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AB7371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73F73">
              <w:rPr>
                <w:rFonts w:ascii="Arial" w:hAnsi="Arial" w:cs="Arial"/>
                <w:color w:val="002060"/>
                <w:sz w:val="40"/>
                <w:szCs w:val="40"/>
              </w:rPr>
              <w:t>41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73F73">
              <w:rPr>
                <w:rFonts w:ascii="Arial" w:hAnsi="Arial" w:cs="Arial"/>
                <w:color w:val="002060"/>
                <w:sz w:val="40"/>
                <w:szCs w:val="40"/>
              </w:rPr>
              <w:t>05</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7AE9212"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9C0D6F">
          <w:rPr>
            <w:noProof/>
            <w:webHidden/>
          </w:rPr>
          <w:t>1</w:t>
        </w:r>
        <w:r w:rsidR="00AC19D9" w:rsidRPr="00DE1EF7">
          <w:rPr>
            <w:noProof/>
            <w:webHidden/>
          </w:rPr>
          <w:fldChar w:fldCharType="end"/>
        </w:r>
      </w:hyperlink>
    </w:p>
    <w:p w14:paraId="112EDB38" w14:textId="6434B32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9C0D6F">
          <w:rPr>
            <w:noProof/>
            <w:webHidden/>
          </w:rPr>
          <w:t>1</w:t>
        </w:r>
        <w:r w:rsidRPr="00DE1EF7">
          <w:rPr>
            <w:noProof/>
            <w:webHidden/>
          </w:rPr>
          <w:fldChar w:fldCharType="end"/>
        </w:r>
      </w:hyperlink>
    </w:p>
    <w:p w14:paraId="4D9CAD43" w14:textId="052E5FB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9C0D6F">
          <w:rPr>
            <w:noProof/>
            <w:webHidden/>
          </w:rPr>
          <w:t>1</w:t>
        </w:r>
        <w:r w:rsidRPr="00DE1EF7">
          <w:rPr>
            <w:noProof/>
            <w:webHidden/>
          </w:rPr>
          <w:fldChar w:fldCharType="end"/>
        </w:r>
      </w:hyperlink>
    </w:p>
    <w:p w14:paraId="0EAFCCD8" w14:textId="7327F820"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9C0D6F">
          <w:rPr>
            <w:noProof/>
            <w:webHidden/>
          </w:rPr>
          <w:t>1</w:t>
        </w:r>
        <w:r w:rsidRPr="00DE1EF7">
          <w:rPr>
            <w:noProof/>
            <w:webHidden/>
          </w:rPr>
          <w:fldChar w:fldCharType="end"/>
        </w:r>
      </w:hyperlink>
    </w:p>
    <w:p w14:paraId="0952245B" w14:textId="08D7926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9C0D6F">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458BA0E" w14:textId="77777777" w:rsidR="00345A66" w:rsidRDefault="00345A6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lastRenderedPageBreak/>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240C981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dal 1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552B2237" w14:textId="77777777" w:rsidR="007647C1" w:rsidRDefault="007647C1" w:rsidP="0022231A">
      <w:pPr>
        <w:pStyle w:val="LndNormale1"/>
        <w:rPr>
          <w:color w:val="002060"/>
        </w:rPr>
      </w:pPr>
    </w:p>
    <w:p w14:paraId="77D0A349" w14:textId="1839760E" w:rsidR="007647C1" w:rsidRPr="00A54891" w:rsidRDefault="007647C1" w:rsidP="007647C1">
      <w:pPr>
        <w:pStyle w:val="LndNormale1"/>
        <w:rPr>
          <w:b/>
          <w:color w:val="002060"/>
          <w:sz w:val="28"/>
          <w:szCs w:val="28"/>
        </w:rPr>
      </w:pPr>
      <w:r w:rsidRPr="00A54891">
        <w:rPr>
          <w:b/>
          <w:color w:val="002060"/>
          <w:sz w:val="28"/>
          <w:szCs w:val="28"/>
        </w:rPr>
        <w:t>FINALS CUP 20</w:t>
      </w:r>
      <w:r>
        <w:rPr>
          <w:b/>
          <w:color w:val="002060"/>
          <w:sz w:val="28"/>
          <w:szCs w:val="28"/>
        </w:rPr>
        <w:t>2</w:t>
      </w:r>
      <w:r w:rsidR="00E457D9">
        <w:rPr>
          <w:b/>
          <w:color w:val="002060"/>
          <w:sz w:val="28"/>
          <w:szCs w:val="28"/>
        </w:rPr>
        <w:t>5</w:t>
      </w:r>
      <w:r w:rsidRPr="00A54891">
        <w:rPr>
          <w:b/>
          <w:color w:val="002060"/>
          <w:sz w:val="28"/>
          <w:szCs w:val="28"/>
        </w:rPr>
        <w:t>/202</w:t>
      </w:r>
      <w:r w:rsidR="00E457D9">
        <w:rPr>
          <w:b/>
          <w:color w:val="002060"/>
          <w:sz w:val="28"/>
          <w:szCs w:val="28"/>
        </w:rPr>
        <w:t>6</w:t>
      </w:r>
    </w:p>
    <w:p w14:paraId="1A152ED8" w14:textId="77777777" w:rsidR="007647C1" w:rsidRPr="00A54891" w:rsidRDefault="007647C1" w:rsidP="007647C1">
      <w:pPr>
        <w:pStyle w:val="LndNormale1"/>
        <w:rPr>
          <w:color w:val="002060"/>
          <w:szCs w:val="22"/>
        </w:rPr>
      </w:pPr>
    </w:p>
    <w:p w14:paraId="39B2C998" w14:textId="20088554" w:rsidR="007647C1" w:rsidRDefault="007647C1" w:rsidP="007647C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sidR="00E457D9">
        <w:rPr>
          <w:color w:val="002060"/>
          <w:szCs w:val="22"/>
        </w:rPr>
        <w:t>6</w:t>
      </w:r>
      <w:r w:rsidRPr="00A54891">
        <w:rPr>
          <w:color w:val="002060"/>
          <w:szCs w:val="22"/>
        </w:rPr>
        <w:t xml:space="preserve"> sono pregate di presentare la </w:t>
      </w:r>
      <w:r w:rsidRPr="00A54891">
        <w:rPr>
          <w:b/>
          <w:color w:val="002060"/>
          <w:szCs w:val="22"/>
        </w:rPr>
        <w:t xml:space="preserve">propria </w:t>
      </w:r>
      <w:r>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Pr>
          <w:color w:val="002060"/>
          <w:szCs w:val="22"/>
          <w:u w:val="single"/>
        </w:rPr>
        <w:t>Giovedì 2</w:t>
      </w:r>
      <w:r w:rsidR="00E457D9">
        <w:rPr>
          <w:color w:val="002060"/>
          <w:szCs w:val="22"/>
          <w:u w:val="single"/>
        </w:rPr>
        <w:t>0</w:t>
      </w:r>
      <w:r w:rsidRPr="00A54891">
        <w:rPr>
          <w:color w:val="002060"/>
          <w:szCs w:val="22"/>
          <w:u w:val="single"/>
        </w:rPr>
        <w:t xml:space="preserve"> novembre p.v.</w:t>
      </w:r>
    </w:p>
    <w:p w14:paraId="28C7107F" w14:textId="77777777" w:rsidR="007647C1" w:rsidRPr="007647C1" w:rsidRDefault="007647C1" w:rsidP="0022231A">
      <w:pPr>
        <w:pStyle w:val="LndNormale1"/>
        <w:rPr>
          <w:color w:val="002060"/>
        </w:rPr>
      </w:pPr>
    </w:p>
    <w:p w14:paraId="6AACF151" w14:textId="77777777" w:rsidR="007647C1" w:rsidRPr="007647C1" w:rsidRDefault="007647C1" w:rsidP="0022231A">
      <w:pPr>
        <w:pStyle w:val="LndNormale1"/>
        <w:rPr>
          <w:color w:val="002060"/>
        </w:rPr>
      </w:pPr>
    </w:p>
    <w:p w14:paraId="21710F07" w14:textId="77777777" w:rsidR="007647C1" w:rsidRPr="007647C1" w:rsidRDefault="007647C1" w:rsidP="007647C1">
      <w:pPr>
        <w:pStyle w:val="LndNormale1"/>
        <w:rPr>
          <w:b/>
          <w:color w:val="002060"/>
          <w:sz w:val="28"/>
          <w:szCs w:val="28"/>
        </w:rPr>
      </w:pPr>
      <w:r w:rsidRPr="007647C1">
        <w:rPr>
          <w:b/>
          <w:color w:val="002060"/>
          <w:sz w:val="28"/>
          <w:szCs w:val="28"/>
        </w:rPr>
        <w:t>SVINCOLI PER INATTIVITA’ (ART. 109 NOIF)</w:t>
      </w:r>
    </w:p>
    <w:p w14:paraId="095A4CA6" w14:textId="77777777" w:rsidR="007647C1" w:rsidRPr="007647C1" w:rsidRDefault="007647C1" w:rsidP="007647C1">
      <w:pPr>
        <w:pStyle w:val="LndNormale1"/>
        <w:rPr>
          <w:color w:val="002060"/>
        </w:rPr>
      </w:pPr>
    </w:p>
    <w:p w14:paraId="683B2C42" w14:textId="77777777" w:rsidR="007647C1" w:rsidRPr="007647C1" w:rsidRDefault="007647C1" w:rsidP="007647C1">
      <w:pPr>
        <w:pStyle w:val="LndNormale1"/>
        <w:rPr>
          <w:color w:val="002060"/>
        </w:rPr>
      </w:pPr>
      <w:r w:rsidRPr="007647C1">
        <w:rPr>
          <w:color w:val="002060"/>
        </w:rPr>
        <w:t>Vista la richiesta di svincolo per inattività ai sensi dell’art. 109 delle NOIF, si procede allo svincolo dei seguenti calciatori:</w:t>
      </w:r>
    </w:p>
    <w:p w14:paraId="411DC368" w14:textId="77777777" w:rsidR="007647C1" w:rsidRPr="007647C1" w:rsidRDefault="007647C1" w:rsidP="007647C1">
      <w:pPr>
        <w:pStyle w:val="LndNormale1"/>
        <w:rPr>
          <w:b/>
          <w:color w:val="002060"/>
        </w:rPr>
      </w:pPr>
      <w:r w:rsidRPr="007647C1">
        <w:rPr>
          <w:b/>
          <w:color w:val="002060"/>
        </w:rPr>
        <w:t xml:space="preserve">CAGIAO BERNARDO PEDRO </w:t>
      </w:r>
      <w:r w:rsidRPr="007647C1">
        <w:rPr>
          <w:b/>
          <w:color w:val="002060"/>
        </w:rPr>
        <w:tab/>
        <w:t>nato 17.11.2005</w:t>
      </w:r>
      <w:r w:rsidRPr="007647C1">
        <w:rPr>
          <w:b/>
          <w:color w:val="002060"/>
        </w:rPr>
        <w:tab/>
        <w:t>937.908 U.S.   TOLENTINO 1919 SSDARL</w:t>
      </w:r>
    </w:p>
    <w:p w14:paraId="2DDE480C" w14:textId="77777777" w:rsidR="007647C1" w:rsidRPr="007647C1" w:rsidRDefault="007647C1" w:rsidP="007647C1">
      <w:pPr>
        <w:pStyle w:val="LndNormale1"/>
        <w:rPr>
          <w:b/>
          <w:color w:val="002060"/>
        </w:rPr>
      </w:pPr>
      <w:r w:rsidRPr="007647C1">
        <w:rPr>
          <w:b/>
          <w:color w:val="002060"/>
        </w:rPr>
        <w:t>MANOLI FILIPPO</w:t>
      </w:r>
      <w:r w:rsidRPr="007647C1">
        <w:rPr>
          <w:b/>
          <w:color w:val="002060"/>
        </w:rPr>
        <w:tab/>
      </w:r>
      <w:r w:rsidRPr="007647C1">
        <w:rPr>
          <w:b/>
          <w:color w:val="002060"/>
        </w:rPr>
        <w:tab/>
      </w:r>
      <w:r w:rsidRPr="007647C1">
        <w:rPr>
          <w:b/>
          <w:color w:val="002060"/>
        </w:rPr>
        <w:tab/>
        <w:t>nato 02.07.1997</w:t>
      </w:r>
      <w:r w:rsidRPr="007647C1">
        <w:rPr>
          <w:b/>
          <w:color w:val="002060"/>
        </w:rPr>
        <w:tab/>
        <w:t>951.554 A.S.D. GALLO FOOTBALL</w:t>
      </w:r>
    </w:p>
    <w:p w14:paraId="437EB0FA" w14:textId="5EF1C354" w:rsidR="007647C1" w:rsidRPr="007647C1" w:rsidRDefault="007647C1" w:rsidP="007647C1">
      <w:pPr>
        <w:pStyle w:val="LndNormale1"/>
        <w:rPr>
          <w:b/>
          <w:color w:val="002060"/>
        </w:rPr>
      </w:pPr>
      <w:r w:rsidRPr="007647C1">
        <w:rPr>
          <w:b/>
          <w:color w:val="002060"/>
        </w:rPr>
        <w:t xml:space="preserve">PAZZAGLI CLEMENTI CARLOS H.nato 13.04.2009 </w:t>
      </w:r>
      <w:r w:rsidRPr="007647C1">
        <w:rPr>
          <w:b/>
          <w:color w:val="002060"/>
        </w:rPr>
        <w:tab/>
        <w:t>952</w:t>
      </w:r>
      <w:r w:rsidR="00E457D9">
        <w:rPr>
          <w:b/>
          <w:color w:val="002060"/>
        </w:rPr>
        <w:t>.</w:t>
      </w:r>
      <w:r w:rsidRPr="007647C1">
        <w:rPr>
          <w:b/>
          <w:color w:val="002060"/>
        </w:rPr>
        <w:t>820 A.S.D. CANTERA ADRIATICA</w:t>
      </w:r>
    </w:p>
    <w:p w14:paraId="6E583EA2" w14:textId="77777777" w:rsidR="007647C1" w:rsidRPr="007647C1" w:rsidRDefault="007647C1" w:rsidP="007647C1">
      <w:pPr>
        <w:pStyle w:val="LndNormale1"/>
        <w:rPr>
          <w:b/>
          <w:color w:val="002060"/>
        </w:rPr>
      </w:pPr>
      <w:r w:rsidRPr="007647C1">
        <w:rPr>
          <w:b/>
          <w:color w:val="002060"/>
        </w:rPr>
        <w:t>PECCI MANUEL</w:t>
      </w:r>
      <w:r w:rsidRPr="007647C1">
        <w:rPr>
          <w:b/>
          <w:color w:val="002060"/>
        </w:rPr>
        <w:tab/>
      </w:r>
      <w:r w:rsidRPr="007647C1">
        <w:rPr>
          <w:b/>
          <w:color w:val="002060"/>
        </w:rPr>
        <w:tab/>
      </w:r>
      <w:r w:rsidRPr="007647C1">
        <w:rPr>
          <w:b/>
          <w:color w:val="002060"/>
        </w:rPr>
        <w:tab/>
        <w:t>nato 04.07.2008</w:t>
      </w:r>
      <w:r w:rsidRPr="007647C1">
        <w:rPr>
          <w:b/>
          <w:color w:val="002060"/>
        </w:rPr>
        <w:tab/>
        <w:t xml:space="preserve">938.107 A.S.   JESINA S.R.L.  </w:t>
      </w:r>
    </w:p>
    <w:p w14:paraId="4A67C88F" w14:textId="77777777" w:rsidR="007647C1" w:rsidRPr="007647C1" w:rsidRDefault="007647C1" w:rsidP="007647C1">
      <w:pPr>
        <w:pStyle w:val="LndNormale1"/>
        <w:rPr>
          <w:b/>
          <w:color w:val="002060"/>
        </w:rPr>
      </w:pPr>
    </w:p>
    <w:p w14:paraId="0A85EB99" w14:textId="77777777" w:rsidR="007647C1" w:rsidRPr="007647C1" w:rsidRDefault="007647C1" w:rsidP="007647C1">
      <w:pPr>
        <w:pStyle w:val="LndNormale1"/>
        <w:rPr>
          <w:color w:val="002060"/>
        </w:rPr>
      </w:pPr>
    </w:p>
    <w:p w14:paraId="4EABF14C" w14:textId="77777777" w:rsidR="007647C1" w:rsidRPr="007647C1" w:rsidRDefault="007647C1" w:rsidP="007647C1">
      <w:pPr>
        <w:pStyle w:val="LndNormale1"/>
        <w:rPr>
          <w:b/>
          <w:color w:val="002060"/>
          <w:sz w:val="28"/>
          <w:szCs w:val="28"/>
        </w:rPr>
      </w:pPr>
      <w:r w:rsidRPr="007647C1">
        <w:rPr>
          <w:b/>
          <w:color w:val="002060"/>
          <w:sz w:val="28"/>
          <w:szCs w:val="28"/>
        </w:rPr>
        <w:t>SVINCOLI EX ART. 117 BIS NOIF</w:t>
      </w:r>
    </w:p>
    <w:p w14:paraId="3554CA99" w14:textId="77777777" w:rsidR="007647C1" w:rsidRPr="007647C1" w:rsidRDefault="007647C1" w:rsidP="007647C1">
      <w:pPr>
        <w:pStyle w:val="LndNormale1"/>
        <w:rPr>
          <w:color w:val="002060"/>
        </w:rPr>
      </w:pPr>
    </w:p>
    <w:p w14:paraId="10ED2F32" w14:textId="77777777" w:rsidR="007647C1" w:rsidRPr="007647C1" w:rsidRDefault="007647C1" w:rsidP="007647C1">
      <w:pPr>
        <w:pStyle w:val="LndNormale1"/>
        <w:rPr>
          <w:b/>
          <w:color w:val="002060"/>
        </w:rPr>
      </w:pPr>
      <w:r w:rsidRPr="007647C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647C1">
        <w:rPr>
          <w:b/>
          <w:color w:val="002060"/>
        </w:rPr>
        <w:t>03.11.2025:</w:t>
      </w:r>
    </w:p>
    <w:tbl>
      <w:tblPr>
        <w:tblW w:w="0" w:type="auto"/>
        <w:tblLook w:val="04A0" w:firstRow="1" w:lastRow="0" w:firstColumn="1" w:lastColumn="0" w:noHBand="0" w:noVBand="1"/>
      </w:tblPr>
      <w:tblGrid>
        <w:gridCol w:w="1265"/>
        <w:gridCol w:w="2756"/>
        <w:gridCol w:w="1273"/>
        <w:gridCol w:w="1182"/>
        <w:gridCol w:w="3436"/>
      </w:tblGrid>
      <w:tr w:rsidR="007647C1" w:rsidRPr="007647C1" w14:paraId="1EFD9FB0" w14:textId="77777777" w:rsidTr="00087E75">
        <w:tc>
          <w:tcPr>
            <w:tcW w:w="1265" w:type="dxa"/>
            <w:tcBorders>
              <w:top w:val="single" w:sz="4" w:space="0" w:color="auto"/>
              <w:left w:val="single" w:sz="4" w:space="0" w:color="auto"/>
              <w:bottom w:val="single" w:sz="4" w:space="0" w:color="auto"/>
              <w:right w:val="single" w:sz="4" w:space="0" w:color="auto"/>
            </w:tcBorders>
            <w:hideMark/>
          </w:tcPr>
          <w:p w14:paraId="76383BF2" w14:textId="77777777" w:rsidR="007647C1" w:rsidRPr="007647C1" w:rsidRDefault="007647C1" w:rsidP="00087E75">
            <w:pPr>
              <w:pStyle w:val="LndNormale1"/>
              <w:jc w:val="center"/>
              <w:rPr>
                <w:color w:val="002060"/>
              </w:rPr>
            </w:pPr>
            <w:r w:rsidRPr="007647C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660A840" w14:textId="77777777" w:rsidR="007647C1" w:rsidRPr="007647C1" w:rsidRDefault="007647C1" w:rsidP="00087E75">
            <w:pPr>
              <w:pStyle w:val="LndNormale1"/>
              <w:jc w:val="center"/>
              <w:rPr>
                <w:color w:val="002060"/>
              </w:rPr>
            </w:pPr>
            <w:r w:rsidRPr="007647C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5238A53" w14:textId="77777777" w:rsidR="007647C1" w:rsidRPr="007647C1" w:rsidRDefault="007647C1" w:rsidP="00087E75">
            <w:pPr>
              <w:pStyle w:val="LndNormale1"/>
              <w:jc w:val="center"/>
              <w:rPr>
                <w:color w:val="002060"/>
              </w:rPr>
            </w:pPr>
            <w:r w:rsidRPr="007647C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F7E5B48" w14:textId="77777777" w:rsidR="007647C1" w:rsidRPr="007647C1" w:rsidRDefault="007647C1" w:rsidP="00087E75">
            <w:pPr>
              <w:pStyle w:val="LndNormale1"/>
              <w:jc w:val="center"/>
              <w:rPr>
                <w:color w:val="002060"/>
              </w:rPr>
            </w:pPr>
            <w:r w:rsidRPr="007647C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D80BDCA" w14:textId="77777777" w:rsidR="007647C1" w:rsidRPr="007647C1" w:rsidRDefault="007647C1" w:rsidP="00087E75">
            <w:pPr>
              <w:pStyle w:val="LndNormale1"/>
              <w:jc w:val="center"/>
              <w:rPr>
                <w:color w:val="002060"/>
              </w:rPr>
            </w:pPr>
            <w:r w:rsidRPr="007647C1">
              <w:rPr>
                <w:color w:val="002060"/>
              </w:rPr>
              <w:t>Società</w:t>
            </w:r>
          </w:p>
        </w:tc>
      </w:tr>
      <w:tr w:rsidR="007647C1" w:rsidRPr="007647C1" w14:paraId="7A80AE8E" w14:textId="77777777" w:rsidTr="00087E75">
        <w:tc>
          <w:tcPr>
            <w:tcW w:w="1265" w:type="dxa"/>
            <w:tcBorders>
              <w:top w:val="single" w:sz="4" w:space="0" w:color="auto"/>
              <w:left w:val="single" w:sz="4" w:space="0" w:color="auto"/>
              <w:bottom w:val="single" w:sz="4" w:space="0" w:color="auto"/>
              <w:right w:val="single" w:sz="4" w:space="0" w:color="auto"/>
            </w:tcBorders>
          </w:tcPr>
          <w:p w14:paraId="02E3EA59" w14:textId="77777777" w:rsidR="007647C1" w:rsidRPr="007647C1" w:rsidRDefault="007647C1" w:rsidP="00087E75">
            <w:pPr>
              <w:pStyle w:val="LndNormale1"/>
              <w:rPr>
                <w:color w:val="002060"/>
                <w:sz w:val="20"/>
              </w:rPr>
            </w:pPr>
            <w:r w:rsidRPr="007647C1">
              <w:rPr>
                <w:color w:val="002060"/>
                <w:sz w:val="20"/>
              </w:rPr>
              <w:t>2072808</w:t>
            </w:r>
          </w:p>
        </w:tc>
        <w:tc>
          <w:tcPr>
            <w:tcW w:w="2756" w:type="dxa"/>
            <w:tcBorders>
              <w:top w:val="single" w:sz="4" w:space="0" w:color="auto"/>
              <w:left w:val="single" w:sz="4" w:space="0" w:color="auto"/>
              <w:bottom w:val="single" w:sz="4" w:space="0" w:color="auto"/>
              <w:right w:val="single" w:sz="4" w:space="0" w:color="auto"/>
            </w:tcBorders>
          </w:tcPr>
          <w:p w14:paraId="7CA20FC7" w14:textId="77777777" w:rsidR="007647C1" w:rsidRPr="007647C1" w:rsidRDefault="007647C1" w:rsidP="00087E75">
            <w:pPr>
              <w:pStyle w:val="LndNormale1"/>
              <w:rPr>
                <w:color w:val="002060"/>
                <w:sz w:val="20"/>
              </w:rPr>
            </w:pPr>
            <w:r w:rsidRPr="007647C1">
              <w:rPr>
                <w:color w:val="002060"/>
                <w:sz w:val="20"/>
              </w:rPr>
              <w:t>ARCANGELI MATTEO</w:t>
            </w:r>
          </w:p>
        </w:tc>
        <w:tc>
          <w:tcPr>
            <w:tcW w:w="1273" w:type="dxa"/>
            <w:tcBorders>
              <w:top w:val="single" w:sz="4" w:space="0" w:color="auto"/>
              <w:left w:val="single" w:sz="4" w:space="0" w:color="auto"/>
              <w:bottom w:val="single" w:sz="4" w:space="0" w:color="auto"/>
              <w:right w:val="single" w:sz="4" w:space="0" w:color="auto"/>
            </w:tcBorders>
          </w:tcPr>
          <w:p w14:paraId="70442F04" w14:textId="77777777" w:rsidR="007647C1" w:rsidRPr="007647C1" w:rsidRDefault="007647C1" w:rsidP="00087E75">
            <w:pPr>
              <w:pStyle w:val="LndNormale1"/>
              <w:rPr>
                <w:color w:val="002060"/>
                <w:sz w:val="20"/>
              </w:rPr>
            </w:pPr>
            <w:r w:rsidRPr="007647C1">
              <w:rPr>
                <w:color w:val="002060"/>
                <w:sz w:val="20"/>
              </w:rPr>
              <w:t>29.05.2005</w:t>
            </w:r>
          </w:p>
        </w:tc>
        <w:tc>
          <w:tcPr>
            <w:tcW w:w="1182" w:type="dxa"/>
            <w:tcBorders>
              <w:top w:val="single" w:sz="4" w:space="0" w:color="auto"/>
              <w:left w:val="single" w:sz="4" w:space="0" w:color="auto"/>
              <w:bottom w:val="single" w:sz="4" w:space="0" w:color="auto"/>
              <w:right w:val="single" w:sz="4" w:space="0" w:color="auto"/>
            </w:tcBorders>
          </w:tcPr>
          <w:p w14:paraId="02CCA89D" w14:textId="77777777" w:rsidR="007647C1" w:rsidRPr="007647C1" w:rsidRDefault="007647C1" w:rsidP="00087E75">
            <w:pPr>
              <w:pStyle w:val="LndNormale1"/>
              <w:rPr>
                <w:color w:val="002060"/>
                <w:sz w:val="20"/>
              </w:rPr>
            </w:pPr>
            <w:r w:rsidRPr="007647C1">
              <w:rPr>
                <w:color w:val="002060"/>
                <w:sz w:val="20"/>
              </w:rPr>
              <w:t>61506</w:t>
            </w:r>
          </w:p>
        </w:tc>
        <w:tc>
          <w:tcPr>
            <w:tcW w:w="3436" w:type="dxa"/>
            <w:tcBorders>
              <w:top w:val="single" w:sz="4" w:space="0" w:color="auto"/>
              <w:left w:val="single" w:sz="4" w:space="0" w:color="auto"/>
              <w:bottom w:val="single" w:sz="4" w:space="0" w:color="auto"/>
              <w:right w:val="single" w:sz="4" w:space="0" w:color="auto"/>
            </w:tcBorders>
          </w:tcPr>
          <w:p w14:paraId="006D41C4" w14:textId="77777777" w:rsidR="007647C1" w:rsidRPr="007647C1" w:rsidRDefault="007647C1" w:rsidP="00087E75">
            <w:pPr>
              <w:pStyle w:val="LndNormale1"/>
              <w:rPr>
                <w:color w:val="002060"/>
                <w:sz w:val="20"/>
              </w:rPr>
            </w:pPr>
            <w:r w:rsidRPr="007647C1">
              <w:rPr>
                <w:color w:val="002060"/>
                <w:sz w:val="20"/>
              </w:rPr>
              <w:t>A.S.D. TAVULLIA VALFOGLIA</w:t>
            </w:r>
          </w:p>
        </w:tc>
      </w:tr>
      <w:tr w:rsidR="007647C1" w:rsidRPr="007647C1" w14:paraId="586C6ECF" w14:textId="77777777" w:rsidTr="00087E75">
        <w:tc>
          <w:tcPr>
            <w:tcW w:w="1265" w:type="dxa"/>
            <w:tcBorders>
              <w:top w:val="single" w:sz="4" w:space="0" w:color="auto"/>
              <w:left w:val="single" w:sz="4" w:space="0" w:color="auto"/>
              <w:bottom w:val="single" w:sz="4" w:space="0" w:color="auto"/>
              <w:right w:val="single" w:sz="4" w:space="0" w:color="auto"/>
            </w:tcBorders>
          </w:tcPr>
          <w:p w14:paraId="35B570D2" w14:textId="77777777" w:rsidR="007647C1" w:rsidRPr="007647C1" w:rsidRDefault="007647C1" w:rsidP="00087E75">
            <w:pPr>
              <w:pStyle w:val="LndNormale1"/>
              <w:rPr>
                <w:color w:val="002060"/>
                <w:sz w:val="20"/>
              </w:rPr>
            </w:pPr>
            <w:r w:rsidRPr="007647C1">
              <w:rPr>
                <w:color w:val="002060"/>
                <w:sz w:val="20"/>
              </w:rPr>
              <w:t>4796639</w:t>
            </w:r>
          </w:p>
        </w:tc>
        <w:tc>
          <w:tcPr>
            <w:tcW w:w="2756" w:type="dxa"/>
            <w:tcBorders>
              <w:top w:val="single" w:sz="4" w:space="0" w:color="auto"/>
              <w:left w:val="single" w:sz="4" w:space="0" w:color="auto"/>
              <w:bottom w:val="single" w:sz="4" w:space="0" w:color="auto"/>
              <w:right w:val="single" w:sz="4" w:space="0" w:color="auto"/>
            </w:tcBorders>
          </w:tcPr>
          <w:p w14:paraId="0CB5FCE3" w14:textId="77777777" w:rsidR="007647C1" w:rsidRPr="007647C1" w:rsidRDefault="007647C1" w:rsidP="00087E75">
            <w:pPr>
              <w:pStyle w:val="LndNormale1"/>
              <w:rPr>
                <w:color w:val="002060"/>
                <w:sz w:val="20"/>
              </w:rPr>
            </w:pPr>
            <w:r w:rsidRPr="007647C1">
              <w:rPr>
                <w:color w:val="002060"/>
                <w:sz w:val="20"/>
              </w:rPr>
              <w:t>QUINTILI DANIELE</w:t>
            </w:r>
          </w:p>
        </w:tc>
        <w:tc>
          <w:tcPr>
            <w:tcW w:w="1273" w:type="dxa"/>
            <w:tcBorders>
              <w:top w:val="single" w:sz="4" w:space="0" w:color="auto"/>
              <w:left w:val="single" w:sz="4" w:space="0" w:color="auto"/>
              <w:bottom w:val="single" w:sz="4" w:space="0" w:color="auto"/>
              <w:right w:val="single" w:sz="4" w:space="0" w:color="auto"/>
            </w:tcBorders>
          </w:tcPr>
          <w:p w14:paraId="3CB346B7" w14:textId="77777777" w:rsidR="007647C1" w:rsidRPr="007647C1" w:rsidRDefault="007647C1" w:rsidP="00087E75">
            <w:pPr>
              <w:pStyle w:val="LndNormale1"/>
              <w:rPr>
                <w:color w:val="002060"/>
                <w:sz w:val="20"/>
              </w:rPr>
            </w:pPr>
            <w:r w:rsidRPr="007647C1">
              <w:rPr>
                <w:color w:val="002060"/>
                <w:sz w:val="20"/>
              </w:rPr>
              <w:t>16.01.1997</w:t>
            </w:r>
          </w:p>
        </w:tc>
        <w:tc>
          <w:tcPr>
            <w:tcW w:w="1182" w:type="dxa"/>
            <w:tcBorders>
              <w:top w:val="single" w:sz="4" w:space="0" w:color="auto"/>
              <w:left w:val="single" w:sz="4" w:space="0" w:color="auto"/>
              <w:bottom w:val="single" w:sz="4" w:space="0" w:color="auto"/>
              <w:right w:val="single" w:sz="4" w:space="0" w:color="auto"/>
            </w:tcBorders>
          </w:tcPr>
          <w:p w14:paraId="44ACA170" w14:textId="77777777" w:rsidR="007647C1" w:rsidRPr="007647C1" w:rsidRDefault="007647C1" w:rsidP="00087E75">
            <w:pPr>
              <w:pStyle w:val="LndNormale1"/>
              <w:rPr>
                <w:color w:val="002060"/>
                <w:sz w:val="20"/>
              </w:rPr>
            </w:pPr>
            <w:r w:rsidRPr="007647C1">
              <w:rPr>
                <w:color w:val="002060"/>
                <w:sz w:val="20"/>
              </w:rPr>
              <w:t>914495</w:t>
            </w:r>
          </w:p>
        </w:tc>
        <w:tc>
          <w:tcPr>
            <w:tcW w:w="3436" w:type="dxa"/>
            <w:tcBorders>
              <w:top w:val="single" w:sz="4" w:space="0" w:color="auto"/>
              <w:left w:val="single" w:sz="4" w:space="0" w:color="auto"/>
              <w:bottom w:val="single" w:sz="4" w:space="0" w:color="auto"/>
              <w:right w:val="single" w:sz="4" w:space="0" w:color="auto"/>
            </w:tcBorders>
          </w:tcPr>
          <w:p w14:paraId="2DBA200D" w14:textId="77777777" w:rsidR="007647C1" w:rsidRPr="007647C1" w:rsidRDefault="007647C1" w:rsidP="00087E75">
            <w:pPr>
              <w:pStyle w:val="LndNormale1"/>
              <w:rPr>
                <w:color w:val="002060"/>
                <w:sz w:val="20"/>
              </w:rPr>
            </w:pPr>
            <w:r w:rsidRPr="007647C1">
              <w:rPr>
                <w:color w:val="002060"/>
                <w:sz w:val="20"/>
              </w:rPr>
              <w:t>A.S.D. BORGO MOGLIANO MADAL</w:t>
            </w:r>
          </w:p>
        </w:tc>
      </w:tr>
      <w:tr w:rsidR="007647C1" w:rsidRPr="007647C1" w14:paraId="79DD26F0" w14:textId="77777777" w:rsidTr="00087E75">
        <w:tc>
          <w:tcPr>
            <w:tcW w:w="1265" w:type="dxa"/>
            <w:tcBorders>
              <w:top w:val="single" w:sz="4" w:space="0" w:color="auto"/>
              <w:left w:val="single" w:sz="4" w:space="0" w:color="auto"/>
              <w:bottom w:val="single" w:sz="4" w:space="0" w:color="auto"/>
              <w:right w:val="single" w:sz="4" w:space="0" w:color="auto"/>
            </w:tcBorders>
          </w:tcPr>
          <w:p w14:paraId="52E3DE1B" w14:textId="77777777" w:rsidR="007647C1" w:rsidRPr="007647C1" w:rsidRDefault="007647C1" w:rsidP="00087E75">
            <w:pPr>
              <w:pStyle w:val="LndNormale1"/>
              <w:rPr>
                <w:color w:val="002060"/>
                <w:sz w:val="20"/>
              </w:rPr>
            </w:pPr>
            <w:r w:rsidRPr="007647C1">
              <w:rPr>
                <w:color w:val="002060"/>
                <w:sz w:val="20"/>
              </w:rPr>
              <w:t>4633855</w:t>
            </w:r>
          </w:p>
        </w:tc>
        <w:tc>
          <w:tcPr>
            <w:tcW w:w="2756" w:type="dxa"/>
            <w:tcBorders>
              <w:top w:val="single" w:sz="4" w:space="0" w:color="auto"/>
              <w:left w:val="single" w:sz="4" w:space="0" w:color="auto"/>
              <w:bottom w:val="single" w:sz="4" w:space="0" w:color="auto"/>
              <w:right w:val="single" w:sz="4" w:space="0" w:color="auto"/>
            </w:tcBorders>
          </w:tcPr>
          <w:p w14:paraId="0ACC82A9" w14:textId="77777777" w:rsidR="007647C1" w:rsidRPr="007647C1" w:rsidRDefault="007647C1" w:rsidP="00087E75">
            <w:pPr>
              <w:pStyle w:val="LndNormale1"/>
              <w:rPr>
                <w:color w:val="002060"/>
                <w:sz w:val="20"/>
              </w:rPr>
            </w:pPr>
            <w:r w:rsidRPr="007647C1">
              <w:rPr>
                <w:color w:val="002060"/>
                <w:sz w:val="20"/>
              </w:rPr>
              <w:t>CAMINONNI MARO</w:t>
            </w:r>
          </w:p>
        </w:tc>
        <w:tc>
          <w:tcPr>
            <w:tcW w:w="1273" w:type="dxa"/>
            <w:tcBorders>
              <w:top w:val="single" w:sz="4" w:space="0" w:color="auto"/>
              <w:left w:val="single" w:sz="4" w:space="0" w:color="auto"/>
              <w:bottom w:val="single" w:sz="4" w:space="0" w:color="auto"/>
              <w:right w:val="single" w:sz="4" w:space="0" w:color="auto"/>
            </w:tcBorders>
          </w:tcPr>
          <w:p w14:paraId="62BD407E" w14:textId="77777777" w:rsidR="007647C1" w:rsidRPr="007647C1" w:rsidRDefault="007647C1" w:rsidP="00087E75">
            <w:pPr>
              <w:pStyle w:val="LndNormale1"/>
              <w:rPr>
                <w:color w:val="002060"/>
                <w:sz w:val="20"/>
              </w:rPr>
            </w:pPr>
            <w:r w:rsidRPr="007647C1">
              <w:rPr>
                <w:color w:val="002060"/>
                <w:sz w:val="20"/>
              </w:rPr>
              <w:t>19.01.1995</w:t>
            </w:r>
          </w:p>
        </w:tc>
        <w:tc>
          <w:tcPr>
            <w:tcW w:w="1182" w:type="dxa"/>
            <w:tcBorders>
              <w:top w:val="single" w:sz="4" w:space="0" w:color="auto"/>
              <w:left w:val="single" w:sz="4" w:space="0" w:color="auto"/>
              <w:bottom w:val="single" w:sz="4" w:space="0" w:color="auto"/>
              <w:right w:val="single" w:sz="4" w:space="0" w:color="auto"/>
            </w:tcBorders>
          </w:tcPr>
          <w:p w14:paraId="11601D55" w14:textId="77777777" w:rsidR="007647C1" w:rsidRPr="007647C1" w:rsidRDefault="007647C1" w:rsidP="00087E75">
            <w:pPr>
              <w:pStyle w:val="LndNormale1"/>
              <w:rPr>
                <w:color w:val="002060"/>
                <w:sz w:val="20"/>
              </w:rPr>
            </w:pPr>
            <w:r w:rsidRPr="007647C1">
              <w:rPr>
                <w:color w:val="002060"/>
                <w:sz w:val="20"/>
              </w:rPr>
              <w:t>943458</w:t>
            </w:r>
          </w:p>
        </w:tc>
        <w:tc>
          <w:tcPr>
            <w:tcW w:w="3436" w:type="dxa"/>
            <w:tcBorders>
              <w:top w:val="single" w:sz="4" w:space="0" w:color="auto"/>
              <w:left w:val="single" w:sz="4" w:space="0" w:color="auto"/>
              <w:bottom w:val="single" w:sz="4" w:space="0" w:color="auto"/>
              <w:right w:val="single" w:sz="4" w:space="0" w:color="auto"/>
            </w:tcBorders>
          </w:tcPr>
          <w:p w14:paraId="2F520D83" w14:textId="77777777" w:rsidR="007647C1" w:rsidRPr="007647C1" w:rsidRDefault="007647C1" w:rsidP="00087E75">
            <w:pPr>
              <w:pStyle w:val="LndNormale1"/>
              <w:rPr>
                <w:color w:val="002060"/>
                <w:sz w:val="20"/>
              </w:rPr>
            </w:pPr>
            <w:r w:rsidRPr="007647C1">
              <w:rPr>
                <w:color w:val="002060"/>
                <w:sz w:val="20"/>
              </w:rPr>
              <w:t>US PEDASO CAMPOFILONE</w:t>
            </w:r>
          </w:p>
        </w:tc>
      </w:tr>
      <w:tr w:rsidR="007647C1" w:rsidRPr="007647C1" w14:paraId="27956B30" w14:textId="77777777" w:rsidTr="00087E75">
        <w:tc>
          <w:tcPr>
            <w:tcW w:w="1265" w:type="dxa"/>
            <w:tcBorders>
              <w:top w:val="single" w:sz="4" w:space="0" w:color="auto"/>
              <w:left w:val="single" w:sz="4" w:space="0" w:color="auto"/>
              <w:bottom w:val="single" w:sz="4" w:space="0" w:color="auto"/>
              <w:right w:val="single" w:sz="4" w:space="0" w:color="auto"/>
            </w:tcBorders>
          </w:tcPr>
          <w:p w14:paraId="342BC8EA" w14:textId="77777777" w:rsidR="007647C1" w:rsidRPr="007647C1" w:rsidRDefault="007647C1" w:rsidP="00087E75">
            <w:pPr>
              <w:pStyle w:val="LndNormale1"/>
              <w:rPr>
                <w:color w:val="002060"/>
                <w:sz w:val="20"/>
              </w:rPr>
            </w:pPr>
            <w:r w:rsidRPr="007647C1">
              <w:rPr>
                <w:color w:val="002060"/>
                <w:sz w:val="20"/>
              </w:rPr>
              <w:t>4321936</w:t>
            </w:r>
          </w:p>
        </w:tc>
        <w:tc>
          <w:tcPr>
            <w:tcW w:w="2756" w:type="dxa"/>
            <w:tcBorders>
              <w:top w:val="single" w:sz="4" w:space="0" w:color="auto"/>
              <w:left w:val="single" w:sz="4" w:space="0" w:color="auto"/>
              <w:bottom w:val="single" w:sz="4" w:space="0" w:color="auto"/>
              <w:right w:val="single" w:sz="4" w:space="0" w:color="auto"/>
            </w:tcBorders>
          </w:tcPr>
          <w:p w14:paraId="0EC778ED" w14:textId="77777777" w:rsidR="007647C1" w:rsidRPr="007647C1" w:rsidRDefault="007647C1" w:rsidP="00087E75">
            <w:pPr>
              <w:pStyle w:val="LndNormale1"/>
              <w:rPr>
                <w:color w:val="002060"/>
                <w:sz w:val="20"/>
              </w:rPr>
            </w:pPr>
            <w:r w:rsidRPr="007647C1">
              <w:rPr>
                <w:color w:val="002060"/>
                <w:sz w:val="20"/>
              </w:rPr>
              <w:t>BIAGIOLI DIEGO</w:t>
            </w:r>
          </w:p>
        </w:tc>
        <w:tc>
          <w:tcPr>
            <w:tcW w:w="1273" w:type="dxa"/>
            <w:tcBorders>
              <w:top w:val="single" w:sz="4" w:space="0" w:color="auto"/>
              <w:left w:val="single" w:sz="4" w:space="0" w:color="auto"/>
              <w:bottom w:val="single" w:sz="4" w:space="0" w:color="auto"/>
              <w:right w:val="single" w:sz="4" w:space="0" w:color="auto"/>
            </w:tcBorders>
          </w:tcPr>
          <w:p w14:paraId="1576CD41" w14:textId="77777777" w:rsidR="007647C1" w:rsidRPr="007647C1" w:rsidRDefault="007647C1" w:rsidP="00087E75">
            <w:pPr>
              <w:pStyle w:val="LndNormale1"/>
              <w:rPr>
                <w:color w:val="002060"/>
                <w:sz w:val="20"/>
              </w:rPr>
            </w:pPr>
            <w:r w:rsidRPr="007647C1">
              <w:rPr>
                <w:color w:val="002060"/>
                <w:sz w:val="20"/>
              </w:rPr>
              <w:t>14.01.1989</w:t>
            </w:r>
          </w:p>
        </w:tc>
        <w:tc>
          <w:tcPr>
            <w:tcW w:w="1182" w:type="dxa"/>
            <w:tcBorders>
              <w:top w:val="single" w:sz="4" w:space="0" w:color="auto"/>
              <w:left w:val="single" w:sz="4" w:space="0" w:color="auto"/>
              <w:bottom w:val="single" w:sz="4" w:space="0" w:color="auto"/>
              <w:right w:val="single" w:sz="4" w:space="0" w:color="auto"/>
            </w:tcBorders>
          </w:tcPr>
          <w:p w14:paraId="09ACF016" w14:textId="77777777" w:rsidR="007647C1" w:rsidRPr="007647C1" w:rsidRDefault="007647C1" w:rsidP="00087E75">
            <w:pPr>
              <w:pStyle w:val="LndNormale1"/>
              <w:rPr>
                <w:color w:val="002060"/>
                <w:sz w:val="20"/>
              </w:rPr>
            </w:pPr>
            <w:r w:rsidRPr="007647C1">
              <w:rPr>
                <w:color w:val="002060"/>
                <w:sz w:val="20"/>
              </w:rPr>
              <w:t>64118</w:t>
            </w:r>
          </w:p>
        </w:tc>
        <w:tc>
          <w:tcPr>
            <w:tcW w:w="3436" w:type="dxa"/>
            <w:tcBorders>
              <w:top w:val="single" w:sz="4" w:space="0" w:color="auto"/>
              <w:left w:val="single" w:sz="4" w:space="0" w:color="auto"/>
              <w:bottom w:val="single" w:sz="4" w:space="0" w:color="auto"/>
              <w:right w:val="single" w:sz="4" w:space="0" w:color="auto"/>
            </w:tcBorders>
          </w:tcPr>
          <w:p w14:paraId="4A833BAE" w14:textId="77777777" w:rsidR="007647C1" w:rsidRPr="007647C1" w:rsidRDefault="007647C1" w:rsidP="00087E75">
            <w:pPr>
              <w:pStyle w:val="LndNormale1"/>
              <w:rPr>
                <w:color w:val="002060"/>
                <w:sz w:val="20"/>
              </w:rPr>
            </w:pPr>
            <w:r w:rsidRPr="007647C1">
              <w:rPr>
                <w:color w:val="002060"/>
                <w:sz w:val="20"/>
              </w:rPr>
              <w:t>A.S.D. PETRITOLI 1960</w:t>
            </w:r>
          </w:p>
        </w:tc>
      </w:tr>
      <w:tr w:rsidR="007647C1" w:rsidRPr="007647C1" w14:paraId="315434B7" w14:textId="77777777" w:rsidTr="00087E75">
        <w:tc>
          <w:tcPr>
            <w:tcW w:w="1265" w:type="dxa"/>
            <w:tcBorders>
              <w:top w:val="single" w:sz="4" w:space="0" w:color="auto"/>
              <w:left w:val="single" w:sz="4" w:space="0" w:color="auto"/>
              <w:bottom w:val="single" w:sz="4" w:space="0" w:color="auto"/>
              <w:right w:val="single" w:sz="4" w:space="0" w:color="auto"/>
            </w:tcBorders>
          </w:tcPr>
          <w:p w14:paraId="2A3DD646" w14:textId="77777777" w:rsidR="007647C1" w:rsidRPr="007647C1" w:rsidRDefault="007647C1" w:rsidP="00087E75">
            <w:pPr>
              <w:pStyle w:val="LndNormale1"/>
              <w:rPr>
                <w:color w:val="002060"/>
                <w:sz w:val="20"/>
              </w:rPr>
            </w:pPr>
            <w:r w:rsidRPr="007647C1">
              <w:rPr>
                <w:color w:val="002060"/>
                <w:sz w:val="20"/>
              </w:rPr>
              <w:t>6550977</w:t>
            </w:r>
          </w:p>
        </w:tc>
        <w:tc>
          <w:tcPr>
            <w:tcW w:w="2756" w:type="dxa"/>
            <w:tcBorders>
              <w:top w:val="single" w:sz="4" w:space="0" w:color="auto"/>
              <w:left w:val="single" w:sz="4" w:space="0" w:color="auto"/>
              <w:bottom w:val="single" w:sz="4" w:space="0" w:color="auto"/>
              <w:right w:val="single" w:sz="4" w:space="0" w:color="auto"/>
            </w:tcBorders>
          </w:tcPr>
          <w:p w14:paraId="2151F9FF" w14:textId="77777777" w:rsidR="007647C1" w:rsidRPr="007647C1" w:rsidRDefault="007647C1" w:rsidP="00087E75">
            <w:pPr>
              <w:pStyle w:val="LndNormale1"/>
              <w:rPr>
                <w:color w:val="002060"/>
                <w:sz w:val="20"/>
              </w:rPr>
            </w:pPr>
            <w:r w:rsidRPr="007647C1">
              <w:rPr>
                <w:color w:val="002060"/>
                <w:sz w:val="20"/>
              </w:rPr>
              <w:t>ANNUNZIATA ANIELLO</w:t>
            </w:r>
          </w:p>
        </w:tc>
        <w:tc>
          <w:tcPr>
            <w:tcW w:w="1273" w:type="dxa"/>
            <w:tcBorders>
              <w:top w:val="single" w:sz="4" w:space="0" w:color="auto"/>
              <w:left w:val="single" w:sz="4" w:space="0" w:color="auto"/>
              <w:bottom w:val="single" w:sz="4" w:space="0" w:color="auto"/>
              <w:right w:val="single" w:sz="4" w:space="0" w:color="auto"/>
            </w:tcBorders>
          </w:tcPr>
          <w:p w14:paraId="60F078D0" w14:textId="77777777" w:rsidR="007647C1" w:rsidRPr="007647C1" w:rsidRDefault="007647C1" w:rsidP="00087E75">
            <w:pPr>
              <w:pStyle w:val="LndNormale1"/>
              <w:rPr>
                <w:color w:val="002060"/>
                <w:sz w:val="20"/>
              </w:rPr>
            </w:pPr>
            <w:r w:rsidRPr="007647C1">
              <w:rPr>
                <w:color w:val="002060"/>
                <w:sz w:val="20"/>
              </w:rPr>
              <w:t>19.11.1999</w:t>
            </w:r>
          </w:p>
        </w:tc>
        <w:tc>
          <w:tcPr>
            <w:tcW w:w="1182" w:type="dxa"/>
            <w:tcBorders>
              <w:top w:val="single" w:sz="4" w:space="0" w:color="auto"/>
              <w:left w:val="single" w:sz="4" w:space="0" w:color="auto"/>
              <w:bottom w:val="single" w:sz="4" w:space="0" w:color="auto"/>
              <w:right w:val="single" w:sz="4" w:space="0" w:color="auto"/>
            </w:tcBorders>
          </w:tcPr>
          <w:p w14:paraId="0457A0DA" w14:textId="77777777" w:rsidR="007647C1" w:rsidRPr="007647C1" w:rsidRDefault="007647C1" w:rsidP="00087E75">
            <w:pPr>
              <w:pStyle w:val="LndNormale1"/>
              <w:rPr>
                <w:color w:val="002060"/>
                <w:sz w:val="20"/>
              </w:rPr>
            </w:pPr>
            <w:r w:rsidRPr="007647C1">
              <w:rPr>
                <w:color w:val="002060"/>
                <w:sz w:val="20"/>
              </w:rPr>
              <w:t>935632</w:t>
            </w:r>
          </w:p>
        </w:tc>
        <w:tc>
          <w:tcPr>
            <w:tcW w:w="3436" w:type="dxa"/>
            <w:tcBorders>
              <w:top w:val="single" w:sz="4" w:space="0" w:color="auto"/>
              <w:left w:val="single" w:sz="4" w:space="0" w:color="auto"/>
              <w:bottom w:val="single" w:sz="4" w:space="0" w:color="auto"/>
              <w:right w:val="single" w:sz="4" w:space="0" w:color="auto"/>
            </w:tcBorders>
          </w:tcPr>
          <w:p w14:paraId="30C28424" w14:textId="77777777" w:rsidR="007647C1" w:rsidRPr="007647C1" w:rsidRDefault="007647C1" w:rsidP="00087E75">
            <w:pPr>
              <w:pStyle w:val="LndNormale1"/>
              <w:rPr>
                <w:color w:val="002060"/>
                <w:sz w:val="20"/>
              </w:rPr>
            </w:pPr>
            <w:r w:rsidRPr="007647C1">
              <w:rPr>
                <w:color w:val="002060"/>
                <w:sz w:val="20"/>
              </w:rPr>
              <w:t>A.S.D. PORTO POTENZA CALCIO</w:t>
            </w:r>
          </w:p>
        </w:tc>
      </w:tr>
      <w:tr w:rsidR="007647C1" w:rsidRPr="007647C1" w14:paraId="2873F4E7" w14:textId="77777777" w:rsidTr="00087E75">
        <w:tc>
          <w:tcPr>
            <w:tcW w:w="1265" w:type="dxa"/>
            <w:tcBorders>
              <w:top w:val="single" w:sz="4" w:space="0" w:color="auto"/>
              <w:left w:val="single" w:sz="4" w:space="0" w:color="auto"/>
              <w:bottom w:val="single" w:sz="4" w:space="0" w:color="auto"/>
              <w:right w:val="single" w:sz="4" w:space="0" w:color="auto"/>
            </w:tcBorders>
          </w:tcPr>
          <w:p w14:paraId="06772FF1" w14:textId="77777777" w:rsidR="007647C1" w:rsidRPr="007647C1" w:rsidRDefault="007647C1" w:rsidP="00087E75">
            <w:pPr>
              <w:pStyle w:val="LndNormale1"/>
              <w:rPr>
                <w:color w:val="002060"/>
                <w:sz w:val="20"/>
              </w:rPr>
            </w:pPr>
            <w:r w:rsidRPr="007647C1">
              <w:rPr>
                <w:color w:val="002060"/>
                <w:sz w:val="20"/>
              </w:rPr>
              <w:t>3875097</w:t>
            </w:r>
          </w:p>
        </w:tc>
        <w:tc>
          <w:tcPr>
            <w:tcW w:w="2756" w:type="dxa"/>
            <w:tcBorders>
              <w:top w:val="single" w:sz="4" w:space="0" w:color="auto"/>
              <w:left w:val="single" w:sz="4" w:space="0" w:color="auto"/>
              <w:bottom w:val="single" w:sz="4" w:space="0" w:color="auto"/>
              <w:right w:val="single" w:sz="4" w:space="0" w:color="auto"/>
            </w:tcBorders>
          </w:tcPr>
          <w:p w14:paraId="2576F3C3" w14:textId="77777777" w:rsidR="007647C1" w:rsidRPr="007647C1" w:rsidRDefault="007647C1" w:rsidP="00087E75">
            <w:pPr>
              <w:pStyle w:val="LndNormale1"/>
              <w:rPr>
                <w:color w:val="002060"/>
                <w:sz w:val="20"/>
              </w:rPr>
            </w:pPr>
            <w:r w:rsidRPr="007647C1">
              <w:rPr>
                <w:color w:val="002060"/>
                <w:sz w:val="20"/>
              </w:rPr>
              <w:t>BATTAGLINI FEDERICO</w:t>
            </w:r>
          </w:p>
        </w:tc>
        <w:tc>
          <w:tcPr>
            <w:tcW w:w="1273" w:type="dxa"/>
            <w:tcBorders>
              <w:top w:val="single" w:sz="4" w:space="0" w:color="auto"/>
              <w:left w:val="single" w:sz="4" w:space="0" w:color="auto"/>
              <w:bottom w:val="single" w:sz="4" w:space="0" w:color="auto"/>
              <w:right w:val="single" w:sz="4" w:space="0" w:color="auto"/>
            </w:tcBorders>
          </w:tcPr>
          <w:p w14:paraId="5F72570E" w14:textId="77777777" w:rsidR="007647C1" w:rsidRPr="007647C1" w:rsidRDefault="007647C1" w:rsidP="00087E75">
            <w:pPr>
              <w:pStyle w:val="LndNormale1"/>
              <w:rPr>
                <w:color w:val="002060"/>
                <w:sz w:val="20"/>
              </w:rPr>
            </w:pPr>
            <w:r w:rsidRPr="007647C1">
              <w:rPr>
                <w:color w:val="002060"/>
                <w:sz w:val="20"/>
              </w:rPr>
              <w:t>22.02.1999</w:t>
            </w:r>
          </w:p>
        </w:tc>
        <w:tc>
          <w:tcPr>
            <w:tcW w:w="1182" w:type="dxa"/>
            <w:tcBorders>
              <w:top w:val="single" w:sz="4" w:space="0" w:color="auto"/>
              <w:left w:val="single" w:sz="4" w:space="0" w:color="auto"/>
              <w:bottom w:val="single" w:sz="4" w:space="0" w:color="auto"/>
              <w:right w:val="single" w:sz="4" w:space="0" w:color="auto"/>
            </w:tcBorders>
          </w:tcPr>
          <w:p w14:paraId="40829E69" w14:textId="77777777" w:rsidR="007647C1" w:rsidRPr="007647C1" w:rsidRDefault="007647C1" w:rsidP="00087E75">
            <w:pPr>
              <w:pStyle w:val="LndNormale1"/>
              <w:rPr>
                <w:color w:val="002060"/>
                <w:sz w:val="20"/>
              </w:rPr>
            </w:pPr>
            <w:r w:rsidRPr="007647C1">
              <w:rPr>
                <w:color w:val="002060"/>
                <w:sz w:val="20"/>
              </w:rPr>
              <w:t>66941</w:t>
            </w:r>
          </w:p>
        </w:tc>
        <w:tc>
          <w:tcPr>
            <w:tcW w:w="3436" w:type="dxa"/>
            <w:tcBorders>
              <w:top w:val="single" w:sz="4" w:space="0" w:color="auto"/>
              <w:left w:val="single" w:sz="4" w:space="0" w:color="auto"/>
              <w:bottom w:val="single" w:sz="4" w:space="0" w:color="auto"/>
              <w:right w:val="single" w:sz="4" w:space="0" w:color="auto"/>
            </w:tcBorders>
          </w:tcPr>
          <w:p w14:paraId="6E03F251" w14:textId="77777777" w:rsidR="007647C1" w:rsidRPr="007647C1" w:rsidRDefault="007647C1" w:rsidP="00087E75">
            <w:pPr>
              <w:pStyle w:val="LndNormale1"/>
              <w:rPr>
                <w:color w:val="002060"/>
                <w:sz w:val="20"/>
              </w:rPr>
            </w:pPr>
            <w:r w:rsidRPr="007647C1">
              <w:rPr>
                <w:color w:val="002060"/>
                <w:sz w:val="20"/>
              </w:rPr>
              <w:t>A.S.D. SAN BIAGIO</w:t>
            </w:r>
          </w:p>
        </w:tc>
      </w:tr>
      <w:tr w:rsidR="007647C1" w:rsidRPr="007647C1" w14:paraId="58CD26CB" w14:textId="77777777" w:rsidTr="00087E75">
        <w:tc>
          <w:tcPr>
            <w:tcW w:w="1265" w:type="dxa"/>
            <w:tcBorders>
              <w:top w:val="single" w:sz="4" w:space="0" w:color="auto"/>
              <w:left w:val="single" w:sz="4" w:space="0" w:color="auto"/>
              <w:bottom w:val="single" w:sz="4" w:space="0" w:color="auto"/>
              <w:right w:val="single" w:sz="4" w:space="0" w:color="auto"/>
            </w:tcBorders>
          </w:tcPr>
          <w:p w14:paraId="038715EB" w14:textId="77777777" w:rsidR="007647C1" w:rsidRPr="007647C1" w:rsidRDefault="007647C1" w:rsidP="00087E75">
            <w:pPr>
              <w:pStyle w:val="LndNormale1"/>
              <w:rPr>
                <w:color w:val="002060"/>
                <w:sz w:val="20"/>
              </w:rPr>
            </w:pPr>
            <w:r w:rsidRPr="007647C1">
              <w:rPr>
                <w:color w:val="002060"/>
                <w:sz w:val="20"/>
              </w:rPr>
              <w:t>4965937</w:t>
            </w:r>
          </w:p>
        </w:tc>
        <w:tc>
          <w:tcPr>
            <w:tcW w:w="2756" w:type="dxa"/>
            <w:tcBorders>
              <w:top w:val="single" w:sz="4" w:space="0" w:color="auto"/>
              <w:left w:val="single" w:sz="4" w:space="0" w:color="auto"/>
              <w:bottom w:val="single" w:sz="4" w:space="0" w:color="auto"/>
              <w:right w:val="single" w:sz="4" w:space="0" w:color="auto"/>
            </w:tcBorders>
          </w:tcPr>
          <w:p w14:paraId="70607D3C" w14:textId="77777777" w:rsidR="007647C1" w:rsidRPr="007647C1" w:rsidRDefault="007647C1" w:rsidP="00087E75">
            <w:pPr>
              <w:pStyle w:val="LndNormale1"/>
              <w:rPr>
                <w:color w:val="002060"/>
                <w:sz w:val="20"/>
              </w:rPr>
            </w:pPr>
            <w:r w:rsidRPr="007647C1">
              <w:rPr>
                <w:color w:val="002060"/>
                <w:sz w:val="20"/>
              </w:rPr>
              <w:t>CESARI LEALE GIOVANNI</w:t>
            </w:r>
          </w:p>
        </w:tc>
        <w:tc>
          <w:tcPr>
            <w:tcW w:w="1273" w:type="dxa"/>
            <w:tcBorders>
              <w:top w:val="single" w:sz="4" w:space="0" w:color="auto"/>
              <w:left w:val="single" w:sz="4" w:space="0" w:color="auto"/>
              <w:bottom w:val="single" w:sz="4" w:space="0" w:color="auto"/>
              <w:right w:val="single" w:sz="4" w:space="0" w:color="auto"/>
            </w:tcBorders>
          </w:tcPr>
          <w:p w14:paraId="40B14EB9" w14:textId="77777777" w:rsidR="007647C1" w:rsidRPr="007647C1" w:rsidRDefault="007647C1" w:rsidP="00087E75">
            <w:pPr>
              <w:pStyle w:val="LndNormale1"/>
              <w:rPr>
                <w:color w:val="002060"/>
                <w:sz w:val="20"/>
              </w:rPr>
            </w:pPr>
            <w:r w:rsidRPr="007647C1">
              <w:rPr>
                <w:color w:val="002060"/>
                <w:sz w:val="20"/>
              </w:rPr>
              <w:t>24.02.1997</w:t>
            </w:r>
          </w:p>
        </w:tc>
        <w:tc>
          <w:tcPr>
            <w:tcW w:w="1182" w:type="dxa"/>
            <w:tcBorders>
              <w:top w:val="single" w:sz="4" w:space="0" w:color="auto"/>
              <w:left w:val="single" w:sz="4" w:space="0" w:color="auto"/>
              <w:bottom w:val="single" w:sz="4" w:space="0" w:color="auto"/>
              <w:right w:val="single" w:sz="4" w:space="0" w:color="auto"/>
            </w:tcBorders>
          </w:tcPr>
          <w:p w14:paraId="6D25E6A5" w14:textId="77777777" w:rsidR="007647C1" w:rsidRPr="007647C1" w:rsidRDefault="007647C1" w:rsidP="00087E75">
            <w:pPr>
              <w:pStyle w:val="LndNormale1"/>
              <w:rPr>
                <w:color w:val="002060"/>
                <w:sz w:val="20"/>
              </w:rPr>
            </w:pPr>
            <w:r w:rsidRPr="007647C1">
              <w:rPr>
                <w:color w:val="002060"/>
                <w:sz w:val="20"/>
              </w:rPr>
              <w:t>81555</w:t>
            </w:r>
          </w:p>
        </w:tc>
        <w:tc>
          <w:tcPr>
            <w:tcW w:w="3436" w:type="dxa"/>
            <w:tcBorders>
              <w:top w:val="single" w:sz="4" w:space="0" w:color="auto"/>
              <w:left w:val="single" w:sz="4" w:space="0" w:color="auto"/>
              <w:bottom w:val="single" w:sz="4" w:space="0" w:color="auto"/>
              <w:right w:val="single" w:sz="4" w:space="0" w:color="auto"/>
            </w:tcBorders>
          </w:tcPr>
          <w:p w14:paraId="620E472B" w14:textId="77777777" w:rsidR="007647C1" w:rsidRPr="007647C1" w:rsidRDefault="007647C1" w:rsidP="00087E75">
            <w:pPr>
              <w:pStyle w:val="LndNormale1"/>
              <w:rPr>
                <w:color w:val="002060"/>
                <w:sz w:val="20"/>
                <w:lang w:val="en-US"/>
              </w:rPr>
            </w:pPr>
            <w:r w:rsidRPr="007647C1">
              <w:rPr>
                <w:color w:val="002060"/>
                <w:sz w:val="20"/>
                <w:lang w:val="en-US"/>
              </w:rPr>
              <w:t>A.S.D. SAN SEVERINO MARCHE</w:t>
            </w:r>
          </w:p>
        </w:tc>
      </w:tr>
      <w:tr w:rsidR="007647C1" w:rsidRPr="007647C1" w14:paraId="7D13BB70" w14:textId="77777777" w:rsidTr="00087E75">
        <w:tc>
          <w:tcPr>
            <w:tcW w:w="1265" w:type="dxa"/>
            <w:tcBorders>
              <w:top w:val="single" w:sz="4" w:space="0" w:color="auto"/>
              <w:left w:val="single" w:sz="4" w:space="0" w:color="auto"/>
              <w:bottom w:val="single" w:sz="4" w:space="0" w:color="auto"/>
              <w:right w:val="single" w:sz="4" w:space="0" w:color="auto"/>
            </w:tcBorders>
          </w:tcPr>
          <w:p w14:paraId="51562258" w14:textId="77777777" w:rsidR="007647C1" w:rsidRPr="007647C1" w:rsidRDefault="007647C1" w:rsidP="00087E75">
            <w:pPr>
              <w:pStyle w:val="LndNormale1"/>
              <w:rPr>
                <w:color w:val="002060"/>
                <w:sz w:val="20"/>
                <w:lang w:val="en-US"/>
              </w:rPr>
            </w:pPr>
            <w:r w:rsidRPr="007647C1">
              <w:rPr>
                <w:color w:val="002060"/>
                <w:sz w:val="20"/>
                <w:lang w:val="en-US"/>
              </w:rPr>
              <w:t>5300676</w:t>
            </w:r>
          </w:p>
        </w:tc>
        <w:tc>
          <w:tcPr>
            <w:tcW w:w="2756" w:type="dxa"/>
            <w:tcBorders>
              <w:top w:val="single" w:sz="4" w:space="0" w:color="auto"/>
              <w:left w:val="single" w:sz="4" w:space="0" w:color="auto"/>
              <w:bottom w:val="single" w:sz="4" w:space="0" w:color="auto"/>
              <w:right w:val="single" w:sz="4" w:space="0" w:color="auto"/>
            </w:tcBorders>
          </w:tcPr>
          <w:p w14:paraId="707079AF" w14:textId="77777777" w:rsidR="007647C1" w:rsidRPr="007647C1" w:rsidRDefault="007647C1" w:rsidP="00087E75">
            <w:pPr>
              <w:pStyle w:val="LndNormale1"/>
              <w:rPr>
                <w:color w:val="002060"/>
                <w:sz w:val="20"/>
                <w:lang w:val="en-US"/>
              </w:rPr>
            </w:pPr>
            <w:r w:rsidRPr="007647C1">
              <w:rPr>
                <w:color w:val="002060"/>
                <w:sz w:val="20"/>
                <w:lang w:val="en-US"/>
              </w:rPr>
              <w:t>SIMONETTI GIACOMO</w:t>
            </w:r>
          </w:p>
        </w:tc>
        <w:tc>
          <w:tcPr>
            <w:tcW w:w="1273" w:type="dxa"/>
            <w:tcBorders>
              <w:top w:val="single" w:sz="4" w:space="0" w:color="auto"/>
              <w:left w:val="single" w:sz="4" w:space="0" w:color="auto"/>
              <w:bottom w:val="single" w:sz="4" w:space="0" w:color="auto"/>
              <w:right w:val="single" w:sz="4" w:space="0" w:color="auto"/>
            </w:tcBorders>
          </w:tcPr>
          <w:p w14:paraId="25F9281C" w14:textId="77777777" w:rsidR="007647C1" w:rsidRPr="007647C1" w:rsidRDefault="007647C1" w:rsidP="00087E75">
            <w:pPr>
              <w:pStyle w:val="LndNormale1"/>
              <w:rPr>
                <w:color w:val="002060"/>
                <w:sz w:val="20"/>
                <w:lang w:val="en-US"/>
              </w:rPr>
            </w:pPr>
            <w:r w:rsidRPr="007647C1">
              <w:rPr>
                <w:color w:val="002060"/>
                <w:sz w:val="20"/>
                <w:lang w:val="en-US"/>
              </w:rPr>
              <w:t>13.10.2000</w:t>
            </w:r>
          </w:p>
        </w:tc>
        <w:tc>
          <w:tcPr>
            <w:tcW w:w="1182" w:type="dxa"/>
            <w:tcBorders>
              <w:top w:val="single" w:sz="4" w:space="0" w:color="auto"/>
              <w:left w:val="single" w:sz="4" w:space="0" w:color="auto"/>
              <w:bottom w:val="single" w:sz="4" w:space="0" w:color="auto"/>
              <w:right w:val="single" w:sz="4" w:space="0" w:color="auto"/>
            </w:tcBorders>
          </w:tcPr>
          <w:p w14:paraId="62848579" w14:textId="77777777" w:rsidR="007647C1" w:rsidRPr="007647C1" w:rsidRDefault="007647C1" w:rsidP="00087E75">
            <w:pPr>
              <w:pStyle w:val="LndNormale1"/>
              <w:rPr>
                <w:color w:val="002060"/>
                <w:sz w:val="20"/>
                <w:lang w:val="en-US"/>
              </w:rPr>
            </w:pPr>
            <w:r w:rsidRPr="007647C1">
              <w:rPr>
                <w:color w:val="002060"/>
                <w:sz w:val="20"/>
                <w:lang w:val="en-US"/>
              </w:rPr>
              <w:t>81555</w:t>
            </w:r>
          </w:p>
        </w:tc>
        <w:tc>
          <w:tcPr>
            <w:tcW w:w="3436" w:type="dxa"/>
            <w:tcBorders>
              <w:top w:val="single" w:sz="4" w:space="0" w:color="auto"/>
              <w:left w:val="single" w:sz="4" w:space="0" w:color="auto"/>
              <w:bottom w:val="single" w:sz="4" w:space="0" w:color="auto"/>
              <w:right w:val="single" w:sz="4" w:space="0" w:color="auto"/>
            </w:tcBorders>
          </w:tcPr>
          <w:p w14:paraId="110161DB" w14:textId="77777777" w:rsidR="007647C1" w:rsidRPr="007647C1" w:rsidRDefault="007647C1" w:rsidP="00087E75">
            <w:pPr>
              <w:pStyle w:val="LndNormale1"/>
              <w:rPr>
                <w:color w:val="002060"/>
                <w:sz w:val="20"/>
                <w:lang w:val="en-US"/>
              </w:rPr>
            </w:pPr>
            <w:r w:rsidRPr="007647C1">
              <w:rPr>
                <w:color w:val="002060"/>
                <w:sz w:val="20"/>
                <w:lang w:val="en-US"/>
              </w:rPr>
              <w:t>A.S.D. SAN SEVERINO MARCHE</w:t>
            </w:r>
          </w:p>
        </w:tc>
      </w:tr>
    </w:tbl>
    <w:p w14:paraId="790AB052" w14:textId="77777777" w:rsidR="007647C1" w:rsidRPr="007647C1" w:rsidRDefault="007647C1" w:rsidP="007647C1">
      <w:pPr>
        <w:pStyle w:val="LndNormale1"/>
        <w:rPr>
          <w:color w:val="002060"/>
          <w:lang w:val="en-US"/>
        </w:rPr>
      </w:pPr>
    </w:p>
    <w:p w14:paraId="2A1B2490" w14:textId="77777777" w:rsidR="007647C1" w:rsidRPr="007647C1" w:rsidRDefault="007647C1" w:rsidP="007647C1">
      <w:pPr>
        <w:pStyle w:val="LndNormale1"/>
        <w:rPr>
          <w:b/>
          <w:color w:val="002060"/>
        </w:rPr>
      </w:pPr>
      <w:r w:rsidRPr="007647C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647C1">
        <w:rPr>
          <w:b/>
          <w:color w:val="002060"/>
        </w:rPr>
        <w:t>04.11.2025:</w:t>
      </w:r>
    </w:p>
    <w:tbl>
      <w:tblPr>
        <w:tblW w:w="0" w:type="auto"/>
        <w:tblLook w:val="04A0" w:firstRow="1" w:lastRow="0" w:firstColumn="1" w:lastColumn="0" w:noHBand="0" w:noVBand="1"/>
      </w:tblPr>
      <w:tblGrid>
        <w:gridCol w:w="1265"/>
        <w:gridCol w:w="2756"/>
        <w:gridCol w:w="1273"/>
        <w:gridCol w:w="1182"/>
        <w:gridCol w:w="3436"/>
      </w:tblGrid>
      <w:tr w:rsidR="007647C1" w:rsidRPr="007647C1" w14:paraId="37C7A8C8" w14:textId="77777777" w:rsidTr="00087E75">
        <w:tc>
          <w:tcPr>
            <w:tcW w:w="1265" w:type="dxa"/>
            <w:tcBorders>
              <w:top w:val="single" w:sz="4" w:space="0" w:color="auto"/>
              <w:left w:val="single" w:sz="4" w:space="0" w:color="auto"/>
              <w:bottom w:val="single" w:sz="4" w:space="0" w:color="auto"/>
              <w:right w:val="single" w:sz="4" w:space="0" w:color="auto"/>
            </w:tcBorders>
            <w:hideMark/>
          </w:tcPr>
          <w:p w14:paraId="6E567C01" w14:textId="77777777" w:rsidR="007647C1" w:rsidRPr="007647C1" w:rsidRDefault="007647C1" w:rsidP="00087E75">
            <w:pPr>
              <w:pStyle w:val="LndNormale1"/>
              <w:jc w:val="center"/>
              <w:rPr>
                <w:color w:val="002060"/>
              </w:rPr>
            </w:pPr>
            <w:r w:rsidRPr="007647C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6E02E73" w14:textId="77777777" w:rsidR="007647C1" w:rsidRPr="007647C1" w:rsidRDefault="007647C1" w:rsidP="00087E75">
            <w:pPr>
              <w:pStyle w:val="LndNormale1"/>
              <w:jc w:val="center"/>
              <w:rPr>
                <w:color w:val="002060"/>
              </w:rPr>
            </w:pPr>
            <w:r w:rsidRPr="007647C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1629D75" w14:textId="77777777" w:rsidR="007647C1" w:rsidRPr="007647C1" w:rsidRDefault="007647C1" w:rsidP="00087E75">
            <w:pPr>
              <w:pStyle w:val="LndNormale1"/>
              <w:jc w:val="center"/>
              <w:rPr>
                <w:color w:val="002060"/>
              </w:rPr>
            </w:pPr>
            <w:r w:rsidRPr="007647C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F3F8DBD" w14:textId="77777777" w:rsidR="007647C1" w:rsidRPr="007647C1" w:rsidRDefault="007647C1" w:rsidP="00087E75">
            <w:pPr>
              <w:pStyle w:val="LndNormale1"/>
              <w:jc w:val="center"/>
              <w:rPr>
                <w:color w:val="002060"/>
              </w:rPr>
            </w:pPr>
            <w:r w:rsidRPr="007647C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42D4547" w14:textId="77777777" w:rsidR="007647C1" w:rsidRPr="007647C1" w:rsidRDefault="007647C1" w:rsidP="00087E75">
            <w:pPr>
              <w:pStyle w:val="LndNormale1"/>
              <w:jc w:val="center"/>
              <w:rPr>
                <w:color w:val="002060"/>
              </w:rPr>
            </w:pPr>
            <w:r w:rsidRPr="007647C1">
              <w:rPr>
                <w:color w:val="002060"/>
              </w:rPr>
              <w:t>Società</w:t>
            </w:r>
          </w:p>
        </w:tc>
      </w:tr>
      <w:tr w:rsidR="007647C1" w:rsidRPr="007647C1" w14:paraId="27BFB51E" w14:textId="77777777" w:rsidTr="00087E75">
        <w:tc>
          <w:tcPr>
            <w:tcW w:w="1265" w:type="dxa"/>
            <w:tcBorders>
              <w:top w:val="single" w:sz="4" w:space="0" w:color="auto"/>
              <w:left w:val="single" w:sz="4" w:space="0" w:color="auto"/>
              <w:bottom w:val="single" w:sz="4" w:space="0" w:color="auto"/>
              <w:right w:val="single" w:sz="4" w:space="0" w:color="auto"/>
            </w:tcBorders>
          </w:tcPr>
          <w:p w14:paraId="01A2E165" w14:textId="77777777" w:rsidR="007647C1" w:rsidRPr="007647C1" w:rsidRDefault="007647C1" w:rsidP="00087E75">
            <w:pPr>
              <w:pStyle w:val="LndNormale1"/>
              <w:rPr>
                <w:color w:val="002060"/>
                <w:sz w:val="20"/>
              </w:rPr>
            </w:pPr>
            <w:r w:rsidRPr="007647C1">
              <w:rPr>
                <w:color w:val="002060"/>
                <w:sz w:val="20"/>
              </w:rPr>
              <w:t>5605208</w:t>
            </w:r>
          </w:p>
        </w:tc>
        <w:tc>
          <w:tcPr>
            <w:tcW w:w="2756" w:type="dxa"/>
            <w:tcBorders>
              <w:top w:val="single" w:sz="4" w:space="0" w:color="auto"/>
              <w:left w:val="single" w:sz="4" w:space="0" w:color="auto"/>
              <w:bottom w:val="single" w:sz="4" w:space="0" w:color="auto"/>
              <w:right w:val="single" w:sz="4" w:space="0" w:color="auto"/>
            </w:tcBorders>
          </w:tcPr>
          <w:p w14:paraId="60AD7FE9" w14:textId="77777777" w:rsidR="007647C1" w:rsidRPr="007647C1" w:rsidRDefault="007647C1" w:rsidP="00087E75">
            <w:pPr>
              <w:pStyle w:val="LndNormale1"/>
              <w:rPr>
                <w:color w:val="002060"/>
                <w:sz w:val="20"/>
              </w:rPr>
            </w:pPr>
            <w:r w:rsidRPr="007647C1">
              <w:rPr>
                <w:color w:val="002060"/>
                <w:sz w:val="20"/>
              </w:rPr>
              <w:t>TEMELLINI THOMAS</w:t>
            </w:r>
          </w:p>
        </w:tc>
        <w:tc>
          <w:tcPr>
            <w:tcW w:w="1273" w:type="dxa"/>
            <w:tcBorders>
              <w:top w:val="single" w:sz="4" w:space="0" w:color="auto"/>
              <w:left w:val="single" w:sz="4" w:space="0" w:color="auto"/>
              <w:bottom w:val="single" w:sz="4" w:space="0" w:color="auto"/>
              <w:right w:val="single" w:sz="4" w:space="0" w:color="auto"/>
            </w:tcBorders>
          </w:tcPr>
          <w:p w14:paraId="7B10EB87" w14:textId="77777777" w:rsidR="007647C1" w:rsidRPr="007647C1" w:rsidRDefault="007647C1" w:rsidP="00087E75">
            <w:pPr>
              <w:pStyle w:val="LndNormale1"/>
              <w:rPr>
                <w:color w:val="002060"/>
                <w:sz w:val="20"/>
              </w:rPr>
            </w:pPr>
            <w:r w:rsidRPr="007647C1">
              <w:rPr>
                <w:color w:val="002060"/>
                <w:sz w:val="20"/>
              </w:rPr>
              <w:t>15.09.1996</w:t>
            </w:r>
          </w:p>
        </w:tc>
        <w:tc>
          <w:tcPr>
            <w:tcW w:w="1182" w:type="dxa"/>
            <w:tcBorders>
              <w:top w:val="single" w:sz="4" w:space="0" w:color="auto"/>
              <w:left w:val="single" w:sz="4" w:space="0" w:color="auto"/>
              <w:bottom w:val="single" w:sz="4" w:space="0" w:color="auto"/>
              <w:right w:val="single" w:sz="4" w:space="0" w:color="auto"/>
            </w:tcBorders>
          </w:tcPr>
          <w:p w14:paraId="53289633" w14:textId="77777777" w:rsidR="007647C1" w:rsidRPr="007647C1" w:rsidRDefault="007647C1" w:rsidP="00087E75">
            <w:pPr>
              <w:pStyle w:val="LndNormale1"/>
              <w:rPr>
                <w:color w:val="002060"/>
                <w:sz w:val="20"/>
              </w:rPr>
            </w:pPr>
            <w:r w:rsidRPr="007647C1">
              <w:rPr>
                <w:color w:val="002060"/>
                <w:sz w:val="20"/>
              </w:rPr>
              <w:t>16390</w:t>
            </w:r>
          </w:p>
        </w:tc>
        <w:tc>
          <w:tcPr>
            <w:tcW w:w="3436" w:type="dxa"/>
            <w:tcBorders>
              <w:top w:val="single" w:sz="4" w:space="0" w:color="auto"/>
              <w:left w:val="single" w:sz="4" w:space="0" w:color="auto"/>
              <w:bottom w:val="single" w:sz="4" w:space="0" w:color="auto"/>
              <w:right w:val="single" w:sz="4" w:space="0" w:color="auto"/>
            </w:tcBorders>
          </w:tcPr>
          <w:p w14:paraId="5716FB9E" w14:textId="77777777" w:rsidR="007647C1" w:rsidRPr="007647C1" w:rsidRDefault="007647C1" w:rsidP="00087E75">
            <w:pPr>
              <w:pStyle w:val="LndNormale1"/>
              <w:rPr>
                <w:color w:val="002060"/>
                <w:sz w:val="20"/>
              </w:rPr>
            </w:pPr>
            <w:r w:rsidRPr="007647C1">
              <w:rPr>
                <w:color w:val="002060"/>
                <w:sz w:val="20"/>
              </w:rPr>
              <w:t>URBANIA CALCIO SSD ARL</w:t>
            </w:r>
          </w:p>
        </w:tc>
      </w:tr>
      <w:tr w:rsidR="007647C1" w:rsidRPr="007647C1" w14:paraId="4D2C6B28" w14:textId="77777777" w:rsidTr="00087E75">
        <w:tc>
          <w:tcPr>
            <w:tcW w:w="1265" w:type="dxa"/>
            <w:tcBorders>
              <w:top w:val="single" w:sz="4" w:space="0" w:color="auto"/>
              <w:left w:val="single" w:sz="4" w:space="0" w:color="auto"/>
              <w:bottom w:val="single" w:sz="4" w:space="0" w:color="auto"/>
              <w:right w:val="single" w:sz="4" w:space="0" w:color="auto"/>
            </w:tcBorders>
          </w:tcPr>
          <w:p w14:paraId="0093F5C7" w14:textId="77777777" w:rsidR="007647C1" w:rsidRPr="007647C1" w:rsidRDefault="007647C1" w:rsidP="00087E75">
            <w:pPr>
              <w:pStyle w:val="LndNormale1"/>
              <w:rPr>
                <w:color w:val="002060"/>
                <w:sz w:val="20"/>
              </w:rPr>
            </w:pPr>
            <w:r w:rsidRPr="007647C1">
              <w:rPr>
                <w:color w:val="002060"/>
                <w:sz w:val="20"/>
              </w:rPr>
              <w:t>4648434</w:t>
            </w:r>
          </w:p>
        </w:tc>
        <w:tc>
          <w:tcPr>
            <w:tcW w:w="2756" w:type="dxa"/>
            <w:tcBorders>
              <w:top w:val="single" w:sz="4" w:space="0" w:color="auto"/>
              <w:left w:val="single" w:sz="4" w:space="0" w:color="auto"/>
              <w:bottom w:val="single" w:sz="4" w:space="0" w:color="auto"/>
              <w:right w:val="single" w:sz="4" w:space="0" w:color="auto"/>
            </w:tcBorders>
          </w:tcPr>
          <w:p w14:paraId="47487769" w14:textId="77777777" w:rsidR="007647C1" w:rsidRPr="007647C1" w:rsidRDefault="007647C1" w:rsidP="00087E75">
            <w:pPr>
              <w:pStyle w:val="LndNormale1"/>
              <w:rPr>
                <w:color w:val="002060"/>
                <w:sz w:val="20"/>
              </w:rPr>
            </w:pPr>
            <w:r w:rsidRPr="007647C1">
              <w:rPr>
                <w:color w:val="002060"/>
                <w:sz w:val="20"/>
              </w:rPr>
              <w:t>FRATERNALI LUCA</w:t>
            </w:r>
          </w:p>
        </w:tc>
        <w:tc>
          <w:tcPr>
            <w:tcW w:w="1273" w:type="dxa"/>
            <w:tcBorders>
              <w:top w:val="single" w:sz="4" w:space="0" w:color="auto"/>
              <w:left w:val="single" w:sz="4" w:space="0" w:color="auto"/>
              <w:bottom w:val="single" w:sz="4" w:space="0" w:color="auto"/>
              <w:right w:val="single" w:sz="4" w:space="0" w:color="auto"/>
            </w:tcBorders>
          </w:tcPr>
          <w:p w14:paraId="4219BFC0" w14:textId="77777777" w:rsidR="007647C1" w:rsidRPr="007647C1" w:rsidRDefault="007647C1" w:rsidP="00087E75">
            <w:pPr>
              <w:pStyle w:val="LndNormale1"/>
              <w:rPr>
                <w:color w:val="002060"/>
                <w:sz w:val="20"/>
              </w:rPr>
            </w:pPr>
            <w:r w:rsidRPr="007647C1">
              <w:rPr>
                <w:color w:val="002060"/>
                <w:sz w:val="20"/>
              </w:rPr>
              <w:t>02.05.1995</w:t>
            </w:r>
          </w:p>
        </w:tc>
        <w:tc>
          <w:tcPr>
            <w:tcW w:w="1182" w:type="dxa"/>
            <w:tcBorders>
              <w:top w:val="single" w:sz="4" w:space="0" w:color="auto"/>
              <w:left w:val="single" w:sz="4" w:space="0" w:color="auto"/>
              <w:bottom w:val="single" w:sz="4" w:space="0" w:color="auto"/>
              <w:right w:val="single" w:sz="4" w:space="0" w:color="auto"/>
            </w:tcBorders>
          </w:tcPr>
          <w:p w14:paraId="70DE0E6D" w14:textId="77777777" w:rsidR="007647C1" w:rsidRPr="007647C1" w:rsidRDefault="007647C1" w:rsidP="00087E75">
            <w:pPr>
              <w:pStyle w:val="LndNormale1"/>
              <w:rPr>
                <w:color w:val="002060"/>
                <w:sz w:val="20"/>
              </w:rPr>
            </w:pPr>
            <w:r w:rsidRPr="007647C1">
              <w:rPr>
                <w:color w:val="002060"/>
                <w:sz w:val="20"/>
              </w:rPr>
              <w:t>954915</w:t>
            </w:r>
          </w:p>
        </w:tc>
        <w:tc>
          <w:tcPr>
            <w:tcW w:w="3436" w:type="dxa"/>
            <w:tcBorders>
              <w:top w:val="single" w:sz="4" w:space="0" w:color="auto"/>
              <w:left w:val="single" w:sz="4" w:space="0" w:color="auto"/>
              <w:bottom w:val="single" w:sz="4" w:space="0" w:color="auto"/>
              <w:right w:val="single" w:sz="4" w:space="0" w:color="auto"/>
            </w:tcBorders>
          </w:tcPr>
          <w:p w14:paraId="11DC5819" w14:textId="77777777" w:rsidR="007647C1" w:rsidRPr="007647C1" w:rsidRDefault="007647C1" w:rsidP="00087E75">
            <w:pPr>
              <w:pStyle w:val="LndNormale1"/>
              <w:rPr>
                <w:color w:val="002060"/>
                <w:sz w:val="20"/>
              </w:rPr>
            </w:pPr>
            <w:r w:rsidRPr="007647C1">
              <w:rPr>
                <w:color w:val="002060"/>
                <w:sz w:val="20"/>
              </w:rPr>
              <w:t>A.S.D. UNIONE CALCIO PERGOLE</w:t>
            </w:r>
          </w:p>
        </w:tc>
      </w:tr>
      <w:tr w:rsidR="007647C1" w:rsidRPr="007647C1" w14:paraId="74AEA171" w14:textId="77777777" w:rsidTr="00087E75">
        <w:tc>
          <w:tcPr>
            <w:tcW w:w="1265" w:type="dxa"/>
            <w:tcBorders>
              <w:top w:val="single" w:sz="4" w:space="0" w:color="auto"/>
              <w:left w:val="single" w:sz="4" w:space="0" w:color="auto"/>
              <w:bottom w:val="single" w:sz="4" w:space="0" w:color="auto"/>
              <w:right w:val="single" w:sz="4" w:space="0" w:color="auto"/>
            </w:tcBorders>
          </w:tcPr>
          <w:p w14:paraId="3C17C096" w14:textId="77777777" w:rsidR="007647C1" w:rsidRPr="007647C1" w:rsidRDefault="007647C1" w:rsidP="00087E75">
            <w:pPr>
              <w:pStyle w:val="LndNormale1"/>
              <w:rPr>
                <w:color w:val="002060"/>
                <w:sz w:val="20"/>
              </w:rPr>
            </w:pPr>
            <w:r w:rsidRPr="007647C1">
              <w:rPr>
                <w:color w:val="002060"/>
                <w:sz w:val="20"/>
              </w:rPr>
              <w:t>1094605</w:t>
            </w:r>
          </w:p>
        </w:tc>
        <w:tc>
          <w:tcPr>
            <w:tcW w:w="2756" w:type="dxa"/>
            <w:tcBorders>
              <w:top w:val="single" w:sz="4" w:space="0" w:color="auto"/>
              <w:left w:val="single" w:sz="4" w:space="0" w:color="auto"/>
              <w:bottom w:val="single" w:sz="4" w:space="0" w:color="auto"/>
              <w:right w:val="single" w:sz="4" w:space="0" w:color="auto"/>
            </w:tcBorders>
          </w:tcPr>
          <w:p w14:paraId="76441946" w14:textId="77777777" w:rsidR="007647C1" w:rsidRPr="007647C1" w:rsidRDefault="007647C1" w:rsidP="00087E75">
            <w:pPr>
              <w:pStyle w:val="LndNormale1"/>
              <w:rPr>
                <w:color w:val="002060"/>
                <w:sz w:val="20"/>
              </w:rPr>
            </w:pPr>
            <w:r w:rsidRPr="007647C1">
              <w:rPr>
                <w:color w:val="002060"/>
                <w:sz w:val="20"/>
              </w:rPr>
              <w:t>GARCIA RODRIGUEZ FAC</w:t>
            </w:r>
          </w:p>
        </w:tc>
        <w:tc>
          <w:tcPr>
            <w:tcW w:w="1273" w:type="dxa"/>
            <w:tcBorders>
              <w:top w:val="single" w:sz="4" w:space="0" w:color="auto"/>
              <w:left w:val="single" w:sz="4" w:space="0" w:color="auto"/>
              <w:bottom w:val="single" w:sz="4" w:space="0" w:color="auto"/>
              <w:right w:val="single" w:sz="4" w:space="0" w:color="auto"/>
            </w:tcBorders>
          </w:tcPr>
          <w:p w14:paraId="2D8A8A04" w14:textId="77777777" w:rsidR="007647C1" w:rsidRPr="007647C1" w:rsidRDefault="007647C1" w:rsidP="00087E75">
            <w:pPr>
              <w:pStyle w:val="LndNormale1"/>
              <w:rPr>
                <w:color w:val="002060"/>
                <w:sz w:val="20"/>
              </w:rPr>
            </w:pPr>
            <w:r w:rsidRPr="007647C1">
              <w:rPr>
                <w:color w:val="002060"/>
                <w:sz w:val="20"/>
              </w:rPr>
              <w:t>02.05.1997</w:t>
            </w:r>
          </w:p>
        </w:tc>
        <w:tc>
          <w:tcPr>
            <w:tcW w:w="1182" w:type="dxa"/>
            <w:tcBorders>
              <w:top w:val="single" w:sz="4" w:space="0" w:color="auto"/>
              <w:left w:val="single" w:sz="4" w:space="0" w:color="auto"/>
              <w:bottom w:val="single" w:sz="4" w:space="0" w:color="auto"/>
              <w:right w:val="single" w:sz="4" w:space="0" w:color="auto"/>
            </w:tcBorders>
          </w:tcPr>
          <w:p w14:paraId="36DD9166" w14:textId="77777777" w:rsidR="007647C1" w:rsidRPr="007647C1" w:rsidRDefault="007647C1" w:rsidP="00087E75">
            <w:pPr>
              <w:pStyle w:val="LndNormale1"/>
              <w:rPr>
                <w:color w:val="002060"/>
                <w:sz w:val="20"/>
              </w:rPr>
            </w:pPr>
            <w:r w:rsidRPr="007647C1">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6D1FB6A4" w14:textId="77777777" w:rsidR="007647C1" w:rsidRPr="007647C1" w:rsidRDefault="007647C1" w:rsidP="00087E75">
            <w:pPr>
              <w:pStyle w:val="LndNormale1"/>
              <w:rPr>
                <w:color w:val="002060"/>
                <w:sz w:val="20"/>
              </w:rPr>
            </w:pPr>
            <w:r w:rsidRPr="007647C1">
              <w:rPr>
                <w:color w:val="002060"/>
                <w:sz w:val="20"/>
              </w:rPr>
              <w:t>A.P. AURORA TREIA</w:t>
            </w:r>
          </w:p>
        </w:tc>
      </w:tr>
      <w:tr w:rsidR="007647C1" w:rsidRPr="007647C1" w14:paraId="3D985D62" w14:textId="77777777" w:rsidTr="00087E75">
        <w:tc>
          <w:tcPr>
            <w:tcW w:w="1265" w:type="dxa"/>
            <w:tcBorders>
              <w:top w:val="single" w:sz="4" w:space="0" w:color="auto"/>
              <w:left w:val="single" w:sz="4" w:space="0" w:color="auto"/>
              <w:bottom w:val="single" w:sz="4" w:space="0" w:color="auto"/>
              <w:right w:val="single" w:sz="4" w:space="0" w:color="auto"/>
            </w:tcBorders>
          </w:tcPr>
          <w:p w14:paraId="6A747398" w14:textId="77777777" w:rsidR="007647C1" w:rsidRPr="007647C1" w:rsidRDefault="007647C1" w:rsidP="00087E75">
            <w:pPr>
              <w:pStyle w:val="LndNormale1"/>
              <w:rPr>
                <w:color w:val="002060"/>
                <w:sz w:val="20"/>
              </w:rPr>
            </w:pPr>
            <w:r w:rsidRPr="007647C1">
              <w:rPr>
                <w:color w:val="002060"/>
                <w:sz w:val="20"/>
              </w:rPr>
              <w:lastRenderedPageBreak/>
              <w:t>5694835</w:t>
            </w:r>
          </w:p>
        </w:tc>
        <w:tc>
          <w:tcPr>
            <w:tcW w:w="2756" w:type="dxa"/>
            <w:tcBorders>
              <w:top w:val="single" w:sz="4" w:space="0" w:color="auto"/>
              <w:left w:val="single" w:sz="4" w:space="0" w:color="auto"/>
              <w:bottom w:val="single" w:sz="4" w:space="0" w:color="auto"/>
              <w:right w:val="single" w:sz="4" w:space="0" w:color="auto"/>
            </w:tcBorders>
          </w:tcPr>
          <w:p w14:paraId="10837EB0" w14:textId="77777777" w:rsidR="007647C1" w:rsidRPr="007647C1" w:rsidRDefault="007647C1" w:rsidP="00087E75">
            <w:pPr>
              <w:pStyle w:val="LndNormale1"/>
              <w:rPr>
                <w:color w:val="002060"/>
                <w:sz w:val="20"/>
              </w:rPr>
            </w:pPr>
            <w:r w:rsidRPr="007647C1">
              <w:rPr>
                <w:color w:val="002060"/>
                <w:sz w:val="20"/>
              </w:rPr>
              <w:t>FELICI MATTIA</w:t>
            </w:r>
          </w:p>
        </w:tc>
        <w:tc>
          <w:tcPr>
            <w:tcW w:w="1273" w:type="dxa"/>
            <w:tcBorders>
              <w:top w:val="single" w:sz="4" w:space="0" w:color="auto"/>
              <w:left w:val="single" w:sz="4" w:space="0" w:color="auto"/>
              <w:bottom w:val="single" w:sz="4" w:space="0" w:color="auto"/>
              <w:right w:val="single" w:sz="4" w:space="0" w:color="auto"/>
            </w:tcBorders>
          </w:tcPr>
          <w:p w14:paraId="1F9FF211" w14:textId="77777777" w:rsidR="007647C1" w:rsidRPr="007647C1" w:rsidRDefault="007647C1" w:rsidP="00087E75">
            <w:pPr>
              <w:pStyle w:val="LndNormale1"/>
              <w:rPr>
                <w:color w:val="002060"/>
                <w:sz w:val="20"/>
              </w:rPr>
            </w:pPr>
            <w:r w:rsidRPr="007647C1">
              <w:rPr>
                <w:color w:val="002060"/>
                <w:sz w:val="20"/>
              </w:rPr>
              <w:t>05.10.2002</w:t>
            </w:r>
          </w:p>
        </w:tc>
        <w:tc>
          <w:tcPr>
            <w:tcW w:w="1182" w:type="dxa"/>
            <w:tcBorders>
              <w:top w:val="single" w:sz="4" w:space="0" w:color="auto"/>
              <w:left w:val="single" w:sz="4" w:space="0" w:color="auto"/>
              <w:bottom w:val="single" w:sz="4" w:space="0" w:color="auto"/>
              <w:right w:val="single" w:sz="4" w:space="0" w:color="auto"/>
            </w:tcBorders>
          </w:tcPr>
          <w:p w14:paraId="56163EA1" w14:textId="77777777" w:rsidR="007647C1" w:rsidRPr="007647C1" w:rsidRDefault="007647C1" w:rsidP="00087E75">
            <w:pPr>
              <w:pStyle w:val="LndNormale1"/>
              <w:rPr>
                <w:color w:val="002060"/>
                <w:sz w:val="20"/>
              </w:rPr>
            </w:pPr>
            <w:r w:rsidRPr="007647C1">
              <w:rPr>
                <w:color w:val="002060"/>
                <w:sz w:val="20"/>
              </w:rPr>
              <w:t>72906</w:t>
            </w:r>
          </w:p>
        </w:tc>
        <w:tc>
          <w:tcPr>
            <w:tcW w:w="3436" w:type="dxa"/>
            <w:tcBorders>
              <w:top w:val="single" w:sz="4" w:space="0" w:color="auto"/>
              <w:left w:val="single" w:sz="4" w:space="0" w:color="auto"/>
              <w:bottom w:val="single" w:sz="4" w:space="0" w:color="auto"/>
              <w:right w:val="single" w:sz="4" w:space="0" w:color="auto"/>
            </w:tcBorders>
          </w:tcPr>
          <w:p w14:paraId="2E6D9921" w14:textId="77777777" w:rsidR="007647C1" w:rsidRPr="007647C1" w:rsidRDefault="007647C1" w:rsidP="00087E75">
            <w:pPr>
              <w:pStyle w:val="LndNormale1"/>
              <w:rPr>
                <w:color w:val="002060"/>
                <w:sz w:val="20"/>
              </w:rPr>
            </w:pPr>
            <w:r w:rsidRPr="007647C1">
              <w:rPr>
                <w:color w:val="002060"/>
                <w:sz w:val="20"/>
              </w:rPr>
              <w:t>S.S.D. MONTICELLI CALCIO</w:t>
            </w:r>
          </w:p>
        </w:tc>
      </w:tr>
      <w:tr w:rsidR="007647C1" w:rsidRPr="007647C1" w14:paraId="1ECA35D9" w14:textId="77777777" w:rsidTr="00087E75">
        <w:tc>
          <w:tcPr>
            <w:tcW w:w="1265" w:type="dxa"/>
            <w:tcBorders>
              <w:top w:val="single" w:sz="4" w:space="0" w:color="auto"/>
              <w:left w:val="single" w:sz="4" w:space="0" w:color="auto"/>
              <w:bottom w:val="single" w:sz="4" w:space="0" w:color="auto"/>
              <w:right w:val="single" w:sz="4" w:space="0" w:color="auto"/>
            </w:tcBorders>
          </w:tcPr>
          <w:p w14:paraId="19433CA4" w14:textId="77777777" w:rsidR="007647C1" w:rsidRPr="007647C1" w:rsidRDefault="007647C1" w:rsidP="00087E75">
            <w:pPr>
              <w:pStyle w:val="LndNormale1"/>
              <w:rPr>
                <w:color w:val="002060"/>
                <w:sz w:val="20"/>
              </w:rPr>
            </w:pPr>
            <w:r w:rsidRPr="007647C1">
              <w:rPr>
                <w:color w:val="002060"/>
                <w:sz w:val="20"/>
              </w:rPr>
              <w:t>4030276</w:t>
            </w:r>
          </w:p>
        </w:tc>
        <w:tc>
          <w:tcPr>
            <w:tcW w:w="2756" w:type="dxa"/>
            <w:tcBorders>
              <w:top w:val="single" w:sz="4" w:space="0" w:color="auto"/>
              <w:left w:val="single" w:sz="4" w:space="0" w:color="auto"/>
              <w:bottom w:val="single" w:sz="4" w:space="0" w:color="auto"/>
              <w:right w:val="single" w:sz="4" w:space="0" w:color="auto"/>
            </w:tcBorders>
          </w:tcPr>
          <w:p w14:paraId="437A105B" w14:textId="77777777" w:rsidR="007647C1" w:rsidRPr="007647C1" w:rsidRDefault="007647C1" w:rsidP="00087E75">
            <w:pPr>
              <w:pStyle w:val="LndNormale1"/>
              <w:rPr>
                <w:color w:val="002060"/>
                <w:sz w:val="20"/>
              </w:rPr>
            </w:pPr>
            <w:r w:rsidRPr="007647C1">
              <w:rPr>
                <w:color w:val="002060"/>
                <w:sz w:val="20"/>
              </w:rPr>
              <w:t>MARTINELLI MICHELE</w:t>
            </w:r>
          </w:p>
        </w:tc>
        <w:tc>
          <w:tcPr>
            <w:tcW w:w="1273" w:type="dxa"/>
            <w:tcBorders>
              <w:top w:val="single" w:sz="4" w:space="0" w:color="auto"/>
              <w:left w:val="single" w:sz="4" w:space="0" w:color="auto"/>
              <w:bottom w:val="single" w:sz="4" w:space="0" w:color="auto"/>
              <w:right w:val="single" w:sz="4" w:space="0" w:color="auto"/>
            </w:tcBorders>
          </w:tcPr>
          <w:p w14:paraId="3CD2566A" w14:textId="77777777" w:rsidR="007647C1" w:rsidRPr="007647C1" w:rsidRDefault="007647C1" w:rsidP="00087E75">
            <w:pPr>
              <w:pStyle w:val="LndNormale1"/>
              <w:rPr>
                <w:color w:val="002060"/>
                <w:sz w:val="20"/>
              </w:rPr>
            </w:pPr>
            <w:r w:rsidRPr="007647C1">
              <w:rPr>
                <w:color w:val="002060"/>
                <w:sz w:val="20"/>
              </w:rPr>
              <w:t>06.04.1991</w:t>
            </w:r>
          </w:p>
        </w:tc>
        <w:tc>
          <w:tcPr>
            <w:tcW w:w="1182" w:type="dxa"/>
            <w:tcBorders>
              <w:top w:val="single" w:sz="4" w:space="0" w:color="auto"/>
              <w:left w:val="single" w:sz="4" w:space="0" w:color="auto"/>
              <w:bottom w:val="single" w:sz="4" w:space="0" w:color="auto"/>
              <w:right w:val="single" w:sz="4" w:space="0" w:color="auto"/>
            </w:tcBorders>
          </w:tcPr>
          <w:p w14:paraId="6C49F4CD" w14:textId="77777777" w:rsidR="007647C1" w:rsidRPr="007647C1" w:rsidRDefault="007647C1" w:rsidP="00087E75">
            <w:pPr>
              <w:pStyle w:val="LndNormale1"/>
              <w:rPr>
                <w:color w:val="002060"/>
                <w:sz w:val="20"/>
              </w:rPr>
            </w:pPr>
            <w:r w:rsidRPr="007647C1">
              <w:rPr>
                <w:color w:val="002060"/>
                <w:sz w:val="20"/>
              </w:rPr>
              <w:t>62239</w:t>
            </w:r>
          </w:p>
        </w:tc>
        <w:tc>
          <w:tcPr>
            <w:tcW w:w="3436" w:type="dxa"/>
            <w:tcBorders>
              <w:top w:val="single" w:sz="4" w:space="0" w:color="auto"/>
              <w:left w:val="single" w:sz="4" w:space="0" w:color="auto"/>
              <w:bottom w:val="single" w:sz="4" w:space="0" w:color="auto"/>
              <w:right w:val="single" w:sz="4" w:space="0" w:color="auto"/>
            </w:tcBorders>
          </w:tcPr>
          <w:p w14:paraId="6C414392" w14:textId="77777777" w:rsidR="007647C1" w:rsidRPr="007647C1" w:rsidRDefault="007647C1" w:rsidP="00087E75">
            <w:pPr>
              <w:pStyle w:val="LndNormale1"/>
              <w:rPr>
                <w:color w:val="002060"/>
                <w:sz w:val="20"/>
              </w:rPr>
            </w:pPr>
            <w:r w:rsidRPr="007647C1">
              <w:rPr>
                <w:color w:val="002060"/>
                <w:sz w:val="20"/>
              </w:rPr>
              <w:t>A.S.D. CASTELLEONESE</w:t>
            </w:r>
          </w:p>
        </w:tc>
      </w:tr>
      <w:tr w:rsidR="007647C1" w:rsidRPr="007647C1" w14:paraId="01492445" w14:textId="77777777" w:rsidTr="00087E75">
        <w:tc>
          <w:tcPr>
            <w:tcW w:w="1265" w:type="dxa"/>
            <w:tcBorders>
              <w:top w:val="single" w:sz="4" w:space="0" w:color="auto"/>
              <w:left w:val="single" w:sz="4" w:space="0" w:color="auto"/>
              <w:bottom w:val="single" w:sz="4" w:space="0" w:color="auto"/>
              <w:right w:val="single" w:sz="4" w:space="0" w:color="auto"/>
            </w:tcBorders>
          </w:tcPr>
          <w:p w14:paraId="4E807868" w14:textId="77777777" w:rsidR="007647C1" w:rsidRPr="007647C1" w:rsidRDefault="007647C1" w:rsidP="00087E75">
            <w:pPr>
              <w:pStyle w:val="LndNormale1"/>
              <w:rPr>
                <w:color w:val="002060"/>
                <w:sz w:val="20"/>
              </w:rPr>
            </w:pPr>
            <w:r w:rsidRPr="007647C1">
              <w:rPr>
                <w:color w:val="002060"/>
                <w:sz w:val="20"/>
              </w:rPr>
              <w:t>4045822</w:t>
            </w:r>
          </w:p>
        </w:tc>
        <w:tc>
          <w:tcPr>
            <w:tcW w:w="2756" w:type="dxa"/>
            <w:tcBorders>
              <w:top w:val="single" w:sz="4" w:space="0" w:color="auto"/>
              <w:left w:val="single" w:sz="4" w:space="0" w:color="auto"/>
              <w:bottom w:val="single" w:sz="4" w:space="0" w:color="auto"/>
              <w:right w:val="single" w:sz="4" w:space="0" w:color="auto"/>
            </w:tcBorders>
          </w:tcPr>
          <w:p w14:paraId="31981EED" w14:textId="77777777" w:rsidR="007647C1" w:rsidRPr="007647C1" w:rsidRDefault="007647C1" w:rsidP="00087E75">
            <w:pPr>
              <w:pStyle w:val="LndNormale1"/>
              <w:rPr>
                <w:color w:val="002060"/>
                <w:sz w:val="20"/>
              </w:rPr>
            </w:pPr>
            <w:r w:rsidRPr="007647C1">
              <w:rPr>
                <w:color w:val="002060"/>
                <w:sz w:val="20"/>
              </w:rPr>
              <w:t>VOYTYUK YAROPOLK</w:t>
            </w:r>
          </w:p>
        </w:tc>
        <w:tc>
          <w:tcPr>
            <w:tcW w:w="1273" w:type="dxa"/>
            <w:tcBorders>
              <w:top w:val="single" w:sz="4" w:space="0" w:color="auto"/>
              <w:left w:val="single" w:sz="4" w:space="0" w:color="auto"/>
              <w:bottom w:val="single" w:sz="4" w:space="0" w:color="auto"/>
              <w:right w:val="single" w:sz="4" w:space="0" w:color="auto"/>
            </w:tcBorders>
          </w:tcPr>
          <w:p w14:paraId="33E72837" w14:textId="77777777" w:rsidR="007647C1" w:rsidRPr="007647C1" w:rsidRDefault="007647C1" w:rsidP="00087E75">
            <w:pPr>
              <w:pStyle w:val="LndNormale1"/>
              <w:rPr>
                <w:color w:val="002060"/>
                <w:sz w:val="20"/>
              </w:rPr>
            </w:pPr>
            <w:r w:rsidRPr="007647C1">
              <w:rPr>
                <w:color w:val="002060"/>
                <w:sz w:val="20"/>
              </w:rPr>
              <w:t>14.08.1993</w:t>
            </w:r>
          </w:p>
        </w:tc>
        <w:tc>
          <w:tcPr>
            <w:tcW w:w="1182" w:type="dxa"/>
            <w:tcBorders>
              <w:top w:val="single" w:sz="4" w:space="0" w:color="auto"/>
              <w:left w:val="single" w:sz="4" w:space="0" w:color="auto"/>
              <w:bottom w:val="single" w:sz="4" w:space="0" w:color="auto"/>
              <w:right w:val="single" w:sz="4" w:space="0" w:color="auto"/>
            </w:tcBorders>
          </w:tcPr>
          <w:p w14:paraId="45FE8FB6" w14:textId="77777777" w:rsidR="007647C1" w:rsidRPr="007647C1" w:rsidRDefault="007647C1" w:rsidP="00087E75">
            <w:pPr>
              <w:pStyle w:val="LndNormale1"/>
              <w:rPr>
                <w:color w:val="002060"/>
                <w:sz w:val="20"/>
              </w:rPr>
            </w:pPr>
            <w:r w:rsidRPr="007647C1">
              <w:rPr>
                <w:color w:val="002060"/>
                <w:sz w:val="20"/>
              </w:rPr>
              <w:t>917164</w:t>
            </w:r>
          </w:p>
        </w:tc>
        <w:tc>
          <w:tcPr>
            <w:tcW w:w="3436" w:type="dxa"/>
            <w:tcBorders>
              <w:top w:val="single" w:sz="4" w:space="0" w:color="auto"/>
              <w:left w:val="single" w:sz="4" w:space="0" w:color="auto"/>
              <w:bottom w:val="single" w:sz="4" w:space="0" w:color="auto"/>
              <w:right w:val="single" w:sz="4" w:space="0" w:color="auto"/>
            </w:tcBorders>
          </w:tcPr>
          <w:p w14:paraId="51DC08C4" w14:textId="77777777" w:rsidR="007647C1" w:rsidRPr="007647C1" w:rsidRDefault="007647C1" w:rsidP="00087E75">
            <w:pPr>
              <w:pStyle w:val="LndNormale1"/>
              <w:rPr>
                <w:color w:val="002060"/>
                <w:sz w:val="20"/>
              </w:rPr>
            </w:pPr>
            <w:r w:rsidRPr="007647C1">
              <w:rPr>
                <w:color w:val="002060"/>
                <w:sz w:val="20"/>
              </w:rPr>
              <w:t>C.S. LORETO A.S.D.</w:t>
            </w:r>
          </w:p>
        </w:tc>
      </w:tr>
      <w:tr w:rsidR="007647C1" w:rsidRPr="007647C1" w14:paraId="4DEBB830" w14:textId="77777777" w:rsidTr="00087E75">
        <w:tc>
          <w:tcPr>
            <w:tcW w:w="1265" w:type="dxa"/>
            <w:tcBorders>
              <w:top w:val="single" w:sz="4" w:space="0" w:color="auto"/>
              <w:left w:val="single" w:sz="4" w:space="0" w:color="auto"/>
              <w:bottom w:val="single" w:sz="4" w:space="0" w:color="auto"/>
              <w:right w:val="single" w:sz="4" w:space="0" w:color="auto"/>
            </w:tcBorders>
          </w:tcPr>
          <w:p w14:paraId="6E010F1B" w14:textId="77777777" w:rsidR="007647C1" w:rsidRPr="007647C1" w:rsidRDefault="007647C1" w:rsidP="00087E75">
            <w:pPr>
              <w:pStyle w:val="LndNormale1"/>
              <w:rPr>
                <w:color w:val="002060"/>
                <w:sz w:val="20"/>
              </w:rPr>
            </w:pPr>
            <w:r w:rsidRPr="007647C1">
              <w:rPr>
                <w:color w:val="002060"/>
                <w:sz w:val="20"/>
              </w:rPr>
              <w:t>4072548</w:t>
            </w:r>
          </w:p>
        </w:tc>
        <w:tc>
          <w:tcPr>
            <w:tcW w:w="2756" w:type="dxa"/>
            <w:tcBorders>
              <w:top w:val="single" w:sz="4" w:space="0" w:color="auto"/>
              <w:left w:val="single" w:sz="4" w:space="0" w:color="auto"/>
              <w:bottom w:val="single" w:sz="4" w:space="0" w:color="auto"/>
              <w:right w:val="single" w:sz="4" w:space="0" w:color="auto"/>
            </w:tcBorders>
          </w:tcPr>
          <w:p w14:paraId="39AD66D0" w14:textId="77777777" w:rsidR="007647C1" w:rsidRPr="007647C1" w:rsidRDefault="007647C1" w:rsidP="00087E75">
            <w:pPr>
              <w:pStyle w:val="LndNormale1"/>
              <w:rPr>
                <w:color w:val="002060"/>
                <w:sz w:val="20"/>
              </w:rPr>
            </w:pPr>
            <w:r w:rsidRPr="007647C1">
              <w:rPr>
                <w:color w:val="002060"/>
                <w:sz w:val="20"/>
              </w:rPr>
              <w:t>CRUCIANI DANIELE</w:t>
            </w:r>
          </w:p>
        </w:tc>
        <w:tc>
          <w:tcPr>
            <w:tcW w:w="1273" w:type="dxa"/>
            <w:tcBorders>
              <w:top w:val="single" w:sz="4" w:space="0" w:color="auto"/>
              <w:left w:val="single" w:sz="4" w:space="0" w:color="auto"/>
              <w:bottom w:val="single" w:sz="4" w:space="0" w:color="auto"/>
              <w:right w:val="single" w:sz="4" w:space="0" w:color="auto"/>
            </w:tcBorders>
          </w:tcPr>
          <w:p w14:paraId="4C4DFD13" w14:textId="77777777" w:rsidR="007647C1" w:rsidRPr="007647C1" w:rsidRDefault="007647C1" w:rsidP="00087E75">
            <w:pPr>
              <w:pStyle w:val="LndNormale1"/>
              <w:rPr>
                <w:color w:val="002060"/>
                <w:sz w:val="20"/>
              </w:rPr>
            </w:pPr>
            <w:r w:rsidRPr="007647C1">
              <w:rPr>
                <w:color w:val="002060"/>
                <w:sz w:val="20"/>
              </w:rPr>
              <w:t>21.101988</w:t>
            </w:r>
          </w:p>
        </w:tc>
        <w:tc>
          <w:tcPr>
            <w:tcW w:w="1182" w:type="dxa"/>
            <w:tcBorders>
              <w:top w:val="single" w:sz="4" w:space="0" w:color="auto"/>
              <w:left w:val="single" w:sz="4" w:space="0" w:color="auto"/>
              <w:bottom w:val="single" w:sz="4" w:space="0" w:color="auto"/>
              <w:right w:val="single" w:sz="4" w:space="0" w:color="auto"/>
            </w:tcBorders>
          </w:tcPr>
          <w:p w14:paraId="66F28EA0" w14:textId="77777777" w:rsidR="007647C1" w:rsidRPr="007647C1" w:rsidRDefault="007647C1" w:rsidP="00087E75">
            <w:pPr>
              <w:pStyle w:val="LndNormale1"/>
              <w:rPr>
                <w:color w:val="002060"/>
                <w:sz w:val="20"/>
              </w:rPr>
            </w:pPr>
            <w:r w:rsidRPr="007647C1">
              <w:rPr>
                <w:color w:val="002060"/>
                <w:sz w:val="20"/>
              </w:rPr>
              <w:t>76321</w:t>
            </w:r>
          </w:p>
        </w:tc>
        <w:tc>
          <w:tcPr>
            <w:tcW w:w="3436" w:type="dxa"/>
            <w:tcBorders>
              <w:top w:val="single" w:sz="4" w:space="0" w:color="auto"/>
              <w:left w:val="single" w:sz="4" w:space="0" w:color="auto"/>
              <w:bottom w:val="single" w:sz="4" w:space="0" w:color="auto"/>
              <w:right w:val="single" w:sz="4" w:space="0" w:color="auto"/>
            </w:tcBorders>
          </w:tcPr>
          <w:p w14:paraId="02569055" w14:textId="77777777" w:rsidR="007647C1" w:rsidRPr="007647C1" w:rsidRDefault="007647C1" w:rsidP="00087E75">
            <w:pPr>
              <w:pStyle w:val="LndNormale1"/>
              <w:rPr>
                <w:color w:val="002060"/>
                <w:sz w:val="20"/>
              </w:rPr>
            </w:pPr>
            <w:r w:rsidRPr="007647C1">
              <w:rPr>
                <w:color w:val="002060"/>
                <w:sz w:val="20"/>
              </w:rPr>
              <w:t>A.S.D. DURANTINA SANTA CECILI</w:t>
            </w:r>
          </w:p>
        </w:tc>
      </w:tr>
      <w:tr w:rsidR="007647C1" w:rsidRPr="007647C1" w14:paraId="52791673" w14:textId="77777777" w:rsidTr="00087E75">
        <w:tc>
          <w:tcPr>
            <w:tcW w:w="1265" w:type="dxa"/>
            <w:tcBorders>
              <w:top w:val="single" w:sz="4" w:space="0" w:color="auto"/>
              <w:left w:val="single" w:sz="4" w:space="0" w:color="auto"/>
              <w:bottom w:val="single" w:sz="4" w:space="0" w:color="auto"/>
              <w:right w:val="single" w:sz="4" w:space="0" w:color="auto"/>
            </w:tcBorders>
          </w:tcPr>
          <w:p w14:paraId="6705E2D4" w14:textId="77777777" w:rsidR="007647C1" w:rsidRPr="007647C1" w:rsidRDefault="007647C1" w:rsidP="00087E75">
            <w:pPr>
              <w:pStyle w:val="LndNormale1"/>
              <w:rPr>
                <w:color w:val="002060"/>
                <w:sz w:val="20"/>
              </w:rPr>
            </w:pPr>
            <w:r w:rsidRPr="007647C1">
              <w:rPr>
                <w:color w:val="002060"/>
                <w:sz w:val="20"/>
              </w:rPr>
              <w:t>3965231</w:t>
            </w:r>
          </w:p>
        </w:tc>
        <w:tc>
          <w:tcPr>
            <w:tcW w:w="2756" w:type="dxa"/>
            <w:tcBorders>
              <w:top w:val="single" w:sz="4" w:space="0" w:color="auto"/>
              <w:left w:val="single" w:sz="4" w:space="0" w:color="auto"/>
              <w:bottom w:val="single" w:sz="4" w:space="0" w:color="auto"/>
              <w:right w:val="single" w:sz="4" w:space="0" w:color="auto"/>
            </w:tcBorders>
          </w:tcPr>
          <w:p w14:paraId="67DBC43E" w14:textId="77777777" w:rsidR="007647C1" w:rsidRPr="007647C1" w:rsidRDefault="007647C1" w:rsidP="00087E75">
            <w:pPr>
              <w:pStyle w:val="LndNormale1"/>
              <w:rPr>
                <w:color w:val="002060"/>
                <w:sz w:val="20"/>
              </w:rPr>
            </w:pPr>
            <w:r w:rsidRPr="007647C1">
              <w:rPr>
                <w:color w:val="002060"/>
                <w:sz w:val="20"/>
              </w:rPr>
              <w:t>CARBONE FEDERICO</w:t>
            </w:r>
          </w:p>
        </w:tc>
        <w:tc>
          <w:tcPr>
            <w:tcW w:w="1273" w:type="dxa"/>
            <w:tcBorders>
              <w:top w:val="single" w:sz="4" w:space="0" w:color="auto"/>
              <w:left w:val="single" w:sz="4" w:space="0" w:color="auto"/>
              <w:bottom w:val="single" w:sz="4" w:space="0" w:color="auto"/>
              <w:right w:val="single" w:sz="4" w:space="0" w:color="auto"/>
            </w:tcBorders>
          </w:tcPr>
          <w:p w14:paraId="75046792" w14:textId="77777777" w:rsidR="007647C1" w:rsidRPr="007647C1" w:rsidRDefault="007647C1" w:rsidP="00087E75">
            <w:pPr>
              <w:pStyle w:val="LndNormale1"/>
              <w:rPr>
                <w:color w:val="002060"/>
                <w:sz w:val="20"/>
              </w:rPr>
            </w:pPr>
            <w:r w:rsidRPr="007647C1">
              <w:rPr>
                <w:color w:val="002060"/>
                <w:sz w:val="20"/>
              </w:rPr>
              <w:t>22.04.1990</w:t>
            </w:r>
          </w:p>
        </w:tc>
        <w:tc>
          <w:tcPr>
            <w:tcW w:w="1182" w:type="dxa"/>
            <w:tcBorders>
              <w:top w:val="single" w:sz="4" w:space="0" w:color="auto"/>
              <w:left w:val="single" w:sz="4" w:space="0" w:color="auto"/>
              <w:bottom w:val="single" w:sz="4" w:space="0" w:color="auto"/>
              <w:right w:val="single" w:sz="4" w:space="0" w:color="auto"/>
            </w:tcBorders>
          </w:tcPr>
          <w:p w14:paraId="45063F34" w14:textId="77777777" w:rsidR="007647C1" w:rsidRPr="007647C1" w:rsidRDefault="007647C1" w:rsidP="00087E75">
            <w:pPr>
              <w:pStyle w:val="LndNormale1"/>
              <w:rPr>
                <w:color w:val="002060"/>
                <w:sz w:val="20"/>
              </w:rPr>
            </w:pPr>
            <w:r w:rsidRPr="007647C1">
              <w:rPr>
                <w:color w:val="002060"/>
                <w:sz w:val="20"/>
              </w:rPr>
              <w:t>75960</w:t>
            </w:r>
          </w:p>
        </w:tc>
        <w:tc>
          <w:tcPr>
            <w:tcW w:w="3436" w:type="dxa"/>
            <w:tcBorders>
              <w:top w:val="single" w:sz="4" w:space="0" w:color="auto"/>
              <w:left w:val="single" w:sz="4" w:space="0" w:color="auto"/>
              <w:bottom w:val="single" w:sz="4" w:space="0" w:color="auto"/>
              <w:right w:val="single" w:sz="4" w:space="0" w:color="auto"/>
            </w:tcBorders>
          </w:tcPr>
          <w:p w14:paraId="1BB38EC7" w14:textId="77777777" w:rsidR="007647C1" w:rsidRPr="007647C1" w:rsidRDefault="007647C1" w:rsidP="00087E75">
            <w:pPr>
              <w:pStyle w:val="LndNormale1"/>
              <w:rPr>
                <w:color w:val="002060"/>
                <w:sz w:val="20"/>
              </w:rPr>
            </w:pPr>
            <w:r w:rsidRPr="007647C1">
              <w:rPr>
                <w:color w:val="002060"/>
                <w:sz w:val="20"/>
              </w:rPr>
              <w:t>ASD P.CANDIA BARACCOLA ASPI</w:t>
            </w:r>
          </w:p>
        </w:tc>
      </w:tr>
      <w:tr w:rsidR="007647C1" w:rsidRPr="007647C1" w14:paraId="5514ED68" w14:textId="77777777" w:rsidTr="00087E75">
        <w:tc>
          <w:tcPr>
            <w:tcW w:w="1265" w:type="dxa"/>
            <w:tcBorders>
              <w:top w:val="single" w:sz="4" w:space="0" w:color="auto"/>
              <w:left w:val="single" w:sz="4" w:space="0" w:color="auto"/>
              <w:bottom w:val="single" w:sz="4" w:space="0" w:color="auto"/>
              <w:right w:val="single" w:sz="4" w:space="0" w:color="auto"/>
            </w:tcBorders>
          </w:tcPr>
          <w:p w14:paraId="0A5F0F6D" w14:textId="77777777" w:rsidR="007647C1" w:rsidRPr="007647C1" w:rsidRDefault="007647C1" w:rsidP="00087E75">
            <w:pPr>
              <w:pStyle w:val="LndNormale1"/>
              <w:rPr>
                <w:color w:val="002060"/>
                <w:sz w:val="20"/>
              </w:rPr>
            </w:pPr>
            <w:r w:rsidRPr="007647C1">
              <w:rPr>
                <w:color w:val="002060"/>
                <w:sz w:val="20"/>
              </w:rPr>
              <w:t>4566019</w:t>
            </w:r>
          </w:p>
        </w:tc>
        <w:tc>
          <w:tcPr>
            <w:tcW w:w="2756" w:type="dxa"/>
            <w:tcBorders>
              <w:top w:val="single" w:sz="4" w:space="0" w:color="auto"/>
              <w:left w:val="single" w:sz="4" w:space="0" w:color="auto"/>
              <w:bottom w:val="single" w:sz="4" w:space="0" w:color="auto"/>
              <w:right w:val="single" w:sz="4" w:space="0" w:color="auto"/>
            </w:tcBorders>
          </w:tcPr>
          <w:p w14:paraId="7BDF6D4F" w14:textId="77777777" w:rsidR="007647C1" w:rsidRPr="007647C1" w:rsidRDefault="007647C1" w:rsidP="00087E75">
            <w:pPr>
              <w:pStyle w:val="LndNormale1"/>
              <w:rPr>
                <w:color w:val="002060"/>
                <w:sz w:val="20"/>
              </w:rPr>
            </w:pPr>
            <w:r w:rsidRPr="007647C1">
              <w:rPr>
                <w:color w:val="002060"/>
                <w:sz w:val="20"/>
              </w:rPr>
              <w:t>TAMBURRI LORENZO</w:t>
            </w:r>
          </w:p>
        </w:tc>
        <w:tc>
          <w:tcPr>
            <w:tcW w:w="1273" w:type="dxa"/>
            <w:tcBorders>
              <w:top w:val="single" w:sz="4" w:space="0" w:color="auto"/>
              <w:left w:val="single" w:sz="4" w:space="0" w:color="auto"/>
              <w:bottom w:val="single" w:sz="4" w:space="0" w:color="auto"/>
              <w:right w:val="single" w:sz="4" w:space="0" w:color="auto"/>
            </w:tcBorders>
          </w:tcPr>
          <w:p w14:paraId="4571700D" w14:textId="77777777" w:rsidR="007647C1" w:rsidRPr="007647C1" w:rsidRDefault="007647C1" w:rsidP="00087E75">
            <w:pPr>
              <w:pStyle w:val="LndNormale1"/>
              <w:rPr>
                <w:color w:val="002060"/>
                <w:sz w:val="20"/>
              </w:rPr>
            </w:pPr>
            <w:r w:rsidRPr="007647C1">
              <w:rPr>
                <w:color w:val="002060"/>
                <w:sz w:val="20"/>
              </w:rPr>
              <w:t>08.05.1990</w:t>
            </w:r>
          </w:p>
        </w:tc>
        <w:tc>
          <w:tcPr>
            <w:tcW w:w="1182" w:type="dxa"/>
            <w:tcBorders>
              <w:top w:val="single" w:sz="4" w:space="0" w:color="auto"/>
              <w:left w:val="single" w:sz="4" w:space="0" w:color="auto"/>
              <w:bottom w:val="single" w:sz="4" w:space="0" w:color="auto"/>
              <w:right w:val="single" w:sz="4" w:space="0" w:color="auto"/>
            </w:tcBorders>
          </w:tcPr>
          <w:p w14:paraId="2BE48268" w14:textId="77777777" w:rsidR="007647C1" w:rsidRPr="007647C1" w:rsidRDefault="007647C1" w:rsidP="00087E75">
            <w:pPr>
              <w:pStyle w:val="LndNormale1"/>
              <w:rPr>
                <w:color w:val="002060"/>
                <w:sz w:val="20"/>
              </w:rPr>
            </w:pPr>
            <w:r w:rsidRPr="007647C1">
              <w:rPr>
                <w:color w:val="002060"/>
                <w:sz w:val="20"/>
              </w:rPr>
              <w:t>915976</w:t>
            </w:r>
          </w:p>
        </w:tc>
        <w:tc>
          <w:tcPr>
            <w:tcW w:w="3436" w:type="dxa"/>
            <w:tcBorders>
              <w:top w:val="single" w:sz="4" w:space="0" w:color="auto"/>
              <w:left w:val="single" w:sz="4" w:space="0" w:color="auto"/>
              <w:bottom w:val="single" w:sz="4" w:space="0" w:color="auto"/>
              <w:right w:val="single" w:sz="4" w:space="0" w:color="auto"/>
            </w:tcBorders>
          </w:tcPr>
          <w:p w14:paraId="786BA7E5" w14:textId="77777777" w:rsidR="007647C1" w:rsidRPr="007647C1" w:rsidRDefault="007647C1" w:rsidP="00087E75">
            <w:pPr>
              <w:pStyle w:val="LndNormale1"/>
              <w:rPr>
                <w:color w:val="002060"/>
                <w:sz w:val="20"/>
              </w:rPr>
            </w:pPr>
            <w:r w:rsidRPr="007647C1">
              <w:rPr>
                <w:color w:val="002060"/>
                <w:sz w:val="20"/>
              </w:rPr>
              <w:t>SERRANA 1933 A.S.D.</w:t>
            </w:r>
          </w:p>
        </w:tc>
      </w:tr>
      <w:tr w:rsidR="007647C1" w:rsidRPr="007647C1" w14:paraId="449AF920" w14:textId="77777777" w:rsidTr="00087E75">
        <w:tc>
          <w:tcPr>
            <w:tcW w:w="1265" w:type="dxa"/>
            <w:tcBorders>
              <w:top w:val="single" w:sz="4" w:space="0" w:color="auto"/>
              <w:left w:val="single" w:sz="4" w:space="0" w:color="auto"/>
              <w:bottom w:val="single" w:sz="4" w:space="0" w:color="auto"/>
              <w:right w:val="single" w:sz="4" w:space="0" w:color="auto"/>
            </w:tcBorders>
          </w:tcPr>
          <w:p w14:paraId="1EE49A4E" w14:textId="77777777" w:rsidR="007647C1" w:rsidRPr="007647C1" w:rsidRDefault="007647C1" w:rsidP="00087E75">
            <w:pPr>
              <w:pStyle w:val="LndNormale1"/>
              <w:rPr>
                <w:color w:val="002060"/>
                <w:sz w:val="20"/>
              </w:rPr>
            </w:pPr>
            <w:r w:rsidRPr="007647C1">
              <w:rPr>
                <w:color w:val="002060"/>
                <w:sz w:val="20"/>
              </w:rPr>
              <w:t>2074163</w:t>
            </w:r>
          </w:p>
        </w:tc>
        <w:tc>
          <w:tcPr>
            <w:tcW w:w="2756" w:type="dxa"/>
            <w:tcBorders>
              <w:top w:val="single" w:sz="4" w:space="0" w:color="auto"/>
              <w:left w:val="single" w:sz="4" w:space="0" w:color="auto"/>
              <w:bottom w:val="single" w:sz="4" w:space="0" w:color="auto"/>
              <w:right w:val="single" w:sz="4" w:space="0" w:color="auto"/>
            </w:tcBorders>
          </w:tcPr>
          <w:p w14:paraId="43006EEA" w14:textId="77777777" w:rsidR="007647C1" w:rsidRPr="007647C1" w:rsidRDefault="007647C1" w:rsidP="00087E75">
            <w:pPr>
              <w:pStyle w:val="LndNormale1"/>
              <w:rPr>
                <w:color w:val="002060"/>
                <w:sz w:val="20"/>
              </w:rPr>
            </w:pPr>
            <w:r w:rsidRPr="007647C1">
              <w:rPr>
                <w:color w:val="002060"/>
                <w:sz w:val="20"/>
              </w:rPr>
              <w:t>DIOP SALLIU</w:t>
            </w:r>
          </w:p>
        </w:tc>
        <w:tc>
          <w:tcPr>
            <w:tcW w:w="1273" w:type="dxa"/>
            <w:tcBorders>
              <w:top w:val="single" w:sz="4" w:space="0" w:color="auto"/>
              <w:left w:val="single" w:sz="4" w:space="0" w:color="auto"/>
              <w:bottom w:val="single" w:sz="4" w:space="0" w:color="auto"/>
              <w:right w:val="single" w:sz="4" w:space="0" w:color="auto"/>
            </w:tcBorders>
          </w:tcPr>
          <w:p w14:paraId="02ABD2EA" w14:textId="77777777" w:rsidR="007647C1" w:rsidRPr="007647C1" w:rsidRDefault="007647C1" w:rsidP="00087E75">
            <w:pPr>
              <w:pStyle w:val="LndNormale1"/>
              <w:rPr>
                <w:color w:val="002060"/>
                <w:sz w:val="20"/>
              </w:rPr>
            </w:pPr>
            <w:r w:rsidRPr="007647C1">
              <w:rPr>
                <w:color w:val="002060"/>
                <w:sz w:val="20"/>
              </w:rPr>
              <w:t>21.09.2001</w:t>
            </w:r>
          </w:p>
        </w:tc>
        <w:tc>
          <w:tcPr>
            <w:tcW w:w="1182" w:type="dxa"/>
            <w:tcBorders>
              <w:top w:val="single" w:sz="4" w:space="0" w:color="auto"/>
              <w:left w:val="single" w:sz="4" w:space="0" w:color="auto"/>
              <w:bottom w:val="single" w:sz="4" w:space="0" w:color="auto"/>
              <w:right w:val="single" w:sz="4" w:space="0" w:color="auto"/>
            </w:tcBorders>
          </w:tcPr>
          <w:p w14:paraId="14C70E90" w14:textId="77777777" w:rsidR="007647C1" w:rsidRPr="007647C1" w:rsidRDefault="007647C1" w:rsidP="00087E75">
            <w:pPr>
              <w:pStyle w:val="LndNormale1"/>
              <w:rPr>
                <w:color w:val="002060"/>
                <w:sz w:val="20"/>
              </w:rPr>
            </w:pPr>
            <w:r w:rsidRPr="007647C1">
              <w:rPr>
                <w:color w:val="002060"/>
                <w:sz w:val="20"/>
              </w:rPr>
              <w:t>700068</w:t>
            </w:r>
          </w:p>
        </w:tc>
        <w:tc>
          <w:tcPr>
            <w:tcW w:w="3436" w:type="dxa"/>
            <w:tcBorders>
              <w:top w:val="single" w:sz="4" w:space="0" w:color="auto"/>
              <w:left w:val="single" w:sz="4" w:space="0" w:color="auto"/>
              <w:bottom w:val="single" w:sz="4" w:space="0" w:color="auto"/>
              <w:right w:val="single" w:sz="4" w:space="0" w:color="auto"/>
            </w:tcBorders>
          </w:tcPr>
          <w:p w14:paraId="33865C98" w14:textId="77777777" w:rsidR="007647C1" w:rsidRPr="007647C1" w:rsidRDefault="007647C1" w:rsidP="00087E75">
            <w:pPr>
              <w:pStyle w:val="LndNormale1"/>
              <w:rPr>
                <w:color w:val="002060"/>
                <w:sz w:val="20"/>
              </w:rPr>
            </w:pPr>
            <w:r w:rsidRPr="007647C1">
              <w:rPr>
                <w:color w:val="002060"/>
                <w:sz w:val="20"/>
              </w:rPr>
              <w:t>A.S.D. VIS CIVITANOVA</w:t>
            </w:r>
          </w:p>
        </w:tc>
      </w:tr>
      <w:tr w:rsidR="007647C1" w:rsidRPr="007647C1" w14:paraId="32CED5A0" w14:textId="77777777" w:rsidTr="00087E75">
        <w:tc>
          <w:tcPr>
            <w:tcW w:w="1265" w:type="dxa"/>
            <w:tcBorders>
              <w:top w:val="single" w:sz="4" w:space="0" w:color="auto"/>
              <w:left w:val="single" w:sz="4" w:space="0" w:color="auto"/>
              <w:bottom w:val="single" w:sz="4" w:space="0" w:color="auto"/>
              <w:right w:val="single" w:sz="4" w:space="0" w:color="auto"/>
            </w:tcBorders>
          </w:tcPr>
          <w:p w14:paraId="08542C87" w14:textId="77777777" w:rsidR="007647C1" w:rsidRPr="007647C1" w:rsidRDefault="007647C1" w:rsidP="00087E75">
            <w:pPr>
              <w:pStyle w:val="LndNormale1"/>
              <w:rPr>
                <w:color w:val="002060"/>
                <w:sz w:val="20"/>
              </w:rPr>
            </w:pPr>
            <w:r w:rsidRPr="007647C1">
              <w:rPr>
                <w:color w:val="002060"/>
                <w:sz w:val="20"/>
              </w:rPr>
              <w:t>5253500</w:t>
            </w:r>
          </w:p>
        </w:tc>
        <w:tc>
          <w:tcPr>
            <w:tcW w:w="2756" w:type="dxa"/>
            <w:tcBorders>
              <w:top w:val="single" w:sz="4" w:space="0" w:color="auto"/>
              <w:left w:val="single" w:sz="4" w:space="0" w:color="auto"/>
              <w:bottom w:val="single" w:sz="4" w:space="0" w:color="auto"/>
              <w:right w:val="single" w:sz="4" w:space="0" w:color="auto"/>
            </w:tcBorders>
          </w:tcPr>
          <w:p w14:paraId="203CD9BD" w14:textId="77777777" w:rsidR="007647C1" w:rsidRPr="007647C1" w:rsidRDefault="007647C1" w:rsidP="00087E75">
            <w:pPr>
              <w:pStyle w:val="LndNormale1"/>
              <w:rPr>
                <w:color w:val="002060"/>
                <w:sz w:val="20"/>
              </w:rPr>
            </w:pPr>
            <w:r w:rsidRPr="007647C1">
              <w:rPr>
                <w:color w:val="002060"/>
                <w:sz w:val="20"/>
              </w:rPr>
              <w:t>LATTANZI SAVERIO</w:t>
            </w:r>
          </w:p>
        </w:tc>
        <w:tc>
          <w:tcPr>
            <w:tcW w:w="1273" w:type="dxa"/>
            <w:tcBorders>
              <w:top w:val="single" w:sz="4" w:space="0" w:color="auto"/>
              <w:left w:val="single" w:sz="4" w:space="0" w:color="auto"/>
              <w:bottom w:val="single" w:sz="4" w:space="0" w:color="auto"/>
              <w:right w:val="single" w:sz="4" w:space="0" w:color="auto"/>
            </w:tcBorders>
          </w:tcPr>
          <w:p w14:paraId="5979DEF5" w14:textId="77777777" w:rsidR="007647C1" w:rsidRPr="007647C1" w:rsidRDefault="007647C1" w:rsidP="00087E75">
            <w:pPr>
              <w:pStyle w:val="LndNormale1"/>
              <w:rPr>
                <w:color w:val="002060"/>
                <w:sz w:val="20"/>
              </w:rPr>
            </w:pPr>
            <w:r w:rsidRPr="007647C1">
              <w:rPr>
                <w:color w:val="002060"/>
                <w:sz w:val="20"/>
              </w:rPr>
              <w:t>17.11.2000</w:t>
            </w:r>
          </w:p>
        </w:tc>
        <w:tc>
          <w:tcPr>
            <w:tcW w:w="1182" w:type="dxa"/>
            <w:tcBorders>
              <w:top w:val="single" w:sz="4" w:space="0" w:color="auto"/>
              <w:left w:val="single" w:sz="4" w:space="0" w:color="auto"/>
              <w:bottom w:val="single" w:sz="4" w:space="0" w:color="auto"/>
              <w:right w:val="single" w:sz="4" w:space="0" w:color="auto"/>
            </w:tcBorders>
          </w:tcPr>
          <w:p w14:paraId="336B38CB" w14:textId="77777777" w:rsidR="007647C1" w:rsidRPr="007647C1" w:rsidRDefault="007647C1" w:rsidP="00087E75">
            <w:pPr>
              <w:pStyle w:val="LndNormale1"/>
              <w:rPr>
                <w:color w:val="002060"/>
                <w:sz w:val="20"/>
              </w:rPr>
            </w:pPr>
            <w:r w:rsidRPr="007647C1">
              <w:rPr>
                <w:color w:val="002060"/>
                <w:sz w:val="20"/>
              </w:rPr>
              <w:t>916298</w:t>
            </w:r>
          </w:p>
        </w:tc>
        <w:tc>
          <w:tcPr>
            <w:tcW w:w="3436" w:type="dxa"/>
            <w:tcBorders>
              <w:top w:val="single" w:sz="4" w:space="0" w:color="auto"/>
              <w:left w:val="single" w:sz="4" w:space="0" w:color="auto"/>
              <w:bottom w:val="single" w:sz="4" w:space="0" w:color="auto"/>
              <w:right w:val="single" w:sz="4" w:space="0" w:color="auto"/>
            </w:tcBorders>
          </w:tcPr>
          <w:p w14:paraId="336E8AC7" w14:textId="77777777" w:rsidR="007647C1" w:rsidRPr="007647C1" w:rsidRDefault="007647C1" w:rsidP="00087E75">
            <w:pPr>
              <w:pStyle w:val="LndNormale1"/>
              <w:rPr>
                <w:color w:val="002060"/>
                <w:sz w:val="20"/>
              </w:rPr>
            </w:pPr>
            <w:r w:rsidRPr="007647C1">
              <w:rPr>
                <w:color w:val="002060"/>
                <w:sz w:val="20"/>
              </w:rPr>
              <w:t>AC MORROVALLE A.S.D.</w:t>
            </w:r>
          </w:p>
        </w:tc>
      </w:tr>
    </w:tbl>
    <w:p w14:paraId="43E63317" w14:textId="77777777" w:rsidR="007647C1" w:rsidRPr="007647C1" w:rsidRDefault="007647C1" w:rsidP="007647C1">
      <w:pPr>
        <w:pStyle w:val="LndNormale1"/>
        <w:rPr>
          <w:color w:val="002060"/>
        </w:rPr>
      </w:pPr>
    </w:p>
    <w:p w14:paraId="7142DCA2" w14:textId="77777777" w:rsidR="007647C1" w:rsidRPr="007647C1" w:rsidRDefault="007647C1" w:rsidP="007647C1">
      <w:pPr>
        <w:pStyle w:val="LndNormale1"/>
        <w:rPr>
          <w:color w:val="002060"/>
        </w:rPr>
      </w:pPr>
    </w:p>
    <w:p w14:paraId="2D17268B" w14:textId="77777777" w:rsidR="007647C1" w:rsidRPr="007647C1" w:rsidRDefault="007647C1" w:rsidP="007647C1">
      <w:pPr>
        <w:pStyle w:val="LndNormale1"/>
        <w:rPr>
          <w:b/>
          <w:color w:val="002060"/>
          <w:sz w:val="28"/>
          <w:szCs w:val="28"/>
        </w:rPr>
      </w:pPr>
      <w:r w:rsidRPr="007647C1">
        <w:rPr>
          <w:b/>
          <w:color w:val="002060"/>
          <w:sz w:val="28"/>
          <w:szCs w:val="28"/>
        </w:rPr>
        <w:t>ANNULLAMENTO TESSERAMENTI ANNUALI</w:t>
      </w:r>
    </w:p>
    <w:p w14:paraId="6C2E675A" w14:textId="77777777" w:rsidR="007647C1" w:rsidRPr="007647C1" w:rsidRDefault="007647C1" w:rsidP="007647C1">
      <w:pPr>
        <w:pStyle w:val="LndNormale1"/>
        <w:rPr>
          <w:color w:val="002060"/>
        </w:rPr>
      </w:pPr>
    </w:p>
    <w:p w14:paraId="4B3FE520" w14:textId="77777777" w:rsidR="007647C1" w:rsidRPr="007647C1" w:rsidRDefault="007647C1" w:rsidP="007647C1">
      <w:pPr>
        <w:pStyle w:val="LndNormale1"/>
        <w:rPr>
          <w:color w:val="002060"/>
        </w:rPr>
      </w:pPr>
      <w:r w:rsidRPr="007647C1">
        <w:rPr>
          <w:color w:val="002060"/>
        </w:rPr>
        <w:t>Vista la richiesta di svincolo per inattività ai sensi dell’art. 109 delle NOIF, presentate dagli esercenti la potestà genitoriale, esperiti i dovuti accertamenti, si procede allo svincolo del seguente calciatore:</w:t>
      </w:r>
    </w:p>
    <w:p w14:paraId="6D45D902" w14:textId="77777777" w:rsidR="007647C1" w:rsidRPr="007647C1" w:rsidRDefault="007647C1" w:rsidP="007647C1">
      <w:pPr>
        <w:pStyle w:val="LndNormale1"/>
        <w:rPr>
          <w:b/>
          <w:color w:val="002060"/>
        </w:rPr>
      </w:pPr>
      <w:r w:rsidRPr="007647C1">
        <w:rPr>
          <w:b/>
          <w:color w:val="002060"/>
        </w:rPr>
        <w:t>LAMI GENTJAN</w:t>
      </w:r>
      <w:r w:rsidRPr="007647C1">
        <w:rPr>
          <w:b/>
          <w:color w:val="002060"/>
        </w:rPr>
        <w:tab/>
      </w:r>
      <w:r w:rsidRPr="007647C1">
        <w:rPr>
          <w:b/>
          <w:color w:val="002060"/>
        </w:rPr>
        <w:tab/>
        <w:t>nato 21.08.2009</w:t>
      </w:r>
      <w:r w:rsidRPr="007647C1">
        <w:rPr>
          <w:b/>
          <w:color w:val="002060"/>
        </w:rPr>
        <w:tab/>
        <w:t>954.913 A.S.D. UNITED CIVITANOVA</w:t>
      </w:r>
      <w:r w:rsidRPr="007647C1">
        <w:rPr>
          <w:b/>
          <w:color w:val="002060"/>
        </w:rPr>
        <w:tab/>
      </w:r>
      <w:r w:rsidRPr="007647C1">
        <w:rPr>
          <w:b/>
          <w:color w:val="002060"/>
        </w:rPr>
        <w:tab/>
      </w:r>
      <w:r w:rsidRPr="007647C1">
        <w:rPr>
          <w:b/>
          <w:color w:val="002060"/>
        </w:rPr>
        <w:tab/>
      </w:r>
      <w:r w:rsidRPr="007647C1">
        <w:rPr>
          <w:b/>
          <w:color w:val="002060"/>
        </w:rPr>
        <w:tab/>
        <w:t xml:space="preserve"> </w:t>
      </w:r>
      <w:r w:rsidRPr="007647C1">
        <w:rPr>
          <w:b/>
          <w:color w:val="002060"/>
        </w:rPr>
        <w:tab/>
      </w:r>
    </w:p>
    <w:p w14:paraId="2BA32082" w14:textId="77777777" w:rsidR="007647C1" w:rsidRPr="007647C1" w:rsidRDefault="007647C1" w:rsidP="007647C1">
      <w:pPr>
        <w:pStyle w:val="LndNormale1"/>
        <w:rPr>
          <w:color w:val="002060"/>
        </w:rPr>
      </w:pPr>
    </w:p>
    <w:p w14:paraId="2C22DB97" w14:textId="77777777" w:rsidR="007647C1" w:rsidRPr="007647C1" w:rsidRDefault="007647C1" w:rsidP="007647C1">
      <w:pPr>
        <w:pStyle w:val="LndNormale1"/>
        <w:rPr>
          <w:color w:val="002060"/>
          <w:sz w:val="28"/>
          <w:szCs w:val="28"/>
        </w:rPr>
      </w:pPr>
      <w:r w:rsidRPr="007647C1">
        <w:rPr>
          <w:b/>
          <w:color w:val="002060"/>
          <w:sz w:val="28"/>
          <w:szCs w:val="28"/>
        </w:rPr>
        <w:t>AUTORIZZAZIONE EX ART. 34/3 N.O.I.F.</w:t>
      </w:r>
    </w:p>
    <w:p w14:paraId="504F0AD1" w14:textId="77777777" w:rsidR="007647C1" w:rsidRPr="007647C1" w:rsidRDefault="007647C1" w:rsidP="007647C1">
      <w:pPr>
        <w:pStyle w:val="LndNormale1"/>
        <w:rPr>
          <w:color w:val="002060"/>
        </w:rPr>
      </w:pPr>
    </w:p>
    <w:p w14:paraId="035EE166" w14:textId="77777777" w:rsidR="007647C1" w:rsidRPr="007647C1" w:rsidRDefault="007647C1" w:rsidP="007647C1">
      <w:pPr>
        <w:pStyle w:val="LndNormale1"/>
        <w:rPr>
          <w:color w:val="002060"/>
        </w:rPr>
      </w:pPr>
      <w:r w:rsidRPr="007647C1">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69F9C7FD" w14:textId="77777777" w:rsidR="007647C1" w:rsidRPr="007647C1" w:rsidRDefault="007647C1" w:rsidP="007647C1">
      <w:pPr>
        <w:pStyle w:val="LndNormale1"/>
        <w:rPr>
          <w:b/>
          <w:color w:val="002060"/>
        </w:rPr>
      </w:pPr>
      <w:r w:rsidRPr="007647C1">
        <w:rPr>
          <w:b/>
          <w:color w:val="002060"/>
        </w:rPr>
        <w:t>UMILE SAMUELE</w:t>
      </w:r>
      <w:r w:rsidRPr="007647C1">
        <w:rPr>
          <w:b/>
          <w:color w:val="002060"/>
        </w:rPr>
        <w:tab/>
        <w:t>nato 04.11.2010</w:t>
      </w:r>
      <w:r w:rsidRPr="007647C1">
        <w:rPr>
          <w:b/>
          <w:color w:val="002060"/>
        </w:rPr>
        <w:tab/>
        <w:t>700.092 C.U.S. ANCONA</w:t>
      </w:r>
    </w:p>
    <w:p w14:paraId="6AD8FD0F" w14:textId="77777777" w:rsidR="007647C1" w:rsidRPr="007647C1" w:rsidRDefault="007647C1" w:rsidP="0022231A">
      <w:pPr>
        <w:pStyle w:val="LndNormale1"/>
        <w:rPr>
          <w:color w:val="002060"/>
        </w:rPr>
      </w:pPr>
    </w:p>
    <w:p w14:paraId="2A64E22A" w14:textId="77777777" w:rsidR="00311CF9" w:rsidRDefault="00311CF9" w:rsidP="0022231A">
      <w:pPr>
        <w:pStyle w:val="LndNormale1"/>
        <w:rPr>
          <w:color w:val="002060"/>
        </w:rPr>
      </w:pPr>
    </w:p>
    <w:p w14:paraId="4D31ED89" w14:textId="77777777" w:rsidR="00311CF9" w:rsidRPr="00311CF9" w:rsidRDefault="00311CF9" w:rsidP="00311CF9">
      <w:pPr>
        <w:pStyle w:val="LndNormale1"/>
        <w:rPr>
          <w:b/>
          <w:bCs/>
          <w:color w:val="002060"/>
          <w:sz w:val="28"/>
          <w:szCs w:val="28"/>
        </w:rPr>
      </w:pPr>
      <w:r w:rsidRPr="00311CF9">
        <w:rPr>
          <w:b/>
          <w:bCs/>
          <w:color w:val="002060"/>
          <w:sz w:val="28"/>
          <w:szCs w:val="28"/>
        </w:rPr>
        <w:t>SISTEMA DI QUALITA’ CLUB GIOVANILI - STAGIONE SPORTIVA 2025/2026</w:t>
      </w:r>
    </w:p>
    <w:p w14:paraId="42114633" w14:textId="77777777" w:rsidR="00311CF9" w:rsidRDefault="00311CF9" w:rsidP="00311CF9">
      <w:pPr>
        <w:pStyle w:val="LndNormale1"/>
        <w:rPr>
          <w:color w:val="002060"/>
        </w:rPr>
      </w:pPr>
    </w:p>
    <w:p w14:paraId="0F72875A" w14:textId="2BBEE4CD" w:rsidR="00311CF9" w:rsidRPr="00311CF9" w:rsidRDefault="00311CF9" w:rsidP="00311CF9">
      <w:pPr>
        <w:pStyle w:val="LndNormale1"/>
        <w:rPr>
          <w:color w:val="002060"/>
        </w:rPr>
      </w:pPr>
      <w:r w:rsidRPr="00311CF9">
        <w:rPr>
          <w:color w:val="002060"/>
        </w:rPr>
        <w:t xml:space="preserve">A seguito della pubblicazione del “Manuale del Sistema di Qualità dei Club Giovanili – Edizione 2025” e delle successive Note di Chiarimento (CU n.34 SGS e CU n.36 SGS), il Settore Giovanile e Scolastico ha pubblicato il C.U. nr. 41 </w:t>
      </w:r>
      <w:r w:rsidRPr="00311CF9">
        <w:rPr>
          <w:b/>
          <w:bCs/>
          <w:color w:val="002060"/>
        </w:rPr>
        <w:t>“NOTA DI CHIARIMENTO NR. 3”</w:t>
      </w:r>
      <w:r w:rsidRPr="00311CF9">
        <w:rPr>
          <w:color w:val="002060"/>
        </w:rPr>
        <w:t xml:space="preserve"> attraverso il quale si forniscono ulteriori chiarimenti ed indicazioni operative utili a seguire il percorso di riconoscimento del livello di qualità del Club.</w:t>
      </w:r>
    </w:p>
    <w:p w14:paraId="37BF2E5C" w14:textId="77777777" w:rsidR="00311CF9" w:rsidRPr="00311CF9" w:rsidRDefault="00311CF9" w:rsidP="00311CF9">
      <w:pPr>
        <w:pStyle w:val="LndNormale1"/>
        <w:rPr>
          <w:color w:val="002060"/>
        </w:rPr>
      </w:pPr>
      <w:r w:rsidRPr="00311CF9">
        <w:rPr>
          <w:color w:val="002060"/>
        </w:rPr>
        <w:t>Di seguito si trascrive il link a cui le società potranno effettuare il download del C.U. e relativi allegati:</w:t>
      </w:r>
    </w:p>
    <w:p w14:paraId="3C624EC5" w14:textId="77777777" w:rsidR="00311CF9" w:rsidRPr="00311CF9" w:rsidRDefault="00311CF9" w:rsidP="00311CF9">
      <w:pPr>
        <w:pStyle w:val="LndNormale1"/>
        <w:rPr>
          <w:color w:val="002060"/>
        </w:rPr>
      </w:pPr>
      <w:r w:rsidRPr="00311CF9">
        <w:rPr>
          <w:color w:val="002060"/>
        </w:rPr>
        <w:t xml:space="preserve">-  </w:t>
      </w:r>
      <w:hyperlink r:id="rId10" w:history="1">
        <w:r w:rsidRPr="00311CF9">
          <w:rPr>
            <w:rStyle w:val="Collegamentoipertestuale"/>
          </w:rPr>
          <w:t>https://www.figc.it/it/giovani/norme/comunicati</w:t>
        </w:r>
      </w:hyperlink>
    </w:p>
    <w:p w14:paraId="260C07E0" w14:textId="77777777" w:rsidR="00311CF9" w:rsidRPr="00A22C91" w:rsidRDefault="00311CF9" w:rsidP="0022231A">
      <w:pPr>
        <w:pStyle w:val="LndNormale1"/>
        <w:rPr>
          <w:color w:val="002060"/>
        </w:rPr>
      </w:pPr>
    </w:p>
    <w:p w14:paraId="523D5E75" w14:textId="77777777" w:rsidR="00A22C91" w:rsidRPr="00A22C91" w:rsidRDefault="00A22C91"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55185B66" w14:textId="77777777" w:rsidR="00AD176A" w:rsidRPr="00460589" w:rsidRDefault="00AD176A" w:rsidP="00AD176A">
      <w:pPr>
        <w:pStyle w:val="breakline"/>
        <w:rPr>
          <w:color w:val="002060"/>
        </w:rPr>
      </w:pPr>
    </w:p>
    <w:p w14:paraId="22773618" w14:textId="77777777" w:rsidR="00AD176A" w:rsidRPr="00460589" w:rsidRDefault="00AD176A" w:rsidP="00AD176A">
      <w:pPr>
        <w:pStyle w:val="titolocampionato0"/>
        <w:shd w:val="clear" w:color="auto" w:fill="CCCCCC"/>
        <w:spacing w:before="80" w:after="40"/>
        <w:rPr>
          <w:color w:val="002060"/>
        </w:rPr>
      </w:pPr>
      <w:r w:rsidRPr="00460589">
        <w:rPr>
          <w:color w:val="002060"/>
        </w:rPr>
        <w:t>CALCIO A CINQUE SERIE C1</w:t>
      </w:r>
    </w:p>
    <w:p w14:paraId="5262E89F" w14:textId="77777777" w:rsidR="00AD176A" w:rsidRPr="00460589" w:rsidRDefault="00AD176A" w:rsidP="00AD176A">
      <w:pPr>
        <w:pStyle w:val="titoloprinc0"/>
        <w:rPr>
          <w:color w:val="002060"/>
        </w:rPr>
      </w:pPr>
      <w:r w:rsidRPr="00460589">
        <w:rPr>
          <w:color w:val="002060"/>
        </w:rPr>
        <w:t>CLASSIFICA</w:t>
      </w:r>
    </w:p>
    <w:p w14:paraId="3782F48D" w14:textId="77777777" w:rsidR="00AD176A" w:rsidRPr="00460589" w:rsidRDefault="00AD176A" w:rsidP="00AD176A">
      <w:pPr>
        <w:pStyle w:val="breakline"/>
        <w:rPr>
          <w:color w:val="002060"/>
        </w:rPr>
      </w:pPr>
    </w:p>
    <w:p w14:paraId="35ECA86E" w14:textId="77777777" w:rsidR="00AD176A" w:rsidRPr="00460589" w:rsidRDefault="00AD176A" w:rsidP="00AD176A">
      <w:pPr>
        <w:pStyle w:val="breakline"/>
        <w:rPr>
          <w:color w:val="002060"/>
        </w:rPr>
      </w:pPr>
    </w:p>
    <w:p w14:paraId="53064A51" w14:textId="77777777" w:rsidR="00AD176A" w:rsidRPr="00460589" w:rsidRDefault="00AD176A" w:rsidP="00AD176A">
      <w:pPr>
        <w:pStyle w:val="sottotitolocampionato10"/>
        <w:rPr>
          <w:color w:val="002060"/>
        </w:rPr>
      </w:pPr>
      <w:r w:rsidRPr="00460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1154C091"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DF4C5" w14:textId="77777777" w:rsidR="00AD176A" w:rsidRPr="00460589" w:rsidRDefault="00AD176A" w:rsidP="00087E75">
            <w:pPr>
              <w:pStyle w:val="headertabella0"/>
              <w:rPr>
                <w:color w:val="002060"/>
              </w:rPr>
            </w:pPr>
            <w:r w:rsidRPr="00460589">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40042"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AC3E4"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9A220"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D641E"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6A49D"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5BE5E"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4D521"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1454A"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C1880" w14:textId="77777777" w:rsidR="00AD176A" w:rsidRPr="00460589" w:rsidRDefault="00AD176A" w:rsidP="00087E75">
            <w:pPr>
              <w:pStyle w:val="headertabella0"/>
              <w:rPr>
                <w:color w:val="002060"/>
              </w:rPr>
            </w:pPr>
            <w:r w:rsidRPr="00460589">
              <w:rPr>
                <w:color w:val="002060"/>
              </w:rPr>
              <w:t>PE</w:t>
            </w:r>
          </w:p>
        </w:tc>
      </w:tr>
      <w:tr w:rsidR="00AD176A" w:rsidRPr="00460589" w14:paraId="4B6BEE30"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6C3AE3" w14:textId="77777777" w:rsidR="00AD176A" w:rsidRPr="00460589" w:rsidRDefault="00AD176A" w:rsidP="00087E75">
            <w:pPr>
              <w:pStyle w:val="rowtabella0"/>
              <w:rPr>
                <w:color w:val="002060"/>
              </w:rPr>
            </w:pPr>
            <w:r w:rsidRPr="0046058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C09DC"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E5E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DCD5"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C94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DD7D"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EF8F"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7110D"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D9DD"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F1B1" w14:textId="77777777" w:rsidR="00AD176A" w:rsidRPr="00460589" w:rsidRDefault="00AD176A" w:rsidP="00087E75">
            <w:pPr>
              <w:pStyle w:val="rowtabella0"/>
              <w:jc w:val="center"/>
              <w:rPr>
                <w:color w:val="002060"/>
              </w:rPr>
            </w:pPr>
            <w:r w:rsidRPr="00460589">
              <w:rPr>
                <w:color w:val="002060"/>
              </w:rPr>
              <w:t>0</w:t>
            </w:r>
          </w:p>
        </w:tc>
      </w:tr>
      <w:tr w:rsidR="00AD176A" w:rsidRPr="00460589" w14:paraId="7416382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D8DF1" w14:textId="77777777" w:rsidR="00AD176A" w:rsidRPr="00460589" w:rsidRDefault="00AD176A" w:rsidP="00087E75">
            <w:pPr>
              <w:pStyle w:val="rowtabella0"/>
              <w:rPr>
                <w:color w:val="002060"/>
              </w:rPr>
            </w:pPr>
            <w:r w:rsidRPr="0046058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1C9B"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56024"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2C42"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9819"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D2CB"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9C2D"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2971"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08548"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5DB98" w14:textId="77777777" w:rsidR="00AD176A" w:rsidRPr="00460589" w:rsidRDefault="00AD176A" w:rsidP="00087E75">
            <w:pPr>
              <w:pStyle w:val="rowtabella0"/>
              <w:jc w:val="center"/>
              <w:rPr>
                <w:color w:val="002060"/>
              </w:rPr>
            </w:pPr>
            <w:r w:rsidRPr="00460589">
              <w:rPr>
                <w:color w:val="002060"/>
              </w:rPr>
              <w:t>0</w:t>
            </w:r>
          </w:p>
        </w:tc>
      </w:tr>
      <w:tr w:rsidR="00AD176A" w:rsidRPr="00460589" w14:paraId="1B2740C9"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4F328" w14:textId="77777777" w:rsidR="00AD176A" w:rsidRPr="00460589" w:rsidRDefault="00AD176A" w:rsidP="00087E75">
            <w:pPr>
              <w:pStyle w:val="rowtabella0"/>
              <w:rPr>
                <w:color w:val="002060"/>
              </w:rPr>
            </w:pPr>
            <w:r w:rsidRPr="0046058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107D9"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B9CB"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6FCC"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B0CA"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FA64"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B355" w14:textId="77777777" w:rsidR="00AD176A" w:rsidRPr="00460589" w:rsidRDefault="00AD176A" w:rsidP="00087E75">
            <w:pPr>
              <w:pStyle w:val="rowtabella0"/>
              <w:jc w:val="center"/>
              <w:rPr>
                <w:color w:val="002060"/>
              </w:rPr>
            </w:pPr>
            <w:r w:rsidRPr="00460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9805"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BF75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CCAA7" w14:textId="77777777" w:rsidR="00AD176A" w:rsidRPr="00460589" w:rsidRDefault="00AD176A" w:rsidP="00087E75">
            <w:pPr>
              <w:pStyle w:val="rowtabella0"/>
              <w:jc w:val="center"/>
              <w:rPr>
                <w:color w:val="002060"/>
              </w:rPr>
            </w:pPr>
            <w:r w:rsidRPr="00460589">
              <w:rPr>
                <w:color w:val="002060"/>
              </w:rPr>
              <w:t>0</w:t>
            </w:r>
          </w:p>
        </w:tc>
      </w:tr>
      <w:tr w:rsidR="00AD176A" w:rsidRPr="00460589" w14:paraId="146AE7D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D29DF" w14:textId="77777777" w:rsidR="00AD176A" w:rsidRPr="00460589" w:rsidRDefault="00AD176A" w:rsidP="00087E75">
            <w:pPr>
              <w:pStyle w:val="rowtabella0"/>
              <w:rPr>
                <w:color w:val="002060"/>
              </w:rPr>
            </w:pPr>
            <w:r w:rsidRPr="00460589">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3B75"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E37A"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8F58"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FC8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E363"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636D8"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A2D5"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9F3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F904" w14:textId="77777777" w:rsidR="00AD176A" w:rsidRPr="00460589" w:rsidRDefault="00AD176A" w:rsidP="00087E75">
            <w:pPr>
              <w:pStyle w:val="rowtabella0"/>
              <w:jc w:val="center"/>
              <w:rPr>
                <w:color w:val="002060"/>
              </w:rPr>
            </w:pPr>
            <w:r w:rsidRPr="00460589">
              <w:rPr>
                <w:color w:val="002060"/>
              </w:rPr>
              <w:t>0</w:t>
            </w:r>
          </w:p>
        </w:tc>
      </w:tr>
      <w:tr w:rsidR="00AD176A" w:rsidRPr="00460589" w14:paraId="61200D89"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D17B1" w14:textId="77777777" w:rsidR="00AD176A" w:rsidRPr="00460589" w:rsidRDefault="00AD176A" w:rsidP="00087E75">
            <w:pPr>
              <w:pStyle w:val="rowtabella0"/>
              <w:rPr>
                <w:color w:val="002060"/>
              </w:rPr>
            </w:pPr>
            <w:r w:rsidRPr="00460589">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2D36A"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7BDA"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D14B6"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8501"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B26A5"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65305" w14:textId="77777777" w:rsidR="00AD176A" w:rsidRPr="00460589" w:rsidRDefault="00AD176A" w:rsidP="00087E75">
            <w:pPr>
              <w:pStyle w:val="rowtabella0"/>
              <w:jc w:val="center"/>
              <w:rPr>
                <w:color w:val="002060"/>
              </w:rPr>
            </w:pPr>
            <w:r w:rsidRPr="00460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D7CF"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F6BE"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A8FF" w14:textId="77777777" w:rsidR="00AD176A" w:rsidRPr="00460589" w:rsidRDefault="00AD176A" w:rsidP="00087E75">
            <w:pPr>
              <w:pStyle w:val="rowtabella0"/>
              <w:jc w:val="center"/>
              <w:rPr>
                <w:color w:val="002060"/>
              </w:rPr>
            </w:pPr>
            <w:r w:rsidRPr="00460589">
              <w:rPr>
                <w:color w:val="002060"/>
              </w:rPr>
              <w:t>0</w:t>
            </w:r>
          </w:p>
        </w:tc>
      </w:tr>
      <w:tr w:rsidR="00AD176A" w:rsidRPr="00460589" w14:paraId="13DEEAAA"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424E0" w14:textId="77777777" w:rsidR="00AD176A" w:rsidRPr="00460589" w:rsidRDefault="00AD176A" w:rsidP="00087E75">
            <w:pPr>
              <w:pStyle w:val="rowtabella0"/>
              <w:rPr>
                <w:color w:val="002060"/>
              </w:rPr>
            </w:pPr>
            <w:r w:rsidRPr="0046058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72A1"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5486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68C6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0D9C"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4F59B"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36A4" w14:textId="77777777" w:rsidR="00AD176A" w:rsidRPr="00460589" w:rsidRDefault="00AD176A" w:rsidP="00087E75">
            <w:pPr>
              <w:pStyle w:val="rowtabella0"/>
              <w:jc w:val="center"/>
              <w:rPr>
                <w:color w:val="002060"/>
              </w:rPr>
            </w:pPr>
            <w:r w:rsidRPr="00460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0AAA"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1AD6"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05FFB" w14:textId="77777777" w:rsidR="00AD176A" w:rsidRPr="00460589" w:rsidRDefault="00AD176A" w:rsidP="00087E75">
            <w:pPr>
              <w:pStyle w:val="rowtabella0"/>
              <w:jc w:val="center"/>
              <w:rPr>
                <w:color w:val="002060"/>
              </w:rPr>
            </w:pPr>
            <w:r w:rsidRPr="00460589">
              <w:rPr>
                <w:color w:val="002060"/>
              </w:rPr>
              <w:t>0</w:t>
            </w:r>
          </w:p>
        </w:tc>
      </w:tr>
      <w:tr w:rsidR="00AD176A" w:rsidRPr="00460589" w14:paraId="5A61AA2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D445C" w14:textId="77777777" w:rsidR="00AD176A" w:rsidRPr="00460589" w:rsidRDefault="00AD176A" w:rsidP="00087E75">
            <w:pPr>
              <w:pStyle w:val="rowtabella0"/>
              <w:rPr>
                <w:color w:val="002060"/>
              </w:rPr>
            </w:pPr>
            <w:r w:rsidRPr="0046058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47DFF"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9427"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60F5"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40BC"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732A"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10AA"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D0DA5"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3C26"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D430B" w14:textId="77777777" w:rsidR="00AD176A" w:rsidRPr="00460589" w:rsidRDefault="00AD176A" w:rsidP="00087E75">
            <w:pPr>
              <w:pStyle w:val="rowtabella0"/>
              <w:jc w:val="center"/>
              <w:rPr>
                <w:color w:val="002060"/>
              </w:rPr>
            </w:pPr>
            <w:r w:rsidRPr="00460589">
              <w:rPr>
                <w:color w:val="002060"/>
              </w:rPr>
              <w:t>0</w:t>
            </w:r>
          </w:p>
        </w:tc>
      </w:tr>
      <w:tr w:rsidR="00AD176A" w:rsidRPr="00460589" w14:paraId="3E78D6D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A6E7D" w14:textId="77777777" w:rsidR="00AD176A" w:rsidRPr="00460589" w:rsidRDefault="00AD176A" w:rsidP="00087E75">
            <w:pPr>
              <w:pStyle w:val="rowtabella0"/>
              <w:rPr>
                <w:color w:val="002060"/>
              </w:rPr>
            </w:pPr>
            <w:r w:rsidRPr="00460589">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B210"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4E50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2455C"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A6C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D74B"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1828"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CB468"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FFFA"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FFF2" w14:textId="77777777" w:rsidR="00AD176A" w:rsidRPr="00460589" w:rsidRDefault="00AD176A" w:rsidP="00087E75">
            <w:pPr>
              <w:pStyle w:val="rowtabella0"/>
              <w:jc w:val="center"/>
              <w:rPr>
                <w:color w:val="002060"/>
              </w:rPr>
            </w:pPr>
            <w:r w:rsidRPr="00460589">
              <w:rPr>
                <w:color w:val="002060"/>
              </w:rPr>
              <w:t>0</w:t>
            </w:r>
          </w:p>
        </w:tc>
      </w:tr>
      <w:tr w:rsidR="00AD176A" w:rsidRPr="00460589" w14:paraId="60B566D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777A2" w14:textId="77777777" w:rsidR="00AD176A" w:rsidRPr="00460589" w:rsidRDefault="00AD176A" w:rsidP="00087E75">
            <w:pPr>
              <w:pStyle w:val="rowtabella0"/>
              <w:rPr>
                <w:color w:val="002060"/>
              </w:rPr>
            </w:pPr>
            <w:r w:rsidRPr="0046058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6728"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3330"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F811E"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3D14"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18A9"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3D08F" w14:textId="77777777" w:rsidR="00AD176A" w:rsidRPr="00460589" w:rsidRDefault="00AD176A" w:rsidP="00087E75">
            <w:pPr>
              <w:pStyle w:val="rowtabella0"/>
              <w:jc w:val="center"/>
              <w:rPr>
                <w:color w:val="002060"/>
              </w:rPr>
            </w:pPr>
            <w:r w:rsidRPr="00460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A42A" w14:textId="77777777" w:rsidR="00AD176A" w:rsidRPr="00460589" w:rsidRDefault="00AD176A" w:rsidP="00087E75">
            <w:pPr>
              <w:pStyle w:val="rowtabella0"/>
              <w:jc w:val="center"/>
              <w:rPr>
                <w:color w:val="002060"/>
              </w:rPr>
            </w:pPr>
            <w:r w:rsidRPr="00460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AAB2A"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51DCF" w14:textId="77777777" w:rsidR="00AD176A" w:rsidRPr="00460589" w:rsidRDefault="00AD176A" w:rsidP="00087E75">
            <w:pPr>
              <w:pStyle w:val="rowtabella0"/>
              <w:jc w:val="center"/>
              <w:rPr>
                <w:color w:val="002060"/>
              </w:rPr>
            </w:pPr>
            <w:r w:rsidRPr="00460589">
              <w:rPr>
                <w:color w:val="002060"/>
              </w:rPr>
              <w:t>0</w:t>
            </w:r>
          </w:p>
        </w:tc>
      </w:tr>
      <w:tr w:rsidR="00AD176A" w:rsidRPr="00460589" w14:paraId="1A1AA5E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71B60" w14:textId="77777777" w:rsidR="00AD176A" w:rsidRPr="00460589" w:rsidRDefault="00AD176A" w:rsidP="00087E75">
            <w:pPr>
              <w:pStyle w:val="rowtabella0"/>
              <w:rPr>
                <w:color w:val="002060"/>
              </w:rPr>
            </w:pPr>
            <w:r w:rsidRPr="0046058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007A"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108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CCEF6"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C6FD5"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B2E9F"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6759" w14:textId="77777777" w:rsidR="00AD176A" w:rsidRPr="00460589" w:rsidRDefault="00AD176A" w:rsidP="00087E75">
            <w:pPr>
              <w:pStyle w:val="rowtabella0"/>
              <w:jc w:val="center"/>
              <w:rPr>
                <w:color w:val="002060"/>
              </w:rPr>
            </w:pPr>
            <w:r w:rsidRPr="00460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9627" w14:textId="77777777" w:rsidR="00AD176A" w:rsidRPr="00460589" w:rsidRDefault="00AD176A" w:rsidP="00087E75">
            <w:pPr>
              <w:pStyle w:val="rowtabella0"/>
              <w:jc w:val="center"/>
              <w:rPr>
                <w:color w:val="002060"/>
              </w:rPr>
            </w:pPr>
            <w:r w:rsidRPr="00460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2153"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27BE" w14:textId="77777777" w:rsidR="00AD176A" w:rsidRPr="00460589" w:rsidRDefault="00AD176A" w:rsidP="00087E75">
            <w:pPr>
              <w:pStyle w:val="rowtabella0"/>
              <w:jc w:val="center"/>
              <w:rPr>
                <w:color w:val="002060"/>
              </w:rPr>
            </w:pPr>
            <w:r w:rsidRPr="00460589">
              <w:rPr>
                <w:color w:val="002060"/>
              </w:rPr>
              <w:t>0</w:t>
            </w:r>
          </w:p>
        </w:tc>
      </w:tr>
      <w:tr w:rsidR="00AD176A" w:rsidRPr="00460589" w14:paraId="03D313B9"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A53FA" w14:textId="77777777" w:rsidR="00AD176A" w:rsidRPr="00460589" w:rsidRDefault="00AD176A" w:rsidP="00087E75">
            <w:pPr>
              <w:pStyle w:val="rowtabella0"/>
              <w:rPr>
                <w:color w:val="002060"/>
              </w:rPr>
            </w:pPr>
            <w:r w:rsidRPr="0046058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49E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30F1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8A5F"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2E0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F837"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28A1"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6960"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6D42"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273C" w14:textId="77777777" w:rsidR="00AD176A" w:rsidRPr="00460589" w:rsidRDefault="00AD176A" w:rsidP="00087E75">
            <w:pPr>
              <w:pStyle w:val="rowtabella0"/>
              <w:jc w:val="center"/>
              <w:rPr>
                <w:color w:val="002060"/>
              </w:rPr>
            </w:pPr>
            <w:r w:rsidRPr="00460589">
              <w:rPr>
                <w:color w:val="002060"/>
              </w:rPr>
              <w:t>0</w:t>
            </w:r>
          </w:p>
        </w:tc>
      </w:tr>
      <w:tr w:rsidR="00AD176A" w:rsidRPr="00460589" w14:paraId="02AD8A4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85B66" w14:textId="77777777" w:rsidR="00AD176A" w:rsidRPr="00460589" w:rsidRDefault="00AD176A" w:rsidP="00087E75">
            <w:pPr>
              <w:pStyle w:val="rowtabella0"/>
              <w:rPr>
                <w:color w:val="002060"/>
              </w:rPr>
            </w:pPr>
            <w:r w:rsidRPr="0046058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744EC"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C0F0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DAE6"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B094"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DD61"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B43F"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9ED7" w14:textId="77777777" w:rsidR="00AD176A" w:rsidRPr="00460589" w:rsidRDefault="00AD176A" w:rsidP="00087E75">
            <w:pPr>
              <w:pStyle w:val="rowtabella0"/>
              <w:jc w:val="center"/>
              <w:rPr>
                <w:color w:val="002060"/>
              </w:rPr>
            </w:pPr>
            <w:r w:rsidRPr="00460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82A9"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5E18" w14:textId="77777777" w:rsidR="00AD176A" w:rsidRPr="00460589" w:rsidRDefault="00AD176A" w:rsidP="00087E75">
            <w:pPr>
              <w:pStyle w:val="rowtabella0"/>
              <w:jc w:val="center"/>
              <w:rPr>
                <w:color w:val="002060"/>
              </w:rPr>
            </w:pPr>
            <w:r w:rsidRPr="00460589">
              <w:rPr>
                <w:color w:val="002060"/>
              </w:rPr>
              <w:t>0</w:t>
            </w:r>
          </w:p>
        </w:tc>
      </w:tr>
      <w:tr w:rsidR="00AD176A" w:rsidRPr="00460589" w14:paraId="2A5CB86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D7052" w14:textId="77777777" w:rsidR="00AD176A" w:rsidRPr="00460589" w:rsidRDefault="00AD176A" w:rsidP="00087E75">
            <w:pPr>
              <w:pStyle w:val="rowtabella0"/>
              <w:rPr>
                <w:color w:val="002060"/>
              </w:rPr>
            </w:pPr>
            <w:r w:rsidRPr="00460589">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E70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E2EAA"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12D42"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46C6"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CEE7"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B5DDE"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E159" w14:textId="77777777" w:rsidR="00AD176A" w:rsidRPr="00460589" w:rsidRDefault="00AD176A" w:rsidP="00087E75">
            <w:pPr>
              <w:pStyle w:val="rowtabella0"/>
              <w:jc w:val="center"/>
              <w:rPr>
                <w:color w:val="002060"/>
              </w:rPr>
            </w:pPr>
            <w:r w:rsidRPr="00460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C2B0"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2ABFC" w14:textId="77777777" w:rsidR="00AD176A" w:rsidRPr="00460589" w:rsidRDefault="00AD176A" w:rsidP="00087E75">
            <w:pPr>
              <w:pStyle w:val="rowtabella0"/>
              <w:jc w:val="center"/>
              <w:rPr>
                <w:color w:val="002060"/>
              </w:rPr>
            </w:pPr>
            <w:r w:rsidRPr="00460589">
              <w:rPr>
                <w:color w:val="002060"/>
              </w:rPr>
              <w:t>0</w:t>
            </w:r>
          </w:p>
        </w:tc>
      </w:tr>
      <w:tr w:rsidR="00AD176A" w:rsidRPr="00460589" w14:paraId="5BA0DAF0"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B9A7E" w14:textId="77777777" w:rsidR="00AD176A" w:rsidRPr="00460589" w:rsidRDefault="00AD176A" w:rsidP="00087E75">
            <w:pPr>
              <w:pStyle w:val="rowtabella0"/>
              <w:rPr>
                <w:color w:val="002060"/>
              </w:rPr>
            </w:pPr>
            <w:r w:rsidRPr="0046058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A166"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6A6C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59F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D369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515BA"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619A"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0337A" w14:textId="77777777" w:rsidR="00AD176A" w:rsidRPr="00460589" w:rsidRDefault="00AD176A" w:rsidP="00087E75">
            <w:pPr>
              <w:pStyle w:val="rowtabella0"/>
              <w:jc w:val="center"/>
              <w:rPr>
                <w:color w:val="002060"/>
              </w:rPr>
            </w:pPr>
            <w:r w:rsidRPr="00460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A3C3"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64E1" w14:textId="77777777" w:rsidR="00AD176A" w:rsidRPr="00460589" w:rsidRDefault="00AD176A" w:rsidP="00087E75">
            <w:pPr>
              <w:pStyle w:val="rowtabella0"/>
              <w:jc w:val="center"/>
              <w:rPr>
                <w:color w:val="002060"/>
              </w:rPr>
            </w:pPr>
            <w:r w:rsidRPr="00460589">
              <w:rPr>
                <w:color w:val="002060"/>
              </w:rPr>
              <w:t>0</w:t>
            </w:r>
          </w:p>
        </w:tc>
      </w:tr>
    </w:tbl>
    <w:p w14:paraId="44FC02CD" w14:textId="77777777" w:rsidR="00AD176A" w:rsidRPr="00460589" w:rsidRDefault="00AD176A" w:rsidP="00AD176A">
      <w:pPr>
        <w:pStyle w:val="breakline"/>
        <w:rPr>
          <w:color w:val="002060"/>
        </w:rPr>
      </w:pPr>
    </w:p>
    <w:p w14:paraId="1304559B" w14:textId="77777777" w:rsidR="00AD176A" w:rsidRPr="00460589" w:rsidRDefault="00AD176A" w:rsidP="00AD176A">
      <w:pPr>
        <w:pStyle w:val="titoloprinc0"/>
        <w:rPr>
          <w:color w:val="002060"/>
        </w:rPr>
      </w:pPr>
      <w:r w:rsidRPr="00460589">
        <w:rPr>
          <w:color w:val="002060"/>
        </w:rPr>
        <w:t>PROGRAMMA GARE</w:t>
      </w:r>
    </w:p>
    <w:p w14:paraId="2854DAB3" w14:textId="77777777" w:rsidR="00AD176A" w:rsidRDefault="00AD176A" w:rsidP="00AD176A">
      <w:pPr>
        <w:pStyle w:val="breakline"/>
        <w:rPr>
          <w:rFonts w:eastAsiaTheme="minorEastAsia"/>
          <w:color w:val="002060"/>
        </w:rPr>
      </w:pPr>
    </w:p>
    <w:p w14:paraId="6D73D8F8" w14:textId="77777777" w:rsidR="00723B6D" w:rsidRPr="00304D58" w:rsidRDefault="00723B6D" w:rsidP="00723B6D">
      <w:pPr>
        <w:pStyle w:val="sottotitolocampionato10"/>
        <w:rPr>
          <w:color w:val="002060"/>
        </w:rPr>
      </w:pPr>
      <w:r w:rsidRPr="00304D58">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98"/>
        <w:gridCol w:w="1547"/>
        <w:gridCol w:w="1545"/>
      </w:tblGrid>
      <w:tr w:rsidR="00723B6D" w:rsidRPr="00304D58" w14:paraId="5520F57D"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7A48C"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04B7B"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C5F23"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A970F"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1F005"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1B3EC"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06936"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4534E7DE"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769114" w14:textId="77777777" w:rsidR="00723B6D" w:rsidRPr="00304D58" w:rsidRDefault="00723B6D" w:rsidP="00087E75">
            <w:pPr>
              <w:pStyle w:val="rowtabella0"/>
              <w:rPr>
                <w:color w:val="002060"/>
              </w:rPr>
            </w:pPr>
            <w:r w:rsidRPr="00304D58">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88FD9" w14:textId="77777777" w:rsidR="00723B6D" w:rsidRPr="00304D58" w:rsidRDefault="00723B6D" w:rsidP="00087E75">
            <w:pPr>
              <w:pStyle w:val="rowtabella0"/>
              <w:rPr>
                <w:color w:val="002060"/>
              </w:rPr>
            </w:pPr>
            <w:r w:rsidRPr="00304D58">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33ABF"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16CBC" w14:textId="77777777" w:rsidR="00723B6D" w:rsidRPr="00304D58" w:rsidRDefault="00723B6D" w:rsidP="00087E75">
            <w:pPr>
              <w:pStyle w:val="rowtabella0"/>
              <w:rPr>
                <w:color w:val="002060"/>
              </w:rPr>
            </w:pPr>
            <w:r w:rsidRPr="00304D58">
              <w:rPr>
                <w:color w:val="002060"/>
              </w:rPr>
              <w:t>07/11/2025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51660" w14:textId="77777777" w:rsidR="00723B6D" w:rsidRPr="00304D58" w:rsidRDefault="00723B6D" w:rsidP="00087E75">
            <w:pPr>
              <w:pStyle w:val="rowtabella0"/>
              <w:rPr>
                <w:color w:val="002060"/>
              </w:rPr>
            </w:pPr>
            <w:r w:rsidRPr="00304D58">
              <w:rPr>
                <w:color w:val="002060"/>
              </w:rPr>
              <w:t>5704 POLIVALENTE COPERTO CAMPIGLION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855EA" w14:textId="77777777" w:rsidR="00723B6D" w:rsidRPr="00304D58" w:rsidRDefault="00723B6D" w:rsidP="00087E75">
            <w:pPr>
              <w:pStyle w:val="rowtabella0"/>
              <w:rPr>
                <w:color w:val="002060"/>
              </w:rPr>
            </w:pPr>
            <w:r w:rsidRPr="00304D58">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4C136" w14:textId="77777777" w:rsidR="00723B6D" w:rsidRPr="00304D58" w:rsidRDefault="00723B6D" w:rsidP="00087E75">
            <w:pPr>
              <w:pStyle w:val="rowtabella0"/>
              <w:rPr>
                <w:color w:val="002060"/>
              </w:rPr>
            </w:pPr>
            <w:r w:rsidRPr="00304D58">
              <w:rPr>
                <w:color w:val="002060"/>
              </w:rPr>
              <w:t xml:space="preserve">VIA </w:t>
            </w:r>
            <w:proofErr w:type="gramStart"/>
            <w:r w:rsidRPr="00304D58">
              <w:rPr>
                <w:color w:val="002060"/>
              </w:rPr>
              <w:t>C.ULPIANI</w:t>
            </w:r>
            <w:proofErr w:type="gramEnd"/>
          </w:p>
        </w:tc>
      </w:tr>
      <w:tr w:rsidR="00723B6D" w:rsidRPr="00304D58" w14:paraId="67664A1F"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B012C8" w14:textId="77777777" w:rsidR="00723B6D" w:rsidRPr="00304D58" w:rsidRDefault="00723B6D" w:rsidP="00087E75">
            <w:pPr>
              <w:pStyle w:val="rowtabella0"/>
              <w:rPr>
                <w:color w:val="002060"/>
              </w:rPr>
            </w:pPr>
            <w:r w:rsidRPr="00304D58">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CD420C" w14:textId="77777777" w:rsidR="00723B6D" w:rsidRPr="00304D58" w:rsidRDefault="00723B6D" w:rsidP="00087E75">
            <w:pPr>
              <w:pStyle w:val="rowtabella0"/>
              <w:rPr>
                <w:color w:val="002060"/>
              </w:rPr>
            </w:pPr>
            <w:r w:rsidRPr="00304D58">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6B9375"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04EC30" w14:textId="77777777" w:rsidR="00723B6D" w:rsidRPr="00304D58" w:rsidRDefault="00723B6D" w:rsidP="00087E75">
            <w:pPr>
              <w:pStyle w:val="rowtabella0"/>
              <w:rPr>
                <w:color w:val="002060"/>
              </w:rPr>
            </w:pPr>
            <w:r w:rsidRPr="00304D58">
              <w:rPr>
                <w:color w:val="002060"/>
              </w:rPr>
              <w:t>07/11/2025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E5AA81" w14:textId="77777777" w:rsidR="00723B6D" w:rsidRPr="00304D58" w:rsidRDefault="00723B6D" w:rsidP="00087E75">
            <w:pPr>
              <w:pStyle w:val="rowtabella0"/>
              <w:rPr>
                <w:color w:val="002060"/>
              </w:rPr>
            </w:pPr>
            <w:r w:rsidRPr="00304D58">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AF221" w14:textId="77777777" w:rsidR="00723B6D" w:rsidRPr="00304D58" w:rsidRDefault="00723B6D" w:rsidP="00087E75">
            <w:pPr>
              <w:pStyle w:val="rowtabella0"/>
              <w:rPr>
                <w:color w:val="002060"/>
              </w:rPr>
            </w:pPr>
            <w:r w:rsidRPr="00304D58">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7989B" w14:textId="77777777" w:rsidR="00723B6D" w:rsidRPr="00304D58" w:rsidRDefault="00723B6D" w:rsidP="00087E75">
            <w:pPr>
              <w:pStyle w:val="rowtabella0"/>
              <w:rPr>
                <w:color w:val="002060"/>
              </w:rPr>
            </w:pPr>
            <w:r w:rsidRPr="00304D58">
              <w:rPr>
                <w:color w:val="002060"/>
              </w:rPr>
              <w:t>VIA OLIMPIADI</w:t>
            </w:r>
          </w:p>
        </w:tc>
      </w:tr>
      <w:tr w:rsidR="00723B6D" w:rsidRPr="00304D58" w14:paraId="50F7A35A"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3682F8" w14:textId="77777777" w:rsidR="00723B6D" w:rsidRPr="00304D58" w:rsidRDefault="00723B6D" w:rsidP="00087E75">
            <w:pPr>
              <w:pStyle w:val="rowtabella0"/>
              <w:rPr>
                <w:color w:val="002060"/>
              </w:rPr>
            </w:pPr>
            <w:r w:rsidRPr="00304D5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4B39A9" w14:textId="77777777" w:rsidR="00723B6D" w:rsidRPr="00304D58" w:rsidRDefault="00723B6D" w:rsidP="00087E75">
            <w:pPr>
              <w:pStyle w:val="rowtabella0"/>
              <w:rPr>
                <w:color w:val="002060"/>
              </w:rPr>
            </w:pPr>
            <w:r w:rsidRPr="00304D58">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EFF2DD"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450CD6"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0A2DA7" w14:textId="77777777" w:rsidR="00723B6D" w:rsidRPr="00304D58" w:rsidRDefault="00723B6D" w:rsidP="00087E75">
            <w:pPr>
              <w:pStyle w:val="rowtabella0"/>
              <w:rPr>
                <w:color w:val="002060"/>
              </w:rPr>
            </w:pPr>
            <w:r w:rsidRPr="00304D5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865D8D" w14:textId="77777777" w:rsidR="00723B6D" w:rsidRPr="00304D58" w:rsidRDefault="00723B6D" w:rsidP="00087E75">
            <w:pPr>
              <w:pStyle w:val="rowtabella0"/>
              <w:rPr>
                <w:color w:val="002060"/>
              </w:rPr>
            </w:pPr>
            <w:r w:rsidRPr="00304D5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FA3B2" w14:textId="77777777" w:rsidR="00723B6D" w:rsidRPr="00304D58" w:rsidRDefault="00723B6D" w:rsidP="00087E75">
            <w:pPr>
              <w:pStyle w:val="rowtabella0"/>
              <w:rPr>
                <w:color w:val="002060"/>
              </w:rPr>
            </w:pPr>
            <w:r w:rsidRPr="00304D58">
              <w:rPr>
                <w:color w:val="002060"/>
              </w:rPr>
              <w:t>VIA ALESSANDRO MANZONI</w:t>
            </w:r>
          </w:p>
        </w:tc>
      </w:tr>
      <w:tr w:rsidR="00723B6D" w:rsidRPr="00304D58" w14:paraId="2BF1831D"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429CAB" w14:textId="77777777" w:rsidR="00723B6D" w:rsidRPr="00304D58" w:rsidRDefault="00723B6D" w:rsidP="00087E75">
            <w:pPr>
              <w:pStyle w:val="rowtabella0"/>
              <w:rPr>
                <w:color w:val="002060"/>
              </w:rPr>
            </w:pPr>
            <w:r w:rsidRPr="00304D58">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813851" w14:textId="77777777" w:rsidR="00723B6D" w:rsidRPr="00304D58" w:rsidRDefault="00723B6D" w:rsidP="00087E75">
            <w:pPr>
              <w:pStyle w:val="rowtabella0"/>
              <w:rPr>
                <w:color w:val="002060"/>
              </w:rPr>
            </w:pPr>
            <w:r w:rsidRPr="00304D58">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5A605B"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2F503C"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25EB16" w14:textId="77777777" w:rsidR="00723B6D" w:rsidRPr="00304D58" w:rsidRDefault="00723B6D" w:rsidP="00087E75">
            <w:pPr>
              <w:pStyle w:val="rowtabella0"/>
              <w:rPr>
                <w:color w:val="002060"/>
              </w:rPr>
            </w:pPr>
            <w:r w:rsidRPr="00304D58">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863F0" w14:textId="77777777" w:rsidR="00723B6D" w:rsidRPr="00304D58" w:rsidRDefault="00723B6D" w:rsidP="00087E75">
            <w:pPr>
              <w:pStyle w:val="rowtabella0"/>
              <w:rPr>
                <w:color w:val="002060"/>
              </w:rPr>
            </w:pPr>
            <w:r w:rsidRPr="00304D5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EC9D4" w14:textId="77777777" w:rsidR="00723B6D" w:rsidRPr="00304D58" w:rsidRDefault="00723B6D" w:rsidP="00087E75">
            <w:pPr>
              <w:pStyle w:val="rowtabella0"/>
              <w:rPr>
                <w:color w:val="002060"/>
              </w:rPr>
            </w:pPr>
            <w:r w:rsidRPr="00304D58">
              <w:rPr>
                <w:color w:val="002060"/>
              </w:rPr>
              <w:t>VIA MONTEPELAGO</w:t>
            </w:r>
          </w:p>
        </w:tc>
      </w:tr>
      <w:tr w:rsidR="00723B6D" w:rsidRPr="00304D58" w14:paraId="58D25381"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3FB2BE" w14:textId="77777777" w:rsidR="00723B6D" w:rsidRPr="00304D58" w:rsidRDefault="00723B6D" w:rsidP="00087E75">
            <w:pPr>
              <w:pStyle w:val="rowtabella0"/>
              <w:rPr>
                <w:color w:val="002060"/>
              </w:rPr>
            </w:pPr>
            <w:r w:rsidRPr="00304D58">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B9209B" w14:textId="77777777" w:rsidR="00723B6D" w:rsidRPr="00304D58" w:rsidRDefault="00723B6D" w:rsidP="00087E75">
            <w:pPr>
              <w:pStyle w:val="rowtabella0"/>
              <w:rPr>
                <w:color w:val="002060"/>
              </w:rPr>
            </w:pPr>
            <w:r w:rsidRPr="00304D58">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249E45"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D88D3D"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AF44A2" w14:textId="77777777" w:rsidR="00723B6D" w:rsidRPr="00304D58" w:rsidRDefault="00723B6D" w:rsidP="00087E75">
            <w:pPr>
              <w:pStyle w:val="rowtabella0"/>
              <w:rPr>
                <w:color w:val="002060"/>
              </w:rPr>
            </w:pPr>
            <w:r w:rsidRPr="00304D58">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8F522" w14:textId="77777777" w:rsidR="00723B6D" w:rsidRPr="00304D58" w:rsidRDefault="00723B6D" w:rsidP="00087E75">
            <w:pPr>
              <w:pStyle w:val="rowtabella0"/>
              <w:rPr>
                <w:color w:val="002060"/>
              </w:rPr>
            </w:pPr>
            <w:r w:rsidRPr="00304D58">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1103F9" w14:textId="77777777" w:rsidR="00723B6D" w:rsidRPr="00304D58" w:rsidRDefault="00723B6D" w:rsidP="00087E75">
            <w:pPr>
              <w:pStyle w:val="rowtabella0"/>
              <w:rPr>
                <w:color w:val="002060"/>
              </w:rPr>
            </w:pPr>
            <w:r w:rsidRPr="00304D58">
              <w:rPr>
                <w:color w:val="002060"/>
              </w:rPr>
              <w:t>VIA PERTINI</w:t>
            </w:r>
          </w:p>
        </w:tc>
      </w:tr>
      <w:tr w:rsidR="00723B6D" w:rsidRPr="00304D58" w14:paraId="273E7FFC"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DA52DC" w14:textId="77777777" w:rsidR="00723B6D" w:rsidRPr="00304D58" w:rsidRDefault="00723B6D" w:rsidP="00087E75">
            <w:pPr>
              <w:pStyle w:val="rowtabella0"/>
              <w:rPr>
                <w:color w:val="002060"/>
              </w:rPr>
            </w:pPr>
            <w:r w:rsidRPr="00304D58">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A970FA" w14:textId="77777777" w:rsidR="00723B6D" w:rsidRPr="00304D58" w:rsidRDefault="00723B6D" w:rsidP="00087E75">
            <w:pPr>
              <w:pStyle w:val="rowtabella0"/>
              <w:rPr>
                <w:color w:val="002060"/>
              </w:rPr>
            </w:pPr>
            <w:r w:rsidRPr="00304D58">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60035B"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6DA068"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AFBAA1" w14:textId="77777777" w:rsidR="00723B6D" w:rsidRPr="00304D58" w:rsidRDefault="00723B6D" w:rsidP="00087E75">
            <w:pPr>
              <w:pStyle w:val="rowtabella0"/>
              <w:rPr>
                <w:color w:val="002060"/>
              </w:rPr>
            </w:pPr>
            <w:r w:rsidRPr="00304D58">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78E46" w14:textId="77777777" w:rsidR="00723B6D" w:rsidRPr="00304D58" w:rsidRDefault="00723B6D" w:rsidP="00087E75">
            <w:pPr>
              <w:pStyle w:val="rowtabella0"/>
              <w:rPr>
                <w:color w:val="002060"/>
              </w:rPr>
            </w:pPr>
            <w:r w:rsidRPr="00304D58">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A00D4" w14:textId="77777777" w:rsidR="00723B6D" w:rsidRPr="00304D58" w:rsidRDefault="00723B6D" w:rsidP="00087E75">
            <w:pPr>
              <w:pStyle w:val="rowtabella0"/>
              <w:rPr>
                <w:color w:val="002060"/>
              </w:rPr>
            </w:pPr>
            <w:r w:rsidRPr="00304D58">
              <w:rPr>
                <w:color w:val="002060"/>
              </w:rPr>
              <w:t>VIA LUDOVICO SCARFIOTTI</w:t>
            </w:r>
          </w:p>
        </w:tc>
      </w:tr>
      <w:tr w:rsidR="00723B6D" w:rsidRPr="00304D58" w14:paraId="7F8917BE"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C0BE84" w14:textId="77777777" w:rsidR="00723B6D" w:rsidRPr="00304D58" w:rsidRDefault="00723B6D" w:rsidP="00087E75">
            <w:pPr>
              <w:pStyle w:val="rowtabella0"/>
              <w:rPr>
                <w:color w:val="002060"/>
              </w:rPr>
            </w:pPr>
            <w:r w:rsidRPr="00304D58">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98ADF" w14:textId="77777777" w:rsidR="00723B6D" w:rsidRPr="00304D58" w:rsidRDefault="00723B6D" w:rsidP="00087E75">
            <w:pPr>
              <w:pStyle w:val="rowtabella0"/>
              <w:rPr>
                <w:color w:val="002060"/>
              </w:rPr>
            </w:pPr>
            <w:r w:rsidRPr="00304D58">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15A56"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38078" w14:textId="77777777" w:rsidR="00723B6D" w:rsidRPr="00304D58" w:rsidRDefault="00723B6D" w:rsidP="00087E75">
            <w:pPr>
              <w:pStyle w:val="rowtabella0"/>
              <w:rPr>
                <w:color w:val="002060"/>
              </w:rPr>
            </w:pPr>
            <w:r w:rsidRPr="00304D58">
              <w:rPr>
                <w:color w:val="002060"/>
              </w:rPr>
              <w:t>08/11/2025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42C4C" w14:textId="77777777" w:rsidR="00723B6D" w:rsidRPr="00304D58" w:rsidRDefault="00723B6D" w:rsidP="00087E75">
            <w:pPr>
              <w:pStyle w:val="rowtabella0"/>
              <w:rPr>
                <w:color w:val="002060"/>
              </w:rPr>
            </w:pPr>
            <w:r w:rsidRPr="00304D58">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43BFF" w14:textId="77777777" w:rsidR="00723B6D" w:rsidRPr="00304D58" w:rsidRDefault="00723B6D" w:rsidP="00087E75">
            <w:pPr>
              <w:pStyle w:val="rowtabella0"/>
              <w:rPr>
                <w:color w:val="002060"/>
              </w:rPr>
            </w:pPr>
            <w:r w:rsidRPr="00304D58">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E950F" w14:textId="77777777" w:rsidR="00723B6D" w:rsidRPr="00304D58" w:rsidRDefault="00723B6D" w:rsidP="00087E75">
            <w:pPr>
              <w:pStyle w:val="rowtabella0"/>
              <w:rPr>
                <w:color w:val="002060"/>
              </w:rPr>
            </w:pPr>
            <w:r w:rsidRPr="00304D58">
              <w:rPr>
                <w:color w:val="002060"/>
              </w:rPr>
              <w:t>VIA VERDI</w:t>
            </w:r>
          </w:p>
        </w:tc>
      </w:tr>
    </w:tbl>
    <w:p w14:paraId="7E50665C" w14:textId="77777777" w:rsidR="00723B6D" w:rsidRPr="00460589" w:rsidRDefault="00723B6D" w:rsidP="00AD176A">
      <w:pPr>
        <w:pStyle w:val="breakline"/>
        <w:rPr>
          <w:rFonts w:eastAsiaTheme="minorEastAsia"/>
          <w:color w:val="002060"/>
        </w:rPr>
      </w:pPr>
    </w:p>
    <w:p w14:paraId="5A56D221" w14:textId="77777777" w:rsidR="00AD176A" w:rsidRPr="00460589" w:rsidRDefault="00AD176A" w:rsidP="00AD176A">
      <w:pPr>
        <w:pStyle w:val="breakline"/>
        <w:rPr>
          <w:color w:val="002060"/>
        </w:rPr>
      </w:pPr>
    </w:p>
    <w:p w14:paraId="4FC8124E" w14:textId="77777777" w:rsidR="00AD176A" w:rsidRPr="00460589" w:rsidRDefault="00AD176A" w:rsidP="00AD176A">
      <w:pPr>
        <w:pStyle w:val="titolocampionato0"/>
        <w:shd w:val="clear" w:color="auto" w:fill="CCCCCC"/>
        <w:spacing w:before="80" w:after="40"/>
        <w:rPr>
          <w:color w:val="002060"/>
        </w:rPr>
      </w:pPr>
      <w:r w:rsidRPr="00460589">
        <w:rPr>
          <w:color w:val="002060"/>
        </w:rPr>
        <w:t>CALCIO A CINQUE SERIE C2</w:t>
      </w:r>
    </w:p>
    <w:p w14:paraId="49731DC4" w14:textId="77777777" w:rsidR="00AD176A" w:rsidRPr="00460589" w:rsidRDefault="00AD176A" w:rsidP="00AD176A">
      <w:pPr>
        <w:pStyle w:val="titoloprinc0"/>
        <w:rPr>
          <w:color w:val="002060"/>
        </w:rPr>
      </w:pPr>
      <w:r w:rsidRPr="00460589">
        <w:rPr>
          <w:color w:val="002060"/>
        </w:rPr>
        <w:t>VARIAZIONI AL PROGRAMMA GARE</w:t>
      </w:r>
    </w:p>
    <w:p w14:paraId="6049C377" w14:textId="77777777" w:rsidR="00AD176A" w:rsidRPr="00460589" w:rsidRDefault="00AD176A" w:rsidP="00AD176A">
      <w:pPr>
        <w:pStyle w:val="breakline"/>
        <w:rPr>
          <w:color w:val="002060"/>
        </w:rPr>
      </w:pPr>
    </w:p>
    <w:p w14:paraId="08DC8F37" w14:textId="77777777" w:rsidR="00AD176A" w:rsidRPr="00460589" w:rsidRDefault="00AD176A" w:rsidP="00AD176A">
      <w:pPr>
        <w:pStyle w:val="breakline"/>
        <w:rPr>
          <w:color w:val="002060"/>
        </w:rPr>
      </w:pPr>
    </w:p>
    <w:p w14:paraId="74CC35D1" w14:textId="77777777" w:rsidR="00AD176A" w:rsidRPr="00460589" w:rsidRDefault="00AD176A" w:rsidP="00AD176A">
      <w:pPr>
        <w:pStyle w:val="sottotitolocampionato10"/>
        <w:rPr>
          <w:color w:val="002060"/>
        </w:rPr>
      </w:pPr>
      <w:r w:rsidRPr="0046058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D176A" w:rsidRPr="00460589" w14:paraId="562B1B64" w14:textId="77777777" w:rsidTr="00D72A1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97DEC" w14:textId="77777777" w:rsidR="00AD176A" w:rsidRPr="00460589" w:rsidRDefault="00AD176A" w:rsidP="00087E75">
            <w:pPr>
              <w:pStyle w:val="headertabella0"/>
              <w:rPr>
                <w:color w:val="002060"/>
              </w:rPr>
            </w:pPr>
            <w:r w:rsidRPr="00460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0AF43" w14:textId="77777777" w:rsidR="00AD176A" w:rsidRPr="00460589" w:rsidRDefault="00AD176A" w:rsidP="00087E75">
            <w:pPr>
              <w:pStyle w:val="headertabella0"/>
              <w:rPr>
                <w:color w:val="002060"/>
              </w:rPr>
            </w:pPr>
            <w:r w:rsidRPr="00460589">
              <w:rPr>
                <w:color w:val="002060"/>
              </w:rPr>
              <w:t xml:space="preserve">N° </w:t>
            </w:r>
            <w:proofErr w:type="spellStart"/>
            <w:r w:rsidRPr="00460589">
              <w:rPr>
                <w:color w:val="002060"/>
              </w:rPr>
              <w:t>Gior</w:t>
            </w:r>
            <w:proofErr w:type="spellEnd"/>
            <w:r w:rsidRPr="00460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05FB9" w14:textId="77777777" w:rsidR="00AD176A" w:rsidRPr="00460589" w:rsidRDefault="00AD176A" w:rsidP="00087E75">
            <w:pPr>
              <w:pStyle w:val="headertabella0"/>
              <w:rPr>
                <w:color w:val="002060"/>
              </w:rPr>
            </w:pPr>
            <w:r w:rsidRPr="004605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539DD" w14:textId="77777777" w:rsidR="00AD176A" w:rsidRPr="00460589" w:rsidRDefault="00AD176A" w:rsidP="00087E75">
            <w:pPr>
              <w:pStyle w:val="headertabella0"/>
              <w:rPr>
                <w:color w:val="002060"/>
              </w:rPr>
            </w:pPr>
            <w:r w:rsidRPr="00460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99E36" w14:textId="77777777" w:rsidR="00AD176A" w:rsidRPr="00460589" w:rsidRDefault="00AD176A" w:rsidP="00087E75">
            <w:pPr>
              <w:pStyle w:val="headertabella0"/>
              <w:rPr>
                <w:color w:val="002060"/>
              </w:rPr>
            </w:pPr>
            <w:r w:rsidRPr="00460589">
              <w:rPr>
                <w:color w:val="002060"/>
              </w:rPr>
              <w:t xml:space="preserve">Data </w:t>
            </w:r>
            <w:proofErr w:type="spellStart"/>
            <w:r w:rsidRPr="00460589">
              <w:rPr>
                <w:color w:val="002060"/>
              </w:rPr>
              <w:t>Orig</w:t>
            </w:r>
            <w:proofErr w:type="spellEnd"/>
            <w:r w:rsidRPr="00460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77009" w14:textId="77777777" w:rsidR="00AD176A" w:rsidRPr="00460589" w:rsidRDefault="00AD176A" w:rsidP="00087E75">
            <w:pPr>
              <w:pStyle w:val="headertabella0"/>
              <w:rPr>
                <w:color w:val="002060"/>
              </w:rPr>
            </w:pPr>
            <w:r w:rsidRPr="00460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1CAC1" w14:textId="77777777" w:rsidR="00AD176A" w:rsidRPr="00460589" w:rsidRDefault="00AD176A" w:rsidP="00087E75">
            <w:pPr>
              <w:pStyle w:val="headertabella0"/>
              <w:rPr>
                <w:color w:val="002060"/>
              </w:rPr>
            </w:pPr>
            <w:r w:rsidRPr="00460589">
              <w:rPr>
                <w:color w:val="002060"/>
              </w:rPr>
              <w:t xml:space="preserve">Ora </w:t>
            </w:r>
            <w:proofErr w:type="spellStart"/>
            <w:r w:rsidRPr="00460589">
              <w:rPr>
                <w:color w:val="002060"/>
              </w:rPr>
              <w:t>Orig</w:t>
            </w:r>
            <w:proofErr w:type="spellEnd"/>
            <w:r w:rsidRPr="00460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C44E0" w14:textId="77777777" w:rsidR="00AD176A" w:rsidRPr="00460589" w:rsidRDefault="00AD176A" w:rsidP="00087E75">
            <w:pPr>
              <w:pStyle w:val="headertabella0"/>
              <w:rPr>
                <w:color w:val="002060"/>
              </w:rPr>
            </w:pPr>
            <w:r w:rsidRPr="00460589">
              <w:rPr>
                <w:color w:val="002060"/>
              </w:rPr>
              <w:t>Impianto</w:t>
            </w:r>
          </w:p>
        </w:tc>
      </w:tr>
      <w:tr w:rsidR="00AD176A" w:rsidRPr="00460589" w14:paraId="36887E49" w14:textId="77777777" w:rsidTr="00D72A1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6B93F" w14:textId="77777777" w:rsidR="00AD176A" w:rsidRPr="00D72A15" w:rsidRDefault="00AD176A" w:rsidP="00087E75">
            <w:pPr>
              <w:pStyle w:val="rowtabella0"/>
              <w:rPr>
                <w:color w:val="002060"/>
                <w:highlight w:val="yellow"/>
              </w:rPr>
            </w:pPr>
            <w:r w:rsidRPr="00D72A15">
              <w:rPr>
                <w:color w:val="002060"/>
                <w:highlight w:val="yellow"/>
              </w:rPr>
              <w:t>07/11/2025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91A2" w14:textId="77777777" w:rsidR="00AD176A" w:rsidRPr="00D72A15" w:rsidRDefault="00AD176A" w:rsidP="00087E75">
            <w:pPr>
              <w:pStyle w:val="rowtabella0"/>
              <w:jc w:val="center"/>
              <w:rPr>
                <w:color w:val="002060"/>
                <w:highlight w:val="yellow"/>
              </w:rPr>
            </w:pPr>
            <w:r w:rsidRPr="00D72A15">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D555" w14:textId="77777777" w:rsidR="00AD176A" w:rsidRPr="00D72A15" w:rsidRDefault="00AD176A" w:rsidP="00087E75">
            <w:pPr>
              <w:pStyle w:val="rowtabella0"/>
              <w:rPr>
                <w:color w:val="002060"/>
                <w:highlight w:val="yellow"/>
              </w:rPr>
            </w:pPr>
            <w:r w:rsidRPr="00D72A15">
              <w:rPr>
                <w:color w:val="002060"/>
                <w:highlight w:val="yellow"/>
              </w:rPr>
              <w:t>FUTSAL CASTELFIDARDO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03C8" w14:textId="77777777" w:rsidR="00AD176A" w:rsidRPr="00D72A15" w:rsidRDefault="00AD176A" w:rsidP="00087E75">
            <w:pPr>
              <w:pStyle w:val="rowtabella0"/>
              <w:rPr>
                <w:color w:val="002060"/>
                <w:highlight w:val="yellow"/>
              </w:rPr>
            </w:pPr>
            <w:r w:rsidRPr="00D72A15">
              <w:rPr>
                <w:color w:val="002060"/>
                <w:highlight w:val="yellow"/>
              </w:rPr>
              <w:t>C.U.S. CAMERINO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6EAB3" w14:textId="77777777" w:rsidR="00AD176A" w:rsidRPr="00460589" w:rsidRDefault="00AD176A" w:rsidP="00087E7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7CBE" w14:textId="77777777" w:rsidR="00AD176A" w:rsidRPr="00460589" w:rsidRDefault="00AD176A" w:rsidP="00087E75">
            <w:pPr>
              <w:pStyle w:val="rowtabella0"/>
              <w:jc w:val="center"/>
              <w:rPr>
                <w:color w:val="002060"/>
              </w:rPr>
            </w:pPr>
            <w:r w:rsidRPr="00D72A15">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42D7" w14:textId="77777777" w:rsidR="00AD176A" w:rsidRPr="00460589" w:rsidRDefault="00AD176A" w:rsidP="00087E75">
            <w:pPr>
              <w:pStyle w:val="rowtabella0"/>
              <w:jc w:val="center"/>
              <w:rPr>
                <w:color w:val="002060"/>
              </w:rPr>
            </w:pPr>
            <w:r w:rsidRPr="00460589">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0654" w14:textId="77777777" w:rsidR="00AD176A" w:rsidRPr="00460589" w:rsidRDefault="00AD176A" w:rsidP="00087E75">
            <w:pPr>
              <w:pStyle w:val="rowtabella0"/>
              <w:rPr>
                <w:color w:val="002060"/>
              </w:rPr>
            </w:pPr>
            <w:r w:rsidRPr="00D72A15">
              <w:rPr>
                <w:color w:val="002060"/>
                <w:highlight w:val="yellow"/>
              </w:rPr>
              <w:t>"PALAMASSIMO GALEAZZI" ANCONA VIA MADRE TERESA DI CALCUTTA</w:t>
            </w:r>
          </w:p>
        </w:tc>
      </w:tr>
    </w:tbl>
    <w:p w14:paraId="759E48D3" w14:textId="77777777" w:rsidR="00AD176A" w:rsidRPr="00460589" w:rsidRDefault="00AD176A" w:rsidP="00AD176A">
      <w:pPr>
        <w:pStyle w:val="breakline"/>
        <w:rPr>
          <w:rFonts w:eastAsiaTheme="minorEastAsia"/>
          <w:color w:val="002060"/>
        </w:rPr>
      </w:pPr>
    </w:p>
    <w:p w14:paraId="545CD025" w14:textId="77777777" w:rsidR="00AD176A" w:rsidRPr="00460589" w:rsidRDefault="00AD176A" w:rsidP="00AD176A">
      <w:pPr>
        <w:pStyle w:val="breakline"/>
        <w:rPr>
          <w:color w:val="002060"/>
        </w:rPr>
      </w:pPr>
    </w:p>
    <w:p w14:paraId="6099CE20" w14:textId="77777777" w:rsidR="00AD176A" w:rsidRPr="00460589" w:rsidRDefault="00AD176A" w:rsidP="00AD176A">
      <w:pPr>
        <w:pStyle w:val="titoloprinc0"/>
        <w:rPr>
          <w:color w:val="002060"/>
        </w:rPr>
      </w:pPr>
      <w:r w:rsidRPr="00460589">
        <w:rPr>
          <w:color w:val="002060"/>
        </w:rPr>
        <w:t>RISULTATI</w:t>
      </w:r>
    </w:p>
    <w:p w14:paraId="07857C85" w14:textId="77777777" w:rsidR="00AD176A" w:rsidRPr="00460589" w:rsidRDefault="00AD176A" w:rsidP="00AD176A">
      <w:pPr>
        <w:pStyle w:val="breakline"/>
        <w:rPr>
          <w:color w:val="002060"/>
        </w:rPr>
      </w:pPr>
    </w:p>
    <w:p w14:paraId="2706AB19" w14:textId="77777777" w:rsidR="00AD176A" w:rsidRPr="00460589" w:rsidRDefault="00AD176A" w:rsidP="00AD176A">
      <w:pPr>
        <w:pStyle w:val="sottotitolocampionato10"/>
        <w:rPr>
          <w:color w:val="002060"/>
        </w:rPr>
      </w:pPr>
      <w:r w:rsidRPr="00460589">
        <w:rPr>
          <w:color w:val="002060"/>
        </w:rPr>
        <w:t>RISULTATI UFFICIALI GARE DEL 31/10/2025</w:t>
      </w:r>
    </w:p>
    <w:p w14:paraId="45DE9B13" w14:textId="77777777" w:rsidR="00AD176A" w:rsidRPr="00AD176A" w:rsidRDefault="00AD176A" w:rsidP="00AD176A">
      <w:pPr>
        <w:pStyle w:val="sottotitolocampionato20"/>
        <w:spacing w:before="0" w:beforeAutospacing="0" w:after="0" w:afterAutospacing="0"/>
        <w:rPr>
          <w:rFonts w:ascii="Arial" w:hAnsi="Arial" w:cs="Arial"/>
          <w:color w:val="002060"/>
          <w:sz w:val="20"/>
          <w:szCs w:val="20"/>
        </w:rPr>
      </w:pPr>
      <w:r w:rsidRPr="00AD176A">
        <w:rPr>
          <w:rFonts w:ascii="Arial" w:hAnsi="Arial" w:cs="Arial"/>
          <w:color w:val="002060"/>
          <w:sz w:val="20"/>
          <w:szCs w:val="20"/>
        </w:rPr>
        <w:t>Si trascrivono qui di seguito i risultati ufficiali delle gare disputate</w:t>
      </w:r>
    </w:p>
    <w:p w14:paraId="07EFFC33" w14:textId="77777777" w:rsidR="00AD176A" w:rsidRPr="00460589" w:rsidRDefault="00AD176A" w:rsidP="00AD176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D176A" w:rsidRPr="00460589" w14:paraId="138D4B66"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64F69524"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AF145" w14:textId="77777777" w:rsidR="00AD176A" w:rsidRPr="00460589" w:rsidRDefault="00AD176A" w:rsidP="00087E75">
                  <w:pPr>
                    <w:pStyle w:val="headertabella0"/>
                    <w:rPr>
                      <w:color w:val="002060"/>
                    </w:rPr>
                  </w:pPr>
                  <w:r w:rsidRPr="00460589">
                    <w:rPr>
                      <w:color w:val="002060"/>
                    </w:rPr>
                    <w:t>GIRONE A - 6 Giornata - A</w:t>
                  </w:r>
                </w:p>
              </w:tc>
            </w:tr>
            <w:tr w:rsidR="00AD176A" w:rsidRPr="00460589" w14:paraId="2BA1F7C2"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C4854E" w14:textId="77777777" w:rsidR="00AD176A" w:rsidRPr="00460589" w:rsidRDefault="00AD176A" w:rsidP="00087E75">
                  <w:pPr>
                    <w:pStyle w:val="rowtabella0"/>
                    <w:rPr>
                      <w:color w:val="002060"/>
                    </w:rPr>
                  </w:pPr>
                  <w:r w:rsidRPr="00460589">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AEB83" w14:textId="77777777" w:rsidR="00AD176A" w:rsidRPr="00460589" w:rsidRDefault="00AD176A" w:rsidP="00087E75">
                  <w:pPr>
                    <w:pStyle w:val="rowtabella0"/>
                    <w:rPr>
                      <w:color w:val="002060"/>
                    </w:rPr>
                  </w:pPr>
                  <w:r w:rsidRPr="00460589">
                    <w:rPr>
                      <w:color w:val="002060"/>
                    </w:rPr>
                    <w:t>- MANTOVANI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9C2D3" w14:textId="77777777" w:rsidR="00AD176A" w:rsidRPr="00460589" w:rsidRDefault="00AD176A" w:rsidP="00087E75">
                  <w:pPr>
                    <w:pStyle w:val="rowtabella0"/>
                    <w:jc w:val="center"/>
                    <w:rPr>
                      <w:color w:val="002060"/>
                    </w:rPr>
                  </w:pPr>
                  <w:r w:rsidRPr="00460589">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4085F" w14:textId="77777777" w:rsidR="00AD176A" w:rsidRPr="00460589" w:rsidRDefault="00AD176A" w:rsidP="00087E75">
                  <w:pPr>
                    <w:pStyle w:val="rowtabella0"/>
                    <w:jc w:val="center"/>
                    <w:rPr>
                      <w:color w:val="002060"/>
                    </w:rPr>
                  </w:pPr>
                  <w:r w:rsidRPr="00460589">
                    <w:rPr>
                      <w:color w:val="002060"/>
                    </w:rPr>
                    <w:t> </w:t>
                  </w:r>
                </w:p>
              </w:tc>
            </w:tr>
            <w:tr w:rsidR="00AD176A" w:rsidRPr="00460589" w14:paraId="7F69F072"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AA9FBF" w14:textId="77777777" w:rsidR="00AD176A" w:rsidRPr="00460589" w:rsidRDefault="00AD176A" w:rsidP="00087E75">
                  <w:pPr>
                    <w:pStyle w:val="rowtabella0"/>
                    <w:rPr>
                      <w:color w:val="002060"/>
                    </w:rPr>
                  </w:pPr>
                  <w:r w:rsidRPr="00460589">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BF4D29" w14:textId="77777777" w:rsidR="00AD176A" w:rsidRPr="00460589" w:rsidRDefault="00AD176A" w:rsidP="00087E75">
                  <w:pPr>
                    <w:pStyle w:val="rowtabella0"/>
                    <w:rPr>
                      <w:color w:val="002060"/>
                    </w:rPr>
                  </w:pPr>
                  <w:r w:rsidRPr="00460589">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FFF196" w14:textId="77777777" w:rsidR="00AD176A" w:rsidRPr="00460589" w:rsidRDefault="00AD176A" w:rsidP="00087E75">
                  <w:pPr>
                    <w:pStyle w:val="rowtabella0"/>
                    <w:jc w:val="center"/>
                    <w:rPr>
                      <w:color w:val="002060"/>
                    </w:rPr>
                  </w:pPr>
                  <w:r w:rsidRPr="0046058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E40394" w14:textId="77777777" w:rsidR="00AD176A" w:rsidRPr="00460589" w:rsidRDefault="00AD176A" w:rsidP="00087E75">
                  <w:pPr>
                    <w:pStyle w:val="rowtabella0"/>
                    <w:jc w:val="center"/>
                    <w:rPr>
                      <w:color w:val="002060"/>
                    </w:rPr>
                  </w:pPr>
                  <w:r w:rsidRPr="00460589">
                    <w:rPr>
                      <w:color w:val="002060"/>
                    </w:rPr>
                    <w:t> </w:t>
                  </w:r>
                </w:p>
              </w:tc>
            </w:tr>
            <w:tr w:rsidR="00AD176A" w:rsidRPr="00460589" w14:paraId="335D2022"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3A41A6" w14:textId="77777777" w:rsidR="00AD176A" w:rsidRPr="00460589" w:rsidRDefault="00AD176A" w:rsidP="00087E75">
                  <w:pPr>
                    <w:pStyle w:val="rowtabella0"/>
                    <w:rPr>
                      <w:color w:val="002060"/>
                    </w:rPr>
                  </w:pPr>
                  <w:proofErr w:type="gramStart"/>
                  <w:r w:rsidRPr="00460589">
                    <w:rPr>
                      <w:color w:val="002060"/>
                    </w:rPr>
                    <w:t>CITTA</w:t>
                  </w:r>
                  <w:proofErr w:type="gramEnd"/>
                  <w:r w:rsidRPr="00460589">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F536ED" w14:textId="77777777" w:rsidR="00AD176A" w:rsidRPr="00460589" w:rsidRDefault="00AD176A" w:rsidP="00087E75">
                  <w:pPr>
                    <w:pStyle w:val="rowtabella0"/>
                    <w:rPr>
                      <w:color w:val="002060"/>
                    </w:rPr>
                  </w:pPr>
                  <w:r w:rsidRPr="00460589">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48EFB9" w14:textId="77777777" w:rsidR="00AD176A" w:rsidRPr="00460589" w:rsidRDefault="00AD176A" w:rsidP="00087E75">
                  <w:pPr>
                    <w:pStyle w:val="rowtabella0"/>
                    <w:jc w:val="center"/>
                    <w:rPr>
                      <w:color w:val="002060"/>
                    </w:rPr>
                  </w:pPr>
                  <w:r w:rsidRPr="0046058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216CF1" w14:textId="77777777" w:rsidR="00AD176A" w:rsidRPr="00460589" w:rsidRDefault="00AD176A" w:rsidP="00087E75">
                  <w:pPr>
                    <w:pStyle w:val="rowtabella0"/>
                    <w:jc w:val="center"/>
                    <w:rPr>
                      <w:color w:val="002060"/>
                    </w:rPr>
                  </w:pPr>
                  <w:r w:rsidRPr="00460589">
                    <w:rPr>
                      <w:color w:val="002060"/>
                    </w:rPr>
                    <w:t> </w:t>
                  </w:r>
                </w:p>
              </w:tc>
            </w:tr>
            <w:tr w:rsidR="00AD176A" w:rsidRPr="00460589" w14:paraId="7FB0CDA0"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A6963D" w14:textId="77777777" w:rsidR="00AD176A" w:rsidRPr="00460589" w:rsidRDefault="00AD176A" w:rsidP="00087E75">
                  <w:pPr>
                    <w:pStyle w:val="rowtabella0"/>
                    <w:rPr>
                      <w:color w:val="002060"/>
                    </w:rPr>
                  </w:pPr>
                  <w:r w:rsidRPr="00460589">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DE6C7E" w14:textId="77777777" w:rsidR="00AD176A" w:rsidRPr="00460589" w:rsidRDefault="00AD176A" w:rsidP="00087E75">
                  <w:pPr>
                    <w:pStyle w:val="rowtabella0"/>
                    <w:rPr>
                      <w:color w:val="002060"/>
                    </w:rPr>
                  </w:pPr>
                  <w:r w:rsidRPr="00460589">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F4D871" w14:textId="77777777" w:rsidR="00AD176A" w:rsidRPr="00460589" w:rsidRDefault="00AD176A" w:rsidP="00087E75">
                  <w:pPr>
                    <w:pStyle w:val="rowtabella0"/>
                    <w:jc w:val="center"/>
                    <w:rPr>
                      <w:color w:val="002060"/>
                    </w:rPr>
                  </w:pPr>
                  <w:r w:rsidRPr="0046058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204981" w14:textId="77777777" w:rsidR="00AD176A" w:rsidRPr="00460589" w:rsidRDefault="00AD176A" w:rsidP="00087E75">
                  <w:pPr>
                    <w:pStyle w:val="rowtabella0"/>
                    <w:jc w:val="center"/>
                    <w:rPr>
                      <w:color w:val="002060"/>
                    </w:rPr>
                  </w:pPr>
                  <w:r w:rsidRPr="00460589">
                    <w:rPr>
                      <w:color w:val="002060"/>
                    </w:rPr>
                    <w:t> </w:t>
                  </w:r>
                </w:p>
              </w:tc>
            </w:tr>
            <w:tr w:rsidR="00AD176A" w:rsidRPr="00460589" w14:paraId="0A78F047"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CD6551" w14:textId="77777777" w:rsidR="00AD176A" w:rsidRPr="00460589" w:rsidRDefault="00AD176A" w:rsidP="00087E75">
                  <w:pPr>
                    <w:pStyle w:val="rowtabella0"/>
                    <w:rPr>
                      <w:color w:val="002060"/>
                    </w:rPr>
                  </w:pPr>
                  <w:r w:rsidRPr="00460589">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B4A75F" w14:textId="77777777" w:rsidR="00AD176A" w:rsidRPr="00460589" w:rsidRDefault="00AD176A" w:rsidP="00087E75">
                  <w:pPr>
                    <w:pStyle w:val="rowtabella0"/>
                    <w:rPr>
                      <w:color w:val="002060"/>
                    </w:rPr>
                  </w:pPr>
                  <w:r w:rsidRPr="00460589">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85C445" w14:textId="77777777" w:rsidR="00AD176A" w:rsidRPr="00460589" w:rsidRDefault="00AD176A" w:rsidP="00087E75">
                  <w:pPr>
                    <w:pStyle w:val="rowtabella0"/>
                    <w:jc w:val="center"/>
                    <w:rPr>
                      <w:color w:val="002060"/>
                    </w:rPr>
                  </w:pPr>
                  <w:r w:rsidRPr="00460589">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C78653" w14:textId="77777777" w:rsidR="00AD176A" w:rsidRPr="00460589" w:rsidRDefault="00AD176A" w:rsidP="00087E75">
                  <w:pPr>
                    <w:pStyle w:val="rowtabella0"/>
                    <w:jc w:val="center"/>
                    <w:rPr>
                      <w:color w:val="002060"/>
                    </w:rPr>
                  </w:pPr>
                  <w:r w:rsidRPr="00460589">
                    <w:rPr>
                      <w:color w:val="002060"/>
                    </w:rPr>
                    <w:t> </w:t>
                  </w:r>
                </w:p>
              </w:tc>
            </w:tr>
            <w:tr w:rsidR="00AD176A" w:rsidRPr="00460589" w14:paraId="50FA07A9"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A68A44" w14:textId="77777777" w:rsidR="00AD176A" w:rsidRPr="00460589" w:rsidRDefault="00AD176A" w:rsidP="00087E75">
                  <w:pPr>
                    <w:pStyle w:val="rowtabella0"/>
                    <w:rPr>
                      <w:color w:val="002060"/>
                    </w:rPr>
                  </w:pPr>
                  <w:r w:rsidRPr="00460589">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132E90" w14:textId="77777777" w:rsidR="00AD176A" w:rsidRPr="00460589" w:rsidRDefault="00AD176A" w:rsidP="00087E75">
                  <w:pPr>
                    <w:pStyle w:val="rowtabella0"/>
                    <w:rPr>
                      <w:color w:val="002060"/>
                    </w:rPr>
                  </w:pPr>
                  <w:r w:rsidRPr="00460589">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EE3EAE" w14:textId="77777777" w:rsidR="00AD176A" w:rsidRPr="00460589" w:rsidRDefault="00AD176A" w:rsidP="00087E75">
                  <w:pPr>
                    <w:pStyle w:val="rowtabella0"/>
                    <w:jc w:val="center"/>
                    <w:rPr>
                      <w:color w:val="002060"/>
                    </w:rPr>
                  </w:pPr>
                  <w:r w:rsidRPr="0046058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E75021" w14:textId="77777777" w:rsidR="00AD176A" w:rsidRPr="00460589" w:rsidRDefault="00AD176A" w:rsidP="00087E75">
                  <w:pPr>
                    <w:pStyle w:val="rowtabella0"/>
                    <w:jc w:val="center"/>
                    <w:rPr>
                      <w:color w:val="002060"/>
                    </w:rPr>
                  </w:pPr>
                  <w:r w:rsidRPr="00460589">
                    <w:rPr>
                      <w:color w:val="002060"/>
                    </w:rPr>
                    <w:t> </w:t>
                  </w:r>
                </w:p>
              </w:tc>
            </w:tr>
            <w:tr w:rsidR="00AD176A" w:rsidRPr="00460589" w14:paraId="01E30C8B"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04BA09" w14:textId="77777777" w:rsidR="00AD176A" w:rsidRPr="00460589" w:rsidRDefault="00AD176A" w:rsidP="00087E75">
                  <w:pPr>
                    <w:pStyle w:val="rowtabella0"/>
                    <w:rPr>
                      <w:color w:val="002060"/>
                    </w:rPr>
                  </w:pPr>
                  <w:r w:rsidRPr="00460589">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1A45E" w14:textId="77777777" w:rsidR="00AD176A" w:rsidRPr="00460589" w:rsidRDefault="00AD176A" w:rsidP="00087E75">
                  <w:pPr>
                    <w:pStyle w:val="rowtabella0"/>
                    <w:rPr>
                      <w:color w:val="002060"/>
                    </w:rPr>
                  </w:pPr>
                  <w:r w:rsidRPr="00460589">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B6D5C" w14:textId="77777777" w:rsidR="00AD176A" w:rsidRPr="00460589" w:rsidRDefault="00AD176A" w:rsidP="00087E75">
                  <w:pPr>
                    <w:pStyle w:val="rowtabella0"/>
                    <w:jc w:val="center"/>
                    <w:rPr>
                      <w:color w:val="002060"/>
                    </w:rPr>
                  </w:pPr>
                  <w:r w:rsidRPr="00460589">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F39A4" w14:textId="77777777" w:rsidR="00AD176A" w:rsidRPr="00460589" w:rsidRDefault="00AD176A" w:rsidP="00087E75">
                  <w:pPr>
                    <w:pStyle w:val="rowtabella0"/>
                    <w:jc w:val="center"/>
                    <w:rPr>
                      <w:color w:val="002060"/>
                    </w:rPr>
                  </w:pPr>
                  <w:r w:rsidRPr="00460589">
                    <w:rPr>
                      <w:color w:val="002060"/>
                    </w:rPr>
                    <w:t> </w:t>
                  </w:r>
                </w:p>
              </w:tc>
            </w:tr>
          </w:tbl>
          <w:p w14:paraId="7E64DA4D" w14:textId="77777777" w:rsidR="00AD176A" w:rsidRPr="00460589" w:rsidRDefault="00AD176A" w:rsidP="00087E7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71A61B7C"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7C9D0" w14:textId="77777777" w:rsidR="00AD176A" w:rsidRPr="00460589" w:rsidRDefault="00AD176A" w:rsidP="00087E75">
                  <w:pPr>
                    <w:pStyle w:val="headertabella0"/>
                    <w:rPr>
                      <w:color w:val="002060"/>
                    </w:rPr>
                  </w:pPr>
                  <w:r w:rsidRPr="00460589">
                    <w:rPr>
                      <w:color w:val="002060"/>
                    </w:rPr>
                    <w:t>GIRONE B - 6 Giornata - A</w:t>
                  </w:r>
                </w:p>
              </w:tc>
            </w:tr>
            <w:tr w:rsidR="00AD176A" w:rsidRPr="00460589" w14:paraId="41B9F89A"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7945AF" w14:textId="77777777" w:rsidR="00AD176A" w:rsidRPr="00460589" w:rsidRDefault="00AD176A" w:rsidP="00087E75">
                  <w:pPr>
                    <w:pStyle w:val="rowtabella0"/>
                    <w:rPr>
                      <w:color w:val="002060"/>
                    </w:rPr>
                  </w:pPr>
                  <w:r w:rsidRPr="00460589">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2F1C4" w14:textId="77777777" w:rsidR="00AD176A" w:rsidRPr="00460589" w:rsidRDefault="00AD176A" w:rsidP="00087E75">
                  <w:pPr>
                    <w:pStyle w:val="rowtabella0"/>
                    <w:rPr>
                      <w:color w:val="002060"/>
                    </w:rPr>
                  </w:pPr>
                  <w:r w:rsidRPr="00460589">
                    <w:rPr>
                      <w:color w:val="002060"/>
                    </w:rPr>
                    <w:t>- FUTSAL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19F9C" w14:textId="77777777" w:rsidR="00AD176A" w:rsidRPr="00460589" w:rsidRDefault="00AD176A" w:rsidP="00087E75">
                  <w:pPr>
                    <w:pStyle w:val="rowtabella0"/>
                    <w:jc w:val="center"/>
                    <w:rPr>
                      <w:color w:val="002060"/>
                    </w:rPr>
                  </w:pPr>
                  <w:r w:rsidRPr="00460589">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4C803" w14:textId="77777777" w:rsidR="00AD176A" w:rsidRPr="00460589" w:rsidRDefault="00AD176A" w:rsidP="00087E75">
                  <w:pPr>
                    <w:pStyle w:val="rowtabella0"/>
                    <w:jc w:val="center"/>
                    <w:rPr>
                      <w:color w:val="002060"/>
                    </w:rPr>
                  </w:pPr>
                  <w:r w:rsidRPr="00460589">
                    <w:rPr>
                      <w:color w:val="002060"/>
                    </w:rPr>
                    <w:t> </w:t>
                  </w:r>
                </w:p>
              </w:tc>
            </w:tr>
            <w:tr w:rsidR="00AD176A" w:rsidRPr="00460589" w14:paraId="09B94BC3"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82F9CC" w14:textId="77777777" w:rsidR="00AD176A" w:rsidRPr="00460589" w:rsidRDefault="00AD176A" w:rsidP="00087E75">
                  <w:pPr>
                    <w:pStyle w:val="rowtabella0"/>
                    <w:rPr>
                      <w:color w:val="002060"/>
                    </w:rPr>
                  </w:pPr>
                  <w:r w:rsidRPr="00460589">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B5D662" w14:textId="77777777" w:rsidR="00AD176A" w:rsidRPr="00460589" w:rsidRDefault="00AD176A" w:rsidP="00087E75">
                  <w:pPr>
                    <w:pStyle w:val="rowtabella0"/>
                    <w:rPr>
                      <w:color w:val="002060"/>
                    </w:rPr>
                  </w:pPr>
                  <w:r w:rsidRPr="00460589">
                    <w:rPr>
                      <w:color w:val="002060"/>
                    </w:rPr>
                    <w:t>- SAN SEVERINO MARCHE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EE4E30" w14:textId="77777777" w:rsidR="00AD176A" w:rsidRPr="00460589" w:rsidRDefault="00AD176A" w:rsidP="00087E75">
                  <w:pPr>
                    <w:pStyle w:val="rowtabella0"/>
                    <w:jc w:val="center"/>
                    <w:rPr>
                      <w:color w:val="002060"/>
                    </w:rPr>
                  </w:pPr>
                  <w:r w:rsidRPr="0046058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3A4015" w14:textId="77777777" w:rsidR="00AD176A" w:rsidRPr="00460589" w:rsidRDefault="00AD176A" w:rsidP="00087E75">
                  <w:pPr>
                    <w:pStyle w:val="rowtabella0"/>
                    <w:jc w:val="center"/>
                    <w:rPr>
                      <w:color w:val="002060"/>
                    </w:rPr>
                  </w:pPr>
                  <w:r w:rsidRPr="00460589">
                    <w:rPr>
                      <w:color w:val="002060"/>
                    </w:rPr>
                    <w:t> </w:t>
                  </w:r>
                </w:p>
              </w:tc>
            </w:tr>
            <w:tr w:rsidR="00AD176A" w:rsidRPr="00460589" w14:paraId="658AB3C1"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9C1B0F" w14:textId="77777777" w:rsidR="00AD176A" w:rsidRPr="00460589" w:rsidRDefault="00AD176A" w:rsidP="00087E75">
                  <w:pPr>
                    <w:pStyle w:val="rowtabella0"/>
                    <w:rPr>
                      <w:color w:val="002060"/>
                    </w:rPr>
                  </w:pPr>
                  <w:r w:rsidRPr="00460589">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C6D02A" w14:textId="77777777" w:rsidR="00AD176A" w:rsidRPr="00460589" w:rsidRDefault="00AD176A" w:rsidP="00087E75">
                  <w:pPr>
                    <w:pStyle w:val="rowtabella0"/>
                    <w:rPr>
                      <w:color w:val="002060"/>
                    </w:rPr>
                  </w:pPr>
                  <w:r w:rsidRPr="00460589">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2C9A32" w14:textId="77777777" w:rsidR="00AD176A" w:rsidRPr="00460589" w:rsidRDefault="00AD176A" w:rsidP="00087E75">
                  <w:pPr>
                    <w:pStyle w:val="rowtabella0"/>
                    <w:jc w:val="center"/>
                    <w:rPr>
                      <w:color w:val="002060"/>
                    </w:rPr>
                  </w:pPr>
                  <w:r w:rsidRPr="0046058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24602F" w14:textId="77777777" w:rsidR="00AD176A" w:rsidRPr="00460589" w:rsidRDefault="00AD176A" w:rsidP="00087E75">
                  <w:pPr>
                    <w:pStyle w:val="rowtabella0"/>
                    <w:jc w:val="center"/>
                    <w:rPr>
                      <w:color w:val="002060"/>
                    </w:rPr>
                  </w:pPr>
                  <w:r w:rsidRPr="00460589">
                    <w:rPr>
                      <w:color w:val="002060"/>
                    </w:rPr>
                    <w:t> </w:t>
                  </w:r>
                </w:p>
              </w:tc>
            </w:tr>
            <w:tr w:rsidR="00AD176A" w:rsidRPr="00460589" w14:paraId="45024010"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1ED44C" w14:textId="77777777" w:rsidR="00AD176A" w:rsidRPr="00460589" w:rsidRDefault="00AD176A" w:rsidP="00087E75">
                  <w:pPr>
                    <w:pStyle w:val="rowtabella0"/>
                    <w:rPr>
                      <w:color w:val="002060"/>
                    </w:rPr>
                  </w:pPr>
                  <w:r w:rsidRPr="00460589">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C331A3" w14:textId="77777777" w:rsidR="00AD176A" w:rsidRPr="00460589" w:rsidRDefault="00AD176A" w:rsidP="00087E75">
                  <w:pPr>
                    <w:pStyle w:val="rowtabella0"/>
                    <w:rPr>
                      <w:color w:val="002060"/>
                    </w:rPr>
                  </w:pPr>
                  <w:r w:rsidRPr="00460589">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5425BE" w14:textId="77777777" w:rsidR="00AD176A" w:rsidRPr="00460589" w:rsidRDefault="00AD176A" w:rsidP="00087E75">
                  <w:pPr>
                    <w:pStyle w:val="rowtabella0"/>
                    <w:jc w:val="center"/>
                    <w:rPr>
                      <w:color w:val="002060"/>
                    </w:rPr>
                  </w:pPr>
                  <w:r w:rsidRPr="0046058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38903C" w14:textId="77777777" w:rsidR="00AD176A" w:rsidRPr="00460589" w:rsidRDefault="00AD176A" w:rsidP="00087E75">
                  <w:pPr>
                    <w:pStyle w:val="rowtabella0"/>
                    <w:jc w:val="center"/>
                    <w:rPr>
                      <w:color w:val="002060"/>
                    </w:rPr>
                  </w:pPr>
                  <w:r w:rsidRPr="00460589">
                    <w:rPr>
                      <w:color w:val="002060"/>
                    </w:rPr>
                    <w:t> </w:t>
                  </w:r>
                </w:p>
              </w:tc>
            </w:tr>
            <w:tr w:rsidR="00AD176A" w:rsidRPr="00460589" w14:paraId="658CDE12"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607FCE" w14:textId="77777777" w:rsidR="00AD176A" w:rsidRPr="00460589" w:rsidRDefault="00AD176A" w:rsidP="00087E75">
                  <w:pPr>
                    <w:pStyle w:val="rowtabella0"/>
                    <w:rPr>
                      <w:color w:val="002060"/>
                    </w:rPr>
                  </w:pPr>
                  <w:r w:rsidRPr="00460589">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13BB15" w14:textId="77777777" w:rsidR="00AD176A" w:rsidRPr="00460589" w:rsidRDefault="00AD176A" w:rsidP="00087E75">
                  <w:pPr>
                    <w:pStyle w:val="rowtabella0"/>
                    <w:rPr>
                      <w:color w:val="002060"/>
                    </w:rPr>
                  </w:pPr>
                  <w:r w:rsidRPr="00460589">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FCE5C7" w14:textId="77777777" w:rsidR="00AD176A" w:rsidRPr="00460589" w:rsidRDefault="00AD176A" w:rsidP="00087E75">
                  <w:pPr>
                    <w:pStyle w:val="rowtabella0"/>
                    <w:jc w:val="center"/>
                    <w:rPr>
                      <w:color w:val="002060"/>
                    </w:rPr>
                  </w:pPr>
                  <w:r w:rsidRPr="0046058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07E945" w14:textId="77777777" w:rsidR="00AD176A" w:rsidRPr="00460589" w:rsidRDefault="00AD176A" w:rsidP="00087E75">
                  <w:pPr>
                    <w:pStyle w:val="rowtabella0"/>
                    <w:jc w:val="center"/>
                    <w:rPr>
                      <w:color w:val="002060"/>
                    </w:rPr>
                  </w:pPr>
                  <w:r w:rsidRPr="00460589">
                    <w:rPr>
                      <w:color w:val="002060"/>
                    </w:rPr>
                    <w:t> </w:t>
                  </w:r>
                </w:p>
              </w:tc>
            </w:tr>
            <w:tr w:rsidR="00AD176A" w:rsidRPr="00460589" w14:paraId="6D0ED996"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3048DB" w14:textId="77777777" w:rsidR="00AD176A" w:rsidRPr="00460589" w:rsidRDefault="00AD176A" w:rsidP="00087E75">
                  <w:pPr>
                    <w:pStyle w:val="rowtabella0"/>
                    <w:rPr>
                      <w:color w:val="002060"/>
                    </w:rPr>
                  </w:pPr>
                  <w:r w:rsidRPr="00460589">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67DE1D" w14:textId="77777777" w:rsidR="00AD176A" w:rsidRPr="00460589" w:rsidRDefault="00AD176A" w:rsidP="00087E75">
                  <w:pPr>
                    <w:pStyle w:val="rowtabella0"/>
                    <w:rPr>
                      <w:color w:val="002060"/>
                    </w:rPr>
                  </w:pPr>
                  <w:r w:rsidRPr="00460589">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C0CF3B" w14:textId="77777777" w:rsidR="00AD176A" w:rsidRPr="00460589" w:rsidRDefault="00AD176A" w:rsidP="00087E75">
                  <w:pPr>
                    <w:pStyle w:val="rowtabella0"/>
                    <w:jc w:val="center"/>
                    <w:rPr>
                      <w:color w:val="002060"/>
                    </w:rPr>
                  </w:pPr>
                  <w:r w:rsidRPr="0046058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DAFC52" w14:textId="77777777" w:rsidR="00AD176A" w:rsidRPr="00460589" w:rsidRDefault="00AD176A" w:rsidP="00087E75">
                  <w:pPr>
                    <w:pStyle w:val="rowtabella0"/>
                    <w:jc w:val="center"/>
                    <w:rPr>
                      <w:color w:val="002060"/>
                    </w:rPr>
                  </w:pPr>
                  <w:r w:rsidRPr="00460589">
                    <w:rPr>
                      <w:color w:val="002060"/>
                    </w:rPr>
                    <w:t> </w:t>
                  </w:r>
                </w:p>
              </w:tc>
            </w:tr>
            <w:tr w:rsidR="00AD176A" w:rsidRPr="00460589" w14:paraId="3542B620"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BE3CCF" w14:textId="77777777" w:rsidR="00AD176A" w:rsidRPr="00460589" w:rsidRDefault="00AD176A" w:rsidP="00087E75">
                  <w:pPr>
                    <w:pStyle w:val="rowtabella0"/>
                    <w:rPr>
                      <w:color w:val="002060"/>
                    </w:rPr>
                  </w:pPr>
                  <w:r w:rsidRPr="00460589">
                    <w:rPr>
                      <w:color w:val="002060"/>
                    </w:rPr>
                    <w:t>FUTSAL RECANATI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FD200" w14:textId="77777777" w:rsidR="00AD176A" w:rsidRPr="00460589" w:rsidRDefault="00AD176A" w:rsidP="00087E75">
                  <w:pPr>
                    <w:pStyle w:val="rowtabella0"/>
                    <w:rPr>
                      <w:color w:val="002060"/>
                    </w:rPr>
                  </w:pPr>
                  <w:r w:rsidRPr="00460589">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82D21" w14:textId="77777777" w:rsidR="00AD176A" w:rsidRPr="00460589" w:rsidRDefault="00AD176A" w:rsidP="00087E75">
                  <w:pPr>
                    <w:pStyle w:val="rowtabella0"/>
                    <w:jc w:val="center"/>
                    <w:rPr>
                      <w:color w:val="002060"/>
                    </w:rPr>
                  </w:pPr>
                  <w:r w:rsidRPr="00460589">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830BD" w14:textId="77777777" w:rsidR="00AD176A" w:rsidRPr="00460589" w:rsidRDefault="00AD176A" w:rsidP="00087E75">
                  <w:pPr>
                    <w:pStyle w:val="rowtabella0"/>
                    <w:jc w:val="center"/>
                    <w:rPr>
                      <w:color w:val="002060"/>
                    </w:rPr>
                  </w:pPr>
                  <w:r w:rsidRPr="00460589">
                    <w:rPr>
                      <w:color w:val="002060"/>
                    </w:rPr>
                    <w:t> </w:t>
                  </w:r>
                </w:p>
              </w:tc>
            </w:tr>
            <w:tr w:rsidR="00AD176A" w:rsidRPr="00460589" w14:paraId="6A3D63FA"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5B51BFF1" w14:textId="77777777" w:rsidR="00AD176A" w:rsidRPr="00460589" w:rsidRDefault="00AD176A" w:rsidP="00087E75">
                  <w:pPr>
                    <w:pStyle w:val="rowtabella0"/>
                    <w:rPr>
                      <w:color w:val="002060"/>
                    </w:rPr>
                  </w:pPr>
                  <w:r w:rsidRPr="00460589">
                    <w:rPr>
                      <w:color w:val="002060"/>
                    </w:rPr>
                    <w:t>(1) - disputata il 01/11/2025</w:t>
                  </w:r>
                </w:p>
              </w:tc>
            </w:tr>
          </w:tbl>
          <w:p w14:paraId="50316F72" w14:textId="77777777" w:rsidR="00AD176A" w:rsidRPr="00460589" w:rsidRDefault="00AD176A" w:rsidP="00087E75">
            <w:pPr>
              <w:rPr>
                <w:color w:val="002060"/>
              </w:rPr>
            </w:pPr>
          </w:p>
        </w:tc>
      </w:tr>
    </w:tbl>
    <w:p w14:paraId="2E923982" w14:textId="77777777" w:rsidR="00AD176A" w:rsidRPr="00460589" w:rsidRDefault="00AD176A" w:rsidP="00AD176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D176A" w:rsidRPr="00460589" w14:paraId="7020A590"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4DA3879B"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50592" w14:textId="77777777" w:rsidR="00AD176A" w:rsidRPr="00460589" w:rsidRDefault="00AD176A" w:rsidP="00087E75">
                  <w:pPr>
                    <w:pStyle w:val="headertabella0"/>
                    <w:rPr>
                      <w:color w:val="002060"/>
                    </w:rPr>
                  </w:pPr>
                  <w:r w:rsidRPr="00460589">
                    <w:rPr>
                      <w:color w:val="002060"/>
                    </w:rPr>
                    <w:t>GIRONE C - 6 Giornata - A</w:t>
                  </w:r>
                </w:p>
              </w:tc>
            </w:tr>
            <w:tr w:rsidR="00AD176A" w:rsidRPr="00460589" w14:paraId="6DA6CAA3"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62FC9" w14:textId="77777777" w:rsidR="00AD176A" w:rsidRPr="00460589" w:rsidRDefault="00AD176A" w:rsidP="00087E75">
                  <w:pPr>
                    <w:pStyle w:val="rowtabella0"/>
                    <w:rPr>
                      <w:color w:val="002060"/>
                    </w:rPr>
                  </w:pPr>
                  <w:r w:rsidRPr="00460589">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3E9C4" w14:textId="77777777" w:rsidR="00AD176A" w:rsidRPr="00460589" w:rsidRDefault="00AD176A" w:rsidP="00087E75">
                  <w:pPr>
                    <w:pStyle w:val="rowtabella0"/>
                    <w:rPr>
                      <w:color w:val="002060"/>
                    </w:rPr>
                  </w:pPr>
                  <w:r w:rsidRPr="00460589">
                    <w:rPr>
                      <w:color w:val="002060"/>
                    </w:rPr>
                    <w:t>- C.F. MACERATESE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BE370" w14:textId="77777777" w:rsidR="00AD176A" w:rsidRPr="00460589" w:rsidRDefault="00AD176A" w:rsidP="00087E75">
                  <w:pPr>
                    <w:pStyle w:val="rowtabella0"/>
                    <w:jc w:val="center"/>
                    <w:rPr>
                      <w:color w:val="002060"/>
                    </w:rPr>
                  </w:pPr>
                  <w:r w:rsidRPr="00460589">
                    <w:rPr>
                      <w:color w:val="002060"/>
                    </w:rPr>
                    <w:t>14 - 5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1145B" w14:textId="77777777" w:rsidR="00AD176A" w:rsidRPr="00460589" w:rsidRDefault="00AD176A" w:rsidP="00087E75">
                  <w:pPr>
                    <w:pStyle w:val="rowtabella0"/>
                    <w:jc w:val="center"/>
                    <w:rPr>
                      <w:color w:val="002060"/>
                    </w:rPr>
                  </w:pPr>
                  <w:r w:rsidRPr="00460589">
                    <w:rPr>
                      <w:color w:val="002060"/>
                    </w:rPr>
                    <w:t> </w:t>
                  </w:r>
                </w:p>
              </w:tc>
            </w:tr>
            <w:tr w:rsidR="00AD176A" w:rsidRPr="00460589" w14:paraId="1CA76BC6"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B8B86A" w14:textId="77777777" w:rsidR="00AD176A" w:rsidRPr="00460589" w:rsidRDefault="00AD176A" w:rsidP="00087E75">
                  <w:pPr>
                    <w:pStyle w:val="rowtabella0"/>
                    <w:rPr>
                      <w:color w:val="002060"/>
                    </w:rPr>
                  </w:pPr>
                  <w:r w:rsidRPr="00460589">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87953E" w14:textId="77777777" w:rsidR="00AD176A" w:rsidRPr="00460589" w:rsidRDefault="00AD176A" w:rsidP="00087E75">
                  <w:pPr>
                    <w:pStyle w:val="rowtabella0"/>
                    <w:rPr>
                      <w:color w:val="002060"/>
                    </w:rPr>
                  </w:pPr>
                  <w:r w:rsidRPr="00460589">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756A74" w14:textId="77777777" w:rsidR="00AD176A" w:rsidRPr="00460589" w:rsidRDefault="00AD176A" w:rsidP="00087E75">
                  <w:pPr>
                    <w:pStyle w:val="rowtabella0"/>
                    <w:jc w:val="center"/>
                    <w:rPr>
                      <w:color w:val="002060"/>
                    </w:rPr>
                  </w:pPr>
                  <w:r w:rsidRPr="00460589">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81B271" w14:textId="77777777" w:rsidR="00AD176A" w:rsidRPr="00460589" w:rsidRDefault="00AD176A" w:rsidP="00087E75">
                  <w:pPr>
                    <w:pStyle w:val="rowtabella0"/>
                    <w:jc w:val="center"/>
                    <w:rPr>
                      <w:color w:val="002060"/>
                    </w:rPr>
                  </w:pPr>
                  <w:r w:rsidRPr="00460589">
                    <w:rPr>
                      <w:color w:val="002060"/>
                    </w:rPr>
                    <w:t> </w:t>
                  </w:r>
                </w:p>
              </w:tc>
            </w:tr>
            <w:tr w:rsidR="00AD176A" w:rsidRPr="00460589" w14:paraId="79C5EDF8"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DE52C9" w14:textId="77777777" w:rsidR="00AD176A" w:rsidRPr="00460589" w:rsidRDefault="00AD176A" w:rsidP="00087E75">
                  <w:pPr>
                    <w:pStyle w:val="rowtabella0"/>
                    <w:rPr>
                      <w:color w:val="002060"/>
                    </w:rPr>
                  </w:pPr>
                  <w:r w:rsidRPr="00460589">
                    <w:rPr>
                      <w:color w:val="002060"/>
                    </w:rPr>
                    <w:lastRenderedPageBreak/>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1ACA47" w14:textId="77777777" w:rsidR="00AD176A" w:rsidRPr="00460589" w:rsidRDefault="00AD176A" w:rsidP="00087E75">
                  <w:pPr>
                    <w:pStyle w:val="rowtabella0"/>
                    <w:rPr>
                      <w:color w:val="002060"/>
                    </w:rPr>
                  </w:pPr>
                  <w:r w:rsidRPr="00460589">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CED6CA" w14:textId="77777777" w:rsidR="00AD176A" w:rsidRPr="00460589" w:rsidRDefault="00AD176A" w:rsidP="00087E75">
                  <w:pPr>
                    <w:pStyle w:val="rowtabella0"/>
                    <w:jc w:val="center"/>
                    <w:rPr>
                      <w:color w:val="002060"/>
                    </w:rPr>
                  </w:pPr>
                  <w:r w:rsidRPr="00460589">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12EAC9" w14:textId="77777777" w:rsidR="00AD176A" w:rsidRPr="00460589" w:rsidRDefault="00AD176A" w:rsidP="00087E75">
                  <w:pPr>
                    <w:pStyle w:val="rowtabella0"/>
                    <w:jc w:val="center"/>
                    <w:rPr>
                      <w:color w:val="002060"/>
                    </w:rPr>
                  </w:pPr>
                  <w:r w:rsidRPr="00460589">
                    <w:rPr>
                      <w:color w:val="002060"/>
                    </w:rPr>
                    <w:t> </w:t>
                  </w:r>
                </w:p>
              </w:tc>
            </w:tr>
            <w:tr w:rsidR="00AD176A" w:rsidRPr="00460589" w14:paraId="36B1CEC5"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4731D7" w14:textId="77777777" w:rsidR="00AD176A" w:rsidRPr="00460589" w:rsidRDefault="00AD176A" w:rsidP="00087E75">
                  <w:pPr>
                    <w:pStyle w:val="rowtabella0"/>
                    <w:rPr>
                      <w:color w:val="002060"/>
                    </w:rPr>
                  </w:pPr>
                  <w:r w:rsidRPr="00460589">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4FCA69" w14:textId="77777777" w:rsidR="00AD176A" w:rsidRPr="00460589" w:rsidRDefault="00AD176A" w:rsidP="00087E75">
                  <w:pPr>
                    <w:pStyle w:val="rowtabella0"/>
                    <w:rPr>
                      <w:color w:val="002060"/>
                    </w:rPr>
                  </w:pPr>
                  <w:r w:rsidRPr="00460589">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151F06" w14:textId="77777777" w:rsidR="00AD176A" w:rsidRPr="00460589" w:rsidRDefault="00AD176A" w:rsidP="00087E75">
                  <w:pPr>
                    <w:pStyle w:val="rowtabella0"/>
                    <w:jc w:val="center"/>
                    <w:rPr>
                      <w:color w:val="002060"/>
                    </w:rPr>
                  </w:pPr>
                  <w:r w:rsidRPr="00460589">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53ECD7" w14:textId="77777777" w:rsidR="00AD176A" w:rsidRPr="00460589" w:rsidRDefault="00AD176A" w:rsidP="00087E75">
                  <w:pPr>
                    <w:pStyle w:val="rowtabella0"/>
                    <w:jc w:val="center"/>
                    <w:rPr>
                      <w:color w:val="002060"/>
                    </w:rPr>
                  </w:pPr>
                  <w:r w:rsidRPr="00460589">
                    <w:rPr>
                      <w:color w:val="002060"/>
                    </w:rPr>
                    <w:t> </w:t>
                  </w:r>
                </w:p>
              </w:tc>
            </w:tr>
            <w:tr w:rsidR="00AD176A" w:rsidRPr="00460589" w14:paraId="1C163604"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562D29" w14:textId="77777777" w:rsidR="00AD176A" w:rsidRPr="00460589" w:rsidRDefault="00AD176A" w:rsidP="00087E75">
                  <w:pPr>
                    <w:pStyle w:val="rowtabella0"/>
                    <w:rPr>
                      <w:color w:val="002060"/>
                    </w:rPr>
                  </w:pPr>
                  <w:r w:rsidRPr="00460589">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0F76AE" w14:textId="77777777" w:rsidR="00AD176A" w:rsidRPr="00460589" w:rsidRDefault="00AD176A" w:rsidP="00087E75">
                  <w:pPr>
                    <w:pStyle w:val="rowtabella0"/>
                    <w:rPr>
                      <w:color w:val="002060"/>
                    </w:rPr>
                  </w:pPr>
                  <w:r w:rsidRPr="00460589">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48C390" w14:textId="77777777" w:rsidR="00AD176A" w:rsidRPr="00460589" w:rsidRDefault="00AD176A" w:rsidP="00087E75">
                  <w:pPr>
                    <w:pStyle w:val="rowtabella0"/>
                    <w:jc w:val="center"/>
                    <w:rPr>
                      <w:color w:val="002060"/>
                    </w:rPr>
                  </w:pPr>
                  <w:r w:rsidRPr="00460589">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831055" w14:textId="77777777" w:rsidR="00AD176A" w:rsidRPr="00460589" w:rsidRDefault="00AD176A" w:rsidP="00087E75">
                  <w:pPr>
                    <w:pStyle w:val="rowtabella0"/>
                    <w:jc w:val="center"/>
                    <w:rPr>
                      <w:color w:val="002060"/>
                    </w:rPr>
                  </w:pPr>
                  <w:r w:rsidRPr="00460589">
                    <w:rPr>
                      <w:color w:val="002060"/>
                    </w:rPr>
                    <w:t> </w:t>
                  </w:r>
                </w:p>
              </w:tc>
            </w:tr>
            <w:tr w:rsidR="00AD176A" w:rsidRPr="00460589" w14:paraId="41346353"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230695" w14:textId="77777777" w:rsidR="00AD176A" w:rsidRPr="00460589" w:rsidRDefault="00AD176A" w:rsidP="00087E75">
                  <w:pPr>
                    <w:pStyle w:val="rowtabella0"/>
                    <w:rPr>
                      <w:color w:val="002060"/>
                    </w:rPr>
                  </w:pPr>
                  <w:r w:rsidRPr="00460589">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039EA" w14:textId="77777777" w:rsidR="00AD176A" w:rsidRPr="00460589" w:rsidRDefault="00AD176A" w:rsidP="00087E75">
                  <w:pPr>
                    <w:pStyle w:val="rowtabella0"/>
                    <w:rPr>
                      <w:color w:val="002060"/>
                    </w:rPr>
                  </w:pPr>
                  <w:r w:rsidRPr="00460589">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A958B" w14:textId="77777777" w:rsidR="00AD176A" w:rsidRPr="00460589" w:rsidRDefault="00AD176A" w:rsidP="00087E75">
                  <w:pPr>
                    <w:pStyle w:val="rowtabella0"/>
                    <w:jc w:val="center"/>
                    <w:rPr>
                      <w:color w:val="002060"/>
                    </w:rPr>
                  </w:pPr>
                  <w:r w:rsidRPr="00460589">
                    <w:rPr>
                      <w:color w:val="002060"/>
                    </w:rPr>
                    <w:t>4 - 12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7DB49" w14:textId="77777777" w:rsidR="00AD176A" w:rsidRPr="00460589" w:rsidRDefault="00AD176A" w:rsidP="00087E75">
                  <w:pPr>
                    <w:pStyle w:val="rowtabella0"/>
                    <w:jc w:val="center"/>
                    <w:rPr>
                      <w:color w:val="002060"/>
                    </w:rPr>
                  </w:pPr>
                  <w:r w:rsidRPr="00460589">
                    <w:rPr>
                      <w:color w:val="002060"/>
                    </w:rPr>
                    <w:t> </w:t>
                  </w:r>
                </w:p>
              </w:tc>
            </w:tr>
          </w:tbl>
          <w:p w14:paraId="11D33EE6" w14:textId="77777777" w:rsidR="00AD176A" w:rsidRPr="00460589" w:rsidRDefault="00AD176A" w:rsidP="00087E75">
            <w:pPr>
              <w:rPr>
                <w:color w:val="002060"/>
              </w:rPr>
            </w:pPr>
          </w:p>
        </w:tc>
      </w:tr>
    </w:tbl>
    <w:p w14:paraId="2F7C855E" w14:textId="77777777" w:rsidR="00AD176A" w:rsidRPr="00460589" w:rsidRDefault="00AD176A" w:rsidP="00AD176A">
      <w:pPr>
        <w:pStyle w:val="breakline"/>
        <w:rPr>
          <w:rFonts w:eastAsiaTheme="minorEastAsia"/>
          <w:color w:val="002060"/>
        </w:rPr>
      </w:pPr>
    </w:p>
    <w:p w14:paraId="57152AF5" w14:textId="77777777" w:rsidR="00AD176A" w:rsidRPr="00460589" w:rsidRDefault="00AD176A" w:rsidP="00AD176A">
      <w:pPr>
        <w:pStyle w:val="breakline"/>
        <w:rPr>
          <w:color w:val="002060"/>
        </w:rPr>
      </w:pPr>
    </w:p>
    <w:p w14:paraId="621DE19A" w14:textId="77777777" w:rsidR="00AD176A" w:rsidRPr="00460589" w:rsidRDefault="00AD176A" w:rsidP="00AD176A">
      <w:pPr>
        <w:pStyle w:val="titoloprinc0"/>
        <w:rPr>
          <w:color w:val="002060"/>
        </w:rPr>
      </w:pPr>
      <w:r w:rsidRPr="00460589">
        <w:rPr>
          <w:color w:val="002060"/>
        </w:rPr>
        <w:t>GIUDICE SPORTIVO</w:t>
      </w:r>
    </w:p>
    <w:p w14:paraId="2F64C0AA" w14:textId="77777777" w:rsidR="00AD176A" w:rsidRPr="00460589" w:rsidRDefault="00AD176A" w:rsidP="00AD176A">
      <w:pPr>
        <w:pStyle w:val="diffida"/>
        <w:rPr>
          <w:color w:val="002060"/>
        </w:rPr>
      </w:pPr>
      <w:r w:rsidRPr="00460589">
        <w:rPr>
          <w:color w:val="002060"/>
        </w:rPr>
        <w:t>Il Giudice Sportivo Avv. Agnese Lazzaretti, con l'assistenza del Segretario Angelo Castellana, nella seduta del 05/11/2025, ha adottato le decisioni che di seguito integralmente si riportano:</w:t>
      </w:r>
    </w:p>
    <w:p w14:paraId="47400CEE" w14:textId="77777777" w:rsidR="00AD176A" w:rsidRPr="00460589" w:rsidRDefault="00AD176A" w:rsidP="00AD176A">
      <w:pPr>
        <w:pStyle w:val="titolo10"/>
        <w:rPr>
          <w:color w:val="002060"/>
        </w:rPr>
      </w:pPr>
      <w:r w:rsidRPr="00460589">
        <w:rPr>
          <w:color w:val="002060"/>
        </w:rPr>
        <w:t xml:space="preserve">GARE DEL 31/10/2025 </w:t>
      </w:r>
    </w:p>
    <w:p w14:paraId="7F3CD1C3" w14:textId="77777777" w:rsidR="00AD176A" w:rsidRPr="00460589" w:rsidRDefault="00AD176A" w:rsidP="00AD176A">
      <w:pPr>
        <w:pStyle w:val="titolo7a"/>
        <w:rPr>
          <w:color w:val="002060"/>
        </w:rPr>
      </w:pPr>
      <w:r w:rsidRPr="00460589">
        <w:rPr>
          <w:color w:val="002060"/>
        </w:rPr>
        <w:t xml:space="preserve">PROVVEDIMENTI DISCIPLINARI </w:t>
      </w:r>
    </w:p>
    <w:p w14:paraId="5B4814BB"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7750438A" w14:textId="77777777" w:rsidR="00AD176A" w:rsidRPr="00460589" w:rsidRDefault="00AD176A" w:rsidP="00AD176A">
      <w:pPr>
        <w:pStyle w:val="titolo30"/>
        <w:rPr>
          <w:color w:val="002060"/>
        </w:rPr>
      </w:pPr>
      <w:r w:rsidRPr="00460589">
        <w:rPr>
          <w:color w:val="002060"/>
        </w:rPr>
        <w:t xml:space="preserve">SOCIETA' </w:t>
      </w:r>
    </w:p>
    <w:p w14:paraId="5D3BFDC4" w14:textId="77777777" w:rsidR="00AD176A" w:rsidRPr="00460589" w:rsidRDefault="00AD176A" w:rsidP="00AD176A">
      <w:pPr>
        <w:pStyle w:val="titolo20"/>
        <w:rPr>
          <w:color w:val="002060"/>
        </w:rPr>
      </w:pPr>
      <w:r w:rsidRPr="00460589">
        <w:rPr>
          <w:color w:val="002060"/>
        </w:rPr>
        <w:t xml:space="preserve">AMMENDA </w:t>
      </w:r>
    </w:p>
    <w:p w14:paraId="618332F9" w14:textId="123265BF" w:rsidR="00AD176A" w:rsidRPr="00460589" w:rsidRDefault="00AD176A" w:rsidP="00AD176A">
      <w:pPr>
        <w:pStyle w:val="diffida"/>
        <w:spacing w:before="80" w:beforeAutospacing="0" w:after="40" w:afterAutospacing="0"/>
        <w:jc w:val="left"/>
        <w:rPr>
          <w:color w:val="002060"/>
        </w:rPr>
      </w:pPr>
      <w:r w:rsidRPr="00460589">
        <w:rPr>
          <w:color w:val="002060"/>
        </w:rPr>
        <w:t xml:space="preserve">Euro 100,00 MANTOVANI C5 </w:t>
      </w:r>
      <w:r w:rsidRPr="00460589">
        <w:rPr>
          <w:color w:val="002060"/>
        </w:rPr>
        <w:br/>
        <w:t xml:space="preserve">Per aver, un proprio calciatore, non identificato, durante il rientro negli spogliatoi, dato un calcio ad una porta, sfondandola. Quanto al risarcimento del danno si rinvia a quanto disposto dalla vigente normativa. </w:t>
      </w:r>
    </w:p>
    <w:p w14:paraId="01477472" w14:textId="77777777" w:rsidR="00AD176A" w:rsidRPr="00460589" w:rsidRDefault="00AD176A" w:rsidP="00AD176A">
      <w:pPr>
        <w:pStyle w:val="titolo30"/>
        <w:rPr>
          <w:color w:val="002060"/>
        </w:rPr>
      </w:pPr>
      <w:r w:rsidRPr="00460589">
        <w:rPr>
          <w:color w:val="002060"/>
        </w:rPr>
        <w:t xml:space="preserve">DIRIGENTI </w:t>
      </w:r>
    </w:p>
    <w:p w14:paraId="2D4AE1CD" w14:textId="77777777" w:rsidR="00AD176A" w:rsidRPr="00460589" w:rsidRDefault="00AD176A" w:rsidP="00AD176A">
      <w:pPr>
        <w:pStyle w:val="titolo20"/>
        <w:rPr>
          <w:color w:val="002060"/>
        </w:rPr>
      </w:pPr>
      <w:r w:rsidRPr="00460589">
        <w:rPr>
          <w:color w:val="002060"/>
        </w:rPr>
        <w:t xml:space="preserve">INIBIZIONE A TEMPO OPPURE SQUALIFICA A GARE: FINO AL 12/11/2025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0C84E6BB" w14:textId="77777777" w:rsidTr="00087E75">
        <w:tc>
          <w:tcPr>
            <w:tcW w:w="2200" w:type="dxa"/>
            <w:tcMar>
              <w:top w:w="20" w:type="dxa"/>
              <w:left w:w="20" w:type="dxa"/>
              <w:bottom w:w="20" w:type="dxa"/>
              <w:right w:w="20" w:type="dxa"/>
            </w:tcMar>
            <w:vAlign w:val="center"/>
            <w:hideMark/>
          </w:tcPr>
          <w:p w14:paraId="2CC54BA5" w14:textId="77777777" w:rsidR="00AD176A" w:rsidRPr="00460589" w:rsidRDefault="00AD176A" w:rsidP="00087E75">
            <w:pPr>
              <w:pStyle w:val="movimento"/>
              <w:rPr>
                <w:color w:val="002060"/>
              </w:rPr>
            </w:pPr>
            <w:r w:rsidRPr="00460589">
              <w:rPr>
                <w:color w:val="002060"/>
              </w:rPr>
              <w:t>ANTINORI ANDREA</w:t>
            </w:r>
          </w:p>
        </w:tc>
        <w:tc>
          <w:tcPr>
            <w:tcW w:w="2200" w:type="dxa"/>
            <w:tcMar>
              <w:top w:w="20" w:type="dxa"/>
              <w:left w:w="20" w:type="dxa"/>
              <w:bottom w:w="20" w:type="dxa"/>
              <w:right w:w="20" w:type="dxa"/>
            </w:tcMar>
            <w:vAlign w:val="center"/>
            <w:hideMark/>
          </w:tcPr>
          <w:p w14:paraId="27F3B393" w14:textId="77777777" w:rsidR="00AD176A" w:rsidRPr="00460589" w:rsidRDefault="00AD176A" w:rsidP="00087E75">
            <w:pPr>
              <w:pStyle w:val="movimento2"/>
              <w:rPr>
                <w:color w:val="002060"/>
              </w:rPr>
            </w:pPr>
            <w:r w:rsidRPr="00460589">
              <w:rPr>
                <w:color w:val="002060"/>
              </w:rPr>
              <w:t xml:space="preserve">(GIOVANI SANT IPPOLITO) </w:t>
            </w:r>
          </w:p>
        </w:tc>
        <w:tc>
          <w:tcPr>
            <w:tcW w:w="800" w:type="dxa"/>
            <w:tcMar>
              <w:top w:w="20" w:type="dxa"/>
              <w:left w:w="20" w:type="dxa"/>
              <w:bottom w:w="20" w:type="dxa"/>
              <w:right w:w="20" w:type="dxa"/>
            </w:tcMar>
            <w:vAlign w:val="center"/>
            <w:hideMark/>
          </w:tcPr>
          <w:p w14:paraId="4B3CDA3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88B6C7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7CC1D18" w14:textId="77777777" w:rsidR="00AD176A" w:rsidRPr="00460589" w:rsidRDefault="00AD176A" w:rsidP="00087E75">
            <w:pPr>
              <w:pStyle w:val="movimento2"/>
              <w:rPr>
                <w:color w:val="002060"/>
              </w:rPr>
            </w:pPr>
            <w:r w:rsidRPr="00460589">
              <w:rPr>
                <w:color w:val="002060"/>
              </w:rPr>
              <w:t> </w:t>
            </w:r>
          </w:p>
        </w:tc>
      </w:tr>
    </w:tbl>
    <w:p w14:paraId="61945292" w14:textId="32761240" w:rsidR="00AD176A" w:rsidRPr="00460589" w:rsidRDefault="00AD176A" w:rsidP="00AD176A">
      <w:pPr>
        <w:pStyle w:val="diffida"/>
        <w:spacing w:before="80" w:beforeAutospacing="0" w:after="40" w:afterAutospacing="0"/>
        <w:jc w:val="left"/>
        <w:rPr>
          <w:rFonts w:eastAsiaTheme="minorEastAsia"/>
          <w:color w:val="002060"/>
        </w:rPr>
      </w:pPr>
      <w:r w:rsidRPr="00460589">
        <w:rPr>
          <w:color w:val="002060"/>
        </w:rPr>
        <w:t>Espulso per somma di ammonizioni. Allont</w:t>
      </w:r>
      <w:r w:rsidR="00D72A15">
        <w:rPr>
          <w:color w:val="002060"/>
        </w:rPr>
        <w:t>a</w:t>
      </w:r>
      <w:r w:rsidRPr="00460589">
        <w:rPr>
          <w:color w:val="002060"/>
        </w:rPr>
        <w:t xml:space="preserve">nato. </w:t>
      </w:r>
    </w:p>
    <w:p w14:paraId="1230A58D" w14:textId="77777777" w:rsidR="00AD176A" w:rsidRPr="00460589" w:rsidRDefault="00AD176A" w:rsidP="00AD176A">
      <w:pPr>
        <w:pStyle w:val="titolo30"/>
        <w:rPr>
          <w:color w:val="002060"/>
        </w:rPr>
      </w:pPr>
      <w:r w:rsidRPr="00460589">
        <w:rPr>
          <w:color w:val="002060"/>
        </w:rPr>
        <w:t xml:space="preserve">ALLENATORI </w:t>
      </w:r>
    </w:p>
    <w:p w14:paraId="6F4BC505" w14:textId="77777777" w:rsidR="00AD176A" w:rsidRPr="00460589" w:rsidRDefault="00AD176A" w:rsidP="00AD176A">
      <w:pPr>
        <w:pStyle w:val="titolo20"/>
        <w:rPr>
          <w:color w:val="002060"/>
        </w:rPr>
      </w:pPr>
      <w:r w:rsidRPr="00460589">
        <w:rPr>
          <w:color w:val="002060"/>
        </w:rPr>
        <w:t xml:space="preserve">SQUALIFICA FINO AL 12/11/2025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7C2BC94" w14:textId="77777777" w:rsidTr="00087E75">
        <w:tc>
          <w:tcPr>
            <w:tcW w:w="2200" w:type="dxa"/>
            <w:tcMar>
              <w:top w:w="20" w:type="dxa"/>
              <w:left w:w="20" w:type="dxa"/>
              <w:bottom w:w="20" w:type="dxa"/>
              <w:right w:w="20" w:type="dxa"/>
            </w:tcMar>
            <w:vAlign w:val="center"/>
            <w:hideMark/>
          </w:tcPr>
          <w:p w14:paraId="48D256DD" w14:textId="77777777" w:rsidR="00AD176A" w:rsidRPr="00460589" w:rsidRDefault="00AD176A" w:rsidP="00087E75">
            <w:pPr>
              <w:pStyle w:val="movimento"/>
              <w:rPr>
                <w:color w:val="002060"/>
              </w:rPr>
            </w:pPr>
            <w:r w:rsidRPr="00460589">
              <w:rPr>
                <w:color w:val="002060"/>
              </w:rPr>
              <w:t>RANZUGLIA ANDREA</w:t>
            </w:r>
          </w:p>
        </w:tc>
        <w:tc>
          <w:tcPr>
            <w:tcW w:w="2200" w:type="dxa"/>
            <w:tcMar>
              <w:top w:w="20" w:type="dxa"/>
              <w:left w:w="20" w:type="dxa"/>
              <w:bottom w:w="20" w:type="dxa"/>
              <w:right w:w="20" w:type="dxa"/>
            </w:tcMar>
            <w:vAlign w:val="center"/>
            <w:hideMark/>
          </w:tcPr>
          <w:p w14:paraId="485B347A" w14:textId="77777777" w:rsidR="00AD176A" w:rsidRPr="00460589" w:rsidRDefault="00AD176A" w:rsidP="00087E75">
            <w:pPr>
              <w:pStyle w:val="movimento2"/>
              <w:rPr>
                <w:color w:val="002060"/>
              </w:rPr>
            </w:pPr>
            <w:r w:rsidRPr="00460589">
              <w:rPr>
                <w:color w:val="002060"/>
              </w:rPr>
              <w:t xml:space="preserve">(BORGOROSSO TOLENTINO) </w:t>
            </w:r>
          </w:p>
        </w:tc>
        <w:tc>
          <w:tcPr>
            <w:tcW w:w="800" w:type="dxa"/>
            <w:tcMar>
              <w:top w:w="20" w:type="dxa"/>
              <w:left w:w="20" w:type="dxa"/>
              <w:bottom w:w="20" w:type="dxa"/>
              <w:right w:w="20" w:type="dxa"/>
            </w:tcMar>
            <w:vAlign w:val="center"/>
            <w:hideMark/>
          </w:tcPr>
          <w:p w14:paraId="6DF8FE24"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43A9269"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60F65D7" w14:textId="77777777" w:rsidR="00AD176A" w:rsidRPr="00460589" w:rsidRDefault="00AD176A" w:rsidP="00087E75">
            <w:pPr>
              <w:pStyle w:val="movimento2"/>
              <w:rPr>
                <w:color w:val="002060"/>
              </w:rPr>
            </w:pPr>
            <w:r w:rsidRPr="00460589">
              <w:rPr>
                <w:color w:val="002060"/>
              </w:rPr>
              <w:t> </w:t>
            </w:r>
          </w:p>
        </w:tc>
      </w:tr>
    </w:tbl>
    <w:p w14:paraId="74C93A93" w14:textId="77777777" w:rsidR="00AD176A" w:rsidRPr="00460589" w:rsidRDefault="00AD176A" w:rsidP="00AD176A">
      <w:pPr>
        <w:pStyle w:val="diffida"/>
        <w:spacing w:before="80" w:beforeAutospacing="0" w:after="40" w:afterAutospacing="0"/>
        <w:jc w:val="left"/>
        <w:rPr>
          <w:rFonts w:eastAsiaTheme="minorEastAsia"/>
          <w:color w:val="002060"/>
        </w:rPr>
      </w:pPr>
      <w:r w:rsidRPr="00460589">
        <w:rPr>
          <w:color w:val="002060"/>
        </w:rPr>
        <w:t xml:space="preserve">Espulso per somma di ammonizioni </w:t>
      </w:r>
    </w:p>
    <w:p w14:paraId="66D91E2C" w14:textId="77777777" w:rsidR="00AD176A" w:rsidRPr="00460589" w:rsidRDefault="00AD176A" w:rsidP="00AD176A">
      <w:pPr>
        <w:pStyle w:val="titolo30"/>
        <w:rPr>
          <w:color w:val="002060"/>
        </w:rPr>
      </w:pPr>
      <w:r w:rsidRPr="00460589">
        <w:rPr>
          <w:color w:val="002060"/>
        </w:rPr>
        <w:t xml:space="preserve">CALCIATORI ESPULSI </w:t>
      </w:r>
    </w:p>
    <w:p w14:paraId="32677918" w14:textId="77777777" w:rsidR="00AD176A" w:rsidRPr="00460589" w:rsidRDefault="00AD176A" w:rsidP="00AD176A">
      <w:pPr>
        <w:pStyle w:val="titolo20"/>
        <w:rPr>
          <w:color w:val="002060"/>
        </w:rPr>
      </w:pPr>
      <w:r w:rsidRPr="004605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BE2506E" w14:textId="77777777" w:rsidTr="00087E75">
        <w:tc>
          <w:tcPr>
            <w:tcW w:w="2200" w:type="dxa"/>
            <w:tcMar>
              <w:top w:w="20" w:type="dxa"/>
              <w:left w:w="20" w:type="dxa"/>
              <w:bottom w:w="20" w:type="dxa"/>
              <w:right w:w="20" w:type="dxa"/>
            </w:tcMar>
            <w:vAlign w:val="center"/>
            <w:hideMark/>
          </w:tcPr>
          <w:p w14:paraId="469D51E7" w14:textId="77777777" w:rsidR="00AD176A" w:rsidRPr="00460589" w:rsidRDefault="00AD176A" w:rsidP="00087E75">
            <w:pPr>
              <w:pStyle w:val="movimento"/>
              <w:rPr>
                <w:color w:val="002060"/>
              </w:rPr>
            </w:pPr>
            <w:r w:rsidRPr="00460589">
              <w:rPr>
                <w:color w:val="002060"/>
              </w:rPr>
              <w:t>FATTORI FEDERICO</w:t>
            </w:r>
          </w:p>
        </w:tc>
        <w:tc>
          <w:tcPr>
            <w:tcW w:w="2200" w:type="dxa"/>
            <w:tcMar>
              <w:top w:w="20" w:type="dxa"/>
              <w:left w:w="20" w:type="dxa"/>
              <w:bottom w:w="20" w:type="dxa"/>
              <w:right w:w="20" w:type="dxa"/>
            </w:tcMar>
            <w:vAlign w:val="center"/>
            <w:hideMark/>
          </w:tcPr>
          <w:p w14:paraId="1C5BF000" w14:textId="77777777" w:rsidR="00AD176A" w:rsidRPr="00460589" w:rsidRDefault="00AD176A" w:rsidP="00087E75">
            <w:pPr>
              <w:pStyle w:val="movimento2"/>
              <w:rPr>
                <w:color w:val="002060"/>
              </w:rPr>
            </w:pPr>
            <w:r w:rsidRPr="00460589">
              <w:rPr>
                <w:color w:val="002060"/>
              </w:rPr>
              <w:t xml:space="preserve">(AVIS ARCEVIA 1964) </w:t>
            </w:r>
          </w:p>
        </w:tc>
        <w:tc>
          <w:tcPr>
            <w:tcW w:w="800" w:type="dxa"/>
            <w:tcMar>
              <w:top w:w="20" w:type="dxa"/>
              <w:left w:w="20" w:type="dxa"/>
              <w:bottom w:w="20" w:type="dxa"/>
              <w:right w:w="20" w:type="dxa"/>
            </w:tcMar>
            <w:vAlign w:val="center"/>
            <w:hideMark/>
          </w:tcPr>
          <w:p w14:paraId="0E12E4C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5DE6ECC" w14:textId="77777777" w:rsidR="00AD176A" w:rsidRPr="00460589" w:rsidRDefault="00AD176A" w:rsidP="00087E75">
            <w:pPr>
              <w:pStyle w:val="movimento"/>
              <w:rPr>
                <w:color w:val="002060"/>
              </w:rPr>
            </w:pPr>
            <w:r w:rsidRPr="00460589">
              <w:rPr>
                <w:color w:val="002060"/>
              </w:rPr>
              <w:t>APRUZZESE LORENZO</w:t>
            </w:r>
          </w:p>
        </w:tc>
        <w:tc>
          <w:tcPr>
            <w:tcW w:w="2200" w:type="dxa"/>
            <w:tcMar>
              <w:top w:w="20" w:type="dxa"/>
              <w:left w:w="20" w:type="dxa"/>
              <w:bottom w:w="20" w:type="dxa"/>
              <w:right w:w="20" w:type="dxa"/>
            </w:tcMar>
            <w:vAlign w:val="center"/>
            <w:hideMark/>
          </w:tcPr>
          <w:p w14:paraId="414D41CE" w14:textId="77777777" w:rsidR="00AD176A" w:rsidRPr="00460589" w:rsidRDefault="00AD176A" w:rsidP="00087E75">
            <w:pPr>
              <w:pStyle w:val="movimento2"/>
              <w:rPr>
                <w:color w:val="002060"/>
              </w:rPr>
            </w:pPr>
            <w:r w:rsidRPr="00460589">
              <w:rPr>
                <w:color w:val="002060"/>
              </w:rPr>
              <w:t xml:space="preserve">(C.U.S. CAMERINO A.S.D.) </w:t>
            </w:r>
          </w:p>
        </w:tc>
      </w:tr>
    </w:tbl>
    <w:p w14:paraId="44346893" w14:textId="77777777" w:rsidR="00AD176A" w:rsidRPr="00460589" w:rsidRDefault="00AD176A" w:rsidP="00AD176A">
      <w:pPr>
        <w:pStyle w:val="titolo20"/>
        <w:rPr>
          <w:rFonts w:eastAsiaTheme="minorEastAsia"/>
          <w:color w:val="002060"/>
        </w:rPr>
      </w:pPr>
      <w:r w:rsidRPr="004605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5F6EB8DE" w14:textId="77777777" w:rsidTr="00087E75">
        <w:tc>
          <w:tcPr>
            <w:tcW w:w="2200" w:type="dxa"/>
            <w:tcMar>
              <w:top w:w="20" w:type="dxa"/>
              <w:left w:w="20" w:type="dxa"/>
              <w:bottom w:w="20" w:type="dxa"/>
              <w:right w:w="20" w:type="dxa"/>
            </w:tcMar>
            <w:vAlign w:val="center"/>
            <w:hideMark/>
          </w:tcPr>
          <w:p w14:paraId="299C965C" w14:textId="77777777" w:rsidR="00AD176A" w:rsidRPr="00460589" w:rsidRDefault="00AD176A" w:rsidP="00087E75">
            <w:pPr>
              <w:pStyle w:val="movimento"/>
              <w:rPr>
                <w:color w:val="002060"/>
              </w:rPr>
            </w:pPr>
            <w:r w:rsidRPr="00460589">
              <w:rPr>
                <w:color w:val="002060"/>
              </w:rPr>
              <w:t>SARRECCHIA TOMMASO</w:t>
            </w:r>
          </w:p>
        </w:tc>
        <w:tc>
          <w:tcPr>
            <w:tcW w:w="2200" w:type="dxa"/>
            <w:tcMar>
              <w:top w:w="20" w:type="dxa"/>
              <w:left w:w="20" w:type="dxa"/>
              <w:bottom w:w="20" w:type="dxa"/>
              <w:right w:w="20" w:type="dxa"/>
            </w:tcMar>
            <w:vAlign w:val="center"/>
            <w:hideMark/>
          </w:tcPr>
          <w:p w14:paraId="774121C8" w14:textId="77777777" w:rsidR="00AD176A" w:rsidRPr="00460589" w:rsidRDefault="00AD176A" w:rsidP="00087E75">
            <w:pPr>
              <w:pStyle w:val="movimento2"/>
              <w:rPr>
                <w:color w:val="002060"/>
              </w:rPr>
            </w:pPr>
            <w:r w:rsidRPr="00460589">
              <w:rPr>
                <w:color w:val="002060"/>
              </w:rPr>
              <w:t xml:space="preserve">(VILLA CECCOLINI CALCIO) </w:t>
            </w:r>
          </w:p>
        </w:tc>
        <w:tc>
          <w:tcPr>
            <w:tcW w:w="800" w:type="dxa"/>
            <w:tcMar>
              <w:top w:w="20" w:type="dxa"/>
              <w:left w:w="20" w:type="dxa"/>
              <w:bottom w:w="20" w:type="dxa"/>
              <w:right w:w="20" w:type="dxa"/>
            </w:tcMar>
            <w:vAlign w:val="center"/>
            <w:hideMark/>
          </w:tcPr>
          <w:p w14:paraId="18B9F81C"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17006CA"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1C14B33" w14:textId="77777777" w:rsidR="00AD176A" w:rsidRPr="00460589" w:rsidRDefault="00AD176A" w:rsidP="00087E75">
            <w:pPr>
              <w:pStyle w:val="movimento2"/>
              <w:rPr>
                <w:color w:val="002060"/>
              </w:rPr>
            </w:pPr>
            <w:r w:rsidRPr="00460589">
              <w:rPr>
                <w:color w:val="002060"/>
              </w:rPr>
              <w:t> </w:t>
            </w:r>
          </w:p>
        </w:tc>
      </w:tr>
    </w:tbl>
    <w:p w14:paraId="35B71895" w14:textId="77777777" w:rsidR="00AD176A" w:rsidRPr="00460589" w:rsidRDefault="00AD176A" w:rsidP="00AD176A">
      <w:pPr>
        <w:pStyle w:val="titolo30"/>
        <w:rPr>
          <w:rFonts w:eastAsiaTheme="minorEastAsia"/>
          <w:color w:val="002060"/>
        </w:rPr>
      </w:pPr>
      <w:r w:rsidRPr="00460589">
        <w:rPr>
          <w:color w:val="002060"/>
        </w:rPr>
        <w:t xml:space="preserve">CALCIATORI NON ESPULSI </w:t>
      </w:r>
    </w:p>
    <w:p w14:paraId="4C36D03D" w14:textId="77777777" w:rsidR="00AD176A" w:rsidRPr="00460589" w:rsidRDefault="00AD176A" w:rsidP="00AD176A">
      <w:pPr>
        <w:pStyle w:val="titolo20"/>
        <w:rPr>
          <w:color w:val="002060"/>
        </w:rPr>
      </w:pPr>
      <w:r w:rsidRPr="004605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67ABA0DF" w14:textId="77777777" w:rsidTr="00087E75">
        <w:tc>
          <w:tcPr>
            <w:tcW w:w="2200" w:type="dxa"/>
            <w:tcMar>
              <w:top w:w="20" w:type="dxa"/>
              <w:left w:w="20" w:type="dxa"/>
              <w:bottom w:w="20" w:type="dxa"/>
              <w:right w:w="20" w:type="dxa"/>
            </w:tcMar>
            <w:vAlign w:val="center"/>
            <w:hideMark/>
          </w:tcPr>
          <w:p w14:paraId="6DDF9245" w14:textId="77777777" w:rsidR="00AD176A" w:rsidRPr="00460589" w:rsidRDefault="00AD176A" w:rsidP="00087E75">
            <w:pPr>
              <w:pStyle w:val="movimento"/>
              <w:rPr>
                <w:color w:val="002060"/>
              </w:rPr>
            </w:pPr>
            <w:r w:rsidRPr="00460589">
              <w:rPr>
                <w:color w:val="002060"/>
              </w:rPr>
              <w:t>MENCARELLI ANDREA</w:t>
            </w:r>
          </w:p>
        </w:tc>
        <w:tc>
          <w:tcPr>
            <w:tcW w:w="2200" w:type="dxa"/>
            <w:tcMar>
              <w:top w:w="20" w:type="dxa"/>
              <w:left w:w="20" w:type="dxa"/>
              <w:bottom w:w="20" w:type="dxa"/>
              <w:right w:w="20" w:type="dxa"/>
            </w:tcMar>
            <w:vAlign w:val="center"/>
            <w:hideMark/>
          </w:tcPr>
          <w:p w14:paraId="34FB404D" w14:textId="77777777" w:rsidR="00AD176A" w:rsidRPr="00460589" w:rsidRDefault="00AD176A" w:rsidP="00087E75">
            <w:pPr>
              <w:pStyle w:val="movimento2"/>
              <w:rPr>
                <w:color w:val="002060"/>
              </w:rPr>
            </w:pPr>
            <w:r w:rsidRPr="00460589">
              <w:rPr>
                <w:color w:val="002060"/>
              </w:rPr>
              <w:t xml:space="preserve">(GIOVANI SANT IPPOLITO) </w:t>
            </w:r>
          </w:p>
        </w:tc>
        <w:tc>
          <w:tcPr>
            <w:tcW w:w="800" w:type="dxa"/>
            <w:tcMar>
              <w:top w:w="20" w:type="dxa"/>
              <w:left w:w="20" w:type="dxa"/>
              <w:bottom w:w="20" w:type="dxa"/>
              <w:right w:w="20" w:type="dxa"/>
            </w:tcMar>
            <w:vAlign w:val="center"/>
            <w:hideMark/>
          </w:tcPr>
          <w:p w14:paraId="25DE9EB8"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87BBD0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E0F9A9E" w14:textId="77777777" w:rsidR="00AD176A" w:rsidRPr="00460589" w:rsidRDefault="00AD176A" w:rsidP="00087E75">
            <w:pPr>
              <w:pStyle w:val="movimento2"/>
              <w:rPr>
                <w:color w:val="002060"/>
              </w:rPr>
            </w:pPr>
            <w:r w:rsidRPr="00460589">
              <w:rPr>
                <w:color w:val="002060"/>
              </w:rPr>
              <w:t> </w:t>
            </w:r>
          </w:p>
        </w:tc>
      </w:tr>
    </w:tbl>
    <w:p w14:paraId="3E47866B" w14:textId="77777777" w:rsidR="00AD176A" w:rsidRPr="00460589" w:rsidRDefault="00AD176A" w:rsidP="00AD176A">
      <w:pPr>
        <w:pStyle w:val="titolo20"/>
        <w:rPr>
          <w:rFonts w:eastAsiaTheme="minorEastAsia"/>
          <w:color w:val="002060"/>
        </w:rPr>
      </w:pPr>
      <w:r w:rsidRPr="00460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452269A" w14:textId="77777777" w:rsidTr="00087E75">
        <w:tc>
          <w:tcPr>
            <w:tcW w:w="2200" w:type="dxa"/>
            <w:tcMar>
              <w:top w:w="20" w:type="dxa"/>
              <w:left w:w="20" w:type="dxa"/>
              <w:bottom w:w="20" w:type="dxa"/>
              <w:right w:w="20" w:type="dxa"/>
            </w:tcMar>
            <w:vAlign w:val="center"/>
            <w:hideMark/>
          </w:tcPr>
          <w:p w14:paraId="58FC96EE" w14:textId="77777777" w:rsidR="00AD176A" w:rsidRPr="00460589" w:rsidRDefault="00AD176A" w:rsidP="00087E75">
            <w:pPr>
              <w:pStyle w:val="movimento"/>
              <w:rPr>
                <w:color w:val="002060"/>
              </w:rPr>
            </w:pPr>
            <w:r w:rsidRPr="00460589">
              <w:rPr>
                <w:color w:val="002060"/>
              </w:rPr>
              <w:t>DI RUSSO MATTEO</w:t>
            </w:r>
          </w:p>
        </w:tc>
        <w:tc>
          <w:tcPr>
            <w:tcW w:w="2200" w:type="dxa"/>
            <w:tcMar>
              <w:top w:w="20" w:type="dxa"/>
              <w:left w:w="20" w:type="dxa"/>
              <w:bottom w:w="20" w:type="dxa"/>
              <w:right w:w="20" w:type="dxa"/>
            </w:tcMar>
            <w:vAlign w:val="center"/>
            <w:hideMark/>
          </w:tcPr>
          <w:p w14:paraId="6D36FD0D" w14:textId="77777777" w:rsidR="00AD176A" w:rsidRPr="00460589" w:rsidRDefault="00AD176A" w:rsidP="00087E75">
            <w:pPr>
              <w:pStyle w:val="movimento2"/>
              <w:rPr>
                <w:color w:val="002060"/>
              </w:rPr>
            </w:pPr>
            <w:r w:rsidRPr="00460589">
              <w:rPr>
                <w:color w:val="002060"/>
              </w:rPr>
              <w:t xml:space="preserve">(PAGLIARE) </w:t>
            </w:r>
          </w:p>
        </w:tc>
        <w:tc>
          <w:tcPr>
            <w:tcW w:w="800" w:type="dxa"/>
            <w:tcMar>
              <w:top w:w="20" w:type="dxa"/>
              <w:left w:w="20" w:type="dxa"/>
              <w:bottom w:w="20" w:type="dxa"/>
              <w:right w:w="20" w:type="dxa"/>
            </w:tcMar>
            <w:vAlign w:val="center"/>
            <w:hideMark/>
          </w:tcPr>
          <w:p w14:paraId="7196DEB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3EA3FFC"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CA580FD" w14:textId="77777777" w:rsidR="00AD176A" w:rsidRPr="00460589" w:rsidRDefault="00AD176A" w:rsidP="00087E75">
            <w:pPr>
              <w:pStyle w:val="movimento2"/>
              <w:rPr>
                <w:color w:val="002060"/>
              </w:rPr>
            </w:pPr>
            <w:r w:rsidRPr="00460589">
              <w:rPr>
                <w:color w:val="002060"/>
              </w:rPr>
              <w:t> </w:t>
            </w:r>
          </w:p>
        </w:tc>
      </w:tr>
    </w:tbl>
    <w:p w14:paraId="1E9FC0BB" w14:textId="77777777" w:rsidR="00AD176A" w:rsidRPr="00460589" w:rsidRDefault="00AD176A" w:rsidP="00AD176A">
      <w:pPr>
        <w:pStyle w:val="titolo20"/>
        <w:rPr>
          <w:rFonts w:eastAsiaTheme="minorEastAsia"/>
          <w:color w:val="002060"/>
        </w:rPr>
      </w:pPr>
      <w:r w:rsidRPr="00460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6C128945" w14:textId="77777777" w:rsidTr="00087E75">
        <w:tc>
          <w:tcPr>
            <w:tcW w:w="2200" w:type="dxa"/>
            <w:tcMar>
              <w:top w:w="20" w:type="dxa"/>
              <w:left w:w="20" w:type="dxa"/>
              <w:bottom w:w="20" w:type="dxa"/>
              <w:right w:w="20" w:type="dxa"/>
            </w:tcMar>
            <w:vAlign w:val="center"/>
            <w:hideMark/>
          </w:tcPr>
          <w:p w14:paraId="71B19727" w14:textId="77777777" w:rsidR="00AD176A" w:rsidRPr="00460589" w:rsidRDefault="00AD176A" w:rsidP="00087E75">
            <w:pPr>
              <w:pStyle w:val="movimento"/>
              <w:rPr>
                <w:color w:val="002060"/>
              </w:rPr>
            </w:pPr>
            <w:r w:rsidRPr="00460589">
              <w:rPr>
                <w:color w:val="002060"/>
              </w:rPr>
              <w:t>APRUZZESE LORENZO</w:t>
            </w:r>
          </w:p>
        </w:tc>
        <w:tc>
          <w:tcPr>
            <w:tcW w:w="2200" w:type="dxa"/>
            <w:tcMar>
              <w:top w:w="20" w:type="dxa"/>
              <w:left w:w="20" w:type="dxa"/>
              <w:bottom w:w="20" w:type="dxa"/>
              <w:right w:w="20" w:type="dxa"/>
            </w:tcMar>
            <w:vAlign w:val="center"/>
            <w:hideMark/>
          </w:tcPr>
          <w:p w14:paraId="4500AF79" w14:textId="77777777" w:rsidR="00AD176A" w:rsidRPr="00460589" w:rsidRDefault="00AD176A" w:rsidP="00087E75">
            <w:pPr>
              <w:pStyle w:val="movimento2"/>
              <w:rPr>
                <w:color w:val="002060"/>
              </w:rPr>
            </w:pPr>
            <w:r w:rsidRPr="00460589">
              <w:rPr>
                <w:color w:val="002060"/>
              </w:rPr>
              <w:t xml:space="preserve">(C.U.S. CAMERINO A.S.D.) </w:t>
            </w:r>
          </w:p>
        </w:tc>
        <w:tc>
          <w:tcPr>
            <w:tcW w:w="800" w:type="dxa"/>
            <w:tcMar>
              <w:top w:w="20" w:type="dxa"/>
              <w:left w:w="20" w:type="dxa"/>
              <w:bottom w:w="20" w:type="dxa"/>
              <w:right w:w="20" w:type="dxa"/>
            </w:tcMar>
            <w:vAlign w:val="center"/>
            <w:hideMark/>
          </w:tcPr>
          <w:p w14:paraId="46589BFC"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064E305" w14:textId="77777777" w:rsidR="00AD176A" w:rsidRPr="00460589" w:rsidRDefault="00AD176A" w:rsidP="00087E75">
            <w:pPr>
              <w:pStyle w:val="movimento"/>
              <w:rPr>
                <w:color w:val="002060"/>
              </w:rPr>
            </w:pPr>
            <w:r w:rsidRPr="00460589">
              <w:rPr>
                <w:color w:val="002060"/>
              </w:rPr>
              <w:t>MORGANTI JONATHAN</w:t>
            </w:r>
          </w:p>
        </w:tc>
        <w:tc>
          <w:tcPr>
            <w:tcW w:w="2200" w:type="dxa"/>
            <w:tcMar>
              <w:top w:w="20" w:type="dxa"/>
              <w:left w:w="20" w:type="dxa"/>
              <w:bottom w:w="20" w:type="dxa"/>
              <w:right w:w="20" w:type="dxa"/>
            </w:tcMar>
            <w:vAlign w:val="center"/>
            <w:hideMark/>
          </w:tcPr>
          <w:p w14:paraId="496613CD" w14:textId="77777777" w:rsidR="00AD176A" w:rsidRPr="00460589" w:rsidRDefault="00AD176A" w:rsidP="00087E75">
            <w:pPr>
              <w:pStyle w:val="movimento2"/>
              <w:rPr>
                <w:color w:val="002060"/>
              </w:rPr>
            </w:pPr>
            <w:r w:rsidRPr="00460589">
              <w:rPr>
                <w:color w:val="002060"/>
              </w:rPr>
              <w:t xml:space="preserve">(CASTRUM LAURI) </w:t>
            </w:r>
          </w:p>
        </w:tc>
      </w:tr>
      <w:tr w:rsidR="00AD176A" w:rsidRPr="00460589" w14:paraId="71A69953" w14:textId="77777777" w:rsidTr="00087E75">
        <w:tc>
          <w:tcPr>
            <w:tcW w:w="2200" w:type="dxa"/>
            <w:tcMar>
              <w:top w:w="20" w:type="dxa"/>
              <w:left w:w="20" w:type="dxa"/>
              <w:bottom w:w="20" w:type="dxa"/>
              <w:right w:w="20" w:type="dxa"/>
            </w:tcMar>
            <w:vAlign w:val="center"/>
            <w:hideMark/>
          </w:tcPr>
          <w:p w14:paraId="1E290831" w14:textId="77777777" w:rsidR="00AD176A" w:rsidRPr="00460589" w:rsidRDefault="00AD176A" w:rsidP="00087E75">
            <w:pPr>
              <w:pStyle w:val="movimento"/>
              <w:rPr>
                <w:color w:val="002060"/>
              </w:rPr>
            </w:pPr>
            <w:r w:rsidRPr="00460589">
              <w:rPr>
                <w:color w:val="002060"/>
              </w:rPr>
              <w:t>LOSANI ALFREDO</w:t>
            </w:r>
          </w:p>
        </w:tc>
        <w:tc>
          <w:tcPr>
            <w:tcW w:w="2200" w:type="dxa"/>
            <w:tcMar>
              <w:top w:w="20" w:type="dxa"/>
              <w:left w:w="20" w:type="dxa"/>
              <w:bottom w:w="20" w:type="dxa"/>
              <w:right w:w="20" w:type="dxa"/>
            </w:tcMar>
            <w:vAlign w:val="center"/>
            <w:hideMark/>
          </w:tcPr>
          <w:p w14:paraId="272BF779" w14:textId="77777777" w:rsidR="00AD176A" w:rsidRPr="00460589" w:rsidRDefault="00AD176A" w:rsidP="00087E75">
            <w:pPr>
              <w:pStyle w:val="movimento2"/>
              <w:rPr>
                <w:color w:val="002060"/>
              </w:rPr>
            </w:pPr>
            <w:r w:rsidRPr="00460589">
              <w:rPr>
                <w:color w:val="002060"/>
              </w:rPr>
              <w:t xml:space="preserve">(CSI STELLA A.S.D.) </w:t>
            </w:r>
          </w:p>
        </w:tc>
        <w:tc>
          <w:tcPr>
            <w:tcW w:w="800" w:type="dxa"/>
            <w:tcMar>
              <w:top w:w="20" w:type="dxa"/>
              <w:left w:w="20" w:type="dxa"/>
              <w:bottom w:w="20" w:type="dxa"/>
              <w:right w:w="20" w:type="dxa"/>
            </w:tcMar>
            <w:vAlign w:val="center"/>
            <w:hideMark/>
          </w:tcPr>
          <w:p w14:paraId="5CC1B539"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E522480" w14:textId="77777777" w:rsidR="00AD176A" w:rsidRPr="00460589" w:rsidRDefault="00AD176A" w:rsidP="00087E75">
            <w:pPr>
              <w:pStyle w:val="movimento"/>
              <w:rPr>
                <w:color w:val="002060"/>
              </w:rPr>
            </w:pPr>
            <w:r w:rsidRPr="00460589">
              <w:rPr>
                <w:color w:val="002060"/>
              </w:rPr>
              <w:t>PARONCINI ALESSANDRO</w:t>
            </w:r>
          </w:p>
        </w:tc>
        <w:tc>
          <w:tcPr>
            <w:tcW w:w="2200" w:type="dxa"/>
            <w:tcMar>
              <w:top w:w="20" w:type="dxa"/>
              <w:left w:w="20" w:type="dxa"/>
              <w:bottom w:w="20" w:type="dxa"/>
              <w:right w:w="20" w:type="dxa"/>
            </w:tcMar>
            <w:vAlign w:val="center"/>
            <w:hideMark/>
          </w:tcPr>
          <w:p w14:paraId="004EFF59" w14:textId="77777777" w:rsidR="00AD176A" w:rsidRPr="00460589" w:rsidRDefault="00AD176A" w:rsidP="00087E75">
            <w:pPr>
              <w:pStyle w:val="movimento2"/>
              <w:rPr>
                <w:color w:val="002060"/>
              </w:rPr>
            </w:pPr>
            <w:r w:rsidRPr="00460589">
              <w:rPr>
                <w:color w:val="002060"/>
              </w:rPr>
              <w:t xml:space="preserve">(MANTOVANI C5) </w:t>
            </w:r>
          </w:p>
        </w:tc>
      </w:tr>
      <w:tr w:rsidR="00AD176A" w:rsidRPr="00460589" w14:paraId="649B7726" w14:textId="77777777" w:rsidTr="00087E75">
        <w:tc>
          <w:tcPr>
            <w:tcW w:w="2200" w:type="dxa"/>
            <w:tcMar>
              <w:top w:w="20" w:type="dxa"/>
              <w:left w:w="20" w:type="dxa"/>
              <w:bottom w:w="20" w:type="dxa"/>
              <w:right w:w="20" w:type="dxa"/>
            </w:tcMar>
            <w:vAlign w:val="center"/>
            <w:hideMark/>
          </w:tcPr>
          <w:p w14:paraId="1F54F480" w14:textId="77777777" w:rsidR="00AD176A" w:rsidRPr="00460589" w:rsidRDefault="00AD176A" w:rsidP="00087E75">
            <w:pPr>
              <w:pStyle w:val="movimento"/>
              <w:rPr>
                <w:color w:val="002060"/>
              </w:rPr>
            </w:pPr>
            <w:r w:rsidRPr="00460589">
              <w:rPr>
                <w:color w:val="002060"/>
              </w:rPr>
              <w:lastRenderedPageBreak/>
              <w:t>TORTONI MATTIA</w:t>
            </w:r>
          </w:p>
        </w:tc>
        <w:tc>
          <w:tcPr>
            <w:tcW w:w="2200" w:type="dxa"/>
            <w:tcMar>
              <w:top w:w="20" w:type="dxa"/>
              <w:left w:w="20" w:type="dxa"/>
              <w:bottom w:w="20" w:type="dxa"/>
              <w:right w:w="20" w:type="dxa"/>
            </w:tcMar>
            <w:vAlign w:val="center"/>
            <w:hideMark/>
          </w:tcPr>
          <w:p w14:paraId="19349138" w14:textId="77777777" w:rsidR="00AD176A" w:rsidRPr="00460589" w:rsidRDefault="00AD176A" w:rsidP="00087E75">
            <w:pPr>
              <w:pStyle w:val="movimento2"/>
              <w:rPr>
                <w:color w:val="002060"/>
              </w:rPr>
            </w:pPr>
            <w:r w:rsidRPr="00460589">
              <w:rPr>
                <w:color w:val="002060"/>
              </w:rPr>
              <w:t xml:space="preserve">(REAL SAN GIORGIO) </w:t>
            </w:r>
          </w:p>
        </w:tc>
        <w:tc>
          <w:tcPr>
            <w:tcW w:w="800" w:type="dxa"/>
            <w:tcMar>
              <w:top w:w="20" w:type="dxa"/>
              <w:left w:w="20" w:type="dxa"/>
              <w:bottom w:w="20" w:type="dxa"/>
              <w:right w:w="20" w:type="dxa"/>
            </w:tcMar>
            <w:vAlign w:val="center"/>
            <w:hideMark/>
          </w:tcPr>
          <w:p w14:paraId="10B3C619"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BC35BC3" w14:textId="77777777" w:rsidR="00AD176A" w:rsidRPr="00460589" w:rsidRDefault="00AD176A" w:rsidP="00087E75">
            <w:pPr>
              <w:pStyle w:val="movimento"/>
              <w:rPr>
                <w:color w:val="002060"/>
              </w:rPr>
            </w:pPr>
            <w:r w:rsidRPr="00460589">
              <w:rPr>
                <w:color w:val="002060"/>
              </w:rPr>
              <w:t>COACCI VITTORIO</w:t>
            </w:r>
          </w:p>
        </w:tc>
        <w:tc>
          <w:tcPr>
            <w:tcW w:w="2200" w:type="dxa"/>
            <w:tcMar>
              <w:top w:w="20" w:type="dxa"/>
              <w:left w:w="20" w:type="dxa"/>
              <w:bottom w:w="20" w:type="dxa"/>
              <w:right w:w="20" w:type="dxa"/>
            </w:tcMar>
            <w:vAlign w:val="center"/>
            <w:hideMark/>
          </w:tcPr>
          <w:p w14:paraId="70A427E5" w14:textId="77777777" w:rsidR="00AD176A" w:rsidRPr="00460589" w:rsidRDefault="00AD176A" w:rsidP="00087E75">
            <w:pPr>
              <w:pStyle w:val="movimento2"/>
              <w:rPr>
                <w:color w:val="002060"/>
              </w:rPr>
            </w:pPr>
            <w:r w:rsidRPr="00460589">
              <w:rPr>
                <w:color w:val="002060"/>
              </w:rPr>
              <w:t xml:space="preserve">(RIVIERA DELLE PALME) </w:t>
            </w:r>
          </w:p>
        </w:tc>
      </w:tr>
    </w:tbl>
    <w:p w14:paraId="3B36C97E" w14:textId="77777777" w:rsidR="00AD176A" w:rsidRPr="00460589" w:rsidRDefault="00AD176A" w:rsidP="00AD176A">
      <w:pPr>
        <w:pStyle w:val="titolo20"/>
        <w:rPr>
          <w:rFonts w:eastAsiaTheme="minorEastAsia"/>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6A60043A" w14:textId="77777777" w:rsidTr="00087E75">
        <w:tc>
          <w:tcPr>
            <w:tcW w:w="2200" w:type="dxa"/>
            <w:tcMar>
              <w:top w:w="20" w:type="dxa"/>
              <w:left w:w="20" w:type="dxa"/>
              <w:bottom w:w="20" w:type="dxa"/>
              <w:right w:w="20" w:type="dxa"/>
            </w:tcMar>
            <w:vAlign w:val="center"/>
            <w:hideMark/>
          </w:tcPr>
          <w:p w14:paraId="3FDCB4B3" w14:textId="77777777" w:rsidR="00AD176A" w:rsidRPr="00460589" w:rsidRDefault="00AD176A" w:rsidP="00087E75">
            <w:pPr>
              <w:pStyle w:val="movimento"/>
              <w:rPr>
                <w:color w:val="002060"/>
              </w:rPr>
            </w:pPr>
            <w:r w:rsidRPr="00460589">
              <w:rPr>
                <w:color w:val="002060"/>
              </w:rPr>
              <w:t>CAPRA EDOARDO</w:t>
            </w:r>
          </w:p>
        </w:tc>
        <w:tc>
          <w:tcPr>
            <w:tcW w:w="2200" w:type="dxa"/>
            <w:tcMar>
              <w:top w:w="20" w:type="dxa"/>
              <w:left w:w="20" w:type="dxa"/>
              <w:bottom w:w="20" w:type="dxa"/>
              <w:right w:w="20" w:type="dxa"/>
            </w:tcMar>
            <w:vAlign w:val="center"/>
            <w:hideMark/>
          </w:tcPr>
          <w:p w14:paraId="110D0D46" w14:textId="77777777" w:rsidR="00AD176A" w:rsidRPr="00460589" w:rsidRDefault="00AD176A" w:rsidP="00087E75">
            <w:pPr>
              <w:pStyle w:val="movimento2"/>
              <w:rPr>
                <w:color w:val="002060"/>
              </w:rPr>
            </w:pPr>
            <w:r w:rsidRPr="00460589">
              <w:rPr>
                <w:color w:val="002060"/>
              </w:rPr>
              <w:t xml:space="preserve">(ACQUALAGNA CALCIO C 5) </w:t>
            </w:r>
          </w:p>
        </w:tc>
        <w:tc>
          <w:tcPr>
            <w:tcW w:w="800" w:type="dxa"/>
            <w:tcMar>
              <w:top w:w="20" w:type="dxa"/>
              <w:left w:w="20" w:type="dxa"/>
              <w:bottom w:w="20" w:type="dxa"/>
              <w:right w:w="20" w:type="dxa"/>
            </w:tcMar>
            <w:vAlign w:val="center"/>
            <w:hideMark/>
          </w:tcPr>
          <w:p w14:paraId="3CC2EC8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CF8D66E" w14:textId="77777777" w:rsidR="00AD176A" w:rsidRPr="00460589" w:rsidRDefault="00AD176A" w:rsidP="00087E75">
            <w:pPr>
              <w:pStyle w:val="movimento"/>
              <w:rPr>
                <w:color w:val="002060"/>
              </w:rPr>
            </w:pPr>
            <w:r w:rsidRPr="00460589">
              <w:rPr>
                <w:color w:val="002060"/>
              </w:rPr>
              <w:t>MEDEI LEONARDO</w:t>
            </w:r>
          </w:p>
        </w:tc>
        <w:tc>
          <w:tcPr>
            <w:tcW w:w="2200" w:type="dxa"/>
            <w:tcMar>
              <w:top w:w="20" w:type="dxa"/>
              <w:left w:w="20" w:type="dxa"/>
              <w:bottom w:w="20" w:type="dxa"/>
              <w:right w:w="20" w:type="dxa"/>
            </w:tcMar>
            <w:vAlign w:val="center"/>
            <w:hideMark/>
          </w:tcPr>
          <w:p w14:paraId="1146F635" w14:textId="77777777" w:rsidR="00AD176A" w:rsidRPr="00460589" w:rsidRDefault="00AD176A" w:rsidP="00087E75">
            <w:pPr>
              <w:pStyle w:val="movimento2"/>
              <w:rPr>
                <w:color w:val="002060"/>
              </w:rPr>
            </w:pPr>
            <w:r w:rsidRPr="00460589">
              <w:rPr>
                <w:color w:val="002060"/>
              </w:rPr>
              <w:t xml:space="preserve">(AURORA TREIA) </w:t>
            </w:r>
          </w:p>
        </w:tc>
      </w:tr>
      <w:tr w:rsidR="00AD176A" w:rsidRPr="00460589" w14:paraId="3D69BDDA" w14:textId="77777777" w:rsidTr="00087E75">
        <w:tc>
          <w:tcPr>
            <w:tcW w:w="2200" w:type="dxa"/>
            <w:tcMar>
              <w:top w:w="20" w:type="dxa"/>
              <w:left w:w="20" w:type="dxa"/>
              <w:bottom w:w="20" w:type="dxa"/>
              <w:right w:w="20" w:type="dxa"/>
            </w:tcMar>
            <w:vAlign w:val="center"/>
            <w:hideMark/>
          </w:tcPr>
          <w:p w14:paraId="008F0F06" w14:textId="77777777" w:rsidR="00AD176A" w:rsidRPr="00460589" w:rsidRDefault="00AD176A" w:rsidP="00087E75">
            <w:pPr>
              <w:pStyle w:val="movimento"/>
              <w:rPr>
                <w:color w:val="002060"/>
              </w:rPr>
            </w:pPr>
            <w:r w:rsidRPr="00460589">
              <w:rPr>
                <w:color w:val="002060"/>
              </w:rPr>
              <w:t>PASQUI GIACOMO</w:t>
            </w:r>
          </w:p>
        </w:tc>
        <w:tc>
          <w:tcPr>
            <w:tcW w:w="2200" w:type="dxa"/>
            <w:tcMar>
              <w:top w:w="20" w:type="dxa"/>
              <w:left w:w="20" w:type="dxa"/>
              <w:bottom w:w="20" w:type="dxa"/>
              <w:right w:w="20" w:type="dxa"/>
            </w:tcMar>
            <w:vAlign w:val="center"/>
            <w:hideMark/>
          </w:tcPr>
          <w:p w14:paraId="0B400684" w14:textId="77777777" w:rsidR="00AD176A" w:rsidRPr="00460589" w:rsidRDefault="00AD176A" w:rsidP="00087E75">
            <w:pPr>
              <w:pStyle w:val="movimento2"/>
              <w:rPr>
                <w:color w:val="002060"/>
              </w:rPr>
            </w:pPr>
            <w:r w:rsidRPr="00460589">
              <w:rPr>
                <w:color w:val="002060"/>
              </w:rPr>
              <w:t xml:space="preserve">(AVENALE) </w:t>
            </w:r>
          </w:p>
        </w:tc>
        <w:tc>
          <w:tcPr>
            <w:tcW w:w="800" w:type="dxa"/>
            <w:tcMar>
              <w:top w:w="20" w:type="dxa"/>
              <w:left w:w="20" w:type="dxa"/>
              <w:bottom w:w="20" w:type="dxa"/>
              <w:right w:w="20" w:type="dxa"/>
            </w:tcMar>
            <w:vAlign w:val="center"/>
            <w:hideMark/>
          </w:tcPr>
          <w:p w14:paraId="3246A54F"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B40A53F" w14:textId="77777777" w:rsidR="00AD176A" w:rsidRPr="00460589" w:rsidRDefault="00AD176A" w:rsidP="00087E75">
            <w:pPr>
              <w:pStyle w:val="movimento"/>
              <w:rPr>
                <w:color w:val="002060"/>
              </w:rPr>
            </w:pPr>
            <w:r w:rsidRPr="00460589">
              <w:rPr>
                <w:color w:val="002060"/>
              </w:rPr>
              <w:t>CESARETTI ALEX</w:t>
            </w:r>
          </w:p>
        </w:tc>
        <w:tc>
          <w:tcPr>
            <w:tcW w:w="2200" w:type="dxa"/>
            <w:tcMar>
              <w:top w:w="20" w:type="dxa"/>
              <w:left w:w="20" w:type="dxa"/>
              <w:bottom w:w="20" w:type="dxa"/>
              <w:right w:w="20" w:type="dxa"/>
            </w:tcMar>
            <w:vAlign w:val="center"/>
            <w:hideMark/>
          </w:tcPr>
          <w:p w14:paraId="5A104667" w14:textId="77777777" w:rsidR="00AD176A" w:rsidRPr="00460589" w:rsidRDefault="00AD176A" w:rsidP="00087E75">
            <w:pPr>
              <w:pStyle w:val="movimento2"/>
              <w:rPr>
                <w:color w:val="002060"/>
              </w:rPr>
            </w:pPr>
            <w:r w:rsidRPr="00460589">
              <w:rPr>
                <w:color w:val="002060"/>
              </w:rPr>
              <w:t xml:space="preserve">(AVIS ARCEVIA 1964) </w:t>
            </w:r>
          </w:p>
        </w:tc>
      </w:tr>
      <w:tr w:rsidR="00AD176A" w:rsidRPr="00460589" w14:paraId="2C779B49" w14:textId="77777777" w:rsidTr="00087E75">
        <w:tc>
          <w:tcPr>
            <w:tcW w:w="2200" w:type="dxa"/>
            <w:tcMar>
              <w:top w:w="20" w:type="dxa"/>
              <w:left w:w="20" w:type="dxa"/>
              <w:bottom w:w="20" w:type="dxa"/>
              <w:right w:w="20" w:type="dxa"/>
            </w:tcMar>
            <w:vAlign w:val="center"/>
            <w:hideMark/>
          </w:tcPr>
          <w:p w14:paraId="1CA52545" w14:textId="77777777" w:rsidR="00AD176A" w:rsidRPr="00460589" w:rsidRDefault="00AD176A" w:rsidP="00087E75">
            <w:pPr>
              <w:pStyle w:val="movimento"/>
              <w:rPr>
                <w:color w:val="002060"/>
              </w:rPr>
            </w:pPr>
            <w:r w:rsidRPr="00460589">
              <w:rPr>
                <w:color w:val="002060"/>
              </w:rPr>
              <w:t>LUCIANI GIANLUCA</w:t>
            </w:r>
          </w:p>
        </w:tc>
        <w:tc>
          <w:tcPr>
            <w:tcW w:w="2200" w:type="dxa"/>
            <w:tcMar>
              <w:top w:w="20" w:type="dxa"/>
              <w:left w:w="20" w:type="dxa"/>
              <w:bottom w:w="20" w:type="dxa"/>
              <w:right w:w="20" w:type="dxa"/>
            </w:tcMar>
            <w:vAlign w:val="center"/>
            <w:hideMark/>
          </w:tcPr>
          <w:p w14:paraId="06939014" w14:textId="77777777" w:rsidR="00AD176A" w:rsidRPr="00460589" w:rsidRDefault="00AD176A" w:rsidP="00087E75">
            <w:pPr>
              <w:pStyle w:val="movimento2"/>
              <w:rPr>
                <w:color w:val="002060"/>
              </w:rPr>
            </w:pPr>
            <w:r w:rsidRPr="00460589">
              <w:rPr>
                <w:color w:val="002060"/>
              </w:rPr>
              <w:t xml:space="preserve">(AVIS ARCEVIA 1964) </w:t>
            </w:r>
          </w:p>
        </w:tc>
        <w:tc>
          <w:tcPr>
            <w:tcW w:w="800" w:type="dxa"/>
            <w:tcMar>
              <w:top w:w="20" w:type="dxa"/>
              <w:left w:w="20" w:type="dxa"/>
              <w:bottom w:w="20" w:type="dxa"/>
              <w:right w:w="20" w:type="dxa"/>
            </w:tcMar>
            <w:vAlign w:val="center"/>
            <w:hideMark/>
          </w:tcPr>
          <w:p w14:paraId="660AF1BB"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CE8820D" w14:textId="77777777" w:rsidR="00AD176A" w:rsidRPr="00460589" w:rsidRDefault="00AD176A" w:rsidP="00087E75">
            <w:pPr>
              <w:pStyle w:val="movimento"/>
              <w:rPr>
                <w:color w:val="002060"/>
              </w:rPr>
            </w:pPr>
            <w:r w:rsidRPr="00460589">
              <w:rPr>
                <w:color w:val="002060"/>
              </w:rPr>
              <w:t>CERIONI DAMIANO</w:t>
            </w:r>
          </w:p>
        </w:tc>
        <w:tc>
          <w:tcPr>
            <w:tcW w:w="2200" w:type="dxa"/>
            <w:tcMar>
              <w:top w:w="20" w:type="dxa"/>
              <w:left w:w="20" w:type="dxa"/>
              <w:bottom w:w="20" w:type="dxa"/>
              <w:right w:w="20" w:type="dxa"/>
            </w:tcMar>
            <w:vAlign w:val="center"/>
            <w:hideMark/>
          </w:tcPr>
          <w:p w14:paraId="0ED214E0" w14:textId="77777777" w:rsidR="00AD176A" w:rsidRPr="00460589" w:rsidRDefault="00AD176A" w:rsidP="00087E75">
            <w:pPr>
              <w:pStyle w:val="movimento2"/>
              <w:rPr>
                <w:color w:val="002060"/>
              </w:rPr>
            </w:pPr>
            <w:r w:rsidRPr="00460589">
              <w:rPr>
                <w:color w:val="002060"/>
              </w:rPr>
              <w:t>(</w:t>
            </w:r>
            <w:proofErr w:type="gramStart"/>
            <w:r w:rsidRPr="00460589">
              <w:rPr>
                <w:color w:val="002060"/>
              </w:rPr>
              <w:t>CITTA</w:t>
            </w:r>
            <w:proofErr w:type="gramEnd"/>
            <w:r w:rsidRPr="00460589">
              <w:rPr>
                <w:color w:val="002060"/>
              </w:rPr>
              <w:t xml:space="preserve"> DI OSTRA) </w:t>
            </w:r>
          </w:p>
        </w:tc>
      </w:tr>
      <w:tr w:rsidR="00AD176A" w:rsidRPr="00460589" w14:paraId="39E32B88" w14:textId="77777777" w:rsidTr="00087E75">
        <w:tc>
          <w:tcPr>
            <w:tcW w:w="2200" w:type="dxa"/>
            <w:tcMar>
              <w:top w:w="20" w:type="dxa"/>
              <w:left w:w="20" w:type="dxa"/>
              <w:bottom w:w="20" w:type="dxa"/>
              <w:right w:w="20" w:type="dxa"/>
            </w:tcMar>
            <w:vAlign w:val="center"/>
            <w:hideMark/>
          </w:tcPr>
          <w:p w14:paraId="038D050F" w14:textId="77777777" w:rsidR="00AD176A" w:rsidRPr="00460589" w:rsidRDefault="00AD176A" w:rsidP="00087E75">
            <w:pPr>
              <w:pStyle w:val="movimento"/>
              <w:rPr>
                <w:color w:val="002060"/>
              </w:rPr>
            </w:pPr>
            <w:r w:rsidRPr="00460589">
              <w:rPr>
                <w:color w:val="002060"/>
              </w:rPr>
              <w:t>ANDREOZZI GIACOMO</w:t>
            </w:r>
          </w:p>
        </w:tc>
        <w:tc>
          <w:tcPr>
            <w:tcW w:w="2200" w:type="dxa"/>
            <w:tcMar>
              <w:top w:w="20" w:type="dxa"/>
              <w:left w:w="20" w:type="dxa"/>
              <w:bottom w:w="20" w:type="dxa"/>
              <w:right w:w="20" w:type="dxa"/>
            </w:tcMar>
            <w:vAlign w:val="center"/>
            <w:hideMark/>
          </w:tcPr>
          <w:p w14:paraId="5407B324" w14:textId="77777777" w:rsidR="00AD176A" w:rsidRPr="00460589" w:rsidRDefault="00AD176A" w:rsidP="00087E75">
            <w:pPr>
              <w:pStyle w:val="movimento2"/>
              <w:rPr>
                <w:color w:val="002060"/>
              </w:rPr>
            </w:pPr>
            <w:r w:rsidRPr="00460589">
              <w:rPr>
                <w:color w:val="002060"/>
              </w:rPr>
              <w:t xml:space="preserve">(FIGHT BULLS CORRIDONIA) </w:t>
            </w:r>
          </w:p>
        </w:tc>
        <w:tc>
          <w:tcPr>
            <w:tcW w:w="800" w:type="dxa"/>
            <w:tcMar>
              <w:top w:w="20" w:type="dxa"/>
              <w:left w:w="20" w:type="dxa"/>
              <w:bottom w:w="20" w:type="dxa"/>
              <w:right w:w="20" w:type="dxa"/>
            </w:tcMar>
            <w:vAlign w:val="center"/>
            <w:hideMark/>
          </w:tcPr>
          <w:p w14:paraId="467049BD"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CC9B372" w14:textId="77777777" w:rsidR="00AD176A" w:rsidRPr="00460589" w:rsidRDefault="00AD176A" w:rsidP="00087E75">
            <w:pPr>
              <w:pStyle w:val="movimento"/>
              <w:rPr>
                <w:color w:val="002060"/>
              </w:rPr>
            </w:pPr>
            <w:r w:rsidRPr="00460589">
              <w:rPr>
                <w:color w:val="002060"/>
              </w:rPr>
              <w:t>SAMPAOLESI EMILIANO</w:t>
            </w:r>
          </w:p>
        </w:tc>
        <w:tc>
          <w:tcPr>
            <w:tcW w:w="2200" w:type="dxa"/>
            <w:tcMar>
              <w:top w:w="20" w:type="dxa"/>
              <w:left w:w="20" w:type="dxa"/>
              <w:bottom w:w="20" w:type="dxa"/>
              <w:right w:w="20" w:type="dxa"/>
            </w:tcMar>
            <w:vAlign w:val="center"/>
            <w:hideMark/>
          </w:tcPr>
          <w:p w14:paraId="40F609CF" w14:textId="77777777" w:rsidR="00AD176A" w:rsidRPr="00460589" w:rsidRDefault="00AD176A" w:rsidP="00087E75">
            <w:pPr>
              <w:pStyle w:val="movimento2"/>
              <w:rPr>
                <w:color w:val="002060"/>
              </w:rPr>
            </w:pPr>
            <w:r w:rsidRPr="00460589">
              <w:rPr>
                <w:color w:val="002060"/>
              </w:rPr>
              <w:t xml:space="preserve">(FUTSAL CASTELFIDARDO) </w:t>
            </w:r>
          </w:p>
        </w:tc>
      </w:tr>
      <w:tr w:rsidR="00AD176A" w:rsidRPr="00460589" w14:paraId="2596BCAB" w14:textId="77777777" w:rsidTr="00087E75">
        <w:tc>
          <w:tcPr>
            <w:tcW w:w="2200" w:type="dxa"/>
            <w:tcMar>
              <w:top w:w="20" w:type="dxa"/>
              <w:left w:w="20" w:type="dxa"/>
              <w:bottom w:w="20" w:type="dxa"/>
              <w:right w:w="20" w:type="dxa"/>
            </w:tcMar>
            <w:vAlign w:val="center"/>
            <w:hideMark/>
          </w:tcPr>
          <w:p w14:paraId="5B09D85F" w14:textId="77777777" w:rsidR="00AD176A" w:rsidRPr="00460589" w:rsidRDefault="00AD176A" w:rsidP="00087E75">
            <w:pPr>
              <w:pStyle w:val="movimento"/>
              <w:rPr>
                <w:color w:val="002060"/>
              </w:rPr>
            </w:pPr>
            <w:r w:rsidRPr="00460589">
              <w:rPr>
                <w:color w:val="002060"/>
              </w:rPr>
              <w:t>CALCABRINI SAMUELE</w:t>
            </w:r>
          </w:p>
        </w:tc>
        <w:tc>
          <w:tcPr>
            <w:tcW w:w="2200" w:type="dxa"/>
            <w:tcMar>
              <w:top w:w="20" w:type="dxa"/>
              <w:left w:w="20" w:type="dxa"/>
              <w:bottom w:w="20" w:type="dxa"/>
              <w:right w:w="20" w:type="dxa"/>
            </w:tcMar>
            <w:vAlign w:val="center"/>
            <w:hideMark/>
          </w:tcPr>
          <w:p w14:paraId="23BE97CB" w14:textId="77777777" w:rsidR="00AD176A" w:rsidRPr="00460589" w:rsidRDefault="00AD176A" w:rsidP="00087E75">
            <w:pPr>
              <w:pStyle w:val="movimento2"/>
              <w:rPr>
                <w:color w:val="002060"/>
              </w:rPr>
            </w:pPr>
            <w:r w:rsidRPr="00460589">
              <w:rPr>
                <w:color w:val="002060"/>
              </w:rPr>
              <w:t xml:space="preserve">(FUTSAL RECANATI) </w:t>
            </w:r>
          </w:p>
        </w:tc>
        <w:tc>
          <w:tcPr>
            <w:tcW w:w="800" w:type="dxa"/>
            <w:tcMar>
              <w:top w:w="20" w:type="dxa"/>
              <w:left w:w="20" w:type="dxa"/>
              <w:bottom w:w="20" w:type="dxa"/>
              <w:right w:w="20" w:type="dxa"/>
            </w:tcMar>
            <w:vAlign w:val="center"/>
            <w:hideMark/>
          </w:tcPr>
          <w:p w14:paraId="61D2141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358E1C3" w14:textId="77777777" w:rsidR="00AD176A" w:rsidRPr="00460589" w:rsidRDefault="00AD176A" w:rsidP="00087E75">
            <w:pPr>
              <w:pStyle w:val="movimento"/>
              <w:rPr>
                <w:color w:val="002060"/>
              </w:rPr>
            </w:pPr>
            <w:r w:rsidRPr="00460589">
              <w:rPr>
                <w:color w:val="002060"/>
              </w:rPr>
              <w:t>ALFONSI DINO</w:t>
            </w:r>
          </w:p>
        </w:tc>
        <w:tc>
          <w:tcPr>
            <w:tcW w:w="2200" w:type="dxa"/>
            <w:tcMar>
              <w:top w:w="20" w:type="dxa"/>
              <w:left w:w="20" w:type="dxa"/>
              <w:bottom w:w="20" w:type="dxa"/>
              <w:right w:w="20" w:type="dxa"/>
            </w:tcMar>
            <w:vAlign w:val="center"/>
            <w:hideMark/>
          </w:tcPr>
          <w:p w14:paraId="13D9CCE9" w14:textId="77777777" w:rsidR="00AD176A" w:rsidRPr="00460589" w:rsidRDefault="00AD176A" w:rsidP="00087E75">
            <w:pPr>
              <w:pStyle w:val="movimento2"/>
              <w:rPr>
                <w:color w:val="002060"/>
              </w:rPr>
            </w:pPr>
            <w:r w:rsidRPr="00460589">
              <w:rPr>
                <w:color w:val="002060"/>
              </w:rPr>
              <w:t xml:space="preserve">(PAGLIARE) </w:t>
            </w:r>
          </w:p>
        </w:tc>
      </w:tr>
      <w:tr w:rsidR="00AD176A" w:rsidRPr="00460589" w14:paraId="0DA0EA87" w14:textId="77777777" w:rsidTr="00087E75">
        <w:tc>
          <w:tcPr>
            <w:tcW w:w="2200" w:type="dxa"/>
            <w:tcMar>
              <w:top w:w="20" w:type="dxa"/>
              <w:left w:w="20" w:type="dxa"/>
              <w:bottom w:w="20" w:type="dxa"/>
              <w:right w:w="20" w:type="dxa"/>
            </w:tcMar>
            <w:vAlign w:val="center"/>
            <w:hideMark/>
          </w:tcPr>
          <w:p w14:paraId="22D0C48A" w14:textId="77777777" w:rsidR="00AD176A" w:rsidRPr="00460589" w:rsidRDefault="00AD176A" w:rsidP="00087E75">
            <w:pPr>
              <w:pStyle w:val="movimento"/>
              <w:rPr>
                <w:color w:val="002060"/>
              </w:rPr>
            </w:pPr>
            <w:r w:rsidRPr="00460589">
              <w:rPr>
                <w:color w:val="002060"/>
              </w:rPr>
              <w:t>OMBROSI MARCO</w:t>
            </w:r>
          </w:p>
        </w:tc>
        <w:tc>
          <w:tcPr>
            <w:tcW w:w="2200" w:type="dxa"/>
            <w:tcMar>
              <w:top w:w="20" w:type="dxa"/>
              <w:left w:w="20" w:type="dxa"/>
              <w:bottom w:w="20" w:type="dxa"/>
              <w:right w:w="20" w:type="dxa"/>
            </w:tcMar>
            <w:vAlign w:val="center"/>
            <w:hideMark/>
          </w:tcPr>
          <w:p w14:paraId="3E10A27F" w14:textId="77777777" w:rsidR="00AD176A" w:rsidRPr="00460589" w:rsidRDefault="00AD176A" w:rsidP="00087E75">
            <w:pPr>
              <w:pStyle w:val="movimento2"/>
              <w:rPr>
                <w:color w:val="002060"/>
              </w:rPr>
            </w:pPr>
            <w:r w:rsidRPr="00460589">
              <w:rPr>
                <w:color w:val="002060"/>
              </w:rPr>
              <w:t xml:space="preserve">(POLISPORTIVA VICTORIA) </w:t>
            </w:r>
          </w:p>
        </w:tc>
        <w:tc>
          <w:tcPr>
            <w:tcW w:w="800" w:type="dxa"/>
            <w:tcMar>
              <w:top w:w="20" w:type="dxa"/>
              <w:left w:w="20" w:type="dxa"/>
              <w:bottom w:w="20" w:type="dxa"/>
              <w:right w:w="20" w:type="dxa"/>
            </w:tcMar>
            <w:vAlign w:val="center"/>
            <w:hideMark/>
          </w:tcPr>
          <w:p w14:paraId="1F36BD1A"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201558E" w14:textId="77777777" w:rsidR="00AD176A" w:rsidRPr="00460589" w:rsidRDefault="00AD176A" w:rsidP="00087E75">
            <w:pPr>
              <w:pStyle w:val="movimento"/>
              <w:rPr>
                <w:color w:val="002060"/>
              </w:rPr>
            </w:pPr>
            <w:r w:rsidRPr="00460589">
              <w:rPr>
                <w:color w:val="002060"/>
              </w:rPr>
              <w:t>CURZI LUCA</w:t>
            </w:r>
          </w:p>
        </w:tc>
        <w:tc>
          <w:tcPr>
            <w:tcW w:w="2200" w:type="dxa"/>
            <w:tcMar>
              <w:top w:w="20" w:type="dxa"/>
              <w:left w:w="20" w:type="dxa"/>
              <w:bottom w:w="20" w:type="dxa"/>
              <w:right w:w="20" w:type="dxa"/>
            </w:tcMar>
            <w:vAlign w:val="center"/>
            <w:hideMark/>
          </w:tcPr>
          <w:p w14:paraId="583BEA86" w14:textId="77777777" w:rsidR="00AD176A" w:rsidRPr="00460589" w:rsidRDefault="00AD176A" w:rsidP="00087E75">
            <w:pPr>
              <w:pStyle w:val="movimento2"/>
              <w:rPr>
                <w:color w:val="002060"/>
              </w:rPr>
            </w:pPr>
            <w:r w:rsidRPr="00460589">
              <w:rPr>
                <w:color w:val="002060"/>
              </w:rPr>
              <w:t xml:space="preserve">(REAL SAN GIORGIO) </w:t>
            </w:r>
          </w:p>
        </w:tc>
      </w:tr>
      <w:tr w:rsidR="00AD176A" w:rsidRPr="00460589" w14:paraId="302642F9" w14:textId="77777777" w:rsidTr="00087E75">
        <w:tc>
          <w:tcPr>
            <w:tcW w:w="2200" w:type="dxa"/>
            <w:tcMar>
              <w:top w:w="20" w:type="dxa"/>
              <w:left w:w="20" w:type="dxa"/>
              <w:bottom w:w="20" w:type="dxa"/>
              <w:right w:w="20" w:type="dxa"/>
            </w:tcMar>
            <w:vAlign w:val="center"/>
            <w:hideMark/>
          </w:tcPr>
          <w:p w14:paraId="7151FA55" w14:textId="77777777" w:rsidR="00AD176A" w:rsidRPr="00460589" w:rsidRDefault="00AD176A" w:rsidP="00087E75">
            <w:pPr>
              <w:pStyle w:val="movimento"/>
              <w:rPr>
                <w:color w:val="002060"/>
              </w:rPr>
            </w:pPr>
            <w:r w:rsidRPr="00460589">
              <w:rPr>
                <w:color w:val="002060"/>
              </w:rPr>
              <w:t>BONCI LEONARDO</w:t>
            </w:r>
          </w:p>
        </w:tc>
        <w:tc>
          <w:tcPr>
            <w:tcW w:w="2200" w:type="dxa"/>
            <w:tcMar>
              <w:top w:w="20" w:type="dxa"/>
              <w:left w:w="20" w:type="dxa"/>
              <w:bottom w:w="20" w:type="dxa"/>
              <w:right w:w="20" w:type="dxa"/>
            </w:tcMar>
            <w:vAlign w:val="center"/>
            <w:hideMark/>
          </w:tcPr>
          <w:p w14:paraId="70FD7F0B" w14:textId="77777777" w:rsidR="00AD176A" w:rsidRPr="00460589" w:rsidRDefault="00AD176A" w:rsidP="00087E75">
            <w:pPr>
              <w:pStyle w:val="movimento2"/>
              <w:rPr>
                <w:color w:val="002060"/>
              </w:rPr>
            </w:pPr>
            <w:r w:rsidRPr="00460589">
              <w:rPr>
                <w:color w:val="002060"/>
              </w:rPr>
              <w:t xml:space="preserve">(SAN SEVERINO MARCHE) </w:t>
            </w:r>
          </w:p>
        </w:tc>
        <w:tc>
          <w:tcPr>
            <w:tcW w:w="800" w:type="dxa"/>
            <w:tcMar>
              <w:top w:w="20" w:type="dxa"/>
              <w:left w:w="20" w:type="dxa"/>
              <w:bottom w:w="20" w:type="dxa"/>
              <w:right w:w="20" w:type="dxa"/>
            </w:tcMar>
            <w:vAlign w:val="center"/>
            <w:hideMark/>
          </w:tcPr>
          <w:p w14:paraId="47FFC60D"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A5DC0B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9B6AD61" w14:textId="77777777" w:rsidR="00AD176A" w:rsidRPr="00460589" w:rsidRDefault="00AD176A" w:rsidP="00087E75">
            <w:pPr>
              <w:pStyle w:val="movimento2"/>
              <w:rPr>
                <w:color w:val="002060"/>
              </w:rPr>
            </w:pPr>
            <w:r w:rsidRPr="00460589">
              <w:rPr>
                <w:color w:val="002060"/>
              </w:rPr>
              <w:t> </w:t>
            </w:r>
          </w:p>
        </w:tc>
      </w:tr>
    </w:tbl>
    <w:p w14:paraId="46E4110A" w14:textId="77777777" w:rsidR="00AD176A" w:rsidRPr="00460589" w:rsidRDefault="00AD176A" w:rsidP="00AD176A">
      <w:pPr>
        <w:pStyle w:val="titolo20"/>
        <w:rPr>
          <w:rFonts w:eastAsiaTheme="minorEastAsia"/>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513F6C0C" w14:textId="77777777" w:rsidTr="00087E75">
        <w:tc>
          <w:tcPr>
            <w:tcW w:w="2200" w:type="dxa"/>
            <w:tcMar>
              <w:top w:w="20" w:type="dxa"/>
              <w:left w:w="20" w:type="dxa"/>
              <w:bottom w:w="20" w:type="dxa"/>
              <w:right w:w="20" w:type="dxa"/>
            </w:tcMar>
            <w:vAlign w:val="center"/>
            <w:hideMark/>
          </w:tcPr>
          <w:p w14:paraId="366E8A85" w14:textId="77777777" w:rsidR="00AD176A" w:rsidRPr="00460589" w:rsidRDefault="00AD176A" w:rsidP="00087E75">
            <w:pPr>
              <w:pStyle w:val="movimento"/>
              <w:rPr>
                <w:color w:val="002060"/>
              </w:rPr>
            </w:pPr>
            <w:r w:rsidRPr="00460589">
              <w:rPr>
                <w:color w:val="002060"/>
              </w:rPr>
              <w:t>FINI DANIELE</w:t>
            </w:r>
          </w:p>
        </w:tc>
        <w:tc>
          <w:tcPr>
            <w:tcW w:w="2200" w:type="dxa"/>
            <w:tcMar>
              <w:top w:w="20" w:type="dxa"/>
              <w:left w:w="20" w:type="dxa"/>
              <w:bottom w:w="20" w:type="dxa"/>
              <w:right w:w="20" w:type="dxa"/>
            </w:tcMar>
            <w:vAlign w:val="center"/>
            <w:hideMark/>
          </w:tcPr>
          <w:p w14:paraId="49C4DAA5" w14:textId="77777777" w:rsidR="00AD176A" w:rsidRPr="00460589" w:rsidRDefault="00AD176A" w:rsidP="00087E75">
            <w:pPr>
              <w:pStyle w:val="movimento2"/>
              <w:rPr>
                <w:color w:val="002060"/>
              </w:rPr>
            </w:pPr>
            <w:r w:rsidRPr="00460589">
              <w:rPr>
                <w:color w:val="002060"/>
              </w:rPr>
              <w:t xml:space="preserve">(ACQUALAGNA CALCIO C 5) </w:t>
            </w:r>
          </w:p>
        </w:tc>
        <w:tc>
          <w:tcPr>
            <w:tcW w:w="800" w:type="dxa"/>
            <w:tcMar>
              <w:top w:w="20" w:type="dxa"/>
              <w:left w:w="20" w:type="dxa"/>
              <w:bottom w:w="20" w:type="dxa"/>
              <w:right w:w="20" w:type="dxa"/>
            </w:tcMar>
            <w:vAlign w:val="center"/>
            <w:hideMark/>
          </w:tcPr>
          <w:p w14:paraId="2004CCFA"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3384EE9" w14:textId="77777777" w:rsidR="00AD176A" w:rsidRPr="00460589" w:rsidRDefault="00AD176A" w:rsidP="00087E75">
            <w:pPr>
              <w:pStyle w:val="movimento"/>
              <w:rPr>
                <w:color w:val="002060"/>
              </w:rPr>
            </w:pPr>
            <w:r w:rsidRPr="00460589">
              <w:rPr>
                <w:color w:val="002060"/>
              </w:rPr>
              <w:t>PACE LORENZO</w:t>
            </w:r>
          </w:p>
        </w:tc>
        <w:tc>
          <w:tcPr>
            <w:tcW w:w="2200" w:type="dxa"/>
            <w:tcMar>
              <w:top w:w="20" w:type="dxa"/>
              <w:left w:w="20" w:type="dxa"/>
              <w:bottom w:w="20" w:type="dxa"/>
              <w:right w:w="20" w:type="dxa"/>
            </w:tcMar>
            <w:vAlign w:val="center"/>
            <w:hideMark/>
          </w:tcPr>
          <w:p w14:paraId="52383468" w14:textId="77777777" w:rsidR="00AD176A" w:rsidRPr="00460589" w:rsidRDefault="00AD176A" w:rsidP="00087E75">
            <w:pPr>
              <w:pStyle w:val="movimento2"/>
              <w:rPr>
                <w:color w:val="002060"/>
              </w:rPr>
            </w:pPr>
            <w:r w:rsidRPr="00460589">
              <w:rPr>
                <w:color w:val="002060"/>
              </w:rPr>
              <w:t xml:space="preserve">(ACQUALAGNA CALCIO C 5) </w:t>
            </w:r>
          </w:p>
        </w:tc>
      </w:tr>
      <w:tr w:rsidR="00AD176A" w:rsidRPr="00460589" w14:paraId="70FDF4FE" w14:textId="77777777" w:rsidTr="00087E75">
        <w:tc>
          <w:tcPr>
            <w:tcW w:w="2200" w:type="dxa"/>
            <w:tcMar>
              <w:top w:w="20" w:type="dxa"/>
              <w:left w:w="20" w:type="dxa"/>
              <w:bottom w:w="20" w:type="dxa"/>
              <w:right w:w="20" w:type="dxa"/>
            </w:tcMar>
            <w:vAlign w:val="center"/>
            <w:hideMark/>
          </w:tcPr>
          <w:p w14:paraId="0920E247" w14:textId="77777777" w:rsidR="00AD176A" w:rsidRPr="00460589" w:rsidRDefault="00AD176A" w:rsidP="00087E75">
            <w:pPr>
              <w:pStyle w:val="movimento"/>
              <w:rPr>
                <w:color w:val="002060"/>
              </w:rPr>
            </w:pPr>
            <w:r w:rsidRPr="00460589">
              <w:rPr>
                <w:color w:val="002060"/>
              </w:rPr>
              <w:t>VENTURINI OSCAR</w:t>
            </w:r>
          </w:p>
        </w:tc>
        <w:tc>
          <w:tcPr>
            <w:tcW w:w="2200" w:type="dxa"/>
            <w:tcMar>
              <w:top w:w="20" w:type="dxa"/>
              <w:left w:w="20" w:type="dxa"/>
              <w:bottom w:w="20" w:type="dxa"/>
              <w:right w:w="20" w:type="dxa"/>
            </w:tcMar>
            <w:vAlign w:val="center"/>
            <w:hideMark/>
          </w:tcPr>
          <w:p w14:paraId="4D957012" w14:textId="77777777" w:rsidR="00AD176A" w:rsidRPr="00460589" w:rsidRDefault="00AD176A" w:rsidP="00087E75">
            <w:pPr>
              <w:pStyle w:val="movimento2"/>
              <w:rPr>
                <w:color w:val="002060"/>
              </w:rPr>
            </w:pPr>
            <w:r w:rsidRPr="00460589">
              <w:rPr>
                <w:color w:val="002060"/>
              </w:rPr>
              <w:t xml:space="preserve">(ACQUALAGNA CALCIO C 5) </w:t>
            </w:r>
          </w:p>
        </w:tc>
        <w:tc>
          <w:tcPr>
            <w:tcW w:w="800" w:type="dxa"/>
            <w:tcMar>
              <w:top w:w="20" w:type="dxa"/>
              <w:left w:w="20" w:type="dxa"/>
              <w:bottom w:w="20" w:type="dxa"/>
              <w:right w:w="20" w:type="dxa"/>
            </w:tcMar>
            <w:vAlign w:val="center"/>
            <w:hideMark/>
          </w:tcPr>
          <w:p w14:paraId="78F937CE"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BDECECD" w14:textId="77777777" w:rsidR="00AD176A" w:rsidRPr="00460589" w:rsidRDefault="00AD176A" w:rsidP="00087E75">
            <w:pPr>
              <w:pStyle w:val="movimento"/>
              <w:rPr>
                <w:color w:val="002060"/>
              </w:rPr>
            </w:pPr>
            <w:r w:rsidRPr="00460589">
              <w:rPr>
                <w:color w:val="002060"/>
              </w:rPr>
              <w:t>BIONDI MIRKO</w:t>
            </w:r>
          </w:p>
        </w:tc>
        <w:tc>
          <w:tcPr>
            <w:tcW w:w="2200" w:type="dxa"/>
            <w:tcMar>
              <w:top w:w="20" w:type="dxa"/>
              <w:left w:w="20" w:type="dxa"/>
              <w:bottom w:w="20" w:type="dxa"/>
              <w:right w:w="20" w:type="dxa"/>
            </w:tcMar>
            <w:vAlign w:val="center"/>
            <w:hideMark/>
          </w:tcPr>
          <w:p w14:paraId="7DB056C6" w14:textId="77777777" w:rsidR="00AD176A" w:rsidRPr="00460589" w:rsidRDefault="00AD176A" w:rsidP="00087E75">
            <w:pPr>
              <w:pStyle w:val="movimento2"/>
              <w:rPr>
                <w:color w:val="002060"/>
              </w:rPr>
            </w:pPr>
            <w:r w:rsidRPr="00460589">
              <w:rPr>
                <w:color w:val="002060"/>
              </w:rPr>
              <w:t xml:space="preserve">(AVIS ARCEVIA 1964) </w:t>
            </w:r>
          </w:p>
        </w:tc>
      </w:tr>
      <w:tr w:rsidR="00AD176A" w:rsidRPr="00460589" w14:paraId="7BE63354" w14:textId="77777777" w:rsidTr="00087E75">
        <w:tc>
          <w:tcPr>
            <w:tcW w:w="2200" w:type="dxa"/>
            <w:tcMar>
              <w:top w:w="20" w:type="dxa"/>
              <w:left w:w="20" w:type="dxa"/>
              <w:bottom w:w="20" w:type="dxa"/>
              <w:right w:w="20" w:type="dxa"/>
            </w:tcMar>
            <w:vAlign w:val="center"/>
            <w:hideMark/>
          </w:tcPr>
          <w:p w14:paraId="59ACB945" w14:textId="77777777" w:rsidR="00AD176A" w:rsidRPr="00460589" w:rsidRDefault="00AD176A" w:rsidP="00087E75">
            <w:pPr>
              <w:pStyle w:val="movimento"/>
              <w:rPr>
                <w:color w:val="002060"/>
              </w:rPr>
            </w:pPr>
            <w:r w:rsidRPr="00460589">
              <w:rPr>
                <w:color w:val="002060"/>
              </w:rPr>
              <w:t>ACHOURI YASSINE</w:t>
            </w:r>
          </w:p>
        </w:tc>
        <w:tc>
          <w:tcPr>
            <w:tcW w:w="2200" w:type="dxa"/>
            <w:tcMar>
              <w:top w:w="20" w:type="dxa"/>
              <w:left w:w="20" w:type="dxa"/>
              <w:bottom w:w="20" w:type="dxa"/>
              <w:right w:w="20" w:type="dxa"/>
            </w:tcMar>
            <w:vAlign w:val="center"/>
            <w:hideMark/>
          </w:tcPr>
          <w:p w14:paraId="524C75CA" w14:textId="77777777" w:rsidR="00AD176A" w:rsidRPr="00460589" w:rsidRDefault="00AD176A" w:rsidP="00087E75">
            <w:pPr>
              <w:pStyle w:val="movimento2"/>
              <w:rPr>
                <w:color w:val="002060"/>
              </w:rPr>
            </w:pPr>
            <w:r w:rsidRPr="00460589">
              <w:rPr>
                <w:color w:val="002060"/>
              </w:rPr>
              <w:t xml:space="preserve">(BORGOROSSO TOLENTINO) </w:t>
            </w:r>
          </w:p>
        </w:tc>
        <w:tc>
          <w:tcPr>
            <w:tcW w:w="800" w:type="dxa"/>
            <w:tcMar>
              <w:top w:w="20" w:type="dxa"/>
              <w:left w:w="20" w:type="dxa"/>
              <w:bottom w:w="20" w:type="dxa"/>
              <w:right w:w="20" w:type="dxa"/>
            </w:tcMar>
            <w:vAlign w:val="center"/>
            <w:hideMark/>
          </w:tcPr>
          <w:p w14:paraId="5A4FAB89"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D7488DA" w14:textId="77777777" w:rsidR="00AD176A" w:rsidRPr="00460589" w:rsidRDefault="00AD176A" w:rsidP="00087E75">
            <w:pPr>
              <w:pStyle w:val="movimento"/>
              <w:rPr>
                <w:color w:val="002060"/>
              </w:rPr>
            </w:pPr>
            <w:r w:rsidRPr="00460589">
              <w:rPr>
                <w:color w:val="002060"/>
              </w:rPr>
              <w:t>FILIPPETTI ANDREA</w:t>
            </w:r>
          </w:p>
        </w:tc>
        <w:tc>
          <w:tcPr>
            <w:tcW w:w="2200" w:type="dxa"/>
            <w:tcMar>
              <w:top w:w="20" w:type="dxa"/>
              <w:left w:w="20" w:type="dxa"/>
              <w:bottom w:w="20" w:type="dxa"/>
              <w:right w:w="20" w:type="dxa"/>
            </w:tcMar>
            <w:vAlign w:val="center"/>
            <w:hideMark/>
          </w:tcPr>
          <w:p w14:paraId="3AB2E41E" w14:textId="77777777" w:rsidR="00AD176A" w:rsidRPr="00460589" w:rsidRDefault="00AD176A" w:rsidP="00087E75">
            <w:pPr>
              <w:pStyle w:val="movimento2"/>
              <w:rPr>
                <w:color w:val="002060"/>
              </w:rPr>
            </w:pPr>
            <w:r w:rsidRPr="00460589">
              <w:rPr>
                <w:color w:val="002060"/>
              </w:rPr>
              <w:t xml:space="preserve">(C.F. MACERATESE A.S.D.) </w:t>
            </w:r>
          </w:p>
        </w:tc>
      </w:tr>
      <w:tr w:rsidR="00AD176A" w:rsidRPr="00460589" w14:paraId="72FCE42A" w14:textId="77777777" w:rsidTr="00087E75">
        <w:tc>
          <w:tcPr>
            <w:tcW w:w="2200" w:type="dxa"/>
            <w:tcMar>
              <w:top w:w="20" w:type="dxa"/>
              <w:left w:w="20" w:type="dxa"/>
              <w:bottom w:w="20" w:type="dxa"/>
              <w:right w:w="20" w:type="dxa"/>
            </w:tcMar>
            <w:vAlign w:val="center"/>
            <w:hideMark/>
          </w:tcPr>
          <w:p w14:paraId="494C14F3" w14:textId="77777777" w:rsidR="00AD176A" w:rsidRPr="00460589" w:rsidRDefault="00AD176A" w:rsidP="00087E75">
            <w:pPr>
              <w:pStyle w:val="movimento"/>
              <w:rPr>
                <w:color w:val="002060"/>
              </w:rPr>
            </w:pPr>
            <w:r w:rsidRPr="00460589">
              <w:rPr>
                <w:color w:val="002060"/>
              </w:rPr>
              <w:t>CHACON DURAN DANIEL GREGORIO</w:t>
            </w:r>
          </w:p>
        </w:tc>
        <w:tc>
          <w:tcPr>
            <w:tcW w:w="2200" w:type="dxa"/>
            <w:tcMar>
              <w:top w:w="20" w:type="dxa"/>
              <w:left w:w="20" w:type="dxa"/>
              <w:bottom w:w="20" w:type="dxa"/>
              <w:right w:w="20" w:type="dxa"/>
            </w:tcMar>
            <w:vAlign w:val="center"/>
            <w:hideMark/>
          </w:tcPr>
          <w:p w14:paraId="06CC9CA7" w14:textId="77777777" w:rsidR="00AD176A" w:rsidRPr="00460589" w:rsidRDefault="00AD176A" w:rsidP="00087E75">
            <w:pPr>
              <w:pStyle w:val="movimento2"/>
              <w:rPr>
                <w:color w:val="002060"/>
              </w:rPr>
            </w:pPr>
            <w:r w:rsidRPr="00460589">
              <w:rPr>
                <w:color w:val="002060"/>
              </w:rPr>
              <w:t xml:space="preserve">(C.U.S. CAMERINO A.S.D.) </w:t>
            </w:r>
          </w:p>
        </w:tc>
        <w:tc>
          <w:tcPr>
            <w:tcW w:w="800" w:type="dxa"/>
            <w:tcMar>
              <w:top w:w="20" w:type="dxa"/>
              <w:left w:w="20" w:type="dxa"/>
              <w:bottom w:w="20" w:type="dxa"/>
              <w:right w:w="20" w:type="dxa"/>
            </w:tcMar>
            <w:vAlign w:val="center"/>
            <w:hideMark/>
          </w:tcPr>
          <w:p w14:paraId="72A2552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8A8E878" w14:textId="77777777" w:rsidR="00AD176A" w:rsidRPr="00460589" w:rsidRDefault="00AD176A" w:rsidP="00087E75">
            <w:pPr>
              <w:pStyle w:val="movimento"/>
              <w:rPr>
                <w:color w:val="002060"/>
              </w:rPr>
            </w:pPr>
            <w:r w:rsidRPr="00460589">
              <w:rPr>
                <w:color w:val="002060"/>
              </w:rPr>
              <w:t>ANGELETTI LORENZO</w:t>
            </w:r>
          </w:p>
        </w:tc>
        <w:tc>
          <w:tcPr>
            <w:tcW w:w="2200" w:type="dxa"/>
            <w:tcMar>
              <w:top w:w="20" w:type="dxa"/>
              <w:left w:w="20" w:type="dxa"/>
              <w:bottom w:w="20" w:type="dxa"/>
              <w:right w:w="20" w:type="dxa"/>
            </w:tcMar>
            <w:vAlign w:val="center"/>
            <w:hideMark/>
          </w:tcPr>
          <w:p w14:paraId="62EB2BD1" w14:textId="77777777" w:rsidR="00AD176A" w:rsidRPr="00460589" w:rsidRDefault="00AD176A" w:rsidP="00087E75">
            <w:pPr>
              <w:pStyle w:val="movimento2"/>
              <w:rPr>
                <w:color w:val="002060"/>
              </w:rPr>
            </w:pPr>
            <w:r w:rsidRPr="00460589">
              <w:rPr>
                <w:color w:val="002060"/>
              </w:rPr>
              <w:t xml:space="preserve">(CALCETTO NUMANA) </w:t>
            </w:r>
          </w:p>
        </w:tc>
      </w:tr>
      <w:tr w:rsidR="00AD176A" w:rsidRPr="00460589" w14:paraId="597DB151" w14:textId="77777777" w:rsidTr="00087E75">
        <w:tc>
          <w:tcPr>
            <w:tcW w:w="2200" w:type="dxa"/>
            <w:tcMar>
              <w:top w:w="20" w:type="dxa"/>
              <w:left w:w="20" w:type="dxa"/>
              <w:bottom w:w="20" w:type="dxa"/>
              <w:right w:w="20" w:type="dxa"/>
            </w:tcMar>
            <w:vAlign w:val="center"/>
            <w:hideMark/>
          </w:tcPr>
          <w:p w14:paraId="6ACA0708" w14:textId="77777777" w:rsidR="00AD176A" w:rsidRPr="00460589" w:rsidRDefault="00AD176A" w:rsidP="00087E75">
            <w:pPr>
              <w:pStyle w:val="movimento"/>
              <w:rPr>
                <w:color w:val="002060"/>
              </w:rPr>
            </w:pPr>
            <w:r w:rsidRPr="00460589">
              <w:rPr>
                <w:color w:val="002060"/>
              </w:rPr>
              <w:t>ROSSINI CHRISTIAN</w:t>
            </w:r>
          </w:p>
        </w:tc>
        <w:tc>
          <w:tcPr>
            <w:tcW w:w="2200" w:type="dxa"/>
            <w:tcMar>
              <w:top w:w="20" w:type="dxa"/>
              <w:left w:w="20" w:type="dxa"/>
              <w:bottom w:w="20" w:type="dxa"/>
              <w:right w:w="20" w:type="dxa"/>
            </w:tcMar>
            <w:vAlign w:val="center"/>
            <w:hideMark/>
          </w:tcPr>
          <w:p w14:paraId="637CADC6" w14:textId="77777777" w:rsidR="00AD176A" w:rsidRPr="00460589" w:rsidRDefault="00AD176A" w:rsidP="00087E75">
            <w:pPr>
              <w:pStyle w:val="movimento2"/>
              <w:rPr>
                <w:color w:val="002060"/>
              </w:rPr>
            </w:pPr>
            <w:r w:rsidRPr="00460589">
              <w:rPr>
                <w:color w:val="002060"/>
              </w:rPr>
              <w:t xml:space="preserve">(CALCETTO NUMANA) </w:t>
            </w:r>
          </w:p>
        </w:tc>
        <w:tc>
          <w:tcPr>
            <w:tcW w:w="800" w:type="dxa"/>
            <w:tcMar>
              <w:top w:w="20" w:type="dxa"/>
              <w:left w:w="20" w:type="dxa"/>
              <w:bottom w:w="20" w:type="dxa"/>
              <w:right w:w="20" w:type="dxa"/>
            </w:tcMar>
            <w:vAlign w:val="center"/>
            <w:hideMark/>
          </w:tcPr>
          <w:p w14:paraId="4123661D"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6113091" w14:textId="77777777" w:rsidR="00AD176A" w:rsidRPr="00460589" w:rsidRDefault="00AD176A" w:rsidP="00087E75">
            <w:pPr>
              <w:pStyle w:val="movimento"/>
              <w:rPr>
                <w:color w:val="002060"/>
              </w:rPr>
            </w:pPr>
            <w:r w:rsidRPr="00460589">
              <w:rPr>
                <w:color w:val="002060"/>
              </w:rPr>
              <w:t>BARTOLINI ALESSIO</w:t>
            </w:r>
          </w:p>
        </w:tc>
        <w:tc>
          <w:tcPr>
            <w:tcW w:w="2200" w:type="dxa"/>
            <w:tcMar>
              <w:top w:w="20" w:type="dxa"/>
              <w:left w:w="20" w:type="dxa"/>
              <w:bottom w:w="20" w:type="dxa"/>
              <w:right w:w="20" w:type="dxa"/>
            </w:tcMar>
            <w:vAlign w:val="center"/>
            <w:hideMark/>
          </w:tcPr>
          <w:p w14:paraId="5C80EFD5" w14:textId="77777777" w:rsidR="00AD176A" w:rsidRPr="00460589" w:rsidRDefault="00AD176A" w:rsidP="00087E75">
            <w:pPr>
              <w:pStyle w:val="movimento2"/>
              <w:rPr>
                <w:color w:val="002060"/>
              </w:rPr>
            </w:pPr>
            <w:r w:rsidRPr="00460589">
              <w:rPr>
                <w:color w:val="002060"/>
              </w:rPr>
              <w:t xml:space="preserve">(CASTRUM LAURI) </w:t>
            </w:r>
          </w:p>
        </w:tc>
      </w:tr>
      <w:tr w:rsidR="00AD176A" w:rsidRPr="00460589" w14:paraId="3A03D975" w14:textId="77777777" w:rsidTr="00087E75">
        <w:tc>
          <w:tcPr>
            <w:tcW w:w="2200" w:type="dxa"/>
            <w:tcMar>
              <w:top w:w="20" w:type="dxa"/>
              <w:left w:w="20" w:type="dxa"/>
              <w:bottom w:w="20" w:type="dxa"/>
              <w:right w:w="20" w:type="dxa"/>
            </w:tcMar>
            <w:vAlign w:val="center"/>
            <w:hideMark/>
          </w:tcPr>
          <w:p w14:paraId="460862B1" w14:textId="77777777" w:rsidR="00AD176A" w:rsidRPr="00460589" w:rsidRDefault="00AD176A" w:rsidP="00087E75">
            <w:pPr>
              <w:pStyle w:val="movimento"/>
              <w:rPr>
                <w:color w:val="002060"/>
              </w:rPr>
            </w:pPr>
            <w:r w:rsidRPr="00460589">
              <w:rPr>
                <w:color w:val="002060"/>
              </w:rPr>
              <w:t>ROSSI MATTIA</w:t>
            </w:r>
          </w:p>
        </w:tc>
        <w:tc>
          <w:tcPr>
            <w:tcW w:w="2200" w:type="dxa"/>
            <w:tcMar>
              <w:top w:w="20" w:type="dxa"/>
              <w:left w:w="20" w:type="dxa"/>
              <w:bottom w:w="20" w:type="dxa"/>
              <w:right w:w="20" w:type="dxa"/>
            </w:tcMar>
            <w:vAlign w:val="center"/>
            <w:hideMark/>
          </w:tcPr>
          <w:p w14:paraId="4ABEFA37" w14:textId="77777777" w:rsidR="00AD176A" w:rsidRPr="00460589" w:rsidRDefault="00AD176A" w:rsidP="00087E75">
            <w:pPr>
              <w:pStyle w:val="movimento2"/>
              <w:rPr>
                <w:color w:val="002060"/>
              </w:rPr>
            </w:pPr>
            <w:r w:rsidRPr="00460589">
              <w:rPr>
                <w:color w:val="002060"/>
              </w:rPr>
              <w:t xml:space="preserve">(CASTRUM LAURI) </w:t>
            </w:r>
          </w:p>
        </w:tc>
        <w:tc>
          <w:tcPr>
            <w:tcW w:w="800" w:type="dxa"/>
            <w:tcMar>
              <w:top w:w="20" w:type="dxa"/>
              <w:left w:w="20" w:type="dxa"/>
              <w:bottom w:w="20" w:type="dxa"/>
              <w:right w:w="20" w:type="dxa"/>
            </w:tcMar>
            <w:vAlign w:val="center"/>
            <w:hideMark/>
          </w:tcPr>
          <w:p w14:paraId="1B91E8A0"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795F108" w14:textId="77777777" w:rsidR="00AD176A" w:rsidRPr="00460589" w:rsidRDefault="00AD176A" w:rsidP="00087E75">
            <w:pPr>
              <w:pStyle w:val="movimento"/>
              <w:rPr>
                <w:color w:val="002060"/>
              </w:rPr>
            </w:pPr>
            <w:r w:rsidRPr="00460589">
              <w:rPr>
                <w:color w:val="002060"/>
              </w:rPr>
              <w:t>PIERPAOLI MATTEO</w:t>
            </w:r>
          </w:p>
        </w:tc>
        <w:tc>
          <w:tcPr>
            <w:tcW w:w="2200" w:type="dxa"/>
            <w:tcMar>
              <w:top w:w="20" w:type="dxa"/>
              <w:left w:w="20" w:type="dxa"/>
              <w:bottom w:w="20" w:type="dxa"/>
              <w:right w:w="20" w:type="dxa"/>
            </w:tcMar>
            <w:vAlign w:val="center"/>
            <w:hideMark/>
          </w:tcPr>
          <w:p w14:paraId="5E4C8E81" w14:textId="77777777" w:rsidR="00AD176A" w:rsidRPr="00460589" w:rsidRDefault="00AD176A" w:rsidP="00087E75">
            <w:pPr>
              <w:pStyle w:val="movimento2"/>
              <w:rPr>
                <w:color w:val="002060"/>
              </w:rPr>
            </w:pPr>
            <w:r w:rsidRPr="00460589">
              <w:rPr>
                <w:color w:val="002060"/>
              </w:rPr>
              <w:t>(</w:t>
            </w:r>
            <w:proofErr w:type="gramStart"/>
            <w:r w:rsidRPr="00460589">
              <w:rPr>
                <w:color w:val="002060"/>
              </w:rPr>
              <w:t>CITTA</w:t>
            </w:r>
            <w:proofErr w:type="gramEnd"/>
            <w:r w:rsidRPr="00460589">
              <w:rPr>
                <w:color w:val="002060"/>
              </w:rPr>
              <w:t xml:space="preserve"> DI OSTRA) </w:t>
            </w:r>
          </w:p>
        </w:tc>
      </w:tr>
      <w:tr w:rsidR="00AD176A" w:rsidRPr="00460589" w14:paraId="34FB68AF" w14:textId="77777777" w:rsidTr="00087E75">
        <w:tc>
          <w:tcPr>
            <w:tcW w:w="2200" w:type="dxa"/>
            <w:tcMar>
              <w:top w:w="20" w:type="dxa"/>
              <w:left w:w="20" w:type="dxa"/>
              <w:bottom w:w="20" w:type="dxa"/>
              <w:right w:w="20" w:type="dxa"/>
            </w:tcMar>
            <w:vAlign w:val="center"/>
            <w:hideMark/>
          </w:tcPr>
          <w:p w14:paraId="40BA3B3D" w14:textId="77777777" w:rsidR="00AD176A" w:rsidRPr="00460589" w:rsidRDefault="00AD176A" w:rsidP="00087E75">
            <w:pPr>
              <w:pStyle w:val="movimento"/>
              <w:rPr>
                <w:color w:val="002060"/>
              </w:rPr>
            </w:pPr>
            <w:r w:rsidRPr="00460589">
              <w:rPr>
                <w:color w:val="002060"/>
              </w:rPr>
              <w:t>EMSHI VENHAR</w:t>
            </w:r>
          </w:p>
        </w:tc>
        <w:tc>
          <w:tcPr>
            <w:tcW w:w="2200" w:type="dxa"/>
            <w:tcMar>
              <w:top w:w="20" w:type="dxa"/>
              <w:left w:w="20" w:type="dxa"/>
              <w:bottom w:w="20" w:type="dxa"/>
              <w:right w:w="20" w:type="dxa"/>
            </w:tcMar>
            <w:vAlign w:val="center"/>
            <w:hideMark/>
          </w:tcPr>
          <w:p w14:paraId="437F75EA" w14:textId="77777777" w:rsidR="00AD176A" w:rsidRPr="00460589" w:rsidRDefault="00AD176A" w:rsidP="00087E75">
            <w:pPr>
              <w:pStyle w:val="movimento2"/>
              <w:rPr>
                <w:color w:val="002060"/>
              </w:rPr>
            </w:pPr>
            <w:r w:rsidRPr="00460589">
              <w:rPr>
                <w:color w:val="002060"/>
              </w:rPr>
              <w:t xml:space="preserve">(FIGHT BULLS CORRIDONIA) </w:t>
            </w:r>
          </w:p>
        </w:tc>
        <w:tc>
          <w:tcPr>
            <w:tcW w:w="800" w:type="dxa"/>
            <w:tcMar>
              <w:top w:w="20" w:type="dxa"/>
              <w:left w:w="20" w:type="dxa"/>
              <w:bottom w:w="20" w:type="dxa"/>
              <w:right w:w="20" w:type="dxa"/>
            </w:tcMar>
            <w:vAlign w:val="center"/>
            <w:hideMark/>
          </w:tcPr>
          <w:p w14:paraId="0BDB7B49"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E155ADC" w14:textId="77777777" w:rsidR="00AD176A" w:rsidRPr="00460589" w:rsidRDefault="00AD176A" w:rsidP="00087E75">
            <w:pPr>
              <w:pStyle w:val="movimento"/>
              <w:rPr>
                <w:color w:val="002060"/>
              </w:rPr>
            </w:pPr>
            <w:r w:rsidRPr="00460589">
              <w:rPr>
                <w:color w:val="002060"/>
              </w:rPr>
              <w:t>BECCACECE MATTEO</w:t>
            </w:r>
          </w:p>
        </w:tc>
        <w:tc>
          <w:tcPr>
            <w:tcW w:w="2200" w:type="dxa"/>
            <w:tcMar>
              <w:top w:w="20" w:type="dxa"/>
              <w:left w:w="20" w:type="dxa"/>
              <w:bottom w:w="20" w:type="dxa"/>
              <w:right w:w="20" w:type="dxa"/>
            </w:tcMar>
            <w:vAlign w:val="center"/>
            <w:hideMark/>
          </w:tcPr>
          <w:p w14:paraId="144BA4BB" w14:textId="77777777" w:rsidR="00AD176A" w:rsidRPr="00460589" w:rsidRDefault="00AD176A" w:rsidP="00087E75">
            <w:pPr>
              <w:pStyle w:val="movimento2"/>
              <w:rPr>
                <w:color w:val="002060"/>
              </w:rPr>
            </w:pPr>
            <w:r w:rsidRPr="00460589">
              <w:rPr>
                <w:color w:val="002060"/>
              </w:rPr>
              <w:t xml:space="preserve">(FUTSAL CASTELFIDARDO) </w:t>
            </w:r>
          </w:p>
        </w:tc>
      </w:tr>
      <w:tr w:rsidR="00AD176A" w:rsidRPr="00460589" w14:paraId="6C511FB8" w14:textId="77777777" w:rsidTr="00087E75">
        <w:tc>
          <w:tcPr>
            <w:tcW w:w="2200" w:type="dxa"/>
            <w:tcMar>
              <w:top w:w="20" w:type="dxa"/>
              <w:left w:w="20" w:type="dxa"/>
              <w:bottom w:w="20" w:type="dxa"/>
              <w:right w:w="20" w:type="dxa"/>
            </w:tcMar>
            <w:vAlign w:val="center"/>
            <w:hideMark/>
          </w:tcPr>
          <w:p w14:paraId="2BEBD7BE" w14:textId="77777777" w:rsidR="00AD176A" w:rsidRPr="00460589" w:rsidRDefault="00AD176A" w:rsidP="00087E75">
            <w:pPr>
              <w:pStyle w:val="movimento"/>
              <w:rPr>
                <w:color w:val="002060"/>
              </w:rPr>
            </w:pPr>
            <w:r w:rsidRPr="00460589">
              <w:rPr>
                <w:color w:val="002060"/>
              </w:rPr>
              <w:t>AMADIO LEONARDO</w:t>
            </w:r>
          </w:p>
        </w:tc>
        <w:tc>
          <w:tcPr>
            <w:tcW w:w="2200" w:type="dxa"/>
            <w:tcMar>
              <w:top w:w="20" w:type="dxa"/>
              <w:left w:w="20" w:type="dxa"/>
              <w:bottom w:w="20" w:type="dxa"/>
              <w:right w:w="20" w:type="dxa"/>
            </w:tcMar>
            <w:vAlign w:val="center"/>
            <w:hideMark/>
          </w:tcPr>
          <w:p w14:paraId="11C06985" w14:textId="77777777" w:rsidR="00AD176A" w:rsidRPr="00460589" w:rsidRDefault="00AD176A" w:rsidP="00087E75">
            <w:pPr>
              <w:pStyle w:val="movimento2"/>
              <w:rPr>
                <w:color w:val="002060"/>
              </w:rPr>
            </w:pPr>
            <w:r w:rsidRPr="00460589">
              <w:rPr>
                <w:color w:val="002060"/>
              </w:rPr>
              <w:t xml:space="preserve">(G.S.A. LE DUE PALME) </w:t>
            </w:r>
          </w:p>
        </w:tc>
        <w:tc>
          <w:tcPr>
            <w:tcW w:w="800" w:type="dxa"/>
            <w:tcMar>
              <w:top w:w="20" w:type="dxa"/>
              <w:left w:w="20" w:type="dxa"/>
              <w:bottom w:w="20" w:type="dxa"/>
              <w:right w:w="20" w:type="dxa"/>
            </w:tcMar>
            <w:vAlign w:val="center"/>
            <w:hideMark/>
          </w:tcPr>
          <w:p w14:paraId="1D9CD07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3F5FABD" w14:textId="77777777" w:rsidR="00AD176A" w:rsidRPr="00460589" w:rsidRDefault="00AD176A" w:rsidP="00087E75">
            <w:pPr>
              <w:pStyle w:val="movimento"/>
              <w:rPr>
                <w:color w:val="002060"/>
              </w:rPr>
            </w:pPr>
            <w:r w:rsidRPr="00460589">
              <w:rPr>
                <w:color w:val="002060"/>
              </w:rPr>
              <w:t>STORTINI ALESSANDRO</w:t>
            </w:r>
          </w:p>
        </w:tc>
        <w:tc>
          <w:tcPr>
            <w:tcW w:w="2200" w:type="dxa"/>
            <w:tcMar>
              <w:top w:w="20" w:type="dxa"/>
              <w:left w:w="20" w:type="dxa"/>
              <w:bottom w:w="20" w:type="dxa"/>
              <w:right w:w="20" w:type="dxa"/>
            </w:tcMar>
            <w:vAlign w:val="center"/>
            <w:hideMark/>
          </w:tcPr>
          <w:p w14:paraId="2EA0DD28" w14:textId="77777777" w:rsidR="00AD176A" w:rsidRPr="00460589" w:rsidRDefault="00AD176A" w:rsidP="00087E75">
            <w:pPr>
              <w:pStyle w:val="movimento2"/>
              <w:rPr>
                <w:color w:val="002060"/>
              </w:rPr>
            </w:pPr>
            <w:r w:rsidRPr="00460589">
              <w:rPr>
                <w:color w:val="002060"/>
              </w:rPr>
              <w:t xml:space="preserve">(G.S.A. LE DUE PALME) </w:t>
            </w:r>
          </w:p>
        </w:tc>
      </w:tr>
      <w:tr w:rsidR="00AD176A" w:rsidRPr="00460589" w14:paraId="24BB5E55" w14:textId="77777777" w:rsidTr="00087E75">
        <w:tc>
          <w:tcPr>
            <w:tcW w:w="2200" w:type="dxa"/>
            <w:tcMar>
              <w:top w:w="20" w:type="dxa"/>
              <w:left w:w="20" w:type="dxa"/>
              <w:bottom w:w="20" w:type="dxa"/>
              <w:right w:w="20" w:type="dxa"/>
            </w:tcMar>
            <w:vAlign w:val="center"/>
            <w:hideMark/>
          </w:tcPr>
          <w:p w14:paraId="7F3ACE06" w14:textId="77777777" w:rsidR="00AD176A" w:rsidRPr="00460589" w:rsidRDefault="00AD176A" w:rsidP="00087E75">
            <w:pPr>
              <w:pStyle w:val="movimento"/>
              <w:rPr>
                <w:color w:val="002060"/>
              </w:rPr>
            </w:pPr>
            <w:r w:rsidRPr="00460589">
              <w:rPr>
                <w:color w:val="002060"/>
              </w:rPr>
              <w:t>DI GENNARO NICOLA</w:t>
            </w:r>
          </w:p>
        </w:tc>
        <w:tc>
          <w:tcPr>
            <w:tcW w:w="2200" w:type="dxa"/>
            <w:tcMar>
              <w:top w:w="20" w:type="dxa"/>
              <w:left w:w="20" w:type="dxa"/>
              <w:bottom w:w="20" w:type="dxa"/>
              <w:right w:w="20" w:type="dxa"/>
            </w:tcMar>
            <w:vAlign w:val="center"/>
            <w:hideMark/>
          </w:tcPr>
          <w:p w14:paraId="0DFEC9DF" w14:textId="77777777" w:rsidR="00AD176A" w:rsidRPr="00460589" w:rsidRDefault="00AD176A" w:rsidP="00087E75">
            <w:pPr>
              <w:pStyle w:val="movimento2"/>
              <w:rPr>
                <w:color w:val="002060"/>
              </w:rPr>
            </w:pPr>
            <w:r w:rsidRPr="00460589">
              <w:rPr>
                <w:color w:val="002060"/>
              </w:rPr>
              <w:t xml:space="preserve">(GIOVANI SANT IPPOLITO) </w:t>
            </w:r>
          </w:p>
        </w:tc>
        <w:tc>
          <w:tcPr>
            <w:tcW w:w="800" w:type="dxa"/>
            <w:tcMar>
              <w:top w:w="20" w:type="dxa"/>
              <w:left w:w="20" w:type="dxa"/>
              <w:bottom w:w="20" w:type="dxa"/>
              <w:right w:w="20" w:type="dxa"/>
            </w:tcMar>
            <w:vAlign w:val="center"/>
            <w:hideMark/>
          </w:tcPr>
          <w:p w14:paraId="0293361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48E2402" w14:textId="77777777" w:rsidR="00AD176A" w:rsidRPr="00460589" w:rsidRDefault="00AD176A" w:rsidP="00087E75">
            <w:pPr>
              <w:pStyle w:val="movimento"/>
              <w:rPr>
                <w:color w:val="002060"/>
              </w:rPr>
            </w:pPr>
            <w:r w:rsidRPr="00460589">
              <w:rPr>
                <w:color w:val="002060"/>
              </w:rPr>
              <w:t>NWAKIRE CLINTON ONYEMAE</w:t>
            </w:r>
          </w:p>
        </w:tc>
        <w:tc>
          <w:tcPr>
            <w:tcW w:w="2200" w:type="dxa"/>
            <w:tcMar>
              <w:top w:w="20" w:type="dxa"/>
              <w:left w:w="20" w:type="dxa"/>
              <w:bottom w:w="20" w:type="dxa"/>
              <w:right w:w="20" w:type="dxa"/>
            </w:tcMar>
            <w:vAlign w:val="center"/>
            <w:hideMark/>
          </w:tcPr>
          <w:p w14:paraId="3C0847E8" w14:textId="77777777" w:rsidR="00AD176A" w:rsidRPr="00460589" w:rsidRDefault="00AD176A" w:rsidP="00087E75">
            <w:pPr>
              <w:pStyle w:val="movimento2"/>
              <w:rPr>
                <w:color w:val="002060"/>
              </w:rPr>
            </w:pPr>
            <w:r w:rsidRPr="00460589">
              <w:rPr>
                <w:color w:val="002060"/>
              </w:rPr>
              <w:t xml:space="preserve">(GNANO 04) </w:t>
            </w:r>
          </w:p>
        </w:tc>
      </w:tr>
      <w:tr w:rsidR="00AD176A" w:rsidRPr="00460589" w14:paraId="1CF86609" w14:textId="77777777" w:rsidTr="00087E75">
        <w:tc>
          <w:tcPr>
            <w:tcW w:w="2200" w:type="dxa"/>
            <w:tcMar>
              <w:top w:w="20" w:type="dxa"/>
              <w:left w:w="20" w:type="dxa"/>
              <w:bottom w:w="20" w:type="dxa"/>
              <w:right w:w="20" w:type="dxa"/>
            </w:tcMar>
            <w:vAlign w:val="center"/>
            <w:hideMark/>
          </w:tcPr>
          <w:p w14:paraId="431EAE8E" w14:textId="77777777" w:rsidR="00AD176A" w:rsidRPr="00460589" w:rsidRDefault="00AD176A" w:rsidP="00087E75">
            <w:pPr>
              <w:pStyle w:val="movimento"/>
              <w:rPr>
                <w:color w:val="002060"/>
              </w:rPr>
            </w:pPr>
            <w:r w:rsidRPr="00460589">
              <w:rPr>
                <w:color w:val="002060"/>
              </w:rPr>
              <w:t>CERAVOLO ANTONIO</w:t>
            </w:r>
          </w:p>
        </w:tc>
        <w:tc>
          <w:tcPr>
            <w:tcW w:w="2200" w:type="dxa"/>
            <w:tcMar>
              <w:top w:w="20" w:type="dxa"/>
              <w:left w:w="20" w:type="dxa"/>
              <w:bottom w:w="20" w:type="dxa"/>
              <w:right w:w="20" w:type="dxa"/>
            </w:tcMar>
            <w:vAlign w:val="center"/>
            <w:hideMark/>
          </w:tcPr>
          <w:p w14:paraId="0B1B68F6" w14:textId="77777777" w:rsidR="00AD176A" w:rsidRPr="00460589" w:rsidRDefault="00AD176A" w:rsidP="00087E75">
            <w:pPr>
              <w:pStyle w:val="movimento2"/>
              <w:rPr>
                <w:color w:val="002060"/>
              </w:rPr>
            </w:pPr>
            <w:r w:rsidRPr="00460589">
              <w:rPr>
                <w:color w:val="002060"/>
              </w:rPr>
              <w:t xml:space="preserve">(PIEVE D ICO CALCIO A 5) </w:t>
            </w:r>
          </w:p>
        </w:tc>
        <w:tc>
          <w:tcPr>
            <w:tcW w:w="800" w:type="dxa"/>
            <w:tcMar>
              <w:top w:w="20" w:type="dxa"/>
              <w:left w:w="20" w:type="dxa"/>
              <w:bottom w:w="20" w:type="dxa"/>
              <w:right w:w="20" w:type="dxa"/>
            </w:tcMar>
            <w:vAlign w:val="center"/>
            <w:hideMark/>
          </w:tcPr>
          <w:p w14:paraId="3596640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58774DE" w14:textId="77777777" w:rsidR="00AD176A" w:rsidRPr="00460589" w:rsidRDefault="00AD176A" w:rsidP="00087E75">
            <w:pPr>
              <w:pStyle w:val="movimento"/>
              <w:rPr>
                <w:color w:val="002060"/>
              </w:rPr>
            </w:pPr>
            <w:r w:rsidRPr="00460589">
              <w:rPr>
                <w:color w:val="002060"/>
              </w:rPr>
              <w:t>TARSETTI MATTIA</w:t>
            </w:r>
          </w:p>
        </w:tc>
        <w:tc>
          <w:tcPr>
            <w:tcW w:w="2200" w:type="dxa"/>
            <w:tcMar>
              <w:top w:w="20" w:type="dxa"/>
              <w:left w:w="20" w:type="dxa"/>
              <w:bottom w:w="20" w:type="dxa"/>
              <w:right w:w="20" w:type="dxa"/>
            </w:tcMar>
            <w:vAlign w:val="center"/>
            <w:hideMark/>
          </w:tcPr>
          <w:p w14:paraId="189B682E" w14:textId="77777777" w:rsidR="00AD176A" w:rsidRPr="00460589" w:rsidRDefault="00AD176A" w:rsidP="00087E75">
            <w:pPr>
              <w:pStyle w:val="movimento2"/>
              <w:rPr>
                <w:color w:val="002060"/>
              </w:rPr>
            </w:pPr>
            <w:r w:rsidRPr="00460589">
              <w:rPr>
                <w:color w:val="002060"/>
              </w:rPr>
              <w:t xml:space="preserve">(PIEVE D ICO CALCIO A 5) </w:t>
            </w:r>
          </w:p>
        </w:tc>
      </w:tr>
      <w:tr w:rsidR="00AD176A" w:rsidRPr="00460589" w14:paraId="6F934240" w14:textId="77777777" w:rsidTr="00087E75">
        <w:tc>
          <w:tcPr>
            <w:tcW w:w="2200" w:type="dxa"/>
            <w:tcMar>
              <w:top w:w="20" w:type="dxa"/>
              <w:left w:w="20" w:type="dxa"/>
              <w:bottom w:w="20" w:type="dxa"/>
              <w:right w:w="20" w:type="dxa"/>
            </w:tcMar>
            <w:vAlign w:val="center"/>
            <w:hideMark/>
          </w:tcPr>
          <w:p w14:paraId="006F1907" w14:textId="77777777" w:rsidR="00AD176A" w:rsidRPr="00460589" w:rsidRDefault="00AD176A" w:rsidP="00087E75">
            <w:pPr>
              <w:pStyle w:val="movimento"/>
              <w:rPr>
                <w:color w:val="002060"/>
              </w:rPr>
            </w:pPr>
            <w:r w:rsidRPr="00460589">
              <w:rPr>
                <w:color w:val="002060"/>
              </w:rPr>
              <w:t>FRANCHINI NICOLAPABLO</w:t>
            </w:r>
          </w:p>
        </w:tc>
        <w:tc>
          <w:tcPr>
            <w:tcW w:w="2200" w:type="dxa"/>
            <w:tcMar>
              <w:top w:w="20" w:type="dxa"/>
              <w:left w:w="20" w:type="dxa"/>
              <w:bottom w:w="20" w:type="dxa"/>
              <w:right w:w="20" w:type="dxa"/>
            </w:tcMar>
            <w:vAlign w:val="center"/>
            <w:hideMark/>
          </w:tcPr>
          <w:p w14:paraId="411FC609" w14:textId="77777777" w:rsidR="00AD176A" w:rsidRPr="00460589" w:rsidRDefault="00AD176A" w:rsidP="00087E75">
            <w:pPr>
              <w:pStyle w:val="movimento2"/>
              <w:rPr>
                <w:color w:val="002060"/>
              </w:rPr>
            </w:pPr>
            <w:r w:rsidRPr="00460589">
              <w:rPr>
                <w:color w:val="002060"/>
              </w:rPr>
              <w:t xml:space="preserve">(SAN SEVERINO MARCHE) </w:t>
            </w:r>
          </w:p>
        </w:tc>
        <w:tc>
          <w:tcPr>
            <w:tcW w:w="800" w:type="dxa"/>
            <w:tcMar>
              <w:top w:w="20" w:type="dxa"/>
              <w:left w:w="20" w:type="dxa"/>
              <w:bottom w:w="20" w:type="dxa"/>
              <w:right w:w="20" w:type="dxa"/>
            </w:tcMar>
            <w:vAlign w:val="center"/>
            <w:hideMark/>
          </w:tcPr>
          <w:p w14:paraId="7AFD0C5A"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8CFD021" w14:textId="77777777" w:rsidR="00AD176A" w:rsidRPr="00460589" w:rsidRDefault="00AD176A" w:rsidP="00087E75">
            <w:pPr>
              <w:pStyle w:val="movimento"/>
              <w:rPr>
                <w:color w:val="002060"/>
              </w:rPr>
            </w:pPr>
            <w:r w:rsidRPr="00460589">
              <w:rPr>
                <w:color w:val="002060"/>
              </w:rPr>
              <w:t>DUBBINI ALESSIO</w:t>
            </w:r>
          </w:p>
        </w:tc>
        <w:tc>
          <w:tcPr>
            <w:tcW w:w="2200" w:type="dxa"/>
            <w:tcMar>
              <w:top w:w="20" w:type="dxa"/>
              <w:left w:w="20" w:type="dxa"/>
              <w:bottom w:w="20" w:type="dxa"/>
              <w:right w:w="20" w:type="dxa"/>
            </w:tcMar>
            <w:vAlign w:val="center"/>
            <w:hideMark/>
          </w:tcPr>
          <w:p w14:paraId="3770705C" w14:textId="77777777" w:rsidR="00AD176A" w:rsidRPr="00460589" w:rsidRDefault="00AD176A" w:rsidP="00087E75">
            <w:pPr>
              <w:pStyle w:val="movimento2"/>
              <w:rPr>
                <w:color w:val="002060"/>
              </w:rPr>
            </w:pPr>
            <w:r w:rsidRPr="00460589">
              <w:rPr>
                <w:color w:val="002060"/>
              </w:rPr>
              <w:t xml:space="preserve">(VERBENA C5 ANCONA) </w:t>
            </w:r>
          </w:p>
        </w:tc>
      </w:tr>
      <w:tr w:rsidR="00AD176A" w:rsidRPr="00460589" w14:paraId="51325E4C" w14:textId="77777777" w:rsidTr="00087E75">
        <w:tc>
          <w:tcPr>
            <w:tcW w:w="2200" w:type="dxa"/>
            <w:tcMar>
              <w:top w:w="20" w:type="dxa"/>
              <w:left w:w="20" w:type="dxa"/>
              <w:bottom w:w="20" w:type="dxa"/>
              <w:right w:w="20" w:type="dxa"/>
            </w:tcMar>
            <w:vAlign w:val="center"/>
            <w:hideMark/>
          </w:tcPr>
          <w:p w14:paraId="7F61805D" w14:textId="77777777" w:rsidR="00AD176A" w:rsidRPr="00460589" w:rsidRDefault="00AD176A" w:rsidP="00087E75">
            <w:pPr>
              <w:pStyle w:val="movimento"/>
              <w:rPr>
                <w:color w:val="002060"/>
              </w:rPr>
            </w:pPr>
            <w:r w:rsidRPr="00460589">
              <w:rPr>
                <w:color w:val="002060"/>
              </w:rPr>
              <w:t>AMADORI MATTEO</w:t>
            </w:r>
          </w:p>
        </w:tc>
        <w:tc>
          <w:tcPr>
            <w:tcW w:w="2200" w:type="dxa"/>
            <w:tcMar>
              <w:top w:w="20" w:type="dxa"/>
              <w:left w:w="20" w:type="dxa"/>
              <w:bottom w:w="20" w:type="dxa"/>
              <w:right w:w="20" w:type="dxa"/>
            </w:tcMar>
            <w:vAlign w:val="center"/>
            <w:hideMark/>
          </w:tcPr>
          <w:p w14:paraId="5A867E5F" w14:textId="77777777" w:rsidR="00AD176A" w:rsidRPr="00460589" w:rsidRDefault="00AD176A" w:rsidP="00087E75">
            <w:pPr>
              <w:pStyle w:val="movimento2"/>
              <w:rPr>
                <w:color w:val="002060"/>
              </w:rPr>
            </w:pPr>
            <w:r w:rsidRPr="00460589">
              <w:rPr>
                <w:color w:val="002060"/>
              </w:rPr>
              <w:t xml:space="preserve">(VILLA CECCOLINI CALCIO) </w:t>
            </w:r>
          </w:p>
        </w:tc>
        <w:tc>
          <w:tcPr>
            <w:tcW w:w="800" w:type="dxa"/>
            <w:tcMar>
              <w:top w:w="20" w:type="dxa"/>
              <w:left w:w="20" w:type="dxa"/>
              <w:bottom w:w="20" w:type="dxa"/>
              <w:right w:w="20" w:type="dxa"/>
            </w:tcMar>
            <w:vAlign w:val="center"/>
            <w:hideMark/>
          </w:tcPr>
          <w:p w14:paraId="74AAF5D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DA58E6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354A45D" w14:textId="77777777" w:rsidR="00AD176A" w:rsidRPr="00460589" w:rsidRDefault="00AD176A" w:rsidP="00087E75">
            <w:pPr>
              <w:pStyle w:val="movimento2"/>
              <w:rPr>
                <w:color w:val="002060"/>
              </w:rPr>
            </w:pPr>
            <w:r w:rsidRPr="00460589">
              <w:rPr>
                <w:color w:val="002060"/>
              </w:rPr>
              <w:t> </w:t>
            </w:r>
          </w:p>
        </w:tc>
      </w:tr>
    </w:tbl>
    <w:p w14:paraId="145873A3" w14:textId="77777777" w:rsidR="00AD176A" w:rsidRPr="00460589" w:rsidRDefault="00AD176A" w:rsidP="00AD176A">
      <w:pPr>
        <w:pStyle w:val="titolo10"/>
        <w:rPr>
          <w:rFonts w:eastAsiaTheme="minorEastAsia"/>
          <w:color w:val="002060"/>
        </w:rPr>
      </w:pPr>
      <w:r w:rsidRPr="00460589">
        <w:rPr>
          <w:color w:val="002060"/>
        </w:rPr>
        <w:t xml:space="preserve">GARE DEL 1/11/2025 </w:t>
      </w:r>
    </w:p>
    <w:p w14:paraId="2058E884" w14:textId="77777777" w:rsidR="00AD176A" w:rsidRPr="00460589" w:rsidRDefault="00AD176A" w:rsidP="00AD176A">
      <w:pPr>
        <w:pStyle w:val="titolo7a"/>
        <w:rPr>
          <w:color w:val="002060"/>
        </w:rPr>
      </w:pPr>
      <w:r w:rsidRPr="00460589">
        <w:rPr>
          <w:color w:val="002060"/>
        </w:rPr>
        <w:t xml:space="preserve">PROVVEDIMENTI DISCIPLINARI </w:t>
      </w:r>
    </w:p>
    <w:p w14:paraId="0DDCE18E"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6DC5B0A4" w14:textId="77777777" w:rsidR="00AD176A" w:rsidRPr="00460589" w:rsidRDefault="00AD176A" w:rsidP="00AD176A">
      <w:pPr>
        <w:pStyle w:val="titolo30"/>
        <w:rPr>
          <w:color w:val="002060"/>
        </w:rPr>
      </w:pPr>
      <w:r w:rsidRPr="00460589">
        <w:rPr>
          <w:color w:val="002060"/>
        </w:rPr>
        <w:t xml:space="preserve">DIRIGENTI </w:t>
      </w:r>
    </w:p>
    <w:p w14:paraId="54167C49" w14:textId="77777777" w:rsidR="00AD176A" w:rsidRPr="00460589" w:rsidRDefault="00AD176A" w:rsidP="00AD176A">
      <w:pPr>
        <w:pStyle w:val="titolo20"/>
        <w:rPr>
          <w:color w:val="002060"/>
        </w:rPr>
      </w:pPr>
      <w:r w:rsidRPr="00460589">
        <w:rPr>
          <w:color w:val="002060"/>
        </w:rPr>
        <w:t xml:space="preserve">INIBIZIONE A TEMPO OPPURE SQUALIFICA A GARE: FINO AL 19/11/2025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384B9A3D" w14:textId="77777777" w:rsidTr="00087E75">
        <w:tc>
          <w:tcPr>
            <w:tcW w:w="2200" w:type="dxa"/>
            <w:tcMar>
              <w:top w:w="20" w:type="dxa"/>
              <w:left w:w="20" w:type="dxa"/>
              <w:bottom w:w="20" w:type="dxa"/>
              <w:right w:w="20" w:type="dxa"/>
            </w:tcMar>
            <w:vAlign w:val="center"/>
            <w:hideMark/>
          </w:tcPr>
          <w:p w14:paraId="7DAAEE55" w14:textId="77777777" w:rsidR="00AD176A" w:rsidRPr="00460589" w:rsidRDefault="00AD176A" w:rsidP="00087E75">
            <w:pPr>
              <w:pStyle w:val="movimento"/>
              <w:rPr>
                <w:color w:val="002060"/>
              </w:rPr>
            </w:pPr>
            <w:r w:rsidRPr="00460589">
              <w:rPr>
                <w:color w:val="002060"/>
              </w:rPr>
              <w:t>BRAVI MATTEO</w:t>
            </w:r>
          </w:p>
        </w:tc>
        <w:tc>
          <w:tcPr>
            <w:tcW w:w="2200" w:type="dxa"/>
            <w:tcMar>
              <w:top w:w="20" w:type="dxa"/>
              <w:left w:w="20" w:type="dxa"/>
              <w:bottom w:w="20" w:type="dxa"/>
              <w:right w:w="20" w:type="dxa"/>
            </w:tcMar>
            <w:vAlign w:val="center"/>
            <w:hideMark/>
          </w:tcPr>
          <w:p w14:paraId="21862FB6" w14:textId="77777777" w:rsidR="00AD176A" w:rsidRPr="00460589" w:rsidRDefault="00AD176A" w:rsidP="00087E75">
            <w:pPr>
              <w:pStyle w:val="movimento2"/>
              <w:rPr>
                <w:color w:val="002060"/>
              </w:rPr>
            </w:pPr>
            <w:r w:rsidRPr="00460589">
              <w:rPr>
                <w:color w:val="002060"/>
              </w:rPr>
              <w:t xml:space="preserve">(SAN BIAGIO) </w:t>
            </w:r>
          </w:p>
        </w:tc>
        <w:tc>
          <w:tcPr>
            <w:tcW w:w="800" w:type="dxa"/>
            <w:tcMar>
              <w:top w:w="20" w:type="dxa"/>
              <w:left w:w="20" w:type="dxa"/>
              <w:bottom w:w="20" w:type="dxa"/>
              <w:right w:w="20" w:type="dxa"/>
            </w:tcMar>
            <w:vAlign w:val="center"/>
            <w:hideMark/>
          </w:tcPr>
          <w:p w14:paraId="33E1241F"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F338C48"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79989E2" w14:textId="77777777" w:rsidR="00AD176A" w:rsidRPr="00460589" w:rsidRDefault="00AD176A" w:rsidP="00087E75">
            <w:pPr>
              <w:pStyle w:val="movimento2"/>
              <w:rPr>
                <w:color w:val="002060"/>
              </w:rPr>
            </w:pPr>
            <w:r w:rsidRPr="00460589">
              <w:rPr>
                <w:color w:val="002060"/>
              </w:rPr>
              <w:t> </w:t>
            </w:r>
          </w:p>
        </w:tc>
      </w:tr>
    </w:tbl>
    <w:p w14:paraId="4768E8A8" w14:textId="77777777" w:rsidR="00AD176A" w:rsidRPr="00460589" w:rsidRDefault="00AD176A" w:rsidP="00AD176A">
      <w:pPr>
        <w:pStyle w:val="diffida"/>
        <w:spacing w:before="80" w:beforeAutospacing="0" w:after="40" w:afterAutospacing="0"/>
        <w:jc w:val="left"/>
        <w:rPr>
          <w:rFonts w:eastAsiaTheme="minorEastAsia"/>
          <w:color w:val="002060"/>
        </w:rPr>
      </w:pPr>
      <w:r w:rsidRPr="00460589">
        <w:rPr>
          <w:color w:val="002060"/>
        </w:rPr>
        <w:t xml:space="preserve">Per comportamento non regolamentare </w:t>
      </w:r>
    </w:p>
    <w:p w14:paraId="1EB24E59" w14:textId="77777777" w:rsidR="00AD176A" w:rsidRPr="00460589" w:rsidRDefault="00AD176A" w:rsidP="00AD176A">
      <w:pPr>
        <w:pStyle w:val="titolo30"/>
        <w:rPr>
          <w:color w:val="002060"/>
        </w:rPr>
      </w:pPr>
      <w:r w:rsidRPr="00460589">
        <w:rPr>
          <w:color w:val="002060"/>
        </w:rPr>
        <w:t xml:space="preserve">ALLENATORI </w:t>
      </w:r>
    </w:p>
    <w:p w14:paraId="39747397" w14:textId="77777777" w:rsidR="00AD176A" w:rsidRPr="00460589" w:rsidRDefault="00AD176A" w:rsidP="00AD176A">
      <w:pPr>
        <w:pStyle w:val="titolo20"/>
        <w:rPr>
          <w:color w:val="002060"/>
        </w:rPr>
      </w:pPr>
      <w:r w:rsidRPr="00460589">
        <w:rPr>
          <w:color w:val="002060"/>
        </w:rPr>
        <w:t xml:space="preserve">SQUALIFICA FINO AL 19/11/2025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7DFC9C2E" w14:textId="77777777" w:rsidTr="00087E75">
        <w:tc>
          <w:tcPr>
            <w:tcW w:w="2200" w:type="dxa"/>
            <w:tcMar>
              <w:top w:w="20" w:type="dxa"/>
              <w:left w:w="20" w:type="dxa"/>
              <w:bottom w:w="20" w:type="dxa"/>
              <w:right w:w="20" w:type="dxa"/>
            </w:tcMar>
            <w:vAlign w:val="center"/>
            <w:hideMark/>
          </w:tcPr>
          <w:p w14:paraId="438337BB" w14:textId="77777777" w:rsidR="00AD176A" w:rsidRPr="00460589" w:rsidRDefault="00AD176A" w:rsidP="00087E75">
            <w:pPr>
              <w:pStyle w:val="movimento"/>
              <w:rPr>
                <w:color w:val="002060"/>
              </w:rPr>
            </w:pPr>
            <w:r w:rsidRPr="00460589">
              <w:rPr>
                <w:color w:val="002060"/>
              </w:rPr>
              <w:t>TAGARAS NICOLA</w:t>
            </w:r>
          </w:p>
        </w:tc>
        <w:tc>
          <w:tcPr>
            <w:tcW w:w="2200" w:type="dxa"/>
            <w:tcMar>
              <w:top w:w="20" w:type="dxa"/>
              <w:left w:w="20" w:type="dxa"/>
              <w:bottom w:w="20" w:type="dxa"/>
              <w:right w:w="20" w:type="dxa"/>
            </w:tcMar>
            <w:vAlign w:val="center"/>
            <w:hideMark/>
          </w:tcPr>
          <w:p w14:paraId="1BFDCC8A" w14:textId="77777777" w:rsidR="00AD176A" w:rsidRPr="00460589" w:rsidRDefault="00AD176A" w:rsidP="00087E75">
            <w:pPr>
              <w:pStyle w:val="movimento2"/>
              <w:rPr>
                <w:color w:val="002060"/>
              </w:rPr>
            </w:pPr>
            <w:r w:rsidRPr="00460589">
              <w:rPr>
                <w:color w:val="002060"/>
              </w:rPr>
              <w:t xml:space="preserve">(FUTSAL CASTELRAIMONDO) </w:t>
            </w:r>
          </w:p>
        </w:tc>
        <w:tc>
          <w:tcPr>
            <w:tcW w:w="800" w:type="dxa"/>
            <w:tcMar>
              <w:top w:w="20" w:type="dxa"/>
              <w:left w:w="20" w:type="dxa"/>
              <w:bottom w:w="20" w:type="dxa"/>
              <w:right w:w="20" w:type="dxa"/>
            </w:tcMar>
            <w:vAlign w:val="center"/>
            <w:hideMark/>
          </w:tcPr>
          <w:p w14:paraId="729C882C"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A20E91B"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B9BAB04" w14:textId="77777777" w:rsidR="00AD176A" w:rsidRPr="00460589" w:rsidRDefault="00AD176A" w:rsidP="00087E75">
            <w:pPr>
              <w:pStyle w:val="movimento2"/>
              <w:rPr>
                <w:color w:val="002060"/>
              </w:rPr>
            </w:pPr>
            <w:r w:rsidRPr="00460589">
              <w:rPr>
                <w:color w:val="002060"/>
              </w:rPr>
              <w:t> </w:t>
            </w:r>
          </w:p>
        </w:tc>
      </w:tr>
    </w:tbl>
    <w:p w14:paraId="5F0087D8" w14:textId="77777777" w:rsidR="00AD176A" w:rsidRPr="00460589" w:rsidRDefault="00AD176A" w:rsidP="00AD176A">
      <w:pPr>
        <w:pStyle w:val="diffida"/>
        <w:spacing w:before="80" w:beforeAutospacing="0" w:after="40" w:afterAutospacing="0"/>
        <w:jc w:val="left"/>
        <w:rPr>
          <w:rFonts w:eastAsiaTheme="minorEastAsia"/>
          <w:color w:val="002060"/>
        </w:rPr>
      </w:pPr>
      <w:r w:rsidRPr="00460589">
        <w:rPr>
          <w:color w:val="002060"/>
        </w:rPr>
        <w:t xml:space="preserve">Per comportamento non regolamentare </w:t>
      </w:r>
    </w:p>
    <w:p w14:paraId="32686254" w14:textId="77777777" w:rsidR="00AD176A" w:rsidRPr="00460589" w:rsidRDefault="00AD176A" w:rsidP="00AD176A">
      <w:pPr>
        <w:pStyle w:val="titolo30"/>
        <w:rPr>
          <w:color w:val="002060"/>
        </w:rPr>
      </w:pPr>
      <w:r w:rsidRPr="00460589">
        <w:rPr>
          <w:color w:val="002060"/>
        </w:rPr>
        <w:t xml:space="preserve">CALCIATORI ESPULSI </w:t>
      </w:r>
    </w:p>
    <w:p w14:paraId="699109D4" w14:textId="77777777" w:rsidR="00AD176A" w:rsidRPr="00460589" w:rsidRDefault="00AD176A" w:rsidP="00AD176A">
      <w:pPr>
        <w:pStyle w:val="titolo20"/>
        <w:rPr>
          <w:color w:val="002060"/>
        </w:rPr>
      </w:pPr>
      <w:r w:rsidRPr="004605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5B1CBA20" w14:textId="77777777" w:rsidTr="00087E75">
        <w:tc>
          <w:tcPr>
            <w:tcW w:w="2200" w:type="dxa"/>
            <w:tcMar>
              <w:top w:w="20" w:type="dxa"/>
              <w:left w:w="20" w:type="dxa"/>
              <w:bottom w:w="20" w:type="dxa"/>
              <w:right w:w="20" w:type="dxa"/>
            </w:tcMar>
            <w:vAlign w:val="center"/>
            <w:hideMark/>
          </w:tcPr>
          <w:p w14:paraId="7C32F7A2" w14:textId="77777777" w:rsidR="00AD176A" w:rsidRPr="00460589" w:rsidRDefault="00AD176A" w:rsidP="00087E75">
            <w:pPr>
              <w:pStyle w:val="movimento"/>
              <w:rPr>
                <w:color w:val="002060"/>
              </w:rPr>
            </w:pPr>
            <w:r w:rsidRPr="00460589">
              <w:rPr>
                <w:color w:val="002060"/>
              </w:rPr>
              <w:t>COACCI JOURI</w:t>
            </w:r>
          </w:p>
        </w:tc>
        <w:tc>
          <w:tcPr>
            <w:tcW w:w="2200" w:type="dxa"/>
            <w:tcMar>
              <w:top w:w="20" w:type="dxa"/>
              <w:left w:w="20" w:type="dxa"/>
              <w:bottom w:w="20" w:type="dxa"/>
              <w:right w:w="20" w:type="dxa"/>
            </w:tcMar>
            <w:vAlign w:val="center"/>
            <w:hideMark/>
          </w:tcPr>
          <w:p w14:paraId="4A52F817" w14:textId="77777777" w:rsidR="00AD176A" w:rsidRPr="00460589" w:rsidRDefault="00AD176A" w:rsidP="00087E75">
            <w:pPr>
              <w:pStyle w:val="movimento2"/>
              <w:rPr>
                <w:color w:val="002060"/>
              </w:rPr>
            </w:pPr>
            <w:r w:rsidRPr="00460589">
              <w:rPr>
                <w:color w:val="002060"/>
              </w:rPr>
              <w:t xml:space="preserve">(SAN BIAGIO) </w:t>
            </w:r>
          </w:p>
        </w:tc>
        <w:tc>
          <w:tcPr>
            <w:tcW w:w="800" w:type="dxa"/>
            <w:tcMar>
              <w:top w:w="20" w:type="dxa"/>
              <w:left w:w="20" w:type="dxa"/>
              <w:bottom w:w="20" w:type="dxa"/>
              <w:right w:w="20" w:type="dxa"/>
            </w:tcMar>
            <w:vAlign w:val="center"/>
            <w:hideMark/>
          </w:tcPr>
          <w:p w14:paraId="6C0455F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D627C68"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64B8AE8" w14:textId="77777777" w:rsidR="00AD176A" w:rsidRPr="00460589" w:rsidRDefault="00AD176A" w:rsidP="00087E75">
            <w:pPr>
              <w:pStyle w:val="movimento2"/>
              <w:rPr>
                <w:color w:val="002060"/>
              </w:rPr>
            </w:pPr>
            <w:r w:rsidRPr="00460589">
              <w:rPr>
                <w:color w:val="002060"/>
              </w:rPr>
              <w:t> </w:t>
            </w:r>
          </w:p>
        </w:tc>
      </w:tr>
    </w:tbl>
    <w:p w14:paraId="781D4147" w14:textId="77777777" w:rsidR="00AD176A" w:rsidRPr="00460589" w:rsidRDefault="00AD176A" w:rsidP="00AD176A">
      <w:pPr>
        <w:pStyle w:val="titolo30"/>
        <w:rPr>
          <w:rFonts w:eastAsiaTheme="minorEastAsia"/>
          <w:color w:val="002060"/>
        </w:rPr>
      </w:pPr>
      <w:r w:rsidRPr="00460589">
        <w:rPr>
          <w:color w:val="002060"/>
        </w:rPr>
        <w:t xml:space="preserve">CALCIATORI NON ESPULSI </w:t>
      </w:r>
    </w:p>
    <w:p w14:paraId="155E30F7" w14:textId="77777777" w:rsidR="00AD176A" w:rsidRPr="00460589" w:rsidRDefault="00AD176A" w:rsidP="00AD176A">
      <w:pPr>
        <w:pStyle w:val="titolo20"/>
        <w:rPr>
          <w:color w:val="002060"/>
        </w:rPr>
      </w:pPr>
      <w:r w:rsidRPr="00460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2A59CE5" w14:textId="77777777" w:rsidTr="00087E75">
        <w:tc>
          <w:tcPr>
            <w:tcW w:w="2200" w:type="dxa"/>
            <w:tcMar>
              <w:top w:w="20" w:type="dxa"/>
              <w:left w:w="20" w:type="dxa"/>
              <w:bottom w:w="20" w:type="dxa"/>
              <w:right w:w="20" w:type="dxa"/>
            </w:tcMar>
            <w:vAlign w:val="center"/>
            <w:hideMark/>
          </w:tcPr>
          <w:p w14:paraId="5989240F" w14:textId="77777777" w:rsidR="00AD176A" w:rsidRPr="00460589" w:rsidRDefault="00AD176A" w:rsidP="00087E75">
            <w:pPr>
              <w:pStyle w:val="movimento"/>
              <w:rPr>
                <w:color w:val="002060"/>
              </w:rPr>
            </w:pPr>
            <w:r w:rsidRPr="00460589">
              <w:rPr>
                <w:color w:val="002060"/>
              </w:rPr>
              <w:t>PUPILLI MARCO</w:t>
            </w:r>
          </w:p>
        </w:tc>
        <w:tc>
          <w:tcPr>
            <w:tcW w:w="2200" w:type="dxa"/>
            <w:tcMar>
              <w:top w:w="20" w:type="dxa"/>
              <w:left w:w="20" w:type="dxa"/>
              <w:bottom w:w="20" w:type="dxa"/>
              <w:right w:w="20" w:type="dxa"/>
            </w:tcMar>
            <w:vAlign w:val="center"/>
            <w:hideMark/>
          </w:tcPr>
          <w:p w14:paraId="7D39335B" w14:textId="77777777" w:rsidR="00AD176A" w:rsidRPr="00460589" w:rsidRDefault="00AD176A" w:rsidP="00087E75">
            <w:pPr>
              <w:pStyle w:val="movimento2"/>
              <w:rPr>
                <w:color w:val="002060"/>
              </w:rPr>
            </w:pPr>
            <w:r w:rsidRPr="00460589">
              <w:rPr>
                <w:color w:val="002060"/>
              </w:rPr>
              <w:t xml:space="preserve">(FUTSAL CASTELRAIMONDO) </w:t>
            </w:r>
          </w:p>
        </w:tc>
        <w:tc>
          <w:tcPr>
            <w:tcW w:w="800" w:type="dxa"/>
            <w:tcMar>
              <w:top w:w="20" w:type="dxa"/>
              <w:left w:w="20" w:type="dxa"/>
              <w:bottom w:w="20" w:type="dxa"/>
              <w:right w:w="20" w:type="dxa"/>
            </w:tcMar>
            <w:vAlign w:val="center"/>
            <w:hideMark/>
          </w:tcPr>
          <w:p w14:paraId="1674171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EA63F3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AD32E57" w14:textId="77777777" w:rsidR="00AD176A" w:rsidRPr="00460589" w:rsidRDefault="00AD176A" w:rsidP="00087E75">
            <w:pPr>
              <w:pStyle w:val="movimento2"/>
              <w:rPr>
                <w:color w:val="002060"/>
              </w:rPr>
            </w:pPr>
            <w:r w:rsidRPr="00460589">
              <w:rPr>
                <w:color w:val="002060"/>
              </w:rPr>
              <w:t> </w:t>
            </w:r>
          </w:p>
        </w:tc>
      </w:tr>
    </w:tbl>
    <w:p w14:paraId="4680B623" w14:textId="77777777" w:rsidR="00AD176A" w:rsidRPr="00460589" w:rsidRDefault="00AD176A" w:rsidP="00AD176A">
      <w:pPr>
        <w:pStyle w:val="titolo20"/>
        <w:rPr>
          <w:rFonts w:eastAsiaTheme="minorEastAsia"/>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3B10438" w14:textId="77777777" w:rsidTr="00087E75">
        <w:tc>
          <w:tcPr>
            <w:tcW w:w="2200" w:type="dxa"/>
            <w:tcMar>
              <w:top w:w="20" w:type="dxa"/>
              <w:left w:w="20" w:type="dxa"/>
              <w:bottom w:w="20" w:type="dxa"/>
              <w:right w:w="20" w:type="dxa"/>
            </w:tcMar>
            <w:vAlign w:val="center"/>
            <w:hideMark/>
          </w:tcPr>
          <w:p w14:paraId="52D8385A" w14:textId="77777777" w:rsidR="00AD176A" w:rsidRPr="00460589" w:rsidRDefault="00AD176A" w:rsidP="00087E75">
            <w:pPr>
              <w:pStyle w:val="movimento"/>
              <w:rPr>
                <w:color w:val="002060"/>
              </w:rPr>
            </w:pPr>
            <w:r w:rsidRPr="00460589">
              <w:rPr>
                <w:color w:val="002060"/>
              </w:rPr>
              <w:t>PESCETELLI DIEGO</w:t>
            </w:r>
          </w:p>
        </w:tc>
        <w:tc>
          <w:tcPr>
            <w:tcW w:w="2200" w:type="dxa"/>
            <w:tcMar>
              <w:top w:w="20" w:type="dxa"/>
              <w:left w:w="20" w:type="dxa"/>
              <w:bottom w:w="20" w:type="dxa"/>
              <w:right w:w="20" w:type="dxa"/>
            </w:tcMar>
            <w:vAlign w:val="center"/>
            <w:hideMark/>
          </w:tcPr>
          <w:p w14:paraId="4BF6B427" w14:textId="77777777" w:rsidR="00AD176A" w:rsidRPr="00460589" w:rsidRDefault="00AD176A" w:rsidP="00087E75">
            <w:pPr>
              <w:pStyle w:val="movimento2"/>
              <w:rPr>
                <w:color w:val="002060"/>
              </w:rPr>
            </w:pPr>
            <w:r w:rsidRPr="00460589">
              <w:rPr>
                <w:color w:val="002060"/>
              </w:rPr>
              <w:t xml:space="preserve">(FUTSAL CASTELRAIMONDO) </w:t>
            </w:r>
          </w:p>
        </w:tc>
        <w:tc>
          <w:tcPr>
            <w:tcW w:w="800" w:type="dxa"/>
            <w:tcMar>
              <w:top w:w="20" w:type="dxa"/>
              <w:left w:w="20" w:type="dxa"/>
              <w:bottom w:w="20" w:type="dxa"/>
              <w:right w:w="20" w:type="dxa"/>
            </w:tcMar>
            <w:vAlign w:val="center"/>
            <w:hideMark/>
          </w:tcPr>
          <w:p w14:paraId="526A25BE"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D36C13D" w14:textId="77777777" w:rsidR="00AD176A" w:rsidRPr="00460589" w:rsidRDefault="00AD176A" w:rsidP="00087E75">
            <w:pPr>
              <w:pStyle w:val="movimento"/>
              <w:rPr>
                <w:color w:val="002060"/>
              </w:rPr>
            </w:pPr>
            <w:r w:rsidRPr="00460589">
              <w:rPr>
                <w:color w:val="002060"/>
              </w:rPr>
              <w:t>STAFFOLANI SIMONE</w:t>
            </w:r>
          </w:p>
        </w:tc>
        <w:tc>
          <w:tcPr>
            <w:tcW w:w="2200" w:type="dxa"/>
            <w:tcMar>
              <w:top w:w="20" w:type="dxa"/>
              <w:left w:w="20" w:type="dxa"/>
              <w:bottom w:w="20" w:type="dxa"/>
              <w:right w:w="20" w:type="dxa"/>
            </w:tcMar>
            <w:vAlign w:val="center"/>
            <w:hideMark/>
          </w:tcPr>
          <w:p w14:paraId="48A02B7C" w14:textId="77777777" w:rsidR="00AD176A" w:rsidRPr="00460589" w:rsidRDefault="00AD176A" w:rsidP="00087E75">
            <w:pPr>
              <w:pStyle w:val="movimento2"/>
              <w:rPr>
                <w:color w:val="002060"/>
              </w:rPr>
            </w:pPr>
            <w:r w:rsidRPr="00460589">
              <w:rPr>
                <w:color w:val="002060"/>
              </w:rPr>
              <w:t xml:space="preserve">(FUTSAL CASTELRAIMONDO) </w:t>
            </w:r>
          </w:p>
        </w:tc>
      </w:tr>
    </w:tbl>
    <w:p w14:paraId="78FBBFD1" w14:textId="77777777" w:rsidR="00AD176A" w:rsidRPr="00460589" w:rsidRDefault="00AD176A" w:rsidP="00AD176A">
      <w:pPr>
        <w:pStyle w:val="titolo20"/>
        <w:rPr>
          <w:rFonts w:eastAsiaTheme="minorEastAsia"/>
          <w:color w:val="002060"/>
        </w:rPr>
      </w:pPr>
      <w:r w:rsidRPr="00460589">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07A58B27" w14:textId="77777777" w:rsidTr="00087E75">
        <w:tc>
          <w:tcPr>
            <w:tcW w:w="2200" w:type="dxa"/>
            <w:tcMar>
              <w:top w:w="20" w:type="dxa"/>
              <w:left w:w="20" w:type="dxa"/>
              <w:bottom w:w="20" w:type="dxa"/>
              <w:right w:w="20" w:type="dxa"/>
            </w:tcMar>
            <w:vAlign w:val="center"/>
            <w:hideMark/>
          </w:tcPr>
          <w:p w14:paraId="6CFAAF35" w14:textId="77777777" w:rsidR="00AD176A" w:rsidRPr="00460589" w:rsidRDefault="00AD176A" w:rsidP="00087E75">
            <w:pPr>
              <w:pStyle w:val="movimento"/>
              <w:rPr>
                <w:color w:val="002060"/>
              </w:rPr>
            </w:pPr>
            <w:r w:rsidRPr="00460589">
              <w:rPr>
                <w:color w:val="002060"/>
              </w:rPr>
              <w:t>DANO DRITAN</w:t>
            </w:r>
          </w:p>
        </w:tc>
        <w:tc>
          <w:tcPr>
            <w:tcW w:w="2200" w:type="dxa"/>
            <w:tcMar>
              <w:top w:w="20" w:type="dxa"/>
              <w:left w:w="20" w:type="dxa"/>
              <w:bottom w:w="20" w:type="dxa"/>
              <w:right w:w="20" w:type="dxa"/>
            </w:tcMar>
            <w:vAlign w:val="center"/>
            <w:hideMark/>
          </w:tcPr>
          <w:p w14:paraId="68206EE0" w14:textId="77777777" w:rsidR="00AD176A" w:rsidRPr="00460589" w:rsidRDefault="00AD176A" w:rsidP="00087E75">
            <w:pPr>
              <w:pStyle w:val="movimento2"/>
              <w:rPr>
                <w:color w:val="002060"/>
              </w:rPr>
            </w:pPr>
            <w:r w:rsidRPr="00460589">
              <w:rPr>
                <w:color w:val="002060"/>
              </w:rPr>
              <w:t xml:space="preserve">(FUTSAL CASTELRAIMONDO) </w:t>
            </w:r>
          </w:p>
        </w:tc>
        <w:tc>
          <w:tcPr>
            <w:tcW w:w="800" w:type="dxa"/>
            <w:tcMar>
              <w:top w:w="20" w:type="dxa"/>
              <w:left w:w="20" w:type="dxa"/>
              <w:bottom w:w="20" w:type="dxa"/>
              <w:right w:w="20" w:type="dxa"/>
            </w:tcMar>
            <w:vAlign w:val="center"/>
            <w:hideMark/>
          </w:tcPr>
          <w:p w14:paraId="3F4A737F"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63DAD19" w14:textId="77777777" w:rsidR="00AD176A" w:rsidRPr="00460589" w:rsidRDefault="00AD176A" w:rsidP="00087E75">
            <w:pPr>
              <w:pStyle w:val="movimento"/>
              <w:rPr>
                <w:color w:val="002060"/>
              </w:rPr>
            </w:pPr>
            <w:r w:rsidRPr="00460589">
              <w:rPr>
                <w:color w:val="002060"/>
              </w:rPr>
              <w:t>DELCURATOLO CRISTIANO</w:t>
            </w:r>
          </w:p>
        </w:tc>
        <w:tc>
          <w:tcPr>
            <w:tcW w:w="2200" w:type="dxa"/>
            <w:tcMar>
              <w:top w:w="20" w:type="dxa"/>
              <w:left w:w="20" w:type="dxa"/>
              <w:bottom w:w="20" w:type="dxa"/>
              <w:right w:w="20" w:type="dxa"/>
            </w:tcMar>
            <w:vAlign w:val="center"/>
            <w:hideMark/>
          </w:tcPr>
          <w:p w14:paraId="27266962" w14:textId="77777777" w:rsidR="00AD176A" w:rsidRPr="00460589" w:rsidRDefault="00AD176A" w:rsidP="00087E75">
            <w:pPr>
              <w:pStyle w:val="movimento2"/>
              <w:rPr>
                <w:color w:val="002060"/>
              </w:rPr>
            </w:pPr>
            <w:r w:rsidRPr="00460589">
              <w:rPr>
                <w:color w:val="002060"/>
              </w:rPr>
              <w:t xml:space="preserve">(FUTSAL SAMBUCHETO) </w:t>
            </w:r>
          </w:p>
        </w:tc>
      </w:tr>
      <w:tr w:rsidR="00AD176A" w:rsidRPr="00460589" w14:paraId="4244589B" w14:textId="77777777" w:rsidTr="00087E75">
        <w:tc>
          <w:tcPr>
            <w:tcW w:w="2200" w:type="dxa"/>
            <w:tcMar>
              <w:top w:w="20" w:type="dxa"/>
              <w:left w:w="20" w:type="dxa"/>
              <w:bottom w:w="20" w:type="dxa"/>
              <w:right w:w="20" w:type="dxa"/>
            </w:tcMar>
            <w:vAlign w:val="center"/>
            <w:hideMark/>
          </w:tcPr>
          <w:p w14:paraId="74D813A2" w14:textId="77777777" w:rsidR="00AD176A" w:rsidRPr="00460589" w:rsidRDefault="00AD176A" w:rsidP="00087E75">
            <w:pPr>
              <w:pStyle w:val="movimento"/>
              <w:rPr>
                <w:color w:val="002060"/>
              </w:rPr>
            </w:pPr>
            <w:r w:rsidRPr="00460589">
              <w:rPr>
                <w:color w:val="002060"/>
              </w:rPr>
              <w:t>STRAPPATO ANDREA</w:t>
            </w:r>
          </w:p>
        </w:tc>
        <w:tc>
          <w:tcPr>
            <w:tcW w:w="2200" w:type="dxa"/>
            <w:tcMar>
              <w:top w:w="20" w:type="dxa"/>
              <w:left w:w="20" w:type="dxa"/>
              <w:bottom w:w="20" w:type="dxa"/>
              <w:right w:w="20" w:type="dxa"/>
            </w:tcMar>
            <w:vAlign w:val="center"/>
            <w:hideMark/>
          </w:tcPr>
          <w:p w14:paraId="20761E19" w14:textId="77777777" w:rsidR="00AD176A" w:rsidRPr="00460589" w:rsidRDefault="00AD176A" w:rsidP="00087E75">
            <w:pPr>
              <w:pStyle w:val="movimento2"/>
              <w:rPr>
                <w:color w:val="002060"/>
              </w:rPr>
            </w:pPr>
            <w:r w:rsidRPr="00460589">
              <w:rPr>
                <w:color w:val="002060"/>
              </w:rPr>
              <w:t xml:space="preserve">(SAN BIAGIO) </w:t>
            </w:r>
          </w:p>
        </w:tc>
        <w:tc>
          <w:tcPr>
            <w:tcW w:w="800" w:type="dxa"/>
            <w:tcMar>
              <w:top w:w="20" w:type="dxa"/>
              <w:left w:w="20" w:type="dxa"/>
              <w:bottom w:w="20" w:type="dxa"/>
              <w:right w:w="20" w:type="dxa"/>
            </w:tcMar>
            <w:vAlign w:val="center"/>
            <w:hideMark/>
          </w:tcPr>
          <w:p w14:paraId="6E6D5C4D"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47AF127" w14:textId="77777777" w:rsidR="00AD176A" w:rsidRPr="00460589" w:rsidRDefault="00AD176A" w:rsidP="00087E75">
            <w:pPr>
              <w:pStyle w:val="movimento"/>
              <w:rPr>
                <w:color w:val="002060"/>
              </w:rPr>
            </w:pPr>
            <w:r w:rsidRPr="00460589">
              <w:rPr>
                <w:color w:val="002060"/>
              </w:rPr>
              <w:t>TORRIANI NICCOLO</w:t>
            </w:r>
          </w:p>
        </w:tc>
        <w:tc>
          <w:tcPr>
            <w:tcW w:w="2200" w:type="dxa"/>
            <w:tcMar>
              <w:top w:w="20" w:type="dxa"/>
              <w:left w:w="20" w:type="dxa"/>
              <w:bottom w:w="20" w:type="dxa"/>
              <w:right w:w="20" w:type="dxa"/>
            </w:tcMar>
            <w:vAlign w:val="center"/>
            <w:hideMark/>
          </w:tcPr>
          <w:p w14:paraId="2B8256B0" w14:textId="77777777" w:rsidR="00AD176A" w:rsidRPr="00460589" w:rsidRDefault="00AD176A" w:rsidP="00087E75">
            <w:pPr>
              <w:pStyle w:val="movimento2"/>
              <w:rPr>
                <w:color w:val="002060"/>
              </w:rPr>
            </w:pPr>
            <w:r w:rsidRPr="00460589">
              <w:rPr>
                <w:color w:val="002060"/>
              </w:rPr>
              <w:t xml:space="preserve">(SAN BIAGIO) </w:t>
            </w:r>
          </w:p>
        </w:tc>
      </w:tr>
    </w:tbl>
    <w:p w14:paraId="530814C3" w14:textId="77777777" w:rsidR="00AD176A" w:rsidRDefault="00AD176A" w:rsidP="00AD176A">
      <w:pPr>
        <w:pStyle w:val="breakline"/>
        <w:rPr>
          <w:color w:val="002060"/>
        </w:rPr>
      </w:pPr>
    </w:p>
    <w:p w14:paraId="7811709A" w14:textId="77777777" w:rsidR="00AD176A" w:rsidRPr="00BD581B" w:rsidRDefault="00AD176A" w:rsidP="00AD176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019B623" w14:textId="77777777" w:rsidR="00AD176A" w:rsidRPr="00BD581B" w:rsidRDefault="00AD176A" w:rsidP="00AD176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56D2FAA" w14:textId="77777777" w:rsidR="00AD176A" w:rsidRPr="00460589" w:rsidRDefault="00AD176A" w:rsidP="00AD176A">
      <w:pPr>
        <w:pStyle w:val="breakline"/>
        <w:rPr>
          <w:rFonts w:eastAsiaTheme="minorEastAsia"/>
          <w:color w:val="002060"/>
        </w:rPr>
      </w:pPr>
    </w:p>
    <w:p w14:paraId="48CA4328" w14:textId="77777777" w:rsidR="00AD176A" w:rsidRPr="00460589" w:rsidRDefault="00AD176A" w:rsidP="00AD176A">
      <w:pPr>
        <w:pStyle w:val="titoloprinc0"/>
        <w:rPr>
          <w:color w:val="002060"/>
        </w:rPr>
      </w:pPr>
      <w:r w:rsidRPr="00460589">
        <w:rPr>
          <w:color w:val="002060"/>
        </w:rPr>
        <w:t>CLASSIFICA</w:t>
      </w:r>
    </w:p>
    <w:p w14:paraId="127F2A6E" w14:textId="77777777" w:rsidR="00AD176A" w:rsidRPr="00460589" w:rsidRDefault="00AD176A" w:rsidP="00AD176A">
      <w:pPr>
        <w:pStyle w:val="breakline"/>
        <w:rPr>
          <w:color w:val="002060"/>
        </w:rPr>
      </w:pPr>
    </w:p>
    <w:p w14:paraId="338B69B8" w14:textId="77777777" w:rsidR="00AD176A" w:rsidRPr="00460589" w:rsidRDefault="00AD176A" w:rsidP="00AD176A">
      <w:pPr>
        <w:pStyle w:val="breakline"/>
        <w:rPr>
          <w:color w:val="002060"/>
        </w:rPr>
      </w:pPr>
    </w:p>
    <w:p w14:paraId="066394AF" w14:textId="77777777" w:rsidR="00AD176A" w:rsidRPr="00460589" w:rsidRDefault="00AD176A" w:rsidP="00AD176A">
      <w:pPr>
        <w:pStyle w:val="sottotitolocampionato10"/>
        <w:rPr>
          <w:color w:val="002060"/>
        </w:rPr>
      </w:pPr>
      <w:r w:rsidRPr="00460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1EE0A357"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BB313"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1ADE7"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95422"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D4E54"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2CC47"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37884"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326B0"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FF366"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95225"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110DC" w14:textId="77777777" w:rsidR="00AD176A" w:rsidRPr="00460589" w:rsidRDefault="00AD176A" w:rsidP="00087E75">
            <w:pPr>
              <w:pStyle w:val="headertabella0"/>
              <w:rPr>
                <w:color w:val="002060"/>
              </w:rPr>
            </w:pPr>
            <w:r w:rsidRPr="00460589">
              <w:rPr>
                <w:color w:val="002060"/>
              </w:rPr>
              <w:t>PE</w:t>
            </w:r>
          </w:p>
        </w:tc>
      </w:tr>
      <w:tr w:rsidR="00AD176A" w:rsidRPr="00460589" w14:paraId="642E2628"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E6FBCD" w14:textId="77777777" w:rsidR="00AD176A" w:rsidRPr="00460589" w:rsidRDefault="00AD176A" w:rsidP="00087E75">
            <w:pPr>
              <w:pStyle w:val="rowtabella0"/>
              <w:rPr>
                <w:color w:val="002060"/>
              </w:rPr>
            </w:pPr>
            <w:r w:rsidRPr="00460589">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ADFA"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4D1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ACE6"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ADD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43D0"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3E35" w14:textId="77777777" w:rsidR="00AD176A" w:rsidRPr="00460589" w:rsidRDefault="00AD176A" w:rsidP="00087E75">
            <w:pPr>
              <w:pStyle w:val="rowtabella0"/>
              <w:jc w:val="center"/>
              <w:rPr>
                <w:color w:val="002060"/>
              </w:rPr>
            </w:pPr>
            <w:r w:rsidRPr="00460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4135"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72CE"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63FE5" w14:textId="77777777" w:rsidR="00AD176A" w:rsidRPr="00460589" w:rsidRDefault="00AD176A" w:rsidP="00087E75">
            <w:pPr>
              <w:pStyle w:val="rowtabella0"/>
              <w:jc w:val="center"/>
              <w:rPr>
                <w:color w:val="002060"/>
              </w:rPr>
            </w:pPr>
            <w:r w:rsidRPr="00460589">
              <w:rPr>
                <w:color w:val="002060"/>
              </w:rPr>
              <w:t>0</w:t>
            </w:r>
          </w:p>
        </w:tc>
      </w:tr>
      <w:tr w:rsidR="00AD176A" w:rsidRPr="00460589" w14:paraId="32D4248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AB0EF" w14:textId="77777777" w:rsidR="00AD176A" w:rsidRPr="00460589" w:rsidRDefault="00AD176A" w:rsidP="00087E75">
            <w:pPr>
              <w:pStyle w:val="rowtabella0"/>
              <w:rPr>
                <w:color w:val="002060"/>
              </w:rPr>
            </w:pPr>
            <w:r w:rsidRPr="0046058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2A9F3"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A30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E00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FA4A"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98C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4D4C" w14:textId="77777777" w:rsidR="00AD176A" w:rsidRPr="00460589" w:rsidRDefault="00AD176A" w:rsidP="00087E75">
            <w:pPr>
              <w:pStyle w:val="rowtabella0"/>
              <w:jc w:val="center"/>
              <w:rPr>
                <w:color w:val="002060"/>
              </w:rPr>
            </w:pPr>
            <w:r w:rsidRPr="00460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625B"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1FBC"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177F8" w14:textId="77777777" w:rsidR="00AD176A" w:rsidRPr="00460589" w:rsidRDefault="00AD176A" w:rsidP="00087E75">
            <w:pPr>
              <w:pStyle w:val="rowtabella0"/>
              <w:jc w:val="center"/>
              <w:rPr>
                <w:color w:val="002060"/>
              </w:rPr>
            </w:pPr>
            <w:r w:rsidRPr="00460589">
              <w:rPr>
                <w:color w:val="002060"/>
              </w:rPr>
              <w:t>0</w:t>
            </w:r>
          </w:p>
        </w:tc>
      </w:tr>
      <w:tr w:rsidR="00AD176A" w:rsidRPr="00460589" w14:paraId="206AE93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B5606" w14:textId="77777777" w:rsidR="00AD176A" w:rsidRPr="00460589" w:rsidRDefault="00AD176A" w:rsidP="00087E75">
            <w:pPr>
              <w:pStyle w:val="rowtabella0"/>
              <w:rPr>
                <w:color w:val="002060"/>
              </w:rPr>
            </w:pPr>
            <w:r w:rsidRPr="00460589">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D003"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E6E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5B6EF"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BD33"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2737"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5315"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07E6"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D008"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95B3" w14:textId="77777777" w:rsidR="00AD176A" w:rsidRPr="00460589" w:rsidRDefault="00AD176A" w:rsidP="00087E75">
            <w:pPr>
              <w:pStyle w:val="rowtabella0"/>
              <w:jc w:val="center"/>
              <w:rPr>
                <w:color w:val="002060"/>
              </w:rPr>
            </w:pPr>
            <w:r w:rsidRPr="00460589">
              <w:rPr>
                <w:color w:val="002060"/>
              </w:rPr>
              <w:t>0</w:t>
            </w:r>
          </w:p>
        </w:tc>
      </w:tr>
      <w:tr w:rsidR="00AD176A" w:rsidRPr="00460589" w14:paraId="26450C0A"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1C01E" w14:textId="77777777" w:rsidR="00AD176A" w:rsidRPr="00460589" w:rsidRDefault="00AD176A" w:rsidP="00087E75">
            <w:pPr>
              <w:pStyle w:val="rowtabella0"/>
              <w:rPr>
                <w:color w:val="002060"/>
              </w:rPr>
            </w:pPr>
            <w:r w:rsidRPr="00460589">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41045"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0AF2"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DC49F"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F86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7B60"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FF6B" w14:textId="77777777" w:rsidR="00AD176A" w:rsidRPr="00460589" w:rsidRDefault="00AD176A" w:rsidP="00087E75">
            <w:pPr>
              <w:pStyle w:val="rowtabella0"/>
              <w:jc w:val="center"/>
              <w:rPr>
                <w:color w:val="002060"/>
              </w:rPr>
            </w:pPr>
            <w:r w:rsidRPr="00460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9B25" w14:textId="77777777" w:rsidR="00AD176A" w:rsidRPr="00460589" w:rsidRDefault="00AD176A" w:rsidP="00087E75">
            <w:pPr>
              <w:pStyle w:val="rowtabella0"/>
              <w:jc w:val="center"/>
              <w:rPr>
                <w:color w:val="002060"/>
              </w:rPr>
            </w:pPr>
            <w:r w:rsidRPr="00460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83E1"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135F" w14:textId="77777777" w:rsidR="00AD176A" w:rsidRPr="00460589" w:rsidRDefault="00AD176A" w:rsidP="00087E75">
            <w:pPr>
              <w:pStyle w:val="rowtabella0"/>
              <w:jc w:val="center"/>
              <w:rPr>
                <w:color w:val="002060"/>
              </w:rPr>
            </w:pPr>
            <w:r w:rsidRPr="00460589">
              <w:rPr>
                <w:color w:val="002060"/>
              </w:rPr>
              <w:t>0</w:t>
            </w:r>
          </w:p>
        </w:tc>
      </w:tr>
      <w:tr w:rsidR="00AD176A" w:rsidRPr="00460589" w14:paraId="7B4398E9"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B9E05" w14:textId="77777777" w:rsidR="00AD176A" w:rsidRPr="00460589" w:rsidRDefault="00AD176A" w:rsidP="00087E75">
            <w:pPr>
              <w:pStyle w:val="rowtabella0"/>
              <w:rPr>
                <w:color w:val="002060"/>
              </w:rPr>
            </w:pPr>
            <w:r w:rsidRPr="00460589">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FD1D"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E61B"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3F7F"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D2FC"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E0450"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820CA"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DA45"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870B2"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81828" w14:textId="77777777" w:rsidR="00AD176A" w:rsidRPr="00460589" w:rsidRDefault="00AD176A" w:rsidP="00087E75">
            <w:pPr>
              <w:pStyle w:val="rowtabella0"/>
              <w:jc w:val="center"/>
              <w:rPr>
                <w:color w:val="002060"/>
              </w:rPr>
            </w:pPr>
            <w:r w:rsidRPr="00460589">
              <w:rPr>
                <w:color w:val="002060"/>
              </w:rPr>
              <w:t>0</w:t>
            </w:r>
          </w:p>
        </w:tc>
      </w:tr>
      <w:tr w:rsidR="00AD176A" w:rsidRPr="00460589" w14:paraId="4A056A0C"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E0F70" w14:textId="77777777" w:rsidR="00AD176A" w:rsidRPr="00460589" w:rsidRDefault="00AD176A" w:rsidP="00087E75">
            <w:pPr>
              <w:pStyle w:val="rowtabella0"/>
              <w:rPr>
                <w:color w:val="002060"/>
              </w:rPr>
            </w:pPr>
            <w:r w:rsidRPr="00460589">
              <w:rPr>
                <w:color w:val="002060"/>
              </w:rPr>
              <w:t xml:space="preserve">A.S.D. </w:t>
            </w:r>
            <w:proofErr w:type="gramStart"/>
            <w:r w:rsidRPr="00460589">
              <w:rPr>
                <w:color w:val="002060"/>
              </w:rPr>
              <w:t>CITTA</w:t>
            </w:r>
            <w:proofErr w:type="gramEnd"/>
            <w:r w:rsidRPr="00460589">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3200"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FCA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62D32"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962F"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3356"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2ECE"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5007"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096B"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FE6C" w14:textId="77777777" w:rsidR="00AD176A" w:rsidRPr="00460589" w:rsidRDefault="00AD176A" w:rsidP="00087E75">
            <w:pPr>
              <w:pStyle w:val="rowtabella0"/>
              <w:jc w:val="center"/>
              <w:rPr>
                <w:color w:val="002060"/>
              </w:rPr>
            </w:pPr>
            <w:r w:rsidRPr="00460589">
              <w:rPr>
                <w:color w:val="002060"/>
              </w:rPr>
              <w:t>0</w:t>
            </w:r>
          </w:p>
        </w:tc>
      </w:tr>
      <w:tr w:rsidR="00AD176A" w:rsidRPr="00460589" w14:paraId="0E2A2D53"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22F17" w14:textId="77777777" w:rsidR="00AD176A" w:rsidRPr="00460589" w:rsidRDefault="00AD176A" w:rsidP="00087E75">
            <w:pPr>
              <w:pStyle w:val="rowtabella0"/>
              <w:rPr>
                <w:color w:val="002060"/>
              </w:rPr>
            </w:pPr>
            <w:r w:rsidRPr="00460589">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5724D"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D1D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AF40"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10B4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AB9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7370" w14:textId="77777777" w:rsidR="00AD176A" w:rsidRPr="00460589" w:rsidRDefault="00AD176A" w:rsidP="00087E75">
            <w:pPr>
              <w:pStyle w:val="rowtabella0"/>
              <w:jc w:val="center"/>
              <w:rPr>
                <w:color w:val="002060"/>
              </w:rPr>
            </w:pPr>
            <w:r w:rsidRPr="00460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75B84"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EA9E5"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B952" w14:textId="77777777" w:rsidR="00AD176A" w:rsidRPr="00460589" w:rsidRDefault="00AD176A" w:rsidP="00087E75">
            <w:pPr>
              <w:pStyle w:val="rowtabella0"/>
              <w:jc w:val="center"/>
              <w:rPr>
                <w:color w:val="002060"/>
              </w:rPr>
            </w:pPr>
            <w:r w:rsidRPr="00460589">
              <w:rPr>
                <w:color w:val="002060"/>
              </w:rPr>
              <w:t>0</w:t>
            </w:r>
          </w:p>
        </w:tc>
      </w:tr>
      <w:tr w:rsidR="00AD176A" w:rsidRPr="00460589" w14:paraId="745AECC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974EA" w14:textId="77777777" w:rsidR="00AD176A" w:rsidRPr="00460589" w:rsidRDefault="00AD176A" w:rsidP="00087E75">
            <w:pPr>
              <w:pStyle w:val="rowtabella0"/>
              <w:rPr>
                <w:color w:val="002060"/>
              </w:rPr>
            </w:pPr>
            <w:r w:rsidRPr="0046058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EB7C"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A98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944DC"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786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B289"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E971"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86C50"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03837"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7930" w14:textId="77777777" w:rsidR="00AD176A" w:rsidRPr="00460589" w:rsidRDefault="00AD176A" w:rsidP="00087E75">
            <w:pPr>
              <w:pStyle w:val="rowtabella0"/>
              <w:jc w:val="center"/>
              <w:rPr>
                <w:color w:val="002060"/>
              </w:rPr>
            </w:pPr>
            <w:r w:rsidRPr="00460589">
              <w:rPr>
                <w:color w:val="002060"/>
              </w:rPr>
              <w:t>0</w:t>
            </w:r>
          </w:p>
        </w:tc>
      </w:tr>
      <w:tr w:rsidR="00AD176A" w:rsidRPr="00460589" w14:paraId="0BF91C2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B1717" w14:textId="77777777" w:rsidR="00AD176A" w:rsidRPr="00460589" w:rsidRDefault="00AD176A" w:rsidP="00087E75">
            <w:pPr>
              <w:pStyle w:val="rowtabella0"/>
              <w:rPr>
                <w:color w:val="002060"/>
              </w:rPr>
            </w:pPr>
            <w:r w:rsidRPr="0046058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A40B"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4044"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5DB9"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6710"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9706"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7C39"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75A4" w14:textId="77777777" w:rsidR="00AD176A" w:rsidRPr="00460589" w:rsidRDefault="00AD176A" w:rsidP="00087E75">
            <w:pPr>
              <w:pStyle w:val="rowtabella0"/>
              <w:jc w:val="center"/>
              <w:rPr>
                <w:color w:val="002060"/>
              </w:rPr>
            </w:pPr>
            <w:r w:rsidRPr="00460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F3BD"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675D" w14:textId="77777777" w:rsidR="00AD176A" w:rsidRPr="00460589" w:rsidRDefault="00AD176A" w:rsidP="00087E75">
            <w:pPr>
              <w:pStyle w:val="rowtabella0"/>
              <w:jc w:val="center"/>
              <w:rPr>
                <w:color w:val="002060"/>
              </w:rPr>
            </w:pPr>
            <w:r w:rsidRPr="00460589">
              <w:rPr>
                <w:color w:val="002060"/>
              </w:rPr>
              <w:t>0</w:t>
            </w:r>
          </w:p>
        </w:tc>
      </w:tr>
      <w:tr w:rsidR="00AD176A" w:rsidRPr="00460589" w14:paraId="61A4FFEE"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8BA15" w14:textId="77777777" w:rsidR="00AD176A" w:rsidRPr="00460589" w:rsidRDefault="00AD176A" w:rsidP="00087E75">
            <w:pPr>
              <w:pStyle w:val="rowtabella0"/>
              <w:rPr>
                <w:color w:val="002060"/>
              </w:rPr>
            </w:pPr>
            <w:r w:rsidRPr="00460589">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BC41"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DD06B"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8BAA"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B6B9"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B95C"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FCAD"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553C"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CB737"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7958" w14:textId="77777777" w:rsidR="00AD176A" w:rsidRPr="00460589" w:rsidRDefault="00AD176A" w:rsidP="00087E75">
            <w:pPr>
              <w:pStyle w:val="rowtabella0"/>
              <w:jc w:val="center"/>
              <w:rPr>
                <w:color w:val="002060"/>
              </w:rPr>
            </w:pPr>
            <w:r w:rsidRPr="00460589">
              <w:rPr>
                <w:color w:val="002060"/>
              </w:rPr>
              <w:t>0</w:t>
            </w:r>
          </w:p>
        </w:tc>
      </w:tr>
      <w:tr w:rsidR="00AD176A" w:rsidRPr="00460589" w14:paraId="73EA1C51"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B3AEF" w14:textId="77777777" w:rsidR="00AD176A" w:rsidRPr="00460589" w:rsidRDefault="00AD176A" w:rsidP="00087E75">
            <w:pPr>
              <w:pStyle w:val="rowtabella0"/>
              <w:rPr>
                <w:color w:val="002060"/>
              </w:rPr>
            </w:pPr>
            <w:r w:rsidRPr="00460589">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A4C2"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DA0B0"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A3D4E"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AA1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C6AB"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6783"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DAD1"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C4FAE"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9231" w14:textId="77777777" w:rsidR="00AD176A" w:rsidRPr="00460589" w:rsidRDefault="00AD176A" w:rsidP="00087E75">
            <w:pPr>
              <w:pStyle w:val="rowtabella0"/>
              <w:jc w:val="center"/>
              <w:rPr>
                <w:color w:val="002060"/>
              </w:rPr>
            </w:pPr>
            <w:r w:rsidRPr="00460589">
              <w:rPr>
                <w:color w:val="002060"/>
              </w:rPr>
              <w:t>0</w:t>
            </w:r>
          </w:p>
        </w:tc>
      </w:tr>
      <w:tr w:rsidR="00AD176A" w:rsidRPr="00460589" w14:paraId="10B5AA29"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D4A4E" w14:textId="77777777" w:rsidR="00AD176A" w:rsidRPr="00460589" w:rsidRDefault="00AD176A" w:rsidP="00087E75">
            <w:pPr>
              <w:pStyle w:val="rowtabella0"/>
              <w:rPr>
                <w:color w:val="002060"/>
              </w:rPr>
            </w:pPr>
            <w:r w:rsidRPr="00460589">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8E57"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9120"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1334B"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9A6B4"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14CA"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7B93"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895A" w14:textId="77777777" w:rsidR="00AD176A" w:rsidRPr="00460589" w:rsidRDefault="00AD176A" w:rsidP="00087E75">
            <w:pPr>
              <w:pStyle w:val="rowtabella0"/>
              <w:jc w:val="center"/>
              <w:rPr>
                <w:color w:val="002060"/>
              </w:rPr>
            </w:pPr>
            <w:r w:rsidRPr="004605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9F817"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859D" w14:textId="77777777" w:rsidR="00AD176A" w:rsidRPr="00460589" w:rsidRDefault="00AD176A" w:rsidP="00087E75">
            <w:pPr>
              <w:pStyle w:val="rowtabella0"/>
              <w:jc w:val="center"/>
              <w:rPr>
                <w:color w:val="002060"/>
              </w:rPr>
            </w:pPr>
            <w:r w:rsidRPr="00460589">
              <w:rPr>
                <w:color w:val="002060"/>
              </w:rPr>
              <w:t>0</w:t>
            </w:r>
          </w:p>
        </w:tc>
      </w:tr>
      <w:tr w:rsidR="00AD176A" w:rsidRPr="00460589" w14:paraId="1B6DB10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D9D5F" w14:textId="77777777" w:rsidR="00AD176A" w:rsidRPr="00460589" w:rsidRDefault="00AD176A" w:rsidP="00087E75">
            <w:pPr>
              <w:pStyle w:val="rowtabella0"/>
              <w:rPr>
                <w:color w:val="002060"/>
              </w:rPr>
            </w:pPr>
            <w:r w:rsidRPr="0046058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FB03"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7017"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4FF9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3604"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1736"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D51B3"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2D1F" w14:textId="77777777" w:rsidR="00AD176A" w:rsidRPr="00460589" w:rsidRDefault="00AD176A" w:rsidP="00087E75">
            <w:pPr>
              <w:pStyle w:val="rowtabella0"/>
              <w:jc w:val="center"/>
              <w:rPr>
                <w:color w:val="002060"/>
              </w:rPr>
            </w:pPr>
            <w:r w:rsidRPr="00460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EA16"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1015" w14:textId="77777777" w:rsidR="00AD176A" w:rsidRPr="00460589" w:rsidRDefault="00AD176A" w:rsidP="00087E75">
            <w:pPr>
              <w:pStyle w:val="rowtabella0"/>
              <w:jc w:val="center"/>
              <w:rPr>
                <w:color w:val="002060"/>
              </w:rPr>
            </w:pPr>
            <w:r w:rsidRPr="00460589">
              <w:rPr>
                <w:color w:val="002060"/>
              </w:rPr>
              <w:t>0</w:t>
            </w:r>
          </w:p>
        </w:tc>
      </w:tr>
      <w:tr w:rsidR="00AD176A" w:rsidRPr="00460589" w14:paraId="09D3C0E3"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2DF4C5" w14:textId="77777777" w:rsidR="00AD176A" w:rsidRPr="00460589" w:rsidRDefault="00AD176A" w:rsidP="00087E75">
            <w:pPr>
              <w:pStyle w:val="rowtabella0"/>
              <w:rPr>
                <w:color w:val="002060"/>
              </w:rPr>
            </w:pPr>
            <w:r w:rsidRPr="00460589">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1A7C"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D6A0"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67D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0B16"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0C41"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BFB78"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B0CF9"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D9941"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2290" w14:textId="77777777" w:rsidR="00AD176A" w:rsidRPr="00460589" w:rsidRDefault="00AD176A" w:rsidP="00087E75">
            <w:pPr>
              <w:pStyle w:val="rowtabella0"/>
              <w:jc w:val="center"/>
              <w:rPr>
                <w:color w:val="002060"/>
              </w:rPr>
            </w:pPr>
            <w:r w:rsidRPr="00460589">
              <w:rPr>
                <w:color w:val="002060"/>
              </w:rPr>
              <w:t>0</w:t>
            </w:r>
          </w:p>
        </w:tc>
      </w:tr>
    </w:tbl>
    <w:p w14:paraId="1B9B7E63" w14:textId="77777777" w:rsidR="00AD176A" w:rsidRPr="00460589" w:rsidRDefault="00AD176A" w:rsidP="00AD176A">
      <w:pPr>
        <w:pStyle w:val="breakline"/>
        <w:rPr>
          <w:rFonts w:eastAsiaTheme="minorEastAsia"/>
          <w:color w:val="002060"/>
        </w:rPr>
      </w:pPr>
    </w:p>
    <w:p w14:paraId="374C5F1A" w14:textId="77777777" w:rsidR="00AD176A" w:rsidRPr="00460589" w:rsidRDefault="00AD176A" w:rsidP="00AD176A">
      <w:pPr>
        <w:pStyle w:val="breakline"/>
        <w:rPr>
          <w:color w:val="002060"/>
        </w:rPr>
      </w:pPr>
    </w:p>
    <w:p w14:paraId="07E938B2" w14:textId="77777777" w:rsidR="00AD176A" w:rsidRPr="00460589" w:rsidRDefault="00AD176A" w:rsidP="00AD176A">
      <w:pPr>
        <w:pStyle w:val="sottotitolocampionato10"/>
        <w:rPr>
          <w:color w:val="002060"/>
        </w:rPr>
      </w:pPr>
      <w:r w:rsidRPr="0046058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5BC821D6"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0CCBF"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B8B31"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77513"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31C10"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888F2"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AA4C7"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0193E"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54D24"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D5463"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B52E6" w14:textId="77777777" w:rsidR="00AD176A" w:rsidRPr="00460589" w:rsidRDefault="00AD176A" w:rsidP="00087E75">
            <w:pPr>
              <w:pStyle w:val="headertabella0"/>
              <w:rPr>
                <w:color w:val="002060"/>
              </w:rPr>
            </w:pPr>
            <w:r w:rsidRPr="00460589">
              <w:rPr>
                <w:color w:val="002060"/>
              </w:rPr>
              <w:t>PE</w:t>
            </w:r>
          </w:p>
        </w:tc>
      </w:tr>
      <w:tr w:rsidR="00AD176A" w:rsidRPr="00460589" w14:paraId="1861C93C"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C6F83E" w14:textId="77777777" w:rsidR="00AD176A" w:rsidRPr="00460589" w:rsidRDefault="00AD176A" w:rsidP="00087E75">
            <w:pPr>
              <w:pStyle w:val="rowtabella0"/>
              <w:rPr>
                <w:color w:val="002060"/>
              </w:rPr>
            </w:pPr>
            <w:r w:rsidRPr="0046058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32C6"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9E02"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A8E3"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F776"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5264"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AF14"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3698E"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5DE1"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4CCB" w14:textId="77777777" w:rsidR="00AD176A" w:rsidRPr="00460589" w:rsidRDefault="00AD176A" w:rsidP="00087E75">
            <w:pPr>
              <w:pStyle w:val="rowtabella0"/>
              <w:jc w:val="center"/>
              <w:rPr>
                <w:color w:val="002060"/>
              </w:rPr>
            </w:pPr>
            <w:r w:rsidRPr="00460589">
              <w:rPr>
                <w:color w:val="002060"/>
              </w:rPr>
              <w:t>0</w:t>
            </w:r>
          </w:p>
        </w:tc>
      </w:tr>
      <w:tr w:rsidR="00AD176A" w:rsidRPr="00460589" w14:paraId="2F5760D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1D331" w14:textId="77777777" w:rsidR="00AD176A" w:rsidRPr="00460589" w:rsidRDefault="00AD176A" w:rsidP="00087E75">
            <w:pPr>
              <w:pStyle w:val="rowtabella0"/>
              <w:rPr>
                <w:color w:val="002060"/>
              </w:rPr>
            </w:pPr>
            <w:r w:rsidRPr="00460589">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FB2E"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401A2"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F6950"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E426"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86795"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C0E8"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4ED7"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3751"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F485" w14:textId="77777777" w:rsidR="00AD176A" w:rsidRPr="00460589" w:rsidRDefault="00AD176A" w:rsidP="00087E75">
            <w:pPr>
              <w:pStyle w:val="rowtabella0"/>
              <w:jc w:val="center"/>
              <w:rPr>
                <w:color w:val="002060"/>
              </w:rPr>
            </w:pPr>
            <w:r w:rsidRPr="00460589">
              <w:rPr>
                <w:color w:val="002060"/>
              </w:rPr>
              <w:t>0</w:t>
            </w:r>
          </w:p>
        </w:tc>
      </w:tr>
      <w:tr w:rsidR="00AD176A" w:rsidRPr="00460589" w14:paraId="73D74D09"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AFFBB" w14:textId="77777777" w:rsidR="00AD176A" w:rsidRPr="00460589" w:rsidRDefault="00AD176A" w:rsidP="00087E75">
            <w:pPr>
              <w:pStyle w:val="rowtabella0"/>
              <w:rPr>
                <w:color w:val="002060"/>
              </w:rPr>
            </w:pPr>
            <w:r w:rsidRPr="00460589">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8AC9"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49C4"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AAB5"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9DF0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E2AB8"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B580"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D57B"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E8B68"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BF57" w14:textId="77777777" w:rsidR="00AD176A" w:rsidRPr="00460589" w:rsidRDefault="00AD176A" w:rsidP="00087E75">
            <w:pPr>
              <w:pStyle w:val="rowtabella0"/>
              <w:jc w:val="center"/>
              <w:rPr>
                <w:color w:val="002060"/>
              </w:rPr>
            </w:pPr>
            <w:r w:rsidRPr="00460589">
              <w:rPr>
                <w:color w:val="002060"/>
              </w:rPr>
              <w:t>0</w:t>
            </w:r>
          </w:p>
        </w:tc>
      </w:tr>
      <w:tr w:rsidR="00AD176A" w:rsidRPr="00460589" w14:paraId="28654A3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3552C" w14:textId="77777777" w:rsidR="00AD176A" w:rsidRPr="00460589" w:rsidRDefault="00AD176A" w:rsidP="00087E75">
            <w:pPr>
              <w:pStyle w:val="rowtabella0"/>
              <w:rPr>
                <w:color w:val="002060"/>
              </w:rPr>
            </w:pPr>
            <w:r w:rsidRPr="00460589">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390C"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466D0"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1128"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3EBF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6B06"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AE87" w14:textId="77777777" w:rsidR="00AD176A" w:rsidRPr="00460589" w:rsidRDefault="00AD176A" w:rsidP="00087E75">
            <w:pPr>
              <w:pStyle w:val="rowtabella0"/>
              <w:jc w:val="center"/>
              <w:rPr>
                <w:color w:val="002060"/>
              </w:rPr>
            </w:pPr>
            <w:r w:rsidRPr="00460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59B7"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B82A"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18AD" w14:textId="77777777" w:rsidR="00AD176A" w:rsidRPr="00460589" w:rsidRDefault="00AD176A" w:rsidP="00087E75">
            <w:pPr>
              <w:pStyle w:val="rowtabella0"/>
              <w:jc w:val="center"/>
              <w:rPr>
                <w:color w:val="002060"/>
              </w:rPr>
            </w:pPr>
            <w:r w:rsidRPr="00460589">
              <w:rPr>
                <w:color w:val="002060"/>
              </w:rPr>
              <w:t>0</w:t>
            </w:r>
          </w:p>
        </w:tc>
      </w:tr>
      <w:tr w:rsidR="00AD176A" w:rsidRPr="00460589" w14:paraId="4F28D8B3"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DD223" w14:textId="77777777" w:rsidR="00AD176A" w:rsidRPr="00460589" w:rsidRDefault="00AD176A" w:rsidP="00087E75">
            <w:pPr>
              <w:pStyle w:val="rowtabella0"/>
              <w:rPr>
                <w:color w:val="002060"/>
              </w:rPr>
            </w:pPr>
            <w:r w:rsidRPr="00460589">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36998"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E71B"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A616"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8B70"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DFB51"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0BAC"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F96A2"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93D3"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F0BA" w14:textId="77777777" w:rsidR="00AD176A" w:rsidRPr="00460589" w:rsidRDefault="00AD176A" w:rsidP="00087E75">
            <w:pPr>
              <w:pStyle w:val="rowtabella0"/>
              <w:jc w:val="center"/>
              <w:rPr>
                <w:color w:val="002060"/>
              </w:rPr>
            </w:pPr>
            <w:r w:rsidRPr="00460589">
              <w:rPr>
                <w:color w:val="002060"/>
              </w:rPr>
              <w:t>0</w:t>
            </w:r>
          </w:p>
        </w:tc>
      </w:tr>
      <w:tr w:rsidR="00AD176A" w:rsidRPr="00460589" w14:paraId="272134C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E2FA7" w14:textId="77777777" w:rsidR="00AD176A" w:rsidRPr="00460589" w:rsidRDefault="00AD176A" w:rsidP="00087E75">
            <w:pPr>
              <w:pStyle w:val="rowtabella0"/>
              <w:rPr>
                <w:color w:val="002060"/>
              </w:rPr>
            </w:pPr>
            <w:r w:rsidRPr="00460589">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17B2"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4F56F"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8123"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DF1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C10E"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B182B"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FA8B"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86E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2989" w14:textId="77777777" w:rsidR="00AD176A" w:rsidRPr="00460589" w:rsidRDefault="00AD176A" w:rsidP="00087E75">
            <w:pPr>
              <w:pStyle w:val="rowtabella0"/>
              <w:jc w:val="center"/>
              <w:rPr>
                <w:color w:val="002060"/>
              </w:rPr>
            </w:pPr>
            <w:r w:rsidRPr="00460589">
              <w:rPr>
                <w:color w:val="002060"/>
              </w:rPr>
              <w:t>0</w:t>
            </w:r>
          </w:p>
        </w:tc>
      </w:tr>
      <w:tr w:rsidR="00AD176A" w:rsidRPr="00460589" w14:paraId="7598C27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F27F20" w14:textId="77777777" w:rsidR="00AD176A" w:rsidRPr="00460589" w:rsidRDefault="00AD176A" w:rsidP="00087E75">
            <w:pPr>
              <w:pStyle w:val="rowtabella0"/>
              <w:rPr>
                <w:color w:val="002060"/>
              </w:rPr>
            </w:pPr>
            <w:r w:rsidRPr="0046058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B761"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EC64"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7E3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AFB1"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08B9"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5881"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28A6"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55B3"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955B" w14:textId="77777777" w:rsidR="00AD176A" w:rsidRPr="00460589" w:rsidRDefault="00AD176A" w:rsidP="00087E75">
            <w:pPr>
              <w:pStyle w:val="rowtabella0"/>
              <w:jc w:val="center"/>
              <w:rPr>
                <w:color w:val="002060"/>
              </w:rPr>
            </w:pPr>
            <w:r w:rsidRPr="00460589">
              <w:rPr>
                <w:color w:val="002060"/>
              </w:rPr>
              <w:t>0</w:t>
            </w:r>
          </w:p>
        </w:tc>
      </w:tr>
      <w:tr w:rsidR="00AD176A" w:rsidRPr="00460589" w14:paraId="261F6D6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691332" w14:textId="77777777" w:rsidR="00AD176A" w:rsidRPr="00460589" w:rsidRDefault="00AD176A" w:rsidP="00087E75">
            <w:pPr>
              <w:pStyle w:val="rowtabella0"/>
              <w:rPr>
                <w:color w:val="002060"/>
              </w:rPr>
            </w:pPr>
            <w:r w:rsidRPr="00460589">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20F0C"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82DCF"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1605"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A406"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83B5F"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A600A"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31FC5"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6B4F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2161" w14:textId="77777777" w:rsidR="00AD176A" w:rsidRPr="00460589" w:rsidRDefault="00AD176A" w:rsidP="00087E75">
            <w:pPr>
              <w:pStyle w:val="rowtabella0"/>
              <w:jc w:val="center"/>
              <w:rPr>
                <w:color w:val="002060"/>
              </w:rPr>
            </w:pPr>
            <w:r w:rsidRPr="00460589">
              <w:rPr>
                <w:color w:val="002060"/>
              </w:rPr>
              <w:t>0</w:t>
            </w:r>
          </w:p>
        </w:tc>
      </w:tr>
      <w:tr w:rsidR="00AD176A" w:rsidRPr="00460589" w14:paraId="3EBBD41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559EB" w14:textId="77777777" w:rsidR="00AD176A" w:rsidRPr="00460589" w:rsidRDefault="00AD176A" w:rsidP="00087E75">
            <w:pPr>
              <w:pStyle w:val="rowtabella0"/>
              <w:rPr>
                <w:color w:val="002060"/>
              </w:rPr>
            </w:pPr>
            <w:r w:rsidRPr="0046058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611E"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58016"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8AB4"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1CDD"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45B1"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7770"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B8E3"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B4F4"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E255" w14:textId="77777777" w:rsidR="00AD176A" w:rsidRPr="00460589" w:rsidRDefault="00AD176A" w:rsidP="00087E75">
            <w:pPr>
              <w:pStyle w:val="rowtabella0"/>
              <w:jc w:val="center"/>
              <w:rPr>
                <w:color w:val="002060"/>
              </w:rPr>
            </w:pPr>
            <w:r w:rsidRPr="00460589">
              <w:rPr>
                <w:color w:val="002060"/>
              </w:rPr>
              <w:t>0</w:t>
            </w:r>
          </w:p>
        </w:tc>
      </w:tr>
      <w:tr w:rsidR="00AD176A" w:rsidRPr="00460589" w14:paraId="2C2173C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41779" w14:textId="77777777" w:rsidR="00AD176A" w:rsidRPr="00460589" w:rsidRDefault="00AD176A" w:rsidP="00087E75">
            <w:pPr>
              <w:pStyle w:val="rowtabella0"/>
              <w:rPr>
                <w:color w:val="002060"/>
              </w:rPr>
            </w:pPr>
            <w:r w:rsidRPr="00460589">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561BC"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4EE7"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6B315"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10B31"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131F"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4835"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FD8B7" w14:textId="77777777" w:rsidR="00AD176A" w:rsidRPr="00460589" w:rsidRDefault="00AD176A" w:rsidP="00087E75">
            <w:pPr>
              <w:pStyle w:val="rowtabella0"/>
              <w:jc w:val="center"/>
              <w:rPr>
                <w:color w:val="002060"/>
              </w:rPr>
            </w:pPr>
            <w:r w:rsidRPr="00460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DEE9"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98933" w14:textId="77777777" w:rsidR="00AD176A" w:rsidRPr="00460589" w:rsidRDefault="00AD176A" w:rsidP="00087E75">
            <w:pPr>
              <w:pStyle w:val="rowtabella0"/>
              <w:jc w:val="center"/>
              <w:rPr>
                <w:color w:val="002060"/>
              </w:rPr>
            </w:pPr>
            <w:r w:rsidRPr="00460589">
              <w:rPr>
                <w:color w:val="002060"/>
              </w:rPr>
              <w:t>0</w:t>
            </w:r>
          </w:p>
        </w:tc>
      </w:tr>
      <w:tr w:rsidR="00AD176A" w:rsidRPr="00460589" w14:paraId="0DBFB5E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32B5A" w14:textId="77777777" w:rsidR="00AD176A" w:rsidRPr="00460589" w:rsidRDefault="00AD176A" w:rsidP="00087E75">
            <w:pPr>
              <w:pStyle w:val="rowtabella0"/>
              <w:rPr>
                <w:color w:val="002060"/>
              </w:rPr>
            </w:pPr>
            <w:r w:rsidRPr="00460589">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ECEA"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7C950"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E904"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07F6"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231C"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7D298"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00DC"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EA7C"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88CD5" w14:textId="77777777" w:rsidR="00AD176A" w:rsidRPr="00460589" w:rsidRDefault="00AD176A" w:rsidP="00087E75">
            <w:pPr>
              <w:pStyle w:val="rowtabella0"/>
              <w:jc w:val="center"/>
              <w:rPr>
                <w:color w:val="002060"/>
              </w:rPr>
            </w:pPr>
            <w:r w:rsidRPr="00460589">
              <w:rPr>
                <w:color w:val="002060"/>
              </w:rPr>
              <w:t>0</w:t>
            </w:r>
          </w:p>
        </w:tc>
      </w:tr>
      <w:tr w:rsidR="00AD176A" w:rsidRPr="00460589" w14:paraId="42E17403"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20F53" w14:textId="77777777" w:rsidR="00AD176A" w:rsidRPr="00460589" w:rsidRDefault="00AD176A" w:rsidP="00087E75">
            <w:pPr>
              <w:pStyle w:val="rowtabella0"/>
              <w:rPr>
                <w:color w:val="002060"/>
              </w:rPr>
            </w:pPr>
            <w:r w:rsidRPr="0046058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A3AA"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99A8"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A743"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780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7158"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1DC7"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28D8"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C03C"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8880" w14:textId="77777777" w:rsidR="00AD176A" w:rsidRPr="00460589" w:rsidRDefault="00AD176A" w:rsidP="00087E75">
            <w:pPr>
              <w:pStyle w:val="rowtabella0"/>
              <w:jc w:val="center"/>
              <w:rPr>
                <w:color w:val="002060"/>
              </w:rPr>
            </w:pPr>
            <w:r w:rsidRPr="00460589">
              <w:rPr>
                <w:color w:val="002060"/>
              </w:rPr>
              <w:t>0</w:t>
            </w:r>
          </w:p>
        </w:tc>
      </w:tr>
      <w:tr w:rsidR="00AD176A" w:rsidRPr="00460589" w14:paraId="5B4AC55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C64F0" w14:textId="77777777" w:rsidR="00AD176A" w:rsidRPr="00460589" w:rsidRDefault="00AD176A" w:rsidP="00087E75">
            <w:pPr>
              <w:pStyle w:val="rowtabella0"/>
              <w:rPr>
                <w:color w:val="002060"/>
              </w:rPr>
            </w:pPr>
            <w:r w:rsidRPr="00460589">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40D3"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BF3D"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3FCF"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A7F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7850"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956C6"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CF3B"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4FA75"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8FCE6" w14:textId="77777777" w:rsidR="00AD176A" w:rsidRPr="00460589" w:rsidRDefault="00AD176A" w:rsidP="00087E75">
            <w:pPr>
              <w:pStyle w:val="rowtabella0"/>
              <w:jc w:val="center"/>
              <w:rPr>
                <w:color w:val="002060"/>
              </w:rPr>
            </w:pPr>
            <w:r w:rsidRPr="00460589">
              <w:rPr>
                <w:color w:val="002060"/>
              </w:rPr>
              <w:t>0</w:t>
            </w:r>
          </w:p>
        </w:tc>
      </w:tr>
      <w:tr w:rsidR="00AD176A" w:rsidRPr="00460589" w14:paraId="4BF44825"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819DE1" w14:textId="77777777" w:rsidR="00AD176A" w:rsidRPr="00460589" w:rsidRDefault="00AD176A" w:rsidP="00087E75">
            <w:pPr>
              <w:pStyle w:val="rowtabella0"/>
              <w:rPr>
                <w:color w:val="002060"/>
              </w:rPr>
            </w:pPr>
            <w:r w:rsidRPr="00460589">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A392"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E1EA"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D1F5"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F78E6"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DE1AD"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86AF"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C370" w14:textId="77777777" w:rsidR="00AD176A" w:rsidRPr="00460589" w:rsidRDefault="00AD176A" w:rsidP="00087E75">
            <w:pPr>
              <w:pStyle w:val="rowtabella0"/>
              <w:jc w:val="center"/>
              <w:rPr>
                <w:color w:val="002060"/>
              </w:rPr>
            </w:pPr>
            <w:r w:rsidRPr="00460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6DB1"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D626" w14:textId="77777777" w:rsidR="00AD176A" w:rsidRPr="00460589" w:rsidRDefault="00AD176A" w:rsidP="00087E75">
            <w:pPr>
              <w:pStyle w:val="rowtabella0"/>
              <w:jc w:val="center"/>
              <w:rPr>
                <w:color w:val="002060"/>
              </w:rPr>
            </w:pPr>
            <w:r w:rsidRPr="00460589">
              <w:rPr>
                <w:color w:val="002060"/>
              </w:rPr>
              <w:t>0</w:t>
            </w:r>
          </w:p>
        </w:tc>
      </w:tr>
    </w:tbl>
    <w:p w14:paraId="75809332" w14:textId="77777777" w:rsidR="00AD176A" w:rsidRPr="00460589" w:rsidRDefault="00AD176A" w:rsidP="00AD176A">
      <w:pPr>
        <w:pStyle w:val="breakline"/>
        <w:rPr>
          <w:rFonts w:eastAsiaTheme="minorEastAsia"/>
          <w:color w:val="002060"/>
        </w:rPr>
      </w:pPr>
    </w:p>
    <w:p w14:paraId="609BEA9C" w14:textId="77777777" w:rsidR="00AD176A" w:rsidRPr="00460589" w:rsidRDefault="00AD176A" w:rsidP="00AD176A">
      <w:pPr>
        <w:pStyle w:val="breakline"/>
        <w:rPr>
          <w:color w:val="002060"/>
        </w:rPr>
      </w:pPr>
    </w:p>
    <w:p w14:paraId="58844FD7" w14:textId="77777777" w:rsidR="00AD176A" w:rsidRPr="00460589" w:rsidRDefault="00AD176A" w:rsidP="00AD176A">
      <w:pPr>
        <w:pStyle w:val="sottotitolocampionato10"/>
        <w:rPr>
          <w:color w:val="002060"/>
        </w:rPr>
      </w:pPr>
      <w:r w:rsidRPr="0046058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33AF8F24"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7DDE5"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87E85"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A9679"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B77D9"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19C25"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008E4"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1D750"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DF2A7"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2BB4C"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82927" w14:textId="77777777" w:rsidR="00AD176A" w:rsidRPr="00460589" w:rsidRDefault="00AD176A" w:rsidP="00087E75">
            <w:pPr>
              <w:pStyle w:val="headertabella0"/>
              <w:rPr>
                <w:color w:val="002060"/>
              </w:rPr>
            </w:pPr>
            <w:r w:rsidRPr="00460589">
              <w:rPr>
                <w:color w:val="002060"/>
              </w:rPr>
              <w:t>PE</w:t>
            </w:r>
          </w:p>
        </w:tc>
      </w:tr>
      <w:tr w:rsidR="00AD176A" w:rsidRPr="00460589" w14:paraId="3E706288"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1326FA" w14:textId="77777777" w:rsidR="00AD176A" w:rsidRPr="00460589" w:rsidRDefault="00AD176A" w:rsidP="00087E75">
            <w:pPr>
              <w:pStyle w:val="rowtabella0"/>
              <w:rPr>
                <w:color w:val="002060"/>
              </w:rPr>
            </w:pPr>
            <w:r w:rsidRPr="0046058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28EE"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DD95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0F96"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C8AF"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973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41A5" w14:textId="77777777" w:rsidR="00AD176A" w:rsidRPr="00460589" w:rsidRDefault="00AD176A" w:rsidP="00087E75">
            <w:pPr>
              <w:pStyle w:val="rowtabella0"/>
              <w:jc w:val="center"/>
              <w:rPr>
                <w:color w:val="002060"/>
              </w:rPr>
            </w:pPr>
            <w:r w:rsidRPr="00460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2BFC"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6429B" w14:textId="77777777" w:rsidR="00AD176A" w:rsidRPr="00460589" w:rsidRDefault="00AD176A" w:rsidP="00087E75">
            <w:pPr>
              <w:pStyle w:val="rowtabella0"/>
              <w:jc w:val="center"/>
              <w:rPr>
                <w:color w:val="002060"/>
              </w:rPr>
            </w:pPr>
            <w:r w:rsidRPr="00460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08E7" w14:textId="77777777" w:rsidR="00AD176A" w:rsidRPr="00460589" w:rsidRDefault="00AD176A" w:rsidP="00087E75">
            <w:pPr>
              <w:pStyle w:val="rowtabella0"/>
              <w:jc w:val="center"/>
              <w:rPr>
                <w:color w:val="002060"/>
              </w:rPr>
            </w:pPr>
            <w:r w:rsidRPr="00460589">
              <w:rPr>
                <w:color w:val="002060"/>
              </w:rPr>
              <w:t>0</w:t>
            </w:r>
          </w:p>
        </w:tc>
      </w:tr>
      <w:tr w:rsidR="00AD176A" w:rsidRPr="00460589" w14:paraId="56542ED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0C25C" w14:textId="77777777" w:rsidR="00AD176A" w:rsidRPr="00460589" w:rsidRDefault="00AD176A" w:rsidP="00087E75">
            <w:pPr>
              <w:pStyle w:val="rowtabella0"/>
              <w:rPr>
                <w:color w:val="002060"/>
              </w:rPr>
            </w:pPr>
            <w:r w:rsidRPr="00460589">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D4425"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C41E4"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AACF"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9F05"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A31CC"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34AD" w14:textId="77777777" w:rsidR="00AD176A" w:rsidRPr="00460589" w:rsidRDefault="00AD176A" w:rsidP="00087E75">
            <w:pPr>
              <w:pStyle w:val="rowtabella0"/>
              <w:jc w:val="center"/>
              <w:rPr>
                <w:color w:val="002060"/>
              </w:rPr>
            </w:pPr>
            <w:r w:rsidRPr="00460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C9B5"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0FE24"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9FAC" w14:textId="77777777" w:rsidR="00AD176A" w:rsidRPr="00460589" w:rsidRDefault="00AD176A" w:rsidP="00087E75">
            <w:pPr>
              <w:pStyle w:val="rowtabella0"/>
              <w:jc w:val="center"/>
              <w:rPr>
                <w:color w:val="002060"/>
              </w:rPr>
            </w:pPr>
            <w:r w:rsidRPr="00460589">
              <w:rPr>
                <w:color w:val="002060"/>
              </w:rPr>
              <w:t>0</w:t>
            </w:r>
          </w:p>
        </w:tc>
      </w:tr>
      <w:tr w:rsidR="00AD176A" w:rsidRPr="00460589" w14:paraId="4310B30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71359" w14:textId="77777777" w:rsidR="00AD176A" w:rsidRPr="00460589" w:rsidRDefault="00AD176A" w:rsidP="00087E75">
            <w:pPr>
              <w:pStyle w:val="rowtabella0"/>
              <w:rPr>
                <w:color w:val="002060"/>
              </w:rPr>
            </w:pPr>
            <w:r w:rsidRPr="0046058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E4494"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9B65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C408"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543A"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0F6F"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F169" w14:textId="77777777" w:rsidR="00AD176A" w:rsidRPr="00460589" w:rsidRDefault="00AD176A" w:rsidP="00087E75">
            <w:pPr>
              <w:pStyle w:val="rowtabella0"/>
              <w:jc w:val="center"/>
              <w:rPr>
                <w:color w:val="002060"/>
              </w:rPr>
            </w:pPr>
            <w:r w:rsidRPr="00460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82C0D"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EBF93"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1D81" w14:textId="77777777" w:rsidR="00AD176A" w:rsidRPr="00460589" w:rsidRDefault="00AD176A" w:rsidP="00087E75">
            <w:pPr>
              <w:pStyle w:val="rowtabella0"/>
              <w:jc w:val="center"/>
              <w:rPr>
                <w:color w:val="002060"/>
              </w:rPr>
            </w:pPr>
            <w:r w:rsidRPr="00460589">
              <w:rPr>
                <w:color w:val="002060"/>
              </w:rPr>
              <w:t>0</w:t>
            </w:r>
          </w:p>
        </w:tc>
      </w:tr>
      <w:tr w:rsidR="00AD176A" w:rsidRPr="00460589" w14:paraId="70E8307E"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20E14" w14:textId="77777777" w:rsidR="00AD176A" w:rsidRPr="00460589" w:rsidRDefault="00AD176A" w:rsidP="00087E75">
            <w:pPr>
              <w:pStyle w:val="rowtabella0"/>
              <w:rPr>
                <w:color w:val="002060"/>
              </w:rPr>
            </w:pPr>
            <w:r w:rsidRPr="0046058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07FB"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059F"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6BA5"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6C56"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FF73"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C150"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C812"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223E"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9E35" w14:textId="77777777" w:rsidR="00AD176A" w:rsidRPr="00460589" w:rsidRDefault="00AD176A" w:rsidP="00087E75">
            <w:pPr>
              <w:pStyle w:val="rowtabella0"/>
              <w:jc w:val="center"/>
              <w:rPr>
                <w:color w:val="002060"/>
              </w:rPr>
            </w:pPr>
            <w:r w:rsidRPr="00460589">
              <w:rPr>
                <w:color w:val="002060"/>
              </w:rPr>
              <w:t>0</w:t>
            </w:r>
          </w:p>
        </w:tc>
      </w:tr>
      <w:tr w:rsidR="00AD176A" w:rsidRPr="00460589" w14:paraId="18DBB7C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9386E" w14:textId="77777777" w:rsidR="00AD176A" w:rsidRPr="00460589" w:rsidRDefault="00AD176A" w:rsidP="00087E75">
            <w:pPr>
              <w:pStyle w:val="rowtabella0"/>
              <w:rPr>
                <w:color w:val="002060"/>
              </w:rPr>
            </w:pPr>
            <w:r w:rsidRPr="00460589">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8198"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6F72"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5056"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F10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8324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E7EC0" w14:textId="77777777" w:rsidR="00AD176A" w:rsidRPr="00460589" w:rsidRDefault="00AD176A" w:rsidP="00087E75">
            <w:pPr>
              <w:pStyle w:val="rowtabella0"/>
              <w:jc w:val="center"/>
              <w:rPr>
                <w:color w:val="002060"/>
              </w:rPr>
            </w:pPr>
            <w:r w:rsidRPr="00460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703C"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B5129"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587E8" w14:textId="77777777" w:rsidR="00AD176A" w:rsidRPr="00460589" w:rsidRDefault="00AD176A" w:rsidP="00087E75">
            <w:pPr>
              <w:pStyle w:val="rowtabella0"/>
              <w:jc w:val="center"/>
              <w:rPr>
                <w:color w:val="002060"/>
              </w:rPr>
            </w:pPr>
            <w:r w:rsidRPr="00460589">
              <w:rPr>
                <w:color w:val="002060"/>
              </w:rPr>
              <w:t>0</w:t>
            </w:r>
          </w:p>
        </w:tc>
      </w:tr>
      <w:tr w:rsidR="00AD176A" w:rsidRPr="00460589" w14:paraId="2BA1574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742A9" w14:textId="77777777" w:rsidR="00AD176A" w:rsidRPr="00460589" w:rsidRDefault="00AD176A" w:rsidP="00087E75">
            <w:pPr>
              <w:pStyle w:val="rowtabella0"/>
              <w:rPr>
                <w:color w:val="002060"/>
              </w:rPr>
            </w:pPr>
            <w:r w:rsidRPr="00460589">
              <w:rPr>
                <w:color w:val="002060"/>
              </w:rPr>
              <w:t xml:space="preserve">A.S.D. </w:t>
            </w:r>
            <w:proofErr w:type="gramStart"/>
            <w:r w:rsidRPr="0046058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2BA8"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892D7"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0E87"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5BB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1D88"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A2FB"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2FFA"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7DE2"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2ECD" w14:textId="77777777" w:rsidR="00AD176A" w:rsidRPr="00460589" w:rsidRDefault="00AD176A" w:rsidP="00087E75">
            <w:pPr>
              <w:pStyle w:val="rowtabella0"/>
              <w:jc w:val="center"/>
              <w:rPr>
                <w:color w:val="002060"/>
              </w:rPr>
            </w:pPr>
            <w:r w:rsidRPr="00460589">
              <w:rPr>
                <w:color w:val="002060"/>
              </w:rPr>
              <w:t>0</w:t>
            </w:r>
          </w:p>
        </w:tc>
      </w:tr>
      <w:tr w:rsidR="00AD176A" w:rsidRPr="00460589" w14:paraId="5C8B54DA"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EDCDE" w14:textId="77777777" w:rsidR="00AD176A" w:rsidRPr="00460589" w:rsidRDefault="00AD176A" w:rsidP="00087E75">
            <w:pPr>
              <w:pStyle w:val="rowtabella0"/>
              <w:rPr>
                <w:color w:val="002060"/>
              </w:rPr>
            </w:pPr>
            <w:r w:rsidRPr="00460589">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C1DD1"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CDB8"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C9D0"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EC5B"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36F3"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AFB97"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BEAC"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BF20"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0504" w14:textId="77777777" w:rsidR="00AD176A" w:rsidRPr="00460589" w:rsidRDefault="00AD176A" w:rsidP="00087E75">
            <w:pPr>
              <w:pStyle w:val="rowtabella0"/>
              <w:jc w:val="center"/>
              <w:rPr>
                <w:color w:val="002060"/>
              </w:rPr>
            </w:pPr>
            <w:r w:rsidRPr="00460589">
              <w:rPr>
                <w:color w:val="002060"/>
              </w:rPr>
              <w:t>0</w:t>
            </w:r>
          </w:p>
        </w:tc>
      </w:tr>
      <w:tr w:rsidR="00AD176A" w:rsidRPr="00460589" w14:paraId="55E4B33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30656" w14:textId="77777777" w:rsidR="00AD176A" w:rsidRPr="00460589" w:rsidRDefault="00AD176A" w:rsidP="00087E75">
            <w:pPr>
              <w:pStyle w:val="rowtabella0"/>
              <w:rPr>
                <w:color w:val="002060"/>
              </w:rPr>
            </w:pPr>
            <w:r w:rsidRPr="0046058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F498"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265E1"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298E"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5E4A2"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EF98"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484C4"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3849"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9FD45"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6151B" w14:textId="77777777" w:rsidR="00AD176A" w:rsidRPr="00460589" w:rsidRDefault="00AD176A" w:rsidP="00087E75">
            <w:pPr>
              <w:pStyle w:val="rowtabella0"/>
              <w:jc w:val="center"/>
              <w:rPr>
                <w:color w:val="002060"/>
              </w:rPr>
            </w:pPr>
            <w:r w:rsidRPr="00460589">
              <w:rPr>
                <w:color w:val="002060"/>
              </w:rPr>
              <w:t>0</w:t>
            </w:r>
          </w:p>
        </w:tc>
      </w:tr>
      <w:tr w:rsidR="00AD176A" w:rsidRPr="00460589" w14:paraId="7AEBB865"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CB307" w14:textId="77777777" w:rsidR="00AD176A" w:rsidRPr="00460589" w:rsidRDefault="00AD176A" w:rsidP="00087E75">
            <w:pPr>
              <w:pStyle w:val="rowtabella0"/>
              <w:rPr>
                <w:color w:val="002060"/>
              </w:rPr>
            </w:pPr>
            <w:r w:rsidRPr="00460589">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CF027"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F57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796D9"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E5F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F41E"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165D"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CC42D"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DCBF"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6287" w14:textId="77777777" w:rsidR="00AD176A" w:rsidRPr="00460589" w:rsidRDefault="00AD176A" w:rsidP="00087E75">
            <w:pPr>
              <w:pStyle w:val="rowtabella0"/>
              <w:jc w:val="center"/>
              <w:rPr>
                <w:color w:val="002060"/>
              </w:rPr>
            </w:pPr>
            <w:r w:rsidRPr="00460589">
              <w:rPr>
                <w:color w:val="002060"/>
              </w:rPr>
              <w:t>0</w:t>
            </w:r>
          </w:p>
        </w:tc>
      </w:tr>
      <w:tr w:rsidR="00AD176A" w:rsidRPr="00460589" w14:paraId="68237B2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DF559" w14:textId="77777777" w:rsidR="00AD176A" w:rsidRPr="00460589" w:rsidRDefault="00AD176A" w:rsidP="00087E75">
            <w:pPr>
              <w:pStyle w:val="rowtabella0"/>
              <w:rPr>
                <w:color w:val="002060"/>
              </w:rPr>
            </w:pPr>
            <w:r w:rsidRPr="00460589">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A3E8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DFA3"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C44F6"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558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E74D"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A5029"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10E8" w14:textId="77777777" w:rsidR="00AD176A" w:rsidRPr="00460589" w:rsidRDefault="00AD176A" w:rsidP="00087E75">
            <w:pPr>
              <w:pStyle w:val="rowtabella0"/>
              <w:jc w:val="center"/>
              <w:rPr>
                <w:color w:val="002060"/>
              </w:rPr>
            </w:pPr>
            <w:r w:rsidRPr="00460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F7038"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E94F" w14:textId="77777777" w:rsidR="00AD176A" w:rsidRPr="00460589" w:rsidRDefault="00AD176A" w:rsidP="00087E75">
            <w:pPr>
              <w:pStyle w:val="rowtabella0"/>
              <w:jc w:val="center"/>
              <w:rPr>
                <w:color w:val="002060"/>
              </w:rPr>
            </w:pPr>
            <w:r w:rsidRPr="00460589">
              <w:rPr>
                <w:color w:val="002060"/>
              </w:rPr>
              <w:t>0</w:t>
            </w:r>
          </w:p>
        </w:tc>
      </w:tr>
      <w:tr w:rsidR="00AD176A" w:rsidRPr="00460589" w14:paraId="7948C97E"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85FF6" w14:textId="77777777" w:rsidR="00AD176A" w:rsidRPr="00460589" w:rsidRDefault="00AD176A" w:rsidP="00087E75">
            <w:pPr>
              <w:pStyle w:val="rowtabella0"/>
              <w:rPr>
                <w:color w:val="002060"/>
              </w:rPr>
            </w:pPr>
            <w:r w:rsidRPr="00460589">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61D35"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66F9"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4DE0"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A680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FD0F"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9EF7B"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2304"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286B"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47428" w14:textId="77777777" w:rsidR="00AD176A" w:rsidRPr="00460589" w:rsidRDefault="00AD176A" w:rsidP="00087E75">
            <w:pPr>
              <w:pStyle w:val="rowtabella0"/>
              <w:jc w:val="center"/>
              <w:rPr>
                <w:color w:val="002060"/>
              </w:rPr>
            </w:pPr>
            <w:r w:rsidRPr="00460589">
              <w:rPr>
                <w:color w:val="002060"/>
              </w:rPr>
              <w:t>0</w:t>
            </w:r>
          </w:p>
        </w:tc>
      </w:tr>
      <w:tr w:rsidR="00AD176A" w:rsidRPr="00460589" w14:paraId="59435ABA"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6D1FE" w14:textId="77777777" w:rsidR="00AD176A" w:rsidRPr="00460589" w:rsidRDefault="00AD176A" w:rsidP="00087E75">
            <w:pPr>
              <w:pStyle w:val="rowtabella0"/>
              <w:rPr>
                <w:color w:val="002060"/>
              </w:rPr>
            </w:pPr>
            <w:r w:rsidRPr="00460589">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FAC8"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B87B8"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9F77"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A19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F5C4B"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4858E"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9066"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5D9E"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83198" w14:textId="77777777" w:rsidR="00AD176A" w:rsidRPr="00460589" w:rsidRDefault="00AD176A" w:rsidP="00087E75">
            <w:pPr>
              <w:pStyle w:val="rowtabella0"/>
              <w:jc w:val="center"/>
              <w:rPr>
                <w:color w:val="002060"/>
              </w:rPr>
            </w:pPr>
            <w:r w:rsidRPr="00460589">
              <w:rPr>
                <w:color w:val="002060"/>
              </w:rPr>
              <w:t>0</w:t>
            </w:r>
          </w:p>
        </w:tc>
      </w:tr>
      <w:tr w:rsidR="00AD176A" w:rsidRPr="00460589" w14:paraId="19A574AB"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FC687E" w14:textId="77777777" w:rsidR="00AD176A" w:rsidRPr="00460589" w:rsidRDefault="00AD176A" w:rsidP="00087E75">
            <w:pPr>
              <w:pStyle w:val="rowtabella0"/>
              <w:rPr>
                <w:color w:val="002060"/>
              </w:rPr>
            </w:pPr>
            <w:r w:rsidRPr="00460589">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151D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4594"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024BF"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6F0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4FD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8F7A"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0C04" w14:textId="77777777" w:rsidR="00AD176A" w:rsidRPr="00460589" w:rsidRDefault="00AD176A" w:rsidP="00087E75">
            <w:pPr>
              <w:pStyle w:val="rowtabella0"/>
              <w:jc w:val="center"/>
              <w:rPr>
                <w:color w:val="002060"/>
              </w:rPr>
            </w:pPr>
            <w:r w:rsidRPr="004605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4E758" w14:textId="77777777" w:rsidR="00AD176A" w:rsidRPr="00460589" w:rsidRDefault="00AD176A" w:rsidP="00087E75">
            <w:pPr>
              <w:pStyle w:val="rowtabella0"/>
              <w:jc w:val="center"/>
              <w:rPr>
                <w:color w:val="002060"/>
              </w:rPr>
            </w:pPr>
            <w:r w:rsidRPr="00460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BF868" w14:textId="77777777" w:rsidR="00AD176A" w:rsidRPr="00460589" w:rsidRDefault="00AD176A" w:rsidP="00087E75">
            <w:pPr>
              <w:pStyle w:val="rowtabella0"/>
              <w:jc w:val="center"/>
              <w:rPr>
                <w:color w:val="002060"/>
              </w:rPr>
            </w:pPr>
            <w:r w:rsidRPr="00460589">
              <w:rPr>
                <w:color w:val="002060"/>
              </w:rPr>
              <w:t>0</w:t>
            </w:r>
          </w:p>
        </w:tc>
      </w:tr>
    </w:tbl>
    <w:p w14:paraId="7B797126" w14:textId="77777777" w:rsidR="00AD176A" w:rsidRPr="00460589" w:rsidRDefault="00AD176A" w:rsidP="00AD176A">
      <w:pPr>
        <w:pStyle w:val="breakline"/>
        <w:rPr>
          <w:color w:val="002060"/>
        </w:rPr>
      </w:pPr>
    </w:p>
    <w:p w14:paraId="7CF6C55F" w14:textId="77777777" w:rsidR="00AD176A" w:rsidRPr="00460589" w:rsidRDefault="00AD176A" w:rsidP="00AD176A">
      <w:pPr>
        <w:pStyle w:val="titoloprinc0"/>
        <w:rPr>
          <w:color w:val="002060"/>
        </w:rPr>
      </w:pPr>
      <w:r w:rsidRPr="00460589">
        <w:rPr>
          <w:color w:val="002060"/>
        </w:rPr>
        <w:t>PROGRAMMA GARE</w:t>
      </w:r>
    </w:p>
    <w:p w14:paraId="52FFF6EE" w14:textId="77777777" w:rsidR="00723B6D" w:rsidRDefault="00723B6D" w:rsidP="00723B6D">
      <w:pPr>
        <w:pStyle w:val="sottotitolocampionato10"/>
        <w:rPr>
          <w:color w:val="002060"/>
        </w:rPr>
      </w:pPr>
    </w:p>
    <w:p w14:paraId="5B667D4E" w14:textId="3F1991ED" w:rsidR="00723B6D" w:rsidRPr="00304D58" w:rsidRDefault="00723B6D" w:rsidP="00723B6D">
      <w:pPr>
        <w:pStyle w:val="sottotitolocampionato10"/>
        <w:rPr>
          <w:color w:val="002060"/>
        </w:rPr>
      </w:pPr>
      <w:r w:rsidRPr="00304D58">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52"/>
        <w:gridCol w:w="1559"/>
      </w:tblGrid>
      <w:tr w:rsidR="00723B6D" w:rsidRPr="00304D58" w14:paraId="1891631B"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1FEDE" w14:textId="77777777" w:rsidR="00723B6D" w:rsidRPr="00304D58" w:rsidRDefault="00723B6D" w:rsidP="00087E75">
            <w:pPr>
              <w:pStyle w:val="headertabella0"/>
              <w:rPr>
                <w:color w:val="002060"/>
              </w:rPr>
            </w:pPr>
            <w:r w:rsidRPr="00304D58">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B42D8"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03B26"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A031D"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62F01"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5E713"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E6FBD"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6717BE8C"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93B430" w14:textId="77777777" w:rsidR="00723B6D" w:rsidRPr="00304D58" w:rsidRDefault="00723B6D" w:rsidP="00087E75">
            <w:pPr>
              <w:pStyle w:val="rowtabella0"/>
              <w:rPr>
                <w:color w:val="002060"/>
              </w:rPr>
            </w:pPr>
            <w:r w:rsidRPr="00304D58">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463CF" w14:textId="77777777" w:rsidR="00723B6D" w:rsidRPr="00304D58" w:rsidRDefault="00723B6D" w:rsidP="00087E75">
            <w:pPr>
              <w:pStyle w:val="rowtabella0"/>
              <w:rPr>
                <w:color w:val="002060"/>
              </w:rPr>
            </w:pPr>
            <w:r w:rsidRPr="00304D58">
              <w:rPr>
                <w:color w:val="002060"/>
              </w:rPr>
              <w:t>GIOVANI SANT IPPOLITO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5FC4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B0D5A" w14:textId="77777777" w:rsidR="00723B6D" w:rsidRPr="00304D58" w:rsidRDefault="00723B6D" w:rsidP="00087E75">
            <w:pPr>
              <w:pStyle w:val="rowtabella0"/>
              <w:rPr>
                <w:color w:val="002060"/>
              </w:rPr>
            </w:pPr>
            <w:r w:rsidRPr="00304D58">
              <w:rPr>
                <w:color w:val="002060"/>
              </w:rPr>
              <w:t>07/11/2025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BF0F6" w14:textId="77777777" w:rsidR="00723B6D" w:rsidRPr="00304D58" w:rsidRDefault="00723B6D" w:rsidP="00087E75">
            <w:pPr>
              <w:pStyle w:val="rowtabella0"/>
              <w:rPr>
                <w:color w:val="002060"/>
              </w:rPr>
            </w:pPr>
            <w:r w:rsidRPr="00304D58">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80135" w14:textId="77777777" w:rsidR="00723B6D" w:rsidRPr="00304D58" w:rsidRDefault="00723B6D" w:rsidP="00087E75">
            <w:pPr>
              <w:pStyle w:val="rowtabella0"/>
              <w:rPr>
                <w:color w:val="002060"/>
              </w:rPr>
            </w:pPr>
            <w:r w:rsidRPr="00304D58">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3210C" w14:textId="77777777" w:rsidR="00723B6D" w:rsidRPr="00304D58" w:rsidRDefault="00723B6D" w:rsidP="00087E75">
            <w:pPr>
              <w:pStyle w:val="rowtabella0"/>
              <w:rPr>
                <w:color w:val="002060"/>
              </w:rPr>
            </w:pPr>
            <w:r w:rsidRPr="00304D58">
              <w:rPr>
                <w:color w:val="002060"/>
              </w:rPr>
              <w:t>VIA ROSSINI</w:t>
            </w:r>
          </w:p>
        </w:tc>
      </w:tr>
      <w:tr w:rsidR="00723B6D" w:rsidRPr="00304D58" w14:paraId="5BCA13B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F5DE00" w14:textId="77777777" w:rsidR="00723B6D" w:rsidRPr="00304D58" w:rsidRDefault="00723B6D" w:rsidP="00087E75">
            <w:pPr>
              <w:pStyle w:val="rowtabella0"/>
              <w:rPr>
                <w:color w:val="002060"/>
              </w:rPr>
            </w:pPr>
            <w:r w:rsidRPr="00304D58">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525102" w14:textId="77777777" w:rsidR="00723B6D" w:rsidRPr="00304D58" w:rsidRDefault="00723B6D" w:rsidP="00087E75">
            <w:pPr>
              <w:pStyle w:val="rowtabella0"/>
              <w:rPr>
                <w:color w:val="002060"/>
              </w:rPr>
            </w:pPr>
            <w:r w:rsidRPr="00304D58">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FA9D9B"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7D2206" w14:textId="77777777" w:rsidR="00723B6D" w:rsidRPr="00304D58" w:rsidRDefault="00723B6D" w:rsidP="00087E75">
            <w:pPr>
              <w:pStyle w:val="rowtabella0"/>
              <w:rPr>
                <w:color w:val="002060"/>
              </w:rPr>
            </w:pPr>
            <w:r w:rsidRPr="00304D58">
              <w:rPr>
                <w:color w:val="002060"/>
              </w:rPr>
              <w:t>07/11/2025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8EE412" w14:textId="77777777" w:rsidR="00723B6D" w:rsidRPr="00304D58" w:rsidRDefault="00723B6D" w:rsidP="00087E75">
            <w:pPr>
              <w:pStyle w:val="rowtabella0"/>
              <w:rPr>
                <w:color w:val="002060"/>
              </w:rPr>
            </w:pPr>
            <w:r w:rsidRPr="00304D58">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D0609A" w14:textId="77777777" w:rsidR="00723B6D" w:rsidRPr="00304D58" w:rsidRDefault="00723B6D" w:rsidP="00087E75">
            <w:pPr>
              <w:pStyle w:val="rowtabella0"/>
              <w:rPr>
                <w:color w:val="002060"/>
              </w:rPr>
            </w:pPr>
            <w:r w:rsidRPr="00304D5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16DA85" w14:textId="77777777" w:rsidR="00723B6D" w:rsidRPr="00304D58" w:rsidRDefault="00723B6D" w:rsidP="00087E75">
            <w:pPr>
              <w:pStyle w:val="rowtabella0"/>
              <w:rPr>
                <w:color w:val="002060"/>
              </w:rPr>
            </w:pPr>
            <w:r w:rsidRPr="00304D58">
              <w:rPr>
                <w:color w:val="002060"/>
              </w:rPr>
              <w:t>VIA DELLO STADIO</w:t>
            </w:r>
          </w:p>
        </w:tc>
      </w:tr>
      <w:tr w:rsidR="00723B6D" w:rsidRPr="00304D58" w14:paraId="56C8F0A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62D61A" w14:textId="77777777" w:rsidR="00723B6D" w:rsidRPr="00304D58" w:rsidRDefault="00723B6D" w:rsidP="00087E75">
            <w:pPr>
              <w:pStyle w:val="rowtabella0"/>
              <w:rPr>
                <w:color w:val="002060"/>
              </w:rPr>
            </w:pPr>
            <w:r w:rsidRPr="00304D58">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C8AFF" w14:textId="77777777" w:rsidR="00723B6D" w:rsidRPr="00304D58" w:rsidRDefault="00723B6D" w:rsidP="00087E75">
            <w:pPr>
              <w:pStyle w:val="rowtabella0"/>
              <w:rPr>
                <w:color w:val="002060"/>
              </w:rPr>
            </w:pPr>
            <w:r w:rsidRPr="00304D58">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2D3386"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1E822F" w14:textId="77777777" w:rsidR="00723B6D" w:rsidRPr="00304D58" w:rsidRDefault="00723B6D" w:rsidP="00087E75">
            <w:pPr>
              <w:pStyle w:val="rowtabella0"/>
              <w:rPr>
                <w:color w:val="002060"/>
              </w:rPr>
            </w:pPr>
            <w:r w:rsidRPr="00304D58">
              <w:rPr>
                <w:color w:val="002060"/>
              </w:rPr>
              <w:t>07/11/2025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50B22" w14:textId="77777777" w:rsidR="00723B6D" w:rsidRPr="00304D58" w:rsidRDefault="00723B6D" w:rsidP="00087E75">
            <w:pPr>
              <w:pStyle w:val="rowtabella0"/>
              <w:rPr>
                <w:color w:val="002060"/>
              </w:rPr>
            </w:pPr>
            <w:r w:rsidRPr="00304D58">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38EAD3" w14:textId="77777777" w:rsidR="00723B6D" w:rsidRPr="00304D58" w:rsidRDefault="00723B6D" w:rsidP="00087E75">
            <w:pPr>
              <w:pStyle w:val="rowtabella0"/>
              <w:rPr>
                <w:color w:val="002060"/>
              </w:rPr>
            </w:pPr>
            <w:r w:rsidRPr="00304D58">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56177" w14:textId="77777777" w:rsidR="00723B6D" w:rsidRPr="00304D58" w:rsidRDefault="00723B6D" w:rsidP="00087E75">
            <w:pPr>
              <w:pStyle w:val="rowtabella0"/>
              <w:rPr>
                <w:color w:val="002060"/>
              </w:rPr>
            </w:pPr>
            <w:r w:rsidRPr="00304D58">
              <w:rPr>
                <w:color w:val="002060"/>
              </w:rPr>
              <w:t>VIA DELL'INDUSTRIA</w:t>
            </w:r>
          </w:p>
        </w:tc>
      </w:tr>
      <w:tr w:rsidR="00723B6D" w:rsidRPr="00304D58" w14:paraId="17FB2D6A"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C49852" w14:textId="77777777" w:rsidR="00723B6D" w:rsidRPr="00304D58" w:rsidRDefault="00723B6D" w:rsidP="00087E75">
            <w:pPr>
              <w:pStyle w:val="rowtabella0"/>
              <w:rPr>
                <w:color w:val="002060"/>
              </w:rPr>
            </w:pPr>
            <w:r w:rsidRPr="00304D58">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146C57" w14:textId="77777777" w:rsidR="00723B6D" w:rsidRPr="00304D58" w:rsidRDefault="00723B6D" w:rsidP="00087E75">
            <w:pPr>
              <w:pStyle w:val="rowtabella0"/>
              <w:rPr>
                <w:color w:val="002060"/>
              </w:rPr>
            </w:pPr>
            <w:proofErr w:type="gramStart"/>
            <w:r w:rsidRPr="00304D58">
              <w:rPr>
                <w:color w:val="002060"/>
              </w:rPr>
              <w:t>CITTA</w:t>
            </w:r>
            <w:proofErr w:type="gramEnd"/>
            <w:r w:rsidRPr="00304D58">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8D0452"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EB98E7" w14:textId="77777777" w:rsidR="00723B6D" w:rsidRPr="00304D58" w:rsidRDefault="00723B6D" w:rsidP="00087E75">
            <w:pPr>
              <w:pStyle w:val="rowtabella0"/>
              <w:rPr>
                <w:color w:val="002060"/>
              </w:rPr>
            </w:pPr>
            <w:r w:rsidRPr="00304D58">
              <w:rPr>
                <w:color w:val="002060"/>
              </w:rPr>
              <w:t>07/11/2025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55AAF7" w14:textId="77777777" w:rsidR="00723B6D" w:rsidRPr="00304D58" w:rsidRDefault="00723B6D" w:rsidP="00087E75">
            <w:pPr>
              <w:pStyle w:val="rowtabella0"/>
              <w:rPr>
                <w:color w:val="002060"/>
              </w:rPr>
            </w:pPr>
            <w:r w:rsidRPr="00304D58">
              <w:rPr>
                <w:color w:val="002060"/>
              </w:rPr>
              <w:t xml:space="preserve">5429 PAL.COM. </w:t>
            </w:r>
            <w:proofErr w:type="gramStart"/>
            <w:r w:rsidRPr="00304D58">
              <w:rPr>
                <w:color w:val="002060"/>
              </w:rPr>
              <w:t>S.MICHELE</w:t>
            </w:r>
            <w:proofErr w:type="gramEnd"/>
            <w:r w:rsidRPr="00304D58">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8C7F6D" w14:textId="77777777" w:rsidR="00723B6D" w:rsidRPr="00304D58" w:rsidRDefault="00723B6D" w:rsidP="00087E75">
            <w:pPr>
              <w:pStyle w:val="rowtabella0"/>
              <w:rPr>
                <w:color w:val="002060"/>
              </w:rPr>
            </w:pPr>
            <w:r w:rsidRPr="00304D5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14D31" w14:textId="77777777" w:rsidR="00723B6D" w:rsidRPr="00304D58" w:rsidRDefault="00723B6D" w:rsidP="00087E75">
            <w:pPr>
              <w:pStyle w:val="rowtabella0"/>
              <w:rPr>
                <w:color w:val="002060"/>
              </w:rPr>
            </w:pPr>
            <w:r w:rsidRPr="00304D58">
              <w:rPr>
                <w:color w:val="002060"/>
              </w:rPr>
              <w:t>VIA LORETO</w:t>
            </w:r>
          </w:p>
        </w:tc>
      </w:tr>
      <w:tr w:rsidR="00723B6D" w:rsidRPr="00304D58" w14:paraId="236C2C16"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0A0278" w14:textId="77777777" w:rsidR="00723B6D" w:rsidRPr="00304D58" w:rsidRDefault="00723B6D" w:rsidP="00087E75">
            <w:pPr>
              <w:pStyle w:val="rowtabella0"/>
              <w:rPr>
                <w:color w:val="002060"/>
              </w:rPr>
            </w:pPr>
            <w:r w:rsidRPr="00304D58">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0D6999" w14:textId="77777777" w:rsidR="00723B6D" w:rsidRPr="00304D58" w:rsidRDefault="00723B6D" w:rsidP="00087E75">
            <w:pPr>
              <w:pStyle w:val="rowtabella0"/>
              <w:rPr>
                <w:color w:val="002060"/>
              </w:rPr>
            </w:pPr>
            <w:r w:rsidRPr="00304D58">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98C84E"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493B3E" w14:textId="77777777" w:rsidR="00723B6D" w:rsidRPr="00304D58" w:rsidRDefault="00723B6D" w:rsidP="00087E75">
            <w:pPr>
              <w:pStyle w:val="rowtabella0"/>
              <w:rPr>
                <w:color w:val="002060"/>
              </w:rPr>
            </w:pPr>
            <w:r w:rsidRPr="00304D58">
              <w:rPr>
                <w:color w:val="002060"/>
              </w:rPr>
              <w:t>07/11/2025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728A60" w14:textId="77777777" w:rsidR="00723B6D" w:rsidRPr="00304D58" w:rsidRDefault="00723B6D" w:rsidP="00087E75">
            <w:pPr>
              <w:pStyle w:val="rowtabella0"/>
              <w:rPr>
                <w:color w:val="002060"/>
              </w:rPr>
            </w:pPr>
            <w:r w:rsidRPr="00304D58">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337FA" w14:textId="77777777" w:rsidR="00723B6D" w:rsidRPr="00304D58" w:rsidRDefault="00723B6D" w:rsidP="00087E75">
            <w:pPr>
              <w:pStyle w:val="rowtabella0"/>
              <w:rPr>
                <w:color w:val="002060"/>
              </w:rPr>
            </w:pPr>
            <w:r w:rsidRPr="00304D58">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74704" w14:textId="77777777" w:rsidR="00723B6D" w:rsidRPr="00304D58" w:rsidRDefault="00723B6D" w:rsidP="00087E75">
            <w:pPr>
              <w:pStyle w:val="rowtabella0"/>
              <w:rPr>
                <w:color w:val="002060"/>
              </w:rPr>
            </w:pPr>
            <w:r w:rsidRPr="00304D58">
              <w:rPr>
                <w:color w:val="002060"/>
              </w:rPr>
              <w:t>VIA IV NOVEMBRE</w:t>
            </w:r>
          </w:p>
        </w:tc>
      </w:tr>
      <w:tr w:rsidR="00723B6D" w:rsidRPr="00304D58" w14:paraId="269218B9"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E41459" w14:textId="77777777" w:rsidR="00723B6D" w:rsidRPr="00304D58" w:rsidRDefault="00723B6D" w:rsidP="00087E75">
            <w:pPr>
              <w:pStyle w:val="rowtabella0"/>
              <w:rPr>
                <w:color w:val="002060"/>
              </w:rPr>
            </w:pPr>
            <w:r w:rsidRPr="00304D58">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ED5154" w14:textId="77777777" w:rsidR="00723B6D" w:rsidRPr="00304D58" w:rsidRDefault="00723B6D" w:rsidP="00087E75">
            <w:pPr>
              <w:pStyle w:val="rowtabella0"/>
              <w:rPr>
                <w:color w:val="002060"/>
              </w:rPr>
            </w:pPr>
            <w:r w:rsidRPr="00304D58">
              <w:rPr>
                <w:color w:val="002060"/>
              </w:rPr>
              <w:t>MANTOVANI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55E9CB"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F6E843"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9322C" w14:textId="77777777" w:rsidR="00723B6D" w:rsidRPr="00304D58" w:rsidRDefault="00723B6D" w:rsidP="00087E75">
            <w:pPr>
              <w:pStyle w:val="rowtabella0"/>
              <w:rPr>
                <w:color w:val="002060"/>
              </w:rPr>
            </w:pPr>
            <w:r w:rsidRPr="00304D58">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46A809" w14:textId="77777777" w:rsidR="00723B6D" w:rsidRPr="00304D58" w:rsidRDefault="00723B6D" w:rsidP="00087E75">
            <w:pPr>
              <w:pStyle w:val="rowtabella0"/>
              <w:rPr>
                <w:color w:val="002060"/>
              </w:rPr>
            </w:pPr>
            <w:r w:rsidRPr="00304D58">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94A3F" w14:textId="77777777" w:rsidR="00723B6D" w:rsidRPr="00304D58" w:rsidRDefault="00723B6D" w:rsidP="00087E75">
            <w:pPr>
              <w:pStyle w:val="rowtabella0"/>
              <w:rPr>
                <w:color w:val="002060"/>
              </w:rPr>
            </w:pPr>
            <w:r w:rsidRPr="00304D58">
              <w:rPr>
                <w:color w:val="002060"/>
              </w:rPr>
              <w:t>VIA BRAMANTE</w:t>
            </w:r>
          </w:p>
        </w:tc>
      </w:tr>
      <w:tr w:rsidR="00723B6D" w:rsidRPr="00304D58" w14:paraId="2F7C2962"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CB2FC6" w14:textId="77777777" w:rsidR="00723B6D" w:rsidRPr="00304D58" w:rsidRDefault="00723B6D" w:rsidP="00087E75">
            <w:pPr>
              <w:pStyle w:val="rowtabella0"/>
              <w:rPr>
                <w:color w:val="002060"/>
              </w:rPr>
            </w:pPr>
            <w:r w:rsidRPr="00304D58">
              <w:rPr>
                <w:color w:val="002060"/>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48C1C" w14:textId="77777777" w:rsidR="00723B6D" w:rsidRPr="00304D58" w:rsidRDefault="00723B6D" w:rsidP="00087E75">
            <w:pPr>
              <w:pStyle w:val="rowtabella0"/>
              <w:rPr>
                <w:color w:val="002060"/>
              </w:rPr>
            </w:pPr>
            <w:r w:rsidRPr="00304D58">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FC517"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90907" w14:textId="77777777" w:rsidR="00723B6D" w:rsidRPr="00304D58" w:rsidRDefault="00723B6D" w:rsidP="00087E75">
            <w:pPr>
              <w:pStyle w:val="rowtabella0"/>
              <w:rPr>
                <w:color w:val="002060"/>
              </w:rPr>
            </w:pPr>
            <w:r w:rsidRPr="00304D58">
              <w:rPr>
                <w:color w:val="002060"/>
              </w:rPr>
              <w:t>11/11/2025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C2D2F" w14:textId="77777777" w:rsidR="00723B6D" w:rsidRPr="00304D58" w:rsidRDefault="00723B6D" w:rsidP="00087E75">
            <w:pPr>
              <w:pStyle w:val="rowtabella0"/>
              <w:rPr>
                <w:color w:val="002060"/>
              </w:rPr>
            </w:pPr>
            <w:r w:rsidRPr="00304D58">
              <w:rPr>
                <w:color w:val="002060"/>
              </w:rPr>
              <w:t xml:space="preserve">5454 </w:t>
            </w:r>
            <w:proofErr w:type="gramStart"/>
            <w:r w:rsidRPr="00304D58">
              <w:rPr>
                <w:color w:val="002060"/>
              </w:rPr>
              <w:t>C.COPERTO</w:t>
            </w:r>
            <w:proofErr w:type="gramEnd"/>
            <w:r w:rsidRPr="00304D58">
              <w:rPr>
                <w:color w:val="002060"/>
              </w:rPr>
              <w:t xml:space="preserve"> </w:t>
            </w:r>
            <w:proofErr w:type="gramStart"/>
            <w:r w:rsidRPr="00304D58">
              <w:rPr>
                <w:color w:val="002060"/>
              </w:rPr>
              <w:t>C.TENNIS</w:t>
            </w:r>
            <w:proofErr w:type="gramEnd"/>
            <w:r w:rsidRPr="00304D58">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E1D2B" w14:textId="77777777" w:rsidR="00723B6D" w:rsidRPr="00304D58" w:rsidRDefault="00723B6D" w:rsidP="00087E75">
            <w:pPr>
              <w:pStyle w:val="rowtabella0"/>
              <w:rPr>
                <w:color w:val="002060"/>
              </w:rPr>
            </w:pPr>
            <w:r w:rsidRPr="00304D58">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1E431" w14:textId="77777777" w:rsidR="00723B6D" w:rsidRPr="00304D58" w:rsidRDefault="00723B6D" w:rsidP="00087E75">
            <w:pPr>
              <w:pStyle w:val="rowtabella0"/>
              <w:rPr>
                <w:color w:val="002060"/>
              </w:rPr>
            </w:pPr>
            <w:r w:rsidRPr="00304D58">
              <w:rPr>
                <w:color w:val="002060"/>
              </w:rPr>
              <w:t>VIA VILLA TOMBARI</w:t>
            </w:r>
          </w:p>
        </w:tc>
      </w:tr>
    </w:tbl>
    <w:p w14:paraId="494C5890" w14:textId="77777777" w:rsidR="00723B6D" w:rsidRPr="00304D58" w:rsidRDefault="00723B6D" w:rsidP="00723B6D">
      <w:pPr>
        <w:pStyle w:val="breakline"/>
        <w:rPr>
          <w:rFonts w:eastAsiaTheme="minorEastAsia"/>
          <w:color w:val="002060"/>
        </w:rPr>
      </w:pPr>
    </w:p>
    <w:p w14:paraId="10EE5C7D" w14:textId="77777777" w:rsidR="00723B6D" w:rsidRPr="00304D58" w:rsidRDefault="00723B6D" w:rsidP="00723B6D">
      <w:pPr>
        <w:pStyle w:val="breakline"/>
        <w:rPr>
          <w:color w:val="002060"/>
        </w:rPr>
      </w:pPr>
    </w:p>
    <w:p w14:paraId="235EE886" w14:textId="77777777" w:rsidR="00723B6D" w:rsidRPr="00304D58" w:rsidRDefault="00723B6D" w:rsidP="00723B6D">
      <w:pPr>
        <w:pStyle w:val="breakline"/>
        <w:rPr>
          <w:color w:val="002060"/>
        </w:rPr>
      </w:pPr>
    </w:p>
    <w:p w14:paraId="0B0B309A" w14:textId="77777777" w:rsidR="00723B6D" w:rsidRPr="00304D58" w:rsidRDefault="00723B6D" w:rsidP="00723B6D">
      <w:pPr>
        <w:pStyle w:val="sottotitolocampionato10"/>
        <w:rPr>
          <w:color w:val="002060"/>
        </w:rPr>
      </w:pPr>
      <w:r w:rsidRPr="00304D58">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8"/>
        <w:gridCol w:w="385"/>
        <w:gridCol w:w="898"/>
        <w:gridCol w:w="1181"/>
        <w:gridCol w:w="1544"/>
        <w:gridCol w:w="1546"/>
      </w:tblGrid>
      <w:tr w:rsidR="00723B6D" w:rsidRPr="00304D58" w14:paraId="60AA5C0A"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44834"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2DEF1"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F742D"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8DE22"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E7486"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91F08"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85465"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5A75C8E5"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99D210" w14:textId="77777777" w:rsidR="00723B6D" w:rsidRPr="00304D58" w:rsidRDefault="00723B6D" w:rsidP="00087E75">
            <w:pPr>
              <w:pStyle w:val="rowtabella0"/>
              <w:rPr>
                <w:color w:val="002060"/>
              </w:rPr>
            </w:pPr>
            <w:r w:rsidRPr="00304D58">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C6EE6" w14:textId="77777777" w:rsidR="00723B6D" w:rsidRPr="00304D58" w:rsidRDefault="00723B6D" w:rsidP="00087E75">
            <w:pPr>
              <w:pStyle w:val="rowtabella0"/>
              <w:rPr>
                <w:color w:val="002060"/>
              </w:rPr>
            </w:pPr>
            <w:r w:rsidRPr="00304D58">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76B82"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45809" w14:textId="77777777" w:rsidR="00723B6D" w:rsidRPr="00304D58" w:rsidRDefault="00723B6D" w:rsidP="00087E75">
            <w:pPr>
              <w:pStyle w:val="rowtabella0"/>
              <w:rPr>
                <w:color w:val="002060"/>
              </w:rPr>
            </w:pPr>
            <w:r w:rsidRPr="00304D58">
              <w:rPr>
                <w:color w:val="002060"/>
              </w:rPr>
              <w:t>07/11/2025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203D9" w14:textId="77777777" w:rsidR="00723B6D" w:rsidRPr="00304D58" w:rsidRDefault="00723B6D" w:rsidP="00087E75">
            <w:pPr>
              <w:pStyle w:val="rowtabella0"/>
              <w:rPr>
                <w:color w:val="002060"/>
              </w:rPr>
            </w:pPr>
            <w:r w:rsidRPr="00304D58">
              <w:rPr>
                <w:color w:val="002060"/>
              </w:rPr>
              <w:t>5299 CENTRO SP. POL. "</w:t>
            </w:r>
            <w:proofErr w:type="gramStart"/>
            <w:r w:rsidRPr="00304D58">
              <w:rPr>
                <w:color w:val="002060"/>
              </w:rPr>
              <w:t>R.GATTARI</w:t>
            </w:r>
            <w:proofErr w:type="gramEnd"/>
            <w:r w:rsidRPr="00304D58">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A669C" w14:textId="77777777" w:rsidR="00723B6D" w:rsidRPr="00304D58" w:rsidRDefault="00723B6D" w:rsidP="00087E75">
            <w:pPr>
              <w:pStyle w:val="rowtabella0"/>
              <w:rPr>
                <w:color w:val="002060"/>
              </w:rPr>
            </w:pPr>
            <w:r w:rsidRPr="00304D58">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F5328" w14:textId="77777777" w:rsidR="00723B6D" w:rsidRPr="00304D58" w:rsidRDefault="00723B6D" w:rsidP="00087E75">
            <w:pPr>
              <w:pStyle w:val="rowtabella0"/>
              <w:rPr>
                <w:color w:val="002060"/>
              </w:rPr>
            </w:pPr>
            <w:r w:rsidRPr="00304D58">
              <w:rPr>
                <w:color w:val="002060"/>
              </w:rPr>
              <w:t>VIA TAGLIAMENTO</w:t>
            </w:r>
          </w:p>
        </w:tc>
      </w:tr>
      <w:tr w:rsidR="00723B6D" w:rsidRPr="00304D58" w14:paraId="7AEEF025"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A8EF33" w14:textId="77777777" w:rsidR="00723B6D" w:rsidRPr="00304D58" w:rsidRDefault="00723B6D" w:rsidP="00087E75">
            <w:pPr>
              <w:pStyle w:val="rowtabella0"/>
              <w:rPr>
                <w:color w:val="002060"/>
              </w:rPr>
            </w:pPr>
            <w:r w:rsidRPr="00304D58">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ED7AF4" w14:textId="77777777" w:rsidR="00723B6D" w:rsidRPr="00304D58" w:rsidRDefault="00723B6D" w:rsidP="00087E75">
            <w:pPr>
              <w:pStyle w:val="rowtabella0"/>
              <w:rPr>
                <w:color w:val="002060"/>
              </w:rPr>
            </w:pPr>
            <w:r w:rsidRPr="00304D58">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92AD0B"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056700" w14:textId="77777777" w:rsidR="00723B6D" w:rsidRPr="00304D58" w:rsidRDefault="00723B6D" w:rsidP="00087E75">
            <w:pPr>
              <w:pStyle w:val="rowtabella0"/>
              <w:rPr>
                <w:color w:val="002060"/>
              </w:rPr>
            </w:pPr>
            <w:r w:rsidRPr="00304D58">
              <w:rPr>
                <w:color w:val="002060"/>
              </w:rPr>
              <w:t>07/11/2025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D22F8" w14:textId="77777777" w:rsidR="00723B6D" w:rsidRPr="00304D58" w:rsidRDefault="00723B6D" w:rsidP="00087E75">
            <w:pPr>
              <w:pStyle w:val="rowtabella0"/>
              <w:rPr>
                <w:color w:val="002060"/>
              </w:rPr>
            </w:pPr>
            <w:r w:rsidRPr="00304D58">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3783C" w14:textId="77777777" w:rsidR="00723B6D" w:rsidRPr="00304D58" w:rsidRDefault="00723B6D" w:rsidP="00087E75">
            <w:pPr>
              <w:pStyle w:val="rowtabella0"/>
              <w:rPr>
                <w:color w:val="002060"/>
              </w:rPr>
            </w:pPr>
            <w:r w:rsidRPr="00304D5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85E1A" w14:textId="77777777" w:rsidR="00723B6D" w:rsidRPr="00304D58" w:rsidRDefault="00723B6D" w:rsidP="00087E75">
            <w:pPr>
              <w:pStyle w:val="rowtabella0"/>
              <w:rPr>
                <w:color w:val="002060"/>
              </w:rPr>
            </w:pPr>
            <w:r w:rsidRPr="00304D58">
              <w:rPr>
                <w:color w:val="002060"/>
              </w:rPr>
              <w:t>VIA MADRE TERESA DI CALCUTTA</w:t>
            </w:r>
          </w:p>
        </w:tc>
      </w:tr>
      <w:tr w:rsidR="00723B6D" w:rsidRPr="00304D58" w14:paraId="24D28F2E"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7FC071" w14:textId="77777777" w:rsidR="00723B6D" w:rsidRPr="00304D58" w:rsidRDefault="00723B6D" w:rsidP="00087E75">
            <w:pPr>
              <w:pStyle w:val="rowtabella0"/>
              <w:rPr>
                <w:color w:val="002060"/>
              </w:rPr>
            </w:pPr>
            <w:r w:rsidRPr="00304D58">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06726A" w14:textId="77777777" w:rsidR="00723B6D" w:rsidRPr="00304D58" w:rsidRDefault="00723B6D" w:rsidP="00087E75">
            <w:pPr>
              <w:pStyle w:val="rowtabella0"/>
              <w:rPr>
                <w:color w:val="002060"/>
              </w:rPr>
            </w:pPr>
            <w:r w:rsidRPr="00304D58">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600B4D"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9E44B0" w14:textId="77777777" w:rsidR="00723B6D" w:rsidRPr="00304D58" w:rsidRDefault="00723B6D" w:rsidP="00087E75">
            <w:pPr>
              <w:pStyle w:val="rowtabella0"/>
              <w:rPr>
                <w:color w:val="002060"/>
              </w:rPr>
            </w:pPr>
            <w:r w:rsidRPr="00304D58">
              <w:rPr>
                <w:color w:val="002060"/>
              </w:rPr>
              <w:t>07/11/2025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BE0B3A" w14:textId="77777777" w:rsidR="00723B6D" w:rsidRPr="00304D58" w:rsidRDefault="00723B6D" w:rsidP="00087E75">
            <w:pPr>
              <w:pStyle w:val="rowtabella0"/>
              <w:rPr>
                <w:color w:val="002060"/>
              </w:rPr>
            </w:pPr>
            <w:r w:rsidRPr="00304D58">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C16A24" w14:textId="77777777" w:rsidR="00723B6D" w:rsidRPr="00304D58" w:rsidRDefault="00723B6D" w:rsidP="00087E75">
            <w:pPr>
              <w:pStyle w:val="rowtabella0"/>
              <w:rPr>
                <w:color w:val="002060"/>
              </w:rPr>
            </w:pPr>
            <w:r w:rsidRPr="00304D5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1B827" w14:textId="77777777" w:rsidR="00723B6D" w:rsidRPr="00304D58" w:rsidRDefault="00723B6D" w:rsidP="00087E75">
            <w:pPr>
              <w:pStyle w:val="rowtabella0"/>
              <w:rPr>
                <w:color w:val="002060"/>
              </w:rPr>
            </w:pPr>
            <w:r w:rsidRPr="00304D58">
              <w:rPr>
                <w:color w:val="002060"/>
              </w:rPr>
              <w:t>VIA ALDO MORO</w:t>
            </w:r>
          </w:p>
        </w:tc>
      </w:tr>
      <w:tr w:rsidR="00723B6D" w:rsidRPr="00304D58" w14:paraId="04A12FBC"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CB977A" w14:textId="77777777" w:rsidR="00723B6D" w:rsidRPr="00304D58" w:rsidRDefault="00723B6D" w:rsidP="00087E75">
            <w:pPr>
              <w:pStyle w:val="rowtabella0"/>
              <w:rPr>
                <w:color w:val="002060"/>
              </w:rPr>
            </w:pPr>
            <w:r w:rsidRPr="00304D58">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7EECE6" w14:textId="77777777" w:rsidR="00723B6D" w:rsidRPr="00304D58" w:rsidRDefault="00723B6D" w:rsidP="00087E75">
            <w:pPr>
              <w:pStyle w:val="rowtabella0"/>
              <w:rPr>
                <w:color w:val="002060"/>
              </w:rPr>
            </w:pPr>
            <w:r w:rsidRPr="00304D58">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531BA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57D4CB" w14:textId="77777777" w:rsidR="00723B6D" w:rsidRPr="00304D58" w:rsidRDefault="00723B6D" w:rsidP="00087E75">
            <w:pPr>
              <w:pStyle w:val="rowtabella0"/>
              <w:rPr>
                <w:color w:val="002060"/>
              </w:rPr>
            </w:pPr>
            <w:r w:rsidRPr="00304D58">
              <w:rPr>
                <w:color w:val="002060"/>
              </w:rPr>
              <w:t>07/11/2025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8B3966" w14:textId="77777777" w:rsidR="00723B6D" w:rsidRPr="00304D58" w:rsidRDefault="00723B6D" w:rsidP="00087E75">
            <w:pPr>
              <w:pStyle w:val="rowtabella0"/>
              <w:rPr>
                <w:color w:val="002060"/>
              </w:rPr>
            </w:pPr>
            <w:r w:rsidRPr="00304D58">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5ED19" w14:textId="77777777" w:rsidR="00723B6D" w:rsidRPr="00304D58" w:rsidRDefault="00723B6D" w:rsidP="00087E75">
            <w:pPr>
              <w:pStyle w:val="rowtabella0"/>
              <w:rPr>
                <w:color w:val="002060"/>
              </w:rPr>
            </w:pPr>
            <w:r w:rsidRPr="00304D58">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5B943" w14:textId="77777777" w:rsidR="00723B6D" w:rsidRPr="00304D58" w:rsidRDefault="00723B6D" w:rsidP="00087E75">
            <w:pPr>
              <w:pStyle w:val="rowtabella0"/>
              <w:rPr>
                <w:color w:val="002060"/>
              </w:rPr>
            </w:pPr>
            <w:r w:rsidRPr="00304D58">
              <w:rPr>
                <w:color w:val="002060"/>
              </w:rPr>
              <w:t>VIA CERQUATTI</w:t>
            </w:r>
          </w:p>
        </w:tc>
      </w:tr>
      <w:tr w:rsidR="00723B6D" w:rsidRPr="00304D58" w14:paraId="3CD29B93"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B10475" w14:textId="77777777" w:rsidR="00723B6D" w:rsidRPr="00304D58" w:rsidRDefault="00723B6D" w:rsidP="00087E75">
            <w:pPr>
              <w:pStyle w:val="rowtabella0"/>
              <w:rPr>
                <w:color w:val="002060"/>
              </w:rPr>
            </w:pPr>
            <w:r w:rsidRPr="00304D58">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04C915" w14:textId="77777777" w:rsidR="00723B6D" w:rsidRPr="00304D58" w:rsidRDefault="00723B6D" w:rsidP="00087E75">
            <w:pPr>
              <w:pStyle w:val="rowtabella0"/>
              <w:rPr>
                <w:color w:val="002060"/>
              </w:rPr>
            </w:pPr>
            <w:r w:rsidRPr="00304D58">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A2F68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D89953" w14:textId="77777777" w:rsidR="00723B6D" w:rsidRPr="00304D58" w:rsidRDefault="00723B6D" w:rsidP="00087E75">
            <w:pPr>
              <w:pStyle w:val="rowtabella0"/>
              <w:rPr>
                <w:color w:val="002060"/>
              </w:rPr>
            </w:pPr>
            <w:r w:rsidRPr="00304D58">
              <w:rPr>
                <w:color w:val="002060"/>
              </w:rPr>
              <w:t>07/11/2025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7EB76D" w14:textId="77777777" w:rsidR="00723B6D" w:rsidRPr="00304D58" w:rsidRDefault="00723B6D" w:rsidP="00087E75">
            <w:pPr>
              <w:pStyle w:val="rowtabella0"/>
              <w:rPr>
                <w:color w:val="002060"/>
              </w:rPr>
            </w:pPr>
            <w:r w:rsidRPr="00304D58">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4FCC3A" w14:textId="77777777" w:rsidR="00723B6D" w:rsidRPr="00304D58" w:rsidRDefault="00723B6D" w:rsidP="00087E75">
            <w:pPr>
              <w:pStyle w:val="rowtabella0"/>
              <w:rPr>
                <w:color w:val="002060"/>
              </w:rPr>
            </w:pPr>
            <w:r w:rsidRPr="00304D5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5AC209" w14:textId="77777777" w:rsidR="00723B6D" w:rsidRPr="00304D58" w:rsidRDefault="00723B6D" w:rsidP="00087E75">
            <w:pPr>
              <w:pStyle w:val="rowtabella0"/>
              <w:rPr>
                <w:color w:val="002060"/>
              </w:rPr>
            </w:pPr>
            <w:r w:rsidRPr="00304D58">
              <w:rPr>
                <w:color w:val="002060"/>
              </w:rPr>
              <w:t xml:space="preserve">VIA MANZONI FZ. </w:t>
            </w:r>
            <w:proofErr w:type="gramStart"/>
            <w:r w:rsidRPr="00304D58">
              <w:rPr>
                <w:color w:val="002060"/>
              </w:rPr>
              <w:t>S.BIAGIO</w:t>
            </w:r>
            <w:proofErr w:type="gramEnd"/>
          </w:p>
        </w:tc>
      </w:tr>
      <w:tr w:rsidR="00723B6D" w:rsidRPr="00304D58" w14:paraId="06D17941"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A73B1A" w14:textId="77777777" w:rsidR="00723B6D" w:rsidRPr="00304D58" w:rsidRDefault="00723B6D" w:rsidP="00087E75">
            <w:pPr>
              <w:pStyle w:val="rowtabella0"/>
              <w:rPr>
                <w:color w:val="002060"/>
              </w:rPr>
            </w:pPr>
            <w:r w:rsidRPr="00304D58">
              <w:rPr>
                <w:color w:val="002060"/>
              </w:rPr>
              <w:t>SAN SEVERINO MARCHE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35972" w14:textId="77777777" w:rsidR="00723B6D" w:rsidRPr="00304D58" w:rsidRDefault="00723B6D" w:rsidP="00087E75">
            <w:pPr>
              <w:pStyle w:val="rowtabella0"/>
              <w:rPr>
                <w:color w:val="002060"/>
              </w:rPr>
            </w:pPr>
            <w:r w:rsidRPr="00304D58">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DB2DC7"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77EA15" w14:textId="77777777" w:rsidR="00723B6D" w:rsidRPr="00304D58" w:rsidRDefault="00723B6D" w:rsidP="00087E75">
            <w:pPr>
              <w:pStyle w:val="rowtabella0"/>
              <w:rPr>
                <w:color w:val="002060"/>
              </w:rPr>
            </w:pPr>
            <w:r w:rsidRPr="00304D58">
              <w:rPr>
                <w:color w:val="002060"/>
              </w:rPr>
              <w:t>07/11/2025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5C09B5" w14:textId="77777777" w:rsidR="00723B6D" w:rsidRPr="00304D58" w:rsidRDefault="00723B6D" w:rsidP="00087E75">
            <w:pPr>
              <w:pStyle w:val="rowtabella0"/>
              <w:rPr>
                <w:color w:val="002060"/>
              </w:rPr>
            </w:pPr>
            <w:r w:rsidRPr="00304D58">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ED5C0B" w14:textId="77777777" w:rsidR="00723B6D" w:rsidRPr="00304D58" w:rsidRDefault="00723B6D" w:rsidP="00087E75">
            <w:pPr>
              <w:pStyle w:val="rowtabella0"/>
              <w:rPr>
                <w:color w:val="002060"/>
              </w:rPr>
            </w:pPr>
            <w:r w:rsidRPr="00304D58">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F0CC11" w14:textId="77777777" w:rsidR="00723B6D" w:rsidRPr="00304D58" w:rsidRDefault="00723B6D" w:rsidP="00087E75">
            <w:pPr>
              <w:pStyle w:val="rowtabella0"/>
              <w:rPr>
                <w:color w:val="002060"/>
              </w:rPr>
            </w:pPr>
            <w:r w:rsidRPr="00304D58">
              <w:rPr>
                <w:color w:val="002060"/>
              </w:rPr>
              <w:t>VIALE MAZZINI</w:t>
            </w:r>
          </w:p>
        </w:tc>
      </w:tr>
      <w:tr w:rsidR="00723B6D" w:rsidRPr="00304D58" w14:paraId="0A6FE299"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255442" w14:textId="77777777" w:rsidR="00723B6D" w:rsidRPr="00304D58" w:rsidRDefault="00723B6D" w:rsidP="00087E75">
            <w:pPr>
              <w:pStyle w:val="rowtabella0"/>
              <w:rPr>
                <w:color w:val="002060"/>
              </w:rPr>
            </w:pPr>
            <w:r w:rsidRPr="00304D58">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E30CF" w14:textId="77777777" w:rsidR="00723B6D" w:rsidRPr="00304D58" w:rsidRDefault="00723B6D" w:rsidP="00087E75">
            <w:pPr>
              <w:pStyle w:val="rowtabella0"/>
              <w:rPr>
                <w:color w:val="002060"/>
              </w:rPr>
            </w:pPr>
            <w:r w:rsidRPr="00304D58">
              <w:rPr>
                <w:color w:val="002060"/>
              </w:rPr>
              <w:t>FUTSAL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33DF4"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CA1CB" w14:textId="77777777" w:rsidR="00723B6D" w:rsidRPr="00304D58" w:rsidRDefault="00723B6D" w:rsidP="00087E75">
            <w:pPr>
              <w:pStyle w:val="rowtabella0"/>
              <w:rPr>
                <w:color w:val="002060"/>
              </w:rPr>
            </w:pPr>
            <w:r w:rsidRPr="00304D58">
              <w:rPr>
                <w:color w:val="002060"/>
              </w:rPr>
              <w:t>08/11/2025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7AEA7" w14:textId="77777777" w:rsidR="00723B6D" w:rsidRPr="00304D58" w:rsidRDefault="00723B6D" w:rsidP="00087E75">
            <w:pPr>
              <w:pStyle w:val="rowtabella0"/>
              <w:rPr>
                <w:color w:val="002060"/>
              </w:rPr>
            </w:pPr>
            <w:r w:rsidRPr="00304D58">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42891" w14:textId="77777777" w:rsidR="00723B6D" w:rsidRPr="00304D58" w:rsidRDefault="00723B6D" w:rsidP="00087E75">
            <w:pPr>
              <w:pStyle w:val="rowtabella0"/>
              <w:rPr>
                <w:color w:val="002060"/>
              </w:rPr>
            </w:pPr>
            <w:r w:rsidRPr="00304D5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50BBB" w14:textId="77777777" w:rsidR="00723B6D" w:rsidRPr="00304D58" w:rsidRDefault="00723B6D" w:rsidP="00087E75">
            <w:pPr>
              <w:pStyle w:val="rowtabella0"/>
              <w:rPr>
                <w:color w:val="002060"/>
              </w:rPr>
            </w:pPr>
            <w:r w:rsidRPr="00304D58">
              <w:rPr>
                <w:color w:val="002060"/>
              </w:rPr>
              <w:t>VIA VESCOVARA, 7</w:t>
            </w:r>
          </w:p>
        </w:tc>
      </w:tr>
    </w:tbl>
    <w:p w14:paraId="0154BD03" w14:textId="77777777" w:rsidR="00723B6D" w:rsidRPr="00304D58" w:rsidRDefault="00723B6D" w:rsidP="00723B6D">
      <w:pPr>
        <w:pStyle w:val="breakline"/>
        <w:rPr>
          <w:rFonts w:eastAsiaTheme="minorEastAsia"/>
          <w:color w:val="002060"/>
        </w:rPr>
      </w:pPr>
    </w:p>
    <w:p w14:paraId="2AE3BCC3" w14:textId="77777777" w:rsidR="00723B6D" w:rsidRPr="00304D58" w:rsidRDefault="00723B6D" w:rsidP="00723B6D">
      <w:pPr>
        <w:pStyle w:val="breakline"/>
        <w:rPr>
          <w:color w:val="002060"/>
        </w:rPr>
      </w:pPr>
    </w:p>
    <w:p w14:paraId="7DCD3FCE" w14:textId="77777777" w:rsidR="00723B6D" w:rsidRPr="00304D58" w:rsidRDefault="00723B6D" w:rsidP="00723B6D">
      <w:pPr>
        <w:pStyle w:val="breakline"/>
        <w:rPr>
          <w:color w:val="002060"/>
        </w:rPr>
      </w:pPr>
    </w:p>
    <w:p w14:paraId="4615CBAB" w14:textId="77777777" w:rsidR="00723B6D" w:rsidRPr="00304D58" w:rsidRDefault="00723B6D" w:rsidP="00723B6D">
      <w:pPr>
        <w:pStyle w:val="sottotitolocampionato10"/>
        <w:rPr>
          <w:color w:val="002060"/>
        </w:rPr>
      </w:pPr>
      <w:r w:rsidRPr="00304D58">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2"/>
        <w:gridCol w:w="385"/>
        <w:gridCol w:w="898"/>
        <w:gridCol w:w="1198"/>
        <w:gridCol w:w="1542"/>
        <w:gridCol w:w="1568"/>
      </w:tblGrid>
      <w:tr w:rsidR="00723B6D" w:rsidRPr="00304D58" w14:paraId="291577A9"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32AB9"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ADF9D"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14CCC"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C01E1"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0F16E"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AB085"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2DAED"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3AE9F3DE"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9C65C3" w14:textId="77777777" w:rsidR="00723B6D" w:rsidRPr="00304D58" w:rsidRDefault="00723B6D" w:rsidP="00087E75">
            <w:pPr>
              <w:pStyle w:val="rowtabella0"/>
              <w:rPr>
                <w:color w:val="002060"/>
              </w:rPr>
            </w:pPr>
            <w:r w:rsidRPr="00304D58">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8BBBE" w14:textId="77777777" w:rsidR="00723B6D" w:rsidRPr="00304D58" w:rsidRDefault="00723B6D" w:rsidP="00087E75">
            <w:pPr>
              <w:pStyle w:val="rowtabella0"/>
              <w:rPr>
                <w:color w:val="002060"/>
              </w:rPr>
            </w:pPr>
            <w:r w:rsidRPr="00304D58">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70998"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7CE14" w14:textId="77777777" w:rsidR="00723B6D" w:rsidRPr="00304D58" w:rsidRDefault="00723B6D" w:rsidP="00087E75">
            <w:pPr>
              <w:pStyle w:val="rowtabella0"/>
              <w:rPr>
                <w:color w:val="002060"/>
              </w:rPr>
            </w:pPr>
            <w:r w:rsidRPr="00304D58">
              <w:rPr>
                <w:color w:val="002060"/>
              </w:rPr>
              <w:t>07/11/2025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9C881" w14:textId="77777777" w:rsidR="00723B6D" w:rsidRPr="00304D58" w:rsidRDefault="00723B6D" w:rsidP="00087E75">
            <w:pPr>
              <w:pStyle w:val="rowtabella0"/>
              <w:rPr>
                <w:color w:val="002060"/>
              </w:rPr>
            </w:pPr>
            <w:r w:rsidRPr="00304D58">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DE4A3" w14:textId="77777777" w:rsidR="00723B6D" w:rsidRPr="00304D58" w:rsidRDefault="00723B6D" w:rsidP="00087E75">
            <w:pPr>
              <w:pStyle w:val="rowtabella0"/>
              <w:rPr>
                <w:color w:val="002060"/>
              </w:rPr>
            </w:pPr>
            <w:r w:rsidRPr="00304D58">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93102" w14:textId="77777777" w:rsidR="00723B6D" w:rsidRPr="00304D58" w:rsidRDefault="00723B6D" w:rsidP="00087E75">
            <w:pPr>
              <w:pStyle w:val="rowtabella0"/>
              <w:rPr>
                <w:color w:val="002060"/>
              </w:rPr>
            </w:pPr>
            <w:r w:rsidRPr="00304D58">
              <w:rPr>
                <w:color w:val="002060"/>
              </w:rPr>
              <w:t>VIA VOLTURNO-PIEDIRIPA</w:t>
            </w:r>
          </w:p>
        </w:tc>
      </w:tr>
      <w:tr w:rsidR="00723B6D" w:rsidRPr="00304D58" w14:paraId="7E8BE1CE"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3D52D5" w14:textId="77777777" w:rsidR="00723B6D" w:rsidRPr="00304D58" w:rsidRDefault="00723B6D" w:rsidP="00087E75">
            <w:pPr>
              <w:pStyle w:val="rowtabella0"/>
              <w:rPr>
                <w:color w:val="002060"/>
              </w:rPr>
            </w:pPr>
            <w:r w:rsidRPr="00304D58">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9F7E49" w14:textId="77777777" w:rsidR="00723B6D" w:rsidRPr="00304D58" w:rsidRDefault="00723B6D" w:rsidP="00087E75">
            <w:pPr>
              <w:pStyle w:val="rowtabella0"/>
              <w:rPr>
                <w:color w:val="002060"/>
              </w:rPr>
            </w:pPr>
            <w:r w:rsidRPr="00304D58">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BC863E"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76DC8D"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F7F9DF" w14:textId="77777777" w:rsidR="00723B6D" w:rsidRPr="00304D58" w:rsidRDefault="00723B6D" w:rsidP="00087E75">
            <w:pPr>
              <w:pStyle w:val="rowtabella0"/>
              <w:rPr>
                <w:color w:val="002060"/>
              </w:rPr>
            </w:pPr>
            <w:r w:rsidRPr="00304D58">
              <w:rPr>
                <w:color w:val="002060"/>
              </w:rPr>
              <w:t xml:space="preserve">5295 TENSOSTRUTTURA VIA </w:t>
            </w:r>
            <w:proofErr w:type="gramStart"/>
            <w:r w:rsidRPr="00304D58">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39A207" w14:textId="77777777" w:rsidR="00723B6D" w:rsidRPr="00304D58" w:rsidRDefault="00723B6D" w:rsidP="00087E75">
            <w:pPr>
              <w:pStyle w:val="rowtabella0"/>
              <w:rPr>
                <w:color w:val="002060"/>
              </w:rPr>
            </w:pPr>
            <w:r w:rsidRPr="00304D58">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99AFF" w14:textId="77777777" w:rsidR="00723B6D" w:rsidRPr="00304D58" w:rsidRDefault="00723B6D" w:rsidP="00087E75">
            <w:pPr>
              <w:pStyle w:val="rowtabella0"/>
              <w:rPr>
                <w:color w:val="002060"/>
              </w:rPr>
            </w:pPr>
            <w:r w:rsidRPr="00304D58">
              <w:rPr>
                <w:color w:val="002060"/>
              </w:rPr>
              <w:t xml:space="preserve">VIA </w:t>
            </w:r>
            <w:proofErr w:type="gramStart"/>
            <w:r w:rsidRPr="00304D58">
              <w:rPr>
                <w:color w:val="002060"/>
              </w:rPr>
              <w:t>E.MATTEI</w:t>
            </w:r>
            <w:proofErr w:type="gramEnd"/>
          </w:p>
        </w:tc>
      </w:tr>
      <w:tr w:rsidR="00723B6D" w:rsidRPr="00304D58" w14:paraId="4A61E34C"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628C61" w14:textId="77777777" w:rsidR="00723B6D" w:rsidRPr="00304D58" w:rsidRDefault="00723B6D" w:rsidP="00087E75">
            <w:pPr>
              <w:pStyle w:val="rowtabella0"/>
              <w:rPr>
                <w:color w:val="002060"/>
              </w:rPr>
            </w:pPr>
            <w:r w:rsidRPr="00304D58">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B03855" w14:textId="77777777" w:rsidR="00723B6D" w:rsidRPr="00304D58" w:rsidRDefault="00723B6D" w:rsidP="00087E75">
            <w:pPr>
              <w:pStyle w:val="rowtabella0"/>
              <w:rPr>
                <w:color w:val="002060"/>
              </w:rPr>
            </w:pPr>
            <w:r w:rsidRPr="00304D58">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6DFF93"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F29D6A" w14:textId="77777777" w:rsidR="00723B6D" w:rsidRPr="00304D58" w:rsidRDefault="00723B6D" w:rsidP="00087E75">
            <w:pPr>
              <w:pStyle w:val="rowtabella0"/>
              <w:rPr>
                <w:color w:val="002060"/>
              </w:rPr>
            </w:pPr>
            <w:r w:rsidRPr="00304D58">
              <w:rPr>
                <w:color w:val="002060"/>
              </w:rPr>
              <w:t>07/11/2025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8DE4BE" w14:textId="77777777" w:rsidR="00723B6D" w:rsidRPr="00304D58" w:rsidRDefault="00723B6D" w:rsidP="00087E75">
            <w:pPr>
              <w:pStyle w:val="rowtabella0"/>
              <w:rPr>
                <w:color w:val="002060"/>
              </w:rPr>
            </w:pPr>
            <w:r w:rsidRPr="00304D58">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8D22D1" w14:textId="77777777" w:rsidR="00723B6D" w:rsidRPr="00304D58" w:rsidRDefault="00723B6D" w:rsidP="00087E75">
            <w:pPr>
              <w:pStyle w:val="rowtabella0"/>
              <w:rPr>
                <w:color w:val="002060"/>
              </w:rPr>
            </w:pPr>
            <w:r w:rsidRPr="00304D5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D84F0" w14:textId="77777777" w:rsidR="00723B6D" w:rsidRPr="00304D58" w:rsidRDefault="00723B6D" w:rsidP="00087E75">
            <w:pPr>
              <w:pStyle w:val="rowtabella0"/>
              <w:rPr>
                <w:color w:val="002060"/>
              </w:rPr>
            </w:pPr>
            <w:r w:rsidRPr="00304D58">
              <w:rPr>
                <w:color w:val="002060"/>
              </w:rPr>
              <w:t xml:space="preserve">LOC.MONTEROCCO VIA </w:t>
            </w:r>
            <w:proofErr w:type="gramStart"/>
            <w:r w:rsidRPr="00304D58">
              <w:rPr>
                <w:color w:val="002060"/>
              </w:rPr>
              <w:t>A.MANCINI</w:t>
            </w:r>
            <w:proofErr w:type="gramEnd"/>
          </w:p>
        </w:tc>
      </w:tr>
      <w:tr w:rsidR="00723B6D" w:rsidRPr="00304D58" w14:paraId="7ED21C0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59BAF8" w14:textId="77777777" w:rsidR="00723B6D" w:rsidRPr="00304D58" w:rsidRDefault="00723B6D" w:rsidP="00087E75">
            <w:pPr>
              <w:pStyle w:val="rowtabella0"/>
              <w:rPr>
                <w:color w:val="002060"/>
              </w:rPr>
            </w:pPr>
            <w:r w:rsidRPr="00304D58">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668633" w14:textId="77777777" w:rsidR="00723B6D" w:rsidRPr="00304D58" w:rsidRDefault="00723B6D" w:rsidP="00087E75">
            <w:pPr>
              <w:pStyle w:val="rowtabella0"/>
              <w:rPr>
                <w:color w:val="002060"/>
              </w:rPr>
            </w:pPr>
            <w:r w:rsidRPr="00304D58">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371EA8"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9FDB7C"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B416AF" w14:textId="77777777" w:rsidR="00723B6D" w:rsidRPr="00304D58" w:rsidRDefault="00723B6D" w:rsidP="00087E75">
            <w:pPr>
              <w:pStyle w:val="rowtabella0"/>
              <w:rPr>
                <w:color w:val="002060"/>
              </w:rPr>
            </w:pPr>
            <w:r w:rsidRPr="00304D58">
              <w:rPr>
                <w:color w:val="002060"/>
              </w:rPr>
              <w:t>5280 TENSOSTRUTTURA S.</w:t>
            </w:r>
            <w:proofErr w:type="gramStart"/>
            <w:r w:rsidRPr="00304D58">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73455" w14:textId="77777777" w:rsidR="00723B6D" w:rsidRPr="00304D58" w:rsidRDefault="00723B6D" w:rsidP="00087E75">
            <w:pPr>
              <w:pStyle w:val="rowtabella0"/>
              <w:rPr>
                <w:color w:val="002060"/>
              </w:rPr>
            </w:pPr>
            <w:r w:rsidRPr="00304D58">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F64FD" w14:textId="77777777" w:rsidR="00723B6D" w:rsidRPr="00304D58" w:rsidRDefault="00723B6D" w:rsidP="00087E75">
            <w:pPr>
              <w:pStyle w:val="rowtabella0"/>
              <w:rPr>
                <w:color w:val="002060"/>
              </w:rPr>
            </w:pPr>
            <w:r w:rsidRPr="00304D58">
              <w:rPr>
                <w:color w:val="002060"/>
              </w:rPr>
              <w:t>VIA LORENZO LOTTO</w:t>
            </w:r>
          </w:p>
        </w:tc>
      </w:tr>
      <w:tr w:rsidR="00723B6D" w:rsidRPr="00304D58" w14:paraId="5DB99ECE"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89CB0C" w14:textId="77777777" w:rsidR="00723B6D" w:rsidRPr="00304D58" w:rsidRDefault="00723B6D" w:rsidP="00087E75">
            <w:pPr>
              <w:pStyle w:val="rowtabella0"/>
              <w:rPr>
                <w:color w:val="002060"/>
              </w:rPr>
            </w:pPr>
            <w:r w:rsidRPr="00304D58">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F8678" w14:textId="77777777" w:rsidR="00723B6D" w:rsidRPr="00304D58" w:rsidRDefault="00723B6D" w:rsidP="00087E75">
            <w:pPr>
              <w:pStyle w:val="rowtabella0"/>
              <w:rPr>
                <w:color w:val="002060"/>
              </w:rPr>
            </w:pPr>
            <w:proofErr w:type="gramStart"/>
            <w:r w:rsidRPr="00304D58">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166DC7"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7E505E"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DE27A1" w14:textId="77777777" w:rsidR="00723B6D" w:rsidRPr="00304D58" w:rsidRDefault="00723B6D" w:rsidP="00087E75">
            <w:pPr>
              <w:pStyle w:val="rowtabella0"/>
              <w:rPr>
                <w:color w:val="002060"/>
              </w:rPr>
            </w:pPr>
            <w:r w:rsidRPr="00304D58">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A2FA2C" w14:textId="77777777" w:rsidR="00723B6D" w:rsidRPr="00304D58" w:rsidRDefault="00723B6D" w:rsidP="00087E75">
            <w:pPr>
              <w:pStyle w:val="rowtabella0"/>
              <w:rPr>
                <w:color w:val="002060"/>
              </w:rPr>
            </w:pPr>
            <w:r w:rsidRPr="00304D58">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6423AE" w14:textId="77777777" w:rsidR="00723B6D" w:rsidRPr="00304D58" w:rsidRDefault="00723B6D" w:rsidP="00087E75">
            <w:pPr>
              <w:pStyle w:val="rowtabella0"/>
              <w:rPr>
                <w:color w:val="002060"/>
              </w:rPr>
            </w:pPr>
            <w:r w:rsidRPr="00304D58">
              <w:rPr>
                <w:color w:val="002060"/>
              </w:rPr>
              <w:t>VIA FONTE DI MONSIGNORE</w:t>
            </w:r>
          </w:p>
        </w:tc>
      </w:tr>
      <w:tr w:rsidR="00723B6D" w:rsidRPr="00304D58" w14:paraId="7456F29F"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0E2173" w14:textId="77777777" w:rsidR="00723B6D" w:rsidRPr="00304D58" w:rsidRDefault="00723B6D" w:rsidP="00087E75">
            <w:pPr>
              <w:pStyle w:val="rowtabella0"/>
              <w:rPr>
                <w:color w:val="002060"/>
              </w:rPr>
            </w:pPr>
            <w:r w:rsidRPr="00304D58">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5FFBB" w14:textId="77777777" w:rsidR="00723B6D" w:rsidRPr="00304D58" w:rsidRDefault="00723B6D" w:rsidP="00087E75">
            <w:pPr>
              <w:pStyle w:val="rowtabella0"/>
              <w:rPr>
                <w:color w:val="002060"/>
              </w:rPr>
            </w:pPr>
            <w:r w:rsidRPr="00304D58">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0A9AA"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9947B" w14:textId="77777777" w:rsidR="00723B6D" w:rsidRPr="00304D58" w:rsidRDefault="00723B6D" w:rsidP="00087E75">
            <w:pPr>
              <w:pStyle w:val="rowtabella0"/>
              <w:rPr>
                <w:color w:val="002060"/>
              </w:rPr>
            </w:pPr>
            <w:r w:rsidRPr="00304D58">
              <w:rPr>
                <w:color w:val="002060"/>
              </w:rPr>
              <w:t>08/11/2025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21596" w14:textId="77777777" w:rsidR="00723B6D" w:rsidRPr="00304D58" w:rsidRDefault="00723B6D" w:rsidP="00087E75">
            <w:pPr>
              <w:pStyle w:val="rowtabella0"/>
              <w:rPr>
                <w:color w:val="002060"/>
              </w:rPr>
            </w:pPr>
            <w:r w:rsidRPr="00304D58">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312B5" w14:textId="77777777" w:rsidR="00723B6D" w:rsidRPr="00304D58" w:rsidRDefault="00723B6D" w:rsidP="00087E75">
            <w:pPr>
              <w:pStyle w:val="rowtabella0"/>
              <w:rPr>
                <w:color w:val="002060"/>
              </w:rPr>
            </w:pPr>
            <w:r w:rsidRPr="00304D58">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15CEE" w14:textId="77777777" w:rsidR="00723B6D" w:rsidRPr="00304D58" w:rsidRDefault="00723B6D" w:rsidP="00087E75">
            <w:pPr>
              <w:pStyle w:val="rowtabella0"/>
              <w:rPr>
                <w:color w:val="002060"/>
              </w:rPr>
            </w:pPr>
            <w:r w:rsidRPr="00304D58">
              <w:rPr>
                <w:color w:val="002060"/>
              </w:rPr>
              <w:t>VIA FAVETO</w:t>
            </w:r>
          </w:p>
        </w:tc>
      </w:tr>
    </w:tbl>
    <w:p w14:paraId="21FED668" w14:textId="77777777" w:rsidR="00AD176A" w:rsidRPr="00460589" w:rsidRDefault="00AD176A" w:rsidP="00AD176A">
      <w:pPr>
        <w:pStyle w:val="breakline"/>
        <w:rPr>
          <w:rFonts w:eastAsiaTheme="minorEastAsia"/>
          <w:color w:val="002060"/>
        </w:rPr>
      </w:pPr>
    </w:p>
    <w:p w14:paraId="4874283A" w14:textId="77777777" w:rsidR="00AD176A" w:rsidRPr="00460589" w:rsidRDefault="00AD176A" w:rsidP="00AD176A">
      <w:pPr>
        <w:pStyle w:val="breakline"/>
        <w:rPr>
          <w:rFonts w:eastAsiaTheme="minorEastAsia"/>
          <w:color w:val="002060"/>
        </w:rPr>
      </w:pPr>
    </w:p>
    <w:p w14:paraId="2B3807BF" w14:textId="77777777" w:rsidR="00AD176A" w:rsidRPr="00460589" w:rsidRDefault="00AD176A" w:rsidP="00AD176A">
      <w:pPr>
        <w:pStyle w:val="breakline"/>
        <w:rPr>
          <w:color w:val="002060"/>
        </w:rPr>
      </w:pPr>
    </w:p>
    <w:p w14:paraId="1F8DF997" w14:textId="77777777" w:rsidR="00AD176A" w:rsidRPr="00460589" w:rsidRDefault="00AD176A" w:rsidP="00AD176A">
      <w:pPr>
        <w:pStyle w:val="titolocampionato0"/>
        <w:shd w:val="clear" w:color="auto" w:fill="CCCCCC"/>
        <w:spacing w:before="80" w:after="40"/>
        <w:rPr>
          <w:color w:val="002060"/>
        </w:rPr>
      </w:pPr>
      <w:r w:rsidRPr="00460589">
        <w:rPr>
          <w:color w:val="002060"/>
        </w:rPr>
        <w:t>CALCIO A CINQUE SERIE D</w:t>
      </w:r>
    </w:p>
    <w:p w14:paraId="24ACC91C" w14:textId="77777777" w:rsidR="00AD176A" w:rsidRPr="00FD14DB" w:rsidRDefault="00AD176A" w:rsidP="00AD176A">
      <w:pPr>
        <w:pStyle w:val="titoloprinc0"/>
        <w:rPr>
          <w:color w:val="002060"/>
        </w:rPr>
      </w:pPr>
      <w:r w:rsidRPr="00FD14DB">
        <w:rPr>
          <w:color w:val="002060"/>
        </w:rPr>
        <w:t>ANAGRAFICA/INDIRIZZARIO/VARIAZIONI CALENDARIO</w:t>
      </w:r>
    </w:p>
    <w:p w14:paraId="13ABF3F1" w14:textId="77777777" w:rsidR="00AD176A" w:rsidRDefault="00AD176A" w:rsidP="00AD176A">
      <w:pPr>
        <w:pStyle w:val="titoloprinc0"/>
        <w:jc w:val="both"/>
        <w:rPr>
          <w:b w:val="0"/>
          <w:bCs w:val="0"/>
          <w:color w:val="002060"/>
          <w:sz w:val="22"/>
          <w:szCs w:val="22"/>
        </w:rPr>
      </w:pPr>
    </w:p>
    <w:p w14:paraId="46BA23F1" w14:textId="77777777" w:rsidR="00AD176A" w:rsidRPr="007956B9" w:rsidRDefault="00AD176A" w:rsidP="00AD176A">
      <w:pPr>
        <w:pStyle w:val="titoloprinc0"/>
        <w:jc w:val="both"/>
        <w:rPr>
          <w:color w:val="002060"/>
          <w:sz w:val="22"/>
          <w:szCs w:val="22"/>
        </w:rPr>
      </w:pPr>
      <w:r w:rsidRPr="007956B9">
        <w:rPr>
          <w:color w:val="002060"/>
          <w:sz w:val="22"/>
          <w:szCs w:val="22"/>
        </w:rPr>
        <w:t>GIRONE “D”</w:t>
      </w:r>
    </w:p>
    <w:p w14:paraId="6E01A1A6" w14:textId="77777777" w:rsidR="00AD176A" w:rsidRPr="007956B9" w:rsidRDefault="00AD176A" w:rsidP="00AD176A">
      <w:pPr>
        <w:pStyle w:val="titoloprinc0"/>
        <w:jc w:val="both"/>
        <w:rPr>
          <w:b w:val="0"/>
          <w:bCs w:val="0"/>
          <w:color w:val="002060"/>
          <w:sz w:val="22"/>
          <w:szCs w:val="22"/>
        </w:rPr>
      </w:pPr>
    </w:p>
    <w:p w14:paraId="4FA359FC" w14:textId="77777777" w:rsidR="00AD176A" w:rsidRDefault="00AD176A" w:rsidP="00AD176A">
      <w:pPr>
        <w:pStyle w:val="titoloprinc0"/>
        <w:jc w:val="both"/>
        <w:rPr>
          <w:b w:val="0"/>
          <w:bCs w:val="0"/>
          <w:color w:val="002060"/>
          <w:sz w:val="22"/>
          <w:szCs w:val="22"/>
        </w:rPr>
      </w:pPr>
      <w:r w:rsidRPr="007956B9">
        <w:rPr>
          <w:b w:val="0"/>
          <w:bCs w:val="0"/>
          <w:color w:val="002060"/>
          <w:sz w:val="22"/>
          <w:szCs w:val="22"/>
        </w:rPr>
        <w:t xml:space="preserve">La Società </w:t>
      </w:r>
      <w:r w:rsidRPr="007956B9">
        <w:rPr>
          <w:color w:val="002060"/>
          <w:sz w:val="22"/>
          <w:szCs w:val="22"/>
        </w:rPr>
        <w:t xml:space="preserve">CANTINE RIUNITE CSI </w:t>
      </w:r>
      <w:r w:rsidRPr="007956B9">
        <w:rPr>
          <w:b w:val="0"/>
          <w:bCs w:val="0"/>
          <w:color w:val="002060"/>
          <w:sz w:val="22"/>
          <w:szCs w:val="22"/>
        </w:rPr>
        <w:t xml:space="preserve">comunica che disputerà </w:t>
      </w:r>
      <w:r w:rsidRPr="007956B9">
        <w:rPr>
          <w:b w:val="0"/>
          <w:bCs w:val="0"/>
          <w:color w:val="002060"/>
          <w:sz w:val="22"/>
          <w:szCs w:val="22"/>
          <w:u w:val="single"/>
        </w:rPr>
        <w:t>tutte le gare</w:t>
      </w:r>
      <w:r w:rsidRPr="007956B9">
        <w:rPr>
          <w:b w:val="0"/>
          <w:bCs w:val="0"/>
          <w:color w:val="002060"/>
          <w:sz w:val="22"/>
          <w:szCs w:val="22"/>
        </w:rPr>
        <w:t xml:space="preserve"> interne il </w:t>
      </w:r>
      <w:r w:rsidRPr="007956B9">
        <w:rPr>
          <w:color w:val="002060"/>
          <w:sz w:val="22"/>
          <w:szCs w:val="22"/>
        </w:rPr>
        <w:t xml:space="preserve">VENERDI’ </w:t>
      </w:r>
      <w:r w:rsidRPr="007956B9">
        <w:rPr>
          <w:b w:val="0"/>
          <w:bCs w:val="0"/>
          <w:color w:val="002060"/>
          <w:sz w:val="22"/>
          <w:szCs w:val="22"/>
        </w:rPr>
        <w:t xml:space="preserve">alle </w:t>
      </w:r>
      <w:r w:rsidRPr="007956B9">
        <w:rPr>
          <w:color w:val="002060"/>
          <w:sz w:val="22"/>
          <w:szCs w:val="22"/>
        </w:rPr>
        <w:t>ore 21:45</w:t>
      </w:r>
      <w:r w:rsidRPr="007956B9">
        <w:rPr>
          <w:b w:val="0"/>
          <w:bCs w:val="0"/>
          <w:color w:val="002060"/>
          <w:sz w:val="22"/>
          <w:szCs w:val="22"/>
        </w:rPr>
        <w:t xml:space="preserve">, </w:t>
      </w:r>
      <w:r w:rsidRPr="007956B9">
        <w:rPr>
          <w:color w:val="002060"/>
          <w:sz w:val="22"/>
          <w:szCs w:val="22"/>
        </w:rPr>
        <w:t>Palasport “Giulio Chierici”</w:t>
      </w:r>
      <w:r w:rsidRPr="007956B9">
        <w:rPr>
          <w:b w:val="0"/>
          <w:bCs w:val="0"/>
          <w:color w:val="002060"/>
          <w:sz w:val="22"/>
          <w:szCs w:val="22"/>
        </w:rPr>
        <w:t xml:space="preserve">, Via della Repubblica di </w:t>
      </w:r>
      <w:r w:rsidRPr="007956B9">
        <w:rPr>
          <w:color w:val="002060"/>
          <w:sz w:val="22"/>
          <w:szCs w:val="22"/>
        </w:rPr>
        <w:t>TOLENTINO</w:t>
      </w:r>
      <w:r w:rsidRPr="007956B9">
        <w:rPr>
          <w:b w:val="0"/>
          <w:bCs w:val="0"/>
          <w:color w:val="002060"/>
          <w:sz w:val="22"/>
          <w:szCs w:val="22"/>
        </w:rPr>
        <w:t>.</w:t>
      </w:r>
    </w:p>
    <w:p w14:paraId="48BFFBFA" w14:textId="77777777" w:rsidR="00AD176A" w:rsidRPr="007956B9" w:rsidRDefault="00AD176A" w:rsidP="00AD176A">
      <w:pPr>
        <w:pStyle w:val="titoloprinc0"/>
        <w:jc w:val="both"/>
        <w:rPr>
          <w:b w:val="0"/>
          <w:bCs w:val="0"/>
          <w:color w:val="002060"/>
          <w:sz w:val="22"/>
          <w:szCs w:val="22"/>
        </w:rPr>
      </w:pPr>
    </w:p>
    <w:p w14:paraId="08328116" w14:textId="77777777" w:rsidR="00AD176A" w:rsidRPr="00720E59" w:rsidRDefault="00AD176A" w:rsidP="00AD176A">
      <w:pPr>
        <w:pStyle w:val="titolomedio0"/>
        <w:rPr>
          <w:color w:val="002060"/>
          <w:sz w:val="36"/>
          <w:szCs w:val="36"/>
        </w:rPr>
      </w:pPr>
      <w:r w:rsidRPr="00720E59">
        <w:rPr>
          <w:color w:val="002060"/>
          <w:sz w:val="36"/>
          <w:szCs w:val="36"/>
        </w:rPr>
        <w:lastRenderedPageBreak/>
        <w:t>PROSECUZIONE GARA</w:t>
      </w:r>
    </w:p>
    <w:p w14:paraId="148EE59D" w14:textId="77777777" w:rsidR="00AD176A" w:rsidRPr="00460589" w:rsidRDefault="00AD176A" w:rsidP="00AD176A">
      <w:pPr>
        <w:pStyle w:val="breakline"/>
        <w:rPr>
          <w:color w:val="002060"/>
        </w:rPr>
      </w:pPr>
    </w:p>
    <w:p w14:paraId="490B697D" w14:textId="77777777" w:rsidR="00AD176A" w:rsidRPr="00460589" w:rsidRDefault="00AD176A" w:rsidP="00AD176A">
      <w:pPr>
        <w:pStyle w:val="breakline"/>
        <w:rPr>
          <w:color w:val="002060"/>
        </w:rPr>
      </w:pPr>
    </w:p>
    <w:p w14:paraId="55DAB5C1" w14:textId="77777777" w:rsidR="00AD176A" w:rsidRPr="00460589" w:rsidRDefault="00AD176A" w:rsidP="00AD176A">
      <w:pPr>
        <w:pStyle w:val="sottotitolocampionato10"/>
        <w:rPr>
          <w:color w:val="002060"/>
        </w:rPr>
      </w:pPr>
      <w:r w:rsidRPr="0046058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D176A" w:rsidRPr="00460589" w14:paraId="01BD5968" w14:textId="77777777" w:rsidTr="00087E7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B82AE" w14:textId="77777777" w:rsidR="00AD176A" w:rsidRPr="00460589" w:rsidRDefault="00AD176A" w:rsidP="00087E75">
            <w:pPr>
              <w:pStyle w:val="headertabella0"/>
              <w:rPr>
                <w:color w:val="002060"/>
              </w:rPr>
            </w:pPr>
            <w:r w:rsidRPr="0046058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137B0" w14:textId="77777777" w:rsidR="00AD176A" w:rsidRPr="00460589" w:rsidRDefault="00AD176A" w:rsidP="00087E75">
            <w:pPr>
              <w:pStyle w:val="headertabella0"/>
              <w:rPr>
                <w:color w:val="002060"/>
              </w:rPr>
            </w:pPr>
            <w:r w:rsidRPr="00460589">
              <w:rPr>
                <w:color w:val="002060"/>
              </w:rPr>
              <w:t xml:space="preserve">N° </w:t>
            </w:r>
            <w:proofErr w:type="spellStart"/>
            <w:r w:rsidRPr="00460589">
              <w:rPr>
                <w:color w:val="002060"/>
              </w:rPr>
              <w:t>Gior</w:t>
            </w:r>
            <w:proofErr w:type="spellEnd"/>
            <w:r w:rsidRPr="0046058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212B0" w14:textId="77777777" w:rsidR="00AD176A" w:rsidRPr="00460589" w:rsidRDefault="00AD176A" w:rsidP="00087E75">
            <w:pPr>
              <w:pStyle w:val="headertabella0"/>
              <w:rPr>
                <w:color w:val="002060"/>
              </w:rPr>
            </w:pPr>
            <w:r w:rsidRPr="0046058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3A2D0" w14:textId="77777777" w:rsidR="00AD176A" w:rsidRPr="00460589" w:rsidRDefault="00AD176A" w:rsidP="00087E75">
            <w:pPr>
              <w:pStyle w:val="headertabella0"/>
              <w:rPr>
                <w:color w:val="002060"/>
              </w:rPr>
            </w:pPr>
            <w:r w:rsidRPr="00460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9B3DE" w14:textId="77777777" w:rsidR="00AD176A" w:rsidRPr="00460589" w:rsidRDefault="00AD176A" w:rsidP="00087E75">
            <w:pPr>
              <w:pStyle w:val="headertabella0"/>
              <w:rPr>
                <w:color w:val="002060"/>
              </w:rPr>
            </w:pPr>
            <w:r w:rsidRPr="00460589">
              <w:rPr>
                <w:color w:val="002060"/>
              </w:rPr>
              <w:t xml:space="preserve">Data </w:t>
            </w:r>
            <w:proofErr w:type="spellStart"/>
            <w:r w:rsidRPr="00460589">
              <w:rPr>
                <w:color w:val="002060"/>
              </w:rPr>
              <w:t>Orig</w:t>
            </w:r>
            <w:proofErr w:type="spellEnd"/>
            <w:r w:rsidRPr="00460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62F3B" w14:textId="77777777" w:rsidR="00AD176A" w:rsidRPr="00460589" w:rsidRDefault="00AD176A" w:rsidP="00087E75">
            <w:pPr>
              <w:pStyle w:val="headertabella0"/>
              <w:rPr>
                <w:color w:val="002060"/>
              </w:rPr>
            </w:pPr>
            <w:r w:rsidRPr="00460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EAD45" w14:textId="77777777" w:rsidR="00AD176A" w:rsidRPr="00460589" w:rsidRDefault="00AD176A" w:rsidP="00087E75">
            <w:pPr>
              <w:pStyle w:val="headertabella0"/>
              <w:rPr>
                <w:color w:val="002060"/>
              </w:rPr>
            </w:pPr>
            <w:r w:rsidRPr="00460589">
              <w:rPr>
                <w:color w:val="002060"/>
              </w:rPr>
              <w:t xml:space="preserve">Ora </w:t>
            </w:r>
            <w:proofErr w:type="spellStart"/>
            <w:r w:rsidRPr="00460589">
              <w:rPr>
                <w:color w:val="002060"/>
              </w:rPr>
              <w:t>Orig</w:t>
            </w:r>
            <w:proofErr w:type="spellEnd"/>
            <w:r w:rsidRPr="0046058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A0ACE" w14:textId="59248D76" w:rsidR="00AD176A" w:rsidRPr="00460589" w:rsidRDefault="007647C1" w:rsidP="00087E75">
            <w:pPr>
              <w:pStyle w:val="headertabella0"/>
              <w:rPr>
                <w:color w:val="002060"/>
              </w:rPr>
            </w:pPr>
            <w:r>
              <w:rPr>
                <w:color w:val="002060"/>
              </w:rPr>
              <w:t>Note</w:t>
            </w:r>
          </w:p>
        </w:tc>
      </w:tr>
      <w:tr w:rsidR="00AD176A" w:rsidRPr="00460589" w14:paraId="2086E5BA" w14:textId="77777777" w:rsidTr="00D72A15">
        <w:trPr>
          <w:trHeight w:val="65"/>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92B8" w14:textId="77777777" w:rsidR="00AD176A" w:rsidRPr="00D72A15" w:rsidRDefault="00AD176A" w:rsidP="00087E75">
            <w:pPr>
              <w:pStyle w:val="rowtabella0"/>
              <w:rPr>
                <w:color w:val="002060"/>
                <w:highlight w:val="yellow"/>
              </w:rPr>
            </w:pPr>
            <w:r w:rsidRPr="00D72A15">
              <w:rPr>
                <w:color w:val="002060"/>
                <w:highlight w:val="yellow"/>
              </w:rPr>
              <w:t>11/11/2025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6F91" w14:textId="77777777" w:rsidR="00AD176A" w:rsidRPr="00D72A15" w:rsidRDefault="00AD176A" w:rsidP="00087E75">
            <w:pPr>
              <w:pStyle w:val="rowtabella0"/>
              <w:jc w:val="center"/>
              <w:rPr>
                <w:color w:val="002060"/>
                <w:highlight w:val="yellow"/>
              </w:rPr>
            </w:pPr>
            <w:r w:rsidRPr="00D72A15">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EC88" w14:textId="77777777" w:rsidR="00AD176A" w:rsidRPr="00D72A15" w:rsidRDefault="00AD176A" w:rsidP="00087E75">
            <w:pPr>
              <w:pStyle w:val="rowtabella0"/>
              <w:rPr>
                <w:color w:val="002060"/>
                <w:highlight w:val="yellow"/>
              </w:rPr>
            </w:pPr>
            <w:r w:rsidRPr="00D72A15">
              <w:rPr>
                <w:color w:val="002060"/>
                <w:highlight w:val="yellow"/>
              </w:rPr>
              <w:t>OSIMO STAZIONE SSD A 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1BF6" w14:textId="77777777" w:rsidR="00AD176A" w:rsidRPr="00D72A15" w:rsidRDefault="00AD176A" w:rsidP="00087E75">
            <w:pPr>
              <w:pStyle w:val="rowtabella0"/>
              <w:rPr>
                <w:color w:val="002060"/>
                <w:highlight w:val="yellow"/>
              </w:rPr>
            </w:pPr>
            <w:r w:rsidRPr="00D72A15">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7E45" w14:textId="6D0E1DDE" w:rsidR="00AD176A" w:rsidRPr="00460589" w:rsidRDefault="00AD176A" w:rsidP="00087E75">
            <w:pPr>
              <w:pStyle w:val="rowtabella0"/>
              <w:rPr>
                <w:color w:val="002060"/>
              </w:rPr>
            </w:pPr>
            <w:r w:rsidRPr="00460589">
              <w:rPr>
                <w:color w:val="002060"/>
              </w:rPr>
              <w:t>2</w:t>
            </w:r>
            <w:r w:rsidR="00D72A15">
              <w:rPr>
                <w:color w:val="002060"/>
              </w:rPr>
              <w:t>5</w:t>
            </w:r>
            <w:r w:rsidRPr="00460589">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4BEA2" w14:textId="77777777" w:rsidR="00AD176A" w:rsidRPr="00460589" w:rsidRDefault="00AD176A" w:rsidP="00087E75">
            <w:pPr>
              <w:pStyle w:val="rowtabella0"/>
              <w:jc w:val="center"/>
              <w:rPr>
                <w:color w:val="002060"/>
              </w:rPr>
            </w:pPr>
            <w:r w:rsidRPr="00D72A15">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23513" w14:textId="77777777" w:rsidR="00AD176A" w:rsidRPr="00460589" w:rsidRDefault="00AD176A" w:rsidP="00087E75">
            <w:pPr>
              <w:pStyle w:val="rowtabella0"/>
              <w:jc w:val="center"/>
              <w:rPr>
                <w:color w:val="002060"/>
              </w:rPr>
            </w:pPr>
            <w:r w:rsidRPr="00460589">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0D37" w14:textId="443468DF" w:rsidR="00AD176A" w:rsidRPr="00D72A15" w:rsidRDefault="007647C1" w:rsidP="00087E75">
            <w:pPr>
              <w:rPr>
                <w:rFonts w:ascii="Arial" w:hAnsi="Arial" w:cs="Arial"/>
                <w:color w:val="002060"/>
                <w:sz w:val="12"/>
                <w:szCs w:val="12"/>
                <w:highlight w:val="yellow"/>
              </w:rPr>
            </w:pPr>
            <w:r w:rsidRPr="00D72A15">
              <w:rPr>
                <w:rFonts w:ascii="Arial" w:hAnsi="Arial" w:cs="Arial"/>
                <w:color w:val="002060"/>
                <w:sz w:val="12"/>
                <w:szCs w:val="12"/>
                <w:highlight w:val="yellow"/>
              </w:rPr>
              <w:t>Gara sospesa all’8’ s.t. sul risultato di 2-1</w:t>
            </w:r>
          </w:p>
        </w:tc>
      </w:tr>
    </w:tbl>
    <w:p w14:paraId="7227D5E0" w14:textId="77777777" w:rsidR="00AD176A" w:rsidRDefault="00AD176A" w:rsidP="00AD176A">
      <w:pPr>
        <w:pStyle w:val="breakline"/>
        <w:rPr>
          <w:color w:val="002060"/>
        </w:rPr>
      </w:pPr>
    </w:p>
    <w:p w14:paraId="7D44F340" w14:textId="77777777" w:rsidR="00AD176A" w:rsidRPr="006565C3" w:rsidRDefault="00AD176A" w:rsidP="00AD176A">
      <w:pPr>
        <w:rPr>
          <w:rFonts w:ascii="Arial" w:hAnsi="Arial" w:cs="Arial"/>
          <w:i/>
          <w:iCs/>
          <w:color w:val="002060"/>
          <w:sz w:val="22"/>
          <w:szCs w:val="22"/>
        </w:rPr>
      </w:pPr>
      <w:r w:rsidRPr="006565C3">
        <w:rPr>
          <w:rFonts w:ascii="Arial" w:hAnsi="Arial" w:cs="Arial"/>
          <w:i/>
          <w:iCs/>
          <w:color w:val="002060"/>
          <w:sz w:val="22"/>
          <w:szCs w:val="22"/>
        </w:rPr>
        <w:t>Si riporta lo stralcio dell’</w:t>
      </w:r>
      <w:r w:rsidRPr="006565C3">
        <w:rPr>
          <w:rFonts w:ascii="Arial" w:hAnsi="Arial" w:cs="Arial"/>
          <w:b/>
          <w:bCs/>
          <w:i/>
          <w:iCs/>
          <w:color w:val="002060"/>
          <w:sz w:val="22"/>
          <w:szCs w:val="22"/>
        </w:rPr>
        <w:t xml:space="preserve">art. 30 comma 4 Regolamento della Lega Nazionale Dilettanti </w:t>
      </w:r>
      <w:r w:rsidRPr="006565C3">
        <w:rPr>
          <w:rFonts w:ascii="Arial" w:hAnsi="Arial" w:cs="Arial"/>
          <w:i/>
          <w:iCs/>
          <w:color w:val="002060"/>
          <w:sz w:val="22"/>
          <w:szCs w:val="22"/>
        </w:rPr>
        <w:t xml:space="preserve">riguardo le </w:t>
      </w:r>
      <w:proofErr w:type="spellStart"/>
      <w:r w:rsidRPr="006565C3">
        <w:rPr>
          <w:rFonts w:ascii="Arial" w:hAnsi="Arial" w:cs="Arial"/>
          <w:i/>
          <w:iCs/>
          <w:color w:val="002060"/>
          <w:sz w:val="22"/>
          <w:szCs w:val="22"/>
        </w:rPr>
        <w:t>modalita</w:t>
      </w:r>
      <w:proofErr w:type="spellEnd"/>
      <w:r w:rsidRPr="006565C3">
        <w:rPr>
          <w:rFonts w:ascii="Arial" w:hAnsi="Arial" w:cs="Arial"/>
          <w:i/>
          <w:iCs/>
          <w:color w:val="002060"/>
          <w:sz w:val="22"/>
          <w:szCs w:val="22"/>
        </w:rPr>
        <w:t xml:space="preserve">̀ di recupero delle gare sospese. </w:t>
      </w:r>
    </w:p>
    <w:p w14:paraId="5934C846" w14:textId="77777777" w:rsidR="00AD176A" w:rsidRPr="006565C3" w:rsidRDefault="00AD176A" w:rsidP="00AD176A">
      <w:pPr>
        <w:rPr>
          <w:rFonts w:ascii="Arial" w:hAnsi="Arial" w:cs="Arial"/>
          <w:color w:val="002060"/>
          <w:sz w:val="22"/>
          <w:szCs w:val="22"/>
        </w:rPr>
      </w:pPr>
    </w:p>
    <w:p w14:paraId="58F4002B" w14:textId="77777777" w:rsidR="00AD176A" w:rsidRPr="006565C3" w:rsidRDefault="00AD176A" w:rsidP="00AD176A">
      <w:pPr>
        <w:rPr>
          <w:rFonts w:ascii="Arial" w:hAnsi="Arial" w:cs="Arial"/>
          <w:color w:val="002060"/>
          <w:sz w:val="22"/>
          <w:szCs w:val="22"/>
        </w:rPr>
      </w:pPr>
      <w:r w:rsidRPr="006565C3">
        <w:rPr>
          <w:rFonts w:ascii="Arial" w:hAnsi="Arial" w:cs="Arial"/>
          <w:color w:val="002060"/>
          <w:sz w:val="22"/>
          <w:szCs w:val="22"/>
        </w:rPr>
        <w:t xml:space="preserve">4. Le gare non iniziate, interrotte o annullate sono recuperate con le </w:t>
      </w:r>
      <w:proofErr w:type="spellStart"/>
      <w:r w:rsidRPr="006565C3">
        <w:rPr>
          <w:rFonts w:ascii="Arial" w:hAnsi="Arial" w:cs="Arial"/>
          <w:color w:val="002060"/>
          <w:sz w:val="22"/>
          <w:szCs w:val="22"/>
        </w:rPr>
        <w:t>modalita</w:t>
      </w:r>
      <w:proofErr w:type="spellEnd"/>
      <w:r w:rsidRPr="006565C3">
        <w:rPr>
          <w:rFonts w:ascii="Arial" w:hAnsi="Arial" w:cs="Arial"/>
          <w:color w:val="002060"/>
          <w:sz w:val="22"/>
          <w:szCs w:val="22"/>
        </w:rPr>
        <w:t xml:space="preserve">̀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è determinata, con decisione inappellabile, dal direttore di gara. </w:t>
      </w:r>
    </w:p>
    <w:p w14:paraId="23B74A30" w14:textId="77777777" w:rsidR="00AD176A" w:rsidRPr="006565C3" w:rsidRDefault="00AD176A" w:rsidP="00AD176A">
      <w:pPr>
        <w:rPr>
          <w:rFonts w:ascii="Arial" w:hAnsi="Arial" w:cs="Arial"/>
          <w:color w:val="002060"/>
          <w:sz w:val="22"/>
          <w:szCs w:val="22"/>
        </w:rPr>
      </w:pPr>
      <w:r w:rsidRPr="006565C3">
        <w:rPr>
          <w:rFonts w:ascii="Arial" w:hAnsi="Arial" w:cs="Arial"/>
          <w:color w:val="002060"/>
          <w:sz w:val="22"/>
          <w:szCs w:val="22"/>
        </w:rPr>
        <w:t xml:space="preserve">La prosecuzione delle gare interrotte in conseguenza di fatti o situazioni che non comportano l’irrogazione delle sanzioni di cui all’art. 17 del Codice di Giustizia Sportiva avviene con le seguenti </w:t>
      </w:r>
      <w:proofErr w:type="spellStart"/>
      <w:r w:rsidRPr="006565C3">
        <w:rPr>
          <w:rFonts w:ascii="Arial" w:hAnsi="Arial" w:cs="Arial"/>
          <w:color w:val="002060"/>
          <w:sz w:val="22"/>
          <w:szCs w:val="22"/>
        </w:rPr>
        <w:t>modalita</w:t>
      </w:r>
      <w:proofErr w:type="spellEnd"/>
      <w:r w:rsidRPr="006565C3">
        <w:rPr>
          <w:rFonts w:ascii="Arial" w:hAnsi="Arial" w:cs="Arial"/>
          <w:color w:val="002060"/>
          <w:sz w:val="22"/>
          <w:szCs w:val="22"/>
        </w:rPr>
        <w:t>̀:</w:t>
      </w:r>
      <w:r w:rsidRPr="006565C3">
        <w:rPr>
          <w:rFonts w:ascii="Arial" w:hAnsi="Arial" w:cs="Arial"/>
          <w:color w:val="002060"/>
          <w:sz w:val="22"/>
          <w:szCs w:val="22"/>
        </w:rPr>
        <w:br/>
        <w:t xml:space="preserve">a) la partita riprende esattamente dalla situazione di gioco che era in corso al momento della interruzione, come da referto del direttore di gara; </w:t>
      </w:r>
    </w:p>
    <w:p w14:paraId="49A5E1BD" w14:textId="77777777" w:rsidR="00AD176A" w:rsidRPr="006565C3" w:rsidRDefault="00AD176A" w:rsidP="00AD176A">
      <w:pPr>
        <w:rPr>
          <w:rFonts w:ascii="Arial" w:hAnsi="Arial" w:cs="Arial"/>
          <w:color w:val="002060"/>
          <w:sz w:val="22"/>
          <w:szCs w:val="22"/>
        </w:rPr>
      </w:pPr>
      <w:r w:rsidRPr="006565C3">
        <w:rPr>
          <w:rFonts w:ascii="Arial" w:hAnsi="Arial" w:cs="Arial"/>
          <w:color w:val="002060"/>
          <w:sz w:val="22"/>
          <w:szCs w:val="22"/>
        </w:rPr>
        <w:t xml:space="preserve">b) nella prosecuzione della gara possono essere schierati tutti i calciatori che erano </w:t>
      </w:r>
      <w:proofErr w:type="spellStart"/>
      <w:r w:rsidRPr="006565C3">
        <w:rPr>
          <w:rFonts w:ascii="Arial" w:hAnsi="Arial" w:cs="Arial"/>
          <w:color w:val="002060"/>
          <w:sz w:val="22"/>
          <w:szCs w:val="22"/>
        </w:rPr>
        <w:t>gia</w:t>
      </w:r>
      <w:proofErr w:type="spellEnd"/>
      <w:r w:rsidRPr="006565C3">
        <w:rPr>
          <w:rFonts w:ascii="Arial" w:hAnsi="Arial" w:cs="Arial"/>
          <w:color w:val="002060"/>
          <w:sz w:val="22"/>
          <w:szCs w:val="22"/>
        </w:rPr>
        <w:t xml:space="preserve">̀ tesserati per le due </w:t>
      </w:r>
      <w:proofErr w:type="spellStart"/>
      <w:r w:rsidRPr="006565C3">
        <w:rPr>
          <w:rFonts w:ascii="Arial" w:hAnsi="Arial" w:cs="Arial"/>
          <w:color w:val="002060"/>
          <w:sz w:val="22"/>
          <w:szCs w:val="22"/>
        </w:rPr>
        <w:t>Societa</w:t>
      </w:r>
      <w:proofErr w:type="spellEnd"/>
      <w:r w:rsidRPr="006565C3">
        <w:rPr>
          <w:rFonts w:ascii="Arial" w:hAnsi="Arial" w:cs="Arial"/>
          <w:color w:val="002060"/>
          <w:sz w:val="22"/>
          <w:szCs w:val="22"/>
        </w:rPr>
        <w:t>̀ Associate al momento della interruzione, indipendentemente dal fatto che fossero o meno sulla distinta del direttore di gara il giorno della interruzione, con le seguenti avvertenze:</w:t>
      </w:r>
      <w:r w:rsidRPr="006565C3">
        <w:rPr>
          <w:rFonts w:ascii="Arial" w:hAnsi="Arial" w:cs="Arial"/>
          <w:color w:val="002060"/>
          <w:sz w:val="22"/>
          <w:szCs w:val="22"/>
        </w:rPr>
        <w:br/>
        <w:t xml:space="preserve">i) i calciatori scesi in campo e sostituiti nel corso della prima partita non possono essere schierati nuovamente; </w:t>
      </w:r>
    </w:p>
    <w:p w14:paraId="7BD1E261" w14:textId="77777777" w:rsidR="00AD176A" w:rsidRPr="006565C3" w:rsidRDefault="00AD176A" w:rsidP="00AD176A">
      <w:pPr>
        <w:rPr>
          <w:rFonts w:ascii="Arial" w:hAnsi="Arial" w:cs="Arial"/>
          <w:color w:val="002060"/>
          <w:sz w:val="22"/>
          <w:szCs w:val="22"/>
        </w:rPr>
      </w:pPr>
      <w:r w:rsidRPr="006565C3">
        <w:rPr>
          <w:rFonts w:ascii="Arial" w:hAnsi="Arial" w:cs="Arial"/>
          <w:color w:val="002060"/>
          <w:sz w:val="22"/>
          <w:szCs w:val="22"/>
        </w:rPr>
        <w:t>ii) i calciatori espulsi nel corso della prima partita non possono essere schierati nuovamente né possono essere sostituiti da altri calciatori nella prosecuzione;</w:t>
      </w:r>
    </w:p>
    <w:p w14:paraId="3DE69175" w14:textId="77777777" w:rsidR="00AD176A" w:rsidRPr="006565C3" w:rsidRDefault="00AD176A" w:rsidP="00AD176A">
      <w:pPr>
        <w:rPr>
          <w:rFonts w:ascii="Arial" w:hAnsi="Arial" w:cs="Arial"/>
          <w:color w:val="002060"/>
          <w:sz w:val="22"/>
          <w:szCs w:val="22"/>
        </w:rPr>
      </w:pPr>
      <w:r w:rsidRPr="006565C3">
        <w:rPr>
          <w:rFonts w:ascii="Arial" w:hAnsi="Arial" w:cs="Arial"/>
          <w:color w:val="002060"/>
          <w:sz w:val="22"/>
          <w:szCs w:val="22"/>
        </w:rPr>
        <w:t xml:space="preserve">iii) i calciatori che erano squalificati per la prima partita non possono essere schierati nella prosecuzione; </w:t>
      </w:r>
    </w:p>
    <w:p w14:paraId="516716D6" w14:textId="77777777" w:rsidR="00AD176A" w:rsidRPr="006565C3" w:rsidRDefault="00AD176A" w:rsidP="00AD176A">
      <w:pPr>
        <w:rPr>
          <w:rFonts w:ascii="Arial" w:hAnsi="Arial" w:cs="Arial"/>
          <w:color w:val="002060"/>
          <w:sz w:val="22"/>
          <w:szCs w:val="22"/>
        </w:rPr>
      </w:pPr>
      <w:r w:rsidRPr="006565C3">
        <w:rPr>
          <w:rFonts w:ascii="Arial" w:hAnsi="Arial" w:cs="Arial"/>
          <w:color w:val="002060"/>
          <w:sz w:val="22"/>
          <w:szCs w:val="22"/>
        </w:rPr>
        <w:t>iv) possono essere schierati nella prosecuzione i calciatori squalificati con decisione relativa ad una gara disputata successivamente alla partita interrotta;</w:t>
      </w:r>
    </w:p>
    <w:p w14:paraId="7AE3E7B4" w14:textId="77777777" w:rsidR="00AD176A" w:rsidRPr="006565C3" w:rsidRDefault="00AD176A" w:rsidP="00AD176A">
      <w:pPr>
        <w:rPr>
          <w:rFonts w:ascii="Arial" w:hAnsi="Arial" w:cs="Arial"/>
          <w:color w:val="002060"/>
          <w:sz w:val="22"/>
          <w:szCs w:val="22"/>
        </w:rPr>
      </w:pPr>
      <w:r w:rsidRPr="006565C3">
        <w:rPr>
          <w:rFonts w:ascii="Arial" w:hAnsi="Arial" w:cs="Arial"/>
          <w:color w:val="002060"/>
          <w:sz w:val="22"/>
          <w:szCs w:val="22"/>
        </w:rPr>
        <w:t xml:space="preserve">v) le ammonizioni singole inflitte del direttore di gara nel corso della gara interrotta non vengono prese in esame dagli organi disciplinari fino a quando non sia stata giocata anche la prosecuzione; </w:t>
      </w:r>
    </w:p>
    <w:p w14:paraId="143CEE09" w14:textId="77777777" w:rsidR="00AD176A" w:rsidRPr="006565C3" w:rsidRDefault="00AD176A" w:rsidP="00AD176A">
      <w:pPr>
        <w:rPr>
          <w:rFonts w:ascii="Arial" w:hAnsi="Arial" w:cs="Arial"/>
          <w:color w:val="002060"/>
          <w:sz w:val="22"/>
          <w:szCs w:val="22"/>
        </w:rPr>
      </w:pPr>
      <w:r w:rsidRPr="006565C3">
        <w:rPr>
          <w:rFonts w:ascii="Arial" w:hAnsi="Arial" w:cs="Arial"/>
          <w:color w:val="002060"/>
          <w:sz w:val="22"/>
          <w:szCs w:val="22"/>
        </w:rPr>
        <w:t xml:space="preserve">vi) nel corso della prosecuzione, le due squadre possono effettuare solo le sostituzioni non ancora effettuate nella prima gara. </w:t>
      </w:r>
      <w:proofErr w:type="gramStart"/>
      <w:r w:rsidRPr="006565C3">
        <w:rPr>
          <w:rFonts w:ascii="Arial" w:hAnsi="Arial" w:cs="Arial"/>
          <w:color w:val="002060"/>
          <w:sz w:val="22"/>
          <w:szCs w:val="22"/>
        </w:rPr>
        <w:t>E’</w:t>
      </w:r>
      <w:proofErr w:type="gramEnd"/>
      <w:r w:rsidRPr="006565C3">
        <w:rPr>
          <w:rFonts w:ascii="Arial" w:hAnsi="Arial" w:cs="Arial"/>
          <w:color w:val="002060"/>
          <w:sz w:val="22"/>
          <w:szCs w:val="22"/>
        </w:rPr>
        <w:t xml:space="preserve"> fatta salva la particolare disciplina per le </w:t>
      </w:r>
      <w:proofErr w:type="spellStart"/>
      <w:r w:rsidRPr="006565C3">
        <w:rPr>
          <w:rFonts w:ascii="Arial" w:hAnsi="Arial" w:cs="Arial"/>
          <w:color w:val="002060"/>
          <w:sz w:val="22"/>
          <w:szCs w:val="22"/>
        </w:rPr>
        <w:t>attivita</w:t>
      </w:r>
      <w:proofErr w:type="spellEnd"/>
      <w:r w:rsidRPr="006565C3">
        <w:rPr>
          <w:rFonts w:ascii="Arial" w:hAnsi="Arial" w:cs="Arial"/>
          <w:color w:val="002060"/>
          <w:sz w:val="22"/>
          <w:szCs w:val="22"/>
        </w:rPr>
        <w:t xml:space="preserve">̀ di Calcio a Cinque. </w:t>
      </w:r>
    </w:p>
    <w:p w14:paraId="00849CAD" w14:textId="77777777" w:rsidR="00AD176A" w:rsidRPr="00460589" w:rsidRDefault="00AD176A" w:rsidP="00AD176A">
      <w:pPr>
        <w:pStyle w:val="breakline"/>
        <w:rPr>
          <w:rFonts w:eastAsiaTheme="minorEastAsia"/>
          <w:color w:val="002060"/>
        </w:rPr>
      </w:pPr>
    </w:p>
    <w:p w14:paraId="636953AC" w14:textId="77777777" w:rsidR="00AD176A" w:rsidRPr="00460589" w:rsidRDefault="00AD176A" w:rsidP="00AD176A">
      <w:pPr>
        <w:pStyle w:val="breakline"/>
        <w:rPr>
          <w:color w:val="002060"/>
        </w:rPr>
      </w:pPr>
    </w:p>
    <w:p w14:paraId="5ABBEA2A" w14:textId="77777777" w:rsidR="00AD176A" w:rsidRPr="00460589" w:rsidRDefault="00AD176A" w:rsidP="00AD176A">
      <w:pPr>
        <w:pStyle w:val="titoloprinc0"/>
        <w:rPr>
          <w:color w:val="002060"/>
        </w:rPr>
      </w:pPr>
      <w:r w:rsidRPr="00460589">
        <w:rPr>
          <w:color w:val="002060"/>
        </w:rPr>
        <w:t>RISULTATI</w:t>
      </w:r>
    </w:p>
    <w:p w14:paraId="761330AF" w14:textId="77777777" w:rsidR="00AD176A" w:rsidRPr="00460589" w:rsidRDefault="00AD176A" w:rsidP="00AD176A">
      <w:pPr>
        <w:pStyle w:val="breakline"/>
        <w:rPr>
          <w:color w:val="002060"/>
        </w:rPr>
      </w:pPr>
    </w:p>
    <w:p w14:paraId="593FAB33" w14:textId="77777777" w:rsidR="00AD176A" w:rsidRPr="00460589" w:rsidRDefault="00AD176A" w:rsidP="00AD176A">
      <w:pPr>
        <w:pStyle w:val="sottotitolocampionato10"/>
        <w:rPr>
          <w:color w:val="002060"/>
        </w:rPr>
      </w:pPr>
      <w:r w:rsidRPr="00460589">
        <w:rPr>
          <w:color w:val="002060"/>
        </w:rPr>
        <w:t>RISULTATI UFFICIALI GARE DEL 31/10/2025</w:t>
      </w:r>
    </w:p>
    <w:p w14:paraId="46A2E7B2" w14:textId="77777777" w:rsidR="00AD176A" w:rsidRPr="00AD176A" w:rsidRDefault="00AD176A" w:rsidP="00AD176A">
      <w:pPr>
        <w:pStyle w:val="sottotitolocampionato20"/>
        <w:spacing w:before="0" w:beforeAutospacing="0" w:after="0" w:afterAutospacing="0"/>
        <w:rPr>
          <w:rFonts w:ascii="Arial" w:hAnsi="Arial" w:cs="Arial"/>
          <w:color w:val="002060"/>
          <w:sz w:val="20"/>
          <w:szCs w:val="20"/>
        </w:rPr>
      </w:pPr>
      <w:r w:rsidRPr="00AD176A">
        <w:rPr>
          <w:rFonts w:ascii="Arial" w:hAnsi="Arial" w:cs="Arial"/>
          <w:color w:val="002060"/>
          <w:sz w:val="20"/>
          <w:szCs w:val="20"/>
        </w:rPr>
        <w:t>Si trascrivono qui di seguito i risultati ufficiali delle gare disputate</w:t>
      </w:r>
    </w:p>
    <w:p w14:paraId="26DBA10B" w14:textId="77777777" w:rsidR="00AD176A" w:rsidRPr="00460589" w:rsidRDefault="00AD176A" w:rsidP="00AD176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D176A" w:rsidRPr="00460589" w14:paraId="2CA0D6B4"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5CECF72C"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DF857" w14:textId="77777777" w:rsidR="00AD176A" w:rsidRPr="00460589" w:rsidRDefault="00AD176A" w:rsidP="00087E75">
                  <w:pPr>
                    <w:pStyle w:val="headertabella0"/>
                    <w:rPr>
                      <w:color w:val="002060"/>
                    </w:rPr>
                  </w:pPr>
                  <w:r w:rsidRPr="00460589">
                    <w:rPr>
                      <w:color w:val="002060"/>
                    </w:rPr>
                    <w:t>GIRONE A - 4 Giornata - A</w:t>
                  </w:r>
                </w:p>
              </w:tc>
            </w:tr>
            <w:tr w:rsidR="00AD176A" w:rsidRPr="00460589" w14:paraId="281F8FE1"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D33D76" w14:textId="77777777" w:rsidR="00AD176A" w:rsidRPr="00460589" w:rsidRDefault="00AD176A" w:rsidP="00087E75">
                  <w:pPr>
                    <w:pStyle w:val="rowtabella0"/>
                    <w:rPr>
                      <w:color w:val="002060"/>
                    </w:rPr>
                  </w:pPr>
                  <w:r w:rsidRPr="00460589">
                    <w:rPr>
                      <w:color w:val="002060"/>
                    </w:rPr>
                    <w:t>DURANTINA SANTA CECILIA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98F9E" w14:textId="77777777" w:rsidR="00AD176A" w:rsidRPr="00460589" w:rsidRDefault="00AD176A" w:rsidP="00087E75">
                  <w:pPr>
                    <w:pStyle w:val="rowtabella0"/>
                    <w:rPr>
                      <w:color w:val="002060"/>
                    </w:rPr>
                  </w:pPr>
                  <w:r w:rsidRPr="00460589">
                    <w:rPr>
                      <w:color w:val="002060"/>
                    </w:rPr>
                    <w:t>- AUDAX PIOBBICO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75945" w14:textId="77777777" w:rsidR="00AD176A" w:rsidRPr="00460589" w:rsidRDefault="00AD176A" w:rsidP="00087E75">
                  <w:pPr>
                    <w:pStyle w:val="rowtabella0"/>
                    <w:jc w:val="center"/>
                    <w:rPr>
                      <w:color w:val="002060"/>
                    </w:rPr>
                  </w:pPr>
                  <w:r w:rsidRPr="00460589">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880BD" w14:textId="77777777" w:rsidR="00AD176A" w:rsidRPr="00460589" w:rsidRDefault="00AD176A" w:rsidP="00087E75">
                  <w:pPr>
                    <w:pStyle w:val="rowtabella0"/>
                    <w:jc w:val="center"/>
                    <w:rPr>
                      <w:color w:val="002060"/>
                    </w:rPr>
                  </w:pPr>
                  <w:r w:rsidRPr="00460589">
                    <w:rPr>
                      <w:color w:val="002060"/>
                    </w:rPr>
                    <w:t> </w:t>
                  </w:r>
                </w:p>
              </w:tc>
            </w:tr>
            <w:tr w:rsidR="00AD176A" w:rsidRPr="00460589" w14:paraId="7BC4D13E"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DF6D93" w14:textId="77777777" w:rsidR="00AD176A" w:rsidRPr="00460589" w:rsidRDefault="00AD176A" w:rsidP="00087E75">
                  <w:pPr>
                    <w:pStyle w:val="rowtabella0"/>
                    <w:rPr>
                      <w:color w:val="002060"/>
                    </w:rPr>
                  </w:pPr>
                  <w:r w:rsidRPr="00460589">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7B7B24" w14:textId="77777777" w:rsidR="00AD176A" w:rsidRPr="00460589" w:rsidRDefault="00AD176A" w:rsidP="00087E75">
                  <w:pPr>
                    <w:pStyle w:val="rowtabella0"/>
                    <w:rPr>
                      <w:color w:val="002060"/>
                    </w:rPr>
                  </w:pPr>
                  <w:r w:rsidRPr="00460589">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FECA5" w14:textId="77777777" w:rsidR="00AD176A" w:rsidRPr="00460589" w:rsidRDefault="00AD176A" w:rsidP="00087E75">
                  <w:pPr>
                    <w:pStyle w:val="rowtabella0"/>
                    <w:jc w:val="center"/>
                    <w:rPr>
                      <w:color w:val="002060"/>
                    </w:rPr>
                  </w:pPr>
                  <w:r w:rsidRPr="00460589">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96443F" w14:textId="77777777" w:rsidR="00AD176A" w:rsidRPr="00460589" w:rsidRDefault="00AD176A" w:rsidP="00087E75">
                  <w:pPr>
                    <w:pStyle w:val="rowtabella0"/>
                    <w:jc w:val="center"/>
                    <w:rPr>
                      <w:color w:val="002060"/>
                    </w:rPr>
                  </w:pPr>
                  <w:r w:rsidRPr="00460589">
                    <w:rPr>
                      <w:color w:val="002060"/>
                    </w:rPr>
                    <w:t> </w:t>
                  </w:r>
                </w:p>
              </w:tc>
            </w:tr>
            <w:tr w:rsidR="00AD176A" w:rsidRPr="00460589" w14:paraId="530C0B32"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9C25BE" w14:textId="77777777" w:rsidR="00AD176A" w:rsidRPr="00460589" w:rsidRDefault="00AD176A" w:rsidP="00087E75">
                  <w:pPr>
                    <w:pStyle w:val="rowtabella0"/>
                    <w:rPr>
                      <w:color w:val="002060"/>
                    </w:rPr>
                  </w:pPr>
                  <w:r w:rsidRPr="00460589">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0CB5B" w14:textId="77777777" w:rsidR="00AD176A" w:rsidRPr="00460589" w:rsidRDefault="00AD176A" w:rsidP="00087E75">
                  <w:pPr>
                    <w:pStyle w:val="rowtabella0"/>
                    <w:rPr>
                      <w:color w:val="002060"/>
                    </w:rPr>
                  </w:pPr>
                  <w:r w:rsidRPr="00460589">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663A07" w14:textId="77777777" w:rsidR="00AD176A" w:rsidRPr="00460589" w:rsidRDefault="00AD176A" w:rsidP="00087E75">
                  <w:pPr>
                    <w:pStyle w:val="rowtabella0"/>
                    <w:jc w:val="center"/>
                    <w:rPr>
                      <w:color w:val="002060"/>
                    </w:rPr>
                  </w:pPr>
                  <w:r w:rsidRPr="00460589">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CCDB76" w14:textId="77777777" w:rsidR="00AD176A" w:rsidRPr="00460589" w:rsidRDefault="00AD176A" w:rsidP="00087E75">
                  <w:pPr>
                    <w:pStyle w:val="rowtabella0"/>
                    <w:jc w:val="center"/>
                    <w:rPr>
                      <w:color w:val="002060"/>
                    </w:rPr>
                  </w:pPr>
                  <w:r w:rsidRPr="00460589">
                    <w:rPr>
                      <w:color w:val="002060"/>
                    </w:rPr>
                    <w:t> </w:t>
                  </w:r>
                </w:p>
              </w:tc>
            </w:tr>
            <w:tr w:rsidR="00AD176A" w:rsidRPr="00460589" w14:paraId="6E67E5A6"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164D7E" w14:textId="77777777" w:rsidR="00AD176A" w:rsidRPr="00460589" w:rsidRDefault="00AD176A" w:rsidP="00087E75">
                  <w:pPr>
                    <w:pStyle w:val="rowtabella0"/>
                    <w:rPr>
                      <w:color w:val="002060"/>
                    </w:rPr>
                  </w:pPr>
                  <w:r w:rsidRPr="00460589">
                    <w:rPr>
                      <w:color w:val="002060"/>
                    </w:rPr>
                    <w:t>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A78376" w14:textId="77777777" w:rsidR="00AD176A" w:rsidRPr="00460589" w:rsidRDefault="00AD176A" w:rsidP="00087E75">
                  <w:pPr>
                    <w:pStyle w:val="rowtabella0"/>
                    <w:rPr>
                      <w:color w:val="002060"/>
                    </w:rPr>
                  </w:pPr>
                  <w:r w:rsidRPr="00460589">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6B118C" w14:textId="77777777" w:rsidR="00AD176A" w:rsidRPr="00460589" w:rsidRDefault="00AD176A" w:rsidP="00087E75">
                  <w:pPr>
                    <w:pStyle w:val="rowtabella0"/>
                    <w:jc w:val="center"/>
                    <w:rPr>
                      <w:color w:val="002060"/>
                    </w:rPr>
                  </w:pPr>
                  <w:r w:rsidRPr="0046058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8CECDE" w14:textId="77777777" w:rsidR="00AD176A" w:rsidRPr="00460589" w:rsidRDefault="00AD176A" w:rsidP="00087E75">
                  <w:pPr>
                    <w:pStyle w:val="rowtabella0"/>
                    <w:jc w:val="center"/>
                    <w:rPr>
                      <w:color w:val="002060"/>
                    </w:rPr>
                  </w:pPr>
                  <w:r w:rsidRPr="00460589">
                    <w:rPr>
                      <w:color w:val="002060"/>
                    </w:rPr>
                    <w:t> </w:t>
                  </w:r>
                </w:p>
              </w:tc>
            </w:tr>
            <w:tr w:rsidR="00AD176A" w:rsidRPr="00460589" w14:paraId="3CBC4811"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E20BD1" w14:textId="77777777" w:rsidR="00AD176A" w:rsidRPr="00460589" w:rsidRDefault="00AD176A" w:rsidP="00087E75">
                  <w:pPr>
                    <w:pStyle w:val="rowtabella0"/>
                    <w:rPr>
                      <w:color w:val="002060"/>
                    </w:rPr>
                  </w:pPr>
                  <w:r w:rsidRPr="00460589">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EC03CD" w14:textId="77777777" w:rsidR="00AD176A" w:rsidRPr="00460589" w:rsidRDefault="00AD176A" w:rsidP="00087E75">
                  <w:pPr>
                    <w:pStyle w:val="rowtabella0"/>
                    <w:rPr>
                      <w:color w:val="002060"/>
                    </w:rPr>
                  </w:pPr>
                  <w:r w:rsidRPr="00460589">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5AB61F" w14:textId="77777777" w:rsidR="00AD176A" w:rsidRPr="00460589" w:rsidRDefault="00AD176A" w:rsidP="00087E75">
                  <w:pPr>
                    <w:pStyle w:val="rowtabella0"/>
                    <w:jc w:val="center"/>
                    <w:rPr>
                      <w:color w:val="002060"/>
                    </w:rPr>
                  </w:pPr>
                  <w:r w:rsidRPr="0046058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09BD9F" w14:textId="77777777" w:rsidR="00AD176A" w:rsidRPr="00460589" w:rsidRDefault="00AD176A" w:rsidP="00087E75">
                  <w:pPr>
                    <w:pStyle w:val="rowtabella0"/>
                    <w:jc w:val="center"/>
                    <w:rPr>
                      <w:color w:val="002060"/>
                    </w:rPr>
                  </w:pPr>
                  <w:r w:rsidRPr="00460589">
                    <w:rPr>
                      <w:color w:val="002060"/>
                    </w:rPr>
                    <w:t> </w:t>
                  </w:r>
                </w:p>
              </w:tc>
            </w:tr>
            <w:tr w:rsidR="00AD176A" w:rsidRPr="00460589" w14:paraId="007E85BB"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257CB5" w14:textId="77777777" w:rsidR="00AD176A" w:rsidRPr="00460589" w:rsidRDefault="00AD176A" w:rsidP="00087E75">
                  <w:pPr>
                    <w:pStyle w:val="rowtabella0"/>
                    <w:rPr>
                      <w:color w:val="002060"/>
                    </w:rPr>
                  </w:pPr>
                  <w:r w:rsidRPr="00460589">
                    <w:rPr>
                      <w:color w:val="002060"/>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DFF00" w14:textId="77777777" w:rsidR="00AD176A" w:rsidRPr="00460589" w:rsidRDefault="00AD176A" w:rsidP="00087E75">
                  <w:pPr>
                    <w:pStyle w:val="rowtabella0"/>
                    <w:rPr>
                      <w:color w:val="002060"/>
                    </w:rPr>
                  </w:pPr>
                  <w:r w:rsidRPr="00460589">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C7545" w14:textId="77777777" w:rsidR="00AD176A" w:rsidRPr="00460589" w:rsidRDefault="00AD176A" w:rsidP="00087E75">
                  <w:pPr>
                    <w:pStyle w:val="rowtabella0"/>
                    <w:jc w:val="center"/>
                    <w:rPr>
                      <w:color w:val="002060"/>
                    </w:rPr>
                  </w:pPr>
                  <w:r w:rsidRPr="00460589">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BC2D8" w14:textId="77777777" w:rsidR="00AD176A" w:rsidRPr="00460589" w:rsidRDefault="00AD176A" w:rsidP="00087E75">
                  <w:pPr>
                    <w:pStyle w:val="rowtabella0"/>
                    <w:jc w:val="center"/>
                    <w:rPr>
                      <w:color w:val="002060"/>
                    </w:rPr>
                  </w:pPr>
                  <w:r w:rsidRPr="00460589">
                    <w:rPr>
                      <w:color w:val="002060"/>
                    </w:rPr>
                    <w:t> </w:t>
                  </w:r>
                </w:p>
              </w:tc>
            </w:tr>
            <w:tr w:rsidR="00AD176A" w:rsidRPr="00460589" w14:paraId="093BC2F6"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10DCFF53" w14:textId="77777777" w:rsidR="00AD176A" w:rsidRPr="00460589" w:rsidRDefault="00AD176A" w:rsidP="00087E75">
                  <w:pPr>
                    <w:pStyle w:val="rowtabella0"/>
                    <w:rPr>
                      <w:color w:val="002060"/>
                    </w:rPr>
                  </w:pPr>
                  <w:r w:rsidRPr="00460589">
                    <w:rPr>
                      <w:color w:val="002060"/>
                    </w:rPr>
                    <w:t>(1) - disputata il 01/11/2025</w:t>
                  </w:r>
                </w:p>
              </w:tc>
            </w:tr>
          </w:tbl>
          <w:p w14:paraId="54B311FF" w14:textId="77777777" w:rsidR="00AD176A" w:rsidRPr="00460589" w:rsidRDefault="00AD176A" w:rsidP="00087E7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77D6090F"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655C9" w14:textId="77777777" w:rsidR="00AD176A" w:rsidRPr="00460589" w:rsidRDefault="00AD176A" w:rsidP="00087E75">
                  <w:pPr>
                    <w:pStyle w:val="headertabella0"/>
                    <w:rPr>
                      <w:color w:val="002060"/>
                    </w:rPr>
                  </w:pPr>
                  <w:r w:rsidRPr="00460589">
                    <w:rPr>
                      <w:color w:val="002060"/>
                    </w:rPr>
                    <w:t>GIRONE B - 4 Giornata - A</w:t>
                  </w:r>
                </w:p>
              </w:tc>
            </w:tr>
            <w:tr w:rsidR="00AD176A" w:rsidRPr="00460589" w14:paraId="7F72044D"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268D31" w14:textId="77777777" w:rsidR="00AD176A" w:rsidRPr="00460589" w:rsidRDefault="00AD176A" w:rsidP="00087E75">
                  <w:pPr>
                    <w:pStyle w:val="rowtabella0"/>
                    <w:rPr>
                      <w:color w:val="002060"/>
                    </w:rPr>
                  </w:pPr>
                  <w:r w:rsidRPr="00460589">
                    <w:rPr>
                      <w:color w:val="002060"/>
                    </w:rPr>
                    <w:t>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37DAD" w14:textId="77777777" w:rsidR="00AD176A" w:rsidRPr="00460589" w:rsidRDefault="00AD176A" w:rsidP="00087E75">
                  <w:pPr>
                    <w:pStyle w:val="rowtabella0"/>
                    <w:rPr>
                      <w:color w:val="002060"/>
                    </w:rPr>
                  </w:pPr>
                  <w:r w:rsidRPr="00460589">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90667" w14:textId="77777777" w:rsidR="00AD176A" w:rsidRPr="00460589" w:rsidRDefault="00AD176A" w:rsidP="00087E75">
                  <w:pPr>
                    <w:pStyle w:val="rowtabella0"/>
                    <w:jc w:val="center"/>
                    <w:rPr>
                      <w:color w:val="002060"/>
                    </w:rPr>
                  </w:pPr>
                  <w:r w:rsidRPr="00460589">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76BDF" w14:textId="77777777" w:rsidR="00AD176A" w:rsidRPr="00460589" w:rsidRDefault="00AD176A" w:rsidP="00087E75">
                  <w:pPr>
                    <w:pStyle w:val="rowtabella0"/>
                    <w:jc w:val="center"/>
                    <w:rPr>
                      <w:color w:val="002060"/>
                    </w:rPr>
                  </w:pPr>
                  <w:r w:rsidRPr="00460589">
                    <w:rPr>
                      <w:color w:val="002060"/>
                    </w:rPr>
                    <w:t> </w:t>
                  </w:r>
                </w:p>
              </w:tc>
            </w:tr>
            <w:tr w:rsidR="00AD176A" w:rsidRPr="00460589" w14:paraId="57A7866A"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1C0A50" w14:textId="77777777" w:rsidR="00AD176A" w:rsidRPr="00460589" w:rsidRDefault="00AD176A" w:rsidP="00087E75">
                  <w:pPr>
                    <w:pStyle w:val="rowtabella0"/>
                    <w:rPr>
                      <w:color w:val="002060"/>
                    </w:rPr>
                  </w:pPr>
                  <w:r w:rsidRPr="00460589">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C48125" w14:textId="77777777" w:rsidR="00AD176A" w:rsidRPr="00460589" w:rsidRDefault="00AD176A" w:rsidP="00087E75">
                  <w:pPr>
                    <w:pStyle w:val="rowtabella0"/>
                    <w:rPr>
                      <w:color w:val="002060"/>
                    </w:rPr>
                  </w:pPr>
                  <w:r w:rsidRPr="00460589">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9B395D" w14:textId="77777777" w:rsidR="00AD176A" w:rsidRPr="00460589" w:rsidRDefault="00AD176A" w:rsidP="00087E75">
                  <w:pPr>
                    <w:pStyle w:val="rowtabella0"/>
                    <w:jc w:val="center"/>
                    <w:rPr>
                      <w:color w:val="002060"/>
                    </w:rPr>
                  </w:pPr>
                  <w:r w:rsidRPr="00460589">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F48537" w14:textId="77777777" w:rsidR="00AD176A" w:rsidRPr="00460589" w:rsidRDefault="00AD176A" w:rsidP="00087E75">
                  <w:pPr>
                    <w:pStyle w:val="rowtabella0"/>
                    <w:jc w:val="center"/>
                    <w:rPr>
                      <w:color w:val="002060"/>
                    </w:rPr>
                  </w:pPr>
                  <w:r w:rsidRPr="00460589">
                    <w:rPr>
                      <w:color w:val="002060"/>
                    </w:rPr>
                    <w:t> </w:t>
                  </w:r>
                </w:p>
              </w:tc>
            </w:tr>
            <w:tr w:rsidR="00AD176A" w:rsidRPr="00460589" w14:paraId="3AD77377"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DC7EE0" w14:textId="77777777" w:rsidR="00AD176A" w:rsidRPr="00460589" w:rsidRDefault="00AD176A" w:rsidP="00087E75">
                  <w:pPr>
                    <w:pStyle w:val="rowtabella0"/>
                    <w:rPr>
                      <w:color w:val="002060"/>
                    </w:rPr>
                  </w:pPr>
                  <w:proofErr w:type="gramStart"/>
                  <w:r w:rsidRPr="00460589">
                    <w:rPr>
                      <w:color w:val="002060"/>
                    </w:rPr>
                    <w:t>CITTA</w:t>
                  </w:r>
                  <w:proofErr w:type="gramEnd"/>
                  <w:r w:rsidRPr="00460589">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FC4692" w14:textId="77777777" w:rsidR="00AD176A" w:rsidRPr="00460589" w:rsidRDefault="00AD176A" w:rsidP="00087E75">
                  <w:pPr>
                    <w:pStyle w:val="rowtabella0"/>
                    <w:rPr>
                      <w:color w:val="002060"/>
                    </w:rPr>
                  </w:pPr>
                  <w:r w:rsidRPr="00460589">
                    <w:rPr>
                      <w:color w:val="002060"/>
                    </w:rPr>
                    <w:t>- MONTEMARCIANESE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2C17CC" w14:textId="77777777" w:rsidR="00AD176A" w:rsidRPr="00460589" w:rsidRDefault="00AD176A" w:rsidP="00087E75">
                  <w:pPr>
                    <w:pStyle w:val="rowtabella0"/>
                    <w:jc w:val="center"/>
                    <w:rPr>
                      <w:color w:val="002060"/>
                    </w:rPr>
                  </w:pPr>
                  <w:r w:rsidRPr="0046058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99AEE5" w14:textId="77777777" w:rsidR="00AD176A" w:rsidRPr="00460589" w:rsidRDefault="00AD176A" w:rsidP="00087E75">
                  <w:pPr>
                    <w:pStyle w:val="rowtabella0"/>
                    <w:jc w:val="center"/>
                    <w:rPr>
                      <w:color w:val="002060"/>
                    </w:rPr>
                  </w:pPr>
                  <w:r w:rsidRPr="00460589">
                    <w:rPr>
                      <w:color w:val="002060"/>
                    </w:rPr>
                    <w:t> </w:t>
                  </w:r>
                </w:p>
              </w:tc>
            </w:tr>
            <w:tr w:rsidR="00AD176A" w:rsidRPr="00460589" w14:paraId="1657CBC4"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7561D6" w14:textId="77777777" w:rsidR="00AD176A" w:rsidRPr="00460589" w:rsidRDefault="00AD176A" w:rsidP="00087E75">
                  <w:pPr>
                    <w:pStyle w:val="rowtabella0"/>
                    <w:rPr>
                      <w:color w:val="002060"/>
                    </w:rPr>
                  </w:pPr>
                  <w:r w:rsidRPr="00460589">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374522" w14:textId="77777777" w:rsidR="00AD176A" w:rsidRPr="00460589" w:rsidRDefault="00AD176A" w:rsidP="00087E75">
                  <w:pPr>
                    <w:pStyle w:val="rowtabella0"/>
                    <w:rPr>
                      <w:color w:val="002060"/>
                    </w:rPr>
                  </w:pPr>
                  <w:r w:rsidRPr="00460589">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63DC87" w14:textId="77777777" w:rsidR="00AD176A" w:rsidRPr="00460589" w:rsidRDefault="00AD176A" w:rsidP="00087E75">
                  <w:pPr>
                    <w:pStyle w:val="rowtabella0"/>
                    <w:jc w:val="center"/>
                    <w:rPr>
                      <w:color w:val="002060"/>
                    </w:rPr>
                  </w:pPr>
                  <w:r w:rsidRPr="0046058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100335" w14:textId="77777777" w:rsidR="00AD176A" w:rsidRPr="00460589" w:rsidRDefault="00AD176A" w:rsidP="00087E75">
                  <w:pPr>
                    <w:pStyle w:val="rowtabella0"/>
                    <w:jc w:val="center"/>
                    <w:rPr>
                      <w:color w:val="002060"/>
                    </w:rPr>
                  </w:pPr>
                  <w:r w:rsidRPr="00460589">
                    <w:rPr>
                      <w:color w:val="002060"/>
                    </w:rPr>
                    <w:t> </w:t>
                  </w:r>
                </w:p>
              </w:tc>
            </w:tr>
            <w:tr w:rsidR="00AD176A" w:rsidRPr="00460589" w14:paraId="1408031B"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30EAEE" w14:textId="77777777" w:rsidR="00AD176A" w:rsidRPr="00460589" w:rsidRDefault="00AD176A" w:rsidP="00087E75">
                  <w:pPr>
                    <w:pStyle w:val="rowtabella0"/>
                    <w:rPr>
                      <w:color w:val="002060"/>
                    </w:rPr>
                  </w:pPr>
                  <w:r w:rsidRPr="00460589">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B1864E" w14:textId="77777777" w:rsidR="00AD176A" w:rsidRPr="00460589" w:rsidRDefault="00AD176A" w:rsidP="00087E75">
                  <w:pPr>
                    <w:pStyle w:val="rowtabella0"/>
                    <w:rPr>
                      <w:color w:val="002060"/>
                    </w:rPr>
                  </w:pPr>
                  <w:r w:rsidRPr="00460589">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7A09A6" w14:textId="77777777" w:rsidR="00AD176A" w:rsidRPr="00460589" w:rsidRDefault="00AD176A" w:rsidP="00087E75">
                  <w:pPr>
                    <w:pStyle w:val="rowtabella0"/>
                    <w:jc w:val="center"/>
                    <w:rPr>
                      <w:color w:val="002060"/>
                    </w:rPr>
                  </w:pPr>
                  <w:r w:rsidRPr="00460589">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D0D856" w14:textId="77777777" w:rsidR="00AD176A" w:rsidRPr="00460589" w:rsidRDefault="00AD176A" w:rsidP="00087E75">
                  <w:pPr>
                    <w:pStyle w:val="rowtabella0"/>
                    <w:jc w:val="center"/>
                    <w:rPr>
                      <w:color w:val="002060"/>
                    </w:rPr>
                  </w:pPr>
                  <w:r w:rsidRPr="00460589">
                    <w:rPr>
                      <w:color w:val="002060"/>
                    </w:rPr>
                    <w:t> </w:t>
                  </w:r>
                </w:p>
              </w:tc>
            </w:tr>
            <w:tr w:rsidR="00AD176A" w:rsidRPr="00460589" w14:paraId="36C632DA"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6BEE90" w14:textId="77777777" w:rsidR="00AD176A" w:rsidRPr="00460589" w:rsidRDefault="00AD176A" w:rsidP="00087E75">
                  <w:pPr>
                    <w:pStyle w:val="rowtabella0"/>
                    <w:rPr>
                      <w:color w:val="002060"/>
                    </w:rPr>
                  </w:pPr>
                  <w:r w:rsidRPr="00460589">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BD64A" w14:textId="77777777" w:rsidR="00AD176A" w:rsidRPr="00460589" w:rsidRDefault="00AD176A" w:rsidP="00087E75">
                  <w:pPr>
                    <w:pStyle w:val="rowtabella0"/>
                    <w:rPr>
                      <w:color w:val="002060"/>
                    </w:rPr>
                  </w:pPr>
                  <w:r w:rsidRPr="00460589">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8B5C4" w14:textId="77777777" w:rsidR="00AD176A" w:rsidRPr="00460589" w:rsidRDefault="00AD176A" w:rsidP="00087E75">
                  <w:pPr>
                    <w:pStyle w:val="rowtabella0"/>
                    <w:jc w:val="center"/>
                    <w:rPr>
                      <w:color w:val="002060"/>
                    </w:rPr>
                  </w:pPr>
                  <w:r w:rsidRPr="00460589">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1F4B9" w14:textId="77777777" w:rsidR="00AD176A" w:rsidRPr="00460589" w:rsidRDefault="00AD176A" w:rsidP="00087E75">
                  <w:pPr>
                    <w:pStyle w:val="rowtabella0"/>
                    <w:jc w:val="center"/>
                    <w:rPr>
                      <w:color w:val="002060"/>
                    </w:rPr>
                  </w:pPr>
                  <w:r w:rsidRPr="00460589">
                    <w:rPr>
                      <w:color w:val="002060"/>
                    </w:rPr>
                    <w:t> </w:t>
                  </w:r>
                </w:p>
              </w:tc>
            </w:tr>
            <w:tr w:rsidR="00AD176A" w:rsidRPr="00460589" w14:paraId="5CA6776B"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6C99A045" w14:textId="77777777" w:rsidR="00AD176A" w:rsidRPr="00460589" w:rsidRDefault="00AD176A" w:rsidP="00087E75">
                  <w:pPr>
                    <w:pStyle w:val="rowtabella0"/>
                    <w:rPr>
                      <w:color w:val="002060"/>
                    </w:rPr>
                  </w:pPr>
                  <w:r w:rsidRPr="00460589">
                    <w:rPr>
                      <w:color w:val="002060"/>
                    </w:rPr>
                    <w:t>(1) - disputata il 02/11/2025</w:t>
                  </w:r>
                </w:p>
              </w:tc>
            </w:tr>
          </w:tbl>
          <w:p w14:paraId="7940238D" w14:textId="77777777" w:rsidR="00AD176A" w:rsidRPr="00460589" w:rsidRDefault="00AD176A" w:rsidP="00087E75">
            <w:pPr>
              <w:rPr>
                <w:color w:val="002060"/>
              </w:rPr>
            </w:pPr>
          </w:p>
        </w:tc>
      </w:tr>
    </w:tbl>
    <w:p w14:paraId="3159823F" w14:textId="77777777" w:rsidR="00AD176A" w:rsidRPr="00460589" w:rsidRDefault="00AD176A" w:rsidP="00AD176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D176A" w:rsidRPr="00460589" w14:paraId="771E89E8"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10626912"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66FF8" w14:textId="77777777" w:rsidR="00AD176A" w:rsidRPr="00460589" w:rsidRDefault="00AD176A" w:rsidP="00087E75">
                  <w:pPr>
                    <w:pStyle w:val="headertabella0"/>
                    <w:rPr>
                      <w:color w:val="002060"/>
                    </w:rPr>
                  </w:pPr>
                  <w:r w:rsidRPr="00460589">
                    <w:rPr>
                      <w:color w:val="002060"/>
                    </w:rPr>
                    <w:t>GIRONE C - 4 Giornata - A</w:t>
                  </w:r>
                </w:p>
              </w:tc>
            </w:tr>
            <w:tr w:rsidR="00AD176A" w:rsidRPr="00460589" w14:paraId="765B33B2"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658133" w14:textId="77777777" w:rsidR="00AD176A" w:rsidRPr="00460589" w:rsidRDefault="00AD176A" w:rsidP="00087E75">
                  <w:pPr>
                    <w:pStyle w:val="rowtabella0"/>
                    <w:rPr>
                      <w:color w:val="002060"/>
                    </w:rPr>
                  </w:pPr>
                  <w:r w:rsidRPr="00460589">
                    <w:rPr>
                      <w:color w:val="002060"/>
                    </w:rPr>
                    <w:t>FABRIANO CALCIO A 5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A5B12" w14:textId="77777777" w:rsidR="00AD176A" w:rsidRPr="00460589" w:rsidRDefault="00AD176A" w:rsidP="00087E75">
                  <w:pPr>
                    <w:pStyle w:val="rowtabella0"/>
                    <w:rPr>
                      <w:color w:val="002060"/>
                    </w:rPr>
                  </w:pPr>
                  <w:r w:rsidRPr="00460589">
                    <w:rPr>
                      <w:color w:val="002060"/>
                    </w:rPr>
                    <w:t>- EUROPE TT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47756" w14:textId="77777777" w:rsidR="00AD176A" w:rsidRPr="00460589" w:rsidRDefault="00AD176A" w:rsidP="00087E75">
                  <w:pPr>
                    <w:pStyle w:val="rowtabella0"/>
                    <w:jc w:val="center"/>
                    <w:rPr>
                      <w:color w:val="002060"/>
                    </w:rPr>
                  </w:pPr>
                  <w:r w:rsidRPr="00460589">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3081E" w14:textId="77777777" w:rsidR="00AD176A" w:rsidRPr="00460589" w:rsidRDefault="00AD176A" w:rsidP="00087E75">
                  <w:pPr>
                    <w:pStyle w:val="rowtabella0"/>
                    <w:jc w:val="center"/>
                    <w:rPr>
                      <w:color w:val="002060"/>
                    </w:rPr>
                  </w:pPr>
                  <w:r w:rsidRPr="00460589">
                    <w:rPr>
                      <w:color w:val="002060"/>
                    </w:rPr>
                    <w:t> </w:t>
                  </w:r>
                </w:p>
              </w:tc>
            </w:tr>
            <w:tr w:rsidR="00AD176A" w:rsidRPr="00460589" w14:paraId="3B563642"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DB3AD6" w14:textId="77777777" w:rsidR="00AD176A" w:rsidRPr="00460589" w:rsidRDefault="00AD176A" w:rsidP="00087E75">
                  <w:pPr>
                    <w:pStyle w:val="rowtabella0"/>
                    <w:rPr>
                      <w:color w:val="002060"/>
                    </w:rPr>
                  </w:pPr>
                  <w:r w:rsidRPr="00460589">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6CF14B" w14:textId="77777777" w:rsidR="00AD176A" w:rsidRPr="00460589" w:rsidRDefault="00AD176A" w:rsidP="00087E75">
                  <w:pPr>
                    <w:pStyle w:val="rowtabella0"/>
                    <w:rPr>
                      <w:color w:val="002060"/>
                    </w:rPr>
                  </w:pPr>
                  <w:r w:rsidRPr="00460589">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71A402" w14:textId="77777777" w:rsidR="00AD176A" w:rsidRPr="00460589" w:rsidRDefault="00AD176A" w:rsidP="00087E75">
                  <w:pPr>
                    <w:pStyle w:val="rowtabella0"/>
                    <w:jc w:val="center"/>
                    <w:rPr>
                      <w:color w:val="002060"/>
                    </w:rPr>
                  </w:pPr>
                  <w:r w:rsidRPr="00460589">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ADD1CC" w14:textId="77777777" w:rsidR="00AD176A" w:rsidRPr="00460589" w:rsidRDefault="00AD176A" w:rsidP="00087E75">
                  <w:pPr>
                    <w:pStyle w:val="rowtabella0"/>
                    <w:jc w:val="center"/>
                    <w:rPr>
                      <w:color w:val="002060"/>
                    </w:rPr>
                  </w:pPr>
                  <w:r w:rsidRPr="00460589">
                    <w:rPr>
                      <w:color w:val="002060"/>
                    </w:rPr>
                    <w:t> </w:t>
                  </w:r>
                </w:p>
              </w:tc>
            </w:tr>
            <w:tr w:rsidR="00AD176A" w:rsidRPr="00460589" w14:paraId="6CD5C049"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6C4FD3" w14:textId="77777777" w:rsidR="00AD176A" w:rsidRPr="00460589" w:rsidRDefault="00AD176A" w:rsidP="00087E75">
                  <w:pPr>
                    <w:pStyle w:val="rowtabella0"/>
                    <w:rPr>
                      <w:color w:val="002060"/>
                    </w:rPr>
                  </w:pPr>
                  <w:r w:rsidRPr="00460589">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3F474A" w14:textId="77777777" w:rsidR="00AD176A" w:rsidRPr="00460589" w:rsidRDefault="00AD176A" w:rsidP="00087E75">
                  <w:pPr>
                    <w:pStyle w:val="rowtabella0"/>
                    <w:rPr>
                      <w:color w:val="002060"/>
                    </w:rPr>
                  </w:pPr>
                  <w:r w:rsidRPr="00460589">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9EC277" w14:textId="77777777" w:rsidR="00AD176A" w:rsidRPr="00460589" w:rsidRDefault="00AD176A" w:rsidP="00087E75">
                  <w:pPr>
                    <w:pStyle w:val="rowtabella0"/>
                    <w:jc w:val="center"/>
                    <w:rPr>
                      <w:color w:val="002060"/>
                    </w:rPr>
                  </w:pPr>
                  <w:r w:rsidRPr="00460589">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972E3E" w14:textId="77777777" w:rsidR="00AD176A" w:rsidRPr="00460589" w:rsidRDefault="00AD176A" w:rsidP="00087E75">
                  <w:pPr>
                    <w:pStyle w:val="rowtabella0"/>
                    <w:jc w:val="center"/>
                    <w:rPr>
                      <w:color w:val="002060"/>
                    </w:rPr>
                  </w:pPr>
                  <w:r w:rsidRPr="00460589">
                    <w:rPr>
                      <w:color w:val="002060"/>
                    </w:rPr>
                    <w:t> </w:t>
                  </w:r>
                </w:p>
              </w:tc>
            </w:tr>
            <w:tr w:rsidR="00AD176A" w:rsidRPr="00460589" w14:paraId="48E68120"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3EA076" w14:textId="77777777" w:rsidR="00AD176A" w:rsidRPr="00460589" w:rsidRDefault="00AD176A" w:rsidP="00087E75">
                  <w:pPr>
                    <w:pStyle w:val="rowtabella0"/>
                    <w:rPr>
                      <w:color w:val="002060"/>
                    </w:rPr>
                  </w:pPr>
                  <w:r w:rsidRPr="00460589">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9EB6F2" w14:textId="77777777" w:rsidR="00AD176A" w:rsidRPr="00460589" w:rsidRDefault="00AD176A" w:rsidP="00087E75">
                  <w:pPr>
                    <w:pStyle w:val="rowtabella0"/>
                    <w:rPr>
                      <w:color w:val="002060"/>
                    </w:rPr>
                  </w:pPr>
                  <w:r w:rsidRPr="00460589">
                    <w:rPr>
                      <w:color w:val="002060"/>
                    </w:rPr>
                    <w:t>- ESANATOGLIA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DD20DA" w14:textId="77777777" w:rsidR="00AD176A" w:rsidRPr="00460589" w:rsidRDefault="00AD176A" w:rsidP="00087E75">
                  <w:pPr>
                    <w:pStyle w:val="rowtabella0"/>
                    <w:jc w:val="center"/>
                    <w:rPr>
                      <w:color w:val="002060"/>
                    </w:rPr>
                  </w:pPr>
                  <w:r w:rsidRPr="00460589">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423B37" w14:textId="77777777" w:rsidR="00AD176A" w:rsidRPr="00460589" w:rsidRDefault="00AD176A" w:rsidP="00087E75">
                  <w:pPr>
                    <w:pStyle w:val="rowtabella0"/>
                    <w:jc w:val="center"/>
                    <w:rPr>
                      <w:color w:val="002060"/>
                    </w:rPr>
                  </w:pPr>
                  <w:r w:rsidRPr="00460589">
                    <w:rPr>
                      <w:color w:val="002060"/>
                    </w:rPr>
                    <w:t> </w:t>
                  </w:r>
                </w:p>
              </w:tc>
            </w:tr>
            <w:tr w:rsidR="00AD176A" w:rsidRPr="00460589" w14:paraId="1C292088"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F481CA" w14:textId="77777777" w:rsidR="00AD176A" w:rsidRPr="00460589" w:rsidRDefault="00AD176A" w:rsidP="00087E75">
                  <w:pPr>
                    <w:pStyle w:val="rowtabella0"/>
                    <w:rPr>
                      <w:color w:val="002060"/>
                    </w:rPr>
                  </w:pPr>
                  <w:r w:rsidRPr="00460589">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240211" w14:textId="77777777" w:rsidR="00AD176A" w:rsidRPr="00460589" w:rsidRDefault="00AD176A" w:rsidP="00087E75">
                  <w:pPr>
                    <w:pStyle w:val="rowtabella0"/>
                    <w:rPr>
                      <w:color w:val="002060"/>
                    </w:rPr>
                  </w:pPr>
                  <w:r w:rsidRPr="00460589">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701E4A" w14:textId="77777777" w:rsidR="00AD176A" w:rsidRPr="00460589" w:rsidRDefault="00AD176A" w:rsidP="00087E75">
                  <w:pPr>
                    <w:pStyle w:val="rowtabella0"/>
                    <w:jc w:val="center"/>
                    <w:rPr>
                      <w:color w:val="002060"/>
                    </w:rPr>
                  </w:pPr>
                  <w:r w:rsidRPr="0046058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46EE19" w14:textId="77777777" w:rsidR="00AD176A" w:rsidRPr="00460589" w:rsidRDefault="00AD176A" w:rsidP="00087E75">
                  <w:pPr>
                    <w:pStyle w:val="rowtabella0"/>
                    <w:jc w:val="center"/>
                    <w:rPr>
                      <w:color w:val="002060"/>
                    </w:rPr>
                  </w:pPr>
                  <w:r w:rsidRPr="00460589">
                    <w:rPr>
                      <w:color w:val="002060"/>
                    </w:rPr>
                    <w:t> </w:t>
                  </w:r>
                </w:p>
              </w:tc>
            </w:tr>
            <w:tr w:rsidR="00AD176A" w:rsidRPr="00460589" w14:paraId="1C9B8081"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D1C703" w14:textId="77777777" w:rsidR="00AD176A" w:rsidRPr="00460589" w:rsidRDefault="00AD176A" w:rsidP="00087E75">
                  <w:pPr>
                    <w:pStyle w:val="rowtabella0"/>
                    <w:rPr>
                      <w:color w:val="002060"/>
                    </w:rPr>
                  </w:pPr>
                  <w:r w:rsidRPr="00460589">
                    <w:rPr>
                      <w:color w:val="002060"/>
                    </w:rPr>
                    <w:t>ROBUR MERGO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CB47A" w14:textId="77777777" w:rsidR="00AD176A" w:rsidRPr="00460589" w:rsidRDefault="00AD176A" w:rsidP="00087E75">
                  <w:pPr>
                    <w:pStyle w:val="rowtabella0"/>
                    <w:rPr>
                      <w:color w:val="002060"/>
                    </w:rPr>
                  </w:pPr>
                  <w:r w:rsidRPr="00460589">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485DC" w14:textId="77777777" w:rsidR="00AD176A" w:rsidRPr="00460589" w:rsidRDefault="00AD176A" w:rsidP="00087E75">
                  <w:pPr>
                    <w:pStyle w:val="rowtabella0"/>
                    <w:jc w:val="center"/>
                    <w:rPr>
                      <w:color w:val="002060"/>
                    </w:rPr>
                  </w:pPr>
                  <w:r w:rsidRPr="00460589">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02516" w14:textId="77777777" w:rsidR="00AD176A" w:rsidRPr="00460589" w:rsidRDefault="00AD176A" w:rsidP="00087E75">
                  <w:pPr>
                    <w:pStyle w:val="rowtabella0"/>
                    <w:jc w:val="center"/>
                    <w:rPr>
                      <w:color w:val="002060"/>
                    </w:rPr>
                  </w:pPr>
                  <w:r w:rsidRPr="00460589">
                    <w:rPr>
                      <w:color w:val="002060"/>
                    </w:rPr>
                    <w:t> </w:t>
                  </w:r>
                </w:p>
              </w:tc>
            </w:tr>
          </w:tbl>
          <w:p w14:paraId="149DA198" w14:textId="77777777" w:rsidR="00AD176A" w:rsidRPr="00460589" w:rsidRDefault="00AD176A" w:rsidP="00087E7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69C73955"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CF7B1" w14:textId="77777777" w:rsidR="00AD176A" w:rsidRPr="00460589" w:rsidRDefault="00AD176A" w:rsidP="00087E75">
                  <w:pPr>
                    <w:pStyle w:val="headertabella0"/>
                    <w:rPr>
                      <w:color w:val="002060"/>
                    </w:rPr>
                  </w:pPr>
                  <w:r w:rsidRPr="00460589">
                    <w:rPr>
                      <w:color w:val="002060"/>
                    </w:rPr>
                    <w:t>GIRONE D - 4 Giornata - A</w:t>
                  </w:r>
                </w:p>
              </w:tc>
            </w:tr>
            <w:tr w:rsidR="00AD176A" w:rsidRPr="00460589" w14:paraId="1214B881"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EF71A2" w14:textId="77777777" w:rsidR="00AD176A" w:rsidRPr="00460589" w:rsidRDefault="00AD176A" w:rsidP="00087E75">
                  <w:pPr>
                    <w:pStyle w:val="rowtabella0"/>
                    <w:rPr>
                      <w:color w:val="002060"/>
                    </w:rPr>
                  </w:pPr>
                  <w:r w:rsidRPr="00460589">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72213" w14:textId="77777777" w:rsidR="00AD176A" w:rsidRPr="00460589" w:rsidRDefault="00AD176A" w:rsidP="00087E75">
                  <w:pPr>
                    <w:pStyle w:val="rowtabella0"/>
                    <w:rPr>
                      <w:color w:val="002060"/>
                    </w:rPr>
                  </w:pPr>
                  <w:r w:rsidRPr="00460589">
                    <w:rPr>
                      <w:color w:val="002060"/>
                    </w:rPr>
                    <w:t>- OSIMO STAZIONE SSD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32505" w14:textId="77777777" w:rsidR="00AD176A" w:rsidRPr="00460589" w:rsidRDefault="00AD176A" w:rsidP="00087E75">
                  <w:pPr>
                    <w:pStyle w:val="rowtabella0"/>
                    <w:jc w:val="center"/>
                    <w:rPr>
                      <w:color w:val="002060"/>
                    </w:rPr>
                  </w:pPr>
                  <w:r w:rsidRPr="00460589">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FFCDE" w14:textId="77777777" w:rsidR="00AD176A" w:rsidRPr="00460589" w:rsidRDefault="00AD176A" w:rsidP="00087E75">
                  <w:pPr>
                    <w:pStyle w:val="rowtabella0"/>
                    <w:jc w:val="center"/>
                    <w:rPr>
                      <w:color w:val="002060"/>
                    </w:rPr>
                  </w:pPr>
                  <w:r w:rsidRPr="00460589">
                    <w:rPr>
                      <w:color w:val="002060"/>
                    </w:rPr>
                    <w:t> </w:t>
                  </w:r>
                </w:p>
              </w:tc>
            </w:tr>
            <w:tr w:rsidR="00AD176A" w:rsidRPr="00460589" w14:paraId="485D561A"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F6D6E6" w14:textId="77777777" w:rsidR="00AD176A" w:rsidRPr="00460589" w:rsidRDefault="00AD176A" w:rsidP="00087E75">
                  <w:pPr>
                    <w:pStyle w:val="rowtabella0"/>
                    <w:rPr>
                      <w:color w:val="002060"/>
                    </w:rPr>
                  </w:pPr>
                  <w:r w:rsidRPr="00460589">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9F0B92" w14:textId="77777777" w:rsidR="00AD176A" w:rsidRPr="00460589" w:rsidRDefault="00AD176A" w:rsidP="00087E75">
                  <w:pPr>
                    <w:pStyle w:val="rowtabella0"/>
                    <w:rPr>
                      <w:color w:val="002060"/>
                    </w:rPr>
                  </w:pPr>
                  <w:r w:rsidRPr="00460589">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8BCDF6" w14:textId="77777777" w:rsidR="00AD176A" w:rsidRPr="00460589" w:rsidRDefault="00AD176A" w:rsidP="00087E75">
                  <w:pPr>
                    <w:pStyle w:val="rowtabella0"/>
                    <w:jc w:val="center"/>
                    <w:rPr>
                      <w:color w:val="002060"/>
                    </w:rPr>
                  </w:pPr>
                  <w:r w:rsidRPr="00460589">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691BD3" w14:textId="77777777" w:rsidR="00AD176A" w:rsidRPr="00460589" w:rsidRDefault="00AD176A" w:rsidP="00087E75">
                  <w:pPr>
                    <w:pStyle w:val="rowtabella0"/>
                    <w:jc w:val="center"/>
                    <w:rPr>
                      <w:color w:val="002060"/>
                    </w:rPr>
                  </w:pPr>
                  <w:r w:rsidRPr="00460589">
                    <w:rPr>
                      <w:color w:val="002060"/>
                    </w:rPr>
                    <w:t> </w:t>
                  </w:r>
                </w:p>
              </w:tc>
            </w:tr>
            <w:tr w:rsidR="00AD176A" w:rsidRPr="00460589" w14:paraId="17C0A369"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BD053A" w14:textId="77777777" w:rsidR="00AD176A" w:rsidRPr="00460589" w:rsidRDefault="00AD176A" w:rsidP="00087E75">
                  <w:pPr>
                    <w:pStyle w:val="rowtabella0"/>
                    <w:rPr>
                      <w:color w:val="002060"/>
                    </w:rPr>
                  </w:pPr>
                  <w:r w:rsidRPr="00460589">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7E5D7B" w14:textId="77777777" w:rsidR="00AD176A" w:rsidRPr="00460589" w:rsidRDefault="00AD176A" w:rsidP="00087E75">
                  <w:pPr>
                    <w:pStyle w:val="rowtabella0"/>
                    <w:rPr>
                      <w:color w:val="002060"/>
                    </w:rPr>
                  </w:pPr>
                  <w:r w:rsidRPr="00460589">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D52899" w14:textId="77777777" w:rsidR="00AD176A" w:rsidRPr="00460589" w:rsidRDefault="00AD176A" w:rsidP="00087E75">
                  <w:pPr>
                    <w:pStyle w:val="rowtabella0"/>
                    <w:jc w:val="center"/>
                    <w:rPr>
                      <w:color w:val="002060"/>
                    </w:rPr>
                  </w:pPr>
                  <w:r w:rsidRPr="0046058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836B85" w14:textId="77777777" w:rsidR="00AD176A" w:rsidRPr="00460589" w:rsidRDefault="00AD176A" w:rsidP="00087E75">
                  <w:pPr>
                    <w:pStyle w:val="rowtabella0"/>
                    <w:jc w:val="center"/>
                    <w:rPr>
                      <w:color w:val="002060"/>
                    </w:rPr>
                  </w:pPr>
                  <w:r w:rsidRPr="00460589">
                    <w:rPr>
                      <w:color w:val="002060"/>
                    </w:rPr>
                    <w:t> </w:t>
                  </w:r>
                </w:p>
              </w:tc>
            </w:tr>
            <w:tr w:rsidR="00AD176A" w:rsidRPr="00460589" w14:paraId="76AF03B6"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49C1AB" w14:textId="77777777" w:rsidR="00AD176A" w:rsidRPr="00460589" w:rsidRDefault="00AD176A" w:rsidP="00087E75">
                  <w:pPr>
                    <w:pStyle w:val="rowtabella0"/>
                    <w:rPr>
                      <w:color w:val="002060"/>
                    </w:rPr>
                  </w:pPr>
                  <w:r w:rsidRPr="00460589">
                    <w:rPr>
                      <w:color w:val="002060"/>
                    </w:rPr>
                    <w:t>IMBRECCIATA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97A4C0" w14:textId="77777777" w:rsidR="00AD176A" w:rsidRPr="00460589" w:rsidRDefault="00AD176A" w:rsidP="00087E75">
                  <w:pPr>
                    <w:pStyle w:val="rowtabella0"/>
                    <w:rPr>
                      <w:color w:val="002060"/>
                    </w:rPr>
                  </w:pPr>
                  <w:r w:rsidRPr="00460589">
                    <w:rPr>
                      <w:color w:val="002060"/>
                    </w:rPr>
                    <w:t>- POLISPORTIVA S.C. LORETO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98153E" w14:textId="77777777" w:rsidR="00AD176A" w:rsidRPr="00460589" w:rsidRDefault="00AD176A" w:rsidP="00087E75">
                  <w:pPr>
                    <w:pStyle w:val="rowtabella0"/>
                    <w:jc w:val="center"/>
                    <w:rPr>
                      <w:color w:val="002060"/>
                    </w:rPr>
                  </w:pPr>
                  <w:r w:rsidRPr="0046058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73CDE7" w14:textId="77777777" w:rsidR="00AD176A" w:rsidRPr="00460589" w:rsidRDefault="00AD176A" w:rsidP="00087E75">
                  <w:pPr>
                    <w:pStyle w:val="rowtabella0"/>
                    <w:jc w:val="center"/>
                    <w:rPr>
                      <w:color w:val="002060"/>
                    </w:rPr>
                  </w:pPr>
                  <w:r w:rsidRPr="00460589">
                    <w:rPr>
                      <w:color w:val="002060"/>
                    </w:rPr>
                    <w:t> </w:t>
                  </w:r>
                </w:p>
              </w:tc>
            </w:tr>
            <w:tr w:rsidR="00AD176A" w:rsidRPr="00460589" w14:paraId="2C57C024"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2E536E" w14:textId="77777777" w:rsidR="00AD176A" w:rsidRPr="00460589" w:rsidRDefault="00AD176A" w:rsidP="00087E75">
                  <w:pPr>
                    <w:pStyle w:val="rowtabella0"/>
                    <w:rPr>
                      <w:color w:val="002060"/>
                    </w:rPr>
                  </w:pPr>
                  <w:r w:rsidRPr="0046058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43759C" w14:textId="77777777" w:rsidR="00AD176A" w:rsidRPr="00460589" w:rsidRDefault="00AD176A" w:rsidP="00087E75">
                  <w:pPr>
                    <w:pStyle w:val="rowtabella0"/>
                    <w:rPr>
                      <w:color w:val="002060"/>
                    </w:rPr>
                  </w:pPr>
                  <w:r w:rsidRPr="00460589">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03A290" w14:textId="77777777" w:rsidR="00AD176A" w:rsidRPr="00460589" w:rsidRDefault="00AD176A" w:rsidP="00087E75">
                  <w:pPr>
                    <w:pStyle w:val="rowtabella0"/>
                    <w:jc w:val="center"/>
                    <w:rPr>
                      <w:color w:val="002060"/>
                    </w:rPr>
                  </w:pPr>
                  <w:r w:rsidRPr="00460589">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802D55" w14:textId="77777777" w:rsidR="00AD176A" w:rsidRPr="00460589" w:rsidRDefault="00AD176A" w:rsidP="00087E75">
                  <w:pPr>
                    <w:pStyle w:val="rowtabella0"/>
                    <w:jc w:val="center"/>
                    <w:rPr>
                      <w:color w:val="002060"/>
                    </w:rPr>
                  </w:pPr>
                  <w:r w:rsidRPr="00460589">
                    <w:rPr>
                      <w:color w:val="002060"/>
                    </w:rPr>
                    <w:t> </w:t>
                  </w:r>
                </w:p>
              </w:tc>
            </w:tr>
            <w:tr w:rsidR="00AD176A" w:rsidRPr="00460589" w14:paraId="103AECB5"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72E9A3" w14:textId="77777777" w:rsidR="00AD176A" w:rsidRPr="00460589" w:rsidRDefault="00AD176A" w:rsidP="00087E75">
                  <w:pPr>
                    <w:pStyle w:val="rowtabella0"/>
                    <w:rPr>
                      <w:color w:val="002060"/>
                    </w:rPr>
                  </w:pPr>
                  <w:r w:rsidRPr="00460589">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9F3C5" w14:textId="77777777" w:rsidR="00AD176A" w:rsidRPr="00460589" w:rsidRDefault="00AD176A" w:rsidP="00087E75">
                  <w:pPr>
                    <w:pStyle w:val="rowtabella0"/>
                    <w:rPr>
                      <w:color w:val="002060"/>
                    </w:rPr>
                  </w:pPr>
                  <w:r w:rsidRPr="00460589">
                    <w:rPr>
                      <w:color w:val="002060"/>
                    </w:rPr>
                    <w:t>- FUTSAL OTTRANO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9B96F" w14:textId="77777777" w:rsidR="00AD176A" w:rsidRPr="00460589" w:rsidRDefault="00AD176A" w:rsidP="00087E75">
                  <w:pPr>
                    <w:pStyle w:val="rowtabella0"/>
                    <w:jc w:val="center"/>
                    <w:rPr>
                      <w:color w:val="002060"/>
                    </w:rPr>
                  </w:pPr>
                  <w:r w:rsidRPr="00460589">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BD4AE" w14:textId="77777777" w:rsidR="00AD176A" w:rsidRPr="00460589" w:rsidRDefault="00AD176A" w:rsidP="00087E75">
                  <w:pPr>
                    <w:pStyle w:val="rowtabella0"/>
                    <w:jc w:val="center"/>
                    <w:rPr>
                      <w:color w:val="002060"/>
                    </w:rPr>
                  </w:pPr>
                  <w:r w:rsidRPr="00460589">
                    <w:rPr>
                      <w:color w:val="002060"/>
                    </w:rPr>
                    <w:t> </w:t>
                  </w:r>
                </w:p>
              </w:tc>
            </w:tr>
            <w:tr w:rsidR="00AD176A" w:rsidRPr="00460589" w14:paraId="35D16B6C"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3F9798E5" w14:textId="77777777" w:rsidR="00AD176A" w:rsidRPr="00460589" w:rsidRDefault="00AD176A" w:rsidP="00087E75">
                  <w:pPr>
                    <w:pStyle w:val="rowtabella0"/>
                    <w:rPr>
                      <w:color w:val="002060"/>
                    </w:rPr>
                  </w:pPr>
                  <w:r w:rsidRPr="00460589">
                    <w:rPr>
                      <w:color w:val="002060"/>
                    </w:rPr>
                    <w:lastRenderedPageBreak/>
                    <w:t>(1) - disputata il 01/11/2025</w:t>
                  </w:r>
                </w:p>
              </w:tc>
            </w:tr>
          </w:tbl>
          <w:p w14:paraId="3E12ED18" w14:textId="77777777" w:rsidR="00AD176A" w:rsidRPr="00460589" w:rsidRDefault="00AD176A" w:rsidP="00087E75">
            <w:pPr>
              <w:rPr>
                <w:color w:val="002060"/>
              </w:rPr>
            </w:pPr>
          </w:p>
        </w:tc>
      </w:tr>
    </w:tbl>
    <w:p w14:paraId="699D8177" w14:textId="77777777" w:rsidR="00AD176A" w:rsidRPr="00460589" w:rsidRDefault="00AD176A" w:rsidP="00AD176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D176A" w:rsidRPr="00460589" w14:paraId="44E1056D"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791BC8EE"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C998E" w14:textId="77777777" w:rsidR="00AD176A" w:rsidRPr="00460589" w:rsidRDefault="00AD176A" w:rsidP="00087E75">
                  <w:pPr>
                    <w:pStyle w:val="headertabella0"/>
                    <w:rPr>
                      <w:color w:val="002060"/>
                    </w:rPr>
                  </w:pPr>
                  <w:r w:rsidRPr="00460589">
                    <w:rPr>
                      <w:color w:val="002060"/>
                    </w:rPr>
                    <w:t>GIRONE E - 4 Giornata - A</w:t>
                  </w:r>
                </w:p>
              </w:tc>
            </w:tr>
            <w:tr w:rsidR="00AD176A" w:rsidRPr="00460589" w14:paraId="5F08C202"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F84554" w14:textId="77777777" w:rsidR="00AD176A" w:rsidRPr="00460589" w:rsidRDefault="00AD176A" w:rsidP="00087E75">
                  <w:pPr>
                    <w:pStyle w:val="rowtabella0"/>
                    <w:rPr>
                      <w:color w:val="002060"/>
                    </w:rPr>
                  </w:pPr>
                  <w:r w:rsidRPr="00460589">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86C87" w14:textId="77777777" w:rsidR="00AD176A" w:rsidRPr="00460589" w:rsidRDefault="00AD176A" w:rsidP="00087E75">
                  <w:pPr>
                    <w:pStyle w:val="rowtabella0"/>
                    <w:rPr>
                      <w:color w:val="002060"/>
                    </w:rPr>
                  </w:pPr>
                  <w:r w:rsidRPr="00460589">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835B0" w14:textId="77777777" w:rsidR="00AD176A" w:rsidRPr="00460589" w:rsidRDefault="00AD176A" w:rsidP="00087E75">
                  <w:pPr>
                    <w:pStyle w:val="rowtabella0"/>
                    <w:jc w:val="center"/>
                    <w:rPr>
                      <w:color w:val="002060"/>
                    </w:rPr>
                  </w:pPr>
                  <w:r w:rsidRPr="00460589">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04EB8" w14:textId="77777777" w:rsidR="00AD176A" w:rsidRPr="00460589" w:rsidRDefault="00AD176A" w:rsidP="00087E75">
                  <w:pPr>
                    <w:pStyle w:val="rowtabella0"/>
                    <w:jc w:val="center"/>
                    <w:rPr>
                      <w:color w:val="002060"/>
                    </w:rPr>
                  </w:pPr>
                  <w:r w:rsidRPr="00460589">
                    <w:rPr>
                      <w:color w:val="002060"/>
                    </w:rPr>
                    <w:t> </w:t>
                  </w:r>
                </w:p>
              </w:tc>
            </w:tr>
            <w:tr w:rsidR="00AD176A" w:rsidRPr="00460589" w14:paraId="62317C34"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7B1DF" w14:textId="77777777" w:rsidR="00AD176A" w:rsidRPr="00460589" w:rsidRDefault="00AD176A" w:rsidP="00087E75">
                  <w:pPr>
                    <w:pStyle w:val="rowtabella0"/>
                    <w:rPr>
                      <w:color w:val="002060"/>
                    </w:rPr>
                  </w:pPr>
                  <w:proofErr w:type="gramStart"/>
                  <w:r w:rsidRPr="00460589">
                    <w:rPr>
                      <w:color w:val="002060"/>
                    </w:rPr>
                    <w:t>CITTA</w:t>
                  </w:r>
                  <w:proofErr w:type="gramEnd"/>
                  <w:r w:rsidRPr="00460589">
                    <w:rPr>
                      <w:color w:val="002060"/>
                    </w:rPr>
                    <w:t xml:space="preserve">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FAE79" w14:textId="77777777" w:rsidR="00AD176A" w:rsidRPr="00460589" w:rsidRDefault="00AD176A" w:rsidP="00087E75">
                  <w:pPr>
                    <w:pStyle w:val="rowtabella0"/>
                    <w:rPr>
                      <w:color w:val="002060"/>
                    </w:rPr>
                  </w:pPr>
                  <w:r w:rsidRPr="00460589">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153889" w14:textId="77777777" w:rsidR="00AD176A" w:rsidRPr="00460589" w:rsidRDefault="00AD176A" w:rsidP="00087E75">
                  <w:pPr>
                    <w:pStyle w:val="rowtabella0"/>
                    <w:jc w:val="center"/>
                    <w:rPr>
                      <w:color w:val="002060"/>
                    </w:rPr>
                  </w:pPr>
                  <w:r w:rsidRPr="0046058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26E525" w14:textId="77777777" w:rsidR="00AD176A" w:rsidRPr="00460589" w:rsidRDefault="00AD176A" w:rsidP="00087E75">
                  <w:pPr>
                    <w:pStyle w:val="rowtabella0"/>
                    <w:jc w:val="center"/>
                    <w:rPr>
                      <w:color w:val="002060"/>
                    </w:rPr>
                  </w:pPr>
                  <w:r w:rsidRPr="00460589">
                    <w:rPr>
                      <w:color w:val="002060"/>
                    </w:rPr>
                    <w:t> </w:t>
                  </w:r>
                </w:p>
              </w:tc>
            </w:tr>
            <w:tr w:rsidR="00AD176A" w:rsidRPr="00460589" w14:paraId="318E0239"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76C6D6" w14:textId="77777777" w:rsidR="00AD176A" w:rsidRPr="00460589" w:rsidRDefault="00AD176A" w:rsidP="00087E75">
                  <w:pPr>
                    <w:pStyle w:val="rowtabella0"/>
                    <w:rPr>
                      <w:color w:val="002060"/>
                    </w:rPr>
                  </w:pPr>
                  <w:r w:rsidRPr="00460589">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B6C175" w14:textId="77777777" w:rsidR="00AD176A" w:rsidRPr="00460589" w:rsidRDefault="00AD176A" w:rsidP="00087E75">
                  <w:pPr>
                    <w:pStyle w:val="rowtabella0"/>
                    <w:rPr>
                      <w:color w:val="002060"/>
                    </w:rPr>
                  </w:pPr>
                  <w:r w:rsidRPr="00460589">
                    <w:rPr>
                      <w:color w:val="002060"/>
                    </w:rPr>
                    <w:t xml:space="preserve">- CALCIO </w:t>
                  </w:r>
                  <w:proofErr w:type="gramStart"/>
                  <w:r w:rsidRPr="00460589">
                    <w:rPr>
                      <w:color w:val="002060"/>
                    </w:rPr>
                    <w:t>S.ELPIDIO</w:t>
                  </w:r>
                  <w:proofErr w:type="gramEnd"/>
                  <w:r w:rsidRPr="00460589">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286472" w14:textId="77777777" w:rsidR="00AD176A" w:rsidRPr="00460589" w:rsidRDefault="00AD176A" w:rsidP="00087E75">
                  <w:pPr>
                    <w:pStyle w:val="rowtabella0"/>
                    <w:jc w:val="center"/>
                    <w:rPr>
                      <w:color w:val="002060"/>
                    </w:rPr>
                  </w:pPr>
                  <w:r w:rsidRPr="0046058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A23311" w14:textId="77777777" w:rsidR="00AD176A" w:rsidRPr="00460589" w:rsidRDefault="00AD176A" w:rsidP="00087E75">
                  <w:pPr>
                    <w:pStyle w:val="rowtabella0"/>
                    <w:jc w:val="center"/>
                    <w:rPr>
                      <w:color w:val="002060"/>
                    </w:rPr>
                  </w:pPr>
                  <w:r w:rsidRPr="00460589">
                    <w:rPr>
                      <w:color w:val="002060"/>
                    </w:rPr>
                    <w:t> </w:t>
                  </w:r>
                </w:p>
              </w:tc>
            </w:tr>
            <w:tr w:rsidR="00AD176A" w:rsidRPr="00460589" w14:paraId="1D93483C"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F7FF87" w14:textId="77777777" w:rsidR="00AD176A" w:rsidRPr="00460589" w:rsidRDefault="00AD176A" w:rsidP="00087E75">
                  <w:pPr>
                    <w:pStyle w:val="rowtabella0"/>
                    <w:rPr>
                      <w:color w:val="002060"/>
                    </w:rPr>
                  </w:pPr>
                  <w:r w:rsidRPr="00460589">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12A812" w14:textId="77777777" w:rsidR="00AD176A" w:rsidRPr="00460589" w:rsidRDefault="00AD176A" w:rsidP="00087E75">
                  <w:pPr>
                    <w:pStyle w:val="rowtabella0"/>
                    <w:rPr>
                      <w:color w:val="002060"/>
                    </w:rPr>
                  </w:pPr>
                  <w:r w:rsidRPr="00460589">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C6A60F" w14:textId="77777777" w:rsidR="00AD176A" w:rsidRPr="00460589" w:rsidRDefault="00AD176A" w:rsidP="00087E75">
                  <w:pPr>
                    <w:pStyle w:val="rowtabella0"/>
                    <w:jc w:val="center"/>
                    <w:rPr>
                      <w:color w:val="002060"/>
                    </w:rPr>
                  </w:pPr>
                  <w:r w:rsidRPr="0046058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DD8065" w14:textId="77777777" w:rsidR="00AD176A" w:rsidRPr="00460589" w:rsidRDefault="00AD176A" w:rsidP="00087E75">
                  <w:pPr>
                    <w:pStyle w:val="rowtabella0"/>
                    <w:jc w:val="center"/>
                    <w:rPr>
                      <w:color w:val="002060"/>
                    </w:rPr>
                  </w:pPr>
                  <w:r w:rsidRPr="00460589">
                    <w:rPr>
                      <w:color w:val="002060"/>
                    </w:rPr>
                    <w:t> </w:t>
                  </w:r>
                </w:p>
              </w:tc>
            </w:tr>
            <w:tr w:rsidR="00AD176A" w:rsidRPr="00460589" w14:paraId="53F7B237"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46D959" w14:textId="77777777" w:rsidR="00AD176A" w:rsidRPr="00460589" w:rsidRDefault="00AD176A" w:rsidP="00087E75">
                  <w:pPr>
                    <w:pStyle w:val="rowtabella0"/>
                    <w:rPr>
                      <w:color w:val="002060"/>
                    </w:rPr>
                  </w:pPr>
                  <w:r w:rsidRPr="00460589">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0D03F9" w14:textId="77777777" w:rsidR="00AD176A" w:rsidRPr="00460589" w:rsidRDefault="00AD176A" w:rsidP="00087E75">
                  <w:pPr>
                    <w:pStyle w:val="rowtabella0"/>
                    <w:rPr>
                      <w:color w:val="002060"/>
                    </w:rPr>
                  </w:pPr>
                  <w:r w:rsidRPr="00460589">
                    <w:rPr>
                      <w:color w:val="002060"/>
                    </w:rPr>
                    <w:t>- FROGS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5E3CBA" w14:textId="77777777" w:rsidR="00AD176A" w:rsidRPr="00460589" w:rsidRDefault="00AD176A" w:rsidP="00087E75">
                  <w:pPr>
                    <w:pStyle w:val="rowtabella0"/>
                    <w:jc w:val="center"/>
                    <w:rPr>
                      <w:color w:val="002060"/>
                    </w:rPr>
                  </w:pPr>
                  <w:r w:rsidRPr="0046058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4C7A2C" w14:textId="77777777" w:rsidR="00AD176A" w:rsidRPr="00460589" w:rsidRDefault="00AD176A" w:rsidP="00087E75">
                  <w:pPr>
                    <w:pStyle w:val="rowtabella0"/>
                    <w:jc w:val="center"/>
                    <w:rPr>
                      <w:color w:val="002060"/>
                    </w:rPr>
                  </w:pPr>
                  <w:r w:rsidRPr="00460589">
                    <w:rPr>
                      <w:color w:val="002060"/>
                    </w:rPr>
                    <w:t> </w:t>
                  </w:r>
                </w:p>
              </w:tc>
            </w:tr>
            <w:tr w:rsidR="00AD176A" w:rsidRPr="00460589" w14:paraId="4415C855"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7CC5B7" w14:textId="77777777" w:rsidR="00AD176A" w:rsidRPr="00460589" w:rsidRDefault="00AD176A" w:rsidP="00087E75">
                  <w:pPr>
                    <w:pStyle w:val="rowtabella0"/>
                    <w:rPr>
                      <w:color w:val="002060"/>
                    </w:rPr>
                  </w:pPr>
                  <w:r w:rsidRPr="00460589">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9E03D" w14:textId="77777777" w:rsidR="00AD176A" w:rsidRPr="00460589" w:rsidRDefault="00AD176A" w:rsidP="00087E75">
                  <w:pPr>
                    <w:pStyle w:val="rowtabella0"/>
                    <w:rPr>
                      <w:color w:val="002060"/>
                    </w:rPr>
                  </w:pPr>
                  <w:r w:rsidRPr="00460589">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C4712" w14:textId="77777777" w:rsidR="00AD176A" w:rsidRPr="00460589" w:rsidRDefault="00AD176A" w:rsidP="00087E75">
                  <w:pPr>
                    <w:pStyle w:val="rowtabella0"/>
                    <w:jc w:val="center"/>
                    <w:rPr>
                      <w:color w:val="002060"/>
                    </w:rPr>
                  </w:pPr>
                  <w:r w:rsidRPr="00460589">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F5F3E" w14:textId="77777777" w:rsidR="00AD176A" w:rsidRPr="00460589" w:rsidRDefault="00AD176A" w:rsidP="00087E75">
                  <w:pPr>
                    <w:pStyle w:val="rowtabella0"/>
                    <w:jc w:val="center"/>
                    <w:rPr>
                      <w:color w:val="002060"/>
                    </w:rPr>
                  </w:pPr>
                  <w:r w:rsidRPr="00460589">
                    <w:rPr>
                      <w:color w:val="002060"/>
                    </w:rPr>
                    <w:t> </w:t>
                  </w:r>
                </w:p>
              </w:tc>
            </w:tr>
          </w:tbl>
          <w:p w14:paraId="12B333A2" w14:textId="77777777" w:rsidR="00AD176A" w:rsidRPr="00460589" w:rsidRDefault="00AD176A" w:rsidP="00087E7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7C716B85"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07DA7" w14:textId="77777777" w:rsidR="00AD176A" w:rsidRPr="00460589" w:rsidRDefault="00AD176A" w:rsidP="00087E75">
                  <w:pPr>
                    <w:pStyle w:val="headertabella0"/>
                    <w:rPr>
                      <w:color w:val="002060"/>
                    </w:rPr>
                  </w:pPr>
                  <w:r w:rsidRPr="00460589">
                    <w:rPr>
                      <w:color w:val="002060"/>
                    </w:rPr>
                    <w:t>GIRONE F - 4 Giornata - A</w:t>
                  </w:r>
                </w:p>
              </w:tc>
            </w:tr>
            <w:tr w:rsidR="00AD176A" w:rsidRPr="00460589" w14:paraId="2BDC4974"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36D743" w14:textId="77777777" w:rsidR="00AD176A" w:rsidRPr="00460589" w:rsidRDefault="00AD176A" w:rsidP="00087E75">
                  <w:pPr>
                    <w:pStyle w:val="rowtabella0"/>
                    <w:rPr>
                      <w:color w:val="002060"/>
                    </w:rPr>
                  </w:pPr>
                  <w:r w:rsidRPr="00460589">
                    <w:rPr>
                      <w:color w:val="002060"/>
                    </w:rPr>
                    <w:t>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CE841" w14:textId="77777777" w:rsidR="00AD176A" w:rsidRPr="00460589" w:rsidRDefault="00AD176A" w:rsidP="00087E75">
                  <w:pPr>
                    <w:pStyle w:val="rowtabella0"/>
                    <w:rPr>
                      <w:color w:val="002060"/>
                    </w:rPr>
                  </w:pPr>
                  <w:r w:rsidRPr="00460589">
                    <w:rPr>
                      <w:color w:val="002060"/>
                    </w:rPr>
                    <w:t>- MANSARDA PAGLIARE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6C0F5" w14:textId="77777777" w:rsidR="00AD176A" w:rsidRPr="00460589" w:rsidRDefault="00AD176A" w:rsidP="00087E75">
                  <w:pPr>
                    <w:pStyle w:val="rowtabella0"/>
                    <w:jc w:val="center"/>
                    <w:rPr>
                      <w:color w:val="002060"/>
                    </w:rPr>
                  </w:pPr>
                  <w:r w:rsidRPr="00460589">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54B73" w14:textId="77777777" w:rsidR="00AD176A" w:rsidRPr="00460589" w:rsidRDefault="00AD176A" w:rsidP="00087E75">
                  <w:pPr>
                    <w:pStyle w:val="rowtabella0"/>
                    <w:jc w:val="center"/>
                    <w:rPr>
                      <w:color w:val="002060"/>
                    </w:rPr>
                  </w:pPr>
                  <w:r w:rsidRPr="00460589">
                    <w:rPr>
                      <w:color w:val="002060"/>
                    </w:rPr>
                    <w:t> </w:t>
                  </w:r>
                </w:p>
              </w:tc>
            </w:tr>
            <w:tr w:rsidR="00AD176A" w:rsidRPr="00460589" w14:paraId="445C4217"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FAB657" w14:textId="77777777" w:rsidR="00AD176A" w:rsidRPr="00460589" w:rsidRDefault="00AD176A" w:rsidP="00087E75">
                  <w:pPr>
                    <w:pStyle w:val="rowtabella0"/>
                    <w:rPr>
                      <w:color w:val="002060"/>
                    </w:rPr>
                  </w:pPr>
                  <w:r w:rsidRPr="00460589">
                    <w:rPr>
                      <w:color w:val="002060"/>
                    </w:rPr>
                    <w:t>CASTORANESE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320137" w14:textId="77777777" w:rsidR="00AD176A" w:rsidRPr="00460589" w:rsidRDefault="00AD176A" w:rsidP="00087E75">
                  <w:pPr>
                    <w:pStyle w:val="rowtabella0"/>
                    <w:rPr>
                      <w:color w:val="002060"/>
                    </w:rPr>
                  </w:pPr>
                  <w:r w:rsidRPr="00460589">
                    <w:rPr>
                      <w:color w:val="002060"/>
                    </w:rPr>
                    <w:t>- POLISPORTIVA VILLA PIGNA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65A47A" w14:textId="77777777" w:rsidR="00AD176A" w:rsidRPr="00460589" w:rsidRDefault="00AD176A" w:rsidP="00087E75">
                  <w:pPr>
                    <w:pStyle w:val="rowtabella0"/>
                    <w:jc w:val="center"/>
                    <w:rPr>
                      <w:color w:val="002060"/>
                    </w:rPr>
                  </w:pPr>
                  <w:r w:rsidRPr="0046058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639BC8" w14:textId="77777777" w:rsidR="00AD176A" w:rsidRPr="00460589" w:rsidRDefault="00AD176A" w:rsidP="00087E75">
                  <w:pPr>
                    <w:pStyle w:val="rowtabella0"/>
                    <w:jc w:val="center"/>
                    <w:rPr>
                      <w:color w:val="002060"/>
                    </w:rPr>
                  </w:pPr>
                  <w:r w:rsidRPr="00460589">
                    <w:rPr>
                      <w:color w:val="002060"/>
                    </w:rPr>
                    <w:t> </w:t>
                  </w:r>
                </w:p>
              </w:tc>
            </w:tr>
            <w:tr w:rsidR="00AD176A" w:rsidRPr="00460589" w14:paraId="5855EBE1"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603E8E" w14:textId="77777777" w:rsidR="00AD176A" w:rsidRPr="00460589" w:rsidRDefault="00AD176A" w:rsidP="00087E75">
                  <w:pPr>
                    <w:pStyle w:val="rowtabella0"/>
                    <w:rPr>
                      <w:color w:val="002060"/>
                    </w:rPr>
                  </w:pPr>
                  <w:r w:rsidRPr="00460589">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4C8B07" w14:textId="77777777" w:rsidR="00AD176A" w:rsidRPr="00460589" w:rsidRDefault="00AD176A" w:rsidP="00087E75">
                  <w:pPr>
                    <w:pStyle w:val="rowtabella0"/>
                    <w:rPr>
                      <w:color w:val="002060"/>
                    </w:rPr>
                  </w:pPr>
                  <w:r w:rsidRPr="00460589">
                    <w:rPr>
                      <w:color w:val="002060"/>
                    </w:rPr>
                    <w:t>- CASTIGNANO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7E6349" w14:textId="77777777" w:rsidR="00AD176A" w:rsidRPr="00460589" w:rsidRDefault="00AD176A" w:rsidP="00087E75">
                  <w:pPr>
                    <w:pStyle w:val="rowtabella0"/>
                    <w:jc w:val="center"/>
                    <w:rPr>
                      <w:color w:val="002060"/>
                    </w:rPr>
                  </w:pPr>
                  <w:r w:rsidRPr="00460589">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B3B5E6" w14:textId="77777777" w:rsidR="00AD176A" w:rsidRPr="00460589" w:rsidRDefault="00AD176A" w:rsidP="00087E75">
                  <w:pPr>
                    <w:pStyle w:val="rowtabella0"/>
                    <w:jc w:val="center"/>
                    <w:rPr>
                      <w:color w:val="002060"/>
                    </w:rPr>
                  </w:pPr>
                  <w:r w:rsidRPr="00460589">
                    <w:rPr>
                      <w:color w:val="002060"/>
                    </w:rPr>
                    <w:t> </w:t>
                  </w:r>
                </w:p>
              </w:tc>
            </w:tr>
            <w:tr w:rsidR="00AD176A" w:rsidRPr="00460589" w14:paraId="11273C7E"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4700D5" w14:textId="77777777" w:rsidR="00AD176A" w:rsidRPr="00460589" w:rsidRDefault="00AD176A" w:rsidP="00087E75">
                  <w:pPr>
                    <w:pStyle w:val="rowtabella0"/>
                    <w:rPr>
                      <w:color w:val="002060"/>
                    </w:rPr>
                  </w:pPr>
                  <w:r w:rsidRPr="00460589">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F7F361" w14:textId="77777777" w:rsidR="00AD176A" w:rsidRPr="00460589" w:rsidRDefault="00AD176A" w:rsidP="00087E75">
                  <w:pPr>
                    <w:pStyle w:val="rowtabella0"/>
                    <w:rPr>
                      <w:color w:val="002060"/>
                    </w:rPr>
                  </w:pPr>
                  <w:r w:rsidRPr="00460589">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40776E" w14:textId="77777777" w:rsidR="00AD176A" w:rsidRPr="00460589" w:rsidRDefault="00AD176A" w:rsidP="00087E75">
                  <w:pPr>
                    <w:pStyle w:val="rowtabella0"/>
                    <w:jc w:val="center"/>
                    <w:rPr>
                      <w:color w:val="002060"/>
                    </w:rPr>
                  </w:pPr>
                  <w:r w:rsidRPr="00460589">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326A5E" w14:textId="77777777" w:rsidR="00AD176A" w:rsidRPr="00460589" w:rsidRDefault="00AD176A" w:rsidP="00087E75">
                  <w:pPr>
                    <w:pStyle w:val="rowtabella0"/>
                    <w:jc w:val="center"/>
                    <w:rPr>
                      <w:color w:val="002060"/>
                    </w:rPr>
                  </w:pPr>
                  <w:r w:rsidRPr="00460589">
                    <w:rPr>
                      <w:color w:val="002060"/>
                    </w:rPr>
                    <w:t> </w:t>
                  </w:r>
                </w:p>
              </w:tc>
            </w:tr>
            <w:tr w:rsidR="00AD176A" w:rsidRPr="00460589" w14:paraId="0055AD08"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4864EC" w14:textId="77777777" w:rsidR="00AD176A" w:rsidRPr="00460589" w:rsidRDefault="00AD176A" w:rsidP="00087E75">
                  <w:pPr>
                    <w:pStyle w:val="rowtabella0"/>
                    <w:rPr>
                      <w:color w:val="002060"/>
                    </w:rPr>
                  </w:pPr>
                  <w:r w:rsidRPr="00460589">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547F95" w14:textId="77777777" w:rsidR="00AD176A" w:rsidRPr="00460589" w:rsidRDefault="00AD176A" w:rsidP="00087E75">
                  <w:pPr>
                    <w:pStyle w:val="rowtabella0"/>
                    <w:rPr>
                      <w:color w:val="002060"/>
                    </w:rPr>
                  </w:pPr>
                  <w:r w:rsidRPr="00460589">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AF6CC5" w14:textId="77777777" w:rsidR="00AD176A" w:rsidRPr="00460589" w:rsidRDefault="00AD176A" w:rsidP="00087E75">
                  <w:pPr>
                    <w:pStyle w:val="rowtabella0"/>
                    <w:jc w:val="center"/>
                    <w:rPr>
                      <w:color w:val="002060"/>
                    </w:rPr>
                  </w:pPr>
                  <w:r w:rsidRPr="0046058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EC7BC8" w14:textId="77777777" w:rsidR="00AD176A" w:rsidRPr="00460589" w:rsidRDefault="00AD176A" w:rsidP="00087E75">
                  <w:pPr>
                    <w:pStyle w:val="rowtabella0"/>
                    <w:jc w:val="center"/>
                    <w:rPr>
                      <w:color w:val="002060"/>
                    </w:rPr>
                  </w:pPr>
                  <w:r w:rsidRPr="00460589">
                    <w:rPr>
                      <w:color w:val="002060"/>
                    </w:rPr>
                    <w:t> </w:t>
                  </w:r>
                </w:p>
              </w:tc>
            </w:tr>
            <w:tr w:rsidR="00AD176A" w:rsidRPr="00460589" w14:paraId="3FD55F3B"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DBCBAB" w14:textId="77777777" w:rsidR="00AD176A" w:rsidRPr="00460589" w:rsidRDefault="00AD176A" w:rsidP="00087E75">
                  <w:pPr>
                    <w:pStyle w:val="rowtabella0"/>
                    <w:rPr>
                      <w:color w:val="002060"/>
                    </w:rPr>
                  </w:pPr>
                  <w:r w:rsidRPr="00460589">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14F11" w14:textId="77777777" w:rsidR="00AD176A" w:rsidRPr="00460589" w:rsidRDefault="00AD176A" w:rsidP="00087E75">
                  <w:pPr>
                    <w:pStyle w:val="rowtabella0"/>
                    <w:rPr>
                      <w:color w:val="002060"/>
                    </w:rPr>
                  </w:pPr>
                  <w:r w:rsidRPr="00460589">
                    <w:rPr>
                      <w:color w:val="002060"/>
                    </w:rPr>
                    <w:t>- ACCUMOLI GANG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30F46" w14:textId="77777777" w:rsidR="00AD176A" w:rsidRPr="00460589" w:rsidRDefault="00AD176A" w:rsidP="00087E75">
                  <w:pPr>
                    <w:pStyle w:val="rowtabella0"/>
                    <w:jc w:val="center"/>
                    <w:rPr>
                      <w:color w:val="002060"/>
                    </w:rPr>
                  </w:pPr>
                  <w:r w:rsidRPr="00460589">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DD0F0" w14:textId="77777777" w:rsidR="00AD176A" w:rsidRPr="00460589" w:rsidRDefault="00AD176A" w:rsidP="00087E75">
                  <w:pPr>
                    <w:pStyle w:val="rowtabella0"/>
                    <w:jc w:val="center"/>
                    <w:rPr>
                      <w:color w:val="002060"/>
                    </w:rPr>
                  </w:pPr>
                  <w:r w:rsidRPr="00460589">
                    <w:rPr>
                      <w:color w:val="002060"/>
                    </w:rPr>
                    <w:t> </w:t>
                  </w:r>
                </w:p>
              </w:tc>
            </w:tr>
            <w:tr w:rsidR="00AD176A" w:rsidRPr="00460589" w14:paraId="2D9EF8FF"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77B31E51" w14:textId="77777777" w:rsidR="00AD176A" w:rsidRPr="00460589" w:rsidRDefault="00AD176A" w:rsidP="00087E75">
                  <w:pPr>
                    <w:pStyle w:val="rowtabella0"/>
                    <w:rPr>
                      <w:color w:val="002060"/>
                    </w:rPr>
                  </w:pPr>
                  <w:r w:rsidRPr="00460589">
                    <w:rPr>
                      <w:color w:val="002060"/>
                    </w:rPr>
                    <w:t>(1) - disputata il 01/11/2025</w:t>
                  </w:r>
                </w:p>
              </w:tc>
            </w:tr>
          </w:tbl>
          <w:p w14:paraId="46C313F2" w14:textId="77777777" w:rsidR="00AD176A" w:rsidRPr="00460589" w:rsidRDefault="00AD176A" w:rsidP="00087E75">
            <w:pPr>
              <w:rPr>
                <w:color w:val="002060"/>
              </w:rPr>
            </w:pPr>
          </w:p>
        </w:tc>
      </w:tr>
    </w:tbl>
    <w:p w14:paraId="079A10A0" w14:textId="77777777" w:rsidR="00AD176A" w:rsidRPr="00460589" w:rsidRDefault="00AD176A" w:rsidP="00AD176A">
      <w:pPr>
        <w:pStyle w:val="breakline"/>
        <w:rPr>
          <w:rFonts w:eastAsiaTheme="minorEastAsia"/>
          <w:color w:val="002060"/>
        </w:rPr>
      </w:pPr>
    </w:p>
    <w:p w14:paraId="3C7C7E6D" w14:textId="77777777" w:rsidR="00AD176A" w:rsidRPr="00460589" w:rsidRDefault="00AD176A" w:rsidP="00AD176A">
      <w:pPr>
        <w:pStyle w:val="breakline"/>
        <w:rPr>
          <w:color w:val="002060"/>
        </w:rPr>
      </w:pPr>
    </w:p>
    <w:p w14:paraId="0F0AED33" w14:textId="77777777" w:rsidR="00AD176A" w:rsidRPr="00460589" w:rsidRDefault="00AD176A" w:rsidP="00AD176A">
      <w:pPr>
        <w:pStyle w:val="titoloprinc0"/>
        <w:rPr>
          <w:color w:val="002060"/>
        </w:rPr>
      </w:pPr>
      <w:r w:rsidRPr="00460589">
        <w:rPr>
          <w:color w:val="002060"/>
        </w:rPr>
        <w:t>GIUDICE SPORTIVO</w:t>
      </w:r>
    </w:p>
    <w:p w14:paraId="313A6996" w14:textId="77777777" w:rsidR="00AD176A" w:rsidRPr="00460589" w:rsidRDefault="00AD176A" w:rsidP="00AD176A">
      <w:pPr>
        <w:pStyle w:val="diffida"/>
        <w:rPr>
          <w:color w:val="002060"/>
        </w:rPr>
      </w:pPr>
      <w:r w:rsidRPr="00460589">
        <w:rPr>
          <w:color w:val="002060"/>
        </w:rPr>
        <w:t>Il Giudice Sportivo Avv. Agnese Lazzaretti, con l'assistenza del Segretario Angelo Castellana, nella seduta del 05/11/2025, ha adottato le decisioni che di seguito integralmente si riportano:</w:t>
      </w:r>
    </w:p>
    <w:p w14:paraId="28F171D7" w14:textId="77777777" w:rsidR="00AD176A" w:rsidRPr="00460589" w:rsidRDefault="00AD176A" w:rsidP="00AD176A">
      <w:pPr>
        <w:pStyle w:val="titolo10"/>
        <w:rPr>
          <w:color w:val="002060"/>
        </w:rPr>
      </w:pPr>
      <w:r w:rsidRPr="00460589">
        <w:rPr>
          <w:color w:val="002060"/>
        </w:rPr>
        <w:t xml:space="preserve">GARE DEL 31/10/2025 </w:t>
      </w:r>
    </w:p>
    <w:p w14:paraId="51A9107C" w14:textId="77777777" w:rsidR="00AD176A" w:rsidRPr="00460589" w:rsidRDefault="00AD176A" w:rsidP="00AD176A">
      <w:pPr>
        <w:pStyle w:val="titolo7a"/>
        <w:rPr>
          <w:color w:val="002060"/>
        </w:rPr>
      </w:pPr>
      <w:r w:rsidRPr="00460589">
        <w:rPr>
          <w:color w:val="002060"/>
        </w:rPr>
        <w:t xml:space="preserve">PROVVEDIMENTI DISCIPLINARI </w:t>
      </w:r>
    </w:p>
    <w:p w14:paraId="5DEA348B"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7CEEADFB" w14:textId="77777777" w:rsidR="00AD176A" w:rsidRPr="00460589" w:rsidRDefault="00AD176A" w:rsidP="00AD176A">
      <w:pPr>
        <w:pStyle w:val="titolo30"/>
        <w:rPr>
          <w:color w:val="002060"/>
        </w:rPr>
      </w:pPr>
      <w:r w:rsidRPr="00460589">
        <w:rPr>
          <w:color w:val="002060"/>
        </w:rPr>
        <w:t xml:space="preserve">DIRIGENTI </w:t>
      </w:r>
    </w:p>
    <w:p w14:paraId="6B956F31" w14:textId="77777777" w:rsidR="00AD176A" w:rsidRPr="00460589" w:rsidRDefault="00AD176A" w:rsidP="00AD176A">
      <w:pPr>
        <w:pStyle w:val="titolo20"/>
        <w:rPr>
          <w:color w:val="002060"/>
        </w:rPr>
      </w:pPr>
      <w:r w:rsidRPr="00460589">
        <w:rPr>
          <w:color w:val="002060"/>
        </w:rPr>
        <w:t xml:space="preserve">INIBIZIONE A TEMPO OPPURE SQUALIFICA A GARE: FINO AL 12/11/2025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A4A135D" w14:textId="77777777" w:rsidTr="00087E75">
        <w:tc>
          <w:tcPr>
            <w:tcW w:w="2200" w:type="dxa"/>
            <w:tcMar>
              <w:top w:w="20" w:type="dxa"/>
              <w:left w:w="20" w:type="dxa"/>
              <w:bottom w:w="20" w:type="dxa"/>
              <w:right w:w="20" w:type="dxa"/>
            </w:tcMar>
            <w:vAlign w:val="center"/>
            <w:hideMark/>
          </w:tcPr>
          <w:p w14:paraId="5ED79220" w14:textId="77777777" w:rsidR="00AD176A" w:rsidRPr="00460589" w:rsidRDefault="00AD176A" w:rsidP="00087E75">
            <w:pPr>
              <w:pStyle w:val="movimento"/>
              <w:rPr>
                <w:color w:val="002060"/>
              </w:rPr>
            </w:pPr>
            <w:r w:rsidRPr="00460589">
              <w:rPr>
                <w:color w:val="002060"/>
              </w:rPr>
              <w:t>SANSO ANTONIO</w:t>
            </w:r>
          </w:p>
        </w:tc>
        <w:tc>
          <w:tcPr>
            <w:tcW w:w="2200" w:type="dxa"/>
            <w:tcMar>
              <w:top w:w="20" w:type="dxa"/>
              <w:left w:w="20" w:type="dxa"/>
              <w:bottom w:w="20" w:type="dxa"/>
              <w:right w:w="20" w:type="dxa"/>
            </w:tcMar>
            <w:vAlign w:val="center"/>
            <w:hideMark/>
          </w:tcPr>
          <w:p w14:paraId="0F0DC20D" w14:textId="77777777" w:rsidR="00AD176A" w:rsidRPr="00460589" w:rsidRDefault="00AD176A" w:rsidP="00087E75">
            <w:pPr>
              <w:pStyle w:val="movimento2"/>
              <w:rPr>
                <w:color w:val="002060"/>
              </w:rPr>
            </w:pPr>
            <w:r w:rsidRPr="00460589">
              <w:rPr>
                <w:color w:val="002060"/>
              </w:rPr>
              <w:t xml:space="preserve">(RIPABERARDA) </w:t>
            </w:r>
          </w:p>
        </w:tc>
        <w:tc>
          <w:tcPr>
            <w:tcW w:w="800" w:type="dxa"/>
            <w:tcMar>
              <w:top w:w="20" w:type="dxa"/>
              <w:left w:w="20" w:type="dxa"/>
              <w:bottom w:w="20" w:type="dxa"/>
              <w:right w:w="20" w:type="dxa"/>
            </w:tcMar>
            <w:vAlign w:val="center"/>
            <w:hideMark/>
          </w:tcPr>
          <w:p w14:paraId="1DDA19D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31DC13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7895336" w14:textId="77777777" w:rsidR="00AD176A" w:rsidRPr="00460589" w:rsidRDefault="00AD176A" w:rsidP="00087E75">
            <w:pPr>
              <w:pStyle w:val="movimento2"/>
              <w:rPr>
                <w:color w:val="002060"/>
              </w:rPr>
            </w:pPr>
            <w:r w:rsidRPr="00460589">
              <w:rPr>
                <w:color w:val="002060"/>
              </w:rPr>
              <w:t> </w:t>
            </w:r>
          </w:p>
        </w:tc>
      </w:tr>
    </w:tbl>
    <w:p w14:paraId="76D59AF8" w14:textId="77777777" w:rsidR="00AD176A" w:rsidRPr="00460589" w:rsidRDefault="00AD176A" w:rsidP="00AD176A">
      <w:pPr>
        <w:pStyle w:val="diffida"/>
        <w:spacing w:before="80" w:beforeAutospacing="0" w:after="40" w:afterAutospacing="0"/>
        <w:rPr>
          <w:rFonts w:eastAsiaTheme="minorEastAsia"/>
          <w:color w:val="002060"/>
        </w:rPr>
      </w:pPr>
      <w:r w:rsidRPr="00460589">
        <w:rPr>
          <w:color w:val="002060"/>
        </w:rPr>
        <w:t xml:space="preserve">Per proteste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0D382E1" w14:textId="77777777" w:rsidTr="00087E75">
        <w:tc>
          <w:tcPr>
            <w:tcW w:w="2200" w:type="dxa"/>
            <w:tcMar>
              <w:top w:w="20" w:type="dxa"/>
              <w:left w:w="20" w:type="dxa"/>
              <w:bottom w:w="20" w:type="dxa"/>
              <w:right w:w="20" w:type="dxa"/>
            </w:tcMar>
            <w:vAlign w:val="center"/>
            <w:hideMark/>
          </w:tcPr>
          <w:p w14:paraId="7BA7012B" w14:textId="77777777" w:rsidR="00AD176A" w:rsidRPr="00460589" w:rsidRDefault="00AD176A" w:rsidP="00087E75">
            <w:pPr>
              <w:pStyle w:val="movimento"/>
              <w:rPr>
                <w:color w:val="002060"/>
              </w:rPr>
            </w:pPr>
            <w:r w:rsidRPr="00460589">
              <w:rPr>
                <w:color w:val="002060"/>
              </w:rPr>
              <w:t>PULCINI MARCO</w:t>
            </w:r>
          </w:p>
        </w:tc>
        <w:tc>
          <w:tcPr>
            <w:tcW w:w="2200" w:type="dxa"/>
            <w:tcMar>
              <w:top w:w="20" w:type="dxa"/>
              <w:left w:w="20" w:type="dxa"/>
              <w:bottom w:w="20" w:type="dxa"/>
              <w:right w:w="20" w:type="dxa"/>
            </w:tcMar>
            <w:vAlign w:val="center"/>
            <w:hideMark/>
          </w:tcPr>
          <w:p w14:paraId="50E4D02C" w14:textId="77777777" w:rsidR="00AD176A" w:rsidRPr="00460589" w:rsidRDefault="00AD176A" w:rsidP="00087E75">
            <w:pPr>
              <w:pStyle w:val="movimento2"/>
              <w:rPr>
                <w:color w:val="002060"/>
              </w:rPr>
            </w:pPr>
            <w:r w:rsidRPr="00460589">
              <w:rPr>
                <w:color w:val="002060"/>
              </w:rPr>
              <w:t xml:space="preserve">(TRUENTIN LAMA) </w:t>
            </w:r>
          </w:p>
        </w:tc>
        <w:tc>
          <w:tcPr>
            <w:tcW w:w="800" w:type="dxa"/>
            <w:tcMar>
              <w:top w:w="20" w:type="dxa"/>
              <w:left w:w="20" w:type="dxa"/>
              <w:bottom w:w="20" w:type="dxa"/>
              <w:right w:w="20" w:type="dxa"/>
            </w:tcMar>
            <w:vAlign w:val="center"/>
            <w:hideMark/>
          </w:tcPr>
          <w:p w14:paraId="7513041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590097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1C72B43" w14:textId="77777777" w:rsidR="00AD176A" w:rsidRPr="00460589" w:rsidRDefault="00AD176A" w:rsidP="00087E75">
            <w:pPr>
              <w:pStyle w:val="movimento2"/>
              <w:rPr>
                <w:color w:val="002060"/>
              </w:rPr>
            </w:pPr>
            <w:r w:rsidRPr="00460589">
              <w:rPr>
                <w:color w:val="002060"/>
              </w:rPr>
              <w:t> </w:t>
            </w:r>
          </w:p>
        </w:tc>
      </w:tr>
    </w:tbl>
    <w:p w14:paraId="0D50CDE7" w14:textId="77777777" w:rsidR="00AD176A" w:rsidRPr="00460589" w:rsidRDefault="00AD176A" w:rsidP="00AD176A">
      <w:pPr>
        <w:pStyle w:val="diffida"/>
        <w:spacing w:before="80" w:beforeAutospacing="0" w:after="40" w:afterAutospacing="0"/>
        <w:rPr>
          <w:rFonts w:eastAsiaTheme="minorEastAsia"/>
          <w:color w:val="002060"/>
        </w:rPr>
      </w:pPr>
      <w:r w:rsidRPr="00460589">
        <w:rPr>
          <w:color w:val="002060"/>
        </w:rPr>
        <w:t xml:space="preserve">Per proteste </w:t>
      </w:r>
    </w:p>
    <w:p w14:paraId="6FF7DA6D" w14:textId="77777777" w:rsidR="00AD176A" w:rsidRPr="00460589" w:rsidRDefault="00AD176A" w:rsidP="00AD176A">
      <w:pPr>
        <w:pStyle w:val="titolo20"/>
        <w:rPr>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754C5D08" w14:textId="77777777" w:rsidTr="00087E75">
        <w:tc>
          <w:tcPr>
            <w:tcW w:w="2200" w:type="dxa"/>
            <w:tcMar>
              <w:top w:w="20" w:type="dxa"/>
              <w:left w:w="20" w:type="dxa"/>
              <w:bottom w:w="20" w:type="dxa"/>
              <w:right w:w="20" w:type="dxa"/>
            </w:tcMar>
            <w:vAlign w:val="center"/>
            <w:hideMark/>
          </w:tcPr>
          <w:p w14:paraId="12837AB1" w14:textId="77777777" w:rsidR="00AD176A" w:rsidRPr="00460589" w:rsidRDefault="00AD176A" w:rsidP="00087E75">
            <w:pPr>
              <w:pStyle w:val="movimento"/>
              <w:rPr>
                <w:color w:val="002060"/>
              </w:rPr>
            </w:pPr>
            <w:r w:rsidRPr="00460589">
              <w:rPr>
                <w:color w:val="002060"/>
              </w:rPr>
              <w:t>BELTRANI SAMUELE</w:t>
            </w:r>
          </w:p>
        </w:tc>
        <w:tc>
          <w:tcPr>
            <w:tcW w:w="2200" w:type="dxa"/>
            <w:tcMar>
              <w:top w:w="20" w:type="dxa"/>
              <w:left w:w="20" w:type="dxa"/>
              <w:bottom w:w="20" w:type="dxa"/>
              <w:right w:w="20" w:type="dxa"/>
            </w:tcMar>
            <w:vAlign w:val="center"/>
            <w:hideMark/>
          </w:tcPr>
          <w:p w14:paraId="59068BC6" w14:textId="77777777" w:rsidR="00AD176A" w:rsidRPr="00460589" w:rsidRDefault="00AD176A" w:rsidP="00087E75">
            <w:pPr>
              <w:pStyle w:val="movimento2"/>
              <w:rPr>
                <w:color w:val="002060"/>
              </w:rPr>
            </w:pPr>
            <w:r w:rsidRPr="00460589">
              <w:rPr>
                <w:color w:val="002060"/>
              </w:rPr>
              <w:t xml:space="preserve">(ANGELI) </w:t>
            </w:r>
          </w:p>
        </w:tc>
        <w:tc>
          <w:tcPr>
            <w:tcW w:w="800" w:type="dxa"/>
            <w:tcMar>
              <w:top w:w="20" w:type="dxa"/>
              <w:left w:w="20" w:type="dxa"/>
              <w:bottom w:w="20" w:type="dxa"/>
              <w:right w:w="20" w:type="dxa"/>
            </w:tcMar>
            <w:vAlign w:val="center"/>
            <w:hideMark/>
          </w:tcPr>
          <w:p w14:paraId="6B2D22F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DA3371F" w14:textId="77777777" w:rsidR="00AD176A" w:rsidRPr="00460589" w:rsidRDefault="00AD176A" w:rsidP="00087E75">
            <w:pPr>
              <w:pStyle w:val="movimento"/>
              <w:rPr>
                <w:color w:val="002060"/>
              </w:rPr>
            </w:pPr>
            <w:r w:rsidRPr="00460589">
              <w:rPr>
                <w:color w:val="002060"/>
              </w:rPr>
              <w:t>MERENDONI FILIPPO</w:t>
            </w:r>
          </w:p>
        </w:tc>
        <w:tc>
          <w:tcPr>
            <w:tcW w:w="2200" w:type="dxa"/>
            <w:tcMar>
              <w:top w:w="20" w:type="dxa"/>
              <w:left w:w="20" w:type="dxa"/>
              <w:bottom w:w="20" w:type="dxa"/>
              <w:right w:w="20" w:type="dxa"/>
            </w:tcMar>
            <w:vAlign w:val="center"/>
            <w:hideMark/>
          </w:tcPr>
          <w:p w14:paraId="39866E90" w14:textId="77777777" w:rsidR="00AD176A" w:rsidRPr="00460589" w:rsidRDefault="00AD176A" w:rsidP="00087E75">
            <w:pPr>
              <w:pStyle w:val="movimento2"/>
              <w:rPr>
                <w:color w:val="002060"/>
              </w:rPr>
            </w:pPr>
            <w:r w:rsidRPr="00460589">
              <w:rPr>
                <w:color w:val="002060"/>
              </w:rPr>
              <w:t xml:space="preserve">(AUDAX PIOBBICO CALCIO) </w:t>
            </w:r>
          </w:p>
        </w:tc>
      </w:tr>
      <w:tr w:rsidR="00AD176A" w:rsidRPr="00460589" w14:paraId="27DBE89F" w14:textId="77777777" w:rsidTr="00087E75">
        <w:tc>
          <w:tcPr>
            <w:tcW w:w="2200" w:type="dxa"/>
            <w:tcMar>
              <w:top w:w="20" w:type="dxa"/>
              <w:left w:w="20" w:type="dxa"/>
              <w:bottom w:w="20" w:type="dxa"/>
              <w:right w:w="20" w:type="dxa"/>
            </w:tcMar>
            <w:vAlign w:val="center"/>
            <w:hideMark/>
          </w:tcPr>
          <w:p w14:paraId="0D99EA21" w14:textId="77777777" w:rsidR="00AD176A" w:rsidRPr="00460589" w:rsidRDefault="00AD176A" w:rsidP="00087E75">
            <w:pPr>
              <w:pStyle w:val="movimento"/>
              <w:rPr>
                <w:color w:val="002060"/>
              </w:rPr>
            </w:pPr>
            <w:r w:rsidRPr="00460589">
              <w:rPr>
                <w:color w:val="002060"/>
              </w:rPr>
              <w:t>SOLAZZI SIMONE</w:t>
            </w:r>
          </w:p>
        </w:tc>
        <w:tc>
          <w:tcPr>
            <w:tcW w:w="2200" w:type="dxa"/>
            <w:tcMar>
              <w:top w:w="20" w:type="dxa"/>
              <w:left w:w="20" w:type="dxa"/>
              <w:bottom w:w="20" w:type="dxa"/>
              <w:right w:w="20" w:type="dxa"/>
            </w:tcMar>
            <w:vAlign w:val="center"/>
            <w:hideMark/>
          </w:tcPr>
          <w:p w14:paraId="64B7AEF4" w14:textId="77777777" w:rsidR="00AD176A" w:rsidRPr="00460589" w:rsidRDefault="00AD176A" w:rsidP="00087E75">
            <w:pPr>
              <w:pStyle w:val="movimento2"/>
              <w:rPr>
                <w:color w:val="002060"/>
              </w:rPr>
            </w:pPr>
            <w:r w:rsidRPr="00460589">
              <w:rPr>
                <w:color w:val="002060"/>
              </w:rPr>
              <w:t xml:space="preserve">(POLISPORTIVA UROBORO) </w:t>
            </w:r>
          </w:p>
        </w:tc>
        <w:tc>
          <w:tcPr>
            <w:tcW w:w="800" w:type="dxa"/>
            <w:tcMar>
              <w:top w:w="20" w:type="dxa"/>
              <w:left w:w="20" w:type="dxa"/>
              <w:bottom w:w="20" w:type="dxa"/>
              <w:right w:w="20" w:type="dxa"/>
            </w:tcMar>
            <w:vAlign w:val="center"/>
            <w:hideMark/>
          </w:tcPr>
          <w:p w14:paraId="75BFC4F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8F4415F" w14:textId="77777777" w:rsidR="00AD176A" w:rsidRPr="00460589" w:rsidRDefault="00AD176A" w:rsidP="00087E75">
            <w:pPr>
              <w:pStyle w:val="movimento"/>
              <w:rPr>
                <w:color w:val="002060"/>
              </w:rPr>
            </w:pPr>
            <w:r w:rsidRPr="00460589">
              <w:rPr>
                <w:color w:val="002060"/>
              </w:rPr>
              <w:t>MANCINI MICHELE</w:t>
            </w:r>
          </w:p>
        </w:tc>
        <w:tc>
          <w:tcPr>
            <w:tcW w:w="2200" w:type="dxa"/>
            <w:tcMar>
              <w:top w:w="20" w:type="dxa"/>
              <w:left w:w="20" w:type="dxa"/>
              <w:bottom w:w="20" w:type="dxa"/>
              <w:right w:w="20" w:type="dxa"/>
            </w:tcMar>
            <w:vAlign w:val="center"/>
            <w:hideMark/>
          </w:tcPr>
          <w:p w14:paraId="2D7CCD47" w14:textId="77777777" w:rsidR="00AD176A" w:rsidRPr="00460589" w:rsidRDefault="00AD176A" w:rsidP="00087E75">
            <w:pPr>
              <w:pStyle w:val="movimento2"/>
              <w:rPr>
                <w:color w:val="002060"/>
              </w:rPr>
            </w:pPr>
            <w:r w:rsidRPr="00460589">
              <w:rPr>
                <w:color w:val="002060"/>
              </w:rPr>
              <w:t xml:space="preserve">(RIPE SAN GINESIO A.S.D.) </w:t>
            </w:r>
          </w:p>
        </w:tc>
      </w:tr>
    </w:tbl>
    <w:p w14:paraId="3A77EEB5" w14:textId="77777777" w:rsidR="00AD176A" w:rsidRPr="00460589" w:rsidRDefault="00AD176A" w:rsidP="00AD176A">
      <w:pPr>
        <w:pStyle w:val="titolo30"/>
        <w:rPr>
          <w:rFonts w:eastAsiaTheme="minorEastAsia"/>
          <w:color w:val="002060"/>
        </w:rPr>
      </w:pPr>
      <w:r w:rsidRPr="00460589">
        <w:rPr>
          <w:color w:val="002060"/>
        </w:rPr>
        <w:t xml:space="preserve">ALLENATORI </w:t>
      </w:r>
    </w:p>
    <w:p w14:paraId="260D7284" w14:textId="77777777" w:rsidR="00AD176A" w:rsidRPr="00460589" w:rsidRDefault="00AD176A" w:rsidP="00AD176A">
      <w:pPr>
        <w:pStyle w:val="titolo20"/>
        <w:rPr>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7EFB41D" w14:textId="77777777" w:rsidTr="00087E75">
        <w:tc>
          <w:tcPr>
            <w:tcW w:w="2200" w:type="dxa"/>
            <w:tcMar>
              <w:top w:w="20" w:type="dxa"/>
              <w:left w:w="20" w:type="dxa"/>
              <w:bottom w:w="20" w:type="dxa"/>
              <w:right w:w="20" w:type="dxa"/>
            </w:tcMar>
            <w:vAlign w:val="center"/>
            <w:hideMark/>
          </w:tcPr>
          <w:p w14:paraId="6CEF06D8" w14:textId="77777777" w:rsidR="00AD176A" w:rsidRPr="00460589" w:rsidRDefault="00AD176A" w:rsidP="00087E75">
            <w:pPr>
              <w:pStyle w:val="movimento"/>
              <w:rPr>
                <w:color w:val="002060"/>
              </w:rPr>
            </w:pPr>
            <w:r w:rsidRPr="00460589">
              <w:rPr>
                <w:color w:val="002060"/>
              </w:rPr>
              <w:t>PENNACCHIETTI ALESSIO</w:t>
            </w:r>
          </w:p>
        </w:tc>
        <w:tc>
          <w:tcPr>
            <w:tcW w:w="2200" w:type="dxa"/>
            <w:tcMar>
              <w:top w:w="20" w:type="dxa"/>
              <w:left w:w="20" w:type="dxa"/>
              <w:bottom w:w="20" w:type="dxa"/>
              <w:right w:w="20" w:type="dxa"/>
            </w:tcMar>
            <w:vAlign w:val="center"/>
            <w:hideMark/>
          </w:tcPr>
          <w:p w14:paraId="28E684F5" w14:textId="77777777" w:rsidR="00AD176A" w:rsidRPr="00460589" w:rsidRDefault="00AD176A" w:rsidP="00087E75">
            <w:pPr>
              <w:pStyle w:val="movimento2"/>
              <w:rPr>
                <w:color w:val="002060"/>
              </w:rPr>
            </w:pPr>
            <w:r w:rsidRPr="00460589">
              <w:rPr>
                <w:color w:val="002060"/>
              </w:rPr>
              <w:t xml:space="preserve">(CSI MONTEFIORE) </w:t>
            </w:r>
          </w:p>
        </w:tc>
        <w:tc>
          <w:tcPr>
            <w:tcW w:w="800" w:type="dxa"/>
            <w:tcMar>
              <w:top w:w="20" w:type="dxa"/>
              <w:left w:w="20" w:type="dxa"/>
              <w:bottom w:w="20" w:type="dxa"/>
              <w:right w:w="20" w:type="dxa"/>
            </w:tcMar>
            <w:vAlign w:val="center"/>
            <w:hideMark/>
          </w:tcPr>
          <w:p w14:paraId="2E87617A"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AB3612F" w14:textId="77777777" w:rsidR="00AD176A" w:rsidRPr="00460589" w:rsidRDefault="00AD176A" w:rsidP="00087E75">
            <w:pPr>
              <w:pStyle w:val="movimento"/>
              <w:rPr>
                <w:color w:val="002060"/>
              </w:rPr>
            </w:pPr>
            <w:r w:rsidRPr="00460589">
              <w:rPr>
                <w:color w:val="002060"/>
              </w:rPr>
              <w:t>BOCCI EMANUELE</w:t>
            </w:r>
          </w:p>
        </w:tc>
        <w:tc>
          <w:tcPr>
            <w:tcW w:w="2200" w:type="dxa"/>
            <w:tcMar>
              <w:top w:w="20" w:type="dxa"/>
              <w:left w:w="20" w:type="dxa"/>
              <w:bottom w:w="20" w:type="dxa"/>
              <w:right w:w="20" w:type="dxa"/>
            </w:tcMar>
            <w:vAlign w:val="center"/>
            <w:hideMark/>
          </w:tcPr>
          <w:p w14:paraId="6EA41612" w14:textId="77777777" w:rsidR="00AD176A" w:rsidRPr="00460589" w:rsidRDefault="00AD176A" w:rsidP="00087E75">
            <w:pPr>
              <w:pStyle w:val="movimento2"/>
              <w:rPr>
                <w:color w:val="002060"/>
              </w:rPr>
            </w:pPr>
            <w:r w:rsidRPr="00460589">
              <w:rPr>
                <w:color w:val="002060"/>
              </w:rPr>
              <w:t xml:space="preserve">(FUTSAL COMUNANZA A.S.D.) </w:t>
            </w:r>
          </w:p>
        </w:tc>
      </w:tr>
    </w:tbl>
    <w:p w14:paraId="31DD94E0" w14:textId="77777777" w:rsidR="00AD176A" w:rsidRPr="00460589" w:rsidRDefault="00AD176A" w:rsidP="00AD176A">
      <w:pPr>
        <w:pStyle w:val="titolo30"/>
        <w:rPr>
          <w:rFonts w:eastAsiaTheme="minorEastAsia"/>
          <w:color w:val="002060"/>
        </w:rPr>
      </w:pPr>
      <w:r w:rsidRPr="00460589">
        <w:rPr>
          <w:color w:val="002060"/>
        </w:rPr>
        <w:t xml:space="preserve">CALCIATORI ESPULSI </w:t>
      </w:r>
    </w:p>
    <w:p w14:paraId="1CA53523" w14:textId="77777777" w:rsidR="00AD176A" w:rsidRPr="00460589" w:rsidRDefault="00AD176A" w:rsidP="00AD176A">
      <w:pPr>
        <w:pStyle w:val="titolo20"/>
        <w:rPr>
          <w:color w:val="002060"/>
        </w:rPr>
      </w:pPr>
      <w:r w:rsidRPr="00460589">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054BA0D3" w14:textId="77777777" w:rsidTr="00087E75">
        <w:tc>
          <w:tcPr>
            <w:tcW w:w="2200" w:type="dxa"/>
            <w:tcMar>
              <w:top w:w="20" w:type="dxa"/>
              <w:left w:w="20" w:type="dxa"/>
              <w:bottom w:w="20" w:type="dxa"/>
              <w:right w:w="20" w:type="dxa"/>
            </w:tcMar>
            <w:vAlign w:val="center"/>
            <w:hideMark/>
          </w:tcPr>
          <w:p w14:paraId="08F43870" w14:textId="77777777" w:rsidR="00AD176A" w:rsidRPr="00460589" w:rsidRDefault="00AD176A" w:rsidP="00087E75">
            <w:pPr>
              <w:pStyle w:val="movimento"/>
              <w:rPr>
                <w:color w:val="002060"/>
              </w:rPr>
            </w:pPr>
            <w:r w:rsidRPr="00460589">
              <w:rPr>
                <w:color w:val="002060"/>
              </w:rPr>
              <w:t>STRACCIALINI STEFANO</w:t>
            </w:r>
          </w:p>
        </w:tc>
        <w:tc>
          <w:tcPr>
            <w:tcW w:w="2200" w:type="dxa"/>
            <w:tcMar>
              <w:top w:w="20" w:type="dxa"/>
              <w:left w:w="20" w:type="dxa"/>
              <w:bottom w:w="20" w:type="dxa"/>
              <w:right w:w="20" w:type="dxa"/>
            </w:tcMar>
            <w:vAlign w:val="center"/>
            <w:hideMark/>
          </w:tcPr>
          <w:p w14:paraId="1C25E76C" w14:textId="77777777" w:rsidR="00AD176A" w:rsidRPr="00460589" w:rsidRDefault="00AD176A" w:rsidP="00087E75">
            <w:pPr>
              <w:pStyle w:val="movimento2"/>
              <w:rPr>
                <w:color w:val="002060"/>
              </w:rPr>
            </w:pPr>
            <w:r w:rsidRPr="00460589">
              <w:rPr>
                <w:color w:val="002060"/>
              </w:rPr>
              <w:t>(</w:t>
            </w:r>
            <w:proofErr w:type="gramStart"/>
            <w:r w:rsidRPr="00460589">
              <w:rPr>
                <w:color w:val="002060"/>
              </w:rPr>
              <w:t>CITTA</w:t>
            </w:r>
            <w:proofErr w:type="gramEnd"/>
            <w:r w:rsidRPr="00460589">
              <w:rPr>
                <w:color w:val="002060"/>
              </w:rPr>
              <w:t xml:space="preserve"> DI MARTINSICURO C5) </w:t>
            </w:r>
          </w:p>
        </w:tc>
        <w:tc>
          <w:tcPr>
            <w:tcW w:w="800" w:type="dxa"/>
            <w:tcMar>
              <w:top w:w="20" w:type="dxa"/>
              <w:left w:w="20" w:type="dxa"/>
              <w:bottom w:w="20" w:type="dxa"/>
              <w:right w:w="20" w:type="dxa"/>
            </w:tcMar>
            <w:vAlign w:val="center"/>
            <w:hideMark/>
          </w:tcPr>
          <w:p w14:paraId="752BDFB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F3171C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6E5B489" w14:textId="77777777" w:rsidR="00AD176A" w:rsidRPr="00460589" w:rsidRDefault="00AD176A" w:rsidP="00087E75">
            <w:pPr>
              <w:pStyle w:val="movimento2"/>
              <w:rPr>
                <w:color w:val="002060"/>
              </w:rPr>
            </w:pPr>
            <w:r w:rsidRPr="00460589">
              <w:rPr>
                <w:color w:val="002060"/>
              </w:rPr>
              <w:t> </w:t>
            </w:r>
          </w:p>
        </w:tc>
      </w:tr>
    </w:tbl>
    <w:p w14:paraId="416562D8" w14:textId="77777777" w:rsidR="00AD176A" w:rsidRPr="00460589" w:rsidRDefault="00AD176A" w:rsidP="00AD176A">
      <w:pPr>
        <w:pStyle w:val="diffida"/>
        <w:spacing w:before="80" w:beforeAutospacing="0" w:after="40" w:afterAutospacing="0"/>
        <w:rPr>
          <w:rFonts w:eastAsiaTheme="minorEastAsia"/>
          <w:color w:val="002060"/>
        </w:rPr>
      </w:pPr>
      <w:r w:rsidRPr="00460589">
        <w:rPr>
          <w:color w:val="002060"/>
        </w:rPr>
        <w:t xml:space="preserve">Espulso per aver rivolto all'arbitro espressione irriguardosa, reitera tale atteggiamento anche alla notifica del provvedimento ed al termine della gara, offendendo e minacciando l'arbitro, integrando così la condotta disciplinata dall'art. 36 c. 1 a). </w:t>
      </w:r>
    </w:p>
    <w:p w14:paraId="698DC80A" w14:textId="77777777" w:rsidR="00AD176A" w:rsidRPr="00460589" w:rsidRDefault="00AD176A" w:rsidP="00AD176A">
      <w:pPr>
        <w:pStyle w:val="titolo20"/>
        <w:rPr>
          <w:color w:val="002060"/>
        </w:rPr>
      </w:pPr>
      <w:r w:rsidRPr="004605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0E7CECCE" w14:textId="77777777" w:rsidTr="00087E75">
        <w:tc>
          <w:tcPr>
            <w:tcW w:w="2200" w:type="dxa"/>
            <w:tcMar>
              <w:top w:w="20" w:type="dxa"/>
              <w:left w:w="20" w:type="dxa"/>
              <w:bottom w:w="20" w:type="dxa"/>
              <w:right w:w="20" w:type="dxa"/>
            </w:tcMar>
            <w:vAlign w:val="center"/>
            <w:hideMark/>
          </w:tcPr>
          <w:p w14:paraId="7F402416" w14:textId="77777777" w:rsidR="00AD176A" w:rsidRPr="00460589" w:rsidRDefault="00AD176A" w:rsidP="00087E75">
            <w:pPr>
              <w:pStyle w:val="movimento"/>
              <w:rPr>
                <w:color w:val="002060"/>
              </w:rPr>
            </w:pPr>
            <w:r w:rsidRPr="00460589">
              <w:rPr>
                <w:color w:val="002060"/>
              </w:rPr>
              <w:t>GRIMALDI MICHELE</w:t>
            </w:r>
          </w:p>
        </w:tc>
        <w:tc>
          <w:tcPr>
            <w:tcW w:w="2200" w:type="dxa"/>
            <w:tcMar>
              <w:top w:w="20" w:type="dxa"/>
              <w:left w:w="20" w:type="dxa"/>
              <w:bottom w:w="20" w:type="dxa"/>
              <w:right w:w="20" w:type="dxa"/>
            </w:tcMar>
            <w:vAlign w:val="center"/>
            <w:hideMark/>
          </w:tcPr>
          <w:p w14:paraId="5AB554E1" w14:textId="77777777" w:rsidR="00AD176A" w:rsidRPr="00460589" w:rsidRDefault="00AD176A" w:rsidP="00087E75">
            <w:pPr>
              <w:pStyle w:val="movimento2"/>
              <w:rPr>
                <w:color w:val="002060"/>
              </w:rPr>
            </w:pPr>
            <w:r w:rsidRPr="00460589">
              <w:rPr>
                <w:color w:val="002060"/>
              </w:rPr>
              <w:t xml:space="preserve">(ACCUMOLI GANG C5) </w:t>
            </w:r>
          </w:p>
        </w:tc>
        <w:tc>
          <w:tcPr>
            <w:tcW w:w="800" w:type="dxa"/>
            <w:tcMar>
              <w:top w:w="20" w:type="dxa"/>
              <w:left w:w="20" w:type="dxa"/>
              <w:bottom w:w="20" w:type="dxa"/>
              <w:right w:w="20" w:type="dxa"/>
            </w:tcMar>
            <w:vAlign w:val="center"/>
            <w:hideMark/>
          </w:tcPr>
          <w:p w14:paraId="7986235C"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A0788A5" w14:textId="77777777" w:rsidR="00AD176A" w:rsidRPr="00460589" w:rsidRDefault="00AD176A" w:rsidP="00087E75">
            <w:pPr>
              <w:pStyle w:val="movimento"/>
              <w:rPr>
                <w:color w:val="002060"/>
              </w:rPr>
            </w:pPr>
            <w:r w:rsidRPr="00460589">
              <w:rPr>
                <w:color w:val="002060"/>
              </w:rPr>
              <w:t>MARINANGELI ANDREA</w:t>
            </w:r>
          </w:p>
        </w:tc>
        <w:tc>
          <w:tcPr>
            <w:tcW w:w="2200" w:type="dxa"/>
            <w:tcMar>
              <w:top w:w="20" w:type="dxa"/>
              <w:left w:w="20" w:type="dxa"/>
              <w:bottom w:w="20" w:type="dxa"/>
              <w:right w:w="20" w:type="dxa"/>
            </w:tcMar>
            <w:vAlign w:val="center"/>
            <w:hideMark/>
          </w:tcPr>
          <w:p w14:paraId="7E11DDF5" w14:textId="77777777" w:rsidR="00AD176A" w:rsidRPr="00460589" w:rsidRDefault="00AD176A" w:rsidP="00087E75">
            <w:pPr>
              <w:pStyle w:val="movimento2"/>
              <w:rPr>
                <w:color w:val="002060"/>
              </w:rPr>
            </w:pPr>
            <w:r w:rsidRPr="00460589">
              <w:rPr>
                <w:color w:val="002060"/>
              </w:rPr>
              <w:t xml:space="preserve">(ATLETICO CHIARAVALLE) </w:t>
            </w:r>
          </w:p>
        </w:tc>
      </w:tr>
      <w:tr w:rsidR="00AD176A" w:rsidRPr="00460589" w14:paraId="77BDB56A" w14:textId="77777777" w:rsidTr="00087E75">
        <w:tc>
          <w:tcPr>
            <w:tcW w:w="2200" w:type="dxa"/>
            <w:tcMar>
              <w:top w:w="20" w:type="dxa"/>
              <w:left w:w="20" w:type="dxa"/>
              <w:bottom w:w="20" w:type="dxa"/>
              <w:right w:w="20" w:type="dxa"/>
            </w:tcMar>
            <w:vAlign w:val="center"/>
            <w:hideMark/>
          </w:tcPr>
          <w:p w14:paraId="6995446B" w14:textId="77777777" w:rsidR="00AD176A" w:rsidRPr="00460589" w:rsidRDefault="00AD176A" w:rsidP="00087E75">
            <w:pPr>
              <w:pStyle w:val="movimento"/>
              <w:rPr>
                <w:color w:val="002060"/>
              </w:rPr>
            </w:pPr>
            <w:r w:rsidRPr="00460589">
              <w:rPr>
                <w:color w:val="002060"/>
              </w:rPr>
              <w:t>FIORDELMONDO GREGA DENIS</w:t>
            </w:r>
          </w:p>
        </w:tc>
        <w:tc>
          <w:tcPr>
            <w:tcW w:w="2200" w:type="dxa"/>
            <w:tcMar>
              <w:top w:w="20" w:type="dxa"/>
              <w:left w:w="20" w:type="dxa"/>
              <w:bottom w:w="20" w:type="dxa"/>
              <w:right w:w="20" w:type="dxa"/>
            </w:tcMar>
            <w:vAlign w:val="center"/>
            <w:hideMark/>
          </w:tcPr>
          <w:p w14:paraId="1E6EB5CF" w14:textId="77777777" w:rsidR="00AD176A" w:rsidRPr="00460589" w:rsidRDefault="00AD176A" w:rsidP="00087E75">
            <w:pPr>
              <w:pStyle w:val="movimento2"/>
              <w:rPr>
                <w:color w:val="002060"/>
              </w:rPr>
            </w:pPr>
            <w:r w:rsidRPr="00460589">
              <w:rPr>
                <w:color w:val="002060"/>
              </w:rPr>
              <w:t xml:space="preserve">(REAL CASEBRUCIATE W.FIRE) </w:t>
            </w:r>
          </w:p>
        </w:tc>
        <w:tc>
          <w:tcPr>
            <w:tcW w:w="800" w:type="dxa"/>
            <w:tcMar>
              <w:top w:w="20" w:type="dxa"/>
              <w:left w:w="20" w:type="dxa"/>
              <w:bottom w:w="20" w:type="dxa"/>
              <w:right w:w="20" w:type="dxa"/>
            </w:tcMar>
            <w:vAlign w:val="center"/>
            <w:hideMark/>
          </w:tcPr>
          <w:p w14:paraId="1841801F"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3DCE866" w14:textId="77777777" w:rsidR="00AD176A" w:rsidRPr="00460589" w:rsidRDefault="00AD176A" w:rsidP="00087E75">
            <w:pPr>
              <w:pStyle w:val="movimento"/>
              <w:rPr>
                <w:color w:val="002060"/>
              </w:rPr>
            </w:pPr>
            <w:r w:rsidRPr="00460589">
              <w:rPr>
                <w:color w:val="002060"/>
              </w:rPr>
              <w:t>KERCUKU JURGEN</w:t>
            </w:r>
          </w:p>
        </w:tc>
        <w:tc>
          <w:tcPr>
            <w:tcW w:w="2200" w:type="dxa"/>
            <w:tcMar>
              <w:top w:w="20" w:type="dxa"/>
              <w:left w:w="20" w:type="dxa"/>
              <w:bottom w:w="20" w:type="dxa"/>
              <w:right w:w="20" w:type="dxa"/>
            </w:tcMar>
            <w:vAlign w:val="center"/>
            <w:hideMark/>
          </w:tcPr>
          <w:p w14:paraId="6CCC614D" w14:textId="77777777" w:rsidR="00AD176A" w:rsidRPr="00460589" w:rsidRDefault="00AD176A" w:rsidP="00087E75">
            <w:pPr>
              <w:pStyle w:val="movimento2"/>
              <w:rPr>
                <w:color w:val="002060"/>
              </w:rPr>
            </w:pPr>
            <w:r w:rsidRPr="00460589">
              <w:rPr>
                <w:color w:val="002060"/>
              </w:rPr>
              <w:t xml:space="preserve">(TRUENTIN LAMA) </w:t>
            </w:r>
          </w:p>
        </w:tc>
      </w:tr>
      <w:tr w:rsidR="00AD176A" w:rsidRPr="00460589" w14:paraId="79FBFE66" w14:textId="77777777" w:rsidTr="00087E75">
        <w:tc>
          <w:tcPr>
            <w:tcW w:w="2200" w:type="dxa"/>
            <w:tcMar>
              <w:top w:w="20" w:type="dxa"/>
              <w:left w:w="20" w:type="dxa"/>
              <w:bottom w:w="20" w:type="dxa"/>
              <w:right w:w="20" w:type="dxa"/>
            </w:tcMar>
            <w:vAlign w:val="center"/>
            <w:hideMark/>
          </w:tcPr>
          <w:p w14:paraId="43E599AB" w14:textId="77777777" w:rsidR="00AD176A" w:rsidRPr="00460589" w:rsidRDefault="00AD176A" w:rsidP="00087E75">
            <w:pPr>
              <w:pStyle w:val="movimento"/>
              <w:rPr>
                <w:color w:val="002060"/>
              </w:rPr>
            </w:pPr>
            <w:r w:rsidRPr="00460589">
              <w:rPr>
                <w:color w:val="002060"/>
              </w:rPr>
              <w:t>MIMMOTTI MARCO</w:t>
            </w:r>
          </w:p>
        </w:tc>
        <w:tc>
          <w:tcPr>
            <w:tcW w:w="2200" w:type="dxa"/>
            <w:tcMar>
              <w:top w:w="20" w:type="dxa"/>
              <w:left w:w="20" w:type="dxa"/>
              <w:bottom w:w="20" w:type="dxa"/>
              <w:right w:w="20" w:type="dxa"/>
            </w:tcMar>
            <w:vAlign w:val="center"/>
            <w:hideMark/>
          </w:tcPr>
          <w:p w14:paraId="5A452031" w14:textId="77777777" w:rsidR="00AD176A" w:rsidRPr="00460589" w:rsidRDefault="00AD176A" w:rsidP="00087E75">
            <w:pPr>
              <w:pStyle w:val="movimento2"/>
              <w:rPr>
                <w:color w:val="002060"/>
              </w:rPr>
            </w:pPr>
            <w:r w:rsidRPr="00460589">
              <w:rPr>
                <w:color w:val="002060"/>
              </w:rPr>
              <w:t xml:space="preserve">(VALLESINA) </w:t>
            </w:r>
          </w:p>
        </w:tc>
        <w:tc>
          <w:tcPr>
            <w:tcW w:w="800" w:type="dxa"/>
            <w:tcMar>
              <w:top w:w="20" w:type="dxa"/>
              <w:left w:w="20" w:type="dxa"/>
              <w:bottom w:w="20" w:type="dxa"/>
              <w:right w:w="20" w:type="dxa"/>
            </w:tcMar>
            <w:vAlign w:val="center"/>
            <w:hideMark/>
          </w:tcPr>
          <w:p w14:paraId="28F0E74C"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CE60CE0"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088C50A" w14:textId="77777777" w:rsidR="00AD176A" w:rsidRPr="00460589" w:rsidRDefault="00AD176A" w:rsidP="00087E75">
            <w:pPr>
              <w:pStyle w:val="movimento2"/>
              <w:rPr>
                <w:color w:val="002060"/>
              </w:rPr>
            </w:pPr>
            <w:r w:rsidRPr="00460589">
              <w:rPr>
                <w:color w:val="002060"/>
              </w:rPr>
              <w:t> </w:t>
            </w:r>
          </w:p>
        </w:tc>
      </w:tr>
    </w:tbl>
    <w:p w14:paraId="535B933A" w14:textId="77777777" w:rsidR="00AD176A" w:rsidRPr="00460589" w:rsidRDefault="00AD176A" w:rsidP="00AD176A">
      <w:pPr>
        <w:pStyle w:val="titolo20"/>
        <w:rPr>
          <w:rFonts w:eastAsiaTheme="minorEastAsia"/>
          <w:color w:val="002060"/>
        </w:rPr>
      </w:pPr>
      <w:r w:rsidRPr="004605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34BF6DE1" w14:textId="77777777" w:rsidTr="00087E75">
        <w:tc>
          <w:tcPr>
            <w:tcW w:w="2200" w:type="dxa"/>
            <w:tcMar>
              <w:top w:w="20" w:type="dxa"/>
              <w:left w:w="20" w:type="dxa"/>
              <w:bottom w:w="20" w:type="dxa"/>
              <w:right w:w="20" w:type="dxa"/>
            </w:tcMar>
            <w:vAlign w:val="center"/>
            <w:hideMark/>
          </w:tcPr>
          <w:p w14:paraId="7B2C01CA" w14:textId="77777777" w:rsidR="00AD176A" w:rsidRPr="00460589" w:rsidRDefault="00AD176A" w:rsidP="00087E75">
            <w:pPr>
              <w:pStyle w:val="movimento"/>
              <w:rPr>
                <w:color w:val="002060"/>
              </w:rPr>
            </w:pPr>
            <w:r w:rsidRPr="00460589">
              <w:rPr>
                <w:color w:val="002060"/>
              </w:rPr>
              <w:t>RUGGIERI MATTIA</w:t>
            </w:r>
          </w:p>
        </w:tc>
        <w:tc>
          <w:tcPr>
            <w:tcW w:w="2200" w:type="dxa"/>
            <w:tcMar>
              <w:top w:w="20" w:type="dxa"/>
              <w:left w:w="20" w:type="dxa"/>
              <w:bottom w:w="20" w:type="dxa"/>
              <w:right w:w="20" w:type="dxa"/>
            </w:tcMar>
            <w:vAlign w:val="center"/>
            <w:hideMark/>
          </w:tcPr>
          <w:p w14:paraId="624DADE6" w14:textId="77777777" w:rsidR="00AD176A" w:rsidRPr="00460589" w:rsidRDefault="00AD176A" w:rsidP="00087E75">
            <w:pPr>
              <w:pStyle w:val="movimento2"/>
              <w:rPr>
                <w:color w:val="002060"/>
              </w:rPr>
            </w:pPr>
            <w:r w:rsidRPr="00460589">
              <w:rPr>
                <w:color w:val="002060"/>
              </w:rPr>
              <w:t xml:space="preserve">(AUDAX PIOBBICO CALCIO) </w:t>
            </w:r>
          </w:p>
        </w:tc>
        <w:tc>
          <w:tcPr>
            <w:tcW w:w="800" w:type="dxa"/>
            <w:tcMar>
              <w:top w:w="20" w:type="dxa"/>
              <w:left w:w="20" w:type="dxa"/>
              <w:bottom w:w="20" w:type="dxa"/>
              <w:right w:w="20" w:type="dxa"/>
            </w:tcMar>
            <w:vAlign w:val="center"/>
            <w:hideMark/>
          </w:tcPr>
          <w:p w14:paraId="591532A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D446824" w14:textId="77777777" w:rsidR="00AD176A" w:rsidRPr="00460589" w:rsidRDefault="00AD176A" w:rsidP="00087E75">
            <w:pPr>
              <w:pStyle w:val="movimento"/>
              <w:rPr>
                <w:color w:val="002060"/>
              </w:rPr>
            </w:pPr>
            <w:r w:rsidRPr="00460589">
              <w:rPr>
                <w:color w:val="002060"/>
              </w:rPr>
              <w:t>TESTA LEONARDO</w:t>
            </w:r>
          </w:p>
        </w:tc>
        <w:tc>
          <w:tcPr>
            <w:tcW w:w="2200" w:type="dxa"/>
            <w:tcMar>
              <w:top w:w="20" w:type="dxa"/>
              <w:left w:w="20" w:type="dxa"/>
              <w:bottom w:w="20" w:type="dxa"/>
              <w:right w:w="20" w:type="dxa"/>
            </w:tcMar>
            <w:vAlign w:val="center"/>
            <w:hideMark/>
          </w:tcPr>
          <w:p w14:paraId="645BE725" w14:textId="77777777" w:rsidR="00AD176A" w:rsidRPr="00460589" w:rsidRDefault="00AD176A" w:rsidP="00087E75">
            <w:pPr>
              <w:pStyle w:val="movimento2"/>
              <w:rPr>
                <w:color w:val="002060"/>
              </w:rPr>
            </w:pPr>
            <w:r w:rsidRPr="00460589">
              <w:rPr>
                <w:color w:val="002060"/>
              </w:rPr>
              <w:t xml:space="preserve">(TRIBALCIO PICENA) </w:t>
            </w:r>
          </w:p>
        </w:tc>
      </w:tr>
    </w:tbl>
    <w:p w14:paraId="2EE718BF" w14:textId="77777777" w:rsidR="00AD176A" w:rsidRPr="00460589" w:rsidRDefault="00AD176A" w:rsidP="00AD176A">
      <w:pPr>
        <w:pStyle w:val="titolo30"/>
        <w:rPr>
          <w:rFonts w:eastAsiaTheme="minorEastAsia"/>
          <w:color w:val="002060"/>
        </w:rPr>
      </w:pPr>
      <w:r w:rsidRPr="00460589">
        <w:rPr>
          <w:color w:val="002060"/>
        </w:rPr>
        <w:lastRenderedPageBreak/>
        <w:t xml:space="preserve">CALCIATORI NON ESPULSI </w:t>
      </w:r>
    </w:p>
    <w:p w14:paraId="72AD2037" w14:textId="77777777" w:rsidR="00AD176A" w:rsidRPr="00460589" w:rsidRDefault="00AD176A" w:rsidP="00AD176A">
      <w:pPr>
        <w:pStyle w:val="titolo20"/>
        <w:rPr>
          <w:color w:val="002060"/>
        </w:rPr>
      </w:pPr>
      <w:r w:rsidRPr="00460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864BB6B" w14:textId="77777777" w:rsidTr="00087E75">
        <w:tc>
          <w:tcPr>
            <w:tcW w:w="2200" w:type="dxa"/>
            <w:tcMar>
              <w:top w:w="20" w:type="dxa"/>
              <w:left w:w="20" w:type="dxa"/>
              <w:bottom w:w="20" w:type="dxa"/>
              <w:right w:w="20" w:type="dxa"/>
            </w:tcMar>
            <w:vAlign w:val="center"/>
            <w:hideMark/>
          </w:tcPr>
          <w:p w14:paraId="76B9CD19" w14:textId="77777777" w:rsidR="00AD176A" w:rsidRPr="00460589" w:rsidRDefault="00AD176A" w:rsidP="00087E75">
            <w:pPr>
              <w:pStyle w:val="movimento"/>
              <w:rPr>
                <w:color w:val="002060"/>
              </w:rPr>
            </w:pPr>
            <w:r w:rsidRPr="00460589">
              <w:rPr>
                <w:color w:val="002060"/>
              </w:rPr>
              <w:t>VIGNINI TOMMASO</w:t>
            </w:r>
          </w:p>
        </w:tc>
        <w:tc>
          <w:tcPr>
            <w:tcW w:w="2200" w:type="dxa"/>
            <w:tcMar>
              <w:top w:w="20" w:type="dxa"/>
              <w:left w:w="20" w:type="dxa"/>
              <w:bottom w:w="20" w:type="dxa"/>
              <w:right w:w="20" w:type="dxa"/>
            </w:tcMar>
            <w:vAlign w:val="center"/>
            <w:hideMark/>
          </w:tcPr>
          <w:p w14:paraId="50FE204E" w14:textId="77777777" w:rsidR="00AD176A" w:rsidRPr="00460589" w:rsidRDefault="00AD176A" w:rsidP="00087E75">
            <w:pPr>
              <w:pStyle w:val="movimento2"/>
              <w:rPr>
                <w:color w:val="002060"/>
              </w:rPr>
            </w:pPr>
            <w:r w:rsidRPr="00460589">
              <w:rPr>
                <w:color w:val="002060"/>
              </w:rPr>
              <w:t xml:space="preserve">(ASPIO 2005) </w:t>
            </w:r>
          </w:p>
        </w:tc>
        <w:tc>
          <w:tcPr>
            <w:tcW w:w="800" w:type="dxa"/>
            <w:tcMar>
              <w:top w:w="20" w:type="dxa"/>
              <w:left w:w="20" w:type="dxa"/>
              <w:bottom w:w="20" w:type="dxa"/>
              <w:right w:w="20" w:type="dxa"/>
            </w:tcMar>
            <w:vAlign w:val="center"/>
            <w:hideMark/>
          </w:tcPr>
          <w:p w14:paraId="402A43A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072260D" w14:textId="77777777" w:rsidR="00AD176A" w:rsidRPr="00460589" w:rsidRDefault="00AD176A" w:rsidP="00087E75">
            <w:pPr>
              <w:pStyle w:val="movimento"/>
              <w:rPr>
                <w:color w:val="002060"/>
              </w:rPr>
            </w:pPr>
            <w:r w:rsidRPr="00460589">
              <w:rPr>
                <w:color w:val="002060"/>
              </w:rPr>
              <w:t>MARCHETTI CARLO</w:t>
            </w:r>
          </w:p>
        </w:tc>
        <w:tc>
          <w:tcPr>
            <w:tcW w:w="2200" w:type="dxa"/>
            <w:tcMar>
              <w:top w:w="20" w:type="dxa"/>
              <w:left w:w="20" w:type="dxa"/>
              <w:bottom w:w="20" w:type="dxa"/>
              <w:right w:w="20" w:type="dxa"/>
            </w:tcMar>
            <w:vAlign w:val="center"/>
            <w:hideMark/>
          </w:tcPr>
          <w:p w14:paraId="262A8609" w14:textId="77777777" w:rsidR="00AD176A" w:rsidRPr="00460589" w:rsidRDefault="00AD176A" w:rsidP="00087E75">
            <w:pPr>
              <w:pStyle w:val="movimento2"/>
              <w:rPr>
                <w:color w:val="002060"/>
              </w:rPr>
            </w:pPr>
            <w:r w:rsidRPr="00460589">
              <w:rPr>
                <w:color w:val="002060"/>
              </w:rPr>
              <w:t xml:space="preserve">(POLISPORTIVA RIPATRANSONE) </w:t>
            </w:r>
          </w:p>
        </w:tc>
      </w:tr>
      <w:tr w:rsidR="00AD176A" w:rsidRPr="00460589" w14:paraId="10A3800D" w14:textId="77777777" w:rsidTr="00087E75">
        <w:tc>
          <w:tcPr>
            <w:tcW w:w="2200" w:type="dxa"/>
            <w:tcMar>
              <w:top w:w="20" w:type="dxa"/>
              <w:left w:w="20" w:type="dxa"/>
              <w:bottom w:w="20" w:type="dxa"/>
              <w:right w:w="20" w:type="dxa"/>
            </w:tcMar>
            <w:vAlign w:val="center"/>
            <w:hideMark/>
          </w:tcPr>
          <w:p w14:paraId="5B76E1E5" w14:textId="77777777" w:rsidR="00AD176A" w:rsidRPr="00460589" w:rsidRDefault="00AD176A" w:rsidP="00087E75">
            <w:pPr>
              <w:pStyle w:val="movimento"/>
              <w:rPr>
                <w:color w:val="002060"/>
              </w:rPr>
            </w:pPr>
            <w:r w:rsidRPr="00460589">
              <w:rPr>
                <w:color w:val="002060"/>
              </w:rPr>
              <w:t>BIZZARRI DAVIDE</w:t>
            </w:r>
          </w:p>
        </w:tc>
        <w:tc>
          <w:tcPr>
            <w:tcW w:w="2200" w:type="dxa"/>
            <w:tcMar>
              <w:top w:w="20" w:type="dxa"/>
              <w:left w:w="20" w:type="dxa"/>
              <w:bottom w:w="20" w:type="dxa"/>
              <w:right w:w="20" w:type="dxa"/>
            </w:tcMar>
            <w:vAlign w:val="center"/>
            <w:hideMark/>
          </w:tcPr>
          <w:p w14:paraId="7AC4E8DA" w14:textId="77777777" w:rsidR="00AD176A" w:rsidRPr="00460589" w:rsidRDefault="00AD176A" w:rsidP="00087E75">
            <w:pPr>
              <w:pStyle w:val="movimento2"/>
              <w:rPr>
                <w:color w:val="002060"/>
              </w:rPr>
            </w:pPr>
            <w:r w:rsidRPr="00460589">
              <w:rPr>
                <w:color w:val="002060"/>
              </w:rPr>
              <w:t xml:space="preserve">(TRIBALCIO PICENA) </w:t>
            </w:r>
          </w:p>
        </w:tc>
        <w:tc>
          <w:tcPr>
            <w:tcW w:w="800" w:type="dxa"/>
            <w:tcMar>
              <w:top w:w="20" w:type="dxa"/>
              <w:left w:w="20" w:type="dxa"/>
              <w:bottom w:w="20" w:type="dxa"/>
              <w:right w:w="20" w:type="dxa"/>
            </w:tcMar>
            <w:vAlign w:val="center"/>
            <w:hideMark/>
          </w:tcPr>
          <w:p w14:paraId="6F25EB2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CBB3008"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42E55EE" w14:textId="77777777" w:rsidR="00AD176A" w:rsidRPr="00460589" w:rsidRDefault="00AD176A" w:rsidP="00087E75">
            <w:pPr>
              <w:pStyle w:val="movimento2"/>
              <w:rPr>
                <w:color w:val="002060"/>
              </w:rPr>
            </w:pPr>
            <w:r w:rsidRPr="00460589">
              <w:rPr>
                <w:color w:val="002060"/>
              </w:rPr>
              <w:t> </w:t>
            </w:r>
          </w:p>
        </w:tc>
      </w:tr>
    </w:tbl>
    <w:p w14:paraId="6B743E79" w14:textId="77777777" w:rsidR="00AD176A" w:rsidRPr="00460589" w:rsidRDefault="00AD176A" w:rsidP="00AD176A">
      <w:pPr>
        <w:pStyle w:val="titolo20"/>
        <w:rPr>
          <w:rFonts w:eastAsiaTheme="minorEastAsia"/>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BF66545" w14:textId="77777777" w:rsidTr="00087E75">
        <w:tc>
          <w:tcPr>
            <w:tcW w:w="2200" w:type="dxa"/>
            <w:tcMar>
              <w:top w:w="20" w:type="dxa"/>
              <w:left w:w="20" w:type="dxa"/>
              <w:bottom w:w="20" w:type="dxa"/>
              <w:right w:w="20" w:type="dxa"/>
            </w:tcMar>
            <w:vAlign w:val="center"/>
            <w:hideMark/>
          </w:tcPr>
          <w:p w14:paraId="658D9A4C" w14:textId="77777777" w:rsidR="00AD176A" w:rsidRPr="00460589" w:rsidRDefault="00AD176A" w:rsidP="00087E75">
            <w:pPr>
              <w:pStyle w:val="movimento"/>
              <w:rPr>
                <w:color w:val="002060"/>
              </w:rPr>
            </w:pPr>
            <w:r w:rsidRPr="00460589">
              <w:rPr>
                <w:color w:val="002060"/>
              </w:rPr>
              <w:t>GIACOMELLI ANDREA</w:t>
            </w:r>
          </w:p>
        </w:tc>
        <w:tc>
          <w:tcPr>
            <w:tcW w:w="2200" w:type="dxa"/>
            <w:tcMar>
              <w:top w:w="20" w:type="dxa"/>
              <w:left w:w="20" w:type="dxa"/>
              <w:bottom w:w="20" w:type="dxa"/>
              <w:right w:w="20" w:type="dxa"/>
            </w:tcMar>
            <w:vAlign w:val="center"/>
            <w:hideMark/>
          </w:tcPr>
          <w:p w14:paraId="0465367F" w14:textId="77777777" w:rsidR="00AD176A" w:rsidRPr="00460589" w:rsidRDefault="00AD176A" w:rsidP="00087E75">
            <w:pPr>
              <w:pStyle w:val="movimento2"/>
              <w:rPr>
                <w:color w:val="002060"/>
              </w:rPr>
            </w:pPr>
            <w:r w:rsidRPr="00460589">
              <w:rPr>
                <w:color w:val="002060"/>
              </w:rPr>
              <w:t xml:space="preserve">(ACLI AUDAX MONTECOSARO C5) </w:t>
            </w:r>
          </w:p>
        </w:tc>
        <w:tc>
          <w:tcPr>
            <w:tcW w:w="800" w:type="dxa"/>
            <w:tcMar>
              <w:top w:w="20" w:type="dxa"/>
              <w:left w:w="20" w:type="dxa"/>
              <w:bottom w:w="20" w:type="dxa"/>
              <w:right w:w="20" w:type="dxa"/>
            </w:tcMar>
            <w:vAlign w:val="center"/>
            <w:hideMark/>
          </w:tcPr>
          <w:p w14:paraId="39E8544B"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0F696E4" w14:textId="77777777" w:rsidR="00AD176A" w:rsidRPr="00460589" w:rsidRDefault="00AD176A" w:rsidP="00087E75">
            <w:pPr>
              <w:pStyle w:val="movimento"/>
              <w:rPr>
                <w:color w:val="002060"/>
              </w:rPr>
            </w:pPr>
            <w:r w:rsidRPr="00460589">
              <w:rPr>
                <w:color w:val="002060"/>
              </w:rPr>
              <w:t>BARBABELLA DANIELE</w:t>
            </w:r>
          </w:p>
        </w:tc>
        <w:tc>
          <w:tcPr>
            <w:tcW w:w="2200" w:type="dxa"/>
            <w:tcMar>
              <w:top w:w="20" w:type="dxa"/>
              <w:left w:w="20" w:type="dxa"/>
              <w:bottom w:w="20" w:type="dxa"/>
              <w:right w:w="20" w:type="dxa"/>
            </w:tcMar>
            <w:vAlign w:val="center"/>
            <w:hideMark/>
          </w:tcPr>
          <w:p w14:paraId="2F0773E8" w14:textId="77777777" w:rsidR="00AD176A" w:rsidRPr="00460589" w:rsidRDefault="00AD176A" w:rsidP="00087E75">
            <w:pPr>
              <w:pStyle w:val="movimento2"/>
              <w:rPr>
                <w:color w:val="002060"/>
              </w:rPr>
            </w:pPr>
            <w:r w:rsidRPr="00460589">
              <w:rPr>
                <w:color w:val="002060"/>
              </w:rPr>
              <w:t xml:space="preserve">(ASPIO 2005) </w:t>
            </w:r>
          </w:p>
        </w:tc>
      </w:tr>
      <w:tr w:rsidR="00AD176A" w:rsidRPr="00460589" w14:paraId="7C509894" w14:textId="77777777" w:rsidTr="00087E75">
        <w:tc>
          <w:tcPr>
            <w:tcW w:w="2200" w:type="dxa"/>
            <w:tcMar>
              <w:top w:w="20" w:type="dxa"/>
              <w:left w:w="20" w:type="dxa"/>
              <w:bottom w:w="20" w:type="dxa"/>
              <w:right w:w="20" w:type="dxa"/>
            </w:tcMar>
            <w:vAlign w:val="center"/>
            <w:hideMark/>
          </w:tcPr>
          <w:p w14:paraId="4697E7AD" w14:textId="77777777" w:rsidR="00AD176A" w:rsidRPr="00460589" w:rsidRDefault="00AD176A" w:rsidP="00087E75">
            <w:pPr>
              <w:pStyle w:val="movimento"/>
              <w:rPr>
                <w:color w:val="002060"/>
              </w:rPr>
            </w:pPr>
            <w:r w:rsidRPr="00460589">
              <w:rPr>
                <w:color w:val="002060"/>
              </w:rPr>
              <w:t>PAGNETTI LEONARDO</w:t>
            </w:r>
          </w:p>
        </w:tc>
        <w:tc>
          <w:tcPr>
            <w:tcW w:w="2200" w:type="dxa"/>
            <w:tcMar>
              <w:top w:w="20" w:type="dxa"/>
              <w:left w:w="20" w:type="dxa"/>
              <w:bottom w:w="20" w:type="dxa"/>
              <w:right w:w="20" w:type="dxa"/>
            </w:tcMar>
            <w:vAlign w:val="center"/>
            <w:hideMark/>
          </w:tcPr>
          <w:p w14:paraId="4C9FA8FF" w14:textId="77777777" w:rsidR="00AD176A" w:rsidRPr="00460589" w:rsidRDefault="00AD176A" w:rsidP="00087E75">
            <w:pPr>
              <w:pStyle w:val="movimento2"/>
              <w:rPr>
                <w:color w:val="002060"/>
              </w:rPr>
            </w:pPr>
            <w:r w:rsidRPr="00460589">
              <w:rPr>
                <w:color w:val="002060"/>
              </w:rPr>
              <w:t xml:space="preserve">(AUDAX PIOBBICO CALCIO) </w:t>
            </w:r>
          </w:p>
        </w:tc>
        <w:tc>
          <w:tcPr>
            <w:tcW w:w="800" w:type="dxa"/>
            <w:tcMar>
              <w:top w:w="20" w:type="dxa"/>
              <w:left w:w="20" w:type="dxa"/>
              <w:bottom w:w="20" w:type="dxa"/>
              <w:right w:w="20" w:type="dxa"/>
            </w:tcMar>
            <w:vAlign w:val="center"/>
            <w:hideMark/>
          </w:tcPr>
          <w:p w14:paraId="24230D9D"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FCE04BE" w14:textId="77777777" w:rsidR="00AD176A" w:rsidRPr="00460589" w:rsidRDefault="00AD176A" w:rsidP="00087E75">
            <w:pPr>
              <w:pStyle w:val="movimento"/>
              <w:rPr>
                <w:color w:val="002060"/>
              </w:rPr>
            </w:pPr>
            <w:r w:rsidRPr="00460589">
              <w:rPr>
                <w:color w:val="002060"/>
              </w:rPr>
              <w:t>FLORIO GIACOMO</w:t>
            </w:r>
          </w:p>
        </w:tc>
        <w:tc>
          <w:tcPr>
            <w:tcW w:w="2200" w:type="dxa"/>
            <w:tcMar>
              <w:top w:w="20" w:type="dxa"/>
              <w:left w:w="20" w:type="dxa"/>
              <w:bottom w:w="20" w:type="dxa"/>
              <w:right w:w="20" w:type="dxa"/>
            </w:tcMar>
            <w:vAlign w:val="center"/>
            <w:hideMark/>
          </w:tcPr>
          <w:p w14:paraId="4D98DC84" w14:textId="77777777" w:rsidR="00AD176A" w:rsidRPr="00460589" w:rsidRDefault="00AD176A" w:rsidP="00087E75">
            <w:pPr>
              <w:pStyle w:val="movimento2"/>
              <w:rPr>
                <w:color w:val="002060"/>
              </w:rPr>
            </w:pPr>
            <w:r w:rsidRPr="00460589">
              <w:rPr>
                <w:color w:val="002060"/>
              </w:rPr>
              <w:t xml:space="preserve">(CANDIA BARACCOLA ASPIO) </w:t>
            </w:r>
          </w:p>
        </w:tc>
      </w:tr>
      <w:tr w:rsidR="00AD176A" w:rsidRPr="00460589" w14:paraId="6D0BC72E" w14:textId="77777777" w:rsidTr="00087E75">
        <w:tc>
          <w:tcPr>
            <w:tcW w:w="2200" w:type="dxa"/>
            <w:tcMar>
              <w:top w:w="20" w:type="dxa"/>
              <w:left w:w="20" w:type="dxa"/>
              <w:bottom w:w="20" w:type="dxa"/>
              <w:right w:w="20" w:type="dxa"/>
            </w:tcMar>
            <w:vAlign w:val="center"/>
            <w:hideMark/>
          </w:tcPr>
          <w:p w14:paraId="3AFA63CC" w14:textId="77777777" w:rsidR="00AD176A" w:rsidRPr="00460589" w:rsidRDefault="00AD176A" w:rsidP="00087E75">
            <w:pPr>
              <w:pStyle w:val="movimento"/>
              <w:rPr>
                <w:color w:val="002060"/>
              </w:rPr>
            </w:pPr>
            <w:r w:rsidRPr="00460589">
              <w:rPr>
                <w:color w:val="002060"/>
              </w:rPr>
              <w:t>CAMINONNI FABIO</w:t>
            </w:r>
          </w:p>
        </w:tc>
        <w:tc>
          <w:tcPr>
            <w:tcW w:w="2200" w:type="dxa"/>
            <w:tcMar>
              <w:top w:w="20" w:type="dxa"/>
              <w:left w:w="20" w:type="dxa"/>
              <w:bottom w:w="20" w:type="dxa"/>
              <w:right w:w="20" w:type="dxa"/>
            </w:tcMar>
            <w:vAlign w:val="center"/>
            <w:hideMark/>
          </w:tcPr>
          <w:p w14:paraId="32D35084" w14:textId="77777777" w:rsidR="00AD176A" w:rsidRPr="00460589" w:rsidRDefault="00AD176A" w:rsidP="00087E75">
            <w:pPr>
              <w:pStyle w:val="movimento2"/>
              <w:rPr>
                <w:color w:val="002060"/>
              </w:rPr>
            </w:pPr>
            <w:r w:rsidRPr="00460589">
              <w:rPr>
                <w:color w:val="002060"/>
              </w:rPr>
              <w:t xml:space="preserve">(CASELLE) </w:t>
            </w:r>
          </w:p>
        </w:tc>
        <w:tc>
          <w:tcPr>
            <w:tcW w:w="800" w:type="dxa"/>
            <w:tcMar>
              <w:top w:w="20" w:type="dxa"/>
              <w:left w:w="20" w:type="dxa"/>
              <w:bottom w:w="20" w:type="dxa"/>
              <w:right w:w="20" w:type="dxa"/>
            </w:tcMar>
            <w:vAlign w:val="center"/>
            <w:hideMark/>
          </w:tcPr>
          <w:p w14:paraId="6FC4B5C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87DE390" w14:textId="77777777" w:rsidR="00AD176A" w:rsidRPr="00460589" w:rsidRDefault="00AD176A" w:rsidP="00087E75">
            <w:pPr>
              <w:pStyle w:val="movimento"/>
              <w:rPr>
                <w:color w:val="002060"/>
              </w:rPr>
            </w:pPr>
            <w:r w:rsidRPr="00460589">
              <w:rPr>
                <w:color w:val="002060"/>
              </w:rPr>
              <w:t>FIORI STEFANO</w:t>
            </w:r>
          </w:p>
        </w:tc>
        <w:tc>
          <w:tcPr>
            <w:tcW w:w="2200" w:type="dxa"/>
            <w:tcMar>
              <w:top w:w="20" w:type="dxa"/>
              <w:left w:w="20" w:type="dxa"/>
              <w:bottom w:w="20" w:type="dxa"/>
              <w:right w:w="20" w:type="dxa"/>
            </w:tcMar>
            <w:vAlign w:val="center"/>
            <w:hideMark/>
          </w:tcPr>
          <w:p w14:paraId="408FF08A" w14:textId="77777777" w:rsidR="00AD176A" w:rsidRPr="00460589" w:rsidRDefault="00AD176A" w:rsidP="00087E75">
            <w:pPr>
              <w:pStyle w:val="movimento2"/>
              <w:rPr>
                <w:color w:val="002060"/>
              </w:rPr>
            </w:pPr>
            <w:r w:rsidRPr="00460589">
              <w:rPr>
                <w:color w:val="002060"/>
              </w:rPr>
              <w:t xml:space="preserve">(CSI MONTEFIORE) </w:t>
            </w:r>
          </w:p>
        </w:tc>
      </w:tr>
      <w:tr w:rsidR="00AD176A" w:rsidRPr="00460589" w14:paraId="7B30D67C" w14:textId="77777777" w:rsidTr="00087E75">
        <w:tc>
          <w:tcPr>
            <w:tcW w:w="2200" w:type="dxa"/>
            <w:tcMar>
              <w:top w:w="20" w:type="dxa"/>
              <w:left w:w="20" w:type="dxa"/>
              <w:bottom w:w="20" w:type="dxa"/>
              <w:right w:w="20" w:type="dxa"/>
            </w:tcMar>
            <w:vAlign w:val="center"/>
            <w:hideMark/>
          </w:tcPr>
          <w:p w14:paraId="77E522DF" w14:textId="77777777" w:rsidR="00AD176A" w:rsidRPr="00460589" w:rsidRDefault="00AD176A" w:rsidP="00087E75">
            <w:pPr>
              <w:pStyle w:val="movimento"/>
              <w:rPr>
                <w:color w:val="002060"/>
              </w:rPr>
            </w:pPr>
            <w:r w:rsidRPr="00460589">
              <w:rPr>
                <w:color w:val="002060"/>
              </w:rPr>
              <w:t>BRACCIONI CESARE</w:t>
            </w:r>
          </w:p>
        </w:tc>
        <w:tc>
          <w:tcPr>
            <w:tcW w:w="2200" w:type="dxa"/>
            <w:tcMar>
              <w:top w:w="20" w:type="dxa"/>
              <w:left w:w="20" w:type="dxa"/>
              <w:bottom w:w="20" w:type="dxa"/>
              <w:right w:w="20" w:type="dxa"/>
            </w:tcMar>
            <w:vAlign w:val="center"/>
            <w:hideMark/>
          </w:tcPr>
          <w:p w14:paraId="2C77CC42" w14:textId="77777777" w:rsidR="00AD176A" w:rsidRPr="00460589" w:rsidRDefault="00AD176A" w:rsidP="00087E75">
            <w:pPr>
              <w:pStyle w:val="movimento2"/>
              <w:rPr>
                <w:color w:val="002060"/>
              </w:rPr>
            </w:pPr>
            <w:r w:rsidRPr="00460589">
              <w:rPr>
                <w:color w:val="002060"/>
              </w:rPr>
              <w:t xml:space="preserve">(DURANTINA SANTA CECILIA) </w:t>
            </w:r>
          </w:p>
        </w:tc>
        <w:tc>
          <w:tcPr>
            <w:tcW w:w="800" w:type="dxa"/>
            <w:tcMar>
              <w:top w:w="20" w:type="dxa"/>
              <w:left w:w="20" w:type="dxa"/>
              <w:bottom w:w="20" w:type="dxa"/>
              <w:right w:w="20" w:type="dxa"/>
            </w:tcMar>
            <w:vAlign w:val="center"/>
            <w:hideMark/>
          </w:tcPr>
          <w:p w14:paraId="0AE3D49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15EC1A6" w14:textId="77777777" w:rsidR="00AD176A" w:rsidRPr="00460589" w:rsidRDefault="00AD176A" w:rsidP="00087E75">
            <w:pPr>
              <w:pStyle w:val="movimento"/>
              <w:rPr>
                <w:color w:val="002060"/>
              </w:rPr>
            </w:pPr>
            <w:r w:rsidRPr="00460589">
              <w:rPr>
                <w:color w:val="002060"/>
              </w:rPr>
              <w:t>BRACCIONI MATTIA</w:t>
            </w:r>
          </w:p>
        </w:tc>
        <w:tc>
          <w:tcPr>
            <w:tcW w:w="2200" w:type="dxa"/>
            <w:tcMar>
              <w:top w:w="20" w:type="dxa"/>
              <w:left w:w="20" w:type="dxa"/>
              <w:bottom w:w="20" w:type="dxa"/>
              <w:right w:w="20" w:type="dxa"/>
            </w:tcMar>
            <w:vAlign w:val="center"/>
            <w:hideMark/>
          </w:tcPr>
          <w:p w14:paraId="0B37EAA1" w14:textId="77777777" w:rsidR="00AD176A" w:rsidRPr="00460589" w:rsidRDefault="00AD176A" w:rsidP="00087E75">
            <w:pPr>
              <w:pStyle w:val="movimento2"/>
              <w:rPr>
                <w:color w:val="002060"/>
              </w:rPr>
            </w:pPr>
            <w:r w:rsidRPr="00460589">
              <w:rPr>
                <w:color w:val="002060"/>
              </w:rPr>
              <w:t xml:space="preserve">(DURANTINA SANTA CECILIA) </w:t>
            </w:r>
          </w:p>
        </w:tc>
      </w:tr>
      <w:tr w:rsidR="00AD176A" w:rsidRPr="00460589" w14:paraId="42F895B0" w14:textId="77777777" w:rsidTr="00087E75">
        <w:tc>
          <w:tcPr>
            <w:tcW w:w="2200" w:type="dxa"/>
            <w:tcMar>
              <w:top w:w="20" w:type="dxa"/>
              <w:left w:w="20" w:type="dxa"/>
              <w:bottom w:w="20" w:type="dxa"/>
              <w:right w:w="20" w:type="dxa"/>
            </w:tcMar>
            <w:vAlign w:val="center"/>
            <w:hideMark/>
          </w:tcPr>
          <w:p w14:paraId="1BA15580" w14:textId="77777777" w:rsidR="00AD176A" w:rsidRPr="00460589" w:rsidRDefault="00AD176A" w:rsidP="00087E75">
            <w:pPr>
              <w:pStyle w:val="movimento"/>
              <w:rPr>
                <w:color w:val="002060"/>
              </w:rPr>
            </w:pPr>
            <w:r w:rsidRPr="00460589">
              <w:rPr>
                <w:color w:val="002060"/>
              </w:rPr>
              <w:t>BULDRINI LORENZO</w:t>
            </w:r>
          </w:p>
        </w:tc>
        <w:tc>
          <w:tcPr>
            <w:tcW w:w="2200" w:type="dxa"/>
            <w:tcMar>
              <w:top w:w="20" w:type="dxa"/>
              <w:left w:w="20" w:type="dxa"/>
              <w:bottom w:w="20" w:type="dxa"/>
              <w:right w:w="20" w:type="dxa"/>
            </w:tcMar>
            <w:vAlign w:val="center"/>
            <w:hideMark/>
          </w:tcPr>
          <w:p w14:paraId="1759CC1F" w14:textId="77777777" w:rsidR="00AD176A" w:rsidRPr="00460589" w:rsidRDefault="00AD176A" w:rsidP="00087E75">
            <w:pPr>
              <w:pStyle w:val="movimento2"/>
              <w:rPr>
                <w:color w:val="002060"/>
              </w:rPr>
            </w:pPr>
            <w:r w:rsidRPr="00460589">
              <w:rPr>
                <w:color w:val="002060"/>
              </w:rPr>
              <w:t xml:space="preserve">(ESANATOGLIA) </w:t>
            </w:r>
          </w:p>
        </w:tc>
        <w:tc>
          <w:tcPr>
            <w:tcW w:w="800" w:type="dxa"/>
            <w:tcMar>
              <w:top w:w="20" w:type="dxa"/>
              <w:left w:w="20" w:type="dxa"/>
              <w:bottom w:w="20" w:type="dxa"/>
              <w:right w:w="20" w:type="dxa"/>
            </w:tcMar>
            <w:vAlign w:val="center"/>
            <w:hideMark/>
          </w:tcPr>
          <w:p w14:paraId="6AF872B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855ABD3" w14:textId="77777777" w:rsidR="00AD176A" w:rsidRPr="00460589" w:rsidRDefault="00AD176A" w:rsidP="00087E75">
            <w:pPr>
              <w:pStyle w:val="movimento"/>
              <w:rPr>
                <w:color w:val="002060"/>
              </w:rPr>
            </w:pPr>
            <w:r w:rsidRPr="00460589">
              <w:rPr>
                <w:color w:val="002060"/>
              </w:rPr>
              <w:t>VANITA GIANLUCA</w:t>
            </w:r>
          </w:p>
        </w:tc>
        <w:tc>
          <w:tcPr>
            <w:tcW w:w="2200" w:type="dxa"/>
            <w:tcMar>
              <w:top w:w="20" w:type="dxa"/>
              <w:left w:w="20" w:type="dxa"/>
              <w:bottom w:w="20" w:type="dxa"/>
              <w:right w:w="20" w:type="dxa"/>
            </w:tcMar>
            <w:vAlign w:val="center"/>
            <w:hideMark/>
          </w:tcPr>
          <w:p w14:paraId="69AD934B" w14:textId="77777777" w:rsidR="00AD176A" w:rsidRPr="00460589" w:rsidRDefault="00AD176A" w:rsidP="00087E75">
            <w:pPr>
              <w:pStyle w:val="movimento2"/>
              <w:rPr>
                <w:color w:val="002060"/>
              </w:rPr>
            </w:pPr>
            <w:r w:rsidRPr="00460589">
              <w:rPr>
                <w:color w:val="002060"/>
              </w:rPr>
              <w:t xml:space="preserve">(ESANATOGLIA) </w:t>
            </w:r>
          </w:p>
        </w:tc>
      </w:tr>
      <w:tr w:rsidR="00AD176A" w:rsidRPr="00460589" w14:paraId="187FA90D" w14:textId="77777777" w:rsidTr="00087E75">
        <w:tc>
          <w:tcPr>
            <w:tcW w:w="2200" w:type="dxa"/>
            <w:tcMar>
              <w:top w:w="20" w:type="dxa"/>
              <w:left w:w="20" w:type="dxa"/>
              <w:bottom w:w="20" w:type="dxa"/>
              <w:right w:w="20" w:type="dxa"/>
            </w:tcMar>
            <w:vAlign w:val="center"/>
            <w:hideMark/>
          </w:tcPr>
          <w:p w14:paraId="55935AED" w14:textId="77777777" w:rsidR="00AD176A" w:rsidRPr="00460589" w:rsidRDefault="00AD176A" w:rsidP="00087E75">
            <w:pPr>
              <w:pStyle w:val="movimento"/>
              <w:rPr>
                <w:color w:val="002060"/>
              </w:rPr>
            </w:pPr>
            <w:r w:rsidRPr="00460589">
              <w:rPr>
                <w:color w:val="002060"/>
              </w:rPr>
              <w:t>PASSERI ANDREA</w:t>
            </w:r>
          </w:p>
        </w:tc>
        <w:tc>
          <w:tcPr>
            <w:tcW w:w="2200" w:type="dxa"/>
            <w:tcMar>
              <w:top w:w="20" w:type="dxa"/>
              <w:left w:w="20" w:type="dxa"/>
              <w:bottom w:w="20" w:type="dxa"/>
              <w:right w:w="20" w:type="dxa"/>
            </w:tcMar>
            <w:vAlign w:val="center"/>
            <w:hideMark/>
          </w:tcPr>
          <w:p w14:paraId="111415B6" w14:textId="77777777" w:rsidR="00AD176A" w:rsidRPr="00460589" w:rsidRDefault="00AD176A" w:rsidP="00087E75">
            <w:pPr>
              <w:pStyle w:val="movimento2"/>
              <w:rPr>
                <w:color w:val="002060"/>
              </w:rPr>
            </w:pPr>
            <w:r w:rsidRPr="00460589">
              <w:rPr>
                <w:color w:val="002060"/>
              </w:rPr>
              <w:t xml:space="preserve">(FABRIANO CALCIO A 5 2023) </w:t>
            </w:r>
          </w:p>
        </w:tc>
        <w:tc>
          <w:tcPr>
            <w:tcW w:w="800" w:type="dxa"/>
            <w:tcMar>
              <w:top w:w="20" w:type="dxa"/>
              <w:left w:w="20" w:type="dxa"/>
              <w:bottom w:w="20" w:type="dxa"/>
              <w:right w:w="20" w:type="dxa"/>
            </w:tcMar>
            <w:vAlign w:val="center"/>
            <w:hideMark/>
          </w:tcPr>
          <w:p w14:paraId="4A9191E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D9719E4" w14:textId="77777777" w:rsidR="00AD176A" w:rsidRPr="00460589" w:rsidRDefault="00AD176A" w:rsidP="00087E75">
            <w:pPr>
              <w:pStyle w:val="movimento"/>
              <w:rPr>
                <w:color w:val="002060"/>
              </w:rPr>
            </w:pPr>
            <w:r w:rsidRPr="00460589">
              <w:rPr>
                <w:color w:val="002060"/>
              </w:rPr>
              <w:t>BARDELLA ANDREA</w:t>
            </w:r>
          </w:p>
        </w:tc>
        <w:tc>
          <w:tcPr>
            <w:tcW w:w="2200" w:type="dxa"/>
            <w:tcMar>
              <w:top w:w="20" w:type="dxa"/>
              <w:left w:w="20" w:type="dxa"/>
              <w:bottom w:w="20" w:type="dxa"/>
              <w:right w:w="20" w:type="dxa"/>
            </w:tcMar>
            <w:vAlign w:val="center"/>
            <w:hideMark/>
          </w:tcPr>
          <w:p w14:paraId="38C92AE7" w14:textId="77777777" w:rsidR="00AD176A" w:rsidRPr="00460589" w:rsidRDefault="00AD176A" w:rsidP="00087E75">
            <w:pPr>
              <w:pStyle w:val="movimento2"/>
              <w:rPr>
                <w:color w:val="002060"/>
              </w:rPr>
            </w:pPr>
            <w:r w:rsidRPr="00460589">
              <w:rPr>
                <w:color w:val="002060"/>
              </w:rPr>
              <w:t xml:space="preserve">(FRASASSI C5) </w:t>
            </w:r>
          </w:p>
        </w:tc>
      </w:tr>
      <w:tr w:rsidR="00AD176A" w:rsidRPr="00460589" w14:paraId="39F069BF" w14:textId="77777777" w:rsidTr="00087E75">
        <w:tc>
          <w:tcPr>
            <w:tcW w:w="2200" w:type="dxa"/>
            <w:tcMar>
              <w:top w:w="20" w:type="dxa"/>
              <w:left w:w="20" w:type="dxa"/>
              <w:bottom w:w="20" w:type="dxa"/>
              <w:right w:w="20" w:type="dxa"/>
            </w:tcMar>
            <w:vAlign w:val="center"/>
            <w:hideMark/>
          </w:tcPr>
          <w:p w14:paraId="748515FC" w14:textId="77777777" w:rsidR="00AD176A" w:rsidRPr="00460589" w:rsidRDefault="00AD176A" w:rsidP="00087E75">
            <w:pPr>
              <w:pStyle w:val="movimento"/>
              <w:rPr>
                <w:color w:val="002060"/>
              </w:rPr>
            </w:pPr>
            <w:r w:rsidRPr="00460589">
              <w:rPr>
                <w:color w:val="002060"/>
              </w:rPr>
              <w:t>BIBA URIM</w:t>
            </w:r>
          </w:p>
        </w:tc>
        <w:tc>
          <w:tcPr>
            <w:tcW w:w="2200" w:type="dxa"/>
            <w:tcMar>
              <w:top w:w="20" w:type="dxa"/>
              <w:left w:w="20" w:type="dxa"/>
              <w:bottom w:w="20" w:type="dxa"/>
              <w:right w:w="20" w:type="dxa"/>
            </w:tcMar>
            <w:vAlign w:val="center"/>
            <w:hideMark/>
          </w:tcPr>
          <w:p w14:paraId="30A96294" w14:textId="77777777" w:rsidR="00AD176A" w:rsidRPr="00460589" w:rsidRDefault="00AD176A" w:rsidP="00087E75">
            <w:pPr>
              <w:pStyle w:val="movimento2"/>
              <w:rPr>
                <w:color w:val="002060"/>
              </w:rPr>
            </w:pPr>
            <w:r w:rsidRPr="00460589">
              <w:rPr>
                <w:color w:val="002060"/>
              </w:rPr>
              <w:t xml:space="preserve">(FUTSAL L.C.) </w:t>
            </w:r>
          </w:p>
        </w:tc>
        <w:tc>
          <w:tcPr>
            <w:tcW w:w="800" w:type="dxa"/>
            <w:tcMar>
              <w:top w:w="20" w:type="dxa"/>
              <w:left w:w="20" w:type="dxa"/>
              <w:bottom w:w="20" w:type="dxa"/>
              <w:right w:w="20" w:type="dxa"/>
            </w:tcMar>
            <w:vAlign w:val="center"/>
            <w:hideMark/>
          </w:tcPr>
          <w:p w14:paraId="6D378F2B"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77C68CC" w14:textId="77777777" w:rsidR="00AD176A" w:rsidRPr="00460589" w:rsidRDefault="00AD176A" w:rsidP="00087E75">
            <w:pPr>
              <w:pStyle w:val="movimento"/>
              <w:rPr>
                <w:color w:val="002060"/>
              </w:rPr>
            </w:pPr>
            <w:r w:rsidRPr="00460589">
              <w:rPr>
                <w:color w:val="002060"/>
              </w:rPr>
              <w:t>ALESSANDRI JACOPO</w:t>
            </w:r>
          </w:p>
        </w:tc>
        <w:tc>
          <w:tcPr>
            <w:tcW w:w="2200" w:type="dxa"/>
            <w:tcMar>
              <w:top w:w="20" w:type="dxa"/>
              <w:left w:w="20" w:type="dxa"/>
              <w:bottom w:w="20" w:type="dxa"/>
              <w:right w:w="20" w:type="dxa"/>
            </w:tcMar>
            <w:vAlign w:val="center"/>
            <w:hideMark/>
          </w:tcPr>
          <w:p w14:paraId="4ACD1D78" w14:textId="77777777" w:rsidR="00AD176A" w:rsidRPr="00460589" w:rsidRDefault="00AD176A" w:rsidP="00087E75">
            <w:pPr>
              <w:pStyle w:val="movimento2"/>
              <w:rPr>
                <w:color w:val="002060"/>
              </w:rPr>
            </w:pPr>
            <w:r w:rsidRPr="00460589">
              <w:rPr>
                <w:color w:val="002060"/>
              </w:rPr>
              <w:t xml:space="preserve">(FUTSAL SENTINUM) </w:t>
            </w:r>
          </w:p>
        </w:tc>
      </w:tr>
      <w:tr w:rsidR="00AD176A" w:rsidRPr="00460589" w14:paraId="2C35324D" w14:textId="77777777" w:rsidTr="00087E75">
        <w:tc>
          <w:tcPr>
            <w:tcW w:w="2200" w:type="dxa"/>
            <w:tcMar>
              <w:top w:w="20" w:type="dxa"/>
              <w:left w:w="20" w:type="dxa"/>
              <w:bottom w:w="20" w:type="dxa"/>
              <w:right w:w="20" w:type="dxa"/>
            </w:tcMar>
            <w:vAlign w:val="center"/>
            <w:hideMark/>
          </w:tcPr>
          <w:p w14:paraId="5715A677" w14:textId="77777777" w:rsidR="00AD176A" w:rsidRPr="00460589" w:rsidRDefault="00AD176A" w:rsidP="00087E75">
            <w:pPr>
              <w:pStyle w:val="movimento"/>
              <w:rPr>
                <w:color w:val="002060"/>
              </w:rPr>
            </w:pPr>
            <w:r w:rsidRPr="00460589">
              <w:rPr>
                <w:color w:val="002060"/>
              </w:rPr>
              <w:t>CARTECHINI MIRCO</w:t>
            </w:r>
          </w:p>
        </w:tc>
        <w:tc>
          <w:tcPr>
            <w:tcW w:w="2200" w:type="dxa"/>
            <w:tcMar>
              <w:top w:w="20" w:type="dxa"/>
              <w:left w:w="20" w:type="dxa"/>
              <w:bottom w:w="20" w:type="dxa"/>
              <w:right w:w="20" w:type="dxa"/>
            </w:tcMar>
            <w:vAlign w:val="center"/>
            <w:hideMark/>
          </w:tcPr>
          <w:p w14:paraId="74A01A83" w14:textId="77777777" w:rsidR="00AD176A" w:rsidRPr="00460589" w:rsidRDefault="00AD176A" w:rsidP="00087E75">
            <w:pPr>
              <w:pStyle w:val="movimento2"/>
              <w:rPr>
                <w:color w:val="002060"/>
              </w:rPr>
            </w:pPr>
            <w:r w:rsidRPr="00460589">
              <w:rPr>
                <w:color w:val="002060"/>
              </w:rPr>
              <w:t xml:space="preserve">(GROTTACCIA 2005) </w:t>
            </w:r>
          </w:p>
        </w:tc>
        <w:tc>
          <w:tcPr>
            <w:tcW w:w="800" w:type="dxa"/>
            <w:tcMar>
              <w:top w:w="20" w:type="dxa"/>
              <w:left w:w="20" w:type="dxa"/>
              <w:bottom w:w="20" w:type="dxa"/>
              <w:right w:w="20" w:type="dxa"/>
            </w:tcMar>
            <w:vAlign w:val="center"/>
            <w:hideMark/>
          </w:tcPr>
          <w:p w14:paraId="3D261A6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9CF191C" w14:textId="77777777" w:rsidR="00AD176A" w:rsidRPr="00460589" w:rsidRDefault="00AD176A" w:rsidP="00087E75">
            <w:pPr>
              <w:pStyle w:val="movimento"/>
              <w:rPr>
                <w:color w:val="002060"/>
              </w:rPr>
            </w:pPr>
            <w:r w:rsidRPr="00460589">
              <w:rPr>
                <w:color w:val="002060"/>
              </w:rPr>
              <w:t>GIACOMELLI MATTEO</w:t>
            </w:r>
          </w:p>
        </w:tc>
        <w:tc>
          <w:tcPr>
            <w:tcW w:w="2200" w:type="dxa"/>
            <w:tcMar>
              <w:top w:w="20" w:type="dxa"/>
              <w:left w:w="20" w:type="dxa"/>
              <w:bottom w:w="20" w:type="dxa"/>
              <w:right w:w="20" w:type="dxa"/>
            </w:tcMar>
            <w:vAlign w:val="center"/>
            <w:hideMark/>
          </w:tcPr>
          <w:p w14:paraId="19033C83" w14:textId="77777777" w:rsidR="00AD176A" w:rsidRPr="00460589" w:rsidRDefault="00AD176A" w:rsidP="00087E75">
            <w:pPr>
              <w:pStyle w:val="movimento2"/>
              <w:rPr>
                <w:color w:val="002060"/>
              </w:rPr>
            </w:pPr>
            <w:r w:rsidRPr="00460589">
              <w:rPr>
                <w:color w:val="002060"/>
              </w:rPr>
              <w:t xml:space="preserve">(MONTELUPONE CALCIO A 5) </w:t>
            </w:r>
          </w:p>
        </w:tc>
      </w:tr>
      <w:tr w:rsidR="00AD176A" w:rsidRPr="00460589" w14:paraId="765AB66E" w14:textId="77777777" w:rsidTr="00087E75">
        <w:tc>
          <w:tcPr>
            <w:tcW w:w="2200" w:type="dxa"/>
            <w:tcMar>
              <w:top w:w="20" w:type="dxa"/>
              <w:left w:w="20" w:type="dxa"/>
              <w:bottom w:w="20" w:type="dxa"/>
              <w:right w:w="20" w:type="dxa"/>
            </w:tcMar>
            <w:vAlign w:val="center"/>
            <w:hideMark/>
          </w:tcPr>
          <w:p w14:paraId="0FD77D1B" w14:textId="77777777" w:rsidR="00AD176A" w:rsidRPr="00460589" w:rsidRDefault="00AD176A" w:rsidP="00087E75">
            <w:pPr>
              <w:pStyle w:val="movimento"/>
              <w:rPr>
                <w:color w:val="002060"/>
              </w:rPr>
            </w:pPr>
            <w:r w:rsidRPr="00460589">
              <w:rPr>
                <w:color w:val="002060"/>
              </w:rPr>
              <w:t>PIZZICOTTI DAVIDE</w:t>
            </w:r>
          </w:p>
        </w:tc>
        <w:tc>
          <w:tcPr>
            <w:tcW w:w="2200" w:type="dxa"/>
            <w:tcMar>
              <w:top w:w="20" w:type="dxa"/>
              <w:left w:w="20" w:type="dxa"/>
              <w:bottom w:w="20" w:type="dxa"/>
              <w:right w:w="20" w:type="dxa"/>
            </w:tcMar>
            <w:vAlign w:val="center"/>
            <w:hideMark/>
          </w:tcPr>
          <w:p w14:paraId="58E73313" w14:textId="77777777" w:rsidR="00AD176A" w:rsidRPr="00460589" w:rsidRDefault="00AD176A" w:rsidP="00087E75">
            <w:pPr>
              <w:pStyle w:val="movimento2"/>
              <w:rPr>
                <w:color w:val="002060"/>
              </w:rPr>
            </w:pPr>
            <w:r w:rsidRPr="00460589">
              <w:rPr>
                <w:color w:val="002060"/>
              </w:rPr>
              <w:t xml:space="preserve">(OSIMO STAZIONE SSD A R.L.) </w:t>
            </w:r>
          </w:p>
        </w:tc>
        <w:tc>
          <w:tcPr>
            <w:tcW w:w="800" w:type="dxa"/>
            <w:tcMar>
              <w:top w:w="20" w:type="dxa"/>
              <w:left w:w="20" w:type="dxa"/>
              <w:bottom w:w="20" w:type="dxa"/>
              <w:right w:w="20" w:type="dxa"/>
            </w:tcMar>
            <w:vAlign w:val="center"/>
            <w:hideMark/>
          </w:tcPr>
          <w:p w14:paraId="389F379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F23A372" w14:textId="77777777" w:rsidR="00AD176A" w:rsidRPr="00460589" w:rsidRDefault="00AD176A" w:rsidP="00087E75">
            <w:pPr>
              <w:pStyle w:val="movimento"/>
              <w:rPr>
                <w:color w:val="002060"/>
              </w:rPr>
            </w:pPr>
            <w:r w:rsidRPr="00460589">
              <w:rPr>
                <w:color w:val="002060"/>
              </w:rPr>
              <w:t>SIMONETTI FEDERICO</w:t>
            </w:r>
          </w:p>
        </w:tc>
        <w:tc>
          <w:tcPr>
            <w:tcW w:w="2200" w:type="dxa"/>
            <w:tcMar>
              <w:top w:w="20" w:type="dxa"/>
              <w:left w:w="20" w:type="dxa"/>
              <w:bottom w:w="20" w:type="dxa"/>
              <w:right w:w="20" w:type="dxa"/>
            </w:tcMar>
            <w:vAlign w:val="center"/>
            <w:hideMark/>
          </w:tcPr>
          <w:p w14:paraId="25422A3A" w14:textId="77777777" w:rsidR="00AD176A" w:rsidRPr="00460589" w:rsidRDefault="00AD176A" w:rsidP="00087E75">
            <w:pPr>
              <w:pStyle w:val="movimento2"/>
              <w:rPr>
                <w:color w:val="002060"/>
              </w:rPr>
            </w:pPr>
            <w:r w:rsidRPr="00460589">
              <w:rPr>
                <w:color w:val="002060"/>
              </w:rPr>
              <w:t xml:space="preserve">(POLISPORTIVA S.C. LORETO) </w:t>
            </w:r>
          </w:p>
        </w:tc>
      </w:tr>
      <w:tr w:rsidR="00AD176A" w:rsidRPr="00460589" w14:paraId="67A368D9" w14:textId="77777777" w:rsidTr="00087E75">
        <w:tc>
          <w:tcPr>
            <w:tcW w:w="2200" w:type="dxa"/>
            <w:tcMar>
              <w:top w:w="20" w:type="dxa"/>
              <w:left w:w="20" w:type="dxa"/>
              <w:bottom w:w="20" w:type="dxa"/>
              <w:right w:w="20" w:type="dxa"/>
            </w:tcMar>
            <w:vAlign w:val="center"/>
            <w:hideMark/>
          </w:tcPr>
          <w:p w14:paraId="11157F1E" w14:textId="77777777" w:rsidR="00AD176A" w:rsidRPr="00460589" w:rsidRDefault="00AD176A" w:rsidP="00087E75">
            <w:pPr>
              <w:pStyle w:val="movimento"/>
              <w:rPr>
                <w:color w:val="002060"/>
              </w:rPr>
            </w:pPr>
            <w:r w:rsidRPr="00460589">
              <w:rPr>
                <w:color w:val="002060"/>
              </w:rPr>
              <w:t>LATINI DANIELE</w:t>
            </w:r>
          </w:p>
        </w:tc>
        <w:tc>
          <w:tcPr>
            <w:tcW w:w="2200" w:type="dxa"/>
            <w:tcMar>
              <w:top w:w="20" w:type="dxa"/>
              <w:left w:w="20" w:type="dxa"/>
              <w:bottom w:w="20" w:type="dxa"/>
              <w:right w:w="20" w:type="dxa"/>
            </w:tcMar>
            <w:vAlign w:val="center"/>
            <w:hideMark/>
          </w:tcPr>
          <w:p w14:paraId="00BA5D9F" w14:textId="77777777" w:rsidR="00AD176A" w:rsidRPr="00460589" w:rsidRDefault="00AD176A" w:rsidP="00087E75">
            <w:pPr>
              <w:pStyle w:val="movimento2"/>
              <w:rPr>
                <w:color w:val="002060"/>
              </w:rPr>
            </w:pPr>
            <w:r w:rsidRPr="00460589">
              <w:rPr>
                <w:color w:val="002060"/>
              </w:rPr>
              <w:t xml:space="preserve">(RIPABERARDA) </w:t>
            </w:r>
          </w:p>
        </w:tc>
        <w:tc>
          <w:tcPr>
            <w:tcW w:w="800" w:type="dxa"/>
            <w:tcMar>
              <w:top w:w="20" w:type="dxa"/>
              <w:left w:w="20" w:type="dxa"/>
              <w:bottom w:w="20" w:type="dxa"/>
              <w:right w:w="20" w:type="dxa"/>
            </w:tcMar>
            <w:vAlign w:val="center"/>
            <w:hideMark/>
          </w:tcPr>
          <w:p w14:paraId="08A6475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E0AF538" w14:textId="77777777" w:rsidR="00AD176A" w:rsidRPr="00460589" w:rsidRDefault="00AD176A" w:rsidP="00087E75">
            <w:pPr>
              <w:pStyle w:val="movimento"/>
              <w:rPr>
                <w:color w:val="002060"/>
              </w:rPr>
            </w:pPr>
            <w:r w:rsidRPr="00460589">
              <w:rPr>
                <w:color w:val="002060"/>
              </w:rPr>
              <w:t>CURI ANDREA</w:t>
            </w:r>
          </w:p>
        </w:tc>
        <w:tc>
          <w:tcPr>
            <w:tcW w:w="2200" w:type="dxa"/>
            <w:tcMar>
              <w:top w:w="20" w:type="dxa"/>
              <w:left w:w="20" w:type="dxa"/>
              <w:bottom w:w="20" w:type="dxa"/>
              <w:right w:w="20" w:type="dxa"/>
            </w:tcMar>
            <w:vAlign w:val="center"/>
            <w:hideMark/>
          </w:tcPr>
          <w:p w14:paraId="356E6848" w14:textId="77777777" w:rsidR="00AD176A" w:rsidRPr="00460589" w:rsidRDefault="00AD176A" w:rsidP="00087E75">
            <w:pPr>
              <w:pStyle w:val="movimento2"/>
              <w:rPr>
                <w:color w:val="002060"/>
              </w:rPr>
            </w:pPr>
            <w:r w:rsidRPr="00460589">
              <w:rPr>
                <w:color w:val="002060"/>
              </w:rPr>
              <w:t xml:space="preserve">(RIPE SAN GINESIO A.S.D.) </w:t>
            </w:r>
          </w:p>
        </w:tc>
      </w:tr>
      <w:tr w:rsidR="00AD176A" w:rsidRPr="00460589" w14:paraId="6F0C3A17" w14:textId="77777777" w:rsidTr="00087E75">
        <w:tc>
          <w:tcPr>
            <w:tcW w:w="2200" w:type="dxa"/>
            <w:tcMar>
              <w:top w:w="20" w:type="dxa"/>
              <w:left w:w="20" w:type="dxa"/>
              <w:bottom w:w="20" w:type="dxa"/>
              <w:right w:w="20" w:type="dxa"/>
            </w:tcMar>
            <w:vAlign w:val="center"/>
            <w:hideMark/>
          </w:tcPr>
          <w:p w14:paraId="02FA2CBF" w14:textId="77777777" w:rsidR="00AD176A" w:rsidRPr="00460589" w:rsidRDefault="00AD176A" w:rsidP="00087E75">
            <w:pPr>
              <w:pStyle w:val="movimento"/>
              <w:rPr>
                <w:color w:val="002060"/>
              </w:rPr>
            </w:pPr>
            <w:r w:rsidRPr="00460589">
              <w:rPr>
                <w:color w:val="002060"/>
              </w:rPr>
              <w:t>DEOGRATIAS DAVIDE</w:t>
            </w:r>
          </w:p>
        </w:tc>
        <w:tc>
          <w:tcPr>
            <w:tcW w:w="2200" w:type="dxa"/>
            <w:tcMar>
              <w:top w:w="20" w:type="dxa"/>
              <w:left w:w="20" w:type="dxa"/>
              <w:bottom w:w="20" w:type="dxa"/>
              <w:right w:w="20" w:type="dxa"/>
            </w:tcMar>
            <w:vAlign w:val="center"/>
            <w:hideMark/>
          </w:tcPr>
          <w:p w14:paraId="52933BAE" w14:textId="77777777" w:rsidR="00AD176A" w:rsidRPr="00460589" w:rsidRDefault="00AD176A" w:rsidP="00087E75">
            <w:pPr>
              <w:pStyle w:val="movimento2"/>
              <w:rPr>
                <w:color w:val="002060"/>
              </w:rPr>
            </w:pPr>
            <w:r w:rsidRPr="00460589">
              <w:rPr>
                <w:color w:val="002060"/>
              </w:rPr>
              <w:t xml:space="preserve">(SPORTING GROTTAMMARE) </w:t>
            </w:r>
          </w:p>
        </w:tc>
        <w:tc>
          <w:tcPr>
            <w:tcW w:w="800" w:type="dxa"/>
            <w:tcMar>
              <w:top w:w="20" w:type="dxa"/>
              <w:left w:w="20" w:type="dxa"/>
              <w:bottom w:w="20" w:type="dxa"/>
              <w:right w:w="20" w:type="dxa"/>
            </w:tcMar>
            <w:vAlign w:val="center"/>
            <w:hideMark/>
          </w:tcPr>
          <w:p w14:paraId="75656710"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E2FD463" w14:textId="77777777" w:rsidR="00AD176A" w:rsidRPr="00460589" w:rsidRDefault="00AD176A" w:rsidP="00087E75">
            <w:pPr>
              <w:pStyle w:val="movimento"/>
              <w:rPr>
                <w:color w:val="002060"/>
              </w:rPr>
            </w:pPr>
            <w:r w:rsidRPr="00460589">
              <w:rPr>
                <w:color w:val="002060"/>
              </w:rPr>
              <w:t>SAITTA LUCA</w:t>
            </w:r>
          </w:p>
        </w:tc>
        <w:tc>
          <w:tcPr>
            <w:tcW w:w="2200" w:type="dxa"/>
            <w:tcMar>
              <w:top w:w="20" w:type="dxa"/>
              <w:left w:w="20" w:type="dxa"/>
              <w:bottom w:w="20" w:type="dxa"/>
              <w:right w:w="20" w:type="dxa"/>
            </w:tcMar>
            <w:vAlign w:val="center"/>
            <w:hideMark/>
          </w:tcPr>
          <w:p w14:paraId="1BF3B24F" w14:textId="77777777" w:rsidR="00AD176A" w:rsidRPr="00460589" w:rsidRDefault="00AD176A" w:rsidP="00087E75">
            <w:pPr>
              <w:pStyle w:val="movimento2"/>
              <w:rPr>
                <w:color w:val="002060"/>
              </w:rPr>
            </w:pPr>
            <w:r w:rsidRPr="00460589">
              <w:rPr>
                <w:color w:val="002060"/>
              </w:rPr>
              <w:t xml:space="preserve">(VIRTUS ASD) </w:t>
            </w:r>
          </w:p>
        </w:tc>
      </w:tr>
    </w:tbl>
    <w:p w14:paraId="431D89CE" w14:textId="77777777" w:rsidR="00AD176A" w:rsidRPr="00460589" w:rsidRDefault="00AD176A" w:rsidP="00AD176A">
      <w:pPr>
        <w:pStyle w:val="titolo20"/>
        <w:rPr>
          <w:rFonts w:eastAsiaTheme="minorEastAsia"/>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77C70650" w14:textId="77777777" w:rsidTr="00087E75">
        <w:tc>
          <w:tcPr>
            <w:tcW w:w="2200" w:type="dxa"/>
            <w:tcMar>
              <w:top w:w="20" w:type="dxa"/>
              <w:left w:w="20" w:type="dxa"/>
              <w:bottom w:w="20" w:type="dxa"/>
              <w:right w:w="20" w:type="dxa"/>
            </w:tcMar>
            <w:vAlign w:val="center"/>
            <w:hideMark/>
          </w:tcPr>
          <w:p w14:paraId="5F3C6AA4" w14:textId="77777777" w:rsidR="00AD176A" w:rsidRPr="00460589" w:rsidRDefault="00AD176A" w:rsidP="00087E75">
            <w:pPr>
              <w:pStyle w:val="movimento"/>
              <w:rPr>
                <w:color w:val="002060"/>
              </w:rPr>
            </w:pPr>
            <w:r w:rsidRPr="00460589">
              <w:rPr>
                <w:color w:val="002060"/>
              </w:rPr>
              <w:t>CIARAPICA ANDREA</w:t>
            </w:r>
          </w:p>
        </w:tc>
        <w:tc>
          <w:tcPr>
            <w:tcW w:w="2200" w:type="dxa"/>
            <w:tcMar>
              <w:top w:w="20" w:type="dxa"/>
              <w:left w:w="20" w:type="dxa"/>
              <w:bottom w:w="20" w:type="dxa"/>
              <w:right w:w="20" w:type="dxa"/>
            </w:tcMar>
            <w:vAlign w:val="center"/>
            <w:hideMark/>
          </w:tcPr>
          <w:p w14:paraId="2BD4085F" w14:textId="77777777" w:rsidR="00AD176A" w:rsidRPr="00460589" w:rsidRDefault="00AD176A" w:rsidP="00087E75">
            <w:pPr>
              <w:pStyle w:val="movimento2"/>
              <w:rPr>
                <w:color w:val="002060"/>
              </w:rPr>
            </w:pPr>
            <w:r w:rsidRPr="00460589">
              <w:rPr>
                <w:color w:val="002060"/>
              </w:rPr>
              <w:t xml:space="preserve">(ACADEMY CIVITANOVESE) </w:t>
            </w:r>
          </w:p>
        </w:tc>
        <w:tc>
          <w:tcPr>
            <w:tcW w:w="800" w:type="dxa"/>
            <w:tcMar>
              <w:top w:w="20" w:type="dxa"/>
              <w:left w:w="20" w:type="dxa"/>
              <w:bottom w:w="20" w:type="dxa"/>
              <w:right w:w="20" w:type="dxa"/>
            </w:tcMar>
            <w:vAlign w:val="center"/>
            <w:hideMark/>
          </w:tcPr>
          <w:p w14:paraId="0051E27B"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06A447A" w14:textId="77777777" w:rsidR="00AD176A" w:rsidRPr="00460589" w:rsidRDefault="00AD176A" w:rsidP="00087E75">
            <w:pPr>
              <w:pStyle w:val="movimento"/>
              <w:rPr>
                <w:color w:val="002060"/>
              </w:rPr>
            </w:pPr>
            <w:r w:rsidRPr="00460589">
              <w:rPr>
                <w:color w:val="002060"/>
              </w:rPr>
              <w:t>PETRELLI FRANCESCO</w:t>
            </w:r>
          </w:p>
        </w:tc>
        <w:tc>
          <w:tcPr>
            <w:tcW w:w="2200" w:type="dxa"/>
            <w:tcMar>
              <w:top w:w="20" w:type="dxa"/>
              <w:left w:w="20" w:type="dxa"/>
              <w:bottom w:w="20" w:type="dxa"/>
              <w:right w:w="20" w:type="dxa"/>
            </w:tcMar>
            <w:vAlign w:val="center"/>
            <w:hideMark/>
          </w:tcPr>
          <w:p w14:paraId="67D1D436" w14:textId="77777777" w:rsidR="00AD176A" w:rsidRPr="00460589" w:rsidRDefault="00AD176A" w:rsidP="00087E75">
            <w:pPr>
              <w:pStyle w:val="movimento2"/>
              <w:rPr>
                <w:color w:val="002060"/>
              </w:rPr>
            </w:pPr>
            <w:r w:rsidRPr="00460589">
              <w:rPr>
                <w:color w:val="002060"/>
              </w:rPr>
              <w:t xml:space="preserve">(AMATORI STESE 2007 SRL) </w:t>
            </w:r>
          </w:p>
        </w:tc>
      </w:tr>
      <w:tr w:rsidR="00AD176A" w:rsidRPr="00460589" w14:paraId="7B56CACA" w14:textId="77777777" w:rsidTr="00087E75">
        <w:tc>
          <w:tcPr>
            <w:tcW w:w="2200" w:type="dxa"/>
            <w:tcMar>
              <w:top w:w="20" w:type="dxa"/>
              <w:left w:w="20" w:type="dxa"/>
              <w:bottom w:w="20" w:type="dxa"/>
              <w:right w:w="20" w:type="dxa"/>
            </w:tcMar>
            <w:vAlign w:val="center"/>
            <w:hideMark/>
          </w:tcPr>
          <w:p w14:paraId="294A1E14" w14:textId="77777777" w:rsidR="00AD176A" w:rsidRPr="00460589" w:rsidRDefault="00AD176A" w:rsidP="00087E75">
            <w:pPr>
              <w:pStyle w:val="movimento"/>
              <w:rPr>
                <w:color w:val="002060"/>
              </w:rPr>
            </w:pPr>
            <w:r w:rsidRPr="00460589">
              <w:rPr>
                <w:color w:val="002060"/>
              </w:rPr>
              <w:t>RAMUNDO PIGNASECCA MARCO</w:t>
            </w:r>
          </w:p>
        </w:tc>
        <w:tc>
          <w:tcPr>
            <w:tcW w:w="2200" w:type="dxa"/>
            <w:tcMar>
              <w:top w:w="20" w:type="dxa"/>
              <w:left w:w="20" w:type="dxa"/>
              <w:bottom w:w="20" w:type="dxa"/>
              <w:right w:w="20" w:type="dxa"/>
            </w:tcMar>
            <w:vAlign w:val="center"/>
            <w:hideMark/>
          </w:tcPr>
          <w:p w14:paraId="1B70B837" w14:textId="77777777" w:rsidR="00AD176A" w:rsidRPr="00460589" w:rsidRDefault="00AD176A" w:rsidP="00087E75">
            <w:pPr>
              <w:pStyle w:val="movimento2"/>
              <w:rPr>
                <w:color w:val="002060"/>
              </w:rPr>
            </w:pPr>
            <w:r w:rsidRPr="00460589">
              <w:rPr>
                <w:color w:val="002060"/>
              </w:rPr>
              <w:t xml:space="preserve">(AMATORI STESE 2007 SRL) </w:t>
            </w:r>
          </w:p>
        </w:tc>
        <w:tc>
          <w:tcPr>
            <w:tcW w:w="800" w:type="dxa"/>
            <w:tcMar>
              <w:top w:w="20" w:type="dxa"/>
              <w:left w:w="20" w:type="dxa"/>
              <w:bottom w:w="20" w:type="dxa"/>
              <w:right w:w="20" w:type="dxa"/>
            </w:tcMar>
            <w:vAlign w:val="center"/>
            <w:hideMark/>
          </w:tcPr>
          <w:p w14:paraId="4E57CC6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9487A22" w14:textId="77777777" w:rsidR="00AD176A" w:rsidRPr="00460589" w:rsidRDefault="00AD176A" w:rsidP="00087E75">
            <w:pPr>
              <w:pStyle w:val="movimento"/>
              <w:rPr>
                <w:color w:val="002060"/>
              </w:rPr>
            </w:pPr>
            <w:r w:rsidRPr="00460589">
              <w:rPr>
                <w:color w:val="002060"/>
              </w:rPr>
              <w:t>FOGANTE PABLO NICOLAS</w:t>
            </w:r>
          </w:p>
        </w:tc>
        <w:tc>
          <w:tcPr>
            <w:tcW w:w="2200" w:type="dxa"/>
            <w:tcMar>
              <w:top w:w="20" w:type="dxa"/>
              <w:left w:w="20" w:type="dxa"/>
              <w:bottom w:w="20" w:type="dxa"/>
              <w:right w:w="20" w:type="dxa"/>
            </w:tcMar>
            <w:vAlign w:val="center"/>
            <w:hideMark/>
          </w:tcPr>
          <w:p w14:paraId="0C823C7A" w14:textId="77777777" w:rsidR="00AD176A" w:rsidRPr="00460589" w:rsidRDefault="00AD176A" w:rsidP="00087E75">
            <w:pPr>
              <w:pStyle w:val="movimento2"/>
              <w:rPr>
                <w:color w:val="002060"/>
              </w:rPr>
            </w:pPr>
            <w:r w:rsidRPr="00460589">
              <w:rPr>
                <w:color w:val="002060"/>
              </w:rPr>
              <w:t xml:space="preserve">(ASPIO 2005) </w:t>
            </w:r>
          </w:p>
        </w:tc>
      </w:tr>
      <w:tr w:rsidR="00AD176A" w:rsidRPr="00460589" w14:paraId="51DC5158" w14:textId="77777777" w:rsidTr="00087E75">
        <w:tc>
          <w:tcPr>
            <w:tcW w:w="2200" w:type="dxa"/>
            <w:tcMar>
              <w:top w:w="20" w:type="dxa"/>
              <w:left w:w="20" w:type="dxa"/>
              <w:bottom w:w="20" w:type="dxa"/>
              <w:right w:w="20" w:type="dxa"/>
            </w:tcMar>
            <w:vAlign w:val="center"/>
            <w:hideMark/>
          </w:tcPr>
          <w:p w14:paraId="4BAEA99C" w14:textId="77777777" w:rsidR="00AD176A" w:rsidRPr="00460589" w:rsidRDefault="00AD176A" w:rsidP="00087E75">
            <w:pPr>
              <w:pStyle w:val="movimento"/>
              <w:rPr>
                <w:color w:val="002060"/>
              </w:rPr>
            </w:pPr>
            <w:r w:rsidRPr="00460589">
              <w:rPr>
                <w:color w:val="002060"/>
              </w:rPr>
              <w:t>CLEMENTI MARCO</w:t>
            </w:r>
          </w:p>
        </w:tc>
        <w:tc>
          <w:tcPr>
            <w:tcW w:w="2200" w:type="dxa"/>
            <w:tcMar>
              <w:top w:w="20" w:type="dxa"/>
              <w:left w:w="20" w:type="dxa"/>
              <w:bottom w:w="20" w:type="dxa"/>
              <w:right w:w="20" w:type="dxa"/>
            </w:tcMar>
            <w:vAlign w:val="center"/>
            <w:hideMark/>
          </w:tcPr>
          <w:p w14:paraId="06AD93AD" w14:textId="77777777" w:rsidR="00AD176A" w:rsidRPr="00460589" w:rsidRDefault="00AD176A" w:rsidP="00087E75">
            <w:pPr>
              <w:pStyle w:val="movimento2"/>
              <w:rPr>
                <w:color w:val="002060"/>
              </w:rPr>
            </w:pPr>
            <w:r w:rsidRPr="00460589">
              <w:rPr>
                <w:color w:val="002060"/>
              </w:rPr>
              <w:t xml:space="preserve">(ATLETICO CHIARAVALLE) </w:t>
            </w:r>
          </w:p>
        </w:tc>
        <w:tc>
          <w:tcPr>
            <w:tcW w:w="800" w:type="dxa"/>
            <w:tcMar>
              <w:top w:w="20" w:type="dxa"/>
              <w:left w:w="20" w:type="dxa"/>
              <w:bottom w:w="20" w:type="dxa"/>
              <w:right w:w="20" w:type="dxa"/>
            </w:tcMar>
            <w:vAlign w:val="center"/>
            <w:hideMark/>
          </w:tcPr>
          <w:p w14:paraId="4C070AB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5322701" w14:textId="77777777" w:rsidR="00AD176A" w:rsidRPr="00460589" w:rsidRDefault="00AD176A" w:rsidP="00087E75">
            <w:pPr>
              <w:pStyle w:val="movimento"/>
              <w:rPr>
                <w:color w:val="002060"/>
              </w:rPr>
            </w:pPr>
            <w:r w:rsidRPr="00460589">
              <w:rPr>
                <w:color w:val="002060"/>
              </w:rPr>
              <w:t>PELLEGRINI FEDERICO</w:t>
            </w:r>
          </w:p>
        </w:tc>
        <w:tc>
          <w:tcPr>
            <w:tcW w:w="2200" w:type="dxa"/>
            <w:tcMar>
              <w:top w:w="20" w:type="dxa"/>
              <w:left w:w="20" w:type="dxa"/>
              <w:bottom w:w="20" w:type="dxa"/>
              <w:right w:w="20" w:type="dxa"/>
            </w:tcMar>
            <w:vAlign w:val="center"/>
            <w:hideMark/>
          </w:tcPr>
          <w:p w14:paraId="300F311F" w14:textId="77777777" w:rsidR="00AD176A" w:rsidRPr="00460589" w:rsidRDefault="00AD176A" w:rsidP="00087E75">
            <w:pPr>
              <w:pStyle w:val="movimento2"/>
              <w:rPr>
                <w:color w:val="002060"/>
              </w:rPr>
            </w:pPr>
            <w:r w:rsidRPr="00460589">
              <w:rPr>
                <w:color w:val="002060"/>
              </w:rPr>
              <w:t xml:space="preserve">(ATLETICO CHIARAVALLE) </w:t>
            </w:r>
          </w:p>
        </w:tc>
      </w:tr>
      <w:tr w:rsidR="00AD176A" w:rsidRPr="00460589" w14:paraId="115A219A" w14:textId="77777777" w:rsidTr="00087E75">
        <w:tc>
          <w:tcPr>
            <w:tcW w:w="2200" w:type="dxa"/>
            <w:tcMar>
              <w:top w:w="20" w:type="dxa"/>
              <w:left w:w="20" w:type="dxa"/>
              <w:bottom w:w="20" w:type="dxa"/>
              <w:right w:w="20" w:type="dxa"/>
            </w:tcMar>
            <w:vAlign w:val="center"/>
            <w:hideMark/>
          </w:tcPr>
          <w:p w14:paraId="0C298A11" w14:textId="77777777" w:rsidR="00AD176A" w:rsidRPr="00460589" w:rsidRDefault="00AD176A" w:rsidP="00087E75">
            <w:pPr>
              <w:pStyle w:val="movimento"/>
              <w:rPr>
                <w:color w:val="002060"/>
              </w:rPr>
            </w:pPr>
            <w:r w:rsidRPr="00460589">
              <w:rPr>
                <w:color w:val="002060"/>
              </w:rPr>
              <w:t>SIMPATICI ALESSANDRO</w:t>
            </w:r>
          </w:p>
        </w:tc>
        <w:tc>
          <w:tcPr>
            <w:tcW w:w="2200" w:type="dxa"/>
            <w:tcMar>
              <w:top w:w="20" w:type="dxa"/>
              <w:left w:w="20" w:type="dxa"/>
              <w:bottom w:w="20" w:type="dxa"/>
              <w:right w:w="20" w:type="dxa"/>
            </w:tcMar>
            <w:vAlign w:val="center"/>
            <w:hideMark/>
          </w:tcPr>
          <w:p w14:paraId="30A273A3" w14:textId="77777777" w:rsidR="00AD176A" w:rsidRPr="00460589" w:rsidRDefault="00AD176A" w:rsidP="00087E75">
            <w:pPr>
              <w:pStyle w:val="movimento2"/>
              <w:rPr>
                <w:color w:val="002060"/>
              </w:rPr>
            </w:pPr>
            <w:r w:rsidRPr="00460589">
              <w:rPr>
                <w:color w:val="002060"/>
              </w:rPr>
              <w:t xml:space="preserve">(ATLETICO CHIARAVALLE) </w:t>
            </w:r>
          </w:p>
        </w:tc>
        <w:tc>
          <w:tcPr>
            <w:tcW w:w="800" w:type="dxa"/>
            <w:tcMar>
              <w:top w:w="20" w:type="dxa"/>
              <w:left w:w="20" w:type="dxa"/>
              <w:bottom w:w="20" w:type="dxa"/>
              <w:right w:w="20" w:type="dxa"/>
            </w:tcMar>
            <w:vAlign w:val="center"/>
            <w:hideMark/>
          </w:tcPr>
          <w:p w14:paraId="633AF64D"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807C9C1" w14:textId="77777777" w:rsidR="00AD176A" w:rsidRPr="00460589" w:rsidRDefault="00AD176A" w:rsidP="00087E75">
            <w:pPr>
              <w:pStyle w:val="movimento"/>
              <w:rPr>
                <w:color w:val="002060"/>
              </w:rPr>
            </w:pPr>
            <w:r w:rsidRPr="00460589">
              <w:rPr>
                <w:color w:val="002060"/>
              </w:rPr>
              <w:t>FERRI FEDERICO</w:t>
            </w:r>
          </w:p>
        </w:tc>
        <w:tc>
          <w:tcPr>
            <w:tcW w:w="2200" w:type="dxa"/>
            <w:tcMar>
              <w:top w:w="20" w:type="dxa"/>
              <w:left w:w="20" w:type="dxa"/>
              <w:bottom w:w="20" w:type="dxa"/>
              <w:right w:w="20" w:type="dxa"/>
            </w:tcMar>
            <w:vAlign w:val="center"/>
            <w:hideMark/>
          </w:tcPr>
          <w:p w14:paraId="0DD3CC87" w14:textId="77777777" w:rsidR="00AD176A" w:rsidRPr="00460589" w:rsidRDefault="00AD176A" w:rsidP="00087E75">
            <w:pPr>
              <w:pStyle w:val="movimento2"/>
              <w:rPr>
                <w:color w:val="002060"/>
              </w:rPr>
            </w:pPr>
            <w:r w:rsidRPr="00460589">
              <w:rPr>
                <w:color w:val="002060"/>
              </w:rPr>
              <w:t xml:space="preserve">(AUDAX PIOBBICO CALCIO) </w:t>
            </w:r>
          </w:p>
        </w:tc>
      </w:tr>
      <w:tr w:rsidR="00AD176A" w:rsidRPr="00460589" w14:paraId="0E3A4ECF" w14:textId="77777777" w:rsidTr="00087E75">
        <w:tc>
          <w:tcPr>
            <w:tcW w:w="2200" w:type="dxa"/>
            <w:tcMar>
              <w:top w:w="20" w:type="dxa"/>
              <w:left w:w="20" w:type="dxa"/>
              <w:bottom w:w="20" w:type="dxa"/>
              <w:right w:w="20" w:type="dxa"/>
            </w:tcMar>
            <w:vAlign w:val="center"/>
            <w:hideMark/>
          </w:tcPr>
          <w:p w14:paraId="49C7BA28" w14:textId="77777777" w:rsidR="00AD176A" w:rsidRPr="00460589" w:rsidRDefault="00AD176A" w:rsidP="00087E75">
            <w:pPr>
              <w:pStyle w:val="movimento"/>
              <w:rPr>
                <w:color w:val="002060"/>
              </w:rPr>
            </w:pPr>
            <w:r w:rsidRPr="00460589">
              <w:rPr>
                <w:color w:val="002060"/>
              </w:rPr>
              <w:t>MELONI FILIPPO</w:t>
            </w:r>
          </w:p>
        </w:tc>
        <w:tc>
          <w:tcPr>
            <w:tcW w:w="2200" w:type="dxa"/>
            <w:tcMar>
              <w:top w:w="20" w:type="dxa"/>
              <w:left w:w="20" w:type="dxa"/>
              <w:bottom w:w="20" w:type="dxa"/>
              <w:right w:w="20" w:type="dxa"/>
            </w:tcMar>
            <w:vAlign w:val="center"/>
            <w:hideMark/>
          </w:tcPr>
          <w:p w14:paraId="0E3D66A1" w14:textId="77777777" w:rsidR="00AD176A" w:rsidRPr="00460589" w:rsidRDefault="00AD176A" w:rsidP="00087E75">
            <w:pPr>
              <w:pStyle w:val="movimento2"/>
              <w:rPr>
                <w:color w:val="002060"/>
              </w:rPr>
            </w:pPr>
            <w:r w:rsidRPr="00460589">
              <w:rPr>
                <w:color w:val="002060"/>
              </w:rPr>
              <w:t xml:space="preserve">(AUDAX PIOBBICO CALCIO) </w:t>
            </w:r>
          </w:p>
        </w:tc>
        <w:tc>
          <w:tcPr>
            <w:tcW w:w="800" w:type="dxa"/>
            <w:tcMar>
              <w:top w:w="20" w:type="dxa"/>
              <w:left w:w="20" w:type="dxa"/>
              <w:bottom w:w="20" w:type="dxa"/>
              <w:right w:w="20" w:type="dxa"/>
            </w:tcMar>
            <w:vAlign w:val="center"/>
            <w:hideMark/>
          </w:tcPr>
          <w:p w14:paraId="6496D6A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9B585EF" w14:textId="77777777" w:rsidR="00AD176A" w:rsidRPr="00460589" w:rsidRDefault="00AD176A" w:rsidP="00087E75">
            <w:pPr>
              <w:pStyle w:val="movimento"/>
              <w:rPr>
                <w:color w:val="002060"/>
              </w:rPr>
            </w:pPr>
            <w:r w:rsidRPr="00460589">
              <w:rPr>
                <w:color w:val="002060"/>
              </w:rPr>
              <w:t>MERCURI FRANCESCO</w:t>
            </w:r>
          </w:p>
        </w:tc>
        <w:tc>
          <w:tcPr>
            <w:tcW w:w="2200" w:type="dxa"/>
            <w:tcMar>
              <w:top w:w="20" w:type="dxa"/>
              <w:left w:w="20" w:type="dxa"/>
              <w:bottom w:w="20" w:type="dxa"/>
              <w:right w:w="20" w:type="dxa"/>
            </w:tcMar>
            <w:vAlign w:val="center"/>
            <w:hideMark/>
          </w:tcPr>
          <w:p w14:paraId="13DFDD52" w14:textId="77777777" w:rsidR="00AD176A" w:rsidRPr="00460589" w:rsidRDefault="00AD176A" w:rsidP="00087E75">
            <w:pPr>
              <w:pStyle w:val="movimento2"/>
              <w:rPr>
                <w:color w:val="002060"/>
              </w:rPr>
            </w:pPr>
            <w:r w:rsidRPr="00460589">
              <w:rPr>
                <w:color w:val="002060"/>
              </w:rPr>
              <w:t xml:space="preserve">(CALCIO </w:t>
            </w:r>
            <w:proofErr w:type="gramStart"/>
            <w:r w:rsidRPr="00460589">
              <w:rPr>
                <w:color w:val="002060"/>
              </w:rPr>
              <w:t>S.ELPIDIO</w:t>
            </w:r>
            <w:proofErr w:type="gramEnd"/>
            <w:r w:rsidRPr="00460589">
              <w:rPr>
                <w:color w:val="002060"/>
              </w:rPr>
              <w:t xml:space="preserve"> A MARE) </w:t>
            </w:r>
          </w:p>
        </w:tc>
      </w:tr>
      <w:tr w:rsidR="00AD176A" w:rsidRPr="00460589" w14:paraId="6C7906C5" w14:textId="77777777" w:rsidTr="00087E75">
        <w:tc>
          <w:tcPr>
            <w:tcW w:w="2200" w:type="dxa"/>
            <w:tcMar>
              <w:top w:w="20" w:type="dxa"/>
              <w:left w:w="20" w:type="dxa"/>
              <w:bottom w:w="20" w:type="dxa"/>
              <w:right w:w="20" w:type="dxa"/>
            </w:tcMar>
            <w:vAlign w:val="center"/>
            <w:hideMark/>
          </w:tcPr>
          <w:p w14:paraId="6DEE21A1" w14:textId="77777777" w:rsidR="00AD176A" w:rsidRPr="00460589" w:rsidRDefault="00AD176A" w:rsidP="00087E75">
            <w:pPr>
              <w:pStyle w:val="movimento"/>
              <w:rPr>
                <w:color w:val="002060"/>
              </w:rPr>
            </w:pPr>
            <w:r w:rsidRPr="00460589">
              <w:rPr>
                <w:color w:val="002060"/>
              </w:rPr>
              <w:t>SABBATINI FEDERICO</w:t>
            </w:r>
          </w:p>
        </w:tc>
        <w:tc>
          <w:tcPr>
            <w:tcW w:w="2200" w:type="dxa"/>
            <w:tcMar>
              <w:top w:w="20" w:type="dxa"/>
              <w:left w:w="20" w:type="dxa"/>
              <w:bottom w:w="20" w:type="dxa"/>
              <w:right w:w="20" w:type="dxa"/>
            </w:tcMar>
            <w:vAlign w:val="center"/>
            <w:hideMark/>
          </w:tcPr>
          <w:p w14:paraId="638D13CC" w14:textId="77777777" w:rsidR="00AD176A" w:rsidRPr="00460589" w:rsidRDefault="00AD176A" w:rsidP="00087E75">
            <w:pPr>
              <w:pStyle w:val="movimento2"/>
              <w:rPr>
                <w:color w:val="002060"/>
              </w:rPr>
            </w:pPr>
            <w:r w:rsidRPr="00460589">
              <w:rPr>
                <w:color w:val="002060"/>
              </w:rPr>
              <w:t xml:space="preserve">(CANDIA BARACCOLA ASPIO) </w:t>
            </w:r>
          </w:p>
        </w:tc>
        <w:tc>
          <w:tcPr>
            <w:tcW w:w="800" w:type="dxa"/>
            <w:tcMar>
              <w:top w:w="20" w:type="dxa"/>
              <w:left w:w="20" w:type="dxa"/>
              <w:bottom w:w="20" w:type="dxa"/>
              <w:right w:w="20" w:type="dxa"/>
            </w:tcMar>
            <w:vAlign w:val="center"/>
            <w:hideMark/>
          </w:tcPr>
          <w:p w14:paraId="363D721F"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E4FD026" w14:textId="77777777" w:rsidR="00AD176A" w:rsidRPr="00460589" w:rsidRDefault="00AD176A" w:rsidP="00087E75">
            <w:pPr>
              <w:pStyle w:val="movimento"/>
              <w:rPr>
                <w:color w:val="002060"/>
              </w:rPr>
            </w:pPr>
            <w:r w:rsidRPr="00460589">
              <w:rPr>
                <w:color w:val="002060"/>
              </w:rPr>
              <w:t>ISIDORI GREGORIO</w:t>
            </w:r>
          </w:p>
        </w:tc>
        <w:tc>
          <w:tcPr>
            <w:tcW w:w="2200" w:type="dxa"/>
            <w:tcMar>
              <w:top w:w="20" w:type="dxa"/>
              <w:left w:w="20" w:type="dxa"/>
              <w:bottom w:w="20" w:type="dxa"/>
              <w:right w:w="20" w:type="dxa"/>
            </w:tcMar>
            <w:vAlign w:val="center"/>
            <w:hideMark/>
          </w:tcPr>
          <w:p w14:paraId="06F12730" w14:textId="77777777" w:rsidR="00AD176A" w:rsidRPr="00460589" w:rsidRDefault="00AD176A" w:rsidP="00087E75">
            <w:pPr>
              <w:pStyle w:val="movimento2"/>
              <w:rPr>
                <w:color w:val="002060"/>
              </w:rPr>
            </w:pPr>
            <w:r w:rsidRPr="00460589">
              <w:rPr>
                <w:color w:val="002060"/>
              </w:rPr>
              <w:t xml:space="preserve">(CAPODARCO CASABIANCA C5) </w:t>
            </w:r>
          </w:p>
        </w:tc>
      </w:tr>
      <w:tr w:rsidR="00AD176A" w:rsidRPr="00460589" w14:paraId="388E7375" w14:textId="77777777" w:rsidTr="00087E75">
        <w:tc>
          <w:tcPr>
            <w:tcW w:w="2200" w:type="dxa"/>
            <w:tcMar>
              <w:top w:w="20" w:type="dxa"/>
              <w:left w:w="20" w:type="dxa"/>
              <w:bottom w:w="20" w:type="dxa"/>
              <w:right w:w="20" w:type="dxa"/>
            </w:tcMar>
            <w:vAlign w:val="center"/>
            <w:hideMark/>
          </w:tcPr>
          <w:p w14:paraId="7A05A574" w14:textId="77777777" w:rsidR="00AD176A" w:rsidRPr="00460589" w:rsidRDefault="00AD176A" w:rsidP="00087E75">
            <w:pPr>
              <w:pStyle w:val="movimento"/>
              <w:rPr>
                <w:color w:val="002060"/>
              </w:rPr>
            </w:pPr>
            <w:r w:rsidRPr="00460589">
              <w:rPr>
                <w:color w:val="002060"/>
              </w:rPr>
              <w:t>MARZIALI ALESSANDRO</w:t>
            </w:r>
          </w:p>
        </w:tc>
        <w:tc>
          <w:tcPr>
            <w:tcW w:w="2200" w:type="dxa"/>
            <w:tcMar>
              <w:top w:w="20" w:type="dxa"/>
              <w:left w:w="20" w:type="dxa"/>
              <w:bottom w:w="20" w:type="dxa"/>
              <w:right w:w="20" w:type="dxa"/>
            </w:tcMar>
            <w:vAlign w:val="center"/>
            <w:hideMark/>
          </w:tcPr>
          <w:p w14:paraId="45A956F1" w14:textId="77777777" w:rsidR="00AD176A" w:rsidRPr="00460589" w:rsidRDefault="00AD176A" w:rsidP="00087E75">
            <w:pPr>
              <w:pStyle w:val="movimento2"/>
              <w:rPr>
                <w:color w:val="002060"/>
              </w:rPr>
            </w:pPr>
            <w:r w:rsidRPr="00460589">
              <w:rPr>
                <w:color w:val="002060"/>
              </w:rPr>
              <w:t xml:space="preserve">(CAPODARCO CASABIANCA C5) </w:t>
            </w:r>
          </w:p>
        </w:tc>
        <w:tc>
          <w:tcPr>
            <w:tcW w:w="800" w:type="dxa"/>
            <w:tcMar>
              <w:top w:w="20" w:type="dxa"/>
              <w:left w:w="20" w:type="dxa"/>
              <w:bottom w:w="20" w:type="dxa"/>
              <w:right w:w="20" w:type="dxa"/>
            </w:tcMar>
            <w:vAlign w:val="center"/>
            <w:hideMark/>
          </w:tcPr>
          <w:p w14:paraId="0C79228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E2DAF98" w14:textId="77777777" w:rsidR="00AD176A" w:rsidRPr="00460589" w:rsidRDefault="00AD176A" w:rsidP="00087E75">
            <w:pPr>
              <w:pStyle w:val="movimento"/>
              <w:rPr>
                <w:color w:val="002060"/>
              </w:rPr>
            </w:pPr>
            <w:r w:rsidRPr="00460589">
              <w:rPr>
                <w:color w:val="002060"/>
              </w:rPr>
              <w:t>ROMANELLI MATTEO</w:t>
            </w:r>
          </w:p>
        </w:tc>
        <w:tc>
          <w:tcPr>
            <w:tcW w:w="2200" w:type="dxa"/>
            <w:tcMar>
              <w:top w:w="20" w:type="dxa"/>
              <w:left w:w="20" w:type="dxa"/>
              <w:bottom w:w="20" w:type="dxa"/>
              <w:right w:w="20" w:type="dxa"/>
            </w:tcMar>
            <w:vAlign w:val="center"/>
            <w:hideMark/>
          </w:tcPr>
          <w:p w14:paraId="59B60FF1" w14:textId="77777777" w:rsidR="00AD176A" w:rsidRPr="00460589" w:rsidRDefault="00AD176A" w:rsidP="00087E75">
            <w:pPr>
              <w:pStyle w:val="movimento2"/>
              <w:rPr>
                <w:color w:val="002060"/>
              </w:rPr>
            </w:pPr>
            <w:r w:rsidRPr="00460589">
              <w:rPr>
                <w:color w:val="002060"/>
              </w:rPr>
              <w:t xml:space="preserve">(CAPODARCO CASABIANCA C5) </w:t>
            </w:r>
          </w:p>
        </w:tc>
      </w:tr>
      <w:tr w:rsidR="00AD176A" w:rsidRPr="00460589" w14:paraId="0AEF7EB4" w14:textId="77777777" w:rsidTr="00087E75">
        <w:tc>
          <w:tcPr>
            <w:tcW w:w="2200" w:type="dxa"/>
            <w:tcMar>
              <w:top w:w="20" w:type="dxa"/>
              <w:left w:w="20" w:type="dxa"/>
              <w:bottom w:w="20" w:type="dxa"/>
              <w:right w:w="20" w:type="dxa"/>
            </w:tcMar>
            <w:vAlign w:val="center"/>
            <w:hideMark/>
          </w:tcPr>
          <w:p w14:paraId="4BF0205A" w14:textId="77777777" w:rsidR="00AD176A" w:rsidRPr="00460589" w:rsidRDefault="00AD176A" w:rsidP="00087E75">
            <w:pPr>
              <w:pStyle w:val="movimento"/>
              <w:rPr>
                <w:color w:val="002060"/>
              </w:rPr>
            </w:pPr>
            <w:r w:rsidRPr="00460589">
              <w:rPr>
                <w:color w:val="002060"/>
              </w:rPr>
              <w:t>KACILI ABAS</w:t>
            </w:r>
          </w:p>
        </w:tc>
        <w:tc>
          <w:tcPr>
            <w:tcW w:w="2200" w:type="dxa"/>
            <w:tcMar>
              <w:top w:w="20" w:type="dxa"/>
              <w:left w:w="20" w:type="dxa"/>
              <w:bottom w:w="20" w:type="dxa"/>
              <w:right w:w="20" w:type="dxa"/>
            </w:tcMar>
            <w:vAlign w:val="center"/>
            <w:hideMark/>
          </w:tcPr>
          <w:p w14:paraId="5615F629" w14:textId="77777777" w:rsidR="00AD176A" w:rsidRPr="00460589" w:rsidRDefault="00AD176A" w:rsidP="00087E75">
            <w:pPr>
              <w:pStyle w:val="movimento2"/>
              <w:rPr>
                <w:color w:val="002060"/>
              </w:rPr>
            </w:pPr>
            <w:r w:rsidRPr="00460589">
              <w:rPr>
                <w:color w:val="002060"/>
              </w:rPr>
              <w:t xml:space="preserve">(CASTORANESE) </w:t>
            </w:r>
          </w:p>
        </w:tc>
        <w:tc>
          <w:tcPr>
            <w:tcW w:w="800" w:type="dxa"/>
            <w:tcMar>
              <w:top w:w="20" w:type="dxa"/>
              <w:left w:w="20" w:type="dxa"/>
              <w:bottom w:w="20" w:type="dxa"/>
              <w:right w:w="20" w:type="dxa"/>
            </w:tcMar>
            <w:vAlign w:val="center"/>
            <w:hideMark/>
          </w:tcPr>
          <w:p w14:paraId="2391581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9ED31FD" w14:textId="77777777" w:rsidR="00AD176A" w:rsidRPr="00460589" w:rsidRDefault="00AD176A" w:rsidP="00087E75">
            <w:pPr>
              <w:pStyle w:val="movimento"/>
              <w:rPr>
                <w:color w:val="002060"/>
              </w:rPr>
            </w:pPr>
            <w:r w:rsidRPr="00460589">
              <w:rPr>
                <w:color w:val="002060"/>
              </w:rPr>
              <w:t>SPANALATTE GIOVANNI</w:t>
            </w:r>
          </w:p>
        </w:tc>
        <w:tc>
          <w:tcPr>
            <w:tcW w:w="2200" w:type="dxa"/>
            <w:tcMar>
              <w:top w:w="20" w:type="dxa"/>
              <w:left w:w="20" w:type="dxa"/>
              <w:bottom w:w="20" w:type="dxa"/>
              <w:right w:w="20" w:type="dxa"/>
            </w:tcMar>
            <w:vAlign w:val="center"/>
            <w:hideMark/>
          </w:tcPr>
          <w:p w14:paraId="3BA38343" w14:textId="77777777" w:rsidR="00AD176A" w:rsidRPr="00460589" w:rsidRDefault="00AD176A" w:rsidP="00087E75">
            <w:pPr>
              <w:pStyle w:val="movimento2"/>
              <w:rPr>
                <w:color w:val="002060"/>
              </w:rPr>
            </w:pPr>
            <w:r w:rsidRPr="00460589">
              <w:rPr>
                <w:color w:val="002060"/>
              </w:rPr>
              <w:t>(</w:t>
            </w:r>
            <w:proofErr w:type="gramStart"/>
            <w:r w:rsidRPr="00460589">
              <w:rPr>
                <w:color w:val="002060"/>
              </w:rPr>
              <w:t>CITTA</w:t>
            </w:r>
            <w:proofErr w:type="gramEnd"/>
            <w:r w:rsidRPr="00460589">
              <w:rPr>
                <w:color w:val="002060"/>
              </w:rPr>
              <w:t xml:space="preserve"> DI FALCONARA) </w:t>
            </w:r>
          </w:p>
        </w:tc>
      </w:tr>
      <w:tr w:rsidR="00AD176A" w:rsidRPr="00460589" w14:paraId="1100B713" w14:textId="77777777" w:rsidTr="00087E75">
        <w:tc>
          <w:tcPr>
            <w:tcW w:w="2200" w:type="dxa"/>
            <w:tcMar>
              <w:top w:w="20" w:type="dxa"/>
              <w:left w:w="20" w:type="dxa"/>
              <w:bottom w:w="20" w:type="dxa"/>
              <w:right w:w="20" w:type="dxa"/>
            </w:tcMar>
            <w:vAlign w:val="center"/>
            <w:hideMark/>
          </w:tcPr>
          <w:p w14:paraId="20DC7F4F" w14:textId="77777777" w:rsidR="00AD176A" w:rsidRPr="00460589" w:rsidRDefault="00AD176A" w:rsidP="00087E75">
            <w:pPr>
              <w:pStyle w:val="movimento"/>
              <w:rPr>
                <w:color w:val="002060"/>
              </w:rPr>
            </w:pPr>
            <w:r w:rsidRPr="00460589">
              <w:rPr>
                <w:color w:val="002060"/>
              </w:rPr>
              <w:t>TRAINI MATTIA</w:t>
            </w:r>
          </w:p>
        </w:tc>
        <w:tc>
          <w:tcPr>
            <w:tcW w:w="2200" w:type="dxa"/>
            <w:tcMar>
              <w:top w:w="20" w:type="dxa"/>
              <w:left w:w="20" w:type="dxa"/>
              <w:bottom w:w="20" w:type="dxa"/>
              <w:right w:w="20" w:type="dxa"/>
            </w:tcMar>
            <w:vAlign w:val="center"/>
            <w:hideMark/>
          </w:tcPr>
          <w:p w14:paraId="460CAADA" w14:textId="77777777" w:rsidR="00AD176A" w:rsidRPr="00460589" w:rsidRDefault="00AD176A" w:rsidP="00087E75">
            <w:pPr>
              <w:pStyle w:val="movimento2"/>
              <w:rPr>
                <w:color w:val="002060"/>
              </w:rPr>
            </w:pPr>
            <w:r w:rsidRPr="00460589">
              <w:rPr>
                <w:color w:val="002060"/>
              </w:rPr>
              <w:t>(</w:t>
            </w:r>
            <w:proofErr w:type="gramStart"/>
            <w:r w:rsidRPr="00460589">
              <w:rPr>
                <w:color w:val="002060"/>
              </w:rPr>
              <w:t>CITTA</w:t>
            </w:r>
            <w:proofErr w:type="gramEnd"/>
            <w:r w:rsidRPr="00460589">
              <w:rPr>
                <w:color w:val="002060"/>
              </w:rPr>
              <w:t xml:space="preserve"> DI MARTINSICURO C5) </w:t>
            </w:r>
          </w:p>
        </w:tc>
        <w:tc>
          <w:tcPr>
            <w:tcW w:w="800" w:type="dxa"/>
            <w:tcMar>
              <w:top w:w="20" w:type="dxa"/>
              <w:left w:w="20" w:type="dxa"/>
              <w:bottom w:w="20" w:type="dxa"/>
              <w:right w:w="20" w:type="dxa"/>
            </w:tcMar>
            <w:vAlign w:val="center"/>
            <w:hideMark/>
          </w:tcPr>
          <w:p w14:paraId="6F034D0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CAEEB98" w14:textId="77777777" w:rsidR="00AD176A" w:rsidRPr="00460589" w:rsidRDefault="00AD176A" w:rsidP="00087E75">
            <w:pPr>
              <w:pStyle w:val="movimento"/>
              <w:rPr>
                <w:color w:val="002060"/>
              </w:rPr>
            </w:pPr>
            <w:r w:rsidRPr="00460589">
              <w:rPr>
                <w:color w:val="002060"/>
              </w:rPr>
              <w:t>GAGLIARDI LUCA</w:t>
            </w:r>
          </w:p>
        </w:tc>
        <w:tc>
          <w:tcPr>
            <w:tcW w:w="2200" w:type="dxa"/>
            <w:tcMar>
              <w:top w:w="20" w:type="dxa"/>
              <w:left w:w="20" w:type="dxa"/>
              <w:bottom w:w="20" w:type="dxa"/>
              <w:right w:w="20" w:type="dxa"/>
            </w:tcMar>
            <w:vAlign w:val="center"/>
            <w:hideMark/>
          </w:tcPr>
          <w:p w14:paraId="0D910F32" w14:textId="77777777" w:rsidR="00AD176A" w:rsidRPr="00460589" w:rsidRDefault="00AD176A" w:rsidP="00087E75">
            <w:pPr>
              <w:pStyle w:val="movimento2"/>
              <w:rPr>
                <w:color w:val="002060"/>
              </w:rPr>
            </w:pPr>
            <w:r w:rsidRPr="00460589">
              <w:rPr>
                <w:color w:val="002060"/>
              </w:rPr>
              <w:t xml:space="preserve">(FIUMINATA) </w:t>
            </w:r>
          </w:p>
        </w:tc>
      </w:tr>
      <w:tr w:rsidR="00AD176A" w:rsidRPr="00460589" w14:paraId="59CD0242" w14:textId="77777777" w:rsidTr="00087E75">
        <w:tc>
          <w:tcPr>
            <w:tcW w:w="2200" w:type="dxa"/>
            <w:tcMar>
              <w:top w:w="20" w:type="dxa"/>
              <w:left w:w="20" w:type="dxa"/>
              <w:bottom w:w="20" w:type="dxa"/>
              <w:right w:w="20" w:type="dxa"/>
            </w:tcMar>
            <w:vAlign w:val="center"/>
            <w:hideMark/>
          </w:tcPr>
          <w:p w14:paraId="637C196F" w14:textId="77777777" w:rsidR="00AD176A" w:rsidRPr="00460589" w:rsidRDefault="00AD176A" w:rsidP="00087E75">
            <w:pPr>
              <w:pStyle w:val="movimento"/>
              <w:rPr>
                <w:color w:val="002060"/>
              </w:rPr>
            </w:pPr>
            <w:r w:rsidRPr="00460589">
              <w:rPr>
                <w:color w:val="002060"/>
              </w:rPr>
              <w:t>BRUFFA GABRIELE</w:t>
            </w:r>
          </w:p>
        </w:tc>
        <w:tc>
          <w:tcPr>
            <w:tcW w:w="2200" w:type="dxa"/>
            <w:tcMar>
              <w:top w:w="20" w:type="dxa"/>
              <w:left w:w="20" w:type="dxa"/>
              <w:bottom w:w="20" w:type="dxa"/>
              <w:right w:w="20" w:type="dxa"/>
            </w:tcMar>
            <w:vAlign w:val="center"/>
            <w:hideMark/>
          </w:tcPr>
          <w:p w14:paraId="2AE8A6BF" w14:textId="77777777" w:rsidR="00AD176A" w:rsidRPr="00460589" w:rsidRDefault="00AD176A" w:rsidP="00087E75">
            <w:pPr>
              <w:pStyle w:val="movimento2"/>
              <w:rPr>
                <w:color w:val="002060"/>
              </w:rPr>
            </w:pPr>
            <w:r w:rsidRPr="00460589">
              <w:rPr>
                <w:color w:val="002060"/>
              </w:rPr>
              <w:t xml:space="preserve">(FRASASSI C5) </w:t>
            </w:r>
          </w:p>
        </w:tc>
        <w:tc>
          <w:tcPr>
            <w:tcW w:w="800" w:type="dxa"/>
            <w:tcMar>
              <w:top w:w="20" w:type="dxa"/>
              <w:left w:w="20" w:type="dxa"/>
              <w:bottom w:w="20" w:type="dxa"/>
              <w:right w:w="20" w:type="dxa"/>
            </w:tcMar>
            <w:vAlign w:val="center"/>
            <w:hideMark/>
          </w:tcPr>
          <w:p w14:paraId="3A51A4AF"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927A95C" w14:textId="77777777" w:rsidR="00AD176A" w:rsidRPr="00460589" w:rsidRDefault="00AD176A" w:rsidP="00087E75">
            <w:pPr>
              <w:pStyle w:val="movimento"/>
              <w:rPr>
                <w:color w:val="002060"/>
              </w:rPr>
            </w:pPr>
            <w:r w:rsidRPr="00460589">
              <w:rPr>
                <w:color w:val="002060"/>
              </w:rPr>
              <w:t>CARMENATI ANDREA</w:t>
            </w:r>
          </w:p>
        </w:tc>
        <w:tc>
          <w:tcPr>
            <w:tcW w:w="2200" w:type="dxa"/>
            <w:tcMar>
              <w:top w:w="20" w:type="dxa"/>
              <w:left w:w="20" w:type="dxa"/>
              <w:bottom w:w="20" w:type="dxa"/>
              <w:right w:w="20" w:type="dxa"/>
            </w:tcMar>
            <w:vAlign w:val="center"/>
            <w:hideMark/>
          </w:tcPr>
          <w:p w14:paraId="31991BD2" w14:textId="77777777" w:rsidR="00AD176A" w:rsidRPr="00460589" w:rsidRDefault="00AD176A" w:rsidP="00087E75">
            <w:pPr>
              <w:pStyle w:val="movimento2"/>
              <w:rPr>
                <w:color w:val="002060"/>
              </w:rPr>
            </w:pPr>
            <w:r w:rsidRPr="00460589">
              <w:rPr>
                <w:color w:val="002060"/>
              </w:rPr>
              <w:t xml:space="preserve">(FRASASSI C5) </w:t>
            </w:r>
          </w:p>
        </w:tc>
      </w:tr>
      <w:tr w:rsidR="00AD176A" w:rsidRPr="00460589" w14:paraId="0885D4D6" w14:textId="77777777" w:rsidTr="00087E75">
        <w:tc>
          <w:tcPr>
            <w:tcW w:w="2200" w:type="dxa"/>
            <w:tcMar>
              <w:top w:w="20" w:type="dxa"/>
              <w:left w:w="20" w:type="dxa"/>
              <w:bottom w:w="20" w:type="dxa"/>
              <w:right w:w="20" w:type="dxa"/>
            </w:tcMar>
            <w:vAlign w:val="center"/>
            <w:hideMark/>
          </w:tcPr>
          <w:p w14:paraId="28DC75F2" w14:textId="77777777" w:rsidR="00AD176A" w:rsidRPr="00460589" w:rsidRDefault="00AD176A" w:rsidP="00087E75">
            <w:pPr>
              <w:pStyle w:val="movimento"/>
              <w:rPr>
                <w:color w:val="002060"/>
              </w:rPr>
            </w:pPr>
            <w:r w:rsidRPr="00460589">
              <w:rPr>
                <w:color w:val="002060"/>
              </w:rPr>
              <w:t>ZBOCH MATEUSZ LUKASZ</w:t>
            </w:r>
          </w:p>
        </w:tc>
        <w:tc>
          <w:tcPr>
            <w:tcW w:w="2200" w:type="dxa"/>
            <w:tcMar>
              <w:top w:w="20" w:type="dxa"/>
              <w:left w:w="20" w:type="dxa"/>
              <w:bottom w:w="20" w:type="dxa"/>
              <w:right w:w="20" w:type="dxa"/>
            </w:tcMar>
            <w:vAlign w:val="center"/>
            <w:hideMark/>
          </w:tcPr>
          <w:p w14:paraId="2CA581D5" w14:textId="77777777" w:rsidR="00AD176A" w:rsidRPr="00460589" w:rsidRDefault="00AD176A" w:rsidP="00087E75">
            <w:pPr>
              <w:pStyle w:val="movimento2"/>
              <w:rPr>
                <w:color w:val="002060"/>
              </w:rPr>
            </w:pPr>
            <w:r w:rsidRPr="00460589">
              <w:rPr>
                <w:color w:val="002060"/>
              </w:rPr>
              <w:t xml:space="preserve">(FUTSAL COMUNANZA A.S.D.) </w:t>
            </w:r>
          </w:p>
        </w:tc>
        <w:tc>
          <w:tcPr>
            <w:tcW w:w="800" w:type="dxa"/>
            <w:tcMar>
              <w:top w:w="20" w:type="dxa"/>
              <w:left w:w="20" w:type="dxa"/>
              <w:bottom w:w="20" w:type="dxa"/>
              <w:right w:w="20" w:type="dxa"/>
            </w:tcMar>
            <w:vAlign w:val="center"/>
            <w:hideMark/>
          </w:tcPr>
          <w:p w14:paraId="647295B4"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AE6059E" w14:textId="77777777" w:rsidR="00AD176A" w:rsidRPr="00460589" w:rsidRDefault="00AD176A" w:rsidP="00087E75">
            <w:pPr>
              <w:pStyle w:val="movimento"/>
              <w:rPr>
                <w:color w:val="002060"/>
              </w:rPr>
            </w:pPr>
            <w:r w:rsidRPr="00460589">
              <w:rPr>
                <w:color w:val="002060"/>
              </w:rPr>
              <w:t>IMPERIO ANDREA</w:t>
            </w:r>
          </w:p>
        </w:tc>
        <w:tc>
          <w:tcPr>
            <w:tcW w:w="2200" w:type="dxa"/>
            <w:tcMar>
              <w:top w:w="20" w:type="dxa"/>
              <w:left w:w="20" w:type="dxa"/>
              <w:bottom w:w="20" w:type="dxa"/>
              <w:right w:w="20" w:type="dxa"/>
            </w:tcMar>
            <w:vAlign w:val="center"/>
            <w:hideMark/>
          </w:tcPr>
          <w:p w14:paraId="05722F1B" w14:textId="77777777" w:rsidR="00AD176A" w:rsidRPr="00460589" w:rsidRDefault="00AD176A" w:rsidP="00087E75">
            <w:pPr>
              <w:pStyle w:val="movimento2"/>
              <w:rPr>
                <w:color w:val="002060"/>
              </w:rPr>
            </w:pPr>
            <w:r w:rsidRPr="00460589">
              <w:rPr>
                <w:color w:val="002060"/>
              </w:rPr>
              <w:t xml:space="preserve">(FUTSAL SENTINUM) </w:t>
            </w:r>
          </w:p>
        </w:tc>
      </w:tr>
      <w:tr w:rsidR="00AD176A" w:rsidRPr="00460589" w14:paraId="006E66A1" w14:textId="77777777" w:rsidTr="00087E75">
        <w:tc>
          <w:tcPr>
            <w:tcW w:w="2200" w:type="dxa"/>
            <w:tcMar>
              <w:top w:w="20" w:type="dxa"/>
              <w:left w:w="20" w:type="dxa"/>
              <w:bottom w:w="20" w:type="dxa"/>
              <w:right w:w="20" w:type="dxa"/>
            </w:tcMar>
            <w:vAlign w:val="center"/>
            <w:hideMark/>
          </w:tcPr>
          <w:p w14:paraId="1142C7CC" w14:textId="77777777" w:rsidR="00AD176A" w:rsidRPr="00460589" w:rsidRDefault="00AD176A" w:rsidP="00087E75">
            <w:pPr>
              <w:pStyle w:val="movimento"/>
              <w:rPr>
                <w:color w:val="002060"/>
              </w:rPr>
            </w:pPr>
            <w:r w:rsidRPr="00460589">
              <w:rPr>
                <w:color w:val="002060"/>
              </w:rPr>
              <w:t>FAZZINI ALEX</w:t>
            </w:r>
          </w:p>
        </w:tc>
        <w:tc>
          <w:tcPr>
            <w:tcW w:w="2200" w:type="dxa"/>
            <w:tcMar>
              <w:top w:w="20" w:type="dxa"/>
              <w:left w:w="20" w:type="dxa"/>
              <w:bottom w:w="20" w:type="dxa"/>
              <w:right w:w="20" w:type="dxa"/>
            </w:tcMar>
            <w:vAlign w:val="center"/>
            <w:hideMark/>
          </w:tcPr>
          <w:p w14:paraId="49F79D79" w14:textId="77777777" w:rsidR="00AD176A" w:rsidRPr="00460589" w:rsidRDefault="00AD176A" w:rsidP="00087E75">
            <w:pPr>
              <w:pStyle w:val="movimento2"/>
              <w:rPr>
                <w:color w:val="002060"/>
              </w:rPr>
            </w:pPr>
            <w:r w:rsidRPr="00460589">
              <w:rPr>
                <w:color w:val="002060"/>
              </w:rPr>
              <w:t xml:space="preserve">(MANSARDA PAGLIARE) </w:t>
            </w:r>
          </w:p>
        </w:tc>
        <w:tc>
          <w:tcPr>
            <w:tcW w:w="800" w:type="dxa"/>
            <w:tcMar>
              <w:top w:w="20" w:type="dxa"/>
              <w:left w:w="20" w:type="dxa"/>
              <w:bottom w:w="20" w:type="dxa"/>
              <w:right w:w="20" w:type="dxa"/>
            </w:tcMar>
            <w:vAlign w:val="center"/>
            <w:hideMark/>
          </w:tcPr>
          <w:p w14:paraId="3B6105EC"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42CF5D8" w14:textId="77777777" w:rsidR="00AD176A" w:rsidRPr="00460589" w:rsidRDefault="00AD176A" w:rsidP="00087E75">
            <w:pPr>
              <w:pStyle w:val="movimento"/>
              <w:rPr>
                <w:color w:val="002060"/>
              </w:rPr>
            </w:pPr>
            <w:r w:rsidRPr="00460589">
              <w:rPr>
                <w:color w:val="002060"/>
              </w:rPr>
              <w:t>LEONETTI MATTEO</w:t>
            </w:r>
          </w:p>
        </w:tc>
        <w:tc>
          <w:tcPr>
            <w:tcW w:w="2200" w:type="dxa"/>
            <w:tcMar>
              <w:top w:w="20" w:type="dxa"/>
              <w:left w:w="20" w:type="dxa"/>
              <w:bottom w:w="20" w:type="dxa"/>
              <w:right w:w="20" w:type="dxa"/>
            </w:tcMar>
            <w:vAlign w:val="center"/>
            <w:hideMark/>
          </w:tcPr>
          <w:p w14:paraId="1BE02168" w14:textId="77777777" w:rsidR="00AD176A" w:rsidRPr="00460589" w:rsidRDefault="00AD176A" w:rsidP="00087E75">
            <w:pPr>
              <w:pStyle w:val="movimento2"/>
              <w:rPr>
                <w:color w:val="002060"/>
              </w:rPr>
            </w:pPr>
            <w:r w:rsidRPr="00460589">
              <w:rPr>
                <w:color w:val="002060"/>
              </w:rPr>
              <w:t xml:space="preserve">(MANSARDA PAGLIARE) </w:t>
            </w:r>
          </w:p>
        </w:tc>
      </w:tr>
      <w:tr w:rsidR="00AD176A" w:rsidRPr="00460589" w14:paraId="0C61137D" w14:textId="77777777" w:rsidTr="00087E75">
        <w:tc>
          <w:tcPr>
            <w:tcW w:w="2200" w:type="dxa"/>
            <w:tcMar>
              <w:top w:w="20" w:type="dxa"/>
              <w:left w:w="20" w:type="dxa"/>
              <w:bottom w:w="20" w:type="dxa"/>
              <w:right w:w="20" w:type="dxa"/>
            </w:tcMar>
            <w:vAlign w:val="center"/>
            <w:hideMark/>
          </w:tcPr>
          <w:p w14:paraId="2663EBC8" w14:textId="77777777" w:rsidR="00AD176A" w:rsidRPr="00460589" w:rsidRDefault="00AD176A" w:rsidP="00087E75">
            <w:pPr>
              <w:pStyle w:val="movimento"/>
              <w:rPr>
                <w:color w:val="002060"/>
              </w:rPr>
            </w:pPr>
            <w:r w:rsidRPr="00460589">
              <w:rPr>
                <w:color w:val="002060"/>
              </w:rPr>
              <w:t>FRATESI SIMONE</w:t>
            </w:r>
          </w:p>
        </w:tc>
        <w:tc>
          <w:tcPr>
            <w:tcW w:w="2200" w:type="dxa"/>
            <w:tcMar>
              <w:top w:w="20" w:type="dxa"/>
              <w:left w:w="20" w:type="dxa"/>
              <w:bottom w:w="20" w:type="dxa"/>
              <w:right w:w="20" w:type="dxa"/>
            </w:tcMar>
            <w:vAlign w:val="center"/>
            <w:hideMark/>
          </w:tcPr>
          <w:p w14:paraId="62592176" w14:textId="77777777" w:rsidR="00AD176A" w:rsidRPr="00460589" w:rsidRDefault="00AD176A" w:rsidP="00087E75">
            <w:pPr>
              <w:pStyle w:val="movimento2"/>
              <w:rPr>
                <w:color w:val="002060"/>
              </w:rPr>
            </w:pPr>
            <w:r w:rsidRPr="00460589">
              <w:rPr>
                <w:color w:val="002060"/>
              </w:rPr>
              <w:t xml:space="preserve">(MONTECCHIO SPORT) </w:t>
            </w:r>
          </w:p>
        </w:tc>
        <w:tc>
          <w:tcPr>
            <w:tcW w:w="800" w:type="dxa"/>
            <w:tcMar>
              <w:top w:w="20" w:type="dxa"/>
              <w:left w:w="20" w:type="dxa"/>
              <w:bottom w:w="20" w:type="dxa"/>
              <w:right w:w="20" w:type="dxa"/>
            </w:tcMar>
            <w:vAlign w:val="center"/>
            <w:hideMark/>
          </w:tcPr>
          <w:p w14:paraId="10658DFD"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304E42D" w14:textId="77777777" w:rsidR="00AD176A" w:rsidRPr="00460589" w:rsidRDefault="00AD176A" w:rsidP="00087E75">
            <w:pPr>
              <w:pStyle w:val="movimento"/>
              <w:rPr>
                <w:color w:val="002060"/>
              </w:rPr>
            </w:pPr>
            <w:r w:rsidRPr="00460589">
              <w:rPr>
                <w:color w:val="002060"/>
              </w:rPr>
              <w:t>MARMORANO ALESSIO</w:t>
            </w:r>
          </w:p>
        </w:tc>
        <w:tc>
          <w:tcPr>
            <w:tcW w:w="2200" w:type="dxa"/>
            <w:tcMar>
              <w:top w:w="20" w:type="dxa"/>
              <w:left w:w="20" w:type="dxa"/>
              <w:bottom w:w="20" w:type="dxa"/>
              <w:right w:w="20" w:type="dxa"/>
            </w:tcMar>
            <w:vAlign w:val="center"/>
            <w:hideMark/>
          </w:tcPr>
          <w:p w14:paraId="0DB24DD8" w14:textId="77777777" w:rsidR="00AD176A" w:rsidRPr="00460589" w:rsidRDefault="00AD176A" w:rsidP="00087E75">
            <w:pPr>
              <w:pStyle w:val="movimento2"/>
              <w:rPr>
                <w:color w:val="002060"/>
              </w:rPr>
            </w:pPr>
            <w:r w:rsidRPr="00460589">
              <w:rPr>
                <w:color w:val="002060"/>
              </w:rPr>
              <w:t xml:space="preserve">(MONTEMARCIANESE SSDARL) </w:t>
            </w:r>
          </w:p>
        </w:tc>
      </w:tr>
      <w:tr w:rsidR="00AD176A" w:rsidRPr="00460589" w14:paraId="4F9A47EB" w14:textId="77777777" w:rsidTr="00087E75">
        <w:tc>
          <w:tcPr>
            <w:tcW w:w="2200" w:type="dxa"/>
            <w:tcMar>
              <w:top w:w="20" w:type="dxa"/>
              <w:left w:w="20" w:type="dxa"/>
              <w:bottom w:w="20" w:type="dxa"/>
              <w:right w:w="20" w:type="dxa"/>
            </w:tcMar>
            <w:vAlign w:val="center"/>
            <w:hideMark/>
          </w:tcPr>
          <w:p w14:paraId="033568D9" w14:textId="77777777" w:rsidR="00AD176A" w:rsidRPr="00460589" w:rsidRDefault="00AD176A" w:rsidP="00087E75">
            <w:pPr>
              <w:pStyle w:val="movimento"/>
              <w:rPr>
                <w:color w:val="002060"/>
              </w:rPr>
            </w:pPr>
            <w:r w:rsidRPr="00460589">
              <w:rPr>
                <w:color w:val="002060"/>
              </w:rPr>
              <w:t>SLIMANE OMAR</w:t>
            </w:r>
          </w:p>
        </w:tc>
        <w:tc>
          <w:tcPr>
            <w:tcW w:w="2200" w:type="dxa"/>
            <w:tcMar>
              <w:top w:w="20" w:type="dxa"/>
              <w:left w:w="20" w:type="dxa"/>
              <w:bottom w:w="20" w:type="dxa"/>
              <w:right w:w="20" w:type="dxa"/>
            </w:tcMar>
            <w:vAlign w:val="center"/>
            <w:hideMark/>
          </w:tcPr>
          <w:p w14:paraId="3303F66B" w14:textId="77777777" w:rsidR="00AD176A" w:rsidRPr="00460589" w:rsidRDefault="00AD176A" w:rsidP="00087E75">
            <w:pPr>
              <w:pStyle w:val="movimento2"/>
              <w:rPr>
                <w:color w:val="002060"/>
              </w:rPr>
            </w:pPr>
            <w:r w:rsidRPr="00460589">
              <w:rPr>
                <w:color w:val="002060"/>
              </w:rPr>
              <w:t xml:space="preserve">(POLISPORTIVA FUTURA A.D.) </w:t>
            </w:r>
          </w:p>
        </w:tc>
        <w:tc>
          <w:tcPr>
            <w:tcW w:w="800" w:type="dxa"/>
            <w:tcMar>
              <w:top w:w="20" w:type="dxa"/>
              <w:left w:w="20" w:type="dxa"/>
              <w:bottom w:w="20" w:type="dxa"/>
              <w:right w:w="20" w:type="dxa"/>
            </w:tcMar>
            <w:vAlign w:val="center"/>
            <w:hideMark/>
          </w:tcPr>
          <w:p w14:paraId="3A11397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1D59B56" w14:textId="77777777" w:rsidR="00AD176A" w:rsidRPr="00460589" w:rsidRDefault="00AD176A" w:rsidP="00087E75">
            <w:pPr>
              <w:pStyle w:val="movimento"/>
              <w:rPr>
                <w:color w:val="002060"/>
              </w:rPr>
            </w:pPr>
            <w:r w:rsidRPr="00460589">
              <w:rPr>
                <w:color w:val="002060"/>
              </w:rPr>
              <w:t>BILATI MATTEO</w:t>
            </w:r>
          </w:p>
        </w:tc>
        <w:tc>
          <w:tcPr>
            <w:tcW w:w="2200" w:type="dxa"/>
            <w:tcMar>
              <w:top w:w="20" w:type="dxa"/>
              <w:left w:w="20" w:type="dxa"/>
              <w:bottom w:w="20" w:type="dxa"/>
              <w:right w:w="20" w:type="dxa"/>
            </w:tcMar>
            <w:vAlign w:val="center"/>
            <w:hideMark/>
          </w:tcPr>
          <w:p w14:paraId="3AB512AD" w14:textId="77777777" w:rsidR="00AD176A" w:rsidRPr="00460589" w:rsidRDefault="00AD176A" w:rsidP="00087E75">
            <w:pPr>
              <w:pStyle w:val="movimento2"/>
              <w:rPr>
                <w:color w:val="002060"/>
              </w:rPr>
            </w:pPr>
            <w:r w:rsidRPr="00460589">
              <w:rPr>
                <w:color w:val="002060"/>
              </w:rPr>
              <w:t xml:space="preserve">(POLISPORTIVA UROBORO) </w:t>
            </w:r>
          </w:p>
        </w:tc>
      </w:tr>
      <w:tr w:rsidR="00AD176A" w:rsidRPr="00460589" w14:paraId="40215383" w14:textId="77777777" w:rsidTr="00087E75">
        <w:tc>
          <w:tcPr>
            <w:tcW w:w="2200" w:type="dxa"/>
            <w:tcMar>
              <w:top w:w="20" w:type="dxa"/>
              <w:left w:w="20" w:type="dxa"/>
              <w:bottom w:w="20" w:type="dxa"/>
              <w:right w:w="20" w:type="dxa"/>
            </w:tcMar>
            <w:vAlign w:val="center"/>
            <w:hideMark/>
          </w:tcPr>
          <w:p w14:paraId="6CC5F0BD" w14:textId="77777777" w:rsidR="00AD176A" w:rsidRPr="00460589" w:rsidRDefault="00AD176A" w:rsidP="00087E75">
            <w:pPr>
              <w:pStyle w:val="movimento"/>
              <w:rPr>
                <w:color w:val="002060"/>
              </w:rPr>
            </w:pPr>
            <w:r w:rsidRPr="00460589">
              <w:rPr>
                <w:color w:val="002060"/>
              </w:rPr>
              <w:t>VERRILLO SALVATORE</w:t>
            </w:r>
          </w:p>
        </w:tc>
        <w:tc>
          <w:tcPr>
            <w:tcW w:w="2200" w:type="dxa"/>
            <w:tcMar>
              <w:top w:w="20" w:type="dxa"/>
              <w:left w:w="20" w:type="dxa"/>
              <w:bottom w:w="20" w:type="dxa"/>
              <w:right w:w="20" w:type="dxa"/>
            </w:tcMar>
            <w:vAlign w:val="center"/>
            <w:hideMark/>
          </w:tcPr>
          <w:p w14:paraId="00B171DC" w14:textId="77777777" w:rsidR="00AD176A" w:rsidRPr="00460589" w:rsidRDefault="00AD176A" w:rsidP="00087E75">
            <w:pPr>
              <w:pStyle w:val="movimento2"/>
              <w:rPr>
                <w:color w:val="002060"/>
              </w:rPr>
            </w:pPr>
            <w:r w:rsidRPr="00460589">
              <w:rPr>
                <w:color w:val="002060"/>
              </w:rPr>
              <w:t xml:space="preserve">(POLISPORTIVA UROBORO) </w:t>
            </w:r>
          </w:p>
        </w:tc>
        <w:tc>
          <w:tcPr>
            <w:tcW w:w="800" w:type="dxa"/>
            <w:tcMar>
              <w:top w:w="20" w:type="dxa"/>
              <w:left w:w="20" w:type="dxa"/>
              <w:bottom w:w="20" w:type="dxa"/>
              <w:right w:w="20" w:type="dxa"/>
            </w:tcMar>
            <w:vAlign w:val="center"/>
            <w:hideMark/>
          </w:tcPr>
          <w:p w14:paraId="3269A75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A449037" w14:textId="77777777" w:rsidR="00AD176A" w:rsidRPr="00460589" w:rsidRDefault="00AD176A" w:rsidP="00087E75">
            <w:pPr>
              <w:pStyle w:val="movimento"/>
              <w:rPr>
                <w:color w:val="002060"/>
              </w:rPr>
            </w:pPr>
            <w:r w:rsidRPr="00460589">
              <w:rPr>
                <w:color w:val="002060"/>
              </w:rPr>
              <w:t>LAPI MICHAEL JHONATA</w:t>
            </w:r>
          </w:p>
        </w:tc>
        <w:tc>
          <w:tcPr>
            <w:tcW w:w="2200" w:type="dxa"/>
            <w:tcMar>
              <w:top w:w="20" w:type="dxa"/>
              <w:left w:w="20" w:type="dxa"/>
              <w:bottom w:w="20" w:type="dxa"/>
              <w:right w:w="20" w:type="dxa"/>
            </w:tcMar>
            <w:vAlign w:val="center"/>
            <w:hideMark/>
          </w:tcPr>
          <w:p w14:paraId="535D5F64" w14:textId="77777777" w:rsidR="00AD176A" w:rsidRPr="00460589" w:rsidRDefault="00AD176A" w:rsidP="00087E75">
            <w:pPr>
              <w:pStyle w:val="movimento2"/>
              <w:rPr>
                <w:color w:val="002060"/>
              </w:rPr>
            </w:pPr>
            <w:r w:rsidRPr="00460589">
              <w:rPr>
                <w:color w:val="002060"/>
              </w:rPr>
              <w:t xml:space="preserve">(POLVERIGI C/5) </w:t>
            </w:r>
          </w:p>
        </w:tc>
      </w:tr>
      <w:tr w:rsidR="00AD176A" w:rsidRPr="00460589" w14:paraId="7673234F" w14:textId="77777777" w:rsidTr="00087E75">
        <w:tc>
          <w:tcPr>
            <w:tcW w:w="2200" w:type="dxa"/>
            <w:tcMar>
              <w:top w:w="20" w:type="dxa"/>
              <w:left w:w="20" w:type="dxa"/>
              <w:bottom w:w="20" w:type="dxa"/>
              <w:right w:w="20" w:type="dxa"/>
            </w:tcMar>
            <w:vAlign w:val="center"/>
            <w:hideMark/>
          </w:tcPr>
          <w:p w14:paraId="598D9218" w14:textId="77777777" w:rsidR="00AD176A" w:rsidRPr="00460589" w:rsidRDefault="00AD176A" w:rsidP="00087E75">
            <w:pPr>
              <w:pStyle w:val="movimento"/>
              <w:rPr>
                <w:color w:val="002060"/>
              </w:rPr>
            </w:pPr>
            <w:r w:rsidRPr="00460589">
              <w:rPr>
                <w:color w:val="002060"/>
              </w:rPr>
              <w:t>VENERE ROBERTO</w:t>
            </w:r>
          </w:p>
        </w:tc>
        <w:tc>
          <w:tcPr>
            <w:tcW w:w="2200" w:type="dxa"/>
            <w:tcMar>
              <w:top w:w="20" w:type="dxa"/>
              <w:left w:w="20" w:type="dxa"/>
              <w:bottom w:w="20" w:type="dxa"/>
              <w:right w:w="20" w:type="dxa"/>
            </w:tcMar>
            <w:vAlign w:val="center"/>
            <w:hideMark/>
          </w:tcPr>
          <w:p w14:paraId="272A83D4" w14:textId="77777777" w:rsidR="00AD176A" w:rsidRPr="00460589" w:rsidRDefault="00AD176A" w:rsidP="00087E75">
            <w:pPr>
              <w:pStyle w:val="movimento2"/>
              <w:rPr>
                <w:color w:val="002060"/>
              </w:rPr>
            </w:pPr>
            <w:r w:rsidRPr="00460589">
              <w:rPr>
                <w:color w:val="002060"/>
              </w:rPr>
              <w:t xml:space="preserve">(POLVERIGI C/5) </w:t>
            </w:r>
          </w:p>
        </w:tc>
        <w:tc>
          <w:tcPr>
            <w:tcW w:w="800" w:type="dxa"/>
            <w:tcMar>
              <w:top w:w="20" w:type="dxa"/>
              <w:left w:w="20" w:type="dxa"/>
              <w:bottom w:w="20" w:type="dxa"/>
              <w:right w:w="20" w:type="dxa"/>
            </w:tcMar>
            <w:vAlign w:val="center"/>
            <w:hideMark/>
          </w:tcPr>
          <w:p w14:paraId="25101F14"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6850B8B" w14:textId="77777777" w:rsidR="00AD176A" w:rsidRPr="00460589" w:rsidRDefault="00AD176A" w:rsidP="00087E75">
            <w:pPr>
              <w:pStyle w:val="movimento"/>
              <w:rPr>
                <w:color w:val="002060"/>
              </w:rPr>
            </w:pPr>
            <w:r w:rsidRPr="00460589">
              <w:rPr>
                <w:color w:val="002060"/>
              </w:rPr>
              <w:t>CATALANI DAMIANO</w:t>
            </w:r>
          </w:p>
        </w:tc>
        <w:tc>
          <w:tcPr>
            <w:tcW w:w="2200" w:type="dxa"/>
            <w:tcMar>
              <w:top w:w="20" w:type="dxa"/>
              <w:left w:w="20" w:type="dxa"/>
              <w:bottom w:w="20" w:type="dxa"/>
              <w:right w:w="20" w:type="dxa"/>
            </w:tcMar>
            <w:vAlign w:val="center"/>
            <w:hideMark/>
          </w:tcPr>
          <w:p w14:paraId="6918C60F" w14:textId="77777777" w:rsidR="00AD176A" w:rsidRPr="00460589" w:rsidRDefault="00AD176A" w:rsidP="00087E75">
            <w:pPr>
              <w:pStyle w:val="movimento2"/>
              <w:rPr>
                <w:color w:val="002060"/>
              </w:rPr>
            </w:pPr>
            <w:r w:rsidRPr="00460589">
              <w:rPr>
                <w:color w:val="002060"/>
              </w:rPr>
              <w:t xml:space="preserve">(REAL CASEBRUCIATE W.FIRE) </w:t>
            </w:r>
          </w:p>
        </w:tc>
      </w:tr>
      <w:tr w:rsidR="00AD176A" w:rsidRPr="00460589" w14:paraId="44BD983D" w14:textId="77777777" w:rsidTr="00087E75">
        <w:tc>
          <w:tcPr>
            <w:tcW w:w="2200" w:type="dxa"/>
            <w:tcMar>
              <w:top w:w="20" w:type="dxa"/>
              <w:left w:w="20" w:type="dxa"/>
              <w:bottom w:w="20" w:type="dxa"/>
              <w:right w:w="20" w:type="dxa"/>
            </w:tcMar>
            <w:vAlign w:val="center"/>
            <w:hideMark/>
          </w:tcPr>
          <w:p w14:paraId="3A1E8330" w14:textId="77777777" w:rsidR="00AD176A" w:rsidRPr="00460589" w:rsidRDefault="00AD176A" w:rsidP="00087E75">
            <w:pPr>
              <w:pStyle w:val="movimento"/>
              <w:rPr>
                <w:color w:val="002060"/>
              </w:rPr>
            </w:pPr>
            <w:r w:rsidRPr="00460589">
              <w:rPr>
                <w:color w:val="002060"/>
              </w:rPr>
              <w:t>LATINI ANDREA</w:t>
            </w:r>
          </w:p>
        </w:tc>
        <w:tc>
          <w:tcPr>
            <w:tcW w:w="2200" w:type="dxa"/>
            <w:tcMar>
              <w:top w:w="20" w:type="dxa"/>
              <w:left w:w="20" w:type="dxa"/>
              <w:bottom w:w="20" w:type="dxa"/>
              <w:right w:w="20" w:type="dxa"/>
            </w:tcMar>
            <w:vAlign w:val="center"/>
            <w:hideMark/>
          </w:tcPr>
          <w:p w14:paraId="3F9B9B15" w14:textId="77777777" w:rsidR="00AD176A" w:rsidRPr="00460589" w:rsidRDefault="00AD176A" w:rsidP="00087E75">
            <w:pPr>
              <w:pStyle w:val="movimento2"/>
              <w:rPr>
                <w:color w:val="002060"/>
              </w:rPr>
            </w:pPr>
            <w:r w:rsidRPr="00460589">
              <w:rPr>
                <w:color w:val="002060"/>
              </w:rPr>
              <w:t xml:space="preserve">(RIPABERARDA) </w:t>
            </w:r>
          </w:p>
        </w:tc>
        <w:tc>
          <w:tcPr>
            <w:tcW w:w="800" w:type="dxa"/>
            <w:tcMar>
              <w:top w:w="20" w:type="dxa"/>
              <w:left w:w="20" w:type="dxa"/>
              <w:bottom w:w="20" w:type="dxa"/>
              <w:right w:w="20" w:type="dxa"/>
            </w:tcMar>
            <w:vAlign w:val="center"/>
            <w:hideMark/>
          </w:tcPr>
          <w:p w14:paraId="4F995BE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966AC1E" w14:textId="77777777" w:rsidR="00AD176A" w:rsidRPr="00460589" w:rsidRDefault="00AD176A" w:rsidP="00087E75">
            <w:pPr>
              <w:pStyle w:val="movimento"/>
              <w:rPr>
                <w:color w:val="002060"/>
              </w:rPr>
            </w:pPr>
            <w:r w:rsidRPr="00460589">
              <w:rPr>
                <w:color w:val="002060"/>
              </w:rPr>
              <w:t>BONFRANCESCHI ELIA</w:t>
            </w:r>
          </w:p>
        </w:tc>
        <w:tc>
          <w:tcPr>
            <w:tcW w:w="2200" w:type="dxa"/>
            <w:tcMar>
              <w:top w:w="20" w:type="dxa"/>
              <w:left w:w="20" w:type="dxa"/>
              <w:bottom w:w="20" w:type="dxa"/>
              <w:right w:w="20" w:type="dxa"/>
            </w:tcMar>
            <w:vAlign w:val="center"/>
            <w:hideMark/>
          </w:tcPr>
          <w:p w14:paraId="02E5CB86" w14:textId="77777777" w:rsidR="00AD176A" w:rsidRPr="00460589" w:rsidRDefault="00AD176A" w:rsidP="00087E75">
            <w:pPr>
              <w:pStyle w:val="movimento2"/>
              <w:rPr>
                <w:color w:val="002060"/>
              </w:rPr>
            </w:pPr>
            <w:r w:rsidRPr="00460589">
              <w:rPr>
                <w:color w:val="002060"/>
              </w:rPr>
              <w:t xml:space="preserve">(RIPE SAN GINESIO A.S.D.) </w:t>
            </w:r>
          </w:p>
        </w:tc>
      </w:tr>
      <w:tr w:rsidR="00AD176A" w:rsidRPr="00460589" w14:paraId="094B24A7" w14:textId="77777777" w:rsidTr="00087E75">
        <w:tc>
          <w:tcPr>
            <w:tcW w:w="2200" w:type="dxa"/>
            <w:tcMar>
              <w:top w:w="20" w:type="dxa"/>
              <w:left w:w="20" w:type="dxa"/>
              <w:bottom w:w="20" w:type="dxa"/>
              <w:right w:w="20" w:type="dxa"/>
            </w:tcMar>
            <w:vAlign w:val="center"/>
            <w:hideMark/>
          </w:tcPr>
          <w:p w14:paraId="38863DB8" w14:textId="77777777" w:rsidR="00AD176A" w:rsidRPr="00460589" w:rsidRDefault="00AD176A" w:rsidP="00087E75">
            <w:pPr>
              <w:pStyle w:val="movimento"/>
              <w:rPr>
                <w:color w:val="002060"/>
              </w:rPr>
            </w:pPr>
            <w:r w:rsidRPr="00460589">
              <w:rPr>
                <w:color w:val="002060"/>
              </w:rPr>
              <w:t>GATTA ANDREA</w:t>
            </w:r>
          </w:p>
        </w:tc>
        <w:tc>
          <w:tcPr>
            <w:tcW w:w="2200" w:type="dxa"/>
            <w:tcMar>
              <w:top w:w="20" w:type="dxa"/>
              <w:left w:w="20" w:type="dxa"/>
              <w:bottom w:w="20" w:type="dxa"/>
              <w:right w:w="20" w:type="dxa"/>
            </w:tcMar>
            <w:vAlign w:val="center"/>
            <w:hideMark/>
          </w:tcPr>
          <w:p w14:paraId="10FA995C" w14:textId="77777777" w:rsidR="00AD176A" w:rsidRPr="00460589" w:rsidRDefault="00AD176A" w:rsidP="00087E75">
            <w:pPr>
              <w:pStyle w:val="movimento2"/>
              <w:rPr>
                <w:color w:val="002060"/>
              </w:rPr>
            </w:pPr>
            <w:r w:rsidRPr="00460589">
              <w:rPr>
                <w:color w:val="002060"/>
              </w:rPr>
              <w:t xml:space="preserve">(ROBUR MERGO) </w:t>
            </w:r>
          </w:p>
        </w:tc>
        <w:tc>
          <w:tcPr>
            <w:tcW w:w="800" w:type="dxa"/>
            <w:tcMar>
              <w:top w:w="20" w:type="dxa"/>
              <w:left w:w="20" w:type="dxa"/>
              <w:bottom w:w="20" w:type="dxa"/>
              <w:right w:w="20" w:type="dxa"/>
            </w:tcMar>
            <w:vAlign w:val="center"/>
            <w:hideMark/>
          </w:tcPr>
          <w:p w14:paraId="78DA05E8"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F218AEB" w14:textId="77777777" w:rsidR="00AD176A" w:rsidRPr="00460589" w:rsidRDefault="00AD176A" w:rsidP="00087E75">
            <w:pPr>
              <w:pStyle w:val="movimento"/>
              <w:rPr>
                <w:color w:val="002060"/>
              </w:rPr>
            </w:pPr>
            <w:r w:rsidRPr="00460589">
              <w:rPr>
                <w:color w:val="002060"/>
              </w:rPr>
              <w:t>LENTI GIACOMO</w:t>
            </w:r>
          </w:p>
        </w:tc>
        <w:tc>
          <w:tcPr>
            <w:tcW w:w="2200" w:type="dxa"/>
            <w:tcMar>
              <w:top w:w="20" w:type="dxa"/>
              <w:left w:w="20" w:type="dxa"/>
              <w:bottom w:w="20" w:type="dxa"/>
              <w:right w:w="20" w:type="dxa"/>
            </w:tcMar>
            <w:vAlign w:val="center"/>
            <w:hideMark/>
          </w:tcPr>
          <w:p w14:paraId="24DB39F5" w14:textId="77777777" w:rsidR="00AD176A" w:rsidRPr="00460589" w:rsidRDefault="00AD176A" w:rsidP="00087E75">
            <w:pPr>
              <w:pStyle w:val="movimento2"/>
              <w:rPr>
                <w:color w:val="002060"/>
              </w:rPr>
            </w:pPr>
            <w:r w:rsidRPr="00460589">
              <w:rPr>
                <w:color w:val="002060"/>
              </w:rPr>
              <w:t xml:space="preserve">(ROBUR MERGO) </w:t>
            </w:r>
          </w:p>
        </w:tc>
      </w:tr>
      <w:tr w:rsidR="00AD176A" w:rsidRPr="00460589" w14:paraId="293BD5FE" w14:textId="77777777" w:rsidTr="00087E75">
        <w:tc>
          <w:tcPr>
            <w:tcW w:w="2200" w:type="dxa"/>
            <w:tcMar>
              <w:top w:w="20" w:type="dxa"/>
              <w:left w:w="20" w:type="dxa"/>
              <w:bottom w:w="20" w:type="dxa"/>
              <w:right w:w="20" w:type="dxa"/>
            </w:tcMar>
            <w:vAlign w:val="center"/>
            <w:hideMark/>
          </w:tcPr>
          <w:p w14:paraId="22C9DA6F" w14:textId="77777777" w:rsidR="00AD176A" w:rsidRPr="00460589" w:rsidRDefault="00AD176A" w:rsidP="00087E75">
            <w:pPr>
              <w:pStyle w:val="movimento"/>
              <w:rPr>
                <w:color w:val="002060"/>
              </w:rPr>
            </w:pPr>
            <w:r w:rsidRPr="00460589">
              <w:rPr>
                <w:color w:val="002060"/>
              </w:rPr>
              <w:t>PELATELLI ALESSANDRO</w:t>
            </w:r>
          </w:p>
        </w:tc>
        <w:tc>
          <w:tcPr>
            <w:tcW w:w="2200" w:type="dxa"/>
            <w:tcMar>
              <w:top w:w="20" w:type="dxa"/>
              <w:left w:w="20" w:type="dxa"/>
              <w:bottom w:w="20" w:type="dxa"/>
              <w:right w:w="20" w:type="dxa"/>
            </w:tcMar>
            <w:vAlign w:val="center"/>
            <w:hideMark/>
          </w:tcPr>
          <w:p w14:paraId="34CD9DE8" w14:textId="77777777" w:rsidR="00AD176A" w:rsidRPr="00460589" w:rsidRDefault="00AD176A" w:rsidP="00087E75">
            <w:pPr>
              <w:pStyle w:val="movimento2"/>
              <w:rPr>
                <w:color w:val="002060"/>
              </w:rPr>
            </w:pPr>
            <w:r w:rsidRPr="00460589">
              <w:rPr>
                <w:color w:val="002060"/>
              </w:rPr>
              <w:t xml:space="preserve">(ROBUR MERGO) </w:t>
            </w:r>
          </w:p>
        </w:tc>
        <w:tc>
          <w:tcPr>
            <w:tcW w:w="800" w:type="dxa"/>
            <w:tcMar>
              <w:top w:w="20" w:type="dxa"/>
              <w:left w:w="20" w:type="dxa"/>
              <w:bottom w:w="20" w:type="dxa"/>
              <w:right w:w="20" w:type="dxa"/>
            </w:tcMar>
            <w:vAlign w:val="center"/>
            <w:hideMark/>
          </w:tcPr>
          <w:p w14:paraId="4F2F8EFE"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E8D8B93" w14:textId="77777777" w:rsidR="00AD176A" w:rsidRPr="00460589" w:rsidRDefault="00AD176A" w:rsidP="00087E75">
            <w:pPr>
              <w:pStyle w:val="movimento"/>
              <w:rPr>
                <w:color w:val="002060"/>
              </w:rPr>
            </w:pPr>
            <w:r w:rsidRPr="00460589">
              <w:rPr>
                <w:color w:val="002060"/>
              </w:rPr>
              <w:t>SERESI SIMONE</w:t>
            </w:r>
          </w:p>
        </w:tc>
        <w:tc>
          <w:tcPr>
            <w:tcW w:w="2200" w:type="dxa"/>
            <w:tcMar>
              <w:top w:w="20" w:type="dxa"/>
              <w:left w:w="20" w:type="dxa"/>
              <w:bottom w:w="20" w:type="dxa"/>
              <w:right w:w="20" w:type="dxa"/>
            </w:tcMar>
            <w:vAlign w:val="center"/>
            <w:hideMark/>
          </w:tcPr>
          <w:p w14:paraId="4730766C" w14:textId="77777777" w:rsidR="00AD176A" w:rsidRPr="00460589" w:rsidRDefault="00AD176A" w:rsidP="00087E75">
            <w:pPr>
              <w:pStyle w:val="movimento2"/>
              <w:rPr>
                <w:color w:val="002060"/>
              </w:rPr>
            </w:pPr>
            <w:r w:rsidRPr="00460589">
              <w:rPr>
                <w:color w:val="002060"/>
              </w:rPr>
              <w:t xml:space="preserve">(SANTA MARIA APPARENTE) </w:t>
            </w:r>
          </w:p>
        </w:tc>
      </w:tr>
      <w:tr w:rsidR="00AD176A" w:rsidRPr="00460589" w14:paraId="62629FFA" w14:textId="77777777" w:rsidTr="00087E75">
        <w:tc>
          <w:tcPr>
            <w:tcW w:w="2200" w:type="dxa"/>
            <w:tcMar>
              <w:top w:w="20" w:type="dxa"/>
              <w:left w:w="20" w:type="dxa"/>
              <w:bottom w:w="20" w:type="dxa"/>
              <w:right w:w="20" w:type="dxa"/>
            </w:tcMar>
            <w:vAlign w:val="center"/>
            <w:hideMark/>
          </w:tcPr>
          <w:p w14:paraId="778D330F" w14:textId="77777777" w:rsidR="00AD176A" w:rsidRPr="00460589" w:rsidRDefault="00AD176A" w:rsidP="00087E75">
            <w:pPr>
              <w:pStyle w:val="movimento"/>
              <w:rPr>
                <w:color w:val="002060"/>
              </w:rPr>
            </w:pPr>
            <w:r w:rsidRPr="00460589">
              <w:rPr>
                <w:color w:val="002060"/>
              </w:rPr>
              <w:t>PITTORI LEONARDO</w:t>
            </w:r>
          </w:p>
        </w:tc>
        <w:tc>
          <w:tcPr>
            <w:tcW w:w="2200" w:type="dxa"/>
            <w:tcMar>
              <w:top w:w="20" w:type="dxa"/>
              <w:left w:w="20" w:type="dxa"/>
              <w:bottom w:w="20" w:type="dxa"/>
              <w:right w:w="20" w:type="dxa"/>
            </w:tcMar>
            <w:vAlign w:val="center"/>
            <w:hideMark/>
          </w:tcPr>
          <w:p w14:paraId="7EECB2B8" w14:textId="77777777" w:rsidR="00AD176A" w:rsidRPr="00460589" w:rsidRDefault="00AD176A" w:rsidP="00087E75">
            <w:pPr>
              <w:pStyle w:val="movimento2"/>
              <w:rPr>
                <w:color w:val="002060"/>
              </w:rPr>
            </w:pPr>
            <w:r w:rsidRPr="00460589">
              <w:rPr>
                <w:color w:val="002060"/>
              </w:rPr>
              <w:t xml:space="preserve">(SANTA MARIA NUOVA A.S.D.) </w:t>
            </w:r>
          </w:p>
        </w:tc>
        <w:tc>
          <w:tcPr>
            <w:tcW w:w="800" w:type="dxa"/>
            <w:tcMar>
              <w:top w:w="20" w:type="dxa"/>
              <w:left w:w="20" w:type="dxa"/>
              <w:bottom w:w="20" w:type="dxa"/>
              <w:right w:w="20" w:type="dxa"/>
            </w:tcMar>
            <w:vAlign w:val="center"/>
            <w:hideMark/>
          </w:tcPr>
          <w:p w14:paraId="599128D0"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0D7AA06" w14:textId="77777777" w:rsidR="00AD176A" w:rsidRPr="00460589" w:rsidRDefault="00AD176A" w:rsidP="00087E75">
            <w:pPr>
              <w:pStyle w:val="movimento"/>
              <w:rPr>
                <w:color w:val="002060"/>
              </w:rPr>
            </w:pPr>
            <w:r w:rsidRPr="00460589">
              <w:rPr>
                <w:color w:val="002060"/>
              </w:rPr>
              <w:t>GABELLA TOMAS</w:t>
            </w:r>
          </w:p>
        </w:tc>
        <w:tc>
          <w:tcPr>
            <w:tcW w:w="2200" w:type="dxa"/>
            <w:tcMar>
              <w:top w:w="20" w:type="dxa"/>
              <w:left w:w="20" w:type="dxa"/>
              <w:bottom w:w="20" w:type="dxa"/>
              <w:right w:w="20" w:type="dxa"/>
            </w:tcMar>
            <w:vAlign w:val="center"/>
            <w:hideMark/>
          </w:tcPr>
          <w:p w14:paraId="5CA288B0" w14:textId="77777777" w:rsidR="00AD176A" w:rsidRPr="00460589" w:rsidRDefault="00AD176A" w:rsidP="00087E75">
            <w:pPr>
              <w:pStyle w:val="movimento2"/>
              <w:rPr>
                <w:color w:val="002060"/>
              </w:rPr>
            </w:pPr>
            <w:r w:rsidRPr="00460589">
              <w:rPr>
                <w:color w:val="002060"/>
              </w:rPr>
              <w:t xml:space="preserve">(SPORTING GROTTAMMARE) </w:t>
            </w:r>
          </w:p>
        </w:tc>
      </w:tr>
      <w:tr w:rsidR="00AD176A" w:rsidRPr="00460589" w14:paraId="04A3D12E" w14:textId="77777777" w:rsidTr="00087E75">
        <w:tc>
          <w:tcPr>
            <w:tcW w:w="2200" w:type="dxa"/>
            <w:tcMar>
              <w:top w:w="20" w:type="dxa"/>
              <w:left w:w="20" w:type="dxa"/>
              <w:bottom w:w="20" w:type="dxa"/>
              <w:right w:w="20" w:type="dxa"/>
            </w:tcMar>
            <w:vAlign w:val="center"/>
            <w:hideMark/>
          </w:tcPr>
          <w:p w14:paraId="7CA02411" w14:textId="77777777" w:rsidR="00AD176A" w:rsidRPr="00460589" w:rsidRDefault="00AD176A" w:rsidP="00087E75">
            <w:pPr>
              <w:pStyle w:val="movimento"/>
              <w:rPr>
                <w:color w:val="002060"/>
              </w:rPr>
            </w:pPr>
            <w:r w:rsidRPr="00460589">
              <w:rPr>
                <w:color w:val="002060"/>
              </w:rPr>
              <w:t>URBANI ALESSIO</w:t>
            </w:r>
          </w:p>
        </w:tc>
        <w:tc>
          <w:tcPr>
            <w:tcW w:w="2200" w:type="dxa"/>
            <w:tcMar>
              <w:top w:w="20" w:type="dxa"/>
              <w:left w:w="20" w:type="dxa"/>
              <w:bottom w:w="20" w:type="dxa"/>
              <w:right w:w="20" w:type="dxa"/>
            </w:tcMar>
            <w:vAlign w:val="center"/>
            <w:hideMark/>
          </w:tcPr>
          <w:p w14:paraId="26948FBF" w14:textId="77777777" w:rsidR="00AD176A" w:rsidRPr="00460589" w:rsidRDefault="00AD176A" w:rsidP="00087E75">
            <w:pPr>
              <w:pStyle w:val="movimento2"/>
              <w:rPr>
                <w:color w:val="002060"/>
              </w:rPr>
            </w:pPr>
            <w:r w:rsidRPr="00460589">
              <w:rPr>
                <w:color w:val="002060"/>
              </w:rPr>
              <w:t xml:space="preserve">(TRIBALCIO PICENA) </w:t>
            </w:r>
          </w:p>
        </w:tc>
        <w:tc>
          <w:tcPr>
            <w:tcW w:w="800" w:type="dxa"/>
            <w:tcMar>
              <w:top w:w="20" w:type="dxa"/>
              <w:left w:w="20" w:type="dxa"/>
              <w:bottom w:w="20" w:type="dxa"/>
              <w:right w:w="20" w:type="dxa"/>
            </w:tcMar>
            <w:vAlign w:val="center"/>
            <w:hideMark/>
          </w:tcPr>
          <w:p w14:paraId="2C5B57B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740222D" w14:textId="77777777" w:rsidR="00AD176A" w:rsidRPr="00460589" w:rsidRDefault="00AD176A" w:rsidP="00087E75">
            <w:pPr>
              <w:pStyle w:val="movimento"/>
              <w:rPr>
                <w:color w:val="002060"/>
              </w:rPr>
            </w:pPr>
            <w:r w:rsidRPr="00460589">
              <w:rPr>
                <w:color w:val="002060"/>
              </w:rPr>
              <w:t>KUCI YURI</w:t>
            </w:r>
          </w:p>
        </w:tc>
        <w:tc>
          <w:tcPr>
            <w:tcW w:w="2200" w:type="dxa"/>
            <w:tcMar>
              <w:top w:w="20" w:type="dxa"/>
              <w:left w:w="20" w:type="dxa"/>
              <w:bottom w:w="20" w:type="dxa"/>
              <w:right w:w="20" w:type="dxa"/>
            </w:tcMar>
            <w:vAlign w:val="center"/>
            <w:hideMark/>
          </w:tcPr>
          <w:p w14:paraId="026C0260" w14:textId="77777777" w:rsidR="00AD176A" w:rsidRPr="00460589" w:rsidRDefault="00AD176A" w:rsidP="00087E75">
            <w:pPr>
              <w:pStyle w:val="movimento2"/>
              <w:rPr>
                <w:color w:val="002060"/>
              </w:rPr>
            </w:pPr>
            <w:r w:rsidRPr="00460589">
              <w:rPr>
                <w:color w:val="002060"/>
              </w:rPr>
              <w:t xml:space="preserve">(TRUENTIN LAMA) </w:t>
            </w:r>
          </w:p>
        </w:tc>
      </w:tr>
      <w:tr w:rsidR="00AD176A" w:rsidRPr="00460589" w14:paraId="039BC373" w14:textId="77777777" w:rsidTr="00087E75">
        <w:tc>
          <w:tcPr>
            <w:tcW w:w="2200" w:type="dxa"/>
            <w:tcMar>
              <w:top w:w="20" w:type="dxa"/>
              <w:left w:w="20" w:type="dxa"/>
              <w:bottom w:w="20" w:type="dxa"/>
              <w:right w:w="20" w:type="dxa"/>
            </w:tcMar>
            <w:vAlign w:val="center"/>
            <w:hideMark/>
          </w:tcPr>
          <w:p w14:paraId="1B9C7CF3" w14:textId="77777777" w:rsidR="00AD176A" w:rsidRPr="00460589" w:rsidRDefault="00AD176A" w:rsidP="00087E75">
            <w:pPr>
              <w:pStyle w:val="movimento"/>
              <w:rPr>
                <w:color w:val="002060"/>
              </w:rPr>
            </w:pPr>
            <w:r w:rsidRPr="00460589">
              <w:rPr>
                <w:color w:val="002060"/>
              </w:rPr>
              <w:t>BATTISTELLI FEDERICO</w:t>
            </w:r>
          </w:p>
        </w:tc>
        <w:tc>
          <w:tcPr>
            <w:tcW w:w="2200" w:type="dxa"/>
            <w:tcMar>
              <w:top w:w="20" w:type="dxa"/>
              <w:left w:w="20" w:type="dxa"/>
              <w:bottom w:w="20" w:type="dxa"/>
              <w:right w:w="20" w:type="dxa"/>
            </w:tcMar>
            <w:vAlign w:val="center"/>
            <w:hideMark/>
          </w:tcPr>
          <w:p w14:paraId="5D723955" w14:textId="77777777" w:rsidR="00AD176A" w:rsidRPr="00460589" w:rsidRDefault="00AD176A" w:rsidP="00087E75">
            <w:pPr>
              <w:pStyle w:val="movimento2"/>
              <w:rPr>
                <w:color w:val="002060"/>
              </w:rPr>
            </w:pPr>
            <w:r w:rsidRPr="00460589">
              <w:rPr>
                <w:color w:val="002060"/>
              </w:rPr>
              <w:t xml:space="preserve">(UNION PICENA) </w:t>
            </w:r>
          </w:p>
        </w:tc>
        <w:tc>
          <w:tcPr>
            <w:tcW w:w="800" w:type="dxa"/>
            <w:tcMar>
              <w:top w:w="20" w:type="dxa"/>
              <w:left w:w="20" w:type="dxa"/>
              <w:bottom w:w="20" w:type="dxa"/>
              <w:right w:w="20" w:type="dxa"/>
            </w:tcMar>
            <w:vAlign w:val="center"/>
            <w:hideMark/>
          </w:tcPr>
          <w:p w14:paraId="020E59E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B9AEB12" w14:textId="77777777" w:rsidR="00AD176A" w:rsidRPr="00460589" w:rsidRDefault="00AD176A" w:rsidP="00087E75">
            <w:pPr>
              <w:pStyle w:val="movimento"/>
              <w:rPr>
                <w:color w:val="002060"/>
              </w:rPr>
            </w:pPr>
            <w:r w:rsidRPr="00460589">
              <w:rPr>
                <w:color w:val="002060"/>
              </w:rPr>
              <w:t>BALESTRA LUDOVICO MARIA</w:t>
            </w:r>
          </w:p>
        </w:tc>
        <w:tc>
          <w:tcPr>
            <w:tcW w:w="2200" w:type="dxa"/>
            <w:tcMar>
              <w:top w:w="20" w:type="dxa"/>
              <w:left w:w="20" w:type="dxa"/>
              <w:bottom w:w="20" w:type="dxa"/>
              <w:right w:w="20" w:type="dxa"/>
            </w:tcMar>
            <w:vAlign w:val="center"/>
            <w:hideMark/>
          </w:tcPr>
          <w:p w14:paraId="013905AF" w14:textId="77777777" w:rsidR="00AD176A" w:rsidRPr="00460589" w:rsidRDefault="00AD176A" w:rsidP="00087E75">
            <w:pPr>
              <w:pStyle w:val="movimento2"/>
              <w:rPr>
                <w:color w:val="002060"/>
              </w:rPr>
            </w:pPr>
            <w:r w:rsidRPr="00460589">
              <w:rPr>
                <w:color w:val="002060"/>
              </w:rPr>
              <w:t xml:space="preserve">(VIRTUS AURORA C5) </w:t>
            </w:r>
          </w:p>
        </w:tc>
      </w:tr>
      <w:tr w:rsidR="00AD176A" w:rsidRPr="00460589" w14:paraId="779E8AB8" w14:textId="77777777" w:rsidTr="00087E75">
        <w:tc>
          <w:tcPr>
            <w:tcW w:w="2200" w:type="dxa"/>
            <w:tcMar>
              <w:top w:w="20" w:type="dxa"/>
              <w:left w:w="20" w:type="dxa"/>
              <w:bottom w:w="20" w:type="dxa"/>
              <w:right w:w="20" w:type="dxa"/>
            </w:tcMar>
            <w:vAlign w:val="center"/>
            <w:hideMark/>
          </w:tcPr>
          <w:p w14:paraId="09A5C116" w14:textId="77777777" w:rsidR="00AD176A" w:rsidRPr="00460589" w:rsidRDefault="00AD176A" w:rsidP="00087E75">
            <w:pPr>
              <w:pStyle w:val="movimento"/>
              <w:rPr>
                <w:color w:val="002060"/>
              </w:rPr>
            </w:pPr>
            <w:r w:rsidRPr="00460589">
              <w:rPr>
                <w:color w:val="002060"/>
              </w:rPr>
              <w:t>DE ALCUBIERRE THOMAS</w:t>
            </w:r>
          </w:p>
        </w:tc>
        <w:tc>
          <w:tcPr>
            <w:tcW w:w="2200" w:type="dxa"/>
            <w:tcMar>
              <w:top w:w="20" w:type="dxa"/>
              <w:left w:w="20" w:type="dxa"/>
              <w:bottom w:w="20" w:type="dxa"/>
              <w:right w:w="20" w:type="dxa"/>
            </w:tcMar>
            <w:vAlign w:val="center"/>
            <w:hideMark/>
          </w:tcPr>
          <w:p w14:paraId="36ED31B6" w14:textId="77777777" w:rsidR="00AD176A" w:rsidRPr="00460589" w:rsidRDefault="00AD176A" w:rsidP="00087E75">
            <w:pPr>
              <w:pStyle w:val="movimento2"/>
              <w:rPr>
                <w:color w:val="002060"/>
              </w:rPr>
            </w:pPr>
            <w:r w:rsidRPr="00460589">
              <w:rPr>
                <w:color w:val="002060"/>
              </w:rPr>
              <w:t xml:space="preserve">(VIRTUS AURORA C5) </w:t>
            </w:r>
          </w:p>
        </w:tc>
        <w:tc>
          <w:tcPr>
            <w:tcW w:w="800" w:type="dxa"/>
            <w:tcMar>
              <w:top w:w="20" w:type="dxa"/>
              <w:left w:w="20" w:type="dxa"/>
              <w:bottom w:w="20" w:type="dxa"/>
              <w:right w:w="20" w:type="dxa"/>
            </w:tcMar>
            <w:vAlign w:val="center"/>
            <w:hideMark/>
          </w:tcPr>
          <w:p w14:paraId="4498E49A"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886C322" w14:textId="77777777" w:rsidR="00AD176A" w:rsidRPr="00460589" w:rsidRDefault="00AD176A" w:rsidP="00087E75">
            <w:pPr>
              <w:pStyle w:val="movimento"/>
              <w:rPr>
                <w:color w:val="002060"/>
              </w:rPr>
            </w:pPr>
            <w:r w:rsidRPr="00460589">
              <w:rPr>
                <w:color w:val="002060"/>
              </w:rPr>
              <w:t>RIZVANI ARMENT</w:t>
            </w:r>
          </w:p>
        </w:tc>
        <w:tc>
          <w:tcPr>
            <w:tcW w:w="2200" w:type="dxa"/>
            <w:tcMar>
              <w:top w:w="20" w:type="dxa"/>
              <w:left w:w="20" w:type="dxa"/>
              <w:bottom w:w="20" w:type="dxa"/>
              <w:right w:w="20" w:type="dxa"/>
            </w:tcMar>
            <w:vAlign w:val="center"/>
            <w:hideMark/>
          </w:tcPr>
          <w:p w14:paraId="24F8CB5E" w14:textId="77777777" w:rsidR="00AD176A" w:rsidRPr="00460589" w:rsidRDefault="00AD176A" w:rsidP="00087E75">
            <w:pPr>
              <w:pStyle w:val="movimento2"/>
              <w:rPr>
                <w:color w:val="002060"/>
              </w:rPr>
            </w:pPr>
            <w:r w:rsidRPr="00460589">
              <w:rPr>
                <w:color w:val="002060"/>
              </w:rPr>
              <w:t xml:space="preserve">(VIRTUS AURORA C5) </w:t>
            </w:r>
          </w:p>
        </w:tc>
      </w:tr>
    </w:tbl>
    <w:p w14:paraId="183CB02E" w14:textId="77777777" w:rsidR="00AD176A" w:rsidRPr="00460589" w:rsidRDefault="00AD176A" w:rsidP="00AD176A">
      <w:pPr>
        <w:pStyle w:val="titolo10"/>
        <w:rPr>
          <w:rFonts w:eastAsiaTheme="minorEastAsia"/>
          <w:color w:val="002060"/>
        </w:rPr>
      </w:pPr>
      <w:r w:rsidRPr="00460589">
        <w:rPr>
          <w:color w:val="002060"/>
        </w:rPr>
        <w:t xml:space="preserve">GARE DEL 1/11/2025 </w:t>
      </w:r>
    </w:p>
    <w:p w14:paraId="6B3F876F" w14:textId="77777777" w:rsidR="00AD176A" w:rsidRPr="00460589" w:rsidRDefault="00AD176A" w:rsidP="00AD176A">
      <w:pPr>
        <w:pStyle w:val="titolo7a"/>
        <w:rPr>
          <w:color w:val="002060"/>
        </w:rPr>
      </w:pPr>
      <w:r w:rsidRPr="00460589">
        <w:rPr>
          <w:color w:val="002060"/>
        </w:rPr>
        <w:t xml:space="preserve">PROVVEDIMENTI DISCIPLINARI </w:t>
      </w:r>
    </w:p>
    <w:p w14:paraId="7F3BAC66"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2F51C7A8" w14:textId="77777777" w:rsidR="00AD176A" w:rsidRPr="00460589" w:rsidRDefault="00AD176A" w:rsidP="00AD176A">
      <w:pPr>
        <w:pStyle w:val="titolo30"/>
        <w:rPr>
          <w:color w:val="002060"/>
        </w:rPr>
      </w:pPr>
      <w:r w:rsidRPr="00460589">
        <w:rPr>
          <w:color w:val="002060"/>
        </w:rPr>
        <w:t xml:space="preserve">CALCIATORI NON ESPULSI </w:t>
      </w:r>
    </w:p>
    <w:p w14:paraId="6F654295" w14:textId="77777777" w:rsidR="00AD176A" w:rsidRPr="00460589" w:rsidRDefault="00AD176A" w:rsidP="00AD176A">
      <w:pPr>
        <w:pStyle w:val="titolo20"/>
        <w:rPr>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0791F763" w14:textId="77777777" w:rsidTr="00087E75">
        <w:tc>
          <w:tcPr>
            <w:tcW w:w="2200" w:type="dxa"/>
            <w:tcMar>
              <w:top w:w="20" w:type="dxa"/>
              <w:left w:w="20" w:type="dxa"/>
              <w:bottom w:w="20" w:type="dxa"/>
              <w:right w:w="20" w:type="dxa"/>
            </w:tcMar>
            <w:vAlign w:val="center"/>
            <w:hideMark/>
          </w:tcPr>
          <w:p w14:paraId="1AB84412" w14:textId="77777777" w:rsidR="00AD176A" w:rsidRPr="00460589" w:rsidRDefault="00AD176A" w:rsidP="00087E75">
            <w:pPr>
              <w:pStyle w:val="movimento"/>
              <w:rPr>
                <w:color w:val="002060"/>
              </w:rPr>
            </w:pPr>
            <w:r w:rsidRPr="00460589">
              <w:rPr>
                <w:color w:val="002060"/>
              </w:rPr>
              <w:t>PAGLIARI FEDERICO</w:t>
            </w:r>
          </w:p>
        </w:tc>
        <w:tc>
          <w:tcPr>
            <w:tcW w:w="2200" w:type="dxa"/>
            <w:tcMar>
              <w:top w:w="20" w:type="dxa"/>
              <w:left w:w="20" w:type="dxa"/>
              <w:bottom w:w="20" w:type="dxa"/>
              <w:right w:w="20" w:type="dxa"/>
            </w:tcMar>
            <w:vAlign w:val="center"/>
            <w:hideMark/>
          </w:tcPr>
          <w:p w14:paraId="2A181645" w14:textId="77777777" w:rsidR="00AD176A" w:rsidRPr="00460589" w:rsidRDefault="00AD176A" w:rsidP="00087E75">
            <w:pPr>
              <w:pStyle w:val="movimento2"/>
              <w:rPr>
                <w:color w:val="002060"/>
              </w:rPr>
            </w:pPr>
            <w:r w:rsidRPr="00460589">
              <w:rPr>
                <w:color w:val="002060"/>
              </w:rPr>
              <w:t xml:space="preserve">(CANTINE RIUNITE CSI) </w:t>
            </w:r>
          </w:p>
        </w:tc>
        <w:tc>
          <w:tcPr>
            <w:tcW w:w="800" w:type="dxa"/>
            <w:tcMar>
              <w:top w:w="20" w:type="dxa"/>
              <w:left w:w="20" w:type="dxa"/>
              <w:bottom w:w="20" w:type="dxa"/>
              <w:right w:w="20" w:type="dxa"/>
            </w:tcMar>
            <w:vAlign w:val="center"/>
            <w:hideMark/>
          </w:tcPr>
          <w:p w14:paraId="791B239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1313F7C" w14:textId="77777777" w:rsidR="00AD176A" w:rsidRPr="00460589" w:rsidRDefault="00AD176A" w:rsidP="00087E75">
            <w:pPr>
              <w:pStyle w:val="movimento"/>
              <w:rPr>
                <w:color w:val="002060"/>
              </w:rPr>
            </w:pPr>
            <w:r w:rsidRPr="00460589">
              <w:rPr>
                <w:color w:val="002060"/>
              </w:rPr>
              <w:t>MASTROBERTI GUSTAVO</w:t>
            </w:r>
          </w:p>
        </w:tc>
        <w:tc>
          <w:tcPr>
            <w:tcW w:w="2200" w:type="dxa"/>
            <w:tcMar>
              <w:top w:w="20" w:type="dxa"/>
              <w:left w:w="20" w:type="dxa"/>
              <w:bottom w:w="20" w:type="dxa"/>
              <w:right w:w="20" w:type="dxa"/>
            </w:tcMar>
            <w:vAlign w:val="center"/>
            <w:hideMark/>
          </w:tcPr>
          <w:p w14:paraId="795D339D" w14:textId="77777777" w:rsidR="00AD176A" w:rsidRPr="00460589" w:rsidRDefault="00AD176A" w:rsidP="00087E75">
            <w:pPr>
              <w:pStyle w:val="movimento2"/>
              <w:rPr>
                <w:color w:val="002060"/>
              </w:rPr>
            </w:pPr>
            <w:r w:rsidRPr="00460589">
              <w:rPr>
                <w:color w:val="002060"/>
              </w:rPr>
              <w:t xml:space="preserve">(CASENUOVE) </w:t>
            </w:r>
          </w:p>
        </w:tc>
      </w:tr>
      <w:tr w:rsidR="00AD176A" w:rsidRPr="00460589" w14:paraId="72A00D17" w14:textId="77777777" w:rsidTr="00087E75">
        <w:tc>
          <w:tcPr>
            <w:tcW w:w="2200" w:type="dxa"/>
            <w:tcMar>
              <w:top w:w="20" w:type="dxa"/>
              <w:left w:w="20" w:type="dxa"/>
              <w:bottom w:w="20" w:type="dxa"/>
              <w:right w:w="20" w:type="dxa"/>
            </w:tcMar>
            <w:vAlign w:val="center"/>
            <w:hideMark/>
          </w:tcPr>
          <w:p w14:paraId="05CC5348" w14:textId="77777777" w:rsidR="00AD176A" w:rsidRPr="00460589" w:rsidRDefault="00AD176A" w:rsidP="00087E75">
            <w:pPr>
              <w:pStyle w:val="movimento"/>
              <w:rPr>
                <w:color w:val="002060"/>
              </w:rPr>
            </w:pPr>
            <w:r w:rsidRPr="00460589">
              <w:rPr>
                <w:color w:val="002060"/>
              </w:rPr>
              <w:t>MENGONI NICOLO</w:t>
            </w:r>
          </w:p>
        </w:tc>
        <w:tc>
          <w:tcPr>
            <w:tcW w:w="2200" w:type="dxa"/>
            <w:tcMar>
              <w:top w:w="20" w:type="dxa"/>
              <w:left w:w="20" w:type="dxa"/>
              <w:bottom w:w="20" w:type="dxa"/>
              <w:right w:w="20" w:type="dxa"/>
            </w:tcMar>
            <w:vAlign w:val="center"/>
            <w:hideMark/>
          </w:tcPr>
          <w:p w14:paraId="0AA39B1F" w14:textId="77777777" w:rsidR="00AD176A" w:rsidRPr="00460589" w:rsidRDefault="00AD176A" w:rsidP="00087E75">
            <w:pPr>
              <w:pStyle w:val="movimento2"/>
              <w:rPr>
                <w:color w:val="002060"/>
              </w:rPr>
            </w:pPr>
            <w:r w:rsidRPr="00460589">
              <w:rPr>
                <w:color w:val="002060"/>
              </w:rPr>
              <w:t xml:space="preserve">(CASENUOVE) </w:t>
            </w:r>
          </w:p>
        </w:tc>
        <w:tc>
          <w:tcPr>
            <w:tcW w:w="800" w:type="dxa"/>
            <w:tcMar>
              <w:top w:w="20" w:type="dxa"/>
              <w:left w:w="20" w:type="dxa"/>
              <w:bottom w:w="20" w:type="dxa"/>
              <w:right w:w="20" w:type="dxa"/>
            </w:tcMar>
            <w:vAlign w:val="center"/>
            <w:hideMark/>
          </w:tcPr>
          <w:p w14:paraId="41829CF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ACBE1F4" w14:textId="77777777" w:rsidR="00AD176A" w:rsidRPr="00460589" w:rsidRDefault="00AD176A" w:rsidP="00087E75">
            <w:pPr>
              <w:pStyle w:val="movimento"/>
              <w:rPr>
                <w:color w:val="002060"/>
              </w:rPr>
            </w:pPr>
            <w:r w:rsidRPr="00460589">
              <w:rPr>
                <w:color w:val="002060"/>
              </w:rPr>
              <w:t>IOTTI GIANLUCA</w:t>
            </w:r>
          </w:p>
        </w:tc>
        <w:tc>
          <w:tcPr>
            <w:tcW w:w="2200" w:type="dxa"/>
            <w:tcMar>
              <w:top w:w="20" w:type="dxa"/>
              <w:left w:w="20" w:type="dxa"/>
              <w:bottom w:w="20" w:type="dxa"/>
              <w:right w:w="20" w:type="dxa"/>
            </w:tcMar>
            <w:vAlign w:val="center"/>
            <w:hideMark/>
          </w:tcPr>
          <w:p w14:paraId="0AA83904" w14:textId="77777777" w:rsidR="00AD176A" w:rsidRPr="00460589" w:rsidRDefault="00AD176A" w:rsidP="00087E75">
            <w:pPr>
              <w:pStyle w:val="movimento2"/>
              <w:rPr>
                <w:color w:val="002060"/>
              </w:rPr>
            </w:pPr>
            <w:r w:rsidRPr="00460589">
              <w:rPr>
                <w:color w:val="002060"/>
              </w:rPr>
              <w:t xml:space="preserve">(CASTIGNANO A.S.D.) </w:t>
            </w:r>
          </w:p>
        </w:tc>
      </w:tr>
    </w:tbl>
    <w:p w14:paraId="012325DE" w14:textId="77777777" w:rsidR="00AD176A" w:rsidRPr="00460589" w:rsidRDefault="00AD176A" w:rsidP="00AD176A">
      <w:pPr>
        <w:pStyle w:val="titolo20"/>
        <w:rPr>
          <w:rFonts w:eastAsiaTheme="minorEastAsia"/>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7CA9F67" w14:textId="77777777" w:rsidTr="00087E75">
        <w:tc>
          <w:tcPr>
            <w:tcW w:w="2200" w:type="dxa"/>
            <w:tcMar>
              <w:top w:w="20" w:type="dxa"/>
              <w:left w:w="20" w:type="dxa"/>
              <w:bottom w:w="20" w:type="dxa"/>
              <w:right w:w="20" w:type="dxa"/>
            </w:tcMar>
            <w:vAlign w:val="center"/>
            <w:hideMark/>
          </w:tcPr>
          <w:p w14:paraId="3C706886" w14:textId="77777777" w:rsidR="00AD176A" w:rsidRPr="00460589" w:rsidRDefault="00AD176A" w:rsidP="00087E75">
            <w:pPr>
              <w:pStyle w:val="movimento"/>
              <w:rPr>
                <w:color w:val="002060"/>
              </w:rPr>
            </w:pPr>
            <w:r w:rsidRPr="00460589">
              <w:rPr>
                <w:color w:val="002060"/>
              </w:rPr>
              <w:lastRenderedPageBreak/>
              <w:t>RANZUGLIA MICHELE</w:t>
            </w:r>
          </w:p>
        </w:tc>
        <w:tc>
          <w:tcPr>
            <w:tcW w:w="2200" w:type="dxa"/>
            <w:tcMar>
              <w:top w:w="20" w:type="dxa"/>
              <w:left w:w="20" w:type="dxa"/>
              <w:bottom w:w="20" w:type="dxa"/>
              <w:right w:w="20" w:type="dxa"/>
            </w:tcMar>
            <w:vAlign w:val="center"/>
            <w:hideMark/>
          </w:tcPr>
          <w:p w14:paraId="3F66C355" w14:textId="77777777" w:rsidR="00AD176A" w:rsidRPr="00460589" w:rsidRDefault="00AD176A" w:rsidP="00087E75">
            <w:pPr>
              <w:pStyle w:val="movimento2"/>
              <w:rPr>
                <w:color w:val="002060"/>
              </w:rPr>
            </w:pPr>
            <w:r w:rsidRPr="00460589">
              <w:rPr>
                <w:color w:val="002060"/>
              </w:rPr>
              <w:t xml:space="preserve">(CANTINE RIUNITE CSI) </w:t>
            </w:r>
          </w:p>
        </w:tc>
        <w:tc>
          <w:tcPr>
            <w:tcW w:w="800" w:type="dxa"/>
            <w:tcMar>
              <w:top w:w="20" w:type="dxa"/>
              <w:left w:w="20" w:type="dxa"/>
              <w:bottom w:w="20" w:type="dxa"/>
              <w:right w:w="20" w:type="dxa"/>
            </w:tcMar>
            <w:vAlign w:val="center"/>
            <w:hideMark/>
          </w:tcPr>
          <w:p w14:paraId="6460735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33593D0" w14:textId="77777777" w:rsidR="00AD176A" w:rsidRPr="00460589" w:rsidRDefault="00AD176A" w:rsidP="00087E75">
            <w:pPr>
              <w:pStyle w:val="movimento"/>
              <w:rPr>
                <w:color w:val="002060"/>
              </w:rPr>
            </w:pPr>
            <w:r w:rsidRPr="00460589">
              <w:rPr>
                <w:color w:val="002060"/>
              </w:rPr>
              <w:t>ANGELETTI ALEX</w:t>
            </w:r>
          </w:p>
        </w:tc>
        <w:tc>
          <w:tcPr>
            <w:tcW w:w="2200" w:type="dxa"/>
            <w:tcMar>
              <w:top w:w="20" w:type="dxa"/>
              <w:left w:w="20" w:type="dxa"/>
              <w:bottom w:w="20" w:type="dxa"/>
              <w:right w:w="20" w:type="dxa"/>
            </w:tcMar>
            <w:vAlign w:val="center"/>
            <w:hideMark/>
          </w:tcPr>
          <w:p w14:paraId="19749025" w14:textId="77777777" w:rsidR="00AD176A" w:rsidRPr="00460589" w:rsidRDefault="00AD176A" w:rsidP="00087E75">
            <w:pPr>
              <w:pStyle w:val="movimento2"/>
              <w:rPr>
                <w:color w:val="002060"/>
              </w:rPr>
            </w:pPr>
            <w:r w:rsidRPr="00460589">
              <w:rPr>
                <w:color w:val="002060"/>
              </w:rPr>
              <w:t xml:space="preserve">(CASENUOVE) </w:t>
            </w:r>
          </w:p>
        </w:tc>
      </w:tr>
    </w:tbl>
    <w:p w14:paraId="23520298" w14:textId="77777777" w:rsidR="00AD176A" w:rsidRPr="00460589" w:rsidRDefault="00AD176A" w:rsidP="00AD176A">
      <w:pPr>
        <w:pStyle w:val="titolo10"/>
        <w:rPr>
          <w:rFonts w:eastAsiaTheme="minorEastAsia"/>
          <w:color w:val="002060"/>
        </w:rPr>
      </w:pPr>
      <w:r w:rsidRPr="00460589">
        <w:rPr>
          <w:color w:val="002060"/>
        </w:rPr>
        <w:t xml:space="preserve">GARE DEL 2/11/2025 </w:t>
      </w:r>
    </w:p>
    <w:p w14:paraId="1C3A4255" w14:textId="77777777" w:rsidR="00AD176A" w:rsidRPr="00460589" w:rsidRDefault="00AD176A" w:rsidP="00AD176A">
      <w:pPr>
        <w:pStyle w:val="titolo7a"/>
        <w:rPr>
          <w:color w:val="002060"/>
        </w:rPr>
      </w:pPr>
      <w:r w:rsidRPr="00460589">
        <w:rPr>
          <w:color w:val="002060"/>
        </w:rPr>
        <w:t xml:space="preserve">PROVVEDIMENTI DISCIPLINARI </w:t>
      </w:r>
    </w:p>
    <w:p w14:paraId="020F8ACD"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294C9EBC" w14:textId="77777777" w:rsidR="00AD176A" w:rsidRPr="00460589" w:rsidRDefault="00AD176A" w:rsidP="00AD176A">
      <w:pPr>
        <w:pStyle w:val="titolo30"/>
        <w:rPr>
          <w:color w:val="002060"/>
        </w:rPr>
      </w:pPr>
      <w:r w:rsidRPr="00460589">
        <w:rPr>
          <w:color w:val="002060"/>
        </w:rPr>
        <w:t xml:space="preserve">CALCIATORI NON ESPULSI </w:t>
      </w:r>
    </w:p>
    <w:p w14:paraId="7B7257FB" w14:textId="77777777" w:rsidR="00AD176A" w:rsidRPr="00460589" w:rsidRDefault="00AD176A" w:rsidP="00AD176A">
      <w:pPr>
        <w:pStyle w:val="titolo20"/>
        <w:rPr>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52BAA98" w14:textId="77777777" w:rsidTr="00087E75">
        <w:tc>
          <w:tcPr>
            <w:tcW w:w="2200" w:type="dxa"/>
            <w:tcMar>
              <w:top w:w="20" w:type="dxa"/>
              <w:left w:w="20" w:type="dxa"/>
              <w:bottom w:w="20" w:type="dxa"/>
              <w:right w:w="20" w:type="dxa"/>
            </w:tcMar>
            <w:vAlign w:val="center"/>
            <w:hideMark/>
          </w:tcPr>
          <w:p w14:paraId="6CA6262D" w14:textId="77777777" w:rsidR="00AD176A" w:rsidRPr="00460589" w:rsidRDefault="00AD176A" w:rsidP="00087E75">
            <w:pPr>
              <w:pStyle w:val="movimento"/>
              <w:rPr>
                <w:color w:val="002060"/>
              </w:rPr>
            </w:pPr>
            <w:r w:rsidRPr="00460589">
              <w:rPr>
                <w:color w:val="002060"/>
              </w:rPr>
              <w:t>ANZALDI FILIPPO STEVEN</w:t>
            </w:r>
          </w:p>
        </w:tc>
        <w:tc>
          <w:tcPr>
            <w:tcW w:w="2200" w:type="dxa"/>
            <w:tcMar>
              <w:top w:w="20" w:type="dxa"/>
              <w:left w:w="20" w:type="dxa"/>
              <w:bottom w:w="20" w:type="dxa"/>
              <w:right w:w="20" w:type="dxa"/>
            </w:tcMar>
            <w:vAlign w:val="center"/>
            <w:hideMark/>
          </w:tcPr>
          <w:p w14:paraId="3D137F10" w14:textId="77777777" w:rsidR="00AD176A" w:rsidRPr="00460589" w:rsidRDefault="00AD176A" w:rsidP="00087E75">
            <w:pPr>
              <w:pStyle w:val="movimento2"/>
              <w:rPr>
                <w:color w:val="002060"/>
              </w:rPr>
            </w:pPr>
            <w:r w:rsidRPr="00460589">
              <w:rPr>
                <w:color w:val="002060"/>
              </w:rPr>
              <w:t xml:space="preserve">(FUTSAL ANCONA) </w:t>
            </w:r>
          </w:p>
        </w:tc>
        <w:tc>
          <w:tcPr>
            <w:tcW w:w="800" w:type="dxa"/>
            <w:tcMar>
              <w:top w:w="20" w:type="dxa"/>
              <w:left w:w="20" w:type="dxa"/>
              <w:bottom w:w="20" w:type="dxa"/>
              <w:right w:w="20" w:type="dxa"/>
            </w:tcMar>
            <w:vAlign w:val="center"/>
            <w:hideMark/>
          </w:tcPr>
          <w:p w14:paraId="2FFE6640"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DA56C2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E3227BF" w14:textId="77777777" w:rsidR="00AD176A" w:rsidRPr="00460589" w:rsidRDefault="00AD176A" w:rsidP="00087E75">
            <w:pPr>
              <w:pStyle w:val="movimento2"/>
              <w:rPr>
                <w:color w:val="002060"/>
              </w:rPr>
            </w:pPr>
            <w:r w:rsidRPr="00460589">
              <w:rPr>
                <w:color w:val="002060"/>
              </w:rPr>
              <w:t> </w:t>
            </w:r>
          </w:p>
        </w:tc>
      </w:tr>
    </w:tbl>
    <w:p w14:paraId="373C6BC0" w14:textId="77777777" w:rsidR="00AD176A" w:rsidRDefault="00AD176A" w:rsidP="00AD176A">
      <w:pPr>
        <w:pStyle w:val="breakline"/>
        <w:rPr>
          <w:color w:val="002060"/>
        </w:rPr>
      </w:pPr>
    </w:p>
    <w:p w14:paraId="23FE791F" w14:textId="77777777" w:rsidR="00AD176A" w:rsidRPr="00BD581B" w:rsidRDefault="00AD176A" w:rsidP="00AD176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47961F7" w14:textId="77777777" w:rsidR="00AD176A" w:rsidRPr="00BD581B" w:rsidRDefault="00AD176A" w:rsidP="00AD176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FB03A69" w14:textId="77777777" w:rsidR="00AD176A" w:rsidRPr="00460589" w:rsidRDefault="00AD176A" w:rsidP="00AD176A">
      <w:pPr>
        <w:pStyle w:val="breakline"/>
        <w:rPr>
          <w:rFonts w:eastAsiaTheme="minorEastAsia"/>
          <w:color w:val="002060"/>
        </w:rPr>
      </w:pPr>
    </w:p>
    <w:p w14:paraId="56BDCDBF" w14:textId="77777777" w:rsidR="00AD176A" w:rsidRPr="00460589" w:rsidRDefault="00AD176A" w:rsidP="00AD176A">
      <w:pPr>
        <w:pStyle w:val="titoloprinc0"/>
        <w:rPr>
          <w:color w:val="002060"/>
        </w:rPr>
      </w:pPr>
      <w:r w:rsidRPr="00460589">
        <w:rPr>
          <w:color w:val="002060"/>
        </w:rPr>
        <w:t>CLASSIFICA</w:t>
      </w:r>
    </w:p>
    <w:p w14:paraId="4A8AFF1D" w14:textId="77777777" w:rsidR="00AD176A" w:rsidRPr="00460589" w:rsidRDefault="00AD176A" w:rsidP="00AD176A">
      <w:pPr>
        <w:pStyle w:val="breakline"/>
        <w:rPr>
          <w:color w:val="002060"/>
        </w:rPr>
      </w:pPr>
    </w:p>
    <w:p w14:paraId="5169D67F" w14:textId="77777777" w:rsidR="00AD176A" w:rsidRPr="004E7BA8" w:rsidRDefault="00AD176A" w:rsidP="00AD176A">
      <w:pPr>
        <w:pStyle w:val="breakline"/>
        <w:rPr>
          <w:rFonts w:ascii="Arial" w:hAnsi="Arial" w:cs="Arial"/>
          <w:color w:val="002060"/>
        </w:rPr>
      </w:pPr>
    </w:p>
    <w:p w14:paraId="6456B39B" w14:textId="77777777" w:rsidR="00AD176A" w:rsidRPr="004E7BA8" w:rsidRDefault="00AD176A" w:rsidP="00AD176A">
      <w:pPr>
        <w:pStyle w:val="sottotitolocampionato10"/>
        <w:rPr>
          <w:color w:val="002060"/>
        </w:rPr>
      </w:pPr>
      <w:r w:rsidRPr="004E7BA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E7BA8" w14:paraId="7ED37F67"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5299B" w14:textId="77777777" w:rsidR="00AD176A" w:rsidRPr="004E7BA8" w:rsidRDefault="00AD176A" w:rsidP="00087E75">
            <w:pPr>
              <w:pStyle w:val="headertabella0"/>
              <w:rPr>
                <w:color w:val="002060"/>
              </w:rPr>
            </w:pPr>
            <w:r w:rsidRPr="004E7BA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A1985" w14:textId="77777777" w:rsidR="00AD176A" w:rsidRPr="004E7BA8" w:rsidRDefault="00AD176A" w:rsidP="00087E75">
            <w:pPr>
              <w:pStyle w:val="headertabella0"/>
              <w:rPr>
                <w:color w:val="002060"/>
              </w:rPr>
            </w:pPr>
            <w:r w:rsidRPr="004E7BA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C0AE" w14:textId="77777777" w:rsidR="00AD176A" w:rsidRPr="004E7BA8" w:rsidRDefault="00AD176A" w:rsidP="00087E75">
            <w:pPr>
              <w:pStyle w:val="headertabella0"/>
              <w:rPr>
                <w:color w:val="002060"/>
              </w:rPr>
            </w:pPr>
            <w:r w:rsidRPr="004E7BA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9CA59" w14:textId="77777777" w:rsidR="00AD176A" w:rsidRPr="004E7BA8" w:rsidRDefault="00AD176A" w:rsidP="00087E75">
            <w:pPr>
              <w:pStyle w:val="headertabella0"/>
              <w:rPr>
                <w:color w:val="002060"/>
              </w:rPr>
            </w:pPr>
            <w:r w:rsidRPr="004E7BA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48AD5" w14:textId="77777777" w:rsidR="00AD176A" w:rsidRPr="004E7BA8" w:rsidRDefault="00AD176A" w:rsidP="00087E75">
            <w:pPr>
              <w:pStyle w:val="headertabella0"/>
              <w:rPr>
                <w:color w:val="002060"/>
              </w:rPr>
            </w:pPr>
            <w:r w:rsidRPr="004E7BA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EC055" w14:textId="77777777" w:rsidR="00AD176A" w:rsidRPr="004E7BA8" w:rsidRDefault="00AD176A" w:rsidP="00087E75">
            <w:pPr>
              <w:pStyle w:val="headertabella0"/>
              <w:rPr>
                <w:color w:val="002060"/>
              </w:rPr>
            </w:pPr>
            <w:r w:rsidRPr="004E7BA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54423" w14:textId="77777777" w:rsidR="00AD176A" w:rsidRPr="004E7BA8" w:rsidRDefault="00AD176A" w:rsidP="00087E75">
            <w:pPr>
              <w:pStyle w:val="headertabella0"/>
              <w:rPr>
                <w:color w:val="002060"/>
              </w:rPr>
            </w:pPr>
            <w:r w:rsidRPr="004E7BA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3C297" w14:textId="77777777" w:rsidR="00AD176A" w:rsidRPr="004E7BA8" w:rsidRDefault="00AD176A" w:rsidP="00087E75">
            <w:pPr>
              <w:pStyle w:val="headertabella0"/>
              <w:rPr>
                <w:color w:val="002060"/>
              </w:rPr>
            </w:pPr>
            <w:r w:rsidRPr="004E7BA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CE675" w14:textId="77777777" w:rsidR="00AD176A" w:rsidRPr="004E7BA8" w:rsidRDefault="00AD176A" w:rsidP="00087E75">
            <w:pPr>
              <w:pStyle w:val="headertabella0"/>
              <w:rPr>
                <w:color w:val="002060"/>
              </w:rPr>
            </w:pPr>
            <w:r w:rsidRPr="004E7BA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1FAE8" w14:textId="77777777" w:rsidR="00AD176A" w:rsidRPr="004E7BA8" w:rsidRDefault="00AD176A" w:rsidP="00087E75">
            <w:pPr>
              <w:pStyle w:val="headertabella0"/>
              <w:rPr>
                <w:color w:val="002060"/>
              </w:rPr>
            </w:pPr>
            <w:r w:rsidRPr="004E7BA8">
              <w:rPr>
                <w:color w:val="002060"/>
              </w:rPr>
              <w:t>PE</w:t>
            </w:r>
          </w:p>
        </w:tc>
      </w:tr>
      <w:tr w:rsidR="00AD176A" w:rsidRPr="004E7BA8" w14:paraId="0FADA93E"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CB8C8E" w14:textId="77777777" w:rsidR="00AD176A" w:rsidRPr="004E7BA8" w:rsidRDefault="00AD176A" w:rsidP="00087E75">
            <w:pPr>
              <w:pStyle w:val="rowtabella0"/>
              <w:rPr>
                <w:color w:val="002060"/>
              </w:rPr>
            </w:pPr>
            <w:r w:rsidRPr="004E7BA8">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BD9E9" w14:textId="77777777" w:rsidR="00AD176A" w:rsidRPr="004E7BA8" w:rsidRDefault="00AD176A" w:rsidP="00087E75">
            <w:pPr>
              <w:pStyle w:val="rowtabella0"/>
              <w:jc w:val="center"/>
              <w:rPr>
                <w:color w:val="002060"/>
              </w:rPr>
            </w:pPr>
            <w:r w:rsidRPr="004E7B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8D91"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F049"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0D6B1"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2AA7"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329E" w14:textId="77777777" w:rsidR="00AD176A" w:rsidRPr="004E7BA8" w:rsidRDefault="00AD176A" w:rsidP="00087E75">
            <w:pPr>
              <w:pStyle w:val="rowtabella0"/>
              <w:jc w:val="center"/>
              <w:rPr>
                <w:color w:val="002060"/>
              </w:rPr>
            </w:pPr>
            <w:r w:rsidRPr="004E7B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AB18"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8D6F"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D3BC" w14:textId="77777777" w:rsidR="00AD176A" w:rsidRPr="004E7BA8" w:rsidRDefault="00AD176A" w:rsidP="00087E75">
            <w:pPr>
              <w:pStyle w:val="rowtabella0"/>
              <w:jc w:val="center"/>
              <w:rPr>
                <w:color w:val="002060"/>
              </w:rPr>
            </w:pPr>
            <w:r w:rsidRPr="004E7BA8">
              <w:rPr>
                <w:color w:val="002060"/>
              </w:rPr>
              <w:t>0</w:t>
            </w:r>
          </w:p>
        </w:tc>
      </w:tr>
      <w:tr w:rsidR="00AD176A" w:rsidRPr="004E7BA8" w14:paraId="10A2EBF3"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2701D" w14:textId="77777777" w:rsidR="00AD176A" w:rsidRPr="004E7BA8" w:rsidRDefault="00AD176A" w:rsidP="00087E75">
            <w:pPr>
              <w:pStyle w:val="rowtabella0"/>
              <w:rPr>
                <w:color w:val="002060"/>
              </w:rPr>
            </w:pPr>
            <w:r w:rsidRPr="004E7BA8">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3D20A"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AABE"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FE15"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5B46"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6705"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F572" w14:textId="77777777" w:rsidR="00AD176A" w:rsidRPr="004E7BA8" w:rsidRDefault="00AD176A" w:rsidP="00087E75">
            <w:pPr>
              <w:pStyle w:val="rowtabella0"/>
              <w:jc w:val="center"/>
              <w:rPr>
                <w:color w:val="002060"/>
              </w:rPr>
            </w:pPr>
            <w:r w:rsidRPr="004E7BA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5ECF6"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044FA"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2F9B7" w14:textId="77777777" w:rsidR="00AD176A" w:rsidRPr="004E7BA8" w:rsidRDefault="00AD176A" w:rsidP="00087E75">
            <w:pPr>
              <w:pStyle w:val="rowtabella0"/>
              <w:jc w:val="center"/>
              <w:rPr>
                <w:color w:val="002060"/>
              </w:rPr>
            </w:pPr>
            <w:r w:rsidRPr="004E7BA8">
              <w:rPr>
                <w:color w:val="002060"/>
              </w:rPr>
              <w:t>0</w:t>
            </w:r>
          </w:p>
        </w:tc>
      </w:tr>
      <w:tr w:rsidR="00AD176A" w:rsidRPr="004E7BA8" w14:paraId="683D8C1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29687" w14:textId="77777777" w:rsidR="00AD176A" w:rsidRPr="004E7BA8" w:rsidRDefault="00AD176A" w:rsidP="00087E75">
            <w:pPr>
              <w:pStyle w:val="breakline"/>
              <w:rPr>
                <w:rFonts w:ascii="Arial" w:hAnsi="Arial" w:cs="Arial"/>
                <w:color w:val="002060"/>
              </w:rPr>
            </w:pPr>
            <w:r w:rsidRPr="004E7BA8">
              <w:rPr>
                <w:rFonts w:ascii="Arial" w:hAnsi="Arial" w:cs="Arial"/>
                <w:color w:val="002060"/>
              </w:rPr>
              <w:t>A.S.D. CALCIO A 5 CORINALDO – seconda squadra Under 21 –</w:t>
            </w:r>
          </w:p>
          <w:p w14:paraId="76959D4B" w14:textId="77777777" w:rsidR="00AD176A" w:rsidRPr="004E7BA8" w:rsidRDefault="00AD176A" w:rsidP="00087E75">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47CC"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3932"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1611"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8164"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8C82"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0D07" w14:textId="77777777" w:rsidR="00AD176A" w:rsidRPr="004E7BA8" w:rsidRDefault="00AD176A" w:rsidP="00087E75">
            <w:pPr>
              <w:pStyle w:val="rowtabella0"/>
              <w:jc w:val="center"/>
              <w:rPr>
                <w:color w:val="002060"/>
              </w:rPr>
            </w:pPr>
            <w:r w:rsidRPr="004E7B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890D"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AAD0"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BC766" w14:textId="77777777" w:rsidR="00AD176A" w:rsidRPr="004E7BA8" w:rsidRDefault="00AD176A" w:rsidP="00087E75">
            <w:pPr>
              <w:pStyle w:val="rowtabella0"/>
              <w:jc w:val="center"/>
              <w:rPr>
                <w:color w:val="002060"/>
              </w:rPr>
            </w:pPr>
            <w:r w:rsidRPr="004E7BA8">
              <w:rPr>
                <w:color w:val="002060"/>
              </w:rPr>
              <w:t>0</w:t>
            </w:r>
          </w:p>
        </w:tc>
      </w:tr>
      <w:tr w:rsidR="00AD176A" w:rsidRPr="004E7BA8" w14:paraId="20AB274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427BF" w14:textId="77777777" w:rsidR="00AD176A" w:rsidRPr="004E7BA8" w:rsidRDefault="00AD176A" w:rsidP="00087E75">
            <w:pPr>
              <w:pStyle w:val="rowtabella0"/>
              <w:rPr>
                <w:color w:val="002060"/>
              </w:rPr>
            </w:pPr>
            <w:r w:rsidRPr="004E7BA8">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5989D"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C8AC9"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335D"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314E"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51DC"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11434" w14:textId="77777777" w:rsidR="00AD176A" w:rsidRPr="004E7BA8" w:rsidRDefault="00AD176A" w:rsidP="00087E75">
            <w:pPr>
              <w:pStyle w:val="rowtabella0"/>
              <w:jc w:val="center"/>
              <w:rPr>
                <w:color w:val="002060"/>
              </w:rPr>
            </w:pPr>
            <w:r w:rsidRPr="004E7B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D9F9"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D916"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DA3E" w14:textId="77777777" w:rsidR="00AD176A" w:rsidRPr="004E7BA8" w:rsidRDefault="00AD176A" w:rsidP="00087E75">
            <w:pPr>
              <w:pStyle w:val="rowtabella0"/>
              <w:jc w:val="center"/>
              <w:rPr>
                <w:color w:val="002060"/>
              </w:rPr>
            </w:pPr>
            <w:r w:rsidRPr="004E7BA8">
              <w:rPr>
                <w:color w:val="002060"/>
              </w:rPr>
              <w:t>0</w:t>
            </w:r>
          </w:p>
        </w:tc>
      </w:tr>
      <w:tr w:rsidR="00AD176A" w:rsidRPr="004E7BA8" w14:paraId="0562EA8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FD0AC" w14:textId="77777777" w:rsidR="00AD176A" w:rsidRPr="004E7BA8" w:rsidRDefault="00AD176A" w:rsidP="00087E75">
            <w:pPr>
              <w:pStyle w:val="rowtabella0"/>
              <w:rPr>
                <w:color w:val="002060"/>
              </w:rPr>
            </w:pPr>
            <w:r w:rsidRPr="004E7BA8">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418F"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D414"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E7E5"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13DC"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A655"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C253"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BD3E1"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1D88"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A61F" w14:textId="77777777" w:rsidR="00AD176A" w:rsidRPr="004E7BA8" w:rsidRDefault="00AD176A" w:rsidP="00087E75">
            <w:pPr>
              <w:pStyle w:val="rowtabella0"/>
              <w:jc w:val="center"/>
              <w:rPr>
                <w:color w:val="002060"/>
              </w:rPr>
            </w:pPr>
            <w:r w:rsidRPr="004E7BA8">
              <w:rPr>
                <w:color w:val="002060"/>
              </w:rPr>
              <w:t>0</w:t>
            </w:r>
          </w:p>
        </w:tc>
      </w:tr>
      <w:tr w:rsidR="00AD176A" w:rsidRPr="004E7BA8" w14:paraId="7761DBC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CDD4B" w14:textId="77777777" w:rsidR="00AD176A" w:rsidRPr="004E7BA8" w:rsidRDefault="00AD176A" w:rsidP="00087E75">
            <w:pPr>
              <w:pStyle w:val="rowtabella0"/>
              <w:rPr>
                <w:color w:val="002060"/>
              </w:rPr>
            </w:pPr>
            <w:r w:rsidRPr="004E7BA8">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5751"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ACCB"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D6F1"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A44F"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B2C7D"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67D52"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27854"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D134"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BBEA" w14:textId="77777777" w:rsidR="00AD176A" w:rsidRPr="004E7BA8" w:rsidRDefault="00AD176A" w:rsidP="00087E75">
            <w:pPr>
              <w:pStyle w:val="rowtabella0"/>
              <w:jc w:val="center"/>
              <w:rPr>
                <w:color w:val="002060"/>
              </w:rPr>
            </w:pPr>
            <w:r w:rsidRPr="004E7BA8">
              <w:rPr>
                <w:color w:val="002060"/>
              </w:rPr>
              <w:t>0</w:t>
            </w:r>
          </w:p>
        </w:tc>
      </w:tr>
      <w:tr w:rsidR="00AD176A" w:rsidRPr="004E7BA8" w14:paraId="0F514E3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9E825" w14:textId="77777777" w:rsidR="00AD176A" w:rsidRPr="004E7BA8" w:rsidRDefault="00AD176A" w:rsidP="00087E75">
            <w:pPr>
              <w:pStyle w:val="rowtabella0"/>
              <w:rPr>
                <w:color w:val="002060"/>
              </w:rPr>
            </w:pPr>
            <w:r w:rsidRPr="004E7BA8">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B8E69"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2A1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65D7"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B1A3"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8D76"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BA24"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BB7E" w14:textId="77777777" w:rsidR="00AD176A" w:rsidRPr="004E7BA8" w:rsidRDefault="00AD176A" w:rsidP="00087E75">
            <w:pPr>
              <w:pStyle w:val="rowtabella0"/>
              <w:jc w:val="center"/>
              <w:rPr>
                <w:color w:val="002060"/>
              </w:rPr>
            </w:pPr>
            <w:r w:rsidRPr="004E7B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7E08"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C7A7" w14:textId="77777777" w:rsidR="00AD176A" w:rsidRPr="004E7BA8" w:rsidRDefault="00AD176A" w:rsidP="00087E75">
            <w:pPr>
              <w:pStyle w:val="rowtabella0"/>
              <w:jc w:val="center"/>
              <w:rPr>
                <w:color w:val="002060"/>
              </w:rPr>
            </w:pPr>
            <w:r w:rsidRPr="004E7BA8">
              <w:rPr>
                <w:color w:val="002060"/>
              </w:rPr>
              <w:t>0</w:t>
            </w:r>
          </w:p>
        </w:tc>
      </w:tr>
      <w:tr w:rsidR="00AD176A" w:rsidRPr="004E7BA8" w14:paraId="1C6C0F0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1D005" w14:textId="77777777" w:rsidR="00AD176A" w:rsidRPr="004E7BA8" w:rsidRDefault="00AD176A" w:rsidP="00087E75">
            <w:pPr>
              <w:pStyle w:val="rowtabella0"/>
              <w:rPr>
                <w:color w:val="002060"/>
              </w:rPr>
            </w:pPr>
            <w:r w:rsidRPr="004E7BA8">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63352"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B304"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A5AD"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B60A"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B6F74"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9C77"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6DA6"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7337"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CCD6" w14:textId="77777777" w:rsidR="00AD176A" w:rsidRPr="004E7BA8" w:rsidRDefault="00AD176A" w:rsidP="00087E75">
            <w:pPr>
              <w:pStyle w:val="rowtabella0"/>
              <w:jc w:val="center"/>
              <w:rPr>
                <w:color w:val="002060"/>
              </w:rPr>
            </w:pPr>
            <w:r w:rsidRPr="004E7BA8">
              <w:rPr>
                <w:color w:val="002060"/>
              </w:rPr>
              <w:t>0</w:t>
            </w:r>
          </w:p>
        </w:tc>
      </w:tr>
      <w:tr w:rsidR="00AD176A" w:rsidRPr="004E7BA8" w14:paraId="6FC42D7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843FF" w14:textId="77777777" w:rsidR="00AD176A" w:rsidRPr="004E7BA8" w:rsidRDefault="00AD176A" w:rsidP="00087E75">
            <w:pPr>
              <w:pStyle w:val="rowtabella0"/>
              <w:rPr>
                <w:color w:val="002060"/>
              </w:rPr>
            </w:pPr>
            <w:r w:rsidRPr="004E7BA8">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750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CD95"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BBE0"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45AE"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2516"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A704" w14:textId="77777777" w:rsidR="00AD176A" w:rsidRPr="004E7BA8" w:rsidRDefault="00AD176A" w:rsidP="00087E75">
            <w:pPr>
              <w:pStyle w:val="rowtabella0"/>
              <w:jc w:val="center"/>
              <w:rPr>
                <w:color w:val="002060"/>
              </w:rPr>
            </w:pPr>
            <w:r w:rsidRPr="004E7B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1F32"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8735E"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EAB73" w14:textId="77777777" w:rsidR="00AD176A" w:rsidRPr="004E7BA8" w:rsidRDefault="00AD176A" w:rsidP="00087E75">
            <w:pPr>
              <w:pStyle w:val="rowtabella0"/>
              <w:jc w:val="center"/>
              <w:rPr>
                <w:color w:val="002060"/>
              </w:rPr>
            </w:pPr>
            <w:r w:rsidRPr="004E7BA8">
              <w:rPr>
                <w:color w:val="002060"/>
              </w:rPr>
              <w:t>0</w:t>
            </w:r>
          </w:p>
        </w:tc>
      </w:tr>
      <w:tr w:rsidR="00AD176A" w:rsidRPr="004E7BA8" w14:paraId="3193FEE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24F5B" w14:textId="77777777" w:rsidR="00AD176A" w:rsidRPr="004E7BA8" w:rsidRDefault="00AD176A" w:rsidP="00087E75">
            <w:pPr>
              <w:pStyle w:val="rowtabella0"/>
              <w:rPr>
                <w:color w:val="002060"/>
              </w:rPr>
            </w:pPr>
            <w:r w:rsidRPr="004E7BA8">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3764"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CF4B"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5386"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2F5E"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1460"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57A8"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8506"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0B7A"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080F" w14:textId="77777777" w:rsidR="00AD176A" w:rsidRPr="004E7BA8" w:rsidRDefault="00AD176A" w:rsidP="00087E75">
            <w:pPr>
              <w:pStyle w:val="rowtabella0"/>
              <w:jc w:val="center"/>
              <w:rPr>
                <w:color w:val="002060"/>
              </w:rPr>
            </w:pPr>
            <w:r w:rsidRPr="004E7BA8">
              <w:rPr>
                <w:color w:val="002060"/>
              </w:rPr>
              <w:t>0</w:t>
            </w:r>
          </w:p>
        </w:tc>
      </w:tr>
      <w:tr w:rsidR="00AD176A" w:rsidRPr="004E7BA8" w14:paraId="2BA4B6E5"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649B2" w14:textId="77777777" w:rsidR="00AD176A" w:rsidRPr="004E7BA8" w:rsidRDefault="00AD176A" w:rsidP="00087E75">
            <w:pPr>
              <w:pStyle w:val="rowtabella0"/>
              <w:rPr>
                <w:color w:val="002060"/>
              </w:rPr>
            </w:pPr>
            <w:r w:rsidRPr="004E7BA8">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5F57A"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0B8F"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3364F"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2182"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D4389"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80F0"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4A6E" w14:textId="77777777" w:rsidR="00AD176A" w:rsidRPr="004E7BA8" w:rsidRDefault="00AD176A" w:rsidP="00087E75">
            <w:pPr>
              <w:pStyle w:val="rowtabella0"/>
              <w:jc w:val="center"/>
              <w:rPr>
                <w:color w:val="002060"/>
              </w:rPr>
            </w:pPr>
            <w:r w:rsidRPr="004E7BA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5698"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EFFD" w14:textId="77777777" w:rsidR="00AD176A" w:rsidRPr="004E7BA8" w:rsidRDefault="00AD176A" w:rsidP="00087E75">
            <w:pPr>
              <w:pStyle w:val="rowtabella0"/>
              <w:jc w:val="center"/>
              <w:rPr>
                <w:color w:val="002060"/>
              </w:rPr>
            </w:pPr>
            <w:r w:rsidRPr="004E7BA8">
              <w:rPr>
                <w:color w:val="002060"/>
              </w:rPr>
              <w:t>0</w:t>
            </w:r>
          </w:p>
        </w:tc>
      </w:tr>
      <w:tr w:rsidR="00AD176A" w:rsidRPr="004E7BA8" w14:paraId="2CD56236"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093DF0" w14:textId="77777777" w:rsidR="00AD176A" w:rsidRPr="004E7BA8" w:rsidRDefault="00AD176A" w:rsidP="00087E75">
            <w:pPr>
              <w:pStyle w:val="rowtabella0"/>
              <w:rPr>
                <w:color w:val="002060"/>
              </w:rPr>
            </w:pPr>
            <w:r w:rsidRPr="004E7BA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1CB8"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9457"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38ABF"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EA39F"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C342"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A932B"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CAA71" w14:textId="77777777" w:rsidR="00AD176A" w:rsidRPr="004E7BA8" w:rsidRDefault="00AD176A" w:rsidP="00087E75">
            <w:pPr>
              <w:pStyle w:val="rowtabella0"/>
              <w:jc w:val="center"/>
              <w:rPr>
                <w:color w:val="002060"/>
              </w:rPr>
            </w:pPr>
            <w:r w:rsidRPr="004E7BA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9861" w14:textId="77777777" w:rsidR="00AD176A" w:rsidRPr="004E7BA8" w:rsidRDefault="00AD176A" w:rsidP="00087E75">
            <w:pPr>
              <w:pStyle w:val="rowtabella0"/>
              <w:jc w:val="center"/>
              <w:rPr>
                <w:color w:val="002060"/>
              </w:rPr>
            </w:pPr>
            <w:r w:rsidRPr="004E7BA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8738" w14:textId="77777777" w:rsidR="00AD176A" w:rsidRPr="004E7BA8" w:rsidRDefault="00AD176A" w:rsidP="00087E75">
            <w:pPr>
              <w:pStyle w:val="rowtabella0"/>
              <w:jc w:val="center"/>
              <w:rPr>
                <w:color w:val="002060"/>
              </w:rPr>
            </w:pPr>
            <w:r w:rsidRPr="004E7BA8">
              <w:rPr>
                <w:color w:val="002060"/>
              </w:rPr>
              <w:t>0</w:t>
            </w:r>
          </w:p>
        </w:tc>
      </w:tr>
    </w:tbl>
    <w:p w14:paraId="112576A1" w14:textId="77777777" w:rsidR="00AD176A" w:rsidRPr="004E7BA8" w:rsidRDefault="00AD176A" w:rsidP="00AD176A">
      <w:pPr>
        <w:pStyle w:val="breakline"/>
        <w:rPr>
          <w:rFonts w:ascii="Arial" w:eastAsiaTheme="minorEastAsia" w:hAnsi="Arial" w:cs="Arial"/>
          <w:color w:val="002060"/>
        </w:rPr>
      </w:pPr>
    </w:p>
    <w:p w14:paraId="6544BD20" w14:textId="77777777" w:rsidR="00AD176A" w:rsidRPr="004E7BA8" w:rsidRDefault="00AD176A" w:rsidP="00AD176A">
      <w:pPr>
        <w:pStyle w:val="breakline"/>
        <w:rPr>
          <w:rFonts w:ascii="Arial" w:hAnsi="Arial" w:cs="Arial"/>
          <w:color w:val="002060"/>
        </w:rPr>
      </w:pPr>
    </w:p>
    <w:p w14:paraId="19186F23" w14:textId="77777777" w:rsidR="00AD176A" w:rsidRPr="004E7BA8" w:rsidRDefault="00AD176A" w:rsidP="00AD176A">
      <w:pPr>
        <w:pStyle w:val="sottotitolocampionato10"/>
        <w:rPr>
          <w:color w:val="002060"/>
        </w:rPr>
      </w:pPr>
      <w:r w:rsidRPr="004E7BA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E7BA8" w14:paraId="0B030DE2"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C4484" w14:textId="77777777" w:rsidR="00AD176A" w:rsidRPr="004E7BA8" w:rsidRDefault="00AD176A" w:rsidP="00087E75">
            <w:pPr>
              <w:pStyle w:val="headertabella0"/>
              <w:rPr>
                <w:color w:val="002060"/>
              </w:rPr>
            </w:pPr>
            <w:r w:rsidRPr="004E7BA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D5BA3" w14:textId="77777777" w:rsidR="00AD176A" w:rsidRPr="004E7BA8" w:rsidRDefault="00AD176A" w:rsidP="00087E75">
            <w:pPr>
              <w:pStyle w:val="headertabella0"/>
              <w:rPr>
                <w:color w:val="002060"/>
              </w:rPr>
            </w:pPr>
            <w:r w:rsidRPr="004E7BA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15455" w14:textId="77777777" w:rsidR="00AD176A" w:rsidRPr="004E7BA8" w:rsidRDefault="00AD176A" w:rsidP="00087E75">
            <w:pPr>
              <w:pStyle w:val="headertabella0"/>
              <w:rPr>
                <w:color w:val="002060"/>
              </w:rPr>
            </w:pPr>
            <w:r w:rsidRPr="004E7BA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D0BBB" w14:textId="77777777" w:rsidR="00AD176A" w:rsidRPr="004E7BA8" w:rsidRDefault="00AD176A" w:rsidP="00087E75">
            <w:pPr>
              <w:pStyle w:val="headertabella0"/>
              <w:rPr>
                <w:color w:val="002060"/>
              </w:rPr>
            </w:pPr>
            <w:r w:rsidRPr="004E7BA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7F061" w14:textId="77777777" w:rsidR="00AD176A" w:rsidRPr="004E7BA8" w:rsidRDefault="00AD176A" w:rsidP="00087E75">
            <w:pPr>
              <w:pStyle w:val="headertabella0"/>
              <w:rPr>
                <w:color w:val="002060"/>
              </w:rPr>
            </w:pPr>
            <w:r w:rsidRPr="004E7BA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DA536" w14:textId="77777777" w:rsidR="00AD176A" w:rsidRPr="004E7BA8" w:rsidRDefault="00AD176A" w:rsidP="00087E75">
            <w:pPr>
              <w:pStyle w:val="headertabella0"/>
              <w:rPr>
                <w:color w:val="002060"/>
              </w:rPr>
            </w:pPr>
            <w:r w:rsidRPr="004E7BA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7D8A5" w14:textId="77777777" w:rsidR="00AD176A" w:rsidRPr="004E7BA8" w:rsidRDefault="00AD176A" w:rsidP="00087E75">
            <w:pPr>
              <w:pStyle w:val="headertabella0"/>
              <w:rPr>
                <w:color w:val="002060"/>
              </w:rPr>
            </w:pPr>
            <w:r w:rsidRPr="004E7BA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EE51E" w14:textId="77777777" w:rsidR="00AD176A" w:rsidRPr="004E7BA8" w:rsidRDefault="00AD176A" w:rsidP="00087E75">
            <w:pPr>
              <w:pStyle w:val="headertabella0"/>
              <w:rPr>
                <w:color w:val="002060"/>
              </w:rPr>
            </w:pPr>
            <w:r w:rsidRPr="004E7BA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88C10" w14:textId="77777777" w:rsidR="00AD176A" w:rsidRPr="004E7BA8" w:rsidRDefault="00AD176A" w:rsidP="00087E75">
            <w:pPr>
              <w:pStyle w:val="headertabella0"/>
              <w:rPr>
                <w:color w:val="002060"/>
              </w:rPr>
            </w:pPr>
            <w:r w:rsidRPr="004E7BA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20553" w14:textId="77777777" w:rsidR="00AD176A" w:rsidRPr="004E7BA8" w:rsidRDefault="00AD176A" w:rsidP="00087E75">
            <w:pPr>
              <w:pStyle w:val="headertabella0"/>
              <w:rPr>
                <w:color w:val="002060"/>
              </w:rPr>
            </w:pPr>
            <w:r w:rsidRPr="004E7BA8">
              <w:rPr>
                <w:color w:val="002060"/>
              </w:rPr>
              <w:t>PE</w:t>
            </w:r>
          </w:p>
        </w:tc>
      </w:tr>
      <w:tr w:rsidR="00AD176A" w:rsidRPr="004E7BA8" w14:paraId="68740A76"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84A95" w14:textId="77777777" w:rsidR="00AD176A" w:rsidRPr="004E7BA8" w:rsidRDefault="00AD176A" w:rsidP="00087E75">
            <w:pPr>
              <w:pStyle w:val="rowtabella0"/>
              <w:rPr>
                <w:color w:val="002060"/>
              </w:rPr>
            </w:pPr>
            <w:r w:rsidRPr="004E7BA8">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E16F"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5F13"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5092"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9D66"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19E8"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E0E7" w14:textId="77777777" w:rsidR="00AD176A" w:rsidRPr="004E7BA8" w:rsidRDefault="00AD176A" w:rsidP="00087E75">
            <w:pPr>
              <w:pStyle w:val="rowtabella0"/>
              <w:jc w:val="center"/>
              <w:rPr>
                <w:color w:val="002060"/>
              </w:rPr>
            </w:pPr>
            <w:r w:rsidRPr="004E7BA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CEE9"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8CE69"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5F19" w14:textId="77777777" w:rsidR="00AD176A" w:rsidRPr="004E7BA8" w:rsidRDefault="00AD176A" w:rsidP="00087E75">
            <w:pPr>
              <w:pStyle w:val="rowtabella0"/>
              <w:jc w:val="center"/>
              <w:rPr>
                <w:color w:val="002060"/>
              </w:rPr>
            </w:pPr>
            <w:r w:rsidRPr="004E7BA8">
              <w:rPr>
                <w:color w:val="002060"/>
              </w:rPr>
              <w:t>0</w:t>
            </w:r>
          </w:p>
        </w:tc>
      </w:tr>
      <w:tr w:rsidR="00AD176A" w:rsidRPr="004E7BA8" w14:paraId="61055D89"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23C8A" w14:textId="77777777" w:rsidR="00AD176A" w:rsidRPr="004E7BA8" w:rsidRDefault="00AD176A" w:rsidP="00087E75">
            <w:pPr>
              <w:pStyle w:val="rowtabella0"/>
              <w:rPr>
                <w:color w:val="002060"/>
              </w:rPr>
            </w:pPr>
            <w:r w:rsidRPr="004E7BA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54A6"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27F7"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70965"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0394A"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29E4E"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E8AF"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4CF4" w14:textId="77777777" w:rsidR="00AD176A" w:rsidRPr="004E7BA8" w:rsidRDefault="00AD176A" w:rsidP="00087E75">
            <w:pPr>
              <w:pStyle w:val="rowtabella0"/>
              <w:jc w:val="center"/>
              <w:rPr>
                <w:color w:val="002060"/>
              </w:rPr>
            </w:pPr>
            <w:r w:rsidRPr="004E7B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FC24"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7C035" w14:textId="77777777" w:rsidR="00AD176A" w:rsidRPr="004E7BA8" w:rsidRDefault="00AD176A" w:rsidP="00087E75">
            <w:pPr>
              <w:pStyle w:val="rowtabella0"/>
              <w:jc w:val="center"/>
              <w:rPr>
                <w:color w:val="002060"/>
              </w:rPr>
            </w:pPr>
            <w:r w:rsidRPr="004E7BA8">
              <w:rPr>
                <w:color w:val="002060"/>
              </w:rPr>
              <w:t>0</w:t>
            </w:r>
          </w:p>
        </w:tc>
      </w:tr>
      <w:tr w:rsidR="00AD176A" w:rsidRPr="004E7BA8" w14:paraId="35B643F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23806" w14:textId="77777777" w:rsidR="00AD176A" w:rsidRPr="004E7BA8" w:rsidRDefault="00AD176A" w:rsidP="00087E75">
            <w:pPr>
              <w:pStyle w:val="rowtabella0"/>
              <w:rPr>
                <w:color w:val="002060"/>
              </w:rPr>
            </w:pPr>
            <w:r w:rsidRPr="004E7BA8">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FD31"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D37C9"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04F2"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732E"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9F8E"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CDF3"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A212"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4842"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DCE6" w14:textId="77777777" w:rsidR="00AD176A" w:rsidRPr="004E7BA8" w:rsidRDefault="00AD176A" w:rsidP="00087E75">
            <w:pPr>
              <w:pStyle w:val="rowtabella0"/>
              <w:jc w:val="center"/>
              <w:rPr>
                <w:color w:val="002060"/>
              </w:rPr>
            </w:pPr>
            <w:r w:rsidRPr="004E7BA8">
              <w:rPr>
                <w:color w:val="002060"/>
              </w:rPr>
              <w:t>0</w:t>
            </w:r>
          </w:p>
        </w:tc>
      </w:tr>
      <w:tr w:rsidR="00AD176A" w:rsidRPr="004E7BA8" w14:paraId="3FEDD5DE"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B11FC" w14:textId="77777777" w:rsidR="00AD176A" w:rsidRPr="004E7BA8" w:rsidRDefault="00AD176A" w:rsidP="00087E75">
            <w:pPr>
              <w:pStyle w:val="breakline"/>
              <w:rPr>
                <w:rFonts w:ascii="Arial" w:hAnsi="Arial" w:cs="Arial"/>
                <w:color w:val="002060"/>
              </w:rPr>
            </w:pPr>
            <w:r w:rsidRPr="004E7BA8">
              <w:rPr>
                <w:rFonts w:ascii="Arial" w:hAnsi="Arial" w:cs="Arial"/>
                <w:color w:val="002060"/>
              </w:rPr>
              <w:t>A.S.D. CHIARAVALLE FUTSAL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B88E"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E86B"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19A0"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5F747"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24B4"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D2ED"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09726"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90D5"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F0CF" w14:textId="77777777" w:rsidR="00AD176A" w:rsidRPr="004E7BA8" w:rsidRDefault="00AD176A" w:rsidP="00087E75">
            <w:pPr>
              <w:pStyle w:val="rowtabella0"/>
              <w:jc w:val="center"/>
              <w:rPr>
                <w:color w:val="002060"/>
              </w:rPr>
            </w:pPr>
            <w:r w:rsidRPr="004E7BA8">
              <w:rPr>
                <w:color w:val="002060"/>
              </w:rPr>
              <w:t>0</w:t>
            </w:r>
          </w:p>
        </w:tc>
      </w:tr>
      <w:tr w:rsidR="00AD176A" w:rsidRPr="004E7BA8" w14:paraId="1E01357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286FC" w14:textId="77777777" w:rsidR="00AD176A" w:rsidRPr="004E7BA8" w:rsidRDefault="00AD176A" w:rsidP="00087E75">
            <w:pPr>
              <w:pStyle w:val="rowtabella0"/>
              <w:rPr>
                <w:color w:val="002060"/>
              </w:rPr>
            </w:pPr>
            <w:r w:rsidRPr="004E7BA8">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2E9E" w14:textId="77777777" w:rsidR="00AD176A" w:rsidRPr="004E7BA8" w:rsidRDefault="00AD176A" w:rsidP="00087E75">
            <w:pPr>
              <w:pStyle w:val="rowtabella0"/>
              <w:jc w:val="center"/>
              <w:rPr>
                <w:color w:val="002060"/>
              </w:rPr>
            </w:pPr>
            <w:r w:rsidRPr="004E7B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6184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EFE98"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BEAC"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A1D4"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11796"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999A"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B870E"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0352" w14:textId="77777777" w:rsidR="00AD176A" w:rsidRPr="004E7BA8" w:rsidRDefault="00AD176A" w:rsidP="00087E75">
            <w:pPr>
              <w:pStyle w:val="rowtabella0"/>
              <w:jc w:val="center"/>
              <w:rPr>
                <w:color w:val="002060"/>
              </w:rPr>
            </w:pPr>
            <w:r w:rsidRPr="004E7BA8">
              <w:rPr>
                <w:color w:val="002060"/>
              </w:rPr>
              <w:t>0</w:t>
            </w:r>
          </w:p>
        </w:tc>
      </w:tr>
      <w:tr w:rsidR="00AD176A" w:rsidRPr="004E7BA8" w14:paraId="06A1B1A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CAD16" w14:textId="77777777" w:rsidR="00AD176A" w:rsidRPr="004E7BA8" w:rsidRDefault="00AD176A" w:rsidP="00087E75">
            <w:pPr>
              <w:pStyle w:val="rowtabella0"/>
              <w:rPr>
                <w:color w:val="002060"/>
              </w:rPr>
            </w:pPr>
            <w:r w:rsidRPr="004E7BA8">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E7D3" w14:textId="77777777" w:rsidR="00AD176A" w:rsidRPr="004E7BA8" w:rsidRDefault="00AD176A" w:rsidP="00087E75">
            <w:pPr>
              <w:pStyle w:val="rowtabella0"/>
              <w:jc w:val="center"/>
              <w:rPr>
                <w:color w:val="002060"/>
              </w:rPr>
            </w:pPr>
            <w:r w:rsidRPr="004E7B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28AC1"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E6C2"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4F62"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3134"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6020"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6300"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B365"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EC9B" w14:textId="77777777" w:rsidR="00AD176A" w:rsidRPr="004E7BA8" w:rsidRDefault="00AD176A" w:rsidP="00087E75">
            <w:pPr>
              <w:pStyle w:val="rowtabella0"/>
              <w:jc w:val="center"/>
              <w:rPr>
                <w:color w:val="002060"/>
              </w:rPr>
            </w:pPr>
            <w:r w:rsidRPr="004E7BA8">
              <w:rPr>
                <w:color w:val="002060"/>
              </w:rPr>
              <w:t>0</w:t>
            </w:r>
          </w:p>
        </w:tc>
      </w:tr>
      <w:tr w:rsidR="00AD176A" w:rsidRPr="004E7BA8" w14:paraId="147852B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9281E" w14:textId="77777777" w:rsidR="00AD176A" w:rsidRPr="004E7BA8" w:rsidRDefault="00AD176A" w:rsidP="00087E75">
            <w:pPr>
              <w:pStyle w:val="rowtabella0"/>
              <w:rPr>
                <w:color w:val="002060"/>
              </w:rPr>
            </w:pPr>
            <w:r w:rsidRPr="004E7BA8">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AF36" w14:textId="77777777" w:rsidR="00AD176A" w:rsidRPr="004E7BA8" w:rsidRDefault="00AD176A" w:rsidP="00087E75">
            <w:pPr>
              <w:pStyle w:val="rowtabella0"/>
              <w:jc w:val="center"/>
              <w:rPr>
                <w:color w:val="002060"/>
              </w:rPr>
            </w:pPr>
            <w:r w:rsidRPr="004E7B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79D0"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208A"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53143"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FBD19"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0ED2"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649B"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71BE"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33AED" w14:textId="77777777" w:rsidR="00AD176A" w:rsidRPr="004E7BA8" w:rsidRDefault="00AD176A" w:rsidP="00087E75">
            <w:pPr>
              <w:pStyle w:val="rowtabella0"/>
              <w:jc w:val="center"/>
              <w:rPr>
                <w:color w:val="002060"/>
              </w:rPr>
            </w:pPr>
            <w:r w:rsidRPr="004E7BA8">
              <w:rPr>
                <w:color w:val="002060"/>
              </w:rPr>
              <w:t>0</w:t>
            </w:r>
          </w:p>
        </w:tc>
      </w:tr>
      <w:tr w:rsidR="00AD176A" w:rsidRPr="004E7BA8" w14:paraId="46AB07DA"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A1CAE" w14:textId="77777777" w:rsidR="00AD176A" w:rsidRPr="004E7BA8" w:rsidRDefault="00AD176A" w:rsidP="00087E75">
            <w:pPr>
              <w:pStyle w:val="rowtabella0"/>
              <w:rPr>
                <w:color w:val="002060"/>
              </w:rPr>
            </w:pPr>
            <w:r w:rsidRPr="004E7BA8">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B3620"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82738"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4EA9"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6F86"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687B"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19D1"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2651"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BE86"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175C" w14:textId="77777777" w:rsidR="00AD176A" w:rsidRPr="004E7BA8" w:rsidRDefault="00AD176A" w:rsidP="00087E75">
            <w:pPr>
              <w:pStyle w:val="rowtabella0"/>
              <w:jc w:val="center"/>
              <w:rPr>
                <w:color w:val="002060"/>
              </w:rPr>
            </w:pPr>
            <w:r w:rsidRPr="004E7BA8">
              <w:rPr>
                <w:color w:val="002060"/>
              </w:rPr>
              <w:t>0</w:t>
            </w:r>
          </w:p>
        </w:tc>
      </w:tr>
      <w:tr w:rsidR="00AD176A" w:rsidRPr="004E7BA8" w14:paraId="228B04A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91176" w14:textId="77777777" w:rsidR="00AD176A" w:rsidRPr="004E7BA8" w:rsidRDefault="00AD176A" w:rsidP="00087E75">
            <w:pPr>
              <w:pStyle w:val="rowtabella0"/>
              <w:rPr>
                <w:color w:val="002060"/>
              </w:rPr>
            </w:pPr>
            <w:r w:rsidRPr="004E7BA8">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F987C"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9A4D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87A1"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010E"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B6090"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2C0F"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B1AAF"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803F" w14:textId="77777777" w:rsidR="00AD176A" w:rsidRPr="004E7BA8" w:rsidRDefault="00AD176A" w:rsidP="00087E75">
            <w:pPr>
              <w:pStyle w:val="rowtabella0"/>
              <w:jc w:val="center"/>
              <w:rPr>
                <w:color w:val="002060"/>
              </w:rPr>
            </w:pPr>
            <w:r w:rsidRPr="004E7B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AE1B" w14:textId="77777777" w:rsidR="00AD176A" w:rsidRPr="004E7BA8" w:rsidRDefault="00AD176A" w:rsidP="00087E75">
            <w:pPr>
              <w:pStyle w:val="rowtabella0"/>
              <w:jc w:val="center"/>
              <w:rPr>
                <w:color w:val="002060"/>
              </w:rPr>
            </w:pPr>
            <w:r w:rsidRPr="004E7BA8">
              <w:rPr>
                <w:color w:val="002060"/>
              </w:rPr>
              <w:t>0</w:t>
            </w:r>
          </w:p>
        </w:tc>
      </w:tr>
      <w:tr w:rsidR="00AD176A" w:rsidRPr="004E7BA8" w14:paraId="2211CA4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E08AE" w14:textId="77777777" w:rsidR="00AD176A" w:rsidRPr="004E7BA8" w:rsidRDefault="00AD176A" w:rsidP="00087E75">
            <w:pPr>
              <w:pStyle w:val="rowtabella0"/>
              <w:rPr>
                <w:color w:val="002060"/>
              </w:rPr>
            </w:pPr>
            <w:r w:rsidRPr="004E7BA8">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D3C7"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C4798"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64F1"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3969"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2C0A"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54CA2"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A3E5"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2EC9"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8E0A" w14:textId="77777777" w:rsidR="00AD176A" w:rsidRPr="004E7BA8" w:rsidRDefault="00AD176A" w:rsidP="00087E75">
            <w:pPr>
              <w:pStyle w:val="rowtabella0"/>
              <w:jc w:val="center"/>
              <w:rPr>
                <w:color w:val="002060"/>
              </w:rPr>
            </w:pPr>
            <w:r w:rsidRPr="004E7BA8">
              <w:rPr>
                <w:color w:val="002060"/>
              </w:rPr>
              <w:t>0</w:t>
            </w:r>
          </w:p>
        </w:tc>
      </w:tr>
      <w:tr w:rsidR="00AD176A" w:rsidRPr="004E7BA8" w14:paraId="748CA3A1"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8B0E3" w14:textId="77777777" w:rsidR="00AD176A" w:rsidRPr="004E7BA8" w:rsidRDefault="00AD176A" w:rsidP="00087E75">
            <w:pPr>
              <w:pStyle w:val="rowtabella0"/>
              <w:rPr>
                <w:color w:val="002060"/>
              </w:rPr>
            </w:pPr>
            <w:r w:rsidRPr="004E7BA8">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B610"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371D8"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4E86"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4977"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2B73"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D716"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27A8" w14:textId="77777777" w:rsidR="00AD176A" w:rsidRPr="004E7BA8" w:rsidRDefault="00AD176A" w:rsidP="00087E75">
            <w:pPr>
              <w:pStyle w:val="rowtabella0"/>
              <w:jc w:val="center"/>
              <w:rPr>
                <w:color w:val="002060"/>
              </w:rPr>
            </w:pPr>
            <w:r w:rsidRPr="004E7B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2882"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B9D9" w14:textId="77777777" w:rsidR="00AD176A" w:rsidRPr="004E7BA8" w:rsidRDefault="00AD176A" w:rsidP="00087E75">
            <w:pPr>
              <w:pStyle w:val="rowtabella0"/>
              <w:jc w:val="center"/>
              <w:rPr>
                <w:color w:val="002060"/>
              </w:rPr>
            </w:pPr>
            <w:r w:rsidRPr="004E7BA8">
              <w:rPr>
                <w:color w:val="002060"/>
              </w:rPr>
              <w:t>0</w:t>
            </w:r>
          </w:p>
        </w:tc>
      </w:tr>
      <w:tr w:rsidR="00AD176A" w:rsidRPr="004E7BA8" w14:paraId="19B5F4A0"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6E439C" w14:textId="77777777" w:rsidR="00AD176A" w:rsidRPr="004E7BA8" w:rsidRDefault="00AD176A" w:rsidP="00087E75">
            <w:pPr>
              <w:pStyle w:val="rowtabella0"/>
              <w:rPr>
                <w:color w:val="002060"/>
              </w:rPr>
            </w:pPr>
            <w:r w:rsidRPr="004E7BA8">
              <w:rPr>
                <w:color w:val="002060"/>
              </w:rPr>
              <w:t xml:space="preserve">A.S.D. </w:t>
            </w:r>
            <w:proofErr w:type="gramStart"/>
            <w:r w:rsidRPr="004E7BA8">
              <w:rPr>
                <w:color w:val="002060"/>
              </w:rPr>
              <w:t>CITTA</w:t>
            </w:r>
            <w:proofErr w:type="gramEnd"/>
            <w:r w:rsidRPr="004E7BA8">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495B4"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01904"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AD9C"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F697"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CC2E"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EBEF"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506F7" w14:textId="77777777" w:rsidR="00AD176A" w:rsidRPr="004E7BA8" w:rsidRDefault="00AD176A" w:rsidP="00087E75">
            <w:pPr>
              <w:pStyle w:val="rowtabella0"/>
              <w:jc w:val="center"/>
              <w:rPr>
                <w:color w:val="002060"/>
              </w:rPr>
            </w:pPr>
            <w:r w:rsidRPr="004E7B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1517"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AC14A" w14:textId="77777777" w:rsidR="00AD176A" w:rsidRPr="004E7BA8" w:rsidRDefault="00AD176A" w:rsidP="00087E75">
            <w:pPr>
              <w:pStyle w:val="rowtabella0"/>
              <w:jc w:val="center"/>
              <w:rPr>
                <w:color w:val="002060"/>
              </w:rPr>
            </w:pPr>
            <w:r w:rsidRPr="004E7BA8">
              <w:rPr>
                <w:color w:val="002060"/>
              </w:rPr>
              <w:t>1</w:t>
            </w:r>
          </w:p>
        </w:tc>
      </w:tr>
    </w:tbl>
    <w:p w14:paraId="74764F33" w14:textId="77777777" w:rsidR="00AD176A" w:rsidRPr="004E7BA8" w:rsidRDefault="00AD176A" w:rsidP="00AD176A">
      <w:pPr>
        <w:pStyle w:val="breakline"/>
        <w:rPr>
          <w:rFonts w:ascii="Arial" w:eastAsiaTheme="minorEastAsia" w:hAnsi="Arial" w:cs="Arial"/>
          <w:color w:val="002060"/>
        </w:rPr>
      </w:pPr>
    </w:p>
    <w:p w14:paraId="79C956C1" w14:textId="77777777" w:rsidR="00AD176A" w:rsidRPr="004E7BA8" w:rsidRDefault="00AD176A" w:rsidP="00AD176A">
      <w:pPr>
        <w:pStyle w:val="breakline"/>
        <w:rPr>
          <w:rFonts w:ascii="Arial" w:hAnsi="Arial" w:cs="Arial"/>
          <w:color w:val="002060"/>
        </w:rPr>
      </w:pPr>
    </w:p>
    <w:p w14:paraId="3C12144A" w14:textId="77777777" w:rsidR="00AD176A" w:rsidRPr="004E7BA8" w:rsidRDefault="00AD176A" w:rsidP="00AD176A">
      <w:pPr>
        <w:pStyle w:val="sottotitolocampionato10"/>
        <w:rPr>
          <w:color w:val="002060"/>
        </w:rPr>
      </w:pPr>
      <w:r w:rsidRPr="004E7BA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E7BA8" w14:paraId="62BA06B5"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11D32" w14:textId="77777777" w:rsidR="00AD176A" w:rsidRPr="004E7BA8" w:rsidRDefault="00AD176A" w:rsidP="00087E75">
            <w:pPr>
              <w:pStyle w:val="headertabella0"/>
              <w:rPr>
                <w:color w:val="002060"/>
              </w:rPr>
            </w:pPr>
            <w:r w:rsidRPr="004E7BA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9D77C" w14:textId="77777777" w:rsidR="00AD176A" w:rsidRPr="004E7BA8" w:rsidRDefault="00AD176A" w:rsidP="00087E75">
            <w:pPr>
              <w:pStyle w:val="headertabella0"/>
              <w:rPr>
                <w:color w:val="002060"/>
              </w:rPr>
            </w:pPr>
            <w:r w:rsidRPr="004E7BA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CA577" w14:textId="77777777" w:rsidR="00AD176A" w:rsidRPr="004E7BA8" w:rsidRDefault="00AD176A" w:rsidP="00087E75">
            <w:pPr>
              <w:pStyle w:val="headertabella0"/>
              <w:rPr>
                <w:color w:val="002060"/>
              </w:rPr>
            </w:pPr>
            <w:r w:rsidRPr="004E7BA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46B9E" w14:textId="77777777" w:rsidR="00AD176A" w:rsidRPr="004E7BA8" w:rsidRDefault="00AD176A" w:rsidP="00087E75">
            <w:pPr>
              <w:pStyle w:val="headertabella0"/>
              <w:rPr>
                <w:color w:val="002060"/>
              </w:rPr>
            </w:pPr>
            <w:r w:rsidRPr="004E7BA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17EBE" w14:textId="77777777" w:rsidR="00AD176A" w:rsidRPr="004E7BA8" w:rsidRDefault="00AD176A" w:rsidP="00087E75">
            <w:pPr>
              <w:pStyle w:val="headertabella0"/>
              <w:rPr>
                <w:color w:val="002060"/>
              </w:rPr>
            </w:pPr>
            <w:r w:rsidRPr="004E7BA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7F98B" w14:textId="77777777" w:rsidR="00AD176A" w:rsidRPr="004E7BA8" w:rsidRDefault="00AD176A" w:rsidP="00087E75">
            <w:pPr>
              <w:pStyle w:val="headertabella0"/>
              <w:rPr>
                <w:color w:val="002060"/>
              </w:rPr>
            </w:pPr>
            <w:r w:rsidRPr="004E7BA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D1E04" w14:textId="77777777" w:rsidR="00AD176A" w:rsidRPr="004E7BA8" w:rsidRDefault="00AD176A" w:rsidP="00087E75">
            <w:pPr>
              <w:pStyle w:val="headertabella0"/>
              <w:rPr>
                <w:color w:val="002060"/>
              </w:rPr>
            </w:pPr>
            <w:r w:rsidRPr="004E7BA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55518" w14:textId="77777777" w:rsidR="00AD176A" w:rsidRPr="004E7BA8" w:rsidRDefault="00AD176A" w:rsidP="00087E75">
            <w:pPr>
              <w:pStyle w:val="headertabella0"/>
              <w:rPr>
                <w:color w:val="002060"/>
              </w:rPr>
            </w:pPr>
            <w:r w:rsidRPr="004E7BA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E6B2A" w14:textId="77777777" w:rsidR="00AD176A" w:rsidRPr="004E7BA8" w:rsidRDefault="00AD176A" w:rsidP="00087E75">
            <w:pPr>
              <w:pStyle w:val="headertabella0"/>
              <w:rPr>
                <w:color w:val="002060"/>
              </w:rPr>
            </w:pPr>
            <w:r w:rsidRPr="004E7BA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1DDE2" w14:textId="77777777" w:rsidR="00AD176A" w:rsidRPr="004E7BA8" w:rsidRDefault="00AD176A" w:rsidP="00087E75">
            <w:pPr>
              <w:pStyle w:val="headertabella0"/>
              <w:rPr>
                <w:color w:val="002060"/>
              </w:rPr>
            </w:pPr>
            <w:r w:rsidRPr="004E7BA8">
              <w:rPr>
                <w:color w:val="002060"/>
              </w:rPr>
              <w:t>PE</w:t>
            </w:r>
          </w:p>
        </w:tc>
      </w:tr>
      <w:tr w:rsidR="00AD176A" w:rsidRPr="004E7BA8" w14:paraId="002938B6"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A04544" w14:textId="77777777" w:rsidR="00AD176A" w:rsidRPr="004E7BA8" w:rsidRDefault="00AD176A" w:rsidP="00087E75">
            <w:pPr>
              <w:pStyle w:val="rowtabella0"/>
              <w:rPr>
                <w:color w:val="002060"/>
              </w:rPr>
            </w:pPr>
            <w:r w:rsidRPr="004E7BA8">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10AE" w14:textId="77777777" w:rsidR="00AD176A" w:rsidRPr="004E7BA8" w:rsidRDefault="00AD176A" w:rsidP="00087E75">
            <w:pPr>
              <w:pStyle w:val="rowtabella0"/>
              <w:jc w:val="center"/>
              <w:rPr>
                <w:color w:val="002060"/>
              </w:rPr>
            </w:pPr>
            <w:r w:rsidRPr="004E7B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2A7EC"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D1D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EFE9"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BBAC"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3A340" w14:textId="77777777" w:rsidR="00AD176A" w:rsidRPr="004E7BA8" w:rsidRDefault="00AD176A" w:rsidP="00087E75">
            <w:pPr>
              <w:pStyle w:val="rowtabella0"/>
              <w:jc w:val="center"/>
              <w:rPr>
                <w:color w:val="002060"/>
              </w:rPr>
            </w:pPr>
            <w:r w:rsidRPr="004E7BA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D27F"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A42E8" w14:textId="77777777" w:rsidR="00AD176A" w:rsidRPr="004E7BA8" w:rsidRDefault="00AD176A" w:rsidP="00087E75">
            <w:pPr>
              <w:pStyle w:val="rowtabella0"/>
              <w:jc w:val="center"/>
              <w:rPr>
                <w:color w:val="002060"/>
              </w:rPr>
            </w:pPr>
            <w:r w:rsidRPr="004E7B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57FEA" w14:textId="77777777" w:rsidR="00AD176A" w:rsidRPr="004E7BA8" w:rsidRDefault="00AD176A" w:rsidP="00087E75">
            <w:pPr>
              <w:pStyle w:val="rowtabella0"/>
              <w:jc w:val="center"/>
              <w:rPr>
                <w:color w:val="002060"/>
              </w:rPr>
            </w:pPr>
            <w:r w:rsidRPr="004E7BA8">
              <w:rPr>
                <w:color w:val="002060"/>
              </w:rPr>
              <w:t>0</w:t>
            </w:r>
          </w:p>
        </w:tc>
      </w:tr>
      <w:tr w:rsidR="00AD176A" w:rsidRPr="004E7BA8" w14:paraId="06B212AA"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1459B" w14:textId="77777777" w:rsidR="00AD176A" w:rsidRPr="004E7BA8" w:rsidRDefault="00AD176A" w:rsidP="00087E75">
            <w:pPr>
              <w:pStyle w:val="rowtabella0"/>
              <w:rPr>
                <w:color w:val="002060"/>
              </w:rPr>
            </w:pPr>
            <w:r w:rsidRPr="004E7BA8">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1A96" w14:textId="77777777" w:rsidR="00AD176A" w:rsidRPr="004E7BA8" w:rsidRDefault="00AD176A" w:rsidP="00087E75">
            <w:pPr>
              <w:pStyle w:val="rowtabella0"/>
              <w:jc w:val="center"/>
              <w:rPr>
                <w:color w:val="002060"/>
              </w:rPr>
            </w:pPr>
            <w:r w:rsidRPr="004E7B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B519"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5A4C"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E3C3"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749F"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0EE39" w14:textId="77777777" w:rsidR="00AD176A" w:rsidRPr="004E7BA8" w:rsidRDefault="00AD176A" w:rsidP="00087E75">
            <w:pPr>
              <w:pStyle w:val="rowtabella0"/>
              <w:jc w:val="center"/>
              <w:rPr>
                <w:color w:val="002060"/>
              </w:rPr>
            </w:pPr>
            <w:r w:rsidRPr="004E7BA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FE14A"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B2E4"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BAF5" w14:textId="77777777" w:rsidR="00AD176A" w:rsidRPr="004E7BA8" w:rsidRDefault="00AD176A" w:rsidP="00087E75">
            <w:pPr>
              <w:pStyle w:val="rowtabella0"/>
              <w:jc w:val="center"/>
              <w:rPr>
                <w:color w:val="002060"/>
              </w:rPr>
            </w:pPr>
            <w:r w:rsidRPr="004E7BA8">
              <w:rPr>
                <w:color w:val="002060"/>
              </w:rPr>
              <w:t>0</w:t>
            </w:r>
          </w:p>
        </w:tc>
      </w:tr>
      <w:tr w:rsidR="00AD176A" w:rsidRPr="004E7BA8" w14:paraId="1888FE0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2A612" w14:textId="77777777" w:rsidR="00AD176A" w:rsidRPr="004E7BA8" w:rsidRDefault="00AD176A" w:rsidP="00087E75">
            <w:pPr>
              <w:pStyle w:val="rowtabella0"/>
              <w:rPr>
                <w:color w:val="002060"/>
              </w:rPr>
            </w:pPr>
            <w:r w:rsidRPr="004E7BA8">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0816"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4FE19"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D136"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CD13"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A1E2D"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A11B" w14:textId="77777777" w:rsidR="00AD176A" w:rsidRPr="004E7BA8" w:rsidRDefault="00AD176A" w:rsidP="00087E75">
            <w:pPr>
              <w:pStyle w:val="rowtabella0"/>
              <w:jc w:val="center"/>
              <w:rPr>
                <w:color w:val="002060"/>
              </w:rPr>
            </w:pPr>
            <w:r w:rsidRPr="004E7BA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4CEA"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4B17C"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99AEA" w14:textId="77777777" w:rsidR="00AD176A" w:rsidRPr="004E7BA8" w:rsidRDefault="00AD176A" w:rsidP="00087E75">
            <w:pPr>
              <w:pStyle w:val="rowtabella0"/>
              <w:jc w:val="center"/>
              <w:rPr>
                <w:color w:val="002060"/>
              </w:rPr>
            </w:pPr>
            <w:r w:rsidRPr="004E7BA8">
              <w:rPr>
                <w:color w:val="002060"/>
              </w:rPr>
              <w:t>0</w:t>
            </w:r>
          </w:p>
        </w:tc>
      </w:tr>
      <w:tr w:rsidR="00AD176A" w:rsidRPr="004E7BA8" w14:paraId="29356E3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6A936" w14:textId="77777777" w:rsidR="00AD176A" w:rsidRPr="004E7BA8" w:rsidRDefault="00AD176A" w:rsidP="00087E75">
            <w:pPr>
              <w:pStyle w:val="rowtabella0"/>
              <w:rPr>
                <w:color w:val="002060"/>
              </w:rPr>
            </w:pPr>
            <w:r w:rsidRPr="004E7BA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665D0"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DDA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9B67"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66D53"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D7C0"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DCF58"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40B5" w14:textId="77777777" w:rsidR="00AD176A" w:rsidRPr="004E7BA8" w:rsidRDefault="00AD176A" w:rsidP="00087E75">
            <w:pPr>
              <w:pStyle w:val="rowtabella0"/>
              <w:jc w:val="center"/>
              <w:rPr>
                <w:color w:val="002060"/>
              </w:rPr>
            </w:pPr>
            <w:r w:rsidRPr="004E7BA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1C26"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A0B7" w14:textId="77777777" w:rsidR="00AD176A" w:rsidRPr="004E7BA8" w:rsidRDefault="00AD176A" w:rsidP="00087E75">
            <w:pPr>
              <w:pStyle w:val="rowtabella0"/>
              <w:jc w:val="center"/>
              <w:rPr>
                <w:color w:val="002060"/>
              </w:rPr>
            </w:pPr>
            <w:r w:rsidRPr="004E7BA8">
              <w:rPr>
                <w:color w:val="002060"/>
              </w:rPr>
              <w:t>0</w:t>
            </w:r>
          </w:p>
        </w:tc>
      </w:tr>
      <w:tr w:rsidR="00AD176A" w:rsidRPr="004E7BA8" w14:paraId="00168CF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D0FBE3" w14:textId="77777777" w:rsidR="00AD176A" w:rsidRPr="004E7BA8" w:rsidRDefault="00AD176A" w:rsidP="00087E75">
            <w:pPr>
              <w:pStyle w:val="rowtabella0"/>
              <w:rPr>
                <w:color w:val="002060"/>
              </w:rPr>
            </w:pPr>
            <w:r w:rsidRPr="004E7BA8">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DBC7"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307E"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4265"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D064"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A72E8"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FB4F" w14:textId="77777777" w:rsidR="00AD176A" w:rsidRPr="004E7BA8" w:rsidRDefault="00AD176A" w:rsidP="00087E75">
            <w:pPr>
              <w:pStyle w:val="rowtabella0"/>
              <w:jc w:val="center"/>
              <w:rPr>
                <w:color w:val="002060"/>
              </w:rPr>
            </w:pPr>
            <w:r w:rsidRPr="004E7BA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D50C" w14:textId="77777777" w:rsidR="00AD176A" w:rsidRPr="004E7BA8" w:rsidRDefault="00AD176A" w:rsidP="00087E75">
            <w:pPr>
              <w:pStyle w:val="rowtabella0"/>
              <w:jc w:val="center"/>
              <w:rPr>
                <w:color w:val="002060"/>
              </w:rPr>
            </w:pPr>
            <w:r w:rsidRPr="004E7B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114E8" w14:textId="77777777" w:rsidR="00AD176A" w:rsidRPr="004E7BA8" w:rsidRDefault="00AD176A" w:rsidP="00087E75">
            <w:pPr>
              <w:pStyle w:val="rowtabella0"/>
              <w:jc w:val="center"/>
              <w:rPr>
                <w:color w:val="002060"/>
              </w:rPr>
            </w:pPr>
            <w:r w:rsidRPr="004E7B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0989" w14:textId="77777777" w:rsidR="00AD176A" w:rsidRPr="004E7BA8" w:rsidRDefault="00AD176A" w:rsidP="00087E75">
            <w:pPr>
              <w:pStyle w:val="rowtabella0"/>
              <w:jc w:val="center"/>
              <w:rPr>
                <w:color w:val="002060"/>
              </w:rPr>
            </w:pPr>
            <w:r w:rsidRPr="004E7BA8">
              <w:rPr>
                <w:color w:val="002060"/>
              </w:rPr>
              <w:t>0</w:t>
            </w:r>
          </w:p>
        </w:tc>
      </w:tr>
      <w:tr w:rsidR="00AD176A" w:rsidRPr="004E7BA8" w14:paraId="57CADE6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B6C92" w14:textId="77777777" w:rsidR="00AD176A" w:rsidRPr="004E7BA8" w:rsidRDefault="00AD176A" w:rsidP="00087E75">
            <w:pPr>
              <w:pStyle w:val="rowtabella0"/>
              <w:rPr>
                <w:color w:val="002060"/>
              </w:rPr>
            </w:pPr>
            <w:r w:rsidRPr="004E7BA8">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2121"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A503"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3C81"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0796"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06D2"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6D66"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A3FE"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1B1F"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5318D" w14:textId="77777777" w:rsidR="00AD176A" w:rsidRPr="004E7BA8" w:rsidRDefault="00AD176A" w:rsidP="00087E75">
            <w:pPr>
              <w:pStyle w:val="rowtabella0"/>
              <w:jc w:val="center"/>
              <w:rPr>
                <w:color w:val="002060"/>
              </w:rPr>
            </w:pPr>
            <w:r w:rsidRPr="004E7BA8">
              <w:rPr>
                <w:color w:val="002060"/>
              </w:rPr>
              <w:t>0</w:t>
            </w:r>
          </w:p>
        </w:tc>
      </w:tr>
      <w:tr w:rsidR="00AD176A" w:rsidRPr="004E7BA8" w14:paraId="17701C2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27906" w14:textId="77777777" w:rsidR="00AD176A" w:rsidRPr="004E7BA8" w:rsidRDefault="00AD176A" w:rsidP="00087E75">
            <w:pPr>
              <w:pStyle w:val="rowtabella0"/>
              <w:rPr>
                <w:color w:val="002060"/>
              </w:rPr>
            </w:pPr>
            <w:r w:rsidRPr="004E7BA8">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94B9"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6A3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71800"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852D"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ECA3"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E22A"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41A88" w14:textId="77777777" w:rsidR="00AD176A" w:rsidRPr="004E7BA8" w:rsidRDefault="00AD176A" w:rsidP="00087E75">
            <w:pPr>
              <w:pStyle w:val="rowtabella0"/>
              <w:jc w:val="center"/>
              <w:rPr>
                <w:color w:val="002060"/>
              </w:rPr>
            </w:pPr>
            <w:r w:rsidRPr="004E7BA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B2DD" w14:textId="77777777" w:rsidR="00AD176A" w:rsidRPr="004E7BA8" w:rsidRDefault="00AD176A" w:rsidP="00087E75">
            <w:pPr>
              <w:pStyle w:val="rowtabella0"/>
              <w:jc w:val="center"/>
              <w:rPr>
                <w:color w:val="002060"/>
              </w:rPr>
            </w:pPr>
            <w:r w:rsidRPr="004E7B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CB1DC" w14:textId="77777777" w:rsidR="00AD176A" w:rsidRPr="004E7BA8" w:rsidRDefault="00AD176A" w:rsidP="00087E75">
            <w:pPr>
              <w:pStyle w:val="rowtabella0"/>
              <w:jc w:val="center"/>
              <w:rPr>
                <w:color w:val="002060"/>
              </w:rPr>
            </w:pPr>
            <w:r w:rsidRPr="004E7BA8">
              <w:rPr>
                <w:color w:val="002060"/>
              </w:rPr>
              <w:t>0</w:t>
            </w:r>
          </w:p>
        </w:tc>
      </w:tr>
      <w:tr w:rsidR="00AD176A" w:rsidRPr="004E7BA8" w14:paraId="655DCAB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4550A" w14:textId="77777777" w:rsidR="00AD176A" w:rsidRPr="004E7BA8" w:rsidRDefault="00AD176A" w:rsidP="00087E75">
            <w:pPr>
              <w:pStyle w:val="rowtabella0"/>
              <w:rPr>
                <w:color w:val="002060"/>
              </w:rPr>
            </w:pPr>
            <w:r w:rsidRPr="004E7BA8">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30CF"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364F"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6EFB"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E7DCE"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33F6"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1C0A"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83E6"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7E759"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FE2D" w14:textId="77777777" w:rsidR="00AD176A" w:rsidRPr="004E7BA8" w:rsidRDefault="00AD176A" w:rsidP="00087E75">
            <w:pPr>
              <w:pStyle w:val="rowtabella0"/>
              <w:jc w:val="center"/>
              <w:rPr>
                <w:color w:val="002060"/>
              </w:rPr>
            </w:pPr>
            <w:r w:rsidRPr="004E7BA8">
              <w:rPr>
                <w:color w:val="002060"/>
              </w:rPr>
              <w:t>0</w:t>
            </w:r>
          </w:p>
        </w:tc>
      </w:tr>
      <w:tr w:rsidR="00AD176A" w:rsidRPr="004E7BA8" w14:paraId="0BFEE9C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64ABC" w14:textId="77777777" w:rsidR="00AD176A" w:rsidRPr="004E7BA8" w:rsidRDefault="00AD176A" w:rsidP="00087E75">
            <w:pPr>
              <w:pStyle w:val="rowtabella0"/>
              <w:rPr>
                <w:color w:val="002060"/>
              </w:rPr>
            </w:pPr>
            <w:r w:rsidRPr="004E7BA8">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E4FC"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9DD2"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47F2"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F3C4"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92C7"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9756"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29D2D"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A681"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96ED" w14:textId="77777777" w:rsidR="00AD176A" w:rsidRPr="004E7BA8" w:rsidRDefault="00AD176A" w:rsidP="00087E75">
            <w:pPr>
              <w:pStyle w:val="rowtabella0"/>
              <w:jc w:val="center"/>
              <w:rPr>
                <w:color w:val="002060"/>
              </w:rPr>
            </w:pPr>
            <w:r w:rsidRPr="004E7BA8">
              <w:rPr>
                <w:color w:val="002060"/>
              </w:rPr>
              <w:t>0</w:t>
            </w:r>
          </w:p>
        </w:tc>
      </w:tr>
      <w:tr w:rsidR="00AD176A" w:rsidRPr="004E7BA8" w14:paraId="60E270B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5C1FEF" w14:textId="77777777" w:rsidR="00AD176A" w:rsidRPr="004E7BA8" w:rsidRDefault="00AD176A" w:rsidP="00087E75">
            <w:pPr>
              <w:pStyle w:val="rowtabella0"/>
              <w:rPr>
                <w:color w:val="002060"/>
              </w:rPr>
            </w:pPr>
            <w:r w:rsidRPr="004E7BA8">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F215"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0FCC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10E7"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2BE2"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85F42"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3EDF"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A6F6"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FCD1"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A269" w14:textId="77777777" w:rsidR="00AD176A" w:rsidRPr="004E7BA8" w:rsidRDefault="00AD176A" w:rsidP="00087E75">
            <w:pPr>
              <w:pStyle w:val="rowtabella0"/>
              <w:jc w:val="center"/>
              <w:rPr>
                <w:color w:val="002060"/>
              </w:rPr>
            </w:pPr>
            <w:r w:rsidRPr="004E7BA8">
              <w:rPr>
                <w:color w:val="002060"/>
              </w:rPr>
              <w:t>0</w:t>
            </w:r>
          </w:p>
        </w:tc>
      </w:tr>
      <w:tr w:rsidR="00AD176A" w:rsidRPr="004E7BA8" w14:paraId="6C3EA43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BA6EC" w14:textId="77777777" w:rsidR="00AD176A" w:rsidRPr="004E7BA8" w:rsidRDefault="00AD176A" w:rsidP="00087E75">
            <w:pPr>
              <w:pStyle w:val="breakline"/>
              <w:rPr>
                <w:rFonts w:ascii="Arial" w:hAnsi="Arial" w:cs="Arial"/>
                <w:color w:val="002060"/>
              </w:rPr>
            </w:pPr>
            <w:r w:rsidRPr="004E7BA8">
              <w:rPr>
                <w:rFonts w:ascii="Arial" w:hAnsi="Arial" w:cs="Arial"/>
                <w:color w:val="002060"/>
              </w:rPr>
              <w:t>A.S.D. REAL FABRIANO – seconda squadra Under 21 –</w:t>
            </w:r>
          </w:p>
          <w:p w14:paraId="5C0FA8A3" w14:textId="77777777" w:rsidR="00AD176A" w:rsidRPr="004E7BA8" w:rsidRDefault="00AD176A" w:rsidP="00087E75">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6D8C"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8920"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4E5E"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3966"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EE24E"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CBE3"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9F8D"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C721"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B0DD5" w14:textId="77777777" w:rsidR="00AD176A" w:rsidRPr="004E7BA8" w:rsidRDefault="00AD176A" w:rsidP="00087E75">
            <w:pPr>
              <w:pStyle w:val="rowtabella0"/>
              <w:jc w:val="center"/>
              <w:rPr>
                <w:color w:val="002060"/>
              </w:rPr>
            </w:pPr>
            <w:r w:rsidRPr="004E7BA8">
              <w:rPr>
                <w:color w:val="002060"/>
              </w:rPr>
              <w:t>0</w:t>
            </w:r>
          </w:p>
        </w:tc>
      </w:tr>
      <w:tr w:rsidR="00AD176A" w:rsidRPr="004E7BA8" w14:paraId="317C7CF0"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2E5A73" w14:textId="77777777" w:rsidR="00AD176A" w:rsidRPr="004E7BA8" w:rsidRDefault="00AD176A" w:rsidP="00087E75">
            <w:pPr>
              <w:pStyle w:val="rowtabella0"/>
              <w:rPr>
                <w:color w:val="002060"/>
              </w:rPr>
            </w:pPr>
            <w:r w:rsidRPr="004E7BA8">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0B57C"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F295D"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D463"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C0B1"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2145"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BF4CF"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9181" w14:textId="77777777" w:rsidR="00AD176A" w:rsidRPr="004E7BA8" w:rsidRDefault="00AD176A" w:rsidP="00087E75">
            <w:pPr>
              <w:pStyle w:val="rowtabella0"/>
              <w:jc w:val="center"/>
              <w:rPr>
                <w:color w:val="002060"/>
              </w:rPr>
            </w:pPr>
            <w:r w:rsidRPr="004E7B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BDBC"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8DCC" w14:textId="77777777" w:rsidR="00AD176A" w:rsidRPr="004E7BA8" w:rsidRDefault="00AD176A" w:rsidP="00087E75">
            <w:pPr>
              <w:pStyle w:val="rowtabella0"/>
              <w:jc w:val="center"/>
              <w:rPr>
                <w:color w:val="002060"/>
              </w:rPr>
            </w:pPr>
            <w:r w:rsidRPr="004E7BA8">
              <w:rPr>
                <w:color w:val="002060"/>
              </w:rPr>
              <w:t>0</w:t>
            </w:r>
          </w:p>
        </w:tc>
      </w:tr>
    </w:tbl>
    <w:p w14:paraId="0FD1D503" w14:textId="77777777" w:rsidR="00AD176A" w:rsidRPr="004E7BA8" w:rsidRDefault="00AD176A" w:rsidP="00AD176A">
      <w:pPr>
        <w:pStyle w:val="breakline"/>
        <w:rPr>
          <w:rFonts w:ascii="Arial" w:eastAsiaTheme="minorEastAsia" w:hAnsi="Arial" w:cs="Arial"/>
          <w:color w:val="002060"/>
        </w:rPr>
      </w:pPr>
    </w:p>
    <w:p w14:paraId="7FE5950D" w14:textId="77777777" w:rsidR="00AD176A" w:rsidRPr="004E7BA8" w:rsidRDefault="00AD176A" w:rsidP="00AD176A">
      <w:pPr>
        <w:pStyle w:val="breakline"/>
        <w:rPr>
          <w:rFonts w:ascii="Arial" w:hAnsi="Arial" w:cs="Arial"/>
          <w:color w:val="002060"/>
        </w:rPr>
      </w:pPr>
    </w:p>
    <w:p w14:paraId="25940012" w14:textId="77777777" w:rsidR="00AD176A" w:rsidRPr="004E7BA8" w:rsidRDefault="00AD176A" w:rsidP="00AD176A">
      <w:pPr>
        <w:pStyle w:val="sottotitolocampionato10"/>
        <w:rPr>
          <w:color w:val="002060"/>
        </w:rPr>
      </w:pPr>
      <w:r w:rsidRPr="004E7BA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E7BA8" w14:paraId="6B6E7DF2"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37F0B" w14:textId="77777777" w:rsidR="00AD176A" w:rsidRPr="004E7BA8" w:rsidRDefault="00AD176A" w:rsidP="00087E75">
            <w:pPr>
              <w:pStyle w:val="headertabella0"/>
              <w:rPr>
                <w:color w:val="002060"/>
              </w:rPr>
            </w:pPr>
            <w:r w:rsidRPr="004E7BA8">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D8DEF" w14:textId="77777777" w:rsidR="00AD176A" w:rsidRPr="004E7BA8" w:rsidRDefault="00AD176A" w:rsidP="00087E75">
            <w:pPr>
              <w:pStyle w:val="headertabella0"/>
              <w:rPr>
                <w:color w:val="002060"/>
              </w:rPr>
            </w:pPr>
            <w:r w:rsidRPr="004E7BA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AC17F" w14:textId="77777777" w:rsidR="00AD176A" w:rsidRPr="004E7BA8" w:rsidRDefault="00AD176A" w:rsidP="00087E75">
            <w:pPr>
              <w:pStyle w:val="headertabella0"/>
              <w:rPr>
                <w:color w:val="002060"/>
              </w:rPr>
            </w:pPr>
            <w:r w:rsidRPr="004E7BA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DFD68" w14:textId="77777777" w:rsidR="00AD176A" w:rsidRPr="004E7BA8" w:rsidRDefault="00AD176A" w:rsidP="00087E75">
            <w:pPr>
              <w:pStyle w:val="headertabella0"/>
              <w:rPr>
                <w:color w:val="002060"/>
              </w:rPr>
            </w:pPr>
            <w:r w:rsidRPr="004E7BA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F4836" w14:textId="77777777" w:rsidR="00AD176A" w:rsidRPr="004E7BA8" w:rsidRDefault="00AD176A" w:rsidP="00087E75">
            <w:pPr>
              <w:pStyle w:val="headertabella0"/>
              <w:rPr>
                <w:color w:val="002060"/>
              </w:rPr>
            </w:pPr>
            <w:r w:rsidRPr="004E7BA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219C1" w14:textId="77777777" w:rsidR="00AD176A" w:rsidRPr="004E7BA8" w:rsidRDefault="00AD176A" w:rsidP="00087E75">
            <w:pPr>
              <w:pStyle w:val="headertabella0"/>
              <w:rPr>
                <w:color w:val="002060"/>
              </w:rPr>
            </w:pPr>
            <w:r w:rsidRPr="004E7BA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2EEA9" w14:textId="77777777" w:rsidR="00AD176A" w:rsidRPr="004E7BA8" w:rsidRDefault="00AD176A" w:rsidP="00087E75">
            <w:pPr>
              <w:pStyle w:val="headertabella0"/>
              <w:rPr>
                <w:color w:val="002060"/>
              </w:rPr>
            </w:pPr>
            <w:r w:rsidRPr="004E7BA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A924C" w14:textId="77777777" w:rsidR="00AD176A" w:rsidRPr="004E7BA8" w:rsidRDefault="00AD176A" w:rsidP="00087E75">
            <w:pPr>
              <w:pStyle w:val="headertabella0"/>
              <w:rPr>
                <w:color w:val="002060"/>
              </w:rPr>
            </w:pPr>
            <w:r w:rsidRPr="004E7BA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B63B2" w14:textId="77777777" w:rsidR="00AD176A" w:rsidRPr="004E7BA8" w:rsidRDefault="00AD176A" w:rsidP="00087E75">
            <w:pPr>
              <w:pStyle w:val="headertabella0"/>
              <w:rPr>
                <w:color w:val="002060"/>
              </w:rPr>
            </w:pPr>
            <w:r w:rsidRPr="004E7BA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C87B1" w14:textId="77777777" w:rsidR="00AD176A" w:rsidRPr="004E7BA8" w:rsidRDefault="00AD176A" w:rsidP="00087E75">
            <w:pPr>
              <w:pStyle w:val="headertabella0"/>
              <w:rPr>
                <w:color w:val="002060"/>
              </w:rPr>
            </w:pPr>
            <w:r w:rsidRPr="004E7BA8">
              <w:rPr>
                <w:color w:val="002060"/>
              </w:rPr>
              <w:t>PE</w:t>
            </w:r>
          </w:p>
        </w:tc>
      </w:tr>
      <w:tr w:rsidR="00AD176A" w:rsidRPr="004E7BA8" w14:paraId="58341305"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E2954B" w14:textId="77777777" w:rsidR="00AD176A" w:rsidRPr="004E7BA8" w:rsidRDefault="00AD176A" w:rsidP="00087E75">
            <w:pPr>
              <w:pStyle w:val="rowtabella0"/>
              <w:rPr>
                <w:color w:val="002060"/>
              </w:rPr>
            </w:pPr>
            <w:r w:rsidRPr="004E7BA8">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12C5" w14:textId="77777777" w:rsidR="00AD176A" w:rsidRPr="004E7BA8" w:rsidRDefault="00AD176A" w:rsidP="00087E75">
            <w:pPr>
              <w:pStyle w:val="rowtabella0"/>
              <w:jc w:val="center"/>
              <w:rPr>
                <w:color w:val="002060"/>
              </w:rPr>
            </w:pPr>
            <w:r w:rsidRPr="004E7B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AF611"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D69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B7F20"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8DCC4"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A4BDA" w14:textId="77777777" w:rsidR="00AD176A" w:rsidRPr="004E7BA8" w:rsidRDefault="00AD176A" w:rsidP="00087E75">
            <w:pPr>
              <w:pStyle w:val="rowtabella0"/>
              <w:jc w:val="center"/>
              <w:rPr>
                <w:color w:val="002060"/>
              </w:rPr>
            </w:pPr>
            <w:r w:rsidRPr="004E7BA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CE5C1"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6E4BF"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3FBD" w14:textId="77777777" w:rsidR="00AD176A" w:rsidRPr="004E7BA8" w:rsidRDefault="00AD176A" w:rsidP="00087E75">
            <w:pPr>
              <w:pStyle w:val="rowtabella0"/>
              <w:jc w:val="center"/>
              <w:rPr>
                <w:color w:val="002060"/>
              </w:rPr>
            </w:pPr>
            <w:r w:rsidRPr="004E7BA8">
              <w:rPr>
                <w:color w:val="002060"/>
              </w:rPr>
              <w:t>0</w:t>
            </w:r>
          </w:p>
        </w:tc>
      </w:tr>
      <w:tr w:rsidR="00AD176A" w:rsidRPr="004E7BA8" w14:paraId="774381AA"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A8D18" w14:textId="77777777" w:rsidR="00AD176A" w:rsidRPr="004E7BA8" w:rsidRDefault="00AD176A" w:rsidP="00087E75">
            <w:pPr>
              <w:pStyle w:val="rowtabella0"/>
              <w:rPr>
                <w:color w:val="002060"/>
              </w:rPr>
            </w:pPr>
            <w:r w:rsidRPr="004E7BA8">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3A93C" w14:textId="77777777" w:rsidR="00AD176A" w:rsidRPr="004E7BA8" w:rsidRDefault="00AD176A" w:rsidP="00087E75">
            <w:pPr>
              <w:pStyle w:val="rowtabella0"/>
              <w:jc w:val="center"/>
              <w:rPr>
                <w:color w:val="002060"/>
              </w:rPr>
            </w:pPr>
            <w:r w:rsidRPr="004E7B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42A2"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9008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6971C"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D315"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922A"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1E51"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C0BA"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54FE" w14:textId="77777777" w:rsidR="00AD176A" w:rsidRPr="004E7BA8" w:rsidRDefault="00AD176A" w:rsidP="00087E75">
            <w:pPr>
              <w:pStyle w:val="rowtabella0"/>
              <w:jc w:val="center"/>
              <w:rPr>
                <w:color w:val="002060"/>
              </w:rPr>
            </w:pPr>
            <w:r w:rsidRPr="004E7BA8">
              <w:rPr>
                <w:color w:val="002060"/>
              </w:rPr>
              <w:t>0</w:t>
            </w:r>
          </w:p>
        </w:tc>
      </w:tr>
      <w:tr w:rsidR="00AD176A" w:rsidRPr="004E7BA8" w14:paraId="005EA8B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25E73" w14:textId="77777777" w:rsidR="00AD176A" w:rsidRPr="004E7BA8" w:rsidRDefault="00AD176A" w:rsidP="00087E75">
            <w:pPr>
              <w:pStyle w:val="rowtabella0"/>
              <w:rPr>
                <w:color w:val="002060"/>
              </w:rPr>
            </w:pPr>
            <w:r w:rsidRPr="004E7BA8">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602E" w14:textId="77777777" w:rsidR="00AD176A" w:rsidRPr="004E7BA8" w:rsidRDefault="00AD176A" w:rsidP="00087E75">
            <w:pPr>
              <w:pStyle w:val="rowtabella0"/>
              <w:jc w:val="center"/>
              <w:rPr>
                <w:color w:val="002060"/>
              </w:rPr>
            </w:pPr>
            <w:r w:rsidRPr="004E7B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AF09"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3BC71"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2287"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68F6"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8FFD" w14:textId="77777777" w:rsidR="00AD176A" w:rsidRPr="004E7BA8" w:rsidRDefault="00AD176A" w:rsidP="00087E75">
            <w:pPr>
              <w:pStyle w:val="rowtabella0"/>
              <w:jc w:val="center"/>
              <w:rPr>
                <w:color w:val="002060"/>
              </w:rPr>
            </w:pPr>
            <w:r w:rsidRPr="004E7B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1C908" w14:textId="77777777" w:rsidR="00AD176A" w:rsidRPr="004E7BA8" w:rsidRDefault="00AD176A" w:rsidP="00087E75">
            <w:pPr>
              <w:pStyle w:val="rowtabella0"/>
              <w:jc w:val="center"/>
              <w:rPr>
                <w:color w:val="002060"/>
              </w:rPr>
            </w:pPr>
            <w:r w:rsidRPr="004E7B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A15F2"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96D1" w14:textId="77777777" w:rsidR="00AD176A" w:rsidRPr="004E7BA8" w:rsidRDefault="00AD176A" w:rsidP="00087E75">
            <w:pPr>
              <w:pStyle w:val="rowtabella0"/>
              <w:jc w:val="center"/>
              <w:rPr>
                <w:color w:val="002060"/>
              </w:rPr>
            </w:pPr>
            <w:r w:rsidRPr="004E7BA8">
              <w:rPr>
                <w:color w:val="002060"/>
              </w:rPr>
              <w:t>0</w:t>
            </w:r>
          </w:p>
        </w:tc>
      </w:tr>
      <w:tr w:rsidR="00AD176A" w:rsidRPr="004E7BA8" w14:paraId="7CFD0F6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B57AF" w14:textId="77777777" w:rsidR="00AD176A" w:rsidRPr="004E7BA8" w:rsidRDefault="00AD176A" w:rsidP="00087E75">
            <w:pPr>
              <w:pStyle w:val="rowtabella0"/>
              <w:rPr>
                <w:color w:val="002060"/>
              </w:rPr>
            </w:pPr>
            <w:r w:rsidRPr="004E7BA8">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C14B"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757F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E3B8"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AD1C7"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8128"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A869"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2858F"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A8861" w14:textId="77777777" w:rsidR="00AD176A" w:rsidRPr="004E7BA8" w:rsidRDefault="00AD176A" w:rsidP="00087E75">
            <w:pPr>
              <w:pStyle w:val="rowtabella0"/>
              <w:jc w:val="center"/>
              <w:rPr>
                <w:color w:val="002060"/>
              </w:rPr>
            </w:pPr>
            <w:r w:rsidRPr="004E7B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CB60" w14:textId="77777777" w:rsidR="00AD176A" w:rsidRPr="004E7BA8" w:rsidRDefault="00AD176A" w:rsidP="00087E75">
            <w:pPr>
              <w:pStyle w:val="rowtabella0"/>
              <w:jc w:val="center"/>
              <w:rPr>
                <w:color w:val="002060"/>
              </w:rPr>
            </w:pPr>
            <w:r w:rsidRPr="004E7BA8">
              <w:rPr>
                <w:color w:val="002060"/>
              </w:rPr>
              <w:t>0</w:t>
            </w:r>
          </w:p>
        </w:tc>
      </w:tr>
      <w:tr w:rsidR="00AD176A" w:rsidRPr="004E7BA8" w14:paraId="67C7B8D1"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56B25" w14:textId="77777777" w:rsidR="00AD176A" w:rsidRPr="004E7BA8" w:rsidRDefault="00AD176A" w:rsidP="00087E75">
            <w:pPr>
              <w:pStyle w:val="rowtabella0"/>
              <w:rPr>
                <w:color w:val="002060"/>
              </w:rPr>
            </w:pPr>
            <w:r w:rsidRPr="004E7BA8">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13E0"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3635F"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1C0A"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6E05"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8D1D"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361A"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4F80"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B09F"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BCC5" w14:textId="77777777" w:rsidR="00AD176A" w:rsidRPr="004E7BA8" w:rsidRDefault="00AD176A" w:rsidP="00087E75">
            <w:pPr>
              <w:pStyle w:val="rowtabella0"/>
              <w:jc w:val="center"/>
              <w:rPr>
                <w:color w:val="002060"/>
              </w:rPr>
            </w:pPr>
            <w:r w:rsidRPr="004E7BA8">
              <w:rPr>
                <w:color w:val="002060"/>
              </w:rPr>
              <w:t>0</w:t>
            </w:r>
          </w:p>
        </w:tc>
      </w:tr>
      <w:tr w:rsidR="00AD176A" w:rsidRPr="004E7BA8" w14:paraId="63956D2C"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A0F4D" w14:textId="77777777" w:rsidR="00AD176A" w:rsidRPr="004E7BA8" w:rsidRDefault="00AD176A" w:rsidP="00087E75">
            <w:pPr>
              <w:pStyle w:val="rowtabella0"/>
              <w:rPr>
                <w:color w:val="002060"/>
              </w:rPr>
            </w:pPr>
            <w:r w:rsidRPr="004E7BA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9F3F6"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0E8E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ADA8"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CC8B"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1A10E"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3E2C"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9FEA4"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ABF8F"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38C97" w14:textId="77777777" w:rsidR="00AD176A" w:rsidRPr="004E7BA8" w:rsidRDefault="00AD176A" w:rsidP="00087E75">
            <w:pPr>
              <w:pStyle w:val="rowtabella0"/>
              <w:jc w:val="center"/>
              <w:rPr>
                <w:color w:val="002060"/>
              </w:rPr>
            </w:pPr>
            <w:r w:rsidRPr="004E7BA8">
              <w:rPr>
                <w:color w:val="002060"/>
              </w:rPr>
              <w:t>0</w:t>
            </w:r>
          </w:p>
        </w:tc>
      </w:tr>
      <w:tr w:rsidR="00AD176A" w:rsidRPr="004E7BA8" w14:paraId="52B21543"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A159C" w14:textId="77777777" w:rsidR="00AD176A" w:rsidRPr="004E7BA8" w:rsidRDefault="00AD176A" w:rsidP="00087E75">
            <w:pPr>
              <w:pStyle w:val="rowtabella0"/>
              <w:rPr>
                <w:color w:val="002060"/>
              </w:rPr>
            </w:pPr>
            <w:r w:rsidRPr="004E7BA8">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BFFB4"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63C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A66EC"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2F19"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90E0"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9D17"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72A5"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9DE02"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EA2A" w14:textId="77777777" w:rsidR="00AD176A" w:rsidRPr="004E7BA8" w:rsidRDefault="00AD176A" w:rsidP="00087E75">
            <w:pPr>
              <w:pStyle w:val="rowtabella0"/>
              <w:jc w:val="center"/>
              <w:rPr>
                <w:color w:val="002060"/>
              </w:rPr>
            </w:pPr>
            <w:r w:rsidRPr="004E7BA8">
              <w:rPr>
                <w:color w:val="002060"/>
              </w:rPr>
              <w:t>0</w:t>
            </w:r>
          </w:p>
        </w:tc>
      </w:tr>
      <w:tr w:rsidR="00AD176A" w:rsidRPr="004E7BA8" w14:paraId="1C8FAE8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69A89" w14:textId="77777777" w:rsidR="00AD176A" w:rsidRPr="004E7BA8" w:rsidRDefault="00AD176A" w:rsidP="00087E75">
            <w:pPr>
              <w:pStyle w:val="rowtabella0"/>
              <w:rPr>
                <w:color w:val="002060"/>
              </w:rPr>
            </w:pPr>
            <w:r w:rsidRPr="004E7BA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4286"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BF6D4"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0F49"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4F7D"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264DF"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9F85" w14:textId="77777777" w:rsidR="00AD176A" w:rsidRPr="004E7BA8" w:rsidRDefault="00AD176A" w:rsidP="00087E75">
            <w:pPr>
              <w:pStyle w:val="rowtabella0"/>
              <w:jc w:val="center"/>
              <w:rPr>
                <w:color w:val="002060"/>
              </w:rPr>
            </w:pPr>
            <w:r w:rsidRPr="004E7B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895C" w14:textId="77777777" w:rsidR="00AD176A" w:rsidRPr="004E7BA8" w:rsidRDefault="00AD176A" w:rsidP="00087E75">
            <w:pPr>
              <w:pStyle w:val="rowtabella0"/>
              <w:jc w:val="center"/>
              <w:rPr>
                <w:color w:val="002060"/>
              </w:rPr>
            </w:pPr>
            <w:r w:rsidRPr="004E7B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524F" w14:textId="77777777" w:rsidR="00AD176A" w:rsidRPr="004E7BA8" w:rsidRDefault="00AD176A" w:rsidP="00087E75">
            <w:pPr>
              <w:pStyle w:val="rowtabella0"/>
              <w:jc w:val="center"/>
              <w:rPr>
                <w:color w:val="002060"/>
              </w:rPr>
            </w:pPr>
            <w:r w:rsidRPr="004E7B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69E7" w14:textId="77777777" w:rsidR="00AD176A" w:rsidRPr="004E7BA8" w:rsidRDefault="00AD176A" w:rsidP="00087E75">
            <w:pPr>
              <w:pStyle w:val="rowtabella0"/>
              <w:jc w:val="center"/>
              <w:rPr>
                <w:color w:val="002060"/>
              </w:rPr>
            </w:pPr>
            <w:r w:rsidRPr="004E7BA8">
              <w:rPr>
                <w:color w:val="002060"/>
              </w:rPr>
              <w:t>0</w:t>
            </w:r>
          </w:p>
        </w:tc>
      </w:tr>
      <w:tr w:rsidR="00AD176A" w:rsidRPr="004E7BA8" w14:paraId="1316499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6D17F" w14:textId="77777777" w:rsidR="00AD176A" w:rsidRPr="004E7BA8" w:rsidRDefault="00AD176A" w:rsidP="00087E75">
            <w:pPr>
              <w:pStyle w:val="rowtabella0"/>
              <w:rPr>
                <w:color w:val="002060"/>
              </w:rPr>
            </w:pPr>
            <w:r w:rsidRPr="004E7BA8">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FE349"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1B71"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CB989"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7D6F"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6DBCD"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AFE18"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C885"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5C14"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22DC" w14:textId="77777777" w:rsidR="00AD176A" w:rsidRPr="004E7BA8" w:rsidRDefault="00AD176A" w:rsidP="00087E75">
            <w:pPr>
              <w:pStyle w:val="rowtabella0"/>
              <w:jc w:val="center"/>
              <w:rPr>
                <w:color w:val="002060"/>
              </w:rPr>
            </w:pPr>
            <w:r w:rsidRPr="004E7BA8">
              <w:rPr>
                <w:color w:val="002060"/>
              </w:rPr>
              <w:t>0</w:t>
            </w:r>
          </w:p>
        </w:tc>
      </w:tr>
      <w:tr w:rsidR="00AD176A" w:rsidRPr="004E7BA8" w14:paraId="10EC708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1B61D" w14:textId="77777777" w:rsidR="00AD176A" w:rsidRPr="004E7BA8" w:rsidRDefault="00AD176A" w:rsidP="00087E75">
            <w:pPr>
              <w:pStyle w:val="breakline"/>
              <w:rPr>
                <w:rFonts w:ascii="Arial" w:hAnsi="Arial" w:cs="Arial"/>
                <w:color w:val="002060"/>
              </w:rPr>
            </w:pPr>
            <w:r w:rsidRPr="004E7BA8">
              <w:rPr>
                <w:rFonts w:ascii="Arial" w:hAnsi="Arial" w:cs="Arial"/>
                <w:color w:val="002060"/>
              </w:rPr>
              <w:t>A.S.D. MONTELUPONE CALCIO A 5 – seconda squadra Under 21 –</w:t>
            </w:r>
          </w:p>
          <w:p w14:paraId="17846056" w14:textId="77777777" w:rsidR="00AD176A" w:rsidRPr="004E7BA8" w:rsidRDefault="00AD176A" w:rsidP="00087E75">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8900"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A2F7"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88AB"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BEAB"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88F4"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C286"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45E7"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83BD"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B4D1" w14:textId="77777777" w:rsidR="00AD176A" w:rsidRPr="004E7BA8" w:rsidRDefault="00AD176A" w:rsidP="00087E75">
            <w:pPr>
              <w:pStyle w:val="rowtabella0"/>
              <w:jc w:val="center"/>
              <w:rPr>
                <w:color w:val="002060"/>
              </w:rPr>
            </w:pPr>
            <w:r w:rsidRPr="004E7BA8">
              <w:rPr>
                <w:color w:val="002060"/>
              </w:rPr>
              <w:t>0</w:t>
            </w:r>
          </w:p>
        </w:tc>
      </w:tr>
      <w:tr w:rsidR="00AD176A" w:rsidRPr="004E7BA8" w14:paraId="0405819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579CD" w14:textId="77777777" w:rsidR="00AD176A" w:rsidRPr="004E7BA8" w:rsidRDefault="00AD176A" w:rsidP="00087E75">
            <w:pPr>
              <w:pStyle w:val="rowtabella0"/>
              <w:rPr>
                <w:color w:val="002060"/>
              </w:rPr>
            </w:pPr>
            <w:r w:rsidRPr="004E7BA8">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EA55C"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85E0"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B8D8"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60179"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51F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C78D"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3D12" w14:textId="77777777" w:rsidR="00AD176A" w:rsidRPr="004E7BA8" w:rsidRDefault="00AD176A" w:rsidP="00087E75">
            <w:pPr>
              <w:pStyle w:val="rowtabella0"/>
              <w:jc w:val="center"/>
              <w:rPr>
                <w:color w:val="002060"/>
              </w:rPr>
            </w:pPr>
            <w:r w:rsidRPr="004E7B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B501"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3BC8E" w14:textId="77777777" w:rsidR="00AD176A" w:rsidRPr="004E7BA8" w:rsidRDefault="00AD176A" w:rsidP="00087E75">
            <w:pPr>
              <w:pStyle w:val="rowtabella0"/>
              <w:jc w:val="center"/>
              <w:rPr>
                <w:color w:val="002060"/>
              </w:rPr>
            </w:pPr>
            <w:r w:rsidRPr="004E7BA8">
              <w:rPr>
                <w:color w:val="002060"/>
              </w:rPr>
              <w:t>0</w:t>
            </w:r>
          </w:p>
        </w:tc>
      </w:tr>
      <w:tr w:rsidR="00AD176A" w:rsidRPr="004E7BA8" w14:paraId="3D279D73"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48FD7B" w14:textId="77777777" w:rsidR="00AD176A" w:rsidRPr="004E7BA8" w:rsidRDefault="00AD176A" w:rsidP="00087E75">
            <w:pPr>
              <w:pStyle w:val="rowtabella0"/>
              <w:rPr>
                <w:color w:val="002060"/>
              </w:rPr>
            </w:pPr>
            <w:r w:rsidRPr="004E7BA8">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350C"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CCD45"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BCDF3"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9CC0"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3171"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7EA9"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0597" w14:textId="77777777" w:rsidR="00AD176A" w:rsidRPr="004E7BA8" w:rsidRDefault="00AD176A" w:rsidP="00087E75">
            <w:pPr>
              <w:pStyle w:val="rowtabella0"/>
              <w:jc w:val="center"/>
              <w:rPr>
                <w:color w:val="002060"/>
              </w:rPr>
            </w:pPr>
            <w:r w:rsidRPr="004E7BA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56C9" w14:textId="77777777" w:rsidR="00AD176A" w:rsidRPr="004E7BA8" w:rsidRDefault="00AD176A" w:rsidP="00087E75">
            <w:pPr>
              <w:pStyle w:val="rowtabella0"/>
              <w:jc w:val="center"/>
              <w:rPr>
                <w:color w:val="002060"/>
              </w:rPr>
            </w:pPr>
            <w:r w:rsidRPr="004E7B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2A32" w14:textId="77777777" w:rsidR="00AD176A" w:rsidRPr="004E7BA8" w:rsidRDefault="00AD176A" w:rsidP="00087E75">
            <w:pPr>
              <w:pStyle w:val="rowtabella0"/>
              <w:jc w:val="center"/>
              <w:rPr>
                <w:color w:val="002060"/>
              </w:rPr>
            </w:pPr>
            <w:r w:rsidRPr="004E7BA8">
              <w:rPr>
                <w:color w:val="002060"/>
              </w:rPr>
              <w:t>0</w:t>
            </w:r>
          </w:p>
        </w:tc>
      </w:tr>
    </w:tbl>
    <w:p w14:paraId="33D02416" w14:textId="77777777" w:rsidR="00AD176A" w:rsidRPr="004E7BA8" w:rsidRDefault="00AD176A" w:rsidP="00AD176A">
      <w:pPr>
        <w:pStyle w:val="breakline"/>
        <w:rPr>
          <w:rFonts w:ascii="Arial" w:eastAsiaTheme="minorEastAsia" w:hAnsi="Arial" w:cs="Arial"/>
          <w:color w:val="002060"/>
        </w:rPr>
      </w:pPr>
    </w:p>
    <w:p w14:paraId="53053BA1" w14:textId="77777777" w:rsidR="00AD176A" w:rsidRPr="004E7BA8" w:rsidRDefault="00AD176A" w:rsidP="00AD176A">
      <w:pPr>
        <w:pStyle w:val="breakline"/>
        <w:rPr>
          <w:rFonts w:ascii="Arial" w:hAnsi="Arial" w:cs="Arial"/>
          <w:color w:val="002060"/>
        </w:rPr>
      </w:pPr>
    </w:p>
    <w:p w14:paraId="0ACD6EF3" w14:textId="77777777" w:rsidR="00AD176A" w:rsidRPr="004E7BA8" w:rsidRDefault="00AD176A" w:rsidP="00AD176A">
      <w:pPr>
        <w:pStyle w:val="sottotitolocampionato10"/>
        <w:rPr>
          <w:color w:val="002060"/>
        </w:rPr>
      </w:pPr>
      <w:r w:rsidRPr="004E7BA8">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E7BA8" w14:paraId="304B98D0"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6237E" w14:textId="77777777" w:rsidR="00AD176A" w:rsidRPr="004E7BA8" w:rsidRDefault="00AD176A" w:rsidP="00087E75">
            <w:pPr>
              <w:pStyle w:val="headertabella0"/>
              <w:rPr>
                <w:color w:val="002060"/>
              </w:rPr>
            </w:pPr>
            <w:r w:rsidRPr="004E7BA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C49A2" w14:textId="77777777" w:rsidR="00AD176A" w:rsidRPr="004E7BA8" w:rsidRDefault="00AD176A" w:rsidP="00087E75">
            <w:pPr>
              <w:pStyle w:val="headertabella0"/>
              <w:rPr>
                <w:color w:val="002060"/>
              </w:rPr>
            </w:pPr>
            <w:r w:rsidRPr="004E7BA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16973" w14:textId="77777777" w:rsidR="00AD176A" w:rsidRPr="004E7BA8" w:rsidRDefault="00AD176A" w:rsidP="00087E75">
            <w:pPr>
              <w:pStyle w:val="headertabella0"/>
              <w:rPr>
                <w:color w:val="002060"/>
              </w:rPr>
            </w:pPr>
            <w:r w:rsidRPr="004E7BA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730F4" w14:textId="77777777" w:rsidR="00AD176A" w:rsidRPr="004E7BA8" w:rsidRDefault="00AD176A" w:rsidP="00087E75">
            <w:pPr>
              <w:pStyle w:val="headertabella0"/>
              <w:rPr>
                <w:color w:val="002060"/>
              </w:rPr>
            </w:pPr>
            <w:r w:rsidRPr="004E7BA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DD023" w14:textId="77777777" w:rsidR="00AD176A" w:rsidRPr="004E7BA8" w:rsidRDefault="00AD176A" w:rsidP="00087E75">
            <w:pPr>
              <w:pStyle w:val="headertabella0"/>
              <w:rPr>
                <w:color w:val="002060"/>
              </w:rPr>
            </w:pPr>
            <w:r w:rsidRPr="004E7BA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6C434" w14:textId="77777777" w:rsidR="00AD176A" w:rsidRPr="004E7BA8" w:rsidRDefault="00AD176A" w:rsidP="00087E75">
            <w:pPr>
              <w:pStyle w:val="headertabella0"/>
              <w:rPr>
                <w:color w:val="002060"/>
              </w:rPr>
            </w:pPr>
            <w:r w:rsidRPr="004E7BA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1D189" w14:textId="77777777" w:rsidR="00AD176A" w:rsidRPr="004E7BA8" w:rsidRDefault="00AD176A" w:rsidP="00087E75">
            <w:pPr>
              <w:pStyle w:val="headertabella0"/>
              <w:rPr>
                <w:color w:val="002060"/>
              </w:rPr>
            </w:pPr>
            <w:r w:rsidRPr="004E7BA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05C05" w14:textId="77777777" w:rsidR="00AD176A" w:rsidRPr="004E7BA8" w:rsidRDefault="00AD176A" w:rsidP="00087E75">
            <w:pPr>
              <w:pStyle w:val="headertabella0"/>
              <w:rPr>
                <w:color w:val="002060"/>
              </w:rPr>
            </w:pPr>
            <w:r w:rsidRPr="004E7BA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71132" w14:textId="77777777" w:rsidR="00AD176A" w:rsidRPr="004E7BA8" w:rsidRDefault="00AD176A" w:rsidP="00087E75">
            <w:pPr>
              <w:pStyle w:val="headertabella0"/>
              <w:rPr>
                <w:color w:val="002060"/>
              </w:rPr>
            </w:pPr>
            <w:r w:rsidRPr="004E7BA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B7BDD" w14:textId="77777777" w:rsidR="00AD176A" w:rsidRPr="004E7BA8" w:rsidRDefault="00AD176A" w:rsidP="00087E75">
            <w:pPr>
              <w:pStyle w:val="headertabella0"/>
              <w:rPr>
                <w:color w:val="002060"/>
              </w:rPr>
            </w:pPr>
            <w:r w:rsidRPr="004E7BA8">
              <w:rPr>
                <w:color w:val="002060"/>
              </w:rPr>
              <w:t>PE</w:t>
            </w:r>
          </w:p>
        </w:tc>
      </w:tr>
      <w:tr w:rsidR="00AD176A" w:rsidRPr="004E7BA8" w14:paraId="00F45619"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3240FF" w14:textId="77777777" w:rsidR="00AD176A" w:rsidRPr="004E7BA8" w:rsidRDefault="00AD176A" w:rsidP="00087E75">
            <w:pPr>
              <w:pStyle w:val="rowtabella0"/>
              <w:rPr>
                <w:color w:val="002060"/>
              </w:rPr>
            </w:pPr>
            <w:r w:rsidRPr="004E7BA8">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63E2"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A880"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F059"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4280"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FCDF"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CD1A"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A5355"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CB81"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F5CB" w14:textId="77777777" w:rsidR="00AD176A" w:rsidRPr="004E7BA8" w:rsidRDefault="00AD176A" w:rsidP="00087E75">
            <w:pPr>
              <w:pStyle w:val="rowtabella0"/>
              <w:jc w:val="center"/>
              <w:rPr>
                <w:color w:val="002060"/>
              </w:rPr>
            </w:pPr>
            <w:r w:rsidRPr="004E7BA8">
              <w:rPr>
                <w:color w:val="002060"/>
              </w:rPr>
              <w:t>0</w:t>
            </w:r>
          </w:p>
        </w:tc>
      </w:tr>
      <w:tr w:rsidR="00AD176A" w:rsidRPr="004E7BA8" w14:paraId="7E96A0C5"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7BF65" w14:textId="77777777" w:rsidR="00AD176A" w:rsidRPr="004E7BA8" w:rsidRDefault="00AD176A" w:rsidP="00087E75">
            <w:pPr>
              <w:pStyle w:val="rowtabella0"/>
              <w:rPr>
                <w:color w:val="002060"/>
              </w:rPr>
            </w:pPr>
            <w:r w:rsidRPr="004E7BA8">
              <w:rPr>
                <w:color w:val="002060"/>
              </w:rPr>
              <w:t xml:space="preserve">A.S.D. </w:t>
            </w:r>
            <w:proofErr w:type="gramStart"/>
            <w:r w:rsidRPr="004E7BA8">
              <w:rPr>
                <w:color w:val="002060"/>
              </w:rPr>
              <w:t>CITTA</w:t>
            </w:r>
            <w:proofErr w:type="gramEnd"/>
            <w:r w:rsidRPr="004E7BA8">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65604"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B1F8"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3AC1"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0D8C7"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91BE3"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CC40"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B8598"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109F6"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F1DE" w14:textId="77777777" w:rsidR="00AD176A" w:rsidRPr="004E7BA8" w:rsidRDefault="00AD176A" w:rsidP="00087E75">
            <w:pPr>
              <w:pStyle w:val="rowtabella0"/>
              <w:jc w:val="center"/>
              <w:rPr>
                <w:color w:val="002060"/>
              </w:rPr>
            </w:pPr>
            <w:r w:rsidRPr="004E7BA8">
              <w:rPr>
                <w:color w:val="002060"/>
              </w:rPr>
              <w:t>0</w:t>
            </w:r>
          </w:p>
        </w:tc>
      </w:tr>
      <w:tr w:rsidR="00AD176A" w:rsidRPr="004E7BA8" w14:paraId="6F3E885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29E93" w14:textId="77777777" w:rsidR="00AD176A" w:rsidRPr="004E7BA8" w:rsidRDefault="00AD176A" w:rsidP="00087E75">
            <w:pPr>
              <w:pStyle w:val="rowtabella0"/>
              <w:rPr>
                <w:color w:val="002060"/>
              </w:rPr>
            </w:pPr>
            <w:r w:rsidRPr="004E7BA8">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54BB"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4FF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696BF"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DE34"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628EF"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53EE" w14:textId="77777777" w:rsidR="00AD176A" w:rsidRPr="004E7BA8" w:rsidRDefault="00AD176A" w:rsidP="00087E75">
            <w:pPr>
              <w:pStyle w:val="rowtabella0"/>
              <w:jc w:val="center"/>
              <w:rPr>
                <w:color w:val="002060"/>
              </w:rPr>
            </w:pPr>
            <w:r w:rsidRPr="004E7BA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C77A" w14:textId="77777777" w:rsidR="00AD176A" w:rsidRPr="004E7BA8" w:rsidRDefault="00AD176A" w:rsidP="00087E75">
            <w:pPr>
              <w:pStyle w:val="rowtabella0"/>
              <w:jc w:val="center"/>
              <w:rPr>
                <w:color w:val="002060"/>
              </w:rPr>
            </w:pPr>
            <w:r w:rsidRPr="004E7B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4A06"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6C38" w14:textId="77777777" w:rsidR="00AD176A" w:rsidRPr="004E7BA8" w:rsidRDefault="00AD176A" w:rsidP="00087E75">
            <w:pPr>
              <w:pStyle w:val="rowtabella0"/>
              <w:jc w:val="center"/>
              <w:rPr>
                <w:color w:val="002060"/>
              </w:rPr>
            </w:pPr>
            <w:r w:rsidRPr="004E7BA8">
              <w:rPr>
                <w:color w:val="002060"/>
              </w:rPr>
              <w:t>0</w:t>
            </w:r>
          </w:p>
        </w:tc>
      </w:tr>
      <w:tr w:rsidR="00AD176A" w:rsidRPr="004E7BA8" w14:paraId="310F1E9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1764E" w14:textId="77777777" w:rsidR="00AD176A" w:rsidRPr="004E7BA8" w:rsidRDefault="00AD176A" w:rsidP="00087E75">
            <w:pPr>
              <w:pStyle w:val="rowtabella0"/>
              <w:rPr>
                <w:color w:val="002060"/>
              </w:rPr>
            </w:pPr>
            <w:r w:rsidRPr="004E7BA8">
              <w:rPr>
                <w:color w:val="002060"/>
              </w:rPr>
              <w:t xml:space="preserve">A.S.D. CALCIO </w:t>
            </w:r>
            <w:proofErr w:type="gramStart"/>
            <w:r w:rsidRPr="004E7BA8">
              <w:rPr>
                <w:color w:val="002060"/>
              </w:rPr>
              <w:t>S.ELPIDIO</w:t>
            </w:r>
            <w:proofErr w:type="gramEnd"/>
            <w:r w:rsidRPr="004E7BA8">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5C30"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6CB7"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62B4"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4C0A"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DB66"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A1A3"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ABED"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68867"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A112" w14:textId="77777777" w:rsidR="00AD176A" w:rsidRPr="004E7BA8" w:rsidRDefault="00AD176A" w:rsidP="00087E75">
            <w:pPr>
              <w:pStyle w:val="rowtabella0"/>
              <w:jc w:val="center"/>
              <w:rPr>
                <w:color w:val="002060"/>
              </w:rPr>
            </w:pPr>
            <w:r w:rsidRPr="004E7BA8">
              <w:rPr>
                <w:color w:val="002060"/>
              </w:rPr>
              <w:t>0</w:t>
            </w:r>
          </w:p>
        </w:tc>
      </w:tr>
      <w:tr w:rsidR="00AD176A" w:rsidRPr="004E7BA8" w14:paraId="0B073C8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51B50" w14:textId="77777777" w:rsidR="00AD176A" w:rsidRPr="004E7BA8" w:rsidRDefault="00AD176A" w:rsidP="00087E75">
            <w:pPr>
              <w:pStyle w:val="rowtabella0"/>
              <w:rPr>
                <w:color w:val="002060"/>
              </w:rPr>
            </w:pPr>
            <w:r w:rsidRPr="004E7BA8">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9618"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DBE0"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F1352"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D654"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2E6E"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219B"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70382"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8803"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C99B" w14:textId="77777777" w:rsidR="00AD176A" w:rsidRPr="004E7BA8" w:rsidRDefault="00AD176A" w:rsidP="00087E75">
            <w:pPr>
              <w:pStyle w:val="rowtabella0"/>
              <w:jc w:val="center"/>
              <w:rPr>
                <w:color w:val="002060"/>
              </w:rPr>
            </w:pPr>
            <w:r w:rsidRPr="004E7BA8">
              <w:rPr>
                <w:color w:val="002060"/>
              </w:rPr>
              <w:t>0</w:t>
            </w:r>
          </w:p>
        </w:tc>
      </w:tr>
      <w:tr w:rsidR="00AD176A" w:rsidRPr="004E7BA8" w14:paraId="639CDB65"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95B83" w14:textId="77777777" w:rsidR="00AD176A" w:rsidRPr="004E7BA8" w:rsidRDefault="00AD176A" w:rsidP="00087E75">
            <w:pPr>
              <w:pStyle w:val="rowtabella0"/>
              <w:rPr>
                <w:color w:val="002060"/>
              </w:rPr>
            </w:pPr>
            <w:r w:rsidRPr="004E7BA8">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75FA"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B2F1"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8716"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5866"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9E8D8"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66B40" w14:textId="77777777" w:rsidR="00AD176A" w:rsidRPr="004E7BA8" w:rsidRDefault="00AD176A" w:rsidP="00087E75">
            <w:pPr>
              <w:pStyle w:val="rowtabella0"/>
              <w:jc w:val="center"/>
              <w:rPr>
                <w:color w:val="002060"/>
              </w:rPr>
            </w:pPr>
            <w:r w:rsidRPr="004E7B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D6CB6"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62B3"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74C0A" w14:textId="77777777" w:rsidR="00AD176A" w:rsidRPr="004E7BA8" w:rsidRDefault="00AD176A" w:rsidP="00087E75">
            <w:pPr>
              <w:pStyle w:val="rowtabella0"/>
              <w:jc w:val="center"/>
              <w:rPr>
                <w:color w:val="002060"/>
              </w:rPr>
            </w:pPr>
            <w:r w:rsidRPr="004E7BA8">
              <w:rPr>
                <w:color w:val="002060"/>
              </w:rPr>
              <w:t>0</w:t>
            </w:r>
          </w:p>
        </w:tc>
      </w:tr>
      <w:tr w:rsidR="00AD176A" w:rsidRPr="004E7BA8" w14:paraId="63C4320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9A1A3" w14:textId="77777777" w:rsidR="00AD176A" w:rsidRPr="004E7BA8" w:rsidRDefault="00AD176A" w:rsidP="00087E75">
            <w:pPr>
              <w:pStyle w:val="rowtabella0"/>
              <w:rPr>
                <w:color w:val="002060"/>
              </w:rPr>
            </w:pPr>
            <w:r w:rsidRPr="004E7BA8">
              <w:rPr>
                <w:color w:val="002060"/>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ABEE"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8866"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A112"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B1EA9"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3FB2F"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FFFB"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3A72"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319D4"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2C1DF" w14:textId="77777777" w:rsidR="00AD176A" w:rsidRPr="004E7BA8" w:rsidRDefault="00AD176A" w:rsidP="00087E75">
            <w:pPr>
              <w:pStyle w:val="rowtabella0"/>
              <w:jc w:val="center"/>
              <w:rPr>
                <w:color w:val="002060"/>
              </w:rPr>
            </w:pPr>
            <w:r w:rsidRPr="004E7BA8">
              <w:rPr>
                <w:color w:val="002060"/>
              </w:rPr>
              <w:t>0</w:t>
            </w:r>
          </w:p>
        </w:tc>
      </w:tr>
      <w:tr w:rsidR="00AD176A" w:rsidRPr="004E7BA8" w14:paraId="45C3433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0CC60" w14:textId="77777777" w:rsidR="00AD176A" w:rsidRPr="004E7BA8" w:rsidRDefault="00AD176A" w:rsidP="00087E75">
            <w:pPr>
              <w:pStyle w:val="rowtabella0"/>
              <w:rPr>
                <w:color w:val="002060"/>
              </w:rPr>
            </w:pPr>
            <w:r w:rsidRPr="004E7BA8">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6CCC"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39391"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0A21"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E4F68"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2431"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5CB7"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CE6B"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6B4F7"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93642" w14:textId="77777777" w:rsidR="00AD176A" w:rsidRPr="004E7BA8" w:rsidRDefault="00AD176A" w:rsidP="00087E75">
            <w:pPr>
              <w:pStyle w:val="rowtabella0"/>
              <w:jc w:val="center"/>
              <w:rPr>
                <w:color w:val="002060"/>
              </w:rPr>
            </w:pPr>
            <w:r w:rsidRPr="004E7BA8">
              <w:rPr>
                <w:color w:val="002060"/>
              </w:rPr>
              <w:t>0</w:t>
            </w:r>
          </w:p>
        </w:tc>
      </w:tr>
      <w:tr w:rsidR="00AD176A" w:rsidRPr="004E7BA8" w14:paraId="189A212A"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75D04" w14:textId="77777777" w:rsidR="00AD176A" w:rsidRPr="004E7BA8" w:rsidRDefault="00AD176A" w:rsidP="00087E75">
            <w:pPr>
              <w:pStyle w:val="rowtabella0"/>
              <w:rPr>
                <w:color w:val="002060"/>
              </w:rPr>
            </w:pPr>
            <w:r w:rsidRPr="004E7BA8">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44D6"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8C41"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4A2B"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42213"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ED32"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7D25" w14:textId="77777777" w:rsidR="00AD176A" w:rsidRPr="004E7BA8" w:rsidRDefault="00AD176A" w:rsidP="00087E75">
            <w:pPr>
              <w:pStyle w:val="rowtabella0"/>
              <w:jc w:val="center"/>
              <w:rPr>
                <w:color w:val="002060"/>
              </w:rPr>
            </w:pPr>
            <w:r w:rsidRPr="004E7B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B015" w14:textId="77777777" w:rsidR="00AD176A" w:rsidRPr="004E7BA8" w:rsidRDefault="00AD176A" w:rsidP="00087E75">
            <w:pPr>
              <w:pStyle w:val="rowtabella0"/>
              <w:jc w:val="center"/>
              <w:rPr>
                <w:color w:val="002060"/>
              </w:rPr>
            </w:pPr>
            <w:r w:rsidRPr="004E7BA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05F3"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F98A" w14:textId="77777777" w:rsidR="00AD176A" w:rsidRPr="004E7BA8" w:rsidRDefault="00AD176A" w:rsidP="00087E75">
            <w:pPr>
              <w:pStyle w:val="rowtabella0"/>
              <w:jc w:val="center"/>
              <w:rPr>
                <w:color w:val="002060"/>
              </w:rPr>
            </w:pPr>
            <w:r w:rsidRPr="004E7BA8">
              <w:rPr>
                <w:color w:val="002060"/>
              </w:rPr>
              <w:t>0</w:t>
            </w:r>
          </w:p>
        </w:tc>
      </w:tr>
      <w:tr w:rsidR="00AD176A" w:rsidRPr="004E7BA8" w14:paraId="2D83E45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70FAA" w14:textId="77777777" w:rsidR="00AD176A" w:rsidRPr="004E7BA8" w:rsidRDefault="00AD176A" w:rsidP="00087E75">
            <w:pPr>
              <w:pStyle w:val="rowtabella0"/>
              <w:rPr>
                <w:color w:val="002060"/>
              </w:rPr>
            </w:pPr>
            <w:r w:rsidRPr="004E7BA8">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CA92"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80667"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5C36"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4DB4"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F45B"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80FCF"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86B7" w14:textId="77777777" w:rsidR="00AD176A" w:rsidRPr="004E7BA8" w:rsidRDefault="00AD176A" w:rsidP="00087E75">
            <w:pPr>
              <w:pStyle w:val="rowtabella0"/>
              <w:jc w:val="center"/>
              <w:rPr>
                <w:color w:val="002060"/>
              </w:rPr>
            </w:pPr>
            <w:r w:rsidRPr="004E7BA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3E064" w14:textId="77777777" w:rsidR="00AD176A" w:rsidRPr="004E7BA8" w:rsidRDefault="00AD176A" w:rsidP="00087E75">
            <w:pPr>
              <w:pStyle w:val="rowtabella0"/>
              <w:jc w:val="center"/>
              <w:rPr>
                <w:color w:val="002060"/>
              </w:rPr>
            </w:pPr>
            <w:r w:rsidRPr="004E7B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21DD" w14:textId="77777777" w:rsidR="00AD176A" w:rsidRPr="004E7BA8" w:rsidRDefault="00AD176A" w:rsidP="00087E75">
            <w:pPr>
              <w:pStyle w:val="rowtabella0"/>
              <w:jc w:val="center"/>
              <w:rPr>
                <w:color w:val="002060"/>
              </w:rPr>
            </w:pPr>
            <w:r w:rsidRPr="004E7BA8">
              <w:rPr>
                <w:color w:val="002060"/>
              </w:rPr>
              <w:t>0</w:t>
            </w:r>
          </w:p>
        </w:tc>
      </w:tr>
      <w:tr w:rsidR="00AD176A" w:rsidRPr="004E7BA8" w14:paraId="0C2E8A45"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BBB44" w14:textId="77777777" w:rsidR="00AD176A" w:rsidRPr="004E7BA8" w:rsidRDefault="00AD176A" w:rsidP="00087E75">
            <w:pPr>
              <w:pStyle w:val="rowtabella0"/>
              <w:rPr>
                <w:color w:val="002060"/>
              </w:rPr>
            </w:pPr>
            <w:r w:rsidRPr="004E7BA8">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FB7F"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D7C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DB2B"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D8A9"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B5A4"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74426"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E2B1D" w14:textId="77777777" w:rsidR="00AD176A" w:rsidRPr="004E7BA8" w:rsidRDefault="00AD176A" w:rsidP="00087E75">
            <w:pPr>
              <w:pStyle w:val="rowtabella0"/>
              <w:jc w:val="center"/>
              <w:rPr>
                <w:color w:val="002060"/>
              </w:rPr>
            </w:pPr>
            <w:r w:rsidRPr="004E7BA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D20C"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0063" w14:textId="77777777" w:rsidR="00AD176A" w:rsidRPr="004E7BA8" w:rsidRDefault="00AD176A" w:rsidP="00087E75">
            <w:pPr>
              <w:pStyle w:val="rowtabella0"/>
              <w:jc w:val="center"/>
              <w:rPr>
                <w:color w:val="002060"/>
              </w:rPr>
            </w:pPr>
            <w:r w:rsidRPr="004E7BA8">
              <w:rPr>
                <w:color w:val="002060"/>
              </w:rPr>
              <w:t>0</w:t>
            </w:r>
          </w:p>
        </w:tc>
      </w:tr>
      <w:tr w:rsidR="00AD176A" w:rsidRPr="004E7BA8" w14:paraId="61E8422C"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7B244C" w14:textId="77777777" w:rsidR="00AD176A" w:rsidRPr="004E7BA8" w:rsidRDefault="00AD176A" w:rsidP="00087E75">
            <w:pPr>
              <w:pStyle w:val="rowtabella0"/>
              <w:rPr>
                <w:color w:val="002060"/>
              </w:rPr>
            </w:pPr>
            <w:r w:rsidRPr="004E7BA8">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7065"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A50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3C04"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0E98"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85F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7C0D4"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6C44" w14:textId="77777777" w:rsidR="00AD176A" w:rsidRPr="004E7BA8" w:rsidRDefault="00AD176A" w:rsidP="00087E75">
            <w:pPr>
              <w:pStyle w:val="rowtabella0"/>
              <w:jc w:val="center"/>
              <w:rPr>
                <w:color w:val="002060"/>
              </w:rPr>
            </w:pPr>
            <w:r w:rsidRPr="004E7BA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5214" w14:textId="77777777" w:rsidR="00AD176A" w:rsidRPr="004E7BA8" w:rsidRDefault="00AD176A" w:rsidP="00087E75">
            <w:pPr>
              <w:pStyle w:val="rowtabella0"/>
              <w:jc w:val="center"/>
              <w:rPr>
                <w:color w:val="002060"/>
              </w:rPr>
            </w:pPr>
            <w:r w:rsidRPr="004E7B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C041" w14:textId="77777777" w:rsidR="00AD176A" w:rsidRPr="004E7BA8" w:rsidRDefault="00AD176A" w:rsidP="00087E75">
            <w:pPr>
              <w:pStyle w:val="rowtabella0"/>
              <w:jc w:val="center"/>
              <w:rPr>
                <w:color w:val="002060"/>
              </w:rPr>
            </w:pPr>
            <w:r w:rsidRPr="004E7BA8">
              <w:rPr>
                <w:color w:val="002060"/>
              </w:rPr>
              <w:t>0</w:t>
            </w:r>
          </w:p>
        </w:tc>
      </w:tr>
    </w:tbl>
    <w:p w14:paraId="263F738B" w14:textId="77777777" w:rsidR="00AD176A" w:rsidRPr="004E7BA8" w:rsidRDefault="00AD176A" w:rsidP="00AD176A">
      <w:pPr>
        <w:pStyle w:val="breakline"/>
        <w:rPr>
          <w:rFonts w:ascii="Arial" w:eastAsiaTheme="minorEastAsia" w:hAnsi="Arial" w:cs="Arial"/>
          <w:color w:val="002060"/>
        </w:rPr>
      </w:pPr>
    </w:p>
    <w:p w14:paraId="6B406200" w14:textId="77777777" w:rsidR="00AD176A" w:rsidRPr="004E7BA8" w:rsidRDefault="00AD176A" w:rsidP="00AD176A">
      <w:pPr>
        <w:pStyle w:val="breakline"/>
        <w:rPr>
          <w:rFonts w:ascii="Arial" w:hAnsi="Arial" w:cs="Arial"/>
          <w:color w:val="002060"/>
        </w:rPr>
      </w:pPr>
    </w:p>
    <w:p w14:paraId="1FFC9748" w14:textId="77777777" w:rsidR="00AD176A" w:rsidRPr="004E7BA8" w:rsidRDefault="00AD176A" w:rsidP="00AD176A">
      <w:pPr>
        <w:pStyle w:val="sottotitolocampionato10"/>
        <w:rPr>
          <w:color w:val="002060"/>
        </w:rPr>
      </w:pPr>
      <w:r w:rsidRPr="004E7BA8">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E7BA8" w14:paraId="5F32957E"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4739B" w14:textId="77777777" w:rsidR="00AD176A" w:rsidRPr="004E7BA8" w:rsidRDefault="00AD176A" w:rsidP="00087E75">
            <w:pPr>
              <w:pStyle w:val="headertabella0"/>
              <w:rPr>
                <w:color w:val="002060"/>
              </w:rPr>
            </w:pPr>
            <w:r w:rsidRPr="004E7BA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3E1F8" w14:textId="77777777" w:rsidR="00AD176A" w:rsidRPr="004E7BA8" w:rsidRDefault="00AD176A" w:rsidP="00087E75">
            <w:pPr>
              <w:pStyle w:val="headertabella0"/>
              <w:rPr>
                <w:color w:val="002060"/>
              </w:rPr>
            </w:pPr>
            <w:r w:rsidRPr="004E7BA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0A6B5" w14:textId="77777777" w:rsidR="00AD176A" w:rsidRPr="004E7BA8" w:rsidRDefault="00AD176A" w:rsidP="00087E75">
            <w:pPr>
              <w:pStyle w:val="headertabella0"/>
              <w:rPr>
                <w:color w:val="002060"/>
              </w:rPr>
            </w:pPr>
            <w:r w:rsidRPr="004E7BA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84FC3" w14:textId="77777777" w:rsidR="00AD176A" w:rsidRPr="004E7BA8" w:rsidRDefault="00AD176A" w:rsidP="00087E75">
            <w:pPr>
              <w:pStyle w:val="headertabella0"/>
              <w:rPr>
                <w:color w:val="002060"/>
              </w:rPr>
            </w:pPr>
            <w:r w:rsidRPr="004E7BA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8B5CB" w14:textId="77777777" w:rsidR="00AD176A" w:rsidRPr="004E7BA8" w:rsidRDefault="00AD176A" w:rsidP="00087E75">
            <w:pPr>
              <w:pStyle w:val="headertabella0"/>
              <w:rPr>
                <w:color w:val="002060"/>
              </w:rPr>
            </w:pPr>
            <w:r w:rsidRPr="004E7BA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3114D" w14:textId="77777777" w:rsidR="00AD176A" w:rsidRPr="004E7BA8" w:rsidRDefault="00AD176A" w:rsidP="00087E75">
            <w:pPr>
              <w:pStyle w:val="headertabella0"/>
              <w:rPr>
                <w:color w:val="002060"/>
              </w:rPr>
            </w:pPr>
            <w:r w:rsidRPr="004E7BA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B87AB" w14:textId="77777777" w:rsidR="00AD176A" w:rsidRPr="004E7BA8" w:rsidRDefault="00AD176A" w:rsidP="00087E75">
            <w:pPr>
              <w:pStyle w:val="headertabella0"/>
              <w:rPr>
                <w:color w:val="002060"/>
              </w:rPr>
            </w:pPr>
            <w:r w:rsidRPr="004E7BA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09D03" w14:textId="77777777" w:rsidR="00AD176A" w:rsidRPr="004E7BA8" w:rsidRDefault="00AD176A" w:rsidP="00087E75">
            <w:pPr>
              <w:pStyle w:val="headertabella0"/>
              <w:rPr>
                <w:color w:val="002060"/>
              </w:rPr>
            </w:pPr>
            <w:r w:rsidRPr="004E7BA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45987" w14:textId="77777777" w:rsidR="00AD176A" w:rsidRPr="004E7BA8" w:rsidRDefault="00AD176A" w:rsidP="00087E75">
            <w:pPr>
              <w:pStyle w:val="headertabella0"/>
              <w:rPr>
                <w:color w:val="002060"/>
              </w:rPr>
            </w:pPr>
            <w:r w:rsidRPr="004E7BA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B56EE" w14:textId="77777777" w:rsidR="00AD176A" w:rsidRPr="004E7BA8" w:rsidRDefault="00AD176A" w:rsidP="00087E75">
            <w:pPr>
              <w:pStyle w:val="headertabella0"/>
              <w:rPr>
                <w:color w:val="002060"/>
              </w:rPr>
            </w:pPr>
            <w:r w:rsidRPr="004E7BA8">
              <w:rPr>
                <w:color w:val="002060"/>
              </w:rPr>
              <w:t>PE</w:t>
            </w:r>
          </w:p>
        </w:tc>
      </w:tr>
      <w:tr w:rsidR="00AD176A" w:rsidRPr="004E7BA8" w14:paraId="1C25A507"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9DE2FC" w14:textId="77777777" w:rsidR="00AD176A" w:rsidRPr="004E7BA8" w:rsidRDefault="00AD176A" w:rsidP="00087E75">
            <w:pPr>
              <w:pStyle w:val="rowtabella0"/>
              <w:rPr>
                <w:color w:val="002060"/>
              </w:rPr>
            </w:pPr>
            <w:r w:rsidRPr="004E7BA8">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999B6"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D5D9"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D3E6"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183D"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EB567"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F0B4" w14:textId="77777777" w:rsidR="00AD176A" w:rsidRPr="004E7BA8" w:rsidRDefault="00AD176A" w:rsidP="00087E75">
            <w:pPr>
              <w:pStyle w:val="rowtabella0"/>
              <w:jc w:val="center"/>
              <w:rPr>
                <w:color w:val="002060"/>
              </w:rPr>
            </w:pPr>
            <w:r w:rsidRPr="004E7BA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23C1"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5371"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F5F5" w14:textId="77777777" w:rsidR="00AD176A" w:rsidRPr="004E7BA8" w:rsidRDefault="00AD176A" w:rsidP="00087E75">
            <w:pPr>
              <w:pStyle w:val="rowtabella0"/>
              <w:jc w:val="center"/>
              <w:rPr>
                <w:color w:val="002060"/>
              </w:rPr>
            </w:pPr>
            <w:r w:rsidRPr="004E7BA8">
              <w:rPr>
                <w:color w:val="002060"/>
              </w:rPr>
              <w:t>0</w:t>
            </w:r>
          </w:p>
        </w:tc>
      </w:tr>
      <w:tr w:rsidR="00AD176A" w:rsidRPr="004E7BA8" w14:paraId="49A2C6B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8BC1B" w14:textId="77777777" w:rsidR="00AD176A" w:rsidRPr="004E7BA8" w:rsidRDefault="00AD176A" w:rsidP="00087E75">
            <w:pPr>
              <w:pStyle w:val="rowtabella0"/>
              <w:rPr>
                <w:color w:val="002060"/>
              </w:rPr>
            </w:pPr>
            <w:r w:rsidRPr="004E7BA8">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4B58"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8729E"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F6C8"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3942"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29AAE"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4C8CC"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0DCD"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66D8E" w14:textId="77777777" w:rsidR="00AD176A" w:rsidRPr="004E7BA8" w:rsidRDefault="00AD176A" w:rsidP="00087E75">
            <w:pPr>
              <w:pStyle w:val="rowtabella0"/>
              <w:jc w:val="center"/>
              <w:rPr>
                <w:color w:val="002060"/>
              </w:rPr>
            </w:pPr>
            <w:r w:rsidRPr="004E7B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B2A1" w14:textId="77777777" w:rsidR="00AD176A" w:rsidRPr="004E7BA8" w:rsidRDefault="00AD176A" w:rsidP="00087E75">
            <w:pPr>
              <w:pStyle w:val="rowtabella0"/>
              <w:jc w:val="center"/>
              <w:rPr>
                <w:color w:val="002060"/>
              </w:rPr>
            </w:pPr>
            <w:r w:rsidRPr="004E7BA8">
              <w:rPr>
                <w:color w:val="002060"/>
              </w:rPr>
              <w:t>0</w:t>
            </w:r>
          </w:p>
        </w:tc>
      </w:tr>
      <w:tr w:rsidR="00AD176A" w:rsidRPr="004E7BA8" w14:paraId="2DA7441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E60D5" w14:textId="77777777" w:rsidR="00AD176A" w:rsidRPr="004E7BA8" w:rsidRDefault="00AD176A" w:rsidP="00087E75">
            <w:pPr>
              <w:pStyle w:val="rowtabella0"/>
              <w:rPr>
                <w:color w:val="002060"/>
              </w:rPr>
            </w:pPr>
            <w:r w:rsidRPr="004E7BA8">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72A5" w14:textId="77777777" w:rsidR="00AD176A" w:rsidRPr="004E7BA8" w:rsidRDefault="00AD176A" w:rsidP="00087E75">
            <w:pPr>
              <w:pStyle w:val="rowtabella0"/>
              <w:jc w:val="center"/>
              <w:rPr>
                <w:color w:val="002060"/>
              </w:rPr>
            </w:pPr>
            <w:r w:rsidRPr="004E7B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DE50"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69A6"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BCD3"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DB59"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A000" w14:textId="77777777" w:rsidR="00AD176A" w:rsidRPr="004E7BA8" w:rsidRDefault="00AD176A" w:rsidP="00087E75">
            <w:pPr>
              <w:pStyle w:val="rowtabella0"/>
              <w:jc w:val="center"/>
              <w:rPr>
                <w:color w:val="002060"/>
              </w:rPr>
            </w:pPr>
            <w:r w:rsidRPr="004E7B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0274"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1D8C"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2BA5" w14:textId="77777777" w:rsidR="00AD176A" w:rsidRPr="004E7BA8" w:rsidRDefault="00AD176A" w:rsidP="00087E75">
            <w:pPr>
              <w:pStyle w:val="rowtabella0"/>
              <w:jc w:val="center"/>
              <w:rPr>
                <w:color w:val="002060"/>
              </w:rPr>
            </w:pPr>
            <w:r w:rsidRPr="004E7BA8">
              <w:rPr>
                <w:color w:val="002060"/>
              </w:rPr>
              <w:t>0</w:t>
            </w:r>
          </w:p>
        </w:tc>
      </w:tr>
      <w:tr w:rsidR="00AD176A" w:rsidRPr="004E7BA8" w14:paraId="627036CC"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C0D76" w14:textId="77777777" w:rsidR="00AD176A" w:rsidRPr="004E7BA8" w:rsidRDefault="00AD176A" w:rsidP="00087E75">
            <w:pPr>
              <w:pStyle w:val="rowtabella0"/>
              <w:rPr>
                <w:color w:val="002060"/>
              </w:rPr>
            </w:pPr>
            <w:r w:rsidRPr="004E7BA8">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D18F1"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D4C7"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9C078"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7DD4"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1DBC"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888A" w14:textId="77777777" w:rsidR="00AD176A" w:rsidRPr="004E7BA8" w:rsidRDefault="00AD176A" w:rsidP="00087E75">
            <w:pPr>
              <w:pStyle w:val="rowtabella0"/>
              <w:jc w:val="center"/>
              <w:rPr>
                <w:color w:val="002060"/>
              </w:rPr>
            </w:pPr>
            <w:r w:rsidRPr="004E7BA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0EC5"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5FFB"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CD71" w14:textId="77777777" w:rsidR="00AD176A" w:rsidRPr="004E7BA8" w:rsidRDefault="00AD176A" w:rsidP="00087E75">
            <w:pPr>
              <w:pStyle w:val="rowtabella0"/>
              <w:jc w:val="center"/>
              <w:rPr>
                <w:color w:val="002060"/>
              </w:rPr>
            </w:pPr>
            <w:r w:rsidRPr="004E7BA8">
              <w:rPr>
                <w:color w:val="002060"/>
              </w:rPr>
              <w:t>0</w:t>
            </w:r>
          </w:p>
        </w:tc>
      </w:tr>
      <w:tr w:rsidR="00AD176A" w:rsidRPr="004E7BA8" w14:paraId="02EA025A"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32CA5" w14:textId="77777777" w:rsidR="00AD176A" w:rsidRPr="004E7BA8" w:rsidRDefault="00AD176A" w:rsidP="00087E75">
            <w:pPr>
              <w:pStyle w:val="rowtabella0"/>
              <w:rPr>
                <w:color w:val="002060"/>
              </w:rPr>
            </w:pPr>
            <w:r w:rsidRPr="004E7BA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46512"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470C"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0533A"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B6EE"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7A0A7"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F87E"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BABC" w14:textId="77777777" w:rsidR="00AD176A" w:rsidRPr="004E7BA8" w:rsidRDefault="00AD176A" w:rsidP="00087E75">
            <w:pPr>
              <w:pStyle w:val="rowtabella0"/>
              <w:jc w:val="center"/>
              <w:rPr>
                <w:color w:val="002060"/>
              </w:rPr>
            </w:pPr>
            <w:r w:rsidRPr="004E7B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AAA5"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4872" w14:textId="77777777" w:rsidR="00AD176A" w:rsidRPr="004E7BA8" w:rsidRDefault="00AD176A" w:rsidP="00087E75">
            <w:pPr>
              <w:pStyle w:val="rowtabella0"/>
              <w:jc w:val="center"/>
              <w:rPr>
                <w:color w:val="002060"/>
              </w:rPr>
            </w:pPr>
            <w:r w:rsidRPr="004E7BA8">
              <w:rPr>
                <w:color w:val="002060"/>
              </w:rPr>
              <w:t>0</w:t>
            </w:r>
          </w:p>
        </w:tc>
      </w:tr>
      <w:tr w:rsidR="00AD176A" w:rsidRPr="004E7BA8" w14:paraId="402865F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68EE5D" w14:textId="77777777" w:rsidR="00AD176A" w:rsidRPr="004E7BA8" w:rsidRDefault="00AD176A" w:rsidP="00087E75">
            <w:pPr>
              <w:pStyle w:val="rowtabella0"/>
              <w:rPr>
                <w:color w:val="002060"/>
              </w:rPr>
            </w:pPr>
            <w:r w:rsidRPr="004E7BA8">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646A"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2264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321D"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49B8"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E0BF"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DF57A" w14:textId="77777777" w:rsidR="00AD176A" w:rsidRPr="004E7BA8" w:rsidRDefault="00AD176A" w:rsidP="00087E75">
            <w:pPr>
              <w:pStyle w:val="rowtabella0"/>
              <w:jc w:val="center"/>
              <w:rPr>
                <w:color w:val="002060"/>
              </w:rPr>
            </w:pPr>
            <w:r w:rsidRPr="004E7B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06FE" w14:textId="77777777" w:rsidR="00AD176A" w:rsidRPr="004E7BA8" w:rsidRDefault="00AD176A" w:rsidP="00087E75">
            <w:pPr>
              <w:pStyle w:val="rowtabella0"/>
              <w:jc w:val="center"/>
              <w:rPr>
                <w:color w:val="002060"/>
              </w:rPr>
            </w:pPr>
            <w:r w:rsidRPr="004E7BA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DE33"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7FD2C" w14:textId="77777777" w:rsidR="00AD176A" w:rsidRPr="004E7BA8" w:rsidRDefault="00AD176A" w:rsidP="00087E75">
            <w:pPr>
              <w:pStyle w:val="rowtabella0"/>
              <w:jc w:val="center"/>
              <w:rPr>
                <w:color w:val="002060"/>
              </w:rPr>
            </w:pPr>
            <w:r w:rsidRPr="004E7BA8">
              <w:rPr>
                <w:color w:val="002060"/>
              </w:rPr>
              <w:t>0</w:t>
            </w:r>
          </w:p>
        </w:tc>
      </w:tr>
      <w:tr w:rsidR="00AD176A" w:rsidRPr="004E7BA8" w14:paraId="16A1730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CB71B" w14:textId="77777777" w:rsidR="00AD176A" w:rsidRPr="004E7BA8" w:rsidRDefault="00AD176A" w:rsidP="00087E75">
            <w:pPr>
              <w:pStyle w:val="rowtabella0"/>
              <w:rPr>
                <w:color w:val="002060"/>
              </w:rPr>
            </w:pPr>
            <w:r w:rsidRPr="004E7BA8">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62BE"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E0E5B"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9227"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89485"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68E8D"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7A811" w14:textId="77777777" w:rsidR="00AD176A" w:rsidRPr="004E7BA8" w:rsidRDefault="00AD176A" w:rsidP="00087E75">
            <w:pPr>
              <w:pStyle w:val="rowtabella0"/>
              <w:jc w:val="center"/>
              <w:rPr>
                <w:color w:val="002060"/>
              </w:rPr>
            </w:pPr>
            <w:r w:rsidRPr="004E7BA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5CC8" w14:textId="77777777" w:rsidR="00AD176A" w:rsidRPr="004E7BA8" w:rsidRDefault="00AD176A" w:rsidP="00087E75">
            <w:pPr>
              <w:pStyle w:val="rowtabella0"/>
              <w:jc w:val="center"/>
              <w:rPr>
                <w:color w:val="002060"/>
              </w:rPr>
            </w:pPr>
            <w:r w:rsidRPr="004E7BA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3EDF"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BF2A" w14:textId="77777777" w:rsidR="00AD176A" w:rsidRPr="004E7BA8" w:rsidRDefault="00AD176A" w:rsidP="00087E75">
            <w:pPr>
              <w:pStyle w:val="rowtabella0"/>
              <w:jc w:val="center"/>
              <w:rPr>
                <w:color w:val="002060"/>
              </w:rPr>
            </w:pPr>
            <w:r w:rsidRPr="004E7BA8">
              <w:rPr>
                <w:color w:val="002060"/>
              </w:rPr>
              <w:t>0</w:t>
            </w:r>
          </w:p>
        </w:tc>
      </w:tr>
      <w:tr w:rsidR="00AD176A" w:rsidRPr="004E7BA8" w14:paraId="519947D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73D18" w14:textId="77777777" w:rsidR="00AD176A" w:rsidRPr="004E7BA8" w:rsidRDefault="00AD176A" w:rsidP="00087E75">
            <w:pPr>
              <w:pStyle w:val="rowtabella0"/>
              <w:rPr>
                <w:color w:val="002060"/>
              </w:rPr>
            </w:pPr>
            <w:r w:rsidRPr="004E7BA8">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A23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631D"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136C"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DF70"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3B749"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B3F11"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F36F6"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2F4B"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255E" w14:textId="77777777" w:rsidR="00AD176A" w:rsidRPr="004E7BA8" w:rsidRDefault="00AD176A" w:rsidP="00087E75">
            <w:pPr>
              <w:pStyle w:val="rowtabella0"/>
              <w:jc w:val="center"/>
              <w:rPr>
                <w:color w:val="002060"/>
              </w:rPr>
            </w:pPr>
            <w:r w:rsidRPr="004E7BA8">
              <w:rPr>
                <w:color w:val="002060"/>
              </w:rPr>
              <w:t>0</w:t>
            </w:r>
          </w:p>
        </w:tc>
      </w:tr>
      <w:tr w:rsidR="00AD176A" w:rsidRPr="004E7BA8" w14:paraId="3DA5DC8E"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64C70A" w14:textId="77777777" w:rsidR="00AD176A" w:rsidRPr="004E7BA8" w:rsidRDefault="00AD176A" w:rsidP="00087E75">
            <w:pPr>
              <w:pStyle w:val="rowtabella0"/>
              <w:rPr>
                <w:color w:val="002060"/>
              </w:rPr>
            </w:pPr>
            <w:r w:rsidRPr="004E7BA8">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8142"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846A"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AAA8"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AA1D5"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F480F"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65ED" w14:textId="77777777" w:rsidR="00AD176A" w:rsidRPr="004E7BA8" w:rsidRDefault="00AD176A" w:rsidP="00087E75">
            <w:pPr>
              <w:pStyle w:val="rowtabella0"/>
              <w:jc w:val="center"/>
              <w:rPr>
                <w:color w:val="002060"/>
              </w:rPr>
            </w:pPr>
            <w:r w:rsidRPr="004E7B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2651" w14:textId="77777777" w:rsidR="00AD176A" w:rsidRPr="004E7BA8" w:rsidRDefault="00AD176A" w:rsidP="00087E75">
            <w:pPr>
              <w:pStyle w:val="rowtabella0"/>
              <w:jc w:val="center"/>
              <w:rPr>
                <w:color w:val="002060"/>
              </w:rPr>
            </w:pPr>
            <w:r w:rsidRPr="004E7B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B683" w14:textId="77777777" w:rsidR="00AD176A" w:rsidRPr="004E7BA8" w:rsidRDefault="00AD176A" w:rsidP="00087E75">
            <w:pPr>
              <w:pStyle w:val="rowtabella0"/>
              <w:jc w:val="center"/>
              <w:rPr>
                <w:color w:val="002060"/>
              </w:rPr>
            </w:pPr>
            <w:r w:rsidRPr="004E7B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8534" w14:textId="77777777" w:rsidR="00AD176A" w:rsidRPr="004E7BA8" w:rsidRDefault="00AD176A" w:rsidP="00087E75">
            <w:pPr>
              <w:pStyle w:val="rowtabella0"/>
              <w:jc w:val="center"/>
              <w:rPr>
                <w:color w:val="002060"/>
              </w:rPr>
            </w:pPr>
            <w:r w:rsidRPr="004E7BA8">
              <w:rPr>
                <w:color w:val="002060"/>
              </w:rPr>
              <w:t>0</w:t>
            </w:r>
          </w:p>
        </w:tc>
      </w:tr>
      <w:tr w:rsidR="00AD176A" w:rsidRPr="004E7BA8" w14:paraId="43D637A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B0410" w14:textId="77777777" w:rsidR="00AD176A" w:rsidRPr="004E7BA8" w:rsidRDefault="00AD176A" w:rsidP="00087E75">
            <w:pPr>
              <w:pStyle w:val="rowtabella0"/>
              <w:rPr>
                <w:color w:val="002060"/>
              </w:rPr>
            </w:pPr>
            <w:r w:rsidRPr="004E7BA8">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9070"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DC20"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7D63"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7F690"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C39C"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1495" w14:textId="77777777" w:rsidR="00AD176A" w:rsidRPr="004E7BA8" w:rsidRDefault="00AD176A" w:rsidP="00087E75">
            <w:pPr>
              <w:pStyle w:val="rowtabella0"/>
              <w:jc w:val="center"/>
              <w:rPr>
                <w:color w:val="002060"/>
              </w:rPr>
            </w:pPr>
            <w:r w:rsidRPr="004E7BA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7AF5" w14:textId="77777777" w:rsidR="00AD176A" w:rsidRPr="004E7BA8" w:rsidRDefault="00AD176A" w:rsidP="00087E75">
            <w:pPr>
              <w:pStyle w:val="rowtabella0"/>
              <w:jc w:val="center"/>
              <w:rPr>
                <w:color w:val="002060"/>
              </w:rPr>
            </w:pPr>
            <w:r w:rsidRPr="004E7B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AF952"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BA358" w14:textId="77777777" w:rsidR="00AD176A" w:rsidRPr="004E7BA8" w:rsidRDefault="00AD176A" w:rsidP="00087E75">
            <w:pPr>
              <w:pStyle w:val="rowtabella0"/>
              <w:jc w:val="center"/>
              <w:rPr>
                <w:color w:val="002060"/>
              </w:rPr>
            </w:pPr>
            <w:r w:rsidRPr="004E7BA8">
              <w:rPr>
                <w:color w:val="002060"/>
              </w:rPr>
              <w:t>0</w:t>
            </w:r>
          </w:p>
        </w:tc>
      </w:tr>
      <w:tr w:rsidR="00AD176A" w:rsidRPr="004E7BA8" w14:paraId="3591314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266A7" w14:textId="77777777" w:rsidR="00AD176A" w:rsidRPr="004E7BA8" w:rsidRDefault="00AD176A" w:rsidP="00087E75">
            <w:pPr>
              <w:pStyle w:val="breakline"/>
              <w:rPr>
                <w:rFonts w:ascii="Arial" w:hAnsi="Arial" w:cs="Arial"/>
                <w:color w:val="002060"/>
              </w:rPr>
            </w:pPr>
            <w:r w:rsidRPr="004E7BA8">
              <w:rPr>
                <w:rFonts w:ascii="Arial" w:hAnsi="Arial" w:cs="Arial"/>
                <w:color w:val="002060"/>
              </w:rPr>
              <w:t>POL. CSI STELLA A.S.D. – seconda squadra Under 21 –</w:t>
            </w:r>
          </w:p>
          <w:p w14:paraId="1EC8CBBE" w14:textId="77777777" w:rsidR="00AD176A" w:rsidRPr="004E7BA8" w:rsidRDefault="00AD176A" w:rsidP="00087E75">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CFEE9"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BDDAC"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160F"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F99E"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F6C4"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9AB45"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6FBF" w14:textId="77777777" w:rsidR="00AD176A" w:rsidRPr="004E7BA8" w:rsidRDefault="00AD176A" w:rsidP="00087E75">
            <w:pPr>
              <w:pStyle w:val="rowtabella0"/>
              <w:jc w:val="center"/>
              <w:rPr>
                <w:color w:val="002060"/>
              </w:rPr>
            </w:pPr>
            <w:r w:rsidRPr="004E7BA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F1FD" w14:textId="77777777" w:rsidR="00AD176A" w:rsidRPr="004E7BA8" w:rsidRDefault="00AD176A" w:rsidP="00087E75">
            <w:pPr>
              <w:pStyle w:val="rowtabella0"/>
              <w:jc w:val="center"/>
              <w:rPr>
                <w:color w:val="002060"/>
              </w:rPr>
            </w:pPr>
            <w:r w:rsidRPr="004E7B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5D91" w14:textId="77777777" w:rsidR="00AD176A" w:rsidRPr="004E7BA8" w:rsidRDefault="00AD176A" w:rsidP="00087E75">
            <w:pPr>
              <w:pStyle w:val="rowtabella0"/>
              <w:jc w:val="center"/>
              <w:rPr>
                <w:color w:val="002060"/>
              </w:rPr>
            </w:pPr>
            <w:r w:rsidRPr="004E7BA8">
              <w:rPr>
                <w:color w:val="002060"/>
              </w:rPr>
              <w:t>0</w:t>
            </w:r>
          </w:p>
        </w:tc>
      </w:tr>
      <w:tr w:rsidR="00AD176A" w:rsidRPr="004E7BA8" w14:paraId="12CC49FC"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1D6EEE" w14:textId="77777777" w:rsidR="00AD176A" w:rsidRPr="004E7BA8" w:rsidRDefault="00AD176A" w:rsidP="00087E75">
            <w:pPr>
              <w:pStyle w:val="rowtabella0"/>
              <w:rPr>
                <w:color w:val="002060"/>
              </w:rPr>
            </w:pPr>
            <w:r w:rsidRPr="004E7BA8">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6205"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E578C" w14:textId="77777777" w:rsidR="00AD176A" w:rsidRPr="004E7BA8" w:rsidRDefault="00AD176A" w:rsidP="00087E75">
            <w:pPr>
              <w:pStyle w:val="rowtabella0"/>
              <w:jc w:val="center"/>
              <w:rPr>
                <w:color w:val="002060"/>
              </w:rPr>
            </w:pPr>
            <w:r w:rsidRPr="004E7B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67C1" w14:textId="77777777" w:rsidR="00AD176A" w:rsidRPr="004E7BA8" w:rsidRDefault="00AD176A" w:rsidP="00087E75">
            <w:pPr>
              <w:pStyle w:val="rowtabella0"/>
              <w:jc w:val="center"/>
              <w:rPr>
                <w:color w:val="002060"/>
              </w:rPr>
            </w:pPr>
            <w:r w:rsidRPr="004E7B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4568" w14:textId="77777777" w:rsidR="00AD176A" w:rsidRPr="004E7BA8" w:rsidRDefault="00AD176A" w:rsidP="00087E75">
            <w:pPr>
              <w:pStyle w:val="rowtabella0"/>
              <w:jc w:val="center"/>
              <w:rPr>
                <w:color w:val="002060"/>
              </w:rPr>
            </w:pPr>
            <w:r w:rsidRPr="004E7B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8F02" w14:textId="77777777" w:rsidR="00AD176A" w:rsidRPr="004E7BA8" w:rsidRDefault="00AD176A" w:rsidP="00087E75">
            <w:pPr>
              <w:pStyle w:val="rowtabella0"/>
              <w:jc w:val="center"/>
              <w:rPr>
                <w:color w:val="002060"/>
              </w:rPr>
            </w:pPr>
            <w:r w:rsidRPr="004E7B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80CAF" w14:textId="77777777" w:rsidR="00AD176A" w:rsidRPr="004E7BA8" w:rsidRDefault="00AD176A" w:rsidP="00087E75">
            <w:pPr>
              <w:pStyle w:val="rowtabella0"/>
              <w:jc w:val="center"/>
              <w:rPr>
                <w:color w:val="002060"/>
              </w:rPr>
            </w:pPr>
            <w:r w:rsidRPr="004E7B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3798" w14:textId="77777777" w:rsidR="00AD176A" w:rsidRPr="004E7BA8" w:rsidRDefault="00AD176A" w:rsidP="00087E75">
            <w:pPr>
              <w:pStyle w:val="rowtabella0"/>
              <w:jc w:val="center"/>
              <w:rPr>
                <w:color w:val="002060"/>
              </w:rPr>
            </w:pPr>
            <w:r w:rsidRPr="004E7BA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8787" w14:textId="77777777" w:rsidR="00AD176A" w:rsidRPr="004E7BA8" w:rsidRDefault="00AD176A" w:rsidP="00087E75">
            <w:pPr>
              <w:pStyle w:val="rowtabella0"/>
              <w:jc w:val="center"/>
              <w:rPr>
                <w:color w:val="002060"/>
              </w:rPr>
            </w:pPr>
            <w:r w:rsidRPr="004E7B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C378F" w14:textId="77777777" w:rsidR="00AD176A" w:rsidRPr="004E7BA8" w:rsidRDefault="00AD176A" w:rsidP="00087E75">
            <w:pPr>
              <w:pStyle w:val="rowtabella0"/>
              <w:jc w:val="center"/>
              <w:rPr>
                <w:color w:val="002060"/>
              </w:rPr>
            </w:pPr>
            <w:r w:rsidRPr="004E7BA8">
              <w:rPr>
                <w:color w:val="002060"/>
              </w:rPr>
              <w:t>0</w:t>
            </w:r>
          </w:p>
        </w:tc>
      </w:tr>
    </w:tbl>
    <w:p w14:paraId="423F04A4" w14:textId="77777777" w:rsidR="00AD176A" w:rsidRPr="004E7BA8" w:rsidRDefault="00AD176A" w:rsidP="00AD176A">
      <w:pPr>
        <w:pStyle w:val="breakline"/>
        <w:rPr>
          <w:rFonts w:ascii="Arial" w:hAnsi="Arial" w:cs="Arial"/>
          <w:color w:val="002060"/>
        </w:rPr>
      </w:pPr>
    </w:p>
    <w:p w14:paraId="06A1D4FC" w14:textId="77777777" w:rsidR="00AD176A" w:rsidRPr="00460589" w:rsidRDefault="00AD176A" w:rsidP="00AD176A">
      <w:pPr>
        <w:pStyle w:val="titoloprinc0"/>
        <w:rPr>
          <w:color w:val="002060"/>
        </w:rPr>
      </w:pPr>
      <w:r w:rsidRPr="00460589">
        <w:rPr>
          <w:color w:val="002060"/>
        </w:rPr>
        <w:t>PROGRAMMA GARE</w:t>
      </w:r>
    </w:p>
    <w:p w14:paraId="09746D04" w14:textId="77777777" w:rsidR="00AD176A" w:rsidRDefault="00AD176A" w:rsidP="00AD176A">
      <w:pPr>
        <w:pStyle w:val="breakline"/>
        <w:rPr>
          <w:rFonts w:eastAsiaTheme="minorEastAsia"/>
          <w:color w:val="002060"/>
        </w:rPr>
      </w:pPr>
    </w:p>
    <w:p w14:paraId="6084F73E" w14:textId="77777777" w:rsidR="00723B6D" w:rsidRPr="00304D58" w:rsidRDefault="00723B6D" w:rsidP="00723B6D">
      <w:pPr>
        <w:pStyle w:val="sottotitolocampionato10"/>
        <w:rPr>
          <w:color w:val="002060"/>
        </w:rPr>
      </w:pPr>
      <w:r w:rsidRPr="00304D58">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7"/>
        <w:gridCol w:w="385"/>
        <w:gridCol w:w="898"/>
        <w:gridCol w:w="1188"/>
        <w:gridCol w:w="1547"/>
        <w:gridCol w:w="1565"/>
      </w:tblGrid>
      <w:tr w:rsidR="00723B6D" w:rsidRPr="00304D58" w14:paraId="1F89F4C3"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DF7DD"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ABA2A"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4D825"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4B2B8"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92E48"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18082"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BDAE8"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1ED12CF4"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7FA7B2" w14:textId="77777777" w:rsidR="00723B6D" w:rsidRPr="00304D58" w:rsidRDefault="00723B6D" w:rsidP="00087E75">
            <w:pPr>
              <w:pStyle w:val="rowtabella0"/>
              <w:rPr>
                <w:color w:val="002060"/>
              </w:rPr>
            </w:pPr>
            <w:r w:rsidRPr="00304D58">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11CBF" w14:textId="77777777" w:rsidR="00723B6D" w:rsidRPr="00304D58" w:rsidRDefault="00723B6D" w:rsidP="00087E75">
            <w:pPr>
              <w:pStyle w:val="rowtabella0"/>
              <w:rPr>
                <w:color w:val="002060"/>
              </w:rPr>
            </w:pPr>
            <w:r w:rsidRPr="00304D58">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8B75B"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F1471" w14:textId="77777777" w:rsidR="00723B6D" w:rsidRPr="00304D58" w:rsidRDefault="00723B6D" w:rsidP="00087E75">
            <w:pPr>
              <w:pStyle w:val="rowtabella0"/>
              <w:rPr>
                <w:color w:val="002060"/>
              </w:rPr>
            </w:pPr>
            <w:r w:rsidRPr="00304D58">
              <w:rPr>
                <w:color w:val="002060"/>
              </w:rPr>
              <w:t>07/11/2025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032F4" w14:textId="77777777" w:rsidR="00723B6D" w:rsidRPr="00304D58" w:rsidRDefault="00723B6D" w:rsidP="00087E75">
            <w:pPr>
              <w:pStyle w:val="rowtabella0"/>
              <w:rPr>
                <w:color w:val="002060"/>
              </w:rPr>
            </w:pPr>
            <w:r w:rsidRPr="00304D58">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1F96E1" w14:textId="77777777" w:rsidR="00723B6D" w:rsidRPr="00304D58" w:rsidRDefault="00723B6D" w:rsidP="00087E75">
            <w:pPr>
              <w:pStyle w:val="rowtabella0"/>
              <w:rPr>
                <w:color w:val="002060"/>
              </w:rPr>
            </w:pPr>
            <w:r w:rsidRPr="00304D58">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C0037" w14:textId="77777777" w:rsidR="00723B6D" w:rsidRPr="00304D58" w:rsidRDefault="00723B6D" w:rsidP="00087E75">
            <w:pPr>
              <w:pStyle w:val="rowtabella0"/>
              <w:rPr>
                <w:color w:val="002060"/>
              </w:rPr>
            </w:pPr>
            <w:r w:rsidRPr="00304D58">
              <w:rPr>
                <w:color w:val="002060"/>
              </w:rPr>
              <w:t>STR.DEL BURELLO LOC.VAL NEVOLA</w:t>
            </w:r>
          </w:p>
        </w:tc>
      </w:tr>
      <w:tr w:rsidR="00723B6D" w:rsidRPr="00304D58" w14:paraId="47FB127B"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B6407D" w14:textId="77777777" w:rsidR="00723B6D" w:rsidRPr="00304D58" w:rsidRDefault="00723B6D" w:rsidP="00087E75">
            <w:pPr>
              <w:pStyle w:val="rowtabella0"/>
              <w:rPr>
                <w:color w:val="002060"/>
              </w:rPr>
            </w:pPr>
            <w:r w:rsidRPr="00304D58">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D4EFED" w14:textId="77777777" w:rsidR="00723B6D" w:rsidRPr="00304D58" w:rsidRDefault="00723B6D" w:rsidP="00087E75">
            <w:pPr>
              <w:pStyle w:val="rowtabella0"/>
              <w:rPr>
                <w:color w:val="002060"/>
              </w:rPr>
            </w:pPr>
            <w:r w:rsidRPr="00304D58">
              <w:rPr>
                <w:color w:val="002060"/>
              </w:rPr>
              <w:t>AUDAX PIOBBICO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051BE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0B7D33" w14:textId="77777777" w:rsidR="00723B6D" w:rsidRPr="00304D58" w:rsidRDefault="00723B6D" w:rsidP="00087E75">
            <w:pPr>
              <w:pStyle w:val="rowtabella0"/>
              <w:rPr>
                <w:color w:val="002060"/>
              </w:rPr>
            </w:pPr>
            <w:r w:rsidRPr="00304D58">
              <w:rPr>
                <w:color w:val="002060"/>
              </w:rPr>
              <w:t>07/11/2025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CEEE09" w14:textId="77777777" w:rsidR="00723B6D" w:rsidRPr="00304D58" w:rsidRDefault="00723B6D" w:rsidP="00087E75">
            <w:pPr>
              <w:pStyle w:val="rowtabella0"/>
              <w:rPr>
                <w:color w:val="002060"/>
              </w:rPr>
            </w:pPr>
            <w:r w:rsidRPr="00304D58">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8EA74F" w14:textId="77777777" w:rsidR="00723B6D" w:rsidRPr="00304D58" w:rsidRDefault="00723B6D" w:rsidP="00087E75">
            <w:pPr>
              <w:pStyle w:val="rowtabella0"/>
              <w:rPr>
                <w:color w:val="002060"/>
              </w:rPr>
            </w:pPr>
            <w:r w:rsidRPr="00304D5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56BF3" w14:textId="77777777" w:rsidR="00723B6D" w:rsidRPr="00304D58" w:rsidRDefault="00723B6D" w:rsidP="00087E75">
            <w:pPr>
              <w:pStyle w:val="rowtabella0"/>
              <w:rPr>
                <w:color w:val="002060"/>
              </w:rPr>
            </w:pPr>
            <w:r w:rsidRPr="00304D58">
              <w:rPr>
                <w:color w:val="002060"/>
              </w:rPr>
              <w:t>VIA ANTONIO ROSMINI 22/B</w:t>
            </w:r>
          </w:p>
        </w:tc>
      </w:tr>
      <w:tr w:rsidR="00723B6D" w:rsidRPr="00304D58" w14:paraId="410E9D4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00E449" w14:textId="77777777" w:rsidR="00723B6D" w:rsidRPr="00304D58" w:rsidRDefault="00723B6D" w:rsidP="00087E75">
            <w:pPr>
              <w:pStyle w:val="rowtabella0"/>
              <w:rPr>
                <w:color w:val="002060"/>
              </w:rPr>
            </w:pPr>
            <w:r w:rsidRPr="00304D58">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4271B3" w14:textId="77777777" w:rsidR="00723B6D" w:rsidRPr="00304D58" w:rsidRDefault="00723B6D" w:rsidP="00087E75">
            <w:pPr>
              <w:pStyle w:val="rowtabella0"/>
              <w:rPr>
                <w:color w:val="002060"/>
              </w:rPr>
            </w:pPr>
            <w:r w:rsidRPr="00304D58">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10CE2B"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C24845"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5B7AA0" w14:textId="77777777" w:rsidR="00723B6D" w:rsidRPr="00304D58" w:rsidRDefault="00723B6D" w:rsidP="00087E75">
            <w:pPr>
              <w:pStyle w:val="rowtabella0"/>
              <w:rPr>
                <w:color w:val="002060"/>
              </w:rPr>
            </w:pPr>
            <w:r w:rsidRPr="00304D58">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7C13D5" w14:textId="77777777" w:rsidR="00723B6D" w:rsidRPr="00304D58" w:rsidRDefault="00723B6D" w:rsidP="00087E75">
            <w:pPr>
              <w:pStyle w:val="rowtabella0"/>
              <w:rPr>
                <w:color w:val="002060"/>
              </w:rPr>
            </w:pPr>
            <w:r w:rsidRPr="00304D58">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11A5B2" w14:textId="77777777" w:rsidR="00723B6D" w:rsidRPr="00304D58" w:rsidRDefault="00723B6D" w:rsidP="00087E75">
            <w:pPr>
              <w:pStyle w:val="rowtabella0"/>
              <w:rPr>
                <w:color w:val="002060"/>
              </w:rPr>
            </w:pPr>
            <w:r w:rsidRPr="00304D58">
              <w:rPr>
                <w:color w:val="002060"/>
              </w:rPr>
              <w:t>PIAN DEL BRUSCOLO</w:t>
            </w:r>
          </w:p>
        </w:tc>
      </w:tr>
      <w:tr w:rsidR="00723B6D" w:rsidRPr="00304D58" w14:paraId="79C5DB9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B4206D" w14:textId="77777777" w:rsidR="00723B6D" w:rsidRPr="00304D58" w:rsidRDefault="00723B6D" w:rsidP="00087E75">
            <w:pPr>
              <w:pStyle w:val="rowtabella0"/>
              <w:rPr>
                <w:color w:val="002060"/>
              </w:rPr>
            </w:pPr>
            <w:r w:rsidRPr="00304D58">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4CF6EC" w14:textId="77777777" w:rsidR="00723B6D" w:rsidRPr="00304D58" w:rsidRDefault="00723B6D" w:rsidP="00087E75">
            <w:pPr>
              <w:pStyle w:val="rowtabella0"/>
              <w:rPr>
                <w:color w:val="002060"/>
              </w:rPr>
            </w:pPr>
            <w:r w:rsidRPr="00304D58">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A9A934"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CD1830"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25E3A5" w14:textId="77777777" w:rsidR="00723B6D" w:rsidRPr="00304D58" w:rsidRDefault="00723B6D" w:rsidP="00087E75">
            <w:pPr>
              <w:pStyle w:val="rowtabella0"/>
              <w:rPr>
                <w:color w:val="002060"/>
              </w:rPr>
            </w:pPr>
            <w:r w:rsidRPr="00304D58">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B1499" w14:textId="77777777" w:rsidR="00723B6D" w:rsidRPr="00304D58" w:rsidRDefault="00723B6D" w:rsidP="00087E75">
            <w:pPr>
              <w:pStyle w:val="rowtabella0"/>
              <w:rPr>
                <w:color w:val="002060"/>
              </w:rPr>
            </w:pPr>
            <w:r w:rsidRPr="00304D58">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1FB63" w14:textId="77777777" w:rsidR="00723B6D" w:rsidRPr="00304D58" w:rsidRDefault="00723B6D" w:rsidP="00087E75">
            <w:pPr>
              <w:pStyle w:val="rowtabella0"/>
              <w:rPr>
                <w:color w:val="002060"/>
              </w:rPr>
            </w:pPr>
            <w:r w:rsidRPr="00304D58">
              <w:rPr>
                <w:color w:val="002060"/>
              </w:rPr>
              <w:t>VIA DELL'ANNUNZIATA</w:t>
            </w:r>
          </w:p>
        </w:tc>
      </w:tr>
      <w:tr w:rsidR="00723B6D" w:rsidRPr="00304D58" w14:paraId="4291E65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85BC12" w14:textId="77777777" w:rsidR="00723B6D" w:rsidRPr="00304D58" w:rsidRDefault="00723B6D" w:rsidP="00087E75">
            <w:pPr>
              <w:pStyle w:val="rowtabella0"/>
              <w:rPr>
                <w:color w:val="002060"/>
              </w:rPr>
            </w:pPr>
            <w:r w:rsidRPr="00304D58">
              <w:rPr>
                <w:color w:val="002060"/>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8CC964" w14:textId="77777777" w:rsidR="00723B6D" w:rsidRPr="00304D58" w:rsidRDefault="00723B6D" w:rsidP="00087E75">
            <w:pPr>
              <w:pStyle w:val="rowtabella0"/>
              <w:rPr>
                <w:color w:val="002060"/>
              </w:rPr>
            </w:pPr>
            <w:r w:rsidRPr="00304D58">
              <w:rPr>
                <w:color w:val="002060"/>
              </w:rPr>
              <w:t>SAN COSTANZO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16ECC7"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653E8"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4D94F2" w14:textId="77777777" w:rsidR="00723B6D" w:rsidRPr="00304D58" w:rsidRDefault="00723B6D" w:rsidP="00087E75">
            <w:pPr>
              <w:pStyle w:val="rowtabella0"/>
              <w:rPr>
                <w:color w:val="002060"/>
              </w:rPr>
            </w:pPr>
            <w:r w:rsidRPr="00304D58">
              <w:rPr>
                <w:color w:val="002060"/>
              </w:rPr>
              <w:t>5109 CAMPO COPERTO N°3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7BB18" w14:textId="77777777" w:rsidR="00723B6D" w:rsidRPr="00304D58" w:rsidRDefault="00723B6D" w:rsidP="00087E75">
            <w:pPr>
              <w:pStyle w:val="rowtabella0"/>
              <w:rPr>
                <w:color w:val="002060"/>
              </w:rPr>
            </w:pPr>
            <w:r w:rsidRPr="00304D5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13D84" w14:textId="77777777" w:rsidR="00723B6D" w:rsidRPr="00304D58" w:rsidRDefault="00723B6D" w:rsidP="00087E75">
            <w:pPr>
              <w:pStyle w:val="rowtabella0"/>
              <w:rPr>
                <w:color w:val="002060"/>
              </w:rPr>
            </w:pPr>
            <w:r w:rsidRPr="00304D58">
              <w:rPr>
                <w:color w:val="002060"/>
              </w:rPr>
              <w:t>VIA CELLINI</w:t>
            </w:r>
          </w:p>
        </w:tc>
      </w:tr>
      <w:tr w:rsidR="00723B6D" w:rsidRPr="00304D58" w14:paraId="783DA254"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3DFFDA" w14:textId="77777777" w:rsidR="00723B6D" w:rsidRPr="00304D58" w:rsidRDefault="00723B6D" w:rsidP="00087E75">
            <w:pPr>
              <w:pStyle w:val="rowtabella0"/>
              <w:rPr>
                <w:color w:val="002060"/>
              </w:rPr>
            </w:pPr>
            <w:r w:rsidRPr="00304D58">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D3825" w14:textId="77777777" w:rsidR="00723B6D" w:rsidRPr="00304D58" w:rsidRDefault="00723B6D" w:rsidP="00087E75">
            <w:pPr>
              <w:pStyle w:val="rowtabella0"/>
              <w:rPr>
                <w:color w:val="002060"/>
              </w:rPr>
            </w:pPr>
            <w:r w:rsidRPr="00304D58">
              <w:rPr>
                <w:color w:val="002060"/>
              </w:rPr>
              <w:t>GRADARA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FB722"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18F6F" w14:textId="77777777" w:rsidR="00723B6D" w:rsidRPr="00304D58" w:rsidRDefault="00723B6D" w:rsidP="00087E75">
            <w:pPr>
              <w:pStyle w:val="rowtabella0"/>
              <w:rPr>
                <w:color w:val="002060"/>
              </w:rPr>
            </w:pPr>
            <w:r w:rsidRPr="00304D58">
              <w:rPr>
                <w:color w:val="002060"/>
              </w:rPr>
              <w:t>08/11/2025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8675F" w14:textId="77777777" w:rsidR="00723B6D" w:rsidRPr="00304D58" w:rsidRDefault="00723B6D" w:rsidP="00087E75">
            <w:pPr>
              <w:pStyle w:val="rowtabella0"/>
              <w:rPr>
                <w:color w:val="002060"/>
              </w:rPr>
            </w:pPr>
            <w:r w:rsidRPr="00304D58">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27D61" w14:textId="77777777" w:rsidR="00723B6D" w:rsidRPr="00304D58" w:rsidRDefault="00723B6D" w:rsidP="00087E75">
            <w:pPr>
              <w:pStyle w:val="rowtabella0"/>
              <w:rPr>
                <w:color w:val="002060"/>
              </w:rPr>
            </w:pPr>
            <w:r w:rsidRPr="00304D58">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0D238" w14:textId="77777777" w:rsidR="00723B6D" w:rsidRPr="00304D58" w:rsidRDefault="00723B6D" w:rsidP="00087E75">
            <w:pPr>
              <w:pStyle w:val="rowtabella0"/>
              <w:rPr>
                <w:color w:val="002060"/>
              </w:rPr>
            </w:pPr>
            <w:r w:rsidRPr="00304D58">
              <w:rPr>
                <w:color w:val="002060"/>
              </w:rPr>
              <w:t>VIA MOLINELLO</w:t>
            </w:r>
          </w:p>
        </w:tc>
      </w:tr>
    </w:tbl>
    <w:p w14:paraId="6F89779C" w14:textId="77777777" w:rsidR="00723B6D" w:rsidRPr="00304D58" w:rsidRDefault="00723B6D" w:rsidP="00723B6D">
      <w:pPr>
        <w:pStyle w:val="breakline"/>
        <w:rPr>
          <w:rFonts w:eastAsiaTheme="minorEastAsia"/>
          <w:color w:val="002060"/>
        </w:rPr>
      </w:pPr>
    </w:p>
    <w:p w14:paraId="07BE88B2" w14:textId="77777777" w:rsidR="00723B6D" w:rsidRPr="00304D58" w:rsidRDefault="00723B6D" w:rsidP="00723B6D">
      <w:pPr>
        <w:pStyle w:val="breakline"/>
        <w:rPr>
          <w:color w:val="002060"/>
        </w:rPr>
      </w:pPr>
    </w:p>
    <w:p w14:paraId="338ED33B" w14:textId="77777777" w:rsidR="00723B6D" w:rsidRPr="00304D58" w:rsidRDefault="00723B6D" w:rsidP="00723B6D">
      <w:pPr>
        <w:pStyle w:val="breakline"/>
        <w:rPr>
          <w:color w:val="002060"/>
        </w:rPr>
      </w:pPr>
    </w:p>
    <w:p w14:paraId="094A4B9D" w14:textId="77777777" w:rsidR="00723B6D" w:rsidRPr="00304D58" w:rsidRDefault="00723B6D" w:rsidP="00723B6D">
      <w:pPr>
        <w:pStyle w:val="sottotitolocampionato10"/>
        <w:rPr>
          <w:color w:val="002060"/>
        </w:rPr>
      </w:pPr>
      <w:r w:rsidRPr="00304D58">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1996"/>
        <w:gridCol w:w="385"/>
        <w:gridCol w:w="898"/>
        <w:gridCol w:w="1176"/>
        <w:gridCol w:w="1555"/>
        <w:gridCol w:w="1568"/>
      </w:tblGrid>
      <w:tr w:rsidR="00723B6D" w:rsidRPr="00304D58" w14:paraId="79BEA4FD"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37CF6"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DA24F"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8B2B3"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C737C"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762FF"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D895C"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B5528"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6D4B1241"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CC665D" w14:textId="77777777" w:rsidR="00723B6D" w:rsidRPr="00304D58" w:rsidRDefault="00723B6D" w:rsidP="00087E75">
            <w:pPr>
              <w:pStyle w:val="rowtabella0"/>
              <w:rPr>
                <w:color w:val="002060"/>
              </w:rPr>
            </w:pPr>
            <w:r w:rsidRPr="00304D58">
              <w:rPr>
                <w:color w:val="002060"/>
              </w:rPr>
              <w:lastRenderedPageBreak/>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FB934" w14:textId="77777777" w:rsidR="00723B6D" w:rsidRPr="00304D58" w:rsidRDefault="00723B6D" w:rsidP="00087E75">
            <w:pPr>
              <w:pStyle w:val="rowtabella0"/>
              <w:rPr>
                <w:color w:val="002060"/>
              </w:rPr>
            </w:pPr>
            <w:r w:rsidRPr="00304D58">
              <w:rPr>
                <w:color w:val="002060"/>
              </w:rPr>
              <w:t>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0DB4D"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A09E3" w14:textId="77777777" w:rsidR="00723B6D" w:rsidRPr="00304D58" w:rsidRDefault="00723B6D" w:rsidP="00087E75">
            <w:pPr>
              <w:pStyle w:val="rowtabella0"/>
              <w:rPr>
                <w:color w:val="002060"/>
              </w:rPr>
            </w:pPr>
            <w:r w:rsidRPr="00304D58">
              <w:rPr>
                <w:color w:val="002060"/>
              </w:rPr>
              <w:t>07/11/2025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A3F7A" w14:textId="77777777" w:rsidR="00723B6D" w:rsidRPr="00304D58" w:rsidRDefault="00723B6D" w:rsidP="00087E75">
            <w:pPr>
              <w:pStyle w:val="rowtabella0"/>
              <w:rPr>
                <w:color w:val="002060"/>
              </w:rPr>
            </w:pPr>
            <w:r w:rsidRPr="00304D58">
              <w:rPr>
                <w:color w:val="002060"/>
              </w:rPr>
              <w:t>6065 CAMPO FEDERALE "</w:t>
            </w:r>
            <w:proofErr w:type="gramStart"/>
            <w:r w:rsidRPr="00304D58">
              <w:rPr>
                <w:color w:val="002060"/>
              </w:rPr>
              <w:t>G.PAOLINELLI</w:t>
            </w:r>
            <w:proofErr w:type="gramEnd"/>
            <w:r w:rsidRPr="00304D58">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20875" w14:textId="77777777" w:rsidR="00723B6D" w:rsidRPr="00304D58" w:rsidRDefault="00723B6D" w:rsidP="00087E75">
            <w:pPr>
              <w:pStyle w:val="rowtabella0"/>
              <w:rPr>
                <w:color w:val="002060"/>
              </w:rPr>
            </w:pPr>
            <w:r w:rsidRPr="00304D5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B41E0" w14:textId="77777777" w:rsidR="00723B6D" w:rsidRPr="00304D58" w:rsidRDefault="00723B6D" w:rsidP="00087E75">
            <w:pPr>
              <w:pStyle w:val="rowtabella0"/>
              <w:rPr>
                <w:color w:val="002060"/>
              </w:rPr>
            </w:pPr>
            <w:r w:rsidRPr="00304D58">
              <w:rPr>
                <w:color w:val="002060"/>
              </w:rPr>
              <w:t>VIA SCHIAVONI - BARACCCOLA</w:t>
            </w:r>
          </w:p>
        </w:tc>
      </w:tr>
      <w:tr w:rsidR="00723B6D" w:rsidRPr="00304D58" w14:paraId="0CEFBA3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082652" w14:textId="77777777" w:rsidR="00723B6D" w:rsidRPr="00304D58" w:rsidRDefault="00723B6D" w:rsidP="00087E75">
            <w:pPr>
              <w:pStyle w:val="rowtabella0"/>
              <w:rPr>
                <w:color w:val="002060"/>
              </w:rPr>
            </w:pPr>
            <w:r w:rsidRPr="00304D58">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B30867" w14:textId="77777777" w:rsidR="00723B6D" w:rsidRPr="00304D58" w:rsidRDefault="00723B6D" w:rsidP="00087E75">
            <w:pPr>
              <w:pStyle w:val="rowtabella0"/>
              <w:rPr>
                <w:color w:val="002060"/>
              </w:rPr>
            </w:pPr>
            <w:r w:rsidRPr="00304D58">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5657EC"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77BFFE"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0D4327" w14:textId="77777777" w:rsidR="00723B6D" w:rsidRPr="00304D58" w:rsidRDefault="00723B6D" w:rsidP="00087E75">
            <w:pPr>
              <w:pStyle w:val="rowtabella0"/>
              <w:rPr>
                <w:color w:val="002060"/>
              </w:rPr>
            </w:pPr>
            <w:r w:rsidRPr="00304D58">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D5D468" w14:textId="77777777" w:rsidR="00723B6D" w:rsidRPr="00304D58" w:rsidRDefault="00723B6D" w:rsidP="00087E75">
            <w:pPr>
              <w:pStyle w:val="rowtabella0"/>
              <w:rPr>
                <w:color w:val="002060"/>
              </w:rPr>
            </w:pPr>
            <w:r w:rsidRPr="00304D5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27E30" w14:textId="77777777" w:rsidR="00723B6D" w:rsidRPr="00304D58" w:rsidRDefault="00723B6D" w:rsidP="00087E75">
            <w:pPr>
              <w:pStyle w:val="rowtabella0"/>
              <w:rPr>
                <w:color w:val="002060"/>
              </w:rPr>
            </w:pPr>
            <w:r w:rsidRPr="00304D58">
              <w:rPr>
                <w:color w:val="002060"/>
              </w:rPr>
              <w:t>LOCALITA' NONTESICURO</w:t>
            </w:r>
          </w:p>
        </w:tc>
      </w:tr>
      <w:tr w:rsidR="00723B6D" w:rsidRPr="00304D58" w14:paraId="745BD058"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C70A4C" w14:textId="77777777" w:rsidR="00723B6D" w:rsidRPr="00304D58" w:rsidRDefault="00723B6D" w:rsidP="00087E75">
            <w:pPr>
              <w:pStyle w:val="rowtabella0"/>
              <w:rPr>
                <w:color w:val="002060"/>
              </w:rPr>
            </w:pPr>
            <w:r w:rsidRPr="00304D58">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E2E24B" w14:textId="77777777" w:rsidR="00723B6D" w:rsidRPr="00304D58" w:rsidRDefault="00723B6D" w:rsidP="00087E75">
            <w:pPr>
              <w:pStyle w:val="rowtabella0"/>
              <w:rPr>
                <w:color w:val="002060"/>
              </w:rPr>
            </w:pPr>
            <w:r w:rsidRPr="00304D58">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104B8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2E9D04" w14:textId="77777777" w:rsidR="00723B6D" w:rsidRPr="00304D58" w:rsidRDefault="00723B6D" w:rsidP="00087E75">
            <w:pPr>
              <w:pStyle w:val="rowtabella0"/>
              <w:rPr>
                <w:color w:val="002060"/>
              </w:rPr>
            </w:pPr>
            <w:r w:rsidRPr="00304D58">
              <w:rPr>
                <w:color w:val="002060"/>
              </w:rPr>
              <w:t>07/11/2025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A588E" w14:textId="77777777" w:rsidR="00723B6D" w:rsidRPr="00304D58" w:rsidRDefault="00723B6D" w:rsidP="00087E75">
            <w:pPr>
              <w:pStyle w:val="rowtabella0"/>
              <w:rPr>
                <w:color w:val="002060"/>
              </w:rPr>
            </w:pPr>
            <w:r w:rsidRPr="00304D58">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33F89C" w14:textId="77777777" w:rsidR="00723B6D" w:rsidRPr="00304D58" w:rsidRDefault="00723B6D" w:rsidP="00087E75">
            <w:pPr>
              <w:pStyle w:val="rowtabella0"/>
              <w:rPr>
                <w:color w:val="002060"/>
              </w:rPr>
            </w:pPr>
            <w:r w:rsidRPr="00304D5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534EB" w14:textId="77777777" w:rsidR="00723B6D" w:rsidRPr="00304D58" w:rsidRDefault="00723B6D" w:rsidP="00087E75">
            <w:pPr>
              <w:pStyle w:val="rowtabella0"/>
              <w:rPr>
                <w:color w:val="002060"/>
              </w:rPr>
            </w:pPr>
            <w:r w:rsidRPr="00304D58">
              <w:rPr>
                <w:color w:val="002060"/>
              </w:rPr>
              <w:t>VIA GRAZIA DELEDDA</w:t>
            </w:r>
          </w:p>
        </w:tc>
      </w:tr>
      <w:tr w:rsidR="00723B6D" w:rsidRPr="00304D58" w14:paraId="60AE0170"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54C0ED" w14:textId="77777777" w:rsidR="00723B6D" w:rsidRPr="00304D58" w:rsidRDefault="00723B6D" w:rsidP="00087E75">
            <w:pPr>
              <w:pStyle w:val="rowtabella0"/>
              <w:rPr>
                <w:color w:val="002060"/>
              </w:rPr>
            </w:pPr>
            <w:r w:rsidRPr="00304D58">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9E871" w14:textId="77777777" w:rsidR="00723B6D" w:rsidRPr="00304D58" w:rsidRDefault="00723B6D" w:rsidP="00087E75">
            <w:pPr>
              <w:pStyle w:val="rowtabella0"/>
              <w:rPr>
                <w:color w:val="002060"/>
              </w:rPr>
            </w:pPr>
            <w:proofErr w:type="gramStart"/>
            <w:r w:rsidRPr="00304D58">
              <w:rPr>
                <w:color w:val="002060"/>
              </w:rPr>
              <w:t>CITTA</w:t>
            </w:r>
            <w:proofErr w:type="gramEnd"/>
            <w:r w:rsidRPr="00304D58">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D6EE32"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7CF3E2"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A4DC9F" w14:textId="77777777" w:rsidR="00723B6D" w:rsidRPr="00304D58" w:rsidRDefault="00723B6D" w:rsidP="00087E75">
            <w:pPr>
              <w:pStyle w:val="rowtabella0"/>
              <w:rPr>
                <w:color w:val="002060"/>
              </w:rPr>
            </w:pPr>
            <w:r w:rsidRPr="00304D58">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0B075" w14:textId="77777777" w:rsidR="00723B6D" w:rsidRPr="00304D58" w:rsidRDefault="00723B6D" w:rsidP="00087E75">
            <w:pPr>
              <w:pStyle w:val="rowtabella0"/>
              <w:rPr>
                <w:color w:val="002060"/>
              </w:rPr>
            </w:pPr>
            <w:r w:rsidRPr="00304D58">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E332D" w14:textId="77777777" w:rsidR="00723B6D" w:rsidRPr="00304D58" w:rsidRDefault="00723B6D" w:rsidP="00087E75">
            <w:pPr>
              <w:pStyle w:val="rowtabella0"/>
              <w:rPr>
                <w:color w:val="002060"/>
              </w:rPr>
            </w:pPr>
            <w:r w:rsidRPr="00304D58">
              <w:rPr>
                <w:color w:val="002060"/>
              </w:rPr>
              <w:t>VIA CIRCONVALLAZIONE</w:t>
            </w:r>
          </w:p>
        </w:tc>
      </w:tr>
      <w:tr w:rsidR="00723B6D" w:rsidRPr="00304D58" w14:paraId="0C1D5B3F"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7A1974" w14:textId="77777777" w:rsidR="00723B6D" w:rsidRPr="00304D58" w:rsidRDefault="00723B6D" w:rsidP="00087E75">
            <w:pPr>
              <w:pStyle w:val="rowtabella0"/>
              <w:rPr>
                <w:color w:val="002060"/>
              </w:rPr>
            </w:pPr>
            <w:r w:rsidRPr="00304D58">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2F42F7" w14:textId="77777777" w:rsidR="00723B6D" w:rsidRPr="00304D58" w:rsidRDefault="00723B6D" w:rsidP="00087E75">
            <w:pPr>
              <w:pStyle w:val="rowtabella0"/>
              <w:rPr>
                <w:color w:val="002060"/>
              </w:rPr>
            </w:pPr>
            <w:r w:rsidRPr="00304D58">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28F70B"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9A1778"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833274" w14:textId="77777777" w:rsidR="00723B6D" w:rsidRPr="00304D58" w:rsidRDefault="00723B6D" w:rsidP="00087E75">
            <w:pPr>
              <w:pStyle w:val="rowtabella0"/>
              <w:rPr>
                <w:color w:val="002060"/>
              </w:rPr>
            </w:pPr>
            <w:r w:rsidRPr="00304D58">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338082" w14:textId="77777777" w:rsidR="00723B6D" w:rsidRPr="00304D58" w:rsidRDefault="00723B6D" w:rsidP="00087E75">
            <w:pPr>
              <w:pStyle w:val="rowtabella0"/>
              <w:rPr>
                <w:color w:val="002060"/>
              </w:rPr>
            </w:pPr>
            <w:r w:rsidRPr="00304D58">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D5B212" w14:textId="77777777" w:rsidR="00723B6D" w:rsidRPr="00304D58" w:rsidRDefault="00723B6D" w:rsidP="00087E75">
            <w:pPr>
              <w:pStyle w:val="rowtabella0"/>
              <w:rPr>
                <w:color w:val="002060"/>
              </w:rPr>
            </w:pPr>
            <w:r w:rsidRPr="00304D58">
              <w:rPr>
                <w:color w:val="002060"/>
              </w:rPr>
              <w:t>VIA GAETANO RAVAGLI</w:t>
            </w:r>
          </w:p>
        </w:tc>
      </w:tr>
      <w:tr w:rsidR="00723B6D" w:rsidRPr="00304D58" w14:paraId="2B8E73F6"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423948" w14:textId="77777777" w:rsidR="00723B6D" w:rsidRPr="00304D58" w:rsidRDefault="00723B6D" w:rsidP="00087E75">
            <w:pPr>
              <w:pStyle w:val="rowtabella0"/>
              <w:rPr>
                <w:color w:val="002060"/>
              </w:rPr>
            </w:pPr>
            <w:r w:rsidRPr="00304D58">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C5E3D" w14:textId="77777777" w:rsidR="00723B6D" w:rsidRPr="00304D58" w:rsidRDefault="00723B6D" w:rsidP="00087E75">
            <w:pPr>
              <w:pStyle w:val="rowtabella0"/>
              <w:rPr>
                <w:color w:val="002060"/>
              </w:rPr>
            </w:pPr>
            <w:r w:rsidRPr="00304D58">
              <w:rPr>
                <w:color w:val="002060"/>
              </w:rPr>
              <w:t>ATLETICO CHIARAVALLE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83742"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CA470" w14:textId="77777777" w:rsidR="00723B6D" w:rsidRPr="00304D58" w:rsidRDefault="00723B6D" w:rsidP="00087E75">
            <w:pPr>
              <w:pStyle w:val="rowtabella0"/>
              <w:rPr>
                <w:color w:val="002060"/>
              </w:rPr>
            </w:pPr>
            <w:r w:rsidRPr="00304D58">
              <w:rPr>
                <w:color w:val="002060"/>
              </w:rPr>
              <w:t>08/11/2025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D1EC6" w14:textId="77777777" w:rsidR="00723B6D" w:rsidRPr="00304D58" w:rsidRDefault="00723B6D" w:rsidP="00087E75">
            <w:pPr>
              <w:pStyle w:val="rowtabella0"/>
              <w:rPr>
                <w:color w:val="002060"/>
              </w:rPr>
            </w:pPr>
            <w:r w:rsidRPr="00304D58">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273B6" w14:textId="77777777" w:rsidR="00723B6D" w:rsidRPr="00304D58" w:rsidRDefault="00723B6D" w:rsidP="00087E75">
            <w:pPr>
              <w:pStyle w:val="rowtabella0"/>
              <w:rPr>
                <w:color w:val="002060"/>
              </w:rPr>
            </w:pPr>
            <w:r w:rsidRPr="00304D5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DE887" w14:textId="77777777" w:rsidR="00723B6D" w:rsidRPr="00304D58" w:rsidRDefault="00723B6D" w:rsidP="00087E75">
            <w:pPr>
              <w:pStyle w:val="rowtabella0"/>
              <w:rPr>
                <w:color w:val="002060"/>
              </w:rPr>
            </w:pPr>
            <w:r w:rsidRPr="00304D58">
              <w:rPr>
                <w:color w:val="002060"/>
              </w:rPr>
              <w:t>LOCALITA' CANDIA</w:t>
            </w:r>
          </w:p>
        </w:tc>
      </w:tr>
    </w:tbl>
    <w:p w14:paraId="130373F2" w14:textId="77777777" w:rsidR="00723B6D" w:rsidRPr="00304D58" w:rsidRDefault="00723B6D" w:rsidP="00723B6D">
      <w:pPr>
        <w:pStyle w:val="breakline"/>
        <w:rPr>
          <w:rFonts w:eastAsiaTheme="minorEastAsia"/>
          <w:color w:val="002060"/>
        </w:rPr>
      </w:pPr>
    </w:p>
    <w:p w14:paraId="0683BAA6" w14:textId="77777777" w:rsidR="00723B6D" w:rsidRPr="00304D58" w:rsidRDefault="00723B6D" w:rsidP="00723B6D">
      <w:pPr>
        <w:pStyle w:val="breakline"/>
        <w:rPr>
          <w:color w:val="002060"/>
        </w:rPr>
      </w:pPr>
    </w:p>
    <w:p w14:paraId="069C1A78" w14:textId="77777777" w:rsidR="00723B6D" w:rsidRPr="00304D58" w:rsidRDefault="00723B6D" w:rsidP="00723B6D">
      <w:pPr>
        <w:pStyle w:val="breakline"/>
        <w:rPr>
          <w:color w:val="002060"/>
        </w:rPr>
      </w:pPr>
    </w:p>
    <w:p w14:paraId="2DB02EDC" w14:textId="77777777" w:rsidR="00723B6D" w:rsidRPr="00304D58" w:rsidRDefault="00723B6D" w:rsidP="00723B6D">
      <w:pPr>
        <w:pStyle w:val="sottotitolocampionato10"/>
        <w:rPr>
          <w:color w:val="002060"/>
        </w:rPr>
      </w:pPr>
      <w:r w:rsidRPr="00304D58">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85"/>
        <w:gridCol w:w="1549"/>
        <w:gridCol w:w="1549"/>
      </w:tblGrid>
      <w:tr w:rsidR="00723B6D" w:rsidRPr="00304D58" w14:paraId="75BDEB8B"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2696A"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2E9E4"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39643"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85849"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FE175"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8FF6D"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BBBBC"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090F9151"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0221F2" w14:textId="77777777" w:rsidR="00723B6D" w:rsidRPr="00304D58" w:rsidRDefault="00723B6D" w:rsidP="00087E75">
            <w:pPr>
              <w:pStyle w:val="rowtabella0"/>
              <w:rPr>
                <w:color w:val="002060"/>
              </w:rPr>
            </w:pPr>
            <w:r w:rsidRPr="00304D58">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CEA59" w14:textId="77777777" w:rsidR="00723B6D" w:rsidRPr="00304D58" w:rsidRDefault="00723B6D" w:rsidP="00087E75">
            <w:pPr>
              <w:pStyle w:val="rowtabella0"/>
              <w:rPr>
                <w:color w:val="002060"/>
              </w:rPr>
            </w:pPr>
            <w:r w:rsidRPr="00304D58">
              <w:rPr>
                <w:color w:val="002060"/>
              </w:rPr>
              <w:t>FIUMINATA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74355"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ED60A" w14:textId="77777777" w:rsidR="00723B6D" w:rsidRPr="00304D58" w:rsidRDefault="00723B6D" w:rsidP="00087E75">
            <w:pPr>
              <w:pStyle w:val="rowtabella0"/>
              <w:rPr>
                <w:color w:val="002060"/>
              </w:rPr>
            </w:pPr>
            <w:r w:rsidRPr="00304D58">
              <w:rPr>
                <w:color w:val="002060"/>
              </w:rPr>
              <w:t>07/11/2025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62662" w14:textId="77777777" w:rsidR="00723B6D" w:rsidRPr="00304D58" w:rsidRDefault="00723B6D" w:rsidP="00087E75">
            <w:pPr>
              <w:pStyle w:val="rowtabella0"/>
              <w:rPr>
                <w:color w:val="002060"/>
              </w:rPr>
            </w:pPr>
            <w:r w:rsidRPr="00304D58">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B54E5" w14:textId="77777777" w:rsidR="00723B6D" w:rsidRPr="00304D58" w:rsidRDefault="00723B6D" w:rsidP="00087E75">
            <w:pPr>
              <w:pStyle w:val="rowtabella0"/>
              <w:rPr>
                <w:color w:val="002060"/>
              </w:rPr>
            </w:pPr>
            <w:r w:rsidRPr="00304D58">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4A01F" w14:textId="77777777" w:rsidR="00723B6D" w:rsidRPr="00304D58" w:rsidRDefault="00723B6D" w:rsidP="00087E75">
            <w:pPr>
              <w:pStyle w:val="rowtabella0"/>
              <w:rPr>
                <w:color w:val="002060"/>
              </w:rPr>
            </w:pPr>
            <w:r w:rsidRPr="00304D58">
              <w:rPr>
                <w:color w:val="002060"/>
              </w:rPr>
              <w:t>LOCALITA' LE CALVIE</w:t>
            </w:r>
          </w:p>
        </w:tc>
      </w:tr>
      <w:tr w:rsidR="00723B6D" w:rsidRPr="00304D58" w14:paraId="426378D9"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4691EA" w14:textId="77777777" w:rsidR="00723B6D" w:rsidRPr="00304D58" w:rsidRDefault="00723B6D" w:rsidP="00087E75">
            <w:pPr>
              <w:pStyle w:val="rowtabella0"/>
              <w:rPr>
                <w:color w:val="002060"/>
              </w:rPr>
            </w:pPr>
            <w:r w:rsidRPr="00304D58">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88E67" w14:textId="77777777" w:rsidR="00723B6D" w:rsidRPr="00304D58" w:rsidRDefault="00723B6D" w:rsidP="00087E75">
            <w:pPr>
              <w:pStyle w:val="rowtabella0"/>
              <w:rPr>
                <w:color w:val="002060"/>
              </w:rPr>
            </w:pPr>
            <w:r w:rsidRPr="00304D58">
              <w:rPr>
                <w:color w:val="002060"/>
              </w:rPr>
              <w:t>ROBUR MERGO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5C01CD"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BDDD07" w14:textId="77777777" w:rsidR="00723B6D" w:rsidRPr="00304D58" w:rsidRDefault="00723B6D" w:rsidP="00087E75">
            <w:pPr>
              <w:pStyle w:val="rowtabella0"/>
              <w:rPr>
                <w:color w:val="002060"/>
              </w:rPr>
            </w:pPr>
            <w:r w:rsidRPr="00304D58">
              <w:rPr>
                <w:color w:val="002060"/>
              </w:rPr>
              <w:t>07/11/2025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D5414A" w14:textId="77777777" w:rsidR="00723B6D" w:rsidRPr="00304D58" w:rsidRDefault="00723B6D" w:rsidP="00087E75">
            <w:pPr>
              <w:pStyle w:val="rowtabella0"/>
              <w:rPr>
                <w:color w:val="002060"/>
              </w:rPr>
            </w:pPr>
            <w:r w:rsidRPr="00304D58">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36955E" w14:textId="77777777" w:rsidR="00723B6D" w:rsidRPr="00304D58" w:rsidRDefault="00723B6D" w:rsidP="00087E75">
            <w:pPr>
              <w:pStyle w:val="rowtabella0"/>
              <w:rPr>
                <w:color w:val="002060"/>
              </w:rPr>
            </w:pPr>
            <w:r w:rsidRPr="00304D58">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CF6C4" w14:textId="77777777" w:rsidR="00723B6D" w:rsidRPr="00304D58" w:rsidRDefault="00723B6D" w:rsidP="00087E75">
            <w:pPr>
              <w:pStyle w:val="rowtabella0"/>
              <w:rPr>
                <w:color w:val="002060"/>
              </w:rPr>
            </w:pPr>
            <w:r w:rsidRPr="00304D58">
              <w:rPr>
                <w:color w:val="002060"/>
              </w:rPr>
              <w:t>VIA VERDI</w:t>
            </w:r>
          </w:p>
        </w:tc>
      </w:tr>
      <w:tr w:rsidR="00723B6D" w:rsidRPr="00304D58" w14:paraId="33B349D2"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1FE6C8" w14:textId="77777777" w:rsidR="00723B6D" w:rsidRPr="00304D58" w:rsidRDefault="00723B6D" w:rsidP="00087E75">
            <w:pPr>
              <w:pStyle w:val="rowtabella0"/>
              <w:rPr>
                <w:color w:val="002060"/>
              </w:rPr>
            </w:pPr>
            <w:r w:rsidRPr="00304D58">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E59193" w14:textId="77777777" w:rsidR="00723B6D" w:rsidRPr="00304D58" w:rsidRDefault="00723B6D" w:rsidP="00087E75">
            <w:pPr>
              <w:pStyle w:val="rowtabella0"/>
              <w:rPr>
                <w:color w:val="002060"/>
              </w:rPr>
            </w:pPr>
            <w:r w:rsidRPr="00304D58">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0E851A"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1501F9" w14:textId="77777777" w:rsidR="00723B6D" w:rsidRPr="00304D58" w:rsidRDefault="00723B6D" w:rsidP="00087E75">
            <w:pPr>
              <w:pStyle w:val="rowtabella0"/>
              <w:rPr>
                <w:color w:val="002060"/>
              </w:rPr>
            </w:pPr>
            <w:r w:rsidRPr="00304D58">
              <w:rPr>
                <w:color w:val="002060"/>
              </w:rPr>
              <w:t>07/11/2025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F98AE4" w14:textId="77777777" w:rsidR="00723B6D" w:rsidRPr="00304D58" w:rsidRDefault="00723B6D" w:rsidP="00087E75">
            <w:pPr>
              <w:pStyle w:val="rowtabella0"/>
              <w:rPr>
                <w:color w:val="002060"/>
              </w:rPr>
            </w:pPr>
            <w:r w:rsidRPr="00304D5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23A14" w14:textId="77777777" w:rsidR="00723B6D" w:rsidRPr="00304D58" w:rsidRDefault="00723B6D" w:rsidP="00087E75">
            <w:pPr>
              <w:pStyle w:val="rowtabella0"/>
              <w:rPr>
                <w:color w:val="002060"/>
              </w:rPr>
            </w:pPr>
            <w:r w:rsidRPr="00304D5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ABE4D" w14:textId="77777777" w:rsidR="00723B6D" w:rsidRPr="00304D58" w:rsidRDefault="00723B6D" w:rsidP="00087E75">
            <w:pPr>
              <w:pStyle w:val="rowtabella0"/>
              <w:rPr>
                <w:color w:val="002060"/>
              </w:rPr>
            </w:pPr>
            <w:r w:rsidRPr="00304D58">
              <w:rPr>
                <w:color w:val="002060"/>
              </w:rPr>
              <w:t xml:space="preserve">VIA </w:t>
            </w:r>
            <w:proofErr w:type="gramStart"/>
            <w:r w:rsidRPr="00304D58">
              <w:rPr>
                <w:color w:val="002060"/>
              </w:rPr>
              <w:t>B.BUOZZI</w:t>
            </w:r>
            <w:proofErr w:type="gramEnd"/>
          </w:p>
        </w:tc>
      </w:tr>
      <w:tr w:rsidR="00723B6D" w:rsidRPr="00304D58" w14:paraId="1ED1843F"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23B976" w14:textId="77777777" w:rsidR="00723B6D" w:rsidRPr="00304D58" w:rsidRDefault="00723B6D" w:rsidP="00087E75">
            <w:pPr>
              <w:pStyle w:val="rowtabella0"/>
              <w:rPr>
                <w:color w:val="002060"/>
              </w:rPr>
            </w:pPr>
            <w:r w:rsidRPr="00304D58">
              <w:rPr>
                <w:color w:val="002060"/>
              </w:rPr>
              <w:t>VIRTUS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8E91DF" w14:textId="77777777" w:rsidR="00723B6D" w:rsidRPr="00304D58" w:rsidRDefault="00723B6D" w:rsidP="00087E75">
            <w:pPr>
              <w:pStyle w:val="rowtabella0"/>
              <w:rPr>
                <w:color w:val="002060"/>
              </w:rPr>
            </w:pPr>
            <w:r w:rsidRPr="00304D58">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7F0614"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193543" w14:textId="77777777" w:rsidR="00723B6D" w:rsidRPr="00304D58" w:rsidRDefault="00723B6D" w:rsidP="00087E75">
            <w:pPr>
              <w:pStyle w:val="rowtabella0"/>
              <w:rPr>
                <w:color w:val="002060"/>
              </w:rPr>
            </w:pPr>
            <w:r w:rsidRPr="00304D58">
              <w:rPr>
                <w:color w:val="002060"/>
              </w:rPr>
              <w:t>07/11/2025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1D18E3" w14:textId="77777777" w:rsidR="00723B6D" w:rsidRPr="00304D58" w:rsidRDefault="00723B6D" w:rsidP="00087E75">
            <w:pPr>
              <w:pStyle w:val="rowtabella0"/>
              <w:rPr>
                <w:color w:val="002060"/>
              </w:rPr>
            </w:pPr>
            <w:r w:rsidRPr="00304D58">
              <w:rPr>
                <w:color w:val="002060"/>
              </w:rPr>
              <w:t>5032 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50BC98" w14:textId="77777777" w:rsidR="00723B6D" w:rsidRPr="00304D58" w:rsidRDefault="00723B6D" w:rsidP="00087E75">
            <w:pPr>
              <w:pStyle w:val="rowtabella0"/>
              <w:rPr>
                <w:color w:val="002060"/>
              </w:rPr>
            </w:pPr>
            <w:r w:rsidRPr="00304D58">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5FDDEC" w14:textId="77777777" w:rsidR="00723B6D" w:rsidRPr="00304D58" w:rsidRDefault="00723B6D" w:rsidP="00087E75">
            <w:pPr>
              <w:pStyle w:val="rowtabella0"/>
              <w:rPr>
                <w:color w:val="002060"/>
              </w:rPr>
            </w:pPr>
            <w:r w:rsidRPr="00304D58">
              <w:rPr>
                <w:color w:val="002060"/>
              </w:rPr>
              <w:t>VIA TORINO</w:t>
            </w:r>
          </w:p>
        </w:tc>
      </w:tr>
      <w:tr w:rsidR="00723B6D" w:rsidRPr="00304D58" w14:paraId="2C720EDC"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CB32BC" w14:textId="77777777" w:rsidR="00723B6D" w:rsidRPr="00304D58" w:rsidRDefault="00723B6D" w:rsidP="00087E75">
            <w:pPr>
              <w:pStyle w:val="rowtabella0"/>
              <w:rPr>
                <w:color w:val="002060"/>
              </w:rPr>
            </w:pPr>
            <w:r w:rsidRPr="00304D58">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664BF0" w14:textId="77777777" w:rsidR="00723B6D" w:rsidRPr="00304D58" w:rsidRDefault="00723B6D" w:rsidP="00087E75">
            <w:pPr>
              <w:pStyle w:val="rowtabella0"/>
              <w:rPr>
                <w:color w:val="002060"/>
              </w:rPr>
            </w:pPr>
            <w:r w:rsidRPr="00304D58">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7BF06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C2A4C9" w14:textId="77777777" w:rsidR="00723B6D" w:rsidRPr="00304D58" w:rsidRDefault="00723B6D" w:rsidP="00087E75">
            <w:pPr>
              <w:pStyle w:val="rowtabella0"/>
              <w:rPr>
                <w:color w:val="002060"/>
              </w:rPr>
            </w:pPr>
            <w:r w:rsidRPr="00304D58">
              <w:rPr>
                <w:color w:val="002060"/>
              </w:rPr>
              <w:t>08/11/2025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8BF82" w14:textId="77777777" w:rsidR="00723B6D" w:rsidRPr="00304D58" w:rsidRDefault="00723B6D" w:rsidP="00087E75">
            <w:pPr>
              <w:pStyle w:val="rowtabella0"/>
              <w:rPr>
                <w:color w:val="002060"/>
              </w:rPr>
            </w:pPr>
            <w:r w:rsidRPr="00304D58">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7CE3E" w14:textId="77777777" w:rsidR="00723B6D" w:rsidRPr="00304D58" w:rsidRDefault="00723B6D" w:rsidP="00087E75">
            <w:pPr>
              <w:pStyle w:val="rowtabella0"/>
              <w:rPr>
                <w:color w:val="002060"/>
              </w:rPr>
            </w:pPr>
            <w:r w:rsidRPr="00304D5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00F91" w14:textId="77777777" w:rsidR="00723B6D" w:rsidRPr="00304D58" w:rsidRDefault="00723B6D" w:rsidP="00087E75">
            <w:pPr>
              <w:pStyle w:val="rowtabella0"/>
              <w:rPr>
                <w:color w:val="002060"/>
              </w:rPr>
            </w:pPr>
            <w:r w:rsidRPr="00304D58">
              <w:rPr>
                <w:color w:val="002060"/>
              </w:rPr>
              <w:t>VIA LEOPARDI LOC. ANGELI</w:t>
            </w:r>
          </w:p>
        </w:tc>
      </w:tr>
      <w:tr w:rsidR="00723B6D" w:rsidRPr="00304D58" w14:paraId="07D926D5"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B0D7F4" w14:textId="77777777" w:rsidR="00723B6D" w:rsidRPr="00304D58" w:rsidRDefault="00723B6D" w:rsidP="00087E75">
            <w:pPr>
              <w:pStyle w:val="rowtabella0"/>
              <w:rPr>
                <w:color w:val="002060"/>
              </w:rPr>
            </w:pPr>
            <w:r w:rsidRPr="00304D58">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970CC" w14:textId="77777777" w:rsidR="00723B6D" w:rsidRPr="00304D58" w:rsidRDefault="00723B6D" w:rsidP="00087E75">
            <w:pPr>
              <w:pStyle w:val="rowtabella0"/>
              <w:rPr>
                <w:color w:val="002060"/>
              </w:rPr>
            </w:pPr>
            <w:r w:rsidRPr="00304D58">
              <w:rPr>
                <w:color w:val="002060"/>
              </w:rPr>
              <w:t>FUTSAL SENTINUM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9350C"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4FF9F" w14:textId="77777777" w:rsidR="00723B6D" w:rsidRPr="00304D58" w:rsidRDefault="00723B6D" w:rsidP="00087E75">
            <w:pPr>
              <w:pStyle w:val="rowtabella0"/>
              <w:rPr>
                <w:color w:val="002060"/>
              </w:rPr>
            </w:pPr>
            <w:r w:rsidRPr="00304D58">
              <w:rPr>
                <w:color w:val="002060"/>
              </w:rPr>
              <w:t>08/11/2025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F771E" w14:textId="77777777" w:rsidR="00723B6D" w:rsidRPr="00304D58" w:rsidRDefault="00723B6D" w:rsidP="00087E75">
            <w:pPr>
              <w:pStyle w:val="rowtabella0"/>
              <w:rPr>
                <w:color w:val="002060"/>
              </w:rPr>
            </w:pPr>
            <w:r w:rsidRPr="00304D58">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97324" w14:textId="77777777" w:rsidR="00723B6D" w:rsidRPr="00304D58" w:rsidRDefault="00723B6D" w:rsidP="00087E75">
            <w:pPr>
              <w:pStyle w:val="rowtabella0"/>
              <w:rPr>
                <w:color w:val="002060"/>
              </w:rPr>
            </w:pPr>
            <w:r w:rsidRPr="00304D58">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32397" w14:textId="77777777" w:rsidR="00723B6D" w:rsidRPr="00304D58" w:rsidRDefault="00723B6D" w:rsidP="00087E75">
            <w:pPr>
              <w:pStyle w:val="rowtabella0"/>
              <w:rPr>
                <w:color w:val="002060"/>
              </w:rPr>
            </w:pPr>
            <w:r w:rsidRPr="00304D58">
              <w:rPr>
                <w:color w:val="002060"/>
              </w:rPr>
              <w:t xml:space="preserve">VIA </w:t>
            </w:r>
            <w:proofErr w:type="gramStart"/>
            <w:r w:rsidRPr="00304D58">
              <w:rPr>
                <w:color w:val="002060"/>
              </w:rPr>
              <w:t>B.BUOZZI</w:t>
            </w:r>
            <w:proofErr w:type="gramEnd"/>
          </w:p>
        </w:tc>
      </w:tr>
    </w:tbl>
    <w:p w14:paraId="30B37E17" w14:textId="77777777" w:rsidR="00723B6D" w:rsidRPr="00304D58" w:rsidRDefault="00723B6D" w:rsidP="00723B6D">
      <w:pPr>
        <w:pStyle w:val="breakline"/>
        <w:rPr>
          <w:rFonts w:eastAsiaTheme="minorEastAsia"/>
          <w:color w:val="002060"/>
        </w:rPr>
      </w:pPr>
    </w:p>
    <w:p w14:paraId="70F9017C" w14:textId="77777777" w:rsidR="00723B6D" w:rsidRPr="00304D58" w:rsidRDefault="00723B6D" w:rsidP="00723B6D">
      <w:pPr>
        <w:pStyle w:val="breakline"/>
        <w:rPr>
          <w:color w:val="002060"/>
        </w:rPr>
      </w:pPr>
    </w:p>
    <w:p w14:paraId="1BBAD6AE" w14:textId="77777777" w:rsidR="00723B6D" w:rsidRPr="00304D58" w:rsidRDefault="00723B6D" w:rsidP="00723B6D">
      <w:pPr>
        <w:pStyle w:val="breakline"/>
        <w:rPr>
          <w:color w:val="002060"/>
        </w:rPr>
      </w:pPr>
    </w:p>
    <w:p w14:paraId="69CA8296" w14:textId="77777777" w:rsidR="00723B6D" w:rsidRPr="00304D58" w:rsidRDefault="00723B6D" w:rsidP="00723B6D">
      <w:pPr>
        <w:pStyle w:val="sottotitolocampionato10"/>
        <w:rPr>
          <w:color w:val="002060"/>
        </w:rPr>
      </w:pPr>
      <w:r w:rsidRPr="00304D58">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23B6D" w:rsidRPr="00304D58" w14:paraId="1D6674A5"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0A93C"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9161F"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28D5C"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5E40E"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ABA8F"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3F91C"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87612"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07EEC77F" w14:textId="77777777" w:rsidTr="00087E75">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95AB30" w14:textId="77777777" w:rsidR="00723B6D" w:rsidRPr="00304D58" w:rsidRDefault="00723B6D" w:rsidP="00087E75">
            <w:pPr>
              <w:pStyle w:val="rowtabella0"/>
              <w:rPr>
                <w:color w:val="002060"/>
              </w:rPr>
            </w:pPr>
            <w:r w:rsidRPr="00304D58">
              <w:rPr>
                <w:color w:val="002060"/>
              </w:rPr>
              <w:t>FIUMINATA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D55B0E" w14:textId="77777777" w:rsidR="00723B6D" w:rsidRPr="00304D58" w:rsidRDefault="00723B6D" w:rsidP="00087E75">
            <w:pPr>
              <w:pStyle w:val="rowtabella0"/>
              <w:rPr>
                <w:color w:val="002060"/>
              </w:rPr>
            </w:pPr>
            <w:r w:rsidRPr="00304D58">
              <w:rPr>
                <w:color w:val="002060"/>
              </w:rPr>
              <w:t>FUTSAL SENTINUM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130345"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17070" w14:textId="77777777" w:rsidR="00723B6D" w:rsidRPr="00304D58" w:rsidRDefault="00723B6D" w:rsidP="00087E75">
            <w:pPr>
              <w:pStyle w:val="rowtabella0"/>
              <w:rPr>
                <w:color w:val="002060"/>
              </w:rPr>
            </w:pPr>
            <w:r w:rsidRPr="00304D58">
              <w:rPr>
                <w:color w:val="002060"/>
              </w:rPr>
              <w:t>12/11/2025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F37AFC" w14:textId="77777777" w:rsidR="00723B6D" w:rsidRPr="00304D58" w:rsidRDefault="00723B6D" w:rsidP="00087E75">
            <w:pPr>
              <w:pStyle w:val="rowtabella0"/>
              <w:rPr>
                <w:color w:val="002060"/>
              </w:rPr>
            </w:pPr>
            <w:r w:rsidRPr="00304D58">
              <w:rPr>
                <w:color w:val="002060"/>
              </w:rPr>
              <w:t>5307 PALESTRA COM. "PIE DI GUALDO"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210F5" w14:textId="77777777" w:rsidR="00723B6D" w:rsidRPr="00304D58" w:rsidRDefault="00723B6D" w:rsidP="00087E75">
            <w:pPr>
              <w:pStyle w:val="rowtabella0"/>
              <w:rPr>
                <w:color w:val="002060"/>
              </w:rPr>
            </w:pPr>
            <w:r w:rsidRPr="00304D58">
              <w:rPr>
                <w:color w:val="002060"/>
              </w:rPr>
              <w:t>PIORACO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1140C6" w14:textId="77777777" w:rsidR="00723B6D" w:rsidRPr="00304D58" w:rsidRDefault="00723B6D" w:rsidP="00087E75">
            <w:pPr>
              <w:pStyle w:val="rowtabella0"/>
              <w:rPr>
                <w:color w:val="002060"/>
              </w:rPr>
            </w:pPr>
            <w:r w:rsidRPr="00304D58">
              <w:rPr>
                <w:color w:val="002060"/>
              </w:rPr>
              <w:t>LOC. PIE' DI GUALDO</w:t>
            </w:r>
          </w:p>
        </w:tc>
      </w:tr>
    </w:tbl>
    <w:p w14:paraId="6E680543" w14:textId="77777777" w:rsidR="00723B6D" w:rsidRPr="00304D58" w:rsidRDefault="00723B6D" w:rsidP="00723B6D">
      <w:pPr>
        <w:pStyle w:val="breakline"/>
        <w:rPr>
          <w:rFonts w:eastAsiaTheme="minorEastAsia"/>
          <w:color w:val="002060"/>
        </w:rPr>
      </w:pPr>
    </w:p>
    <w:p w14:paraId="279EC909" w14:textId="77777777" w:rsidR="00723B6D" w:rsidRPr="00304D58" w:rsidRDefault="00723B6D" w:rsidP="00723B6D">
      <w:pPr>
        <w:pStyle w:val="breakline"/>
        <w:rPr>
          <w:color w:val="002060"/>
        </w:rPr>
      </w:pPr>
    </w:p>
    <w:p w14:paraId="1193351D" w14:textId="77777777" w:rsidR="00723B6D" w:rsidRPr="00304D58" w:rsidRDefault="00723B6D" w:rsidP="00723B6D">
      <w:pPr>
        <w:pStyle w:val="breakline"/>
        <w:rPr>
          <w:color w:val="002060"/>
        </w:rPr>
      </w:pPr>
    </w:p>
    <w:p w14:paraId="57696104" w14:textId="77777777" w:rsidR="00723B6D" w:rsidRPr="00304D58" w:rsidRDefault="00723B6D" w:rsidP="00723B6D">
      <w:pPr>
        <w:pStyle w:val="sottotitolocampionato10"/>
        <w:rPr>
          <w:color w:val="002060"/>
        </w:rPr>
      </w:pPr>
      <w:r w:rsidRPr="00304D58">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8"/>
        <w:gridCol w:w="1177"/>
        <w:gridCol w:w="1549"/>
        <w:gridCol w:w="1549"/>
      </w:tblGrid>
      <w:tr w:rsidR="00723B6D" w:rsidRPr="00304D58" w14:paraId="424E1ECA"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BBB3C"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AAC09"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6BACC"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90E22"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00904"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6B00C"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CB525"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143BD3ED"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FFF6C3" w14:textId="77777777" w:rsidR="00723B6D" w:rsidRPr="00304D58" w:rsidRDefault="00723B6D" w:rsidP="00087E75">
            <w:pPr>
              <w:pStyle w:val="rowtabella0"/>
              <w:rPr>
                <w:color w:val="002060"/>
              </w:rPr>
            </w:pPr>
            <w:r w:rsidRPr="00304D58">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A6656" w14:textId="77777777" w:rsidR="00723B6D" w:rsidRPr="00304D58" w:rsidRDefault="00723B6D" w:rsidP="00087E75">
            <w:pPr>
              <w:pStyle w:val="rowtabella0"/>
              <w:rPr>
                <w:color w:val="002060"/>
              </w:rPr>
            </w:pPr>
            <w:r w:rsidRPr="00304D58">
              <w:rPr>
                <w:color w:val="002060"/>
              </w:rPr>
              <w:t>RIPE SAN GINESIO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4E6BB"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46694" w14:textId="77777777" w:rsidR="00723B6D" w:rsidRPr="00304D58" w:rsidRDefault="00723B6D" w:rsidP="00087E75">
            <w:pPr>
              <w:pStyle w:val="rowtabella0"/>
              <w:rPr>
                <w:color w:val="002060"/>
              </w:rPr>
            </w:pPr>
            <w:r w:rsidRPr="00304D58">
              <w:rPr>
                <w:color w:val="002060"/>
              </w:rPr>
              <w:t>07/11/2025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02305" w14:textId="77777777" w:rsidR="00723B6D" w:rsidRPr="00304D58" w:rsidRDefault="00723B6D" w:rsidP="00087E75">
            <w:pPr>
              <w:pStyle w:val="rowtabella0"/>
              <w:rPr>
                <w:color w:val="002060"/>
              </w:rPr>
            </w:pPr>
            <w:r w:rsidRPr="00304D58">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C35D5" w14:textId="77777777" w:rsidR="00723B6D" w:rsidRPr="00304D58" w:rsidRDefault="00723B6D" w:rsidP="00087E75">
            <w:pPr>
              <w:pStyle w:val="rowtabella0"/>
              <w:rPr>
                <w:color w:val="002060"/>
              </w:rPr>
            </w:pPr>
            <w:r w:rsidRPr="00304D58">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9FD00" w14:textId="77777777" w:rsidR="00723B6D" w:rsidRPr="00304D58" w:rsidRDefault="00723B6D" w:rsidP="00087E75">
            <w:pPr>
              <w:pStyle w:val="rowtabella0"/>
              <w:rPr>
                <w:color w:val="002060"/>
              </w:rPr>
            </w:pPr>
            <w:r w:rsidRPr="00304D58">
              <w:rPr>
                <w:color w:val="002060"/>
              </w:rPr>
              <w:t>VIA DELLA REPUBBLICA</w:t>
            </w:r>
          </w:p>
        </w:tc>
      </w:tr>
      <w:tr w:rsidR="00723B6D" w:rsidRPr="00304D58" w14:paraId="0C843F6B"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3DE64A" w14:textId="77777777" w:rsidR="00723B6D" w:rsidRPr="00304D58" w:rsidRDefault="00723B6D" w:rsidP="00087E75">
            <w:pPr>
              <w:pStyle w:val="rowtabella0"/>
              <w:rPr>
                <w:color w:val="002060"/>
              </w:rPr>
            </w:pPr>
            <w:r w:rsidRPr="00304D58">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B891C2" w14:textId="77777777" w:rsidR="00723B6D" w:rsidRPr="00304D58" w:rsidRDefault="00723B6D" w:rsidP="00087E75">
            <w:pPr>
              <w:pStyle w:val="rowtabella0"/>
              <w:rPr>
                <w:color w:val="002060"/>
              </w:rPr>
            </w:pPr>
            <w:r w:rsidRPr="00304D58">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BC700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22B15C" w14:textId="77777777" w:rsidR="00723B6D" w:rsidRPr="00304D58" w:rsidRDefault="00723B6D" w:rsidP="00087E75">
            <w:pPr>
              <w:pStyle w:val="rowtabella0"/>
              <w:rPr>
                <w:color w:val="002060"/>
              </w:rPr>
            </w:pPr>
            <w:r w:rsidRPr="00304D58">
              <w:rPr>
                <w:color w:val="002060"/>
              </w:rPr>
              <w:t>07/11/2025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FAD0B6" w14:textId="77777777" w:rsidR="00723B6D" w:rsidRPr="00304D58" w:rsidRDefault="00723B6D" w:rsidP="00087E75">
            <w:pPr>
              <w:pStyle w:val="rowtabella0"/>
              <w:rPr>
                <w:color w:val="002060"/>
              </w:rPr>
            </w:pPr>
            <w:r w:rsidRPr="00304D58">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5E275" w14:textId="77777777" w:rsidR="00723B6D" w:rsidRPr="00304D58" w:rsidRDefault="00723B6D" w:rsidP="00087E75">
            <w:pPr>
              <w:pStyle w:val="rowtabella0"/>
              <w:rPr>
                <w:color w:val="002060"/>
              </w:rPr>
            </w:pPr>
            <w:r w:rsidRPr="00304D5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D8496" w14:textId="77777777" w:rsidR="00723B6D" w:rsidRPr="00304D58" w:rsidRDefault="00723B6D" w:rsidP="00087E75">
            <w:pPr>
              <w:pStyle w:val="rowtabella0"/>
              <w:rPr>
                <w:color w:val="002060"/>
              </w:rPr>
            </w:pPr>
            <w:r w:rsidRPr="00304D58">
              <w:rPr>
                <w:color w:val="002060"/>
              </w:rPr>
              <w:t>VIA GEMME, 13</w:t>
            </w:r>
          </w:p>
        </w:tc>
      </w:tr>
      <w:tr w:rsidR="00723B6D" w:rsidRPr="00304D58" w14:paraId="07A22805"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81A5F1" w14:textId="77777777" w:rsidR="00723B6D" w:rsidRPr="00304D58" w:rsidRDefault="00723B6D" w:rsidP="00087E75">
            <w:pPr>
              <w:pStyle w:val="rowtabella0"/>
              <w:rPr>
                <w:color w:val="002060"/>
              </w:rPr>
            </w:pPr>
            <w:r w:rsidRPr="00304D58">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C7DFA0" w14:textId="77777777" w:rsidR="00723B6D" w:rsidRPr="00304D58" w:rsidRDefault="00723B6D" w:rsidP="00087E75">
            <w:pPr>
              <w:pStyle w:val="rowtabella0"/>
              <w:rPr>
                <w:color w:val="002060"/>
              </w:rPr>
            </w:pPr>
            <w:r w:rsidRPr="00304D58">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DAC52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C9722F" w14:textId="77777777" w:rsidR="00723B6D" w:rsidRPr="00304D58" w:rsidRDefault="00723B6D" w:rsidP="00087E75">
            <w:pPr>
              <w:pStyle w:val="rowtabella0"/>
              <w:rPr>
                <w:color w:val="002060"/>
              </w:rPr>
            </w:pPr>
            <w:r w:rsidRPr="00304D58">
              <w:rPr>
                <w:color w:val="002060"/>
              </w:rPr>
              <w:t>07/11/2025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2E3DD5" w14:textId="77777777" w:rsidR="00723B6D" w:rsidRPr="00304D58" w:rsidRDefault="00723B6D" w:rsidP="00087E75">
            <w:pPr>
              <w:pStyle w:val="rowtabella0"/>
              <w:rPr>
                <w:color w:val="002060"/>
              </w:rPr>
            </w:pPr>
            <w:r w:rsidRPr="00304D58">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06D62A" w14:textId="77777777" w:rsidR="00723B6D" w:rsidRPr="00304D58" w:rsidRDefault="00723B6D" w:rsidP="00087E75">
            <w:pPr>
              <w:pStyle w:val="rowtabella0"/>
              <w:rPr>
                <w:color w:val="002060"/>
              </w:rPr>
            </w:pPr>
            <w:r w:rsidRPr="00304D5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2F588" w14:textId="77777777" w:rsidR="00723B6D" w:rsidRPr="00304D58" w:rsidRDefault="00723B6D" w:rsidP="00087E75">
            <w:pPr>
              <w:pStyle w:val="rowtabella0"/>
              <w:rPr>
                <w:color w:val="002060"/>
              </w:rPr>
            </w:pPr>
            <w:r w:rsidRPr="00304D58">
              <w:rPr>
                <w:color w:val="002060"/>
              </w:rPr>
              <w:t>VIA MASSIMO D'AZEGLIO</w:t>
            </w:r>
          </w:p>
        </w:tc>
      </w:tr>
      <w:tr w:rsidR="00723B6D" w:rsidRPr="00304D58" w14:paraId="4DDB8CE8"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E5F179" w14:textId="77777777" w:rsidR="00723B6D" w:rsidRPr="00304D58" w:rsidRDefault="00723B6D" w:rsidP="00087E75">
            <w:pPr>
              <w:pStyle w:val="rowtabella0"/>
              <w:rPr>
                <w:color w:val="002060"/>
              </w:rPr>
            </w:pPr>
            <w:r w:rsidRPr="00304D58">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6DAEDB" w14:textId="77777777" w:rsidR="00723B6D" w:rsidRPr="00304D58" w:rsidRDefault="00723B6D" w:rsidP="00087E75">
            <w:pPr>
              <w:pStyle w:val="rowtabella0"/>
              <w:rPr>
                <w:color w:val="002060"/>
              </w:rPr>
            </w:pPr>
            <w:r w:rsidRPr="00304D58">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A0A28"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C49173" w14:textId="77777777" w:rsidR="00723B6D" w:rsidRPr="00304D58" w:rsidRDefault="00723B6D" w:rsidP="00087E75">
            <w:pPr>
              <w:pStyle w:val="rowtabella0"/>
              <w:rPr>
                <w:color w:val="002060"/>
              </w:rPr>
            </w:pPr>
            <w:r w:rsidRPr="00304D58">
              <w:rPr>
                <w:color w:val="002060"/>
              </w:rPr>
              <w:t>07/11/2025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0CB85B" w14:textId="77777777" w:rsidR="00723B6D" w:rsidRPr="00304D58" w:rsidRDefault="00723B6D" w:rsidP="00087E75">
            <w:pPr>
              <w:pStyle w:val="rowtabella0"/>
              <w:rPr>
                <w:color w:val="002060"/>
              </w:rPr>
            </w:pPr>
            <w:r w:rsidRPr="00304D58">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92AC9" w14:textId="77777777" w:rsidR="00723B6D" w:rsidRPr="00304D58" w:rsidRDefault="00723B6D" w:rsidP="00087E75">
            <w:pPr>
              <w:pStyle w:val="rowtabella0"/>
              <w:rPr>
                <w:color w:val="002060"/>
              </w:rPr>
            </w:pPr>
            <w:r w:rsidRPr="00304D58">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BB55E9" w14:textId="77777777" w:rsidR="00723B6D" w:rsidRPr="00304D58" w:rsidRDefault="00723B6D" w:rsidP="00087E75">
            <w:pPr>
              <w:pStyle w:val="rowtabella0"/>
              <w:rPr>
                <w:color w:val="002060"/>
              </w:rPr>
            </w:pPr>
            <w:r w:rsidRPr="00304D58">
              <w:rPr>
                <w:color w:val="002060"/>
              </w:rPr>
              <w:t>VIA DELLO SPORT</w:t>
            </w:r>
          </w:p>
        </w:tc>
      </w:tr>
      <w:tr w:rsidR="00723B6D" w:rsidRPr="00304D58" w14:paraId="564A4CA0"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B98222" w14:textId="77777777" w:rsidR="00723B6D" w:rsidRPr="00304D58" w:rsidRDefault="00723B6D" w:rsidP="00087E75">
            <w:pPr>
              <w:pStyle w:val="rowtabella0"/>
              <w:rPr>
                <w:color w:val="002060"/>
              </w:rPr>
            </w:pPr>
            <w:r w:rsidRPr="00304D58">
              <w:rPr>
                <w:color w:val="002060"/>
              </w:rPr>
              <w:t>OSIMO STAZIONE SSD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C25B19" w14:textId="77777777" w:rsidR="00723B6D" w:rsidRPr="00304D58" w:rsidRDefault="00723B6D" w:rsidP="00087E75">
            <w:pPr>
              <w:pStyle w:val="rowtabella0"/>
              <w:rPr>
                <w:color w:val="002060"/>
              </w:rPr>
            </w:pPr>
            <w:r w:rsidRPr="00304D58">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2D9496"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AA3BC6" w14:textId="77777777" w:rsidR="00723B6D" w:rsidRPr="00304D58" w:rsidRDefault="00723B6D" w:rsidP="00087E75">
            <w:pPr>
              <w:pStyle w:val="rowtabella0"/>
              <w:rPr>
                <w:color w:val="002060"/>
              </w:rPr>
            </w:pPr>
            <w:r w:rsidRPr="00304D58">
              <w:rPr>
                <w:color w:val="002060"/>
              </w:rPr>
              <w:t>08/11/2025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C3E961" w14:textId="77777777" w:rsidR="00723B6D" w:rsidRPr="00304D58" w:rsidRDefault="00723B6D" w:rsidP="00087E75">
            <w:pPr>
              <w:pStyle w:val="rowtabella0"/>
              <w:rPr>
                <w:color w:val="002060"/>
              </w:rPr>
            </w:pPr>
            <w:r w:rsidRPr="00304D58">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DD0EE5" w14:textId="77777777" w:rsidR="00723B6D" w:rsidRPr="00304D58" w:rsidRDefault="00723B6D" w:rsidP="00087E75">
            <w:pPr>
              <w:pStyle w:val="rowtabella0"/>
              <w:rPr>
                <w:color w:val="002060"/>
              </w:rPr>
            </w:pPr>
            <w:r w:rsidRPr="00304D5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914D2A" w14:textId="77777777" w:rsidR="00723B6D" w:rsidRPr="00304D58" w:rsidRDefault="00723B6D" w:rsidP="00087E75">
            <w:pPr>
              <w:pStyle w:val="rowtabella0"/>
              <w:rPr>
                <w:color w:val="002060"/>
              </w:rPr>
            </w:pPr>
            <w:r w:rsidRPr="00304D58">
              <w:rPr>
                <w:color w:val="002060"/>
              </w:rPr>
              <w:t>VIA MASSIMO D'AZEGLIO</w:t>
            </w:r>
          </w:p>
        </w:tc>
      </w:tr>
      <w:tr w:rsidR="00723B6D" w:rsidRPr="00304D58" w14:paraId="53173AAC"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6A8670" w14:textId="77777777" w:rsidR="00723B6D" w:rsidRPr="00304D58" w:rsidRDefault="00723B6D" w:rsidP="00087E75">
            <w:pPr>
              <w:pStyle w:val="rowtabella0"/>
              <w:rPr>
                <w:color w:val="002060"/>
              </w:rPr>
            </w:pPr>
            <w:r w:rsidRPr="00304D58">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4819B" w14:textId="77777777" w:rsidR="00723B6D" w:rsidRPr="00304D58" w:rsidRDefault="00723B6D" w:rsidP="00087E75">
            <w:pPr>
              <w:pStyle w:val="rowtabella0"/>
              <w:rPr>
                <w:color w:val="002060"/>
              </w:rPr>
            </w:pPr>
            <w:r w:rsidRPr="00304D58">
              <w:rPr>
                <w:color w:val="002060"/>
              </w:rPr>
              <w:t>ACADEMY CIVITANOVESE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CE80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D6042" w14:textId="77777777" w:rsidR="00723B6D" w:rsidRPr="00304D58" w:rsidRDefault="00723B6D" w:rsidP="00087E75">
            <w:pPr>
              <w:pStyle w:val="rowtabella0"/>
              <w:rPr>
                <w:color w:val="002060"/>
              </w:rPr>
            </w:pPr>
            <w:r w:rsidRPr="00304D58">
              <w:rPr>
                <w:color w:val="002060"/>
              </w:rPr>
              <w:t>09/11/2025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27B0D" w14:textId="77777777" w:rsidR="00723B6D" w:rsidRPr="00304D58" w:rsidRDefault="00723B6D" w:rsidP="00087E75">
            <w:pPr>
              <w:pStyle w:val="rowtabella0"/>
              <w:rPr>
                <w:color w:val="002060"/>
              </w:rPr>
            </w:pPr>
            <w:r w:rsidRPr="00304D58">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7689A" w14:textId="77777777" w:rsidR="00723B6D" w:rsidRPr="00304D58" w:rsidRDefault="00723B6D" w:rsidP="00087E75">
            <w:pPr>
              <w:pStyle w:val="rowtabella0"/>
              <w:rPr>
                <w:color w:val="002060"/>
              </w:rPr>
            </w:pPr>
            <w:r w:rsidRPr="00304D58">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4D5B4" w14:textId="77777777" w:rsidR="00723B6D" w:rsidRPr="00304D58" w:rsidRDefault="00723B6D" w:rsidP="00087E75">
            <w:pPr>
              <w:pStyle w:val="rowtabella0"/>
              <w:rPr>
                <w:color w:val="002060"/>
              </w:rPr>
            </w:pPr>
            <w:r w:rsidRPr="00304D58">
              <w:rPr>
                <w:color w:val="002060"/>
              </w:rPr>
              <w:t>VIA PIEMONTE-PORTO POTENZA P.</w:t>
            </w:r>
          </w:p>
        </w:tc>
      </w:tr>
    </w:tbl>
    <w:p w14:paraId="3D32C20F" w14:textId="77777777" w:rsidR="00723B6D" w:rsidRPr="00304D58" w:rsidRDefault="00723B6D" w:rsidP="00723B6D">
      <w:pPr>
        <w:pStyle w:val="breakline"/>
        <w:rPr>
          <w:rFonts w:eastAsiaTheme="minorEastAsia"/>
          <w:color w:val="002060"/>
        </w:rPr>
      </w:pPr>
    </w:p>
    <w:p w14:paraId="5F4B90AA" w14:textId="77777777" w:rsidR="00723B6D" w:rsidRPr="00304D58" w:rsidRDefault="00723B6D" w:rsidP="00723B6D">
      <w:pPr>
        <w:pStyle w:val="breakline"/>
        <w:rPr>
          <w:color w:val="002060"/>
        </w:rPr>
      </w:pPr>
    </w:p>
    <w:p w14:paraId="70F9B414" w14:textId="77777777" w:rsidR="00723B6D" w:rsidRPr="00304D58" w:rsidRDefault="00723B6D" w:rsidP="00723B6D">
      <w:pPr>
        <w:pStyle w:val="breakline"/>
        <w:rPr>
          <w:color w:val="002060"/>
        </w:rPr>
      </w:pPr>
    </w:p>
    <w:p w14:paraId="367E59CE" w14:textId="77777777" w:rsidR="00723B6D" w:rsidRPr="00304D58" w:rsidRDefault="00723B6D" w:rsidP="00723B6D">
      <w:pPr>
        <w:pStyle w:val="sottotitolocampionato10"/>
        <w:rPr>
          <w:color w:val="002060"/>
        </w:rPr>
      </w:pPr>
      <w:r w:rsidRPr="00304D58">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723B6D" w:rsidRPr="00304D58" w14:paraId="33FD9E58"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7F4F3"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CE232"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E82CA"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C4525"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5540A"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5D4EE"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68B5E"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219691E3" w14:textId="77777777" w:rsidTr="00087E75">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B05FED" w14:textId="77777777" w:rsidR="00723B6D" w:rsidRPr="00304D58" w:rsidRDefault="00723B6D" w:rsidP="00087E75">
            <w:pPr>
              <w:pStyle w:val="rowtabella0"/>
              <w:rPr>
                <w:color w:val="002060"/>
              </w:rPr>
            </w:pPr>
            <w:r w:rsidRPr="00304D58">
              <w:rPr>
                <w:color w:val="002060"/>
              </w:rPr>
              <w:t>OSIMO STAZIONE SSD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CC54A" w14:textId="77777777" w:rsidR="00723B6D" w:rsidRPr="00304D58" w:rsidRDefault="00723B6D" w:rsidP="00087E75">
            <w:pPr>
              <w:pStyle w:val="rowtabella0"/>
              <w:rPr>
                <w:color w:val="002060"/>
              </w:rPr>
            </w:pPr>
            <w:r w:rsidRPr="00304D58">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097895"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63B7A9" w14:textId="77777777" w:rsidR="00723B6D" w:rsidRPr="00304D58" w:rsidRDefault="00723B6D" w:rsidP="00087E75">
            <w:pPr>
              <w:pStyle w:val="rowtabella0"/>
              <w:rPr>
                <w:color w:val="002060"/>
              </w:rPr>
            </w:pPr>
            <w:r w:rsidRPr="00304D58">
              <w:rPr>
                <w:color w:val="002060"/>
              </w:rPr>
              <w:t>11/11/2025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98578" w14:textId="77777777" w:rsidR="00723B6D" w:rsidRPr="00304D58" w:rsidRDefault="00723B6D" w:rsidP="00087E75">
            <w:pPr>
              <w:pStyle w:val="rowtabella0"/>
              <w:rPr>
                <w:color w:val="002060"/>
              </w:rPr>
            </w:pPr>
            <w:r w:rsidRPr="00304D58">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2137B" w14:textId="77777777" w:rsidR="00723B6D" w:rsidRPr="00304D58" w:rsidRDefault="00723B6D" w:rsidP="00087E75">
            <w:pPr>
              <w:pStyle w:val="rowtabella0"/>
              <w:rPr>
                <w:color w:val="002060"/>
              </w:rPr>
            </w:pPr>
            <w:r w:rsidRPr="00304D58">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421118" w14:textId="77777777" w:rsidR="00723B6D" w:rsidRPr="00304D58" w:rsidRDefault="00723B6D" w:rsidP="00087E75">
            <w:pPr>
              <w:pStyle w:val="rowtabella0"/>
              <w:rPr>
                <w:color w:val="002060"/>
              </w:rPr>
            </w:pPr>
            <w:r w:rsidRPr="00304D58">
              <w:rPr>
                <w:color w:val="002060"/>
              </w:rPr>
              <w:t>VIA MASSIMO D'AZEGLIO</w:t>
            </w:r>
          </w:p>
        </w:tc>
      </w:tr>
    </w:tbl>
    <w:p w14:paraId="28676A3A" w14:textId="77777777" w:rsidR="00723B6D" w:rsidRPr="00304D58" w:rsidRDefault="00723B6D" w:rsidP="00723B6D">
      <w:pPr>
        <w:pStyle w:val="breakline"/>
        <w:rPr>
          <w:rFonts w:eastAsiaTheme="minorEastAsia"/>
          <w:color w:val="002060"/>
        </w:rPr>
      </w:pPr>
    </w:p>
    <w:p w14:paraId="2262EA1B" w14:textId="77777777" w:rsidR="00723B6D" w:rsidRPr="00304D58" w:rsidRDefault="00723B6D" w:rsidP="00723B6D">
      <w:pPr>
        <w:pStyle w:val="breakline"/>
        <w:rPr>
          <w:color w:val="002060"/>
        </w:rPr>
      </w:pPr>
    </w:p>
    <w:p w14:paraId="47BBE463" w14:textId="77777777" w:rsidR="00723B6D" w:rsidRPr="00304D58" w:rsidRDefault="00723B6D" w:rsidP="00723B6D">
      <w:pPr>
        <w:pStyle w:val="breakline"/>
        <w:rPr>
          <w:color w:val="002060"/>
        </w:rPr>
      </w:pPr>
    </w:p>
    <w:p w14:paraId="0E35929B" w14:textId="77777777" w:rsidR="00723B6D" w:rsidRPr="00304D58" w:rsidRDefault="00723B6D" w:rsidP="00723B6D">
      <w:pPr>
        <w:pStyle w:val="sottotitolocampionato10"/>
        <w:rPr>
          <w:color w:val="002060"/>
        </w:rPr>
      </w:pPr>
      <w:r w:rsidRPr="00304D58">
        <w:rPr>
          <w:color w:val="002060"/>
        </w:rP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723B6D" w:rsidRPr="00304D58" w14:paraId="7AB99882"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5FE01"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E40F4"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ED39E"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91B5B"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B4C6D"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FA752"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2D7B2"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165B76D1"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1CB30E" w14:textId="77777777" w:rsidR="00723B6D" w:rsidRPr="00304D58" w:rsidRDefault="00723B6D" w:rsidP="00087E75">
            <w:pPr>
              <w:pStyle w:val="rowtabella0"/>
              <w:rPr>
                <w:color w:val="002060"/>
              </w:rPr>
            </w:pPr>
            <w:r w:rsidRPr="00304D58">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DF548" w14:textId="77777777" w:rsidR="00723B6D" w:rsidRPr="00304D58" w:rsidRDefault="00723B6D" w:rsidP="00087E75">
            <w:pPr>
              <w:pStyle w:val="rowtabella0"/>
              <w:rPr>
                <w:color w:val="002060"/>
              </w:rPr>
            </w:pPr>
            <w:r w:rsidRPr="00304D58">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792C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71BBB" w14:textId="77777777" w:rsidR="00723B6D" w:rsidRPr="00304D58" w:rsidRDefault="00723B6D" w:rsidP="00087E75">
            <w:pPr>
              <w:pStyle w:val="rowtabella0"/>
              <w:rPr>
                <w:color w:val="002060"/>
              </w:rPr>
            </w:pPr>
            <w:r w:rsidRPr="00304D58">
              <w:rPr>
                <w:color w:val="002060"/>
              </w:rPr>
              <w:t>07/11/2025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FD8A8" w14:textId="77777777" w:rsidR="00723B6D" w:rsidRPr="00304D58" w:rsidRDefault="00723B6D" w:rsidP="00087E75">
            <w:pPr>
              <w:pStyle w:val="rowtabella0"/>
              <w:rPr>
                <w:color w:val="002060"/>
              </w:rPr>
            </w:pPr>
            <w:r w:rsidRPr="00304D58">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78B4E" w14:textId="77777777" w:rsidR="00723B6D" w:rsidRPr="00304D58" w:rsidRDefault="00723B6D" w:rsidP="00087E75">
            <w:pPr>
              <w:pStyle w:val="rowtabella0"/>
              <w:rPr>
                <w:color w:val="002060"/>
              </w:rPr>
            </w:pPr>
            <w:r w:rsidRPr="00304D58">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82D37" w14:textId="77777777" w:rsidR="00723B6D" w:rsidRPr="00304D58" w:rsidRDefault="00723B6D" w:rsidP="00087E75">
            <w:pPr>
              <w:pStyle w:val="rowtabella0"/>
              <w:rPr>
                <w:color w:val="002060"/>
              </w:rPr>
            </w:pPr>
            <w:r w:rsidRPr="00304D58">
              <w:rPr>
                <w:color w:val="002060"/>
              </w:rPr>
              <w:t>VIA COLLE CIMINO 9</w:t>
            </w:r>
          </w:p>
        </w:tc>
      </w:tr>
      <w:tr w:rsidR="00723B6D" w:rsidRPr="00304D58" w14:paraId="1BECAE85"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9EFB0" w14:textId="77777777" w:rsidR="00723B6D" w:rsidRPr="00304D58" w:rsidRDefault="00723B6D" w:rsidP="00087E75">
            <w:pPr>
              <w:pStyle w:val="rowtabella0"/>
              <w:rPr>
                <w:color w:val="002060"/>
              </w:rPr>
            </w:pPr>
            <w:r w:rsidRPr="00304D58">
              <w:rPr>
                <w:color w:val="002060"/>
              </w:rPr>
              <w:lastRenderedPageBreak/>
              <w:t xml:space="preserve">CALCIO </w:t>
            </w:r>
            <w:proofErr w:type="gramStart"/>
            <w:r w:rsidRPr="00304D58">
              <w:rPr>
                <w:color w:val="002060"/>
              </w:rPr>
              <w:t>S.ELPIDIO</w:t>
            </w:r>
            <w:proofErr w:type="gramEnd"/>
            <w:r w:rsidRPr="00304D58">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9D22E2" w14:textId="77777777" w:rsidR="00723B6D" w:rsidRPr="00304D58" w:rsidRDefault="00723B6D" w:rsidP="00087E75">
            <w:pPr>
              <w:pStyle w:val="rowtabella0"/>
              <w:rPr>
                <w:color w:val="002060"/>
              </w:rPr>
            </w:pPr>
            <w:r w:rsidRPr="00304D58">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4FF9D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2F85DD" w14:textId="77777777" w:rsidR="00723B6D" w:rsidRPr="00304D58" w:rsidRDefault="00723B6D" w:rsidP="00087E75">
            <w:pPr>
              <w:pStyle w:val="rowtabella0"/>
              <w:rPr>
                <w:color w:val="002060"/>
              </w:rPr>
            </w:pPr>
            <w:r w:rsidRPr="00304D58">
              <w:rPr>
                <w:color w:val="002060"/>
              </w:rPr>
              <w:t>07/11/2025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2F5F4D" w14:textId="77777777" w:rsidR="00723B6D" w:rsidRPr="00304D58" w:rsidRDefault="00723B6D" w:rsidP="00087E75">
            <w:pPr>
              <w:pStyle w:val="rowtabella0"/>
              <w:rPr>
                <w:color w:val="002060"/>
              </w:rPr>
            </w:pPr>
            <w:r w:rsidRPr="00304D58">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8077B" w14:textId="77777777" w:rsidR="00723B6D" w:rsidRPr="00304D58" w:rsidRDefault="00723B6D" w:rsidP="00087E75">
            <w:pPr>
              <w:pStyle w:val="rowtabella0"/>
              <w:rPr>
                <w:color w:val="002060"/>
              </w:rPr>
            </w:pPr>
            <w:r w:rsidRPr="00304D58">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3D2D9" w14:textId="77777777" w:rsidR="00723B6D" w:rsidRPr="00304D58" w:rsidRDefault="00723B6D" w:rsidP="00087E75">
            <w:pPr>
              <w:pStyle w:val="rowtabella0"/>
              <w:rPr>
                <w:color w:val="002060"/>
              </w:rPr>
            </w:pPr>
            <w:r w:rsidRPr="00304D58">
              <w:rPr>
                <w:color w:val="002060"/>
              </w:rPr>
              <w:t>VIA CARDUCCI</w:t>
            </w:r>
          </w:p>
        </w:tc>
      </w:tr>
      <w:tr w:rsidR="00723B6D" w:rsidRPr="00304D58" w14:paraId="104BFCD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EFD611" w14:textId="77777777" w:rsidR="00723B6D" w:rsidRPr="00304D58" w:rsidRDefault="00723B6D" w:rsidP="00087E75">
            <w:pPr>
              <w:pStyle w:val="rowtabella0"/>
              <w:rPr>
                <w:color w:val="002060"/>
              </w:rPr>
            </w:pPr>
            <w:proofErr w:type="gramStart"/>
            <w:r w:rsidRPr="00304D58">
              <w:rPr>
                <w:color w:val="002060"/>
              </w:rPr>
              <w:t>CITTA</w:t>
            </w:r>
            <w:proofErr w:type="gramEnd"/>
            <w:r w:rsidRPr="00304D58">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F43B64" w14:textId="77777777" w:rsidR="00723B6D" w:rsidRPr="00304D58" w:rsidRDefault="00723B6D" w:rsidP="00087E75">
            <w:pPr>
              <w:pStyle w:val="rowtabella0"/>
              <w:rPr>
                <w:color w:val="002060"/>
              </w:rPr>
            </w:pPr>
            <w:r w:rsidRPr="00304D58">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9756C6"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E8D5E7"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62CEF1" w14:textId="77777777" w:rsidR="00723B6D" w:rsidRPr="00304D58" w:rsidRDefault="00723B6D" w:rsidP="00087E75">
            <w:pPr>
              <w:pStyle w:val="rowtabella0"/>
              <w:rPr>
                <w:color w:val="002060"/>
              </w:rPr>
            </w:pPr>
            <w:r w:rsidRPr="00304D58">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A9CD17" w14:textId="77777777" w:rsidR="00723B6D" w:rsidRPr="00304D58" w:rsidRDefault="00723B6D" w:rsidP="00087E75">
            <w:pPr>
              <w:pStyle w:val="rowtabella0"/>
              <w:rPr>
                <w:color w:val="002060"/>
              </w:rPr>
            </w:pPr>
            <w:r w:rsidRPr="00304D58">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DC784" w14:textId="77777777" w:rsidR="00723B6D" w:rsidRPr="00304D58" w:rsidRDefault="00723B6D" w:rsidP="00087E75">
            <w:pPr>
              <w:pStyle w:val="rowtabella0"/>
              <w:rPr>
                <w:color w:val="002060"/>
              </w:rPr>
            </w:pPr>
            <w:r w:rsidRPr="00304D58">
              <w:rPr>
                <w:color w:val="002060"/>
              </w:rPr>
              <w:t>VIA DELLO SPORT</w:t>
            </w:r>
          </w:p>
        </w:tc>
      </w:tr>
      <w:tr w:rsidR="00723B6D" w:rsidRPr="00304D58" w14:paraId="467CACC6"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2F1DD1" w14:textId="77777777" w:rsidR="00723B6D" w:rsidRPr="00304D58" w:rsidRDefault="00723B6D" w:rsidP="00087E75">
            <w:pPr>
              <w:pStyle w:val="rowtabella0"/>
              <w:rPr>
                <w:color w:val="002060"/>
              </w:rPr>
            </w:pPr>
            <w:r w:rsidRPr="00304D58">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97BBBD" w14:textId="77777777" w:rsidR="00723B6D" w:rsidRPr="00304D58" w:rsidRDefault="00723B6D" w:rsidP="00087E75">
            <w:pPr>
              <w:pStyle w:val="rowtabella0"/>
              <w:rPr>
                <w:color w:val="002060"/>
              </w:rPr>
            </w:pPr>
            <w:r w:rsidRPr="00304D58">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09E8D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36A69A"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A211C0" w14:textId="77777777" w:rsidR="00723B6D" w:rsidRPr="00304D58" w:rsidRDefault="00723B6D" w:rsidP="00087E75">
            <w:pPr>
              <w:pStyle w:val="rowtabella0"/>
              <w:rPr>
                <w:color w:val="002060"/>
              </w:rPr>
            </w:pPr>
            <w:r w:rsidRPr="00304D58">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8FC83E" w14:textId="77777777" w:rsidR="00723B6D" w:rsidRPr="00304D58" w:rsidRDefault="00723B6D" w:rsidP="00087E75">
            <w:pPr>
              <w:pStyle w:val="rowtabella0"/>
              <w:rPr>
                <w:color w:val="002060"/>
              </w:rPr>
            </w:pPr>
            <w:r w:rsidRPr="00304D58">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01D608" w14:textId="77777777" w:rsidR="00723B6D" w:rsidRPr="00304D58" w:rsidRDefault="00723B6D" w:rsidP="00087E75">
            <w:pPr>
              <w:pStyle w:val="rowtabella0"/>
              <w:rPr>
                <w:color w:val="002060"/>
              </w:rPr>
            </w:pPr>
            <w:r w:rsidRPr="00304D58">
              <w:rPr>
                <w:color w:val="002060"/>
              </w:rPr>
              <w:t xml:space="preserve">TRAVERSA VIA </w:t>
            </w:r>
            <w:proofErr w:type="gramStart"/>
            <w:r w:rsidRPr="00304D58">
              <w:rPr>
                <w:color w:val="002060"/>
              </w:rPr>
              <w:t>U.T</w:t>
            </w:r>
            <w:proofErr w:type="gramEnd"/>
            <w:r w:rsidRPr="00304D58">
              <w:rPr>
                <w:color w:val="002060"/>
              </w:rPr>
              <w:t>0MEI</w:t>
            </w:r>
          </w:p>
        </w:tc>
      </w:tr>
      <w:tr w:rsidR="00723B6D" w:rsidRPr="00304D58" w14:paraId="5418069A"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FD06CA" w14:textId="77777777" w:rsidR="00723B6D" w:rsidRPr="00304D58" w:rsidRDefault="00723B6D" w:rsidP="00087E75">
            <w:pPr>
              <w:pStyle w:val="rowtabella0"/>
              <w:rPr>
                <w:color w:val="002060"/>
              </w:rPr>
            </w:pPr>
            <w:r w:rsidRPr="00304D58">
              <w:rPr>
                <w:color w:val="002060"/>
              </w:rPr>
              <w:t>FROGS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FA4B94" w14:textId="77777777" w:rsidR="00723B6D" w:rsidRPr="00304D58" w:rsidRDefault="00723B6D" w:rsidP="00087E75">
            <w:pPr>
              <w:pStyle w:val="rowtabella0"/>
              <w:rPr>
                <w:color w:val="002060"/>
              </w:rPr>
            </w:pPr>
            <w:r w:rsidRPr="00304D58">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32183A"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D82A09" w14:textId="77777777" w:rsidR="00723B6D" w:rsidRPr="00304D58" w:rsidRDefault="00723B6D" w:rsidP="00087E75">
            <w:pPr>
              <w:pStyle w:val="rowtabella0"/>
              <w:rPr>
                <w:color w:val="002060"/>
              </w:rPr>
            </w:pPr>
            <w:r w:rsidRPr="00304D58">
              <w:rPr>
                <w:color w:val="002060"/>
              </w:rPr>
              <w:t>07/11/2025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D16CC0" w14:textId="77777777" w:rsidR="00723B6D" w:rsidRPr="00304D58" w:rsidRDefault="00723B6D" w:rsidP="00087E75">
            <w:pPr>
              <w:pStyle w:val="rowtabella0"/>
              <w:rPr>
                <w:color w:val="002060"/>
              </w:rPr>
            </w:pPr>
            <w:r w:rsidRPr="00304D58">
              <w:rPr>
                <w:color w:val="002060"/>
              </w:rPr>
              <w:t xml:space="preserve">5623 PALESTRA </w:t>
            </w:r>
            <w:proofErr w:type="gramStart"/>
            <w:r w:rsidRPr="00304D58">
              <w:rPr>
                <w:color w:val="002060"/>
              </w:rPr>
              <w:t>SC.MEDIA</w:t>
            </w:r>
            <w:proofErr w:type="gramEnd"/>
            <w:r w:rsidRPr="00304D58">
              <w:rPr>
                <w:color w:val="002060"/>
              </w:rPr>
              <w:t xml:space="preserve"> </w:t>
            </w:r>
            <w:proofErr w:type="gramStart"/>
            <w:r w:rsidRPr="00304D58">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60344" w14:textId="77777777" w:rsidR="00723B6D" w:rsidRPr="00304D58" w:rsidRDefault="00723B6D" w:rsidP="00087E75">
            <w:pPr>
              <w:pStyle w:val="rowtabella0"/>
              <w:rPr>
                <w:color w:val="002060"/>
              </w:rPr>
            </w:pPr>
            <w:r w:rsidRPr="00304D5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F80D02" w14:textId="77777777" w:rsidR="00723B6D" w:rsidRPr="00304D58" w:rsidRDefault="00723B6D" w:rsidP="00087E75">
            <w:pPr>
              <w:pStyle w:val="rowtabella0"/>
              <w:rPr>
                <w:color w:val="002060"/>
              </w:rPr>
            </w:pPr>
            <w:r w:rsidRPr="00304D58">
              <w:rPr>
                <w:color w:val="002060"/>
              </w:rPr>
              <w:t>VIA PIRANDELLO</w:t>
            </w:r>
          </w:p>
        </w:tc>
      </w:tr>
      <w:tr w:rsidR="00723B6D" w:rsidRPr="00304D58" w14:paraId="5329635C"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C22BF8" w14:textId="77777777" w:rsidR="00723B6D" w:rsidRPr="00304D58" w:rsidRDefault="00723B6D" w:rsidP="00087E75">
            <w:pPr>
              <w:pStyle w:val="rowtabella0"/>
              <w:rPr>
                <w:color w:val="002060"/>
              </w:rPr>
            </w:pPr>
            <w:r w:rsidRPr="00304D58">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DA3C3" w14:textId="77777777" w:rsidR="00723B6D" w:rsidRPr="00304D58" w:rsidRDefault="00723B6D" w:rsidP="00087E75">
            <w:pPr>
              <w:pStyle w:val="rowtabella0"/>
              <w:rPr>
                <w:color w:val="002060"/>
              </w:rPr>
            </w:pPr>
            <w:r w:rsidRPr="00304D58">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01B12"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B7A53" w14:textId="77777777" w:rsidR="00723B6D" w:rsidRPr="00304D58" w:rsidRDefault="00723B6D" w:rsidP="00087E75">
            <w:pPr>
              <w:pStyle w:val="rowtabella0"/>
              <w:rPr>
                <w:color w:val="002060"/>
              </w:rPr>
            </w:pPr>
            <w:r w:rsidRPr="00304D58">
              <w:rPr>
                <w:color w:val="002060"/>
              </w:rPr>
              <w:t>07/11/2025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0947F" w14:textId="77777777" w:rsidR="00723B6D" w:rsidRPr="00304D58" w:rsidRDefault="00723B6D" w:rsidP="00087E75">
            <w:pPr>
              <w:pStyle w:val="rowtabella0"/>
              <w:rPr>
                <w:color w:val="002060"/>
              </w:rPr>
            </w:pPr>
            <w:r w:rsidRPr="00304D58">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DBDE0" w14:textId="77777777" w:rsidR="00723B6D" w:rsidRPr="00304D58" w:rsidRDefault="00723B6D" w:rsidP="00087E75">
            <w:pPr>
              <w:pStyle w:val="rowtabella0"/>
              <w:rPr>
                <w:color w:val="002060"/>
              </w:rPr>
            </w:pPr>
            <w:r w:rsidRPr="00304D58">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A303C" w14:textId="77777777" w:rsidR="00723B6D" w:rsidRPr="00304D58" w:rsidRDefault="00723B6D" w:rsidP="00087E75">
            <w:pPr>
              <w:pStyle w:val="rowtabella0"/>
              <w:rPr>
                <w:color w:val="002060"/>
              </w:rPr>
            </w:pPr>
            <w:r w:rsidRPr="00304D58">
              <w:rPr>
                <w:color w:val="002060"/>
              </w:rPr>
              <w:t>VIA FONTE ABECETO, 4</w:t>
            </w:r>
          </w:p>
        </w:tc>
      </w:tr>
    </w:tbl>
    <w:p w14:paraId="75D59A08" w14:textId="77777777" w:rsidR="00723B6D" w:rsidRPr="00304D58" w:rsidRDefault="00723B6D" w:rsidP="00723B6D">
      <w:pPr>
        <w:pStyle w:val="breakline"/>
        <w:rPr>
          <w:rFonts w:eastAsiaTheme="minorEastAsia"/>
          <w:color w:val="002060"/>
        </w:rPr>
      </w:pPr>
    </w:p>
    <w:p w14:paraId="1E832E67" w14:textId="77777777" w:rsidR="00723B6D" w:rsidRPr="00304D58" w:rsidRDefault="00723B6D" w:rsidP="00723B6D">
      <w:pPr>
        <w:pStyle w:val="breakline"/>
        <w:rPr>
          <w:color w:val="002060"/>
        </w:rPr>
      </w:pPr>
    </w:p>
    <w:p w14:paraId="2997E4E2" w14:textId="77777777" w:rsidR="00723B6D" w:rsidRPr="00304D58" w:rsidRDefault="00723B6D" w:rsidP="00723B6D">
      <w:pPr>
        <w:pStyle w:val="breakline"/>
        <w:rPr>
          <w:color w:val="002060"/>
        </w:rPr>
      </w:pPr>
    </w:p>
    <w:p w14:paraId="4334862C" w14:textId="77777777" w:rsidR="00723B6D" w:rsidRPr="00304D58" w:rsidRDefault="00723B6D" w:rsidP="00723B6D">
      <w:pPr>
        <w:pStyle w:val="sottotitolocampionato10"/>
        <w:rPr>
          <w:color w:val="002060"/>
        </w:rPr>
      </w:pPr>
      <w:r w:rsidRPr="00304D58">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23B6D" w:rsidRPr="00304D58" w14:paraId="0A020090"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C182E"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88084"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71FB1"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7BE0A"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25F53"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FB6E4"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80419"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5267E834" w14:textId="77777777" w:rsidTr="00087E75">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DC40C0" w14:textId="77777777" w:rsidR="00723B6D" w:rsidRPr="00304D58" w:rsidRDefault="00723B6D" w:rsidP="00087E75">
            <w:pPr>
              <w:pStyle w:val="rowtabella0"/>
              <w:rPr>
                <w:color w:val="002060"/>
              </w:rPr>
            </w:pPr>
            <w:r w:rsidRPr="00304D58">
              <w:rPr>
                <w:color w:val="002060"/>
              </w:rPr>
              <w:t>FROGS CLUB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ACAE36" w14:textId="77777777" w:rsidR="00723B6D" w:rsidRPr="00304D58" w:rsidRDefault="00723B6D" w:rsidP="00087E75">
            <w:pPr>
              <w:pStyle w:val="rowtabella0"/>
              <w:rPr>
                <w:color w:val="002060"/>
              </w:rPr>
            </w:pPr>
            <w:r w:rsidRPr="00304D58">
              <w:rPr>
                <w:color w:val="002060"/>
              </w:rPr>
              <w:t>AMATORI STESE 2007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A42AC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08FF7D" w14:textId="77777777" w:rsidR="00723B6D" w:rsidRPr="00304D58" w:rsidRDefault="00723B6D" w:rsidP="00087E75">
            <w:pPr>
              <w:pStyle w:val="rowtabella0"/>
              <w:rPr>
                <w:color w:val="002060"/>
              </w:rPr>
            </w:pPr>
            <w:r w:rsidRPr="00304D58">
              <w:rPr>
                <w:color w:val="002060"/>
              </w:rPr>
              <w:t>12/11/2025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3E1BEE" w14:textId="77777777" w:rsidR="00723B6D" w:rsidRPr="00304D58" w:rsidRDefault="00723B6D" w:rsidP="00087E75">
            <w:pPr>
              <w:pStyle w:val="rowtabella0"/>
              <w:rPr>
                <w:color w:val="002060"/>
              </w:rPr>
            </w:pPr>
            <w:r w:rsidRPr="00304D58">
              <w:rPr>
                <w:color w:val="002060"/>
              </w:rPr>
              <w:t xml:space="preserve">5623 PALESTRA </w:t>
            </w:r>
            <w:proofErr w:type="gramStart"/>
            <w:r w:rsidRPr="00304D58">
              <w:rPr>
                <w:color w:val="002060"/>
              </w:rPr>
              <w:t>SC.MEDIA</w:t>
            </w:r>
            <w:proofErr w:type="gramEnd"/>
            <w:r w:rsidRPr="00304D58">
              <w:rPr>
                <w:color w:val="002060"/>
              </w:rPr>
              <w:t xml:space="preserve"> </w:t>
            </w:r>
            <w:proofErr w:type="gramStart"/>
            <w:r w:rsidRPr="00304D58">
              <w:rPr>
                <w:color w:val="002060"/>
              </w:rPr>
              <w:t>B.ROSSELLI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231CF" w14:textId="77777777" w:rsidR="00723B6D" w:rsidRPr="00304D58" w:rsidRDefault="00723B6D" w:rsidP="00087E75">
            <w:pPr>
              <w:pStyle w:val="rowtabella0"/>
              <w:rPr>
                <w:color w:val="002060"/>
              </w:rPr>
            </w:pPr>
            <w:r w:rsidRPr="00304D58">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FD9C74" w14:textId="77777777" w:rsidR="00723B6D" w:rsidRPr="00304D58" w:rsidRDefault="00723B6D" w:rsidP="00087E75">
            <w:pPr>
              <w:pStyle w:val="rowtabella0"/>
              <w:rPr>
                <w:color w:val="002060"/>
              </w:rPr>
            </w:pPr>
            <w:r w:rsidRPr="00304D58">
              <w:rPr>
                <w:color w:val="002060"/>
              </w:rPr>
              <w:t>VIA PIRANDELLO</w:t>
            </w:r>
          </w:p>
        </w:tc>
      </w:tr>
    </w:tbl>
    <w:p w14:paraId="7743F977" w14:textId="77777777" w:rsidR="00723B6D" w:rsidRPr="00304D58" w:rsidRDefault="00723B6D" w:rsidP="00723B6D">
      <w:pPr>
        <w:pStyle w:val="breakline"/>
        <w:rPr>
          <w:rFonts w:eastAsiaTheme="minorEastAsia"/>
          <w:color w:val="002060"/>
        </w:rPr>
      </w:pPr>
    </w:p>
    <w:p w14:paraId="05C63DA0" w14:textId="77777777" w:rsidR="00723B6D" w:rsidRPr="00304D58" w:rsidRDefault="00723B6D" w:rsidP="00723B6D">
      <w:pPr>
        <w:pStyle w:val="breakline"/>
        <w:rPr>
          <w:color w:val="002060"/>
        </w:rPr>
      </w:pPr>
    </w:p>
    <w:p w14:paraId="2136CC1D" w14:textId="77777777" w:rsidR="00723B6D" w:rsidRPr="00304D58" w:rsidRDefault="00723B6D" w:rsidP="00723B6D">
      <w:pPr>
        <w:pStyle w:val="breakline"/>
        <w:rPr>
          <w:color w:val="002060"/>
        </w:rPr>
      </w:pPr>
    </w:p>
    <w:p w14:paraId="4E4135B9" w14:textId="77777777" w:rsidR="00723B6D" w:rsidRPr="00304D58" w:rsidRDefault="00723B6D" w:rsidP="00723B6D">
      <w:pPr>
        <w:pStyle w:val="sottotitolocampionato10"/>
        <w:rPr>
          <w:color w:val="002060"/>
        </w:rPr>
      </w:pPr>
      <w:r w:rsidRPr="00304D58">
        <w:rPr>
          <w:color w:val="002060"/>
        </w:rP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7"/>
        <w:gridCol w:w="385"/>
        <w:gridCol w:w="898"/>
        <w:gridCol w:w="1178"/>
        <w:gridCol w:w="1551"/>
        <w:gridCol w:w="1556"/>
      </w:tblGrid>
      <w:tr w:rsidR="00723B6D" w:rsidRPr="00304D58" w14:paraId="4F3ABB50"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6D519"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9E039"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BB0C4"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922AC"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407A9"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6BCCD"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5FF95"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0FB204E6"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30D125" w14:textId="77777777" w:rsidR="00723B6D" w:rsidRPr="00304D58" w:rsidRDefault="00723B6D" w:rsidP="00087E75">
            <w:pPr>
              <w:pStyle w:val="rowtabella0"/>
              <w:rPr>
                <w:color w:val="002060"/>
              </w:rPr>
            </w:pPr>
            <w:r w:rsidRPr="00304D58">
              <w:rPr>
                <w:color w:val="002060"/>
              </w:rPr>
              <w:t>POLISPORTIVA VILLA PIGNA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42D31" w14:textId="77777777" w:rsidR="00723B6D" w:rsidRPr="00304D58" w:rsidRDefault="00723B6D" w:rsidP="00087E75">
            <w:pPr>
              <w:pStyle w:val="rowtabella0"/>
              <w:rPr>
                <w:color w:val="002060"/>
              </w:rPr>
            </w:pPr>
            <w:r w:rsidRPr="00304D58">
              <w:rPr>
                <w:color w:val="002060"/>
              </w:rPr>
              <w:t>TRUENTIN LAMA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685D7"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98F87" w14:textId="77777777" w:rsidR="00723B6D" w:rsidRPr="00304D58" w:rsidRDefault="00723B6D" w:rsidP="00087E75">
            <w:pPr>
              <w:pStyle w:val="rowtabella0"/>
              <w:rPr>
                <w:color w:val="002060"/>
              </w:rPr>
            </w:pPr>
            <w:r w:rsidRPr="00304D58">
              <w:rPr>
                <w:color w:val="002060"/>
              </w:rPr>
              <w:t>06/11/2025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402A3" w14:textId="77777777" w:rsidR="00723B6D" w:rsidRPr="00304D58" w:rsidRDefault="00723B6D" w:rsidP="00087E75">
            <w:pPr>
              <w:pStyle w:val="rowtabella0"/>
              <w:rPr>
                <w:color w:val="002060"/>
              </w:rPr>
            </w:pPr>
            <w:r w:rsidRPr="00304D58">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603D3" w14:textId="77777777" w:rsidR="00723B6D" w:rsidRPr="00304D58" w:rsidRDefault="00723B6D" w:rsidP="00087E75">
            <w:pPr>
              <w:pStyle w:val="rowtabella0"/>
              <w:rPr>
                <w:color w:val="002060"/>
              </w:rPr>
            </w:pPr>
            <w:r w:rsidRPr="00304D58">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DA2F8" w14:textId="77777777" w:rsidR="00723B6D" w:rsidRPr="00304D58" w:rsidRDefault="00723B6D" w:rsidP="00087E75">
            <w:pPr>
              <w:pStyle w:val="rowtabella0"/>
              <w:rPr>
                <w:color w:val="002060"/>
              </w:rPr>
            </w:pPr>
            <w:r w:rsidRPr="00304D58">
              <w:rPr>
                <w:color w:val="002060"/>
              </w:rPr>
              <w:t>PIAZZA S. D'ACQUISTO</w:t>
            </w:r>
          </w:p>
        </w:tc>
      </w:tr>
      <w:tr w:rsidR="00723B6D" w:rsidRPr="00304D58" w14:paraId="41027387"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72A852" w14:textId="77777777" w:rsidR="00723B6D" w:rsidRPr="00304D58" w:rsidRDefault="00723B6D" w:rsidP="00087E75">
            <w:pPr>
              <w:pStyle w:val="rowtabella0"/>
              <w:rPr>
                <w:color w:val="002060"/>
              </w:rPr>
            </w:pPr>
            <w:r w:rsidRPr="00304D58">
              <w:rPr>
                <w:color w:val="002060"/>
              </w:rPr>
              <w:t>CASTIGNANO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B0378B" w14:textId="77777777" w:rsidR="00723B6D" w:rsidRPr="00304D58" w:rsidRDefault="00723B6D" w:rsidP="00087E75">
            <w:pPr>
              <w:pStyle w:val="rowtabella0"/>
              <w:rPr>
                <w:color w:val="002060"/>
              </w:rPr>
            </w:pPr>
            <w:r w:rsidRPr="00304D58">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4F9C9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376FE7" w14:textId="77777777" w:rsidR="00723B6D" w:rsidRPr="00304D58" w:rsidRDefault="00723B6D" w:rsidP="00087E75">
            <w:pPr>
              <w:pStyle w:val="rowtabella0"/>
              <w:rPr>
                <w:color w:val="002060"/>
              </w:rPr>
            </w:pPr>
            <w:r w:rsidRPr="00304D58">
              <w:rPr>
                <w:color w:val="002060"/>
              </w:rPr>
              <w:t>07/11/2025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CCADFD" w14:textId="77777777" w:rsidR="00723B6D" w:rsidRPr="00304D58" w:rsidRDefault="00723B6D" w:rsidP="00087E75">
            <w:pPr>
              <w:pStyle w:val="rowtabella0"/>
              <w:rPr>
                <w:color w:val="002060"/>
              </w:rPr>
            </w:pPr>
            <w:r w:rsidRPr="00304D58">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B77CF" w14:textId="77777777" w:rsidR="00723B6D" w:rsidRPr="00304D58" w:rsidRDefault="00723B6D" w:rsidP="00087E75">
            <w:pPr>
              <w:pStyle w:val="rowtabella0"/>
              <w:rPr>
                <w:color w:val="002060"/>
              </w:rPr>
            </w:pPr>
            <w:r w:rsidRPr="00304D58">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70232E" w14:textId="77777777" w:rsidR="00723B6D" w:rsidRPr="00304D58" w:rsidRDefault="00723B6D" w:rsidP="00087E75">
            <w:pPr>
              <w:pStyle w:val="rowtabella0"/>
              <w:rPr>
                <w:color w:val="002060"/>
              </w:rPr>
            </w:pPr>
            <w:r w:rsidRPr="00304D58">
              <w:rPr>
                <w:color w:val="002060"/>
              </w:rPr>
              <w:t>VIA ROCCHETTA</w:t>
            </w:r>
          </w:p>
        </w:tc>
      </w:tr>
      <w:tr w:rsidR="00723B6D" w:rsidRPr="00304D58" w14:paraId="42FE6DA2"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16D764" w14:textId="77777777" w:rsidR="00723B6D" w:rsidRPr="00304D58" w:rsidRDefault="00723B6D" w:rsidP="00087E75">
            <w:pPr>
              <w:pStyle w:val="rowtabella0"/>
              <w:rPr>
                <w:color w:val="002060"/>
              </w:rPr>
            </w:pPr>
            <w:r w:rsidRPr="00304D58">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51C689" w14:textId="77777777" w:rsidR="00723B6D" w:rsidRPr="00304D58" w:rsidRDefault="00723B6D" w:rsidP="00087E75">
            <w:pPr>
              <w:pStyle w:val="rowtabella0"/>
              <w:rPr>
                <w:color w:val="002060"/>
              </w:rPr>
            </w:pPr>
            <w:r w:rsidRPr="00304D58">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3A39E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CB4ADA" w14:textId="77777777" w:rsidR="00723B6D" w:rsidRPr="00304D58" w:rsidRDefault="00723B6D" w:rsidP="00087E75">
            <w:pPr>
              <w:pStyle w:val="rowtabella0"/>
              <w:rPr>
                <w:color w:val="002060"/>
              </w:rPr>
            </w:pPr>
            <w:r w:rsidRPr="00304D58">
              <w:rPr>
                <w:color w:val="002060"/>
              </w:rPr>
              <w:t>07/11/2025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034610" w14:textId="77777777" w:rsidR="00723B6D" w:rsidRPr="00304D58" w:rsidRDefault="00723B6D" w:rsidP="00087E75">
            <w:pPr>
              <w:pStyle w:val="rowtabella0"/>
              <w:rPr>
                <w:color w:val="002060"/>
              </w:rPr>
            </w:pPr>
            <w:r w:rsidRPr="00304D58">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3CED7" w14:textId="77777777" w:rsidR="00723B6D" w:rsidRPr="00304D58" w:rsidRDefault="00723B6D" w:rsidP="00087E75">
            <w:pPr>
              <w:pStyle w:val="rowtabella0"/>
              <w:rPr>
                <w:color w:val="002060"/>
              </w:rPr>
            </w:pPr>
            <w:r w:rsidRPr="00304D58">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43180C" w14:textId="77777777" w:rsidR="00723B6D" w:rsidRPr="00304D58" w:rsidRDefault="00723B6D" w:rsidP="00087E75">
            <w:pPr>
              <w:pStyle w:val="rowtabella0"/>
              <w:rPr>
                <w:color w:val="002060"/>
              </w:rPr>
            </w:pPr>
            <w:r w:rsidRPr="00304D58">
              <w:rPr>
                <w:color w:val="002060"/>
              </w:rPr>
              <w:t>VIA CORRADI</w:t>
            </w:r>
          </w:p>
        </w:tc>
      </w:tr>
      <w:tr w:rsidR="00723B6D" w:rsidRPr="00304D58" w14:paraId="36FDD4BA"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C0C18F" w14:textId="77777777" w:rsidR="00723B6D" w:rsidRPr="00304D58" w:rsidRDefault="00723B6D" w:rsidP="00087E75">
            <w:pPr>
              <w:pStyle w:val="rowtabella0"/>
              <w:rPr>
                <w:color w:val="002060"/>
              </w:rPr>
            </w:pPr>
            <w:r w:rsidRPr="00304D58">
              <w:rPr>
                <w:color w:val="002060"/>
              </w:rPr>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E5F65" w14:textId="77777777" w:rsidR="00723B6D" w:rsidRPr="00304D58" w:rsidRDefault="00723B6D" w:rsidP="00087E75">
            <w:pPr>
              <w:pStyle w:val="rowtabella0"/>
              <w:rPr>
                <w:color w:val="002060"/>
              </w:rPr>
            </w:pPr>
            <w:r w:rsidRPr="00304D58">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2E745F"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330959" w14:textId="77777777" w:rsidR="00723B6D" w:rsidRPr="00304D58" w:rsidRDefault="00723B6D" w:rsidP="00087E75">
            <w:pPr>
              <w:pStyle w:val="rowtabella0"/>
              <w:rPr>
                <w:color w:val="002060"/>
              </w:rPr>
            </w:pPr>
            <w:r w:rsidRPr="00304D58">
              <w:rPr>
                <w:color w:val="002060"/>
              </w:rPr>
              <w:t>07/11/2025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FA74F2" w14:textId="77777777" w:rsidR="00723B6D" w:rsidRPr="00304D58" w:rsidRDefault="00723B6D" w:rsidP="00087E75">
            <w:pPr>
              <w:pStyle w:val="rowtabella0"/>
              <w:rPr>
                <w:color w:val="002060"/>
              </w:rPr>
            </w:pPr>
            <w:r w:rsidRPr="00304D58">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54B0C" w14:textId="77777777" w:rsidR="00723B6D" w:rsidRPr="00304D58" w:rsidRDefault="00723B6D" w:rsidP="00087E75">
            <w:pPr>
              <w:pStyle w:val="rowtabella0"/>
              <w:rPr>
                <w:color w:val="002060"/>
              </w:rPr>
            </w:pPr>
            <w:r w:rsidRPr="00304D58">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CCAD4" w14:textId="77777777" w:rsidR="00723B6D" w:rsidRPr="00304D58" w:rsidRDefault="00723B6D" w:rsidP="00087E75">
            <w:pPr>
              <w:pStyle w:val="rowtabella0"/>
              <w:rPr>
                <w:color w:val="002060"/>
              </w:rPr>
            </w:pPr>
            <w:r w:rsidRPr="00304D58">
              <w:rPr>
                <w:color w:val="002060"/>
              </w:rPr>
              <w:t>FRAZ.PAGLIARE VIA VECCHI</w:t>
            </w:r>
          </w:p>
        </w:tc>
      </w:tr>
      <w:tr w:rsidR="00723B6D" w:rsidRPr="00304D58" w14:paraId="6CF6DC13"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D6A667" w14:textId="77777777" w:rsidR="00723B6D" w:rsidRPr="00304D58" w:rsidRDefault="00723B6D" w:rsidP="00087E75">
            <w:pPr>
              <w:pStyle w:val="rowtabella0"/>
              <w:rPr>
                <w:color w:val="002060"/>
              </w:rPr>
            </w:pPr>
            <w:r w:rsidRPr="00304D58">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BA9084" w14:textId="77777777" w:rsidR="00723B6D" w:rsidRPr="00304D58" w:rsidRDefault="00723B6D" w:rsidP="00087E75">
            <w:pPr>
              <w:pStyle w:val="rowtabella0"/>
              <w:rPr>
                <w:color w:val="002060"/>
              </w:rPr>
            </w:pPr>
            <w:r w:rsidRPr="00304D58">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46DC4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7DCF8A"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8F8DB6" w14:textId="77777777" w:rsidR="00723B6D" w:rsidRPr="00304D58" w:rsidRDefault="00723B6D" w:rsidP="00087E75">
            <w:pPr>
              <w:pStyle w:val="rowtabella0"/>
              <w:rPr>
                <w:color w:val="002060"/>
              </w:rPr>
            </w:pPr>
            <w:r w:rsidRPr="00304D58">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3C823F" w14:textId="77777777" w:rsidR="00723B6D" w:rsidRPr="00304D58" w:rsidRDefault="00723B6D" w:rsidP="00087E75">
            <w:pPr>
              <w:pStyle w:val="rowtabella0"/>
              <w:rPr>
                <w:color w:val="002060"/>
              </w:rPr>
            </w:pPr>
            <w:r w:rsidRPr="00304D5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D64F4" w14:textId="77777777" w:rsidR="00723B6D" w:rsidRPr="00304D58" w:rsidRDefault="00723B6D" w:rsidP="00087E75">
            <w:pPr>
              <w:pStyle w:val="rowtabella0"/>
              <w:rPr>
                <w:color w:val="002060"/>
              </w:rPr>
            </w:pPr>
            <w:r w:rsidRPr="00304D58">
              <w:rPr>
                <w:color w:val="002060"/>
              </w:rPr>
              <w:t>VIA DELL IRIS</w:t>
            </w:r>
          </w:p>
        </w:tc>
      </w:tr>
      <w:tr w:rsidR="00723B6D" w:rsidRPr="00304D58" w14:paraId="561EAA13"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65B345" w14:textId="77777777" w:rsidR="00723B6D" w:rsidRPr="00304D58" w:rsidRDefault="00723B6D" w:rsidP="00087E75">
            <w:pPr>
              <w:pStyle w:val="rowtabella0"/>
              <w:rPr>
                <w:color w:val="002060"/>
              </w:rPr>
            </w:pPr>
            <w:r w:rsidRPr="00304D58">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B4D56" w14:textId="77777777" w:rsidR="00723B6D" w:rsidRPr="00304D58" w:rsidRDefault="00723B6D" w:rsidP="00087E75">
            <w:pPr>
              <w:pStyle w:val="rowtabella0"/>
              <w:rPr>
                <w:color w:val="002060"/>
              </w:rPr>
            </w:pPr>
            <w:r w:rsidRPr="00304D58">
              <w:rPr>
                <w:color w:val="002060"/>
              </w:rPr>
              <w:t>CASTORANESE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2ABF8"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C06C3" w14:textId="77777777" w:rsidR="00723B6D" w:rsidRPr="00304D58" w:rsidRDefault="00723B6D" w:rsidP="00087E75">
            <w:pPr>
              <w:pStyle w:val="rowtabella0"/>
              <w:rPr>
                <w:color w:val="002060"/>
              </w:rPr>
            </w:pPr>
            <w:r w:rsidRPr="00304D58">
              <w:rPr>
                <w:color w:val="002060"/>
              </w:rPr>
              <w:t>07/11/2025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C2D1F" w14:textId="77777777" w:rsidR="00723B6D" w:rsidRPr="00304D58" w:rsidRDefault="00723B6D" w:rsidP="00087E75">
            <w:pPr>
              <w:pStyle w:val="rowtabella0"/>
              <w:rPr>
                <w:color w:val="002060"/>
              </w:rPr>
            </w:pPr>
            <w:r w:rsidRPr="00304D58">
              <w:rPr>
                <w:color w:val="002060"/>
              </w:rPr>
              <w:t>5682 PALASPORT 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BE6A3" w14:textId="77777777" w:rsidR="00723B6D" w:rsidRPr="00304D58" w:rsidRDefault="00723B6D" w:rsidP="00087E75">
            <w:pPr>
              <w:pStyle w:val="rowtabella0"/>
              <w:rPr>
                <w:color w:val="002060"/>
              </w:rPr>
            </w:pPr>
            <w:r w:rsidRPr="00304D58">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BD606" w14:textId="77777777" w:rsidR="00723B6D" w:rsidRPr="00304D58" w:rsidRDefault="00723B6D" w:rsidP="00087E75">
            <w:pPr>
              <w:pStyle w:val="rowtabella0"/>
              <w:rPr>
                <w:color w:val="002060"/>
              </w:rPr>
            </w:pPr>
            <w:r w:rsidRPr="00304D58">
              <w:rPr>
                <w:color w:val="002060"/>
              </w:rPr>
              <w:t>VIA DON GIUSEPPE MARUCCI 1</w:t>
            </w:r>
          </w:p>
        </w:tc>
      </w:tr>
    </w:tbl>
    <w:p w14:paraId="716F8B84" w14:textId="77777777" w:rsidR="00723B6D" w:rsidRPr="00304D58" w:rsidRDefault="00723B6D" w:rsidP="00723B6D">
      <w:pPr>
        <w:pStyle w:val="breakline"/>
        <w:rPr>
          <w:rFonts w:eastAsiaTheme="minorEastAsia"/>
          <w:color w:val="002060"/>
        </w:rPr>
      </w:pPr>
    </w:p>
    <w:p w14:paraId="4D4B6596" w14:textId="77777777" w:rsidR="00723B6D" w:rsidRPr="00460589" w:rsidRDefault="00723B6D" w:rsidP="00AD176A">
      <w:pPr>
        <w:pStyle w:val="breakline"/>
        <w:rPr>
          <w:rFonts w:eastAsiaTheme="minorEastAsia"/>
          <w:color w:val="002060"/>
        </w:rPr>
      </w:pPr>
    </w:p>
    <w:p w14:paraId="1B273909" w14:textId="77777777" w:rsidR="00AD176A" w:rsidRPr="00460589" w:rsidRDefault="00AD176A" w:rsidP="00AD176A">
      <w:pPr>
        <w:pStyle w:val="breakline"/>
        <w:rPr>
          <w:color w:val="002060"/>
        </w:rPr>
      </w:pPr>
    </w:p>
    <w:p w14:paraId="4AC3BCCD" w14:textId="77777777" w:rsidR="00AD176A" w:rsidRPr="00460589" w:rsidRDefault="00AD176A" w:rsidP="00AD176A">
      <w:pPr>
        <w:pStyle w:val="titolocampionato0"/>
        <w:shd w:val="clear" w:color="auto" w:fill="CCCCCC"/>
        <w:spacing w:before="80" w:after="40"/>
        <w:rPr>
          <w:color w:val="002060"/>
        </w:rPr>
      </w:pPr>
      <w:r w:rsidRPr="00460589">
        <w:rPr>
          <w:color w:val="002060"/>
        </w:rPr>
        <w:t>REGIONALE CALCIO A 5 FEMMINILE</w:t>
      </w:r>
    </w:p>
    <w:p w14:paraId="522ED698" w14:textId="77777777" w:rsidR="00AD176A" w:rsidRPr="00460589" w:rsidRDefault="00AD176A" w:rsidP="00AD176A">
      <w:pPr>
        <w:pStyle w:val="titoloprinc0"/>
        <w:rPr>
          <w:color w:val="002060"/>
        </w:rPr>
      </w:pPr>
      <w:r w:rsidRPr="00460589">
        <w:rPr>
          <w:color w:val="002060"/>
        </w:rPr>
        <w:t>RISULTATI</w:t>
      </w:r>
    </w:p>
    <w:p w14:paraId="69EB620D" w14:textId="77777777" w:rsidR="00AD176A" w:rsidRPr="00460589" w:rsidRDefault="00AD176A" w:rsidP="00AD176A">
      <w:pPr>
        <w:pStyle w:val="breakline"/>
        <w:rPr>
          <w:color w:val="002060"/>
        </w:rPr>
      </w:pPr>
    </w:p>
    <w:p w14:paraId="061D8EF4" w14:textId="77777777" w:rsidR="00AD176A" w:rsidRPr="00460589" w:rsidRDefault="00AD176A" w:rsidP="00AD176A">
      <w:pPr>
        <w:pStyle w:val="sottotitolocampionato10"/>
        <w:rPr>
          <w:color w:val="002060"/>
        </w:rPr>
      </w:pPr>
      <w:r w:rsidRPr="00460589">
        <w:rPr>
          <w:color w:val="002060"/>
        </w:rPr>
        <w:t>RISULTATI UFFICIALI GARE DEL 31/10/2025</w:t>
      </w:r>
    </w:p>
    <w:p w14:paraId="729F624A" w14:textId="77777777" w:rsidR="00AD176A" w:rsidRPr="00AD176A" w:rsidRDefault="00AD176A" w:rsidP="00AD176A">
      <w:pPr>
        <w:pStyle w:val="sottotitolocampionato20"/>
        <w:spacing w:before="0" w:beforeAutospacing="0" w:after="0" w:afterAutospacing="0"/>
        <w:rPr>
          <w:rFonts w:ascii="Arial" w:hAnsi="Arial" w:cs="Arial"/>
          <w:color w:val="002060"/>
          <w:sz w:val="20"/>
          <w:szCs w:val="20"/>
        </w:rPr>
      </w:pPr>
      <w:r w:rsidRPr="00AD176A">
        <w:rPr>
          <w:rFonts w:ascii="Arial" w:hAnsi="Arial" w:cs="Arial"/>
          <w:color w:val="002060"/>
          <w:sz w:val="20"/>
          <w:szCs w:val="20"/>
        </w:rPr>
        <w:t>Si trascrivono qui di seguito i risultati ufficiali delle gare disputate</w:t>
      </w:r>
    </w:p>
    <w:p w14:paraId="5B535701" w14:textId="77777777" w:rsidR="00AD176A" w:rsidRPr="00460589" w:rsidRDefault="00AD176A" w:rsidP="00AD176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D176A" w:rsidRPr="00460589" w14:paraId="48E2337F"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013E6E27"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D99B5" w14:textId="77777777" w:rsidR="00AD176A" w:rsidRPr="00460589" w:rsidRDefault="00AD176A" w:rsidP="00087E75">
                  <w:pPr>
                    <w:pStyle w:val="headertabella0"/>
                    <w:rPr>
                      <w:color w:val="002060"/>
                    </w:rPr>
                  </w:pPr>
                  <w:r w:rsidRPr="00460589">
                    <w:rPr>
                      <w:color w:val="002060"/>
                    </w:rPr>
                    <w:t>GIRONE A - 6 Giornata - A</w:t>
                  </w:r>
                </w:p>
              </w:tc>
            </w:tr>
            <w:tr w:rsidR="00AD176A" w:rsidRPr="00460589" w14:paraId="6B6BB681"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1486E3" w14:textId="77777777" w:rsidR="00AD176A" w:rsidRPr="00460589" w:rsidRDefault="00AD176A" w:rsidP="00087E75">
                  <w:pPr>
                    <w:pStyle w:val="rowtabella0"/>
                    <w:rPr>
                      <w:color w:val="002060"/>
                    </w:rPr>
                  </w:pPr>
                  <w:r w:rsidRPr="00460589">
                    <w:rPr>
                      <w:color w:val="002060"/>
                    </w:rPr>
                    <w:t>CALCIO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79F90" w14:textId="77777777" w:rsidR="00AD176A" w:rsidRPr="00460589" w:rsidRDefault="00AD176A" w:rsidP="00087E75">
                  <w:pPr>
                    <w:pStyle w:val="rowtabella0"/>
                    <w:rPr>
                      <w:color w:val="002060"/>
                    </w:rPr>
                  </w:pPr>
                  <w:r w:rsidRPr="00460589">
                    <w:rPr>
                      <w:color w:val="002060"/>
                    </w:rPr>
                    <w:t>- FUTSAL COMUNANZA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1283C" w14:textId="77777777" w:rsidR="00AD176A" w:rsidRPr="00460589" w:rsidRDefault="00AD176A" w:rsidP="00087E75">
                  <w:pPr>
                    <w:pStyle w:val="rowtabella0"/>
                    <w:jc w:val="center"/>
                    <w:rPr>
                      <w:color w:val="002060"/>
                    </w:rPr>
                  </w:pPr>
                  <w:r w:rsidRPr="00460589">
                    <w:rPr>
                      <w:color w:val="002060"/>
                    </w:rPr>
                    <w:t>12 - 0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1663A" w14:textId="77777777" w:rsidR="00AD176A" w:rsidRPr="00460589" w:rsidRDefault="00AD176A" w:rsidP="00087E75">
                  <w:pPr>
                    <w:pStyle w:val="rowtabella0"/>
                    <w:jc w:val="center"/>
                    <w:rPr>
                      <w:color w:val="002060"/>
                    </w:rPr>
                  </w:pPr>
                  <w:r w:rsidRPr="00460589">
                    <w:rPr>
                      <w:color w:val="002060"/>
                    </w:rPr>
                    <w:t> </w:t>
                  </w:r>
                </w:p>
              </w:tc>
            </w:tr>
            <w:tr w:rsidR="00AD176A" w:rsidRPr="00460589" w14:paraId="24B72CF6"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45613C" w14:textId="77777777" w:rsidR="00AD176A" w:rsidRPr="00460589" w:rsidRDefault="00AD176A" w:rsidP="00087E75">
                  <w:pPr>
                    <w:pStyle w:val="rowtabella0"/>
                    <w:rPr>
                      <w:color w:val="002060"/>
                    </w:rPr>
                  </w:pPr>
                  <w:r w:rsidRPr="00460589">
                    <w:rPr>
                      <w:color w:val="002060"/>
                    </w:rPr>
                    <w:t>(1) 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B003B3" w14:textId="77777777" w:rsidR="00AD176A" w:rsidRPr="00460589" w:rsidRDefault="00AD176A" w:rsidP="00087E75">
                  <w:pPr>
                    <w:pStyle w:val="rowtabella0"/>
                    <w:rPr>
                      <w:color w:val="002060"/>
                    </w:rPr>
                  </w:pPr>
                  <w:r w:rsidRPr="00460589">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8AE01E" w14:textId="77777777" w:rsidR="00AD176A" w:rsidRPr="00460589" w:rsidRDefault="00AD176A" w:rsidP="00087E75">
                  <w:pPr>
                    <w:pStyle w:val="rowtabella0"/>
                    <w:jc w:val="center"/>
                    <w:rPr>
                      <w:color w:val="002060"/>
                    </w:rPr>
                  </w:pPr>
                  <w:r w:rsidRPr="00460589">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C49C91" w14:textId="77777777" w:rsidR="00AD176A" w:rsidRPr="00460589" w:rsidRDefault="00AD176A" w:rsidP="00087E75">
                  <w:pPr>
                    <w:pStyle w:val="rowtabella0"/>
                    <w:jc w:val="center"/>
                    <w:rPr>
                      <w:color w:val="002060"/>
                    </w:rPr>
                  </w:pPr>
                  <w:r w:rsidRPr="00460589">
                    <w:rPr>
                      <w:color w:val="002060"/>
                    </w:rPr>
                    <w:t> </w:t>
                  </w:r>
                </w:p>
              </w:tc>
            </w:tr>
            <w:tr w:rsidR="00AD176A" w:rsidRPr="00460589" w14:paraId="7BD968A0"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449B62" w14:textId="77777777" w:rsidR="00AD176A" w:rsidRPr="00460589" w:rsidRDefault="00AD176A" w:rsidP="00087E75">
                  <w:pPr>
                    <w:pStyle w:val="rowtabella0"/>
                    <w:rPr>
                      <w:color w:val="002060"/>
                    </w:rPr>
                  </w:pPr>
                  <w:r w:rsidRPr="00460589">
                    <w:rPr>
                      <w:color w:val="002060"/>
                    </w:rPr>
                    <w:t>(2)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09B30D" w14:textId="77777777" w:rsidR="00AD176A" w:rsidRPr="00460589" w:rsidRDefault="00AD176A" w:rsidP="00087E75">
                  <w:pPr>
                    <w:pStyle w:val="rowtabella0"/>
                    <w:rPr>
                      <w:color w:val="002060"/>
                    </w:rPr>
                  </w:pPr>
                  <w:r w:rsidRPr="00460589">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26D942" w14:textId="77777777" w:rsidR="00AD176A" w:rsidRPr="00460589" w:rsidRDefault="00AD176A" w:rsidP="00087E75">
                  <w:pPr>
                    <w:pStyle w:val="rowtabella0"/>
                    <w:jc w:val="center"/>
                    <w:rPr>
                      <w:color w:val="002060"/>
                    </w:rPr>
                  </w:pPr>
                  <w:r w:rsidRPr="00460589">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698328" w14:textId="77777777" w:rsidR="00AD176A" w:rsidRPr="00460589" w:rsidRDefault="00AD176A" w:rsidP="00087E75">
                  <w:pPr>
                    <w:pStyle w:val="rowtabella0"/>
                    <w:jc w:val="center"/>
                    <w:rPr>
                      <w:color w:val="002060"/>
                    </w:rPr>
                  </w:pPr>
                  <w:r w:rsidRPr="00460589">
                    <w:rPr>
                      <w:color w:val="002060"/>
                    </w:rPr>
                    <w:t> </w:t>
                  </w:r>
                </w:p>
              </w:tc>
            </w:tr>
            <w:tr w:rsidR="00AD176A" w:rsidRPr="00460589" w14:paraId="11104E61"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8FACD2" w14:textId="77777777" w:rsidR="00AD176A" w:rsidRPr="00460589" w:rsidRDefault="00AD176A" w:rsidP="00087E75">
                  <w:pPr>
                    <w:pStyle w:val="rowtabella0"/>
                    <w:rPr>
                      <w:color w:val="002060"/>
                    </w:rPr>
                  </w:pPr>
                  <w:r w:rsidRPr="00460589">
                    <w:rPr>
                      <w:color w:val="002060"/>
                    </w:rPr>
                    <w:t>(3) 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E5E74E" w14:textId="77777777" w:rsidR="00AD176A" w:rsidRPr="00460589" w:rsidRDefault="00AD176A" w:rsidP="00087E75">
                  <w:pPr>
                    <w:pStyle w:val="rowtabella0"/>
                    <w:rPr>
                      <w:color w:val="002060"/>
                    </w:rPr>
                  </w:pPr>
                  <w:r w:rsidRPr="00460589">
                    <w:rPr>
                      <w:color w:val="002060"/>
                    </w:rPr>
                    <w:t xml:space="preserve">- </w:t>
                  </w:r>
                  <w:proofErr w:type="gramStart"/>
                  <w:r w:rsidRPr="00460589">
                    <w:rPr>
                      <w:color w:val="002060"/>
                    </w:rPr>
                    <w:t>MR.SANGIORGESE</w:t>
                  </w:r>
                  <w:proofErr w:type="gramEnd"/>
                  <w:r w:rsidRPr="00460589">
                    <w:rPr>
                      <w:color w:val="002060"/>
                    </w:rPr>
                    <w:t xml:space="preserve"> CALCIO1922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E76E35" w14:textId="77777777" w:rsidR="00AD176A" w:rsidRPr="00460589" w:rsidRDefault="00AD176A" w:rsidP="00087E75">
                  <w:pPr>
                    <w:pStyle w:val="rowtabella0"/>
                    <w:jc w:val="center"/>
                    <w:rPr>
                      <w:color w:val="002060"/>
                    </w:rPr>
                  </w:pPr>
                  <w:r w:rsidRPr="00460589">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7BBD0B" w14:textId="77777777" w:rsidR="00AD176A" w:rsidRPr="00460589" w:rsidRDefault="00AD176A" w:rsidP="00087E75">
                  <w:pPr>
                    <w:pStyle w:val="rowtabella0"/>
                    <w:jc w:val="center"/>
                    <w:rPr>
                      <w:color w:val="002060"/>
                    </w:rPr>
                  </w:pPr>
                  <w:r w:rsidRPr="00460589">
                    <w:rPr>
                      <w:color w:val="002060"/>
                    </w:rPr>
                    <w:t> </w:t>
                  </w:r>
                </w:p>
              </w:tc>
            </w:tr>
            <w:tr w:rsidR="00AD176A" w:rsidRPr="00460589" w14:paraId="4EE3DB3F"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9B8A9F" w14:textId="77777777" w:rsidR="00AD176A" w:rsidRPr="00460589" w:rsidRDefault="00AD176A" w:rsidP="00087E75">
                  <w:pPr>
                    <w:pStyle w:val="rowtabella0"/>
                    <w:rPr>
                      <w:color w:val="002060"/>
                    </w:rPr>
                  </w:pPr>
                  <w:r w:rsidRPr="00460589">
                    <w:rPr>
                      <w:color w:val="002060"/>
                    </w:rPr>
                    <w:t>STAFFOLO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21D61F" w14:textId="77777777" w:rsidR="00AD176A" w:rsidRPr="00460589" w:rsidRDefault="00AD176A" w:rsidP="00087E75">
                  <w:pPr>
                    <w:pStyle w:val="rowtabella0"/>
                    <w:rPr>
                      <w:color w:val="002060"/>
                    </w:rPr>
                  </w:pPr>
                  <w:r w:rsidRPr="00460589">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202D5D" w14:textId="77777777" w:rsidR="00AD176A" w:rsidRPr="00460589" w:rsidRDefault="00AD176A" w:rsidP="00087E75">
                  <w:pPr>
                    <w:pStyle w:val="rowtabella0"/>
                    <w:jc w:val="center"/>
                    <w:rPr>
                      <w:color w:val="002060"/>
                    </w:rPr>
                  </w:pPr>
                  <w:r w:rsidRPr="00460589">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793B47" w14:textId="77777777" w:rsidR="00AD176A" w:rsidRPr="00460589" w:rsidRDefault="00AD176A" w:rsidP="00087E75">
                  <w:pPr>
                    <w:pStyle w:val="rowtabella0"/>
                    <w:jc w:val="center"/>
                    <w:rPr>
                      <w:color w:val="002060"/>
                    </w:rPr>
                  </w:pPr>
                  <w:r w:rsidRPr="00460589">
                    <w:rPr>
                      <w:color w:val="002060"/>
                    </w:rPr>
                    <w:t> </w:t>
                  </w:r>
                </w:p>
              </w:tc>
            </w:tr>
            <w:tr w:rsidR="00AD176A" w:rsidRPr="00460589" w14:paraId="23945CB0"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5EF288" w14:textId="77777777" w:rsidR="00AD176A" w:rsidRPr="00460589" w:rsidRDefault="00AD176A" w:rsidP="00087E75">
                  <w:pPr>
                    <w:pStyle w:val="rowtabella0"/>
                    <w:rPr>
                      <w:color w:val="002060"/>
                    </w:rPr>
                  </w:pPr>
                  <w:r w:rsidRPr="00460589">
                    <w:rPr>
                      <w:color w:val="002060"/>
                    </w:rPr>
                    <w:t xml:space="preserve">(2) </w:t>
                  </w:r>
                  <w:proofErr w:type="gramStart"/>
                  <w:r w:rsidRPr="00460589">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AFB6F" w14:textId="77777777" w:rsidR="00AD176A" w:rsidRPr="00460589" w:rsidRDefault="00AD176A" w:rsidP="00087E75">
                  <w:pPr>
                    <w:pStyle w:val="rowtabella0"/>
                    <w:rPr>
                      <w:color w:val="002060"/>
                    </w:rPr>
                  </w:pPr>
                  <w:r w:rsidRPr="00460589">
                    <w:rPr>
                      <w:color w:val="002060"/>
                    </w:rPr>
                    <w:t>- VENERE POTENTIA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CBBBA" w14:textId="77777777" w:rsidR="00AD176A" w:rsidRPr="00460589" w:rsidRDefault="00AD176A" w:rsidP="00087E75">
                  <w:pPr>
                    <w:pStyle w:val="rowtabella0"/>
                    <w:jc w:val="center"/>
                    <w:rPr>
                      <w:color w:val="002060"/>
                    </w:rPr>
                  </w:pPr>
                  <w:r w:rsidRPr="00460589">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A7F59" w14:textId="77777777" w:rsidR="00AD176A" w:rsidRPr="00460589" w:rsidRDefault="00AD176A" w:rsidP="00087E75">
                  <w:pPr>
                    <w:pStyle w:val="rowtabella0"/>
                    <w:jc w:val="center"/>
                    <w:rPr>
                      <w:color w:val="002060"/>
                    </w:rPr>
                  </w:pPr>
                  <w:r w:rsidRPr="00460589">
                    <w:rPr>
                      <w:color w:val="002060"/>
                    </w:rPr>
                    <w:t> </w:t>
                  </w:r>
                </w:p>
              </w:tc>
            </w:tr>
            <w:tr w:rsidR="00AD176A" w:rsidRPr="00460589" w14:paraId="6573DE88"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0DB4A03C" w14:textId="77777777" w:rsidR="00AD176A" w:rsidRPr="00460589" w:rsidRDefault="00AD176A" w:rsidP="00087E75">
                  <w:pPr>
                    <w:pStyle w:val="rowtabella0"/>
                    <w:rPr>
                      <w:color w:val="002060"/>
                    </w:rPr>
                  </w:pPr>
                  <w:r w:rsidRPr="00460589">
                    <w:rPr>
                      <w:color w:val="002060"/>
                    </w:rPr>
                    <w:t>(1) - disputata il 03/11/2025</w:t>
                  </w:r>
                </w:p>
              </w:tc>
            </w:tr>
            <w:tr w:rsidR="00AD176A" w:rsidRPr="00460589" w14:paraId="3F2DC17C"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292D0536" w14:textId="77777777" w:rsidR="00AD176A" w:rsidRPr="00460589" w:rsidRDefault="00AD176A" w:rsidP="00087E75">
                  <w:pPr>
                    <w:pStyle w:val="rowtabella0"/>
                    <w:rPr>
                      <w:color w:val="002060"/>
                    </w:rPr>
                  </w:pPr>
                  <w:r w:rsidRPr="00460589">
                    <w:rPr>
                      <w:color w:val="002060"/>
                    </w:rPr>
                    <w:t>(2) - disputata il 01/11/2025</w:t>
                  </w:r>
                </w:p>
              </w:tc>
            </w:tr>
            <w:tr w:rsidR="00AD176A" w:rsidRPr="00460589" w14:paraId="7E0A3B28"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596475DB" w14:textId="77777777" w:rsidR="00AD176A" w:rsidRPr="00460589" w:rsidRDefault="00AD176A" w:rsidP="00087E75">
                  <w:pPr>
                    <w:pStyle w:val="rowtabella0"/>
                    <w:rPr>
                      <w:color w:val="002060"/>
                    </w:rPr>
                  </w:pPr>
                  <w:r w:rsidRPr="00460589">
                    <w:rPr>
                      <w:color w:val="002060"/>
                    </w:rPr>
                    <w:t>(3) - disputata il 30/10/2025</w:t>
                  </w:r>
                </w:p>
              </w:tc>
            </w:tr>
          </w:tbl>
          <w:p w14:paraId="698C5D3F" w14:textId="77777777" w:rsidR="00AD176A" w:rsidRPr="00460589" w:rsidRDefault="00AD176A" w:rsidP="00087E75">
            <w:pPr>
              <w:rPr>
                <w:color w:val="002060"/>
              </w:rPr>
            </w:pPr>
          </w:p>
        </w:tc>
      </w:tr>
    </w:tbl>
    <w:p w14:paraId="28DE6169" w14:textId="77777777" w:rsidR="00AD176A" w:rsidRPr="00460589" w:rsidRDefault="00AD176A" w:rsidP="00AD176A">
      <w:pPr>
        <w:pStyle w:val="breakline"/>
        <w:rPr>
          <w:rFonts w:eastAsiaTheme="minorEastAsia"/>
          <w:color w:val="002060"/>
        </w:rPr>
      </w:pPr>
    </w:p>
    <w:p w14:paraId="764BBD8D" w14:textId="77777777" w:rsidR="00AD176A" w:rsidRPr="00460589" w:rsidRDefault="00AD176A" w:rsidP="00AD176A">
      <w:pPr>
        <w:pStyle w:val="breakline"/>
        <w:rPr>
          <w:color w:val="002060"/>
        </w:rPr>
      </w:pPr>
    </w:p>
    <w:p w14:paraId="52B3C435" w14:textId="77777777" w:rsidR="00AD176A" w:rsidRPr="00460589" w:rsidRDefault="00AD176A" w:rsidP="00AD176A">
      <w:pPr>
        <w:pStyle w:val="titoloprinc0"/>
        <w:rPr>
          <w:color w:val="002060"/>
        </w:rPr>
      </w:pPr>
      <w:r w:rsidRPr="00460589">
        <w:rPr>
          <w:color w:val="002060"/>
        </w:rPr>
        <w:t>GIUDICE SPORTIVO</w:t>
      </w:r>
    </w:p>
    <w:p w14:paraId="557AF401" w14:textId="77777777" w:rsidR="00AD176A" w:rsidRPr="00460589" w:rsidRDefault="00AD176A" w:rsidP="00AD176A">
      <w:pPr>
        <w:pStyle w:val="diffida"/>
        <w:rPr>
          <w:color w:val="002060"/>
        </w:rPr>
      </w:pPr>
      <w:r w:rsidRPr="00460589">
        <w:rPr>
          <w:color w:val="002060"/>
        </w:rPr>
        <w:t>Il Giudice Sportivo Avv. Agnese Lazzaretti, con l'assistenza del Segretario Angelo Castellana, nella seduta del 05/11/2025, ha adottato le decisioni che di seguito integralmente si riportano:</w:t>
      </w:r>
    </w:p>
    <w:p w14:paraId="68EFA087" w14:textId="77777777" w:rsidR="00AD176A" w:rsidRPr="00460589" w:rsidRDefault="00AD176A" w:rsidP="00AD176A">
      <w:pPr>
        <w:pStyle w:val="titolo10"/>
        <w:rPr>
          <w:color w:val="002060"/>
        </w:rPr>
      </w:pPr>
      <w:r w:rsidRPr="00460589">
        <w:rPr>
          <w:color w:val="002060"/>
        </w:rPr>
        <w:t xml:space="preserve">GARE DEL 1/11/2025 </w:t>
      </w:r>
    </w:p>
    <w:p w14:paraId="4BEE56E6" w14:textId="77777777" w:rsidR="00AD176A" w:rsidRPr="00460589" w:rsidRDefault="00AD176A" w:rsidP="00AD176A">
      <w:pPr>
        <w:pStyle w:val="titolo7a"/>
        <w:rPr>
          <w:color w:val="002060"/>
        </w:rPr>
      </w:pPr>
      <w:r w:rsidRPr="00460589">
        <w:rPr>
          <w:color w:val="002060"/>
        </w:rPr>
        <w:t xml:space="preserve">PROVVEDIMENTI DISCIPLINARI </w:t>
      </w:r>
    </w:p>
    <w:p w14:paraId="11889910"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4064B6AE" w14:textId="77777777" w:rsidR="00AD176A" w:rsidRPr="00460589" w:rsidRDefault="00AD176A" w:rsidP="00AD176A">
      <w:pPr>
        <w:pStyle w:val="titolo30"/>
        <w:rPr>
          <w:color w:val="002060"/>
        </w:rPr>
      </w:pPr>
      <w:r w:rsidRPr="00460589">
        <w:rPr>
          <w:color w:val="002060"/>
        </w:rPr>
        <w:t xml:space="preserve">CALCIATORI NON ESPULSI </w:t>
      </w:r>
    </w:p>
    <w:p w14:paraId="72C11011" w14:textId="77777777" w:rsidR="00AD176A" w:rsidRPr="00460589" w:rsidRDefault="00AD176A" w:rsidP="00AD176A">
      <w:pPr>
        <w:pStyle w:val="titolo20"/>
        <w:rPr>
          <w:color w:val="002060"/>
        </w:rPr>
      </w:pPr>
      <w:r w:rsidRPr="00460589">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13C41E70" w14:textId="77777777" w:rsidTr="00087E75">
        <w:tc>
          <w:tcPr>
            <w:tcW w:w="2200" w:type="dxa"/>
            <w:tcMar>
              <w:top w:w="20" w:type="dxa"/>
              <w:left w:w="20" w:type="dxa"/>
              <w:bottom w:w="20" w:type="dxa"/>
              <w:right w:w="20" w:type="dxa"/>
            </w:tcMar>
            <w:vAlign w:val="center"/>
            <w:hideMark/>
          </w:tcPr>
          <w:p w14:paraId="73925ABA" w14:textId="77777777" w:rsidR="00AD176A" w:rsidRPr="00460589" w:rsidRDefault="00AD176A" w:rsidP="00087E75">
            <w:pPr>
              <w:pStyle w:val="movimento"/>
              <w:rPr>
                <w:color w:val="002060"/>
              </w:rPr>
            </w:pPr>
            <w:r w:rsidRPr="00460589">
              <w:rPr>
                <w:color w:val="002060"/>
              </w:rPr>
              <w:t>LANI ELISA</w:t>
            </w:r>
          </w:p>
        </w:tc>
        <w:tc>
          <w:tcPr>
            <w:tcW w:w="2200" w:type="dxa"/>
            <w:tcMar>
              <w:top w:w="20" w:type="dxa"/>
              <w:left w:w="20" w:type="dxa"/>
              <w:bottom w:w="20" w:type="dxa"/>
              <w:right w:w="20" w:type="dxa"/>
            </w:tcMar>
            <w:vAlign w:val="center"/>
            <w:hideMark/>
          </w:tcPr>
          <w:p w14:paraId="50AF89D4" w14:textId="77777777" w:rsidR="00AD176A" w:rsidRPr="00460589" w:rsidRDefault="00AD176A" w:rsidP="00087E75">
            <w:pPr>
              <w:pStyle w:val="movimento2"/>
              <w:rPr>
                <w:color w:val="002060"/>
              </w:rPr>
            </w:pPr>
            <w:r w:rsidRPr="00460589">
              <w:rPr>
                <w:color w:val="002060"/>
              </w:rPr>
              <w:t xml:space="preserve">(PIANDIROSE) </w:t>
            </w:r>
          </w:p>
        </w:tc>
        <w:tc>
          <w:tcPr>
            <w:tcW w:w="800" w:type="dxa"/>
            <w:tcMar>
              <w:top w:w="20" w:type="dxa"/>
              <w:left w:w="20" w:type="dxa"/>
              <w:bottom w:w="20" w:type="dxa"/>
              <w:right w:w="20" w:type="dxa"/>
            </w:tcMar>
            <w:vAlign w:val="center"/>
            <w:hideMark/>
          </w:tcPr>
          <w:p w14:paraId="7947786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5E236CC"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25CF8DE" w14:textId="77777777" w:rsidR="00AD176A" w:rsidRPr="00460589" w:rsidRDefault="00AD176A" w:rsidP="00087E75">
            <w:pPr>
              <w:pStyle w:val="movimento2"/>
              <w:rPr>
                <w:color w:val="002060"/>
              </w:rPr>
            </w:pPr>
            <w:r w:rsidRPr="00460589">
              <w:rPr>
                <w:color w:val="002060"/>
              </w:rPr>
              <w:t> </w:t>
            </w:r>
          </w:p>
        </w:tc>
      </w:tr>
    </w:tbl>
    <w:p w14:paraId="65D07498" w14:textId="77777777" w:rsidR="00AD176A" w:rsidRPr="00460589" w:rsidRDefault="00AD176A" w:rsidP="00AD176A">
      <w:pPr>
        <w:pStyle w:val="titolo20"/>
        <w:rPr>
          <w:rFonts w:eastAsiaTheme="minorEastAsia"/>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AB16458" w14:textId="77777777" w:rsidTr="00087E75">
        <w:tc>
          <w:tcPr>
            <w:tcW w:w="2200" w:type="dxa"/>
            <w:tcMar>
              <w:top w:w="20" w:type="dxa"/>
              <w:left w:w="20" w:type="dxa"/>
              <w:bottom w:w="20" w:type="dxa"/>
              <w:right w:w="20" w:type="dxa"/>
            </w:tcMar>
            <w:vAlign w:val="center"/>
            <w:hideMark/>
          </w:tcPr>
          <w:p w14:paraId="0915D71F" w14:textId="77777777" w:rsidR="00AD176A" w:rsidRPr="00460589" w:rsidRDefault="00AD176A" w:rsidP="00087E75">
            <w:pPr>
              <w:pStyle w:val="movimento"/>
              <w:rPr>
                <w:color w:val="002060"/>
              </w:rPr>
            </w:pPr>
            <w:r w:rsidRPr="00460589">
              <w:rPr>
                <w:color w:val="002060"/>
              </w:rPr>
              <w:t>FOGLIETTI CAROLINA</w:t>
            </w:r>
          </w:p>
        </w:tc>
        <w:tc>
          <w:tcPr>
            <w:tcW w:w="2200" w:type="dxa"/>
            <w:tcMar>
              <w:top w:w="20" w:type="dxa"/>
              <w:left w:w="20" w:type="dxa"/>
              <w:bottom w:w="20" w:type="dxa"/>
              <w:right w:w="20" w:type="dxa"/>
            </w:tcMar>
            <w:vAlign w:val="center"/>
            <w:hideMark/>
          </w:tcPr>
          <w:p w14:paraId="25EA62F5" w14:textId="77777777" w:rsidR="00AD176A" w:rsidRPr="00460589" w:rsidRDefault="00AD176A" w:rsidP="00087E75">
            <w:pPr>
              <w:pStyle w:val="movimento2"/>
              <w:rPr>
                <w:color w:val="002060"/>
              </w:rPr>
            </w:pPr>
            <w:r w:rsidRPr="00460589">
              <w:rPr>
                <w:color w:val="002060"/>
              </w:rPr>
              <w:t xml:space="preserve">(GRADARA CALCIO) </w:t>
            </w:r>
          </w:p>
        </w:tc>
        <w:tc>
          <w:tcPr>
            <w:tcW w:w="800" w:type="dxa"/>
            <w:tcMar>
              <w:top w:w="20" w:type="dxa"/>
              <w:left w:w="20" w:type="dxa"/>
              <w:bottom w:w="20" w:type="dxa"/>
              <w:right w:w="20" w:type="dxa"/>
            </w:tcMar>
            <w:vAlign w:val="center"/>
            <w:hideMark/>
          </w:tcPr>
          <w:p w14:paraId="2BE3084D"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FC24DC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C2DF8E0" w14:textId="77777777" w:rsidR="00AD176A" w:rsidRPr="00460589" w:rsidRDefault="00AD176A" w:rsidP="00087E75">
            <w:pPr>
              <w:pStyle w:val="movimento2"/>
              <w:rPr>
                <w:color w:val="002060"/>
              </w:rPr>
            </w:pPr>
            <w:r w:rsidRPr="00460589">
              <w:rPr>
                <w:color w:val="002060"/>
              </w:rPr>
              <w:t> </w:t>
            </w:r>
          </w:p>
        </w:tc>
      </w:tr>
    </w:tbl>
    <w:p w14:paraId="72635BEF" w14:textId="77777777" w:rsidR="00AD176A" w:rsidRDefault="00AD176A" w:rsidP="00AD176A">
      <w:pPr>
        <w:pStyle w:val="breakline"/>
        <w:rPr>
          <w:color w:val="002060"/>
        </w:rPr>
      </w:pPr>
    </w:p>
    <w:p w14:paraId="68CAC31A" w14:textId="77777777" w:rsidR="00AD176A" w:rsidRPr="00BD581B" w:rsidRDefault="00AD176A" w:rsidP="00AD176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5ABB036" w14:textId="77777777" w:rsidR="00AD176A" w:rsidRPr="00BD581B" w:rsidRDefault="00AD176A" w:rsidP="00AD176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693D371" w14:textId="77777777" w:rsidR="00AD176A" w:rsidRPr="00460589" w:rsidRDefault="00AD176A" w:rsidP="00AD176A">
      <w:pPr>
        <w:pStyle w:val="breakline"/>
        <w:rPr>
          <w:rFonts w:eastAsiaTheme="minorEastAsia"/>
          <w:color w:val="002060"/>
        </w:rPr>
      </w:pPr>
    </w:p>
    <w:p w14:paraId="50238F5C" w14:textId="77777777" w:rsidR="00AD176A" w:rsidRPr="00460589" w:rsidRDefault="00AD176A" w:rsidP="00AD176A">
      <w:pPr>
        <w:pStyle w:val="titoloprinc0"/>
        <w:rPr>
          <w:color w:val="002060"/>
        </w:rPr>
      </w:pPr>
      <w:r w:rsidRPr="00460589">
        <w:rPr>
          <w:color w:val="002060"/>
        </w:rPr>
        <w:t>CLASSIFICA</w:t>
      </w:r>
    </w:p>
    <w:p w14:paraId="7F3F992E" w14:textId="77777777" w:rsidR="00AD176A" w:rsidRPr="00460589" w:rsidRDefault="00AD176A" w:rsidP="00AD176A">
      <w:pPr>
        <w:pStyle w:val="breakline"/>
        <w:rPr>
          <w:color w:val="002060"/>
        </w:rPr>
      </w:pPr>
    </w:p>
    <w:p w14:paraId="45E474F8" w14:textId="77777777" w:rsidR="00AD176A" w:rsidRPr="00460589" w:rsidRDefault="00AD176A" w:rsidP="00AD176A">
      <w:pPr>
        <w:pStyle w:val="breakline"/>
        <w:rPr>
          <w:color w:val="002060"/>
        </w:rPr>
      </w:pPr>
    </w:p>
    <w:p w14:paraId="6868204A" w14:textId="77777777" w:rsidR="00AD176A" w:rsidRPr="00460589" w:rsidRDefault="00AD176A" w:rsidP="00AD176A">
      <w:pPr>
        <w:pStyle w:val="sottotitolocampionato10"/>
        <w:rPr>
          <w:color w:val="002060"/>
        </w:rPr>
      </w:pPr>
      <w:r w:rsidRPr="00460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344A7F9B"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B9AAF"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A29AE"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DC6AA"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B220C"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632B3"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3DF1C"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3062B"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08706"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8BE23"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2E6BB" w14:textId="77777777" w:rsidR="00AD176A" w:rsidRPr="00460589" w:rsidRDefault="00AD176A" w:rsidP="00087E75">
            <w:pPr>
              <w:pStyle w:val="headertabella0"/>
              <w:rPr>
                <w:color w:val="002060"/>
              </w:rPr>
            </w:pPr>
            <w:r w:rsidRPr="00460589">
              <w:rPr>
                <w:color w:val="002060"/>
              </w:rPr>
              <w:t>PE</w:t>
            </w:r>
          </w:p>
        </w:tc>
      </w:tr>
      <w:tr w:rsidR="00AD176A" w:rsidRPr="00460589" w14:paraId="6975865E"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E37D3" w14:textId="77777777" w:rsidR="00AD176A" w:rsidRPr="00460589" w:rsidRDefault="00AD176A" w:rsidP="00087E75">
            <w:pPr>
              <w:pStyle w:val="rowtabella0"/>
              <w:rPr>
                <w:color w:val="002060"/>
              </w:rPr>
            </w:pPr>
            <w:r w:rsidRPr="00460589">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5D51"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A0BA"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D12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310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455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0C58" w14:textId="77777777" w:rsidR="00AD176A" w:rsidRPr="00460589" w:rsidRDefault="00AD176A" w:rsidP="00087E75">
            <w:pPr>
              <w:pStyle w:val="rowtabella0"/>
              <w:jc w:val="center"/>
              <w:rPr>
                <w:color w:val="002060"/>
              </w:rPr>
            </w:pPr>
            <w:r w:rsidRPr="00460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81D4"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9794" w14:textId="77777777" w:rsidR="00AD176A" w:rsidRPr="00460589" w:rsidRDefault="00AD176A" w:rsidP="00087E75">
            <w:pPr>
              <w:pStyle w:val="rowtabella0"/>
              <w:jc w:val="center"/>
              <w:rPr>
                <w:color w:val="002060"/>
              </w:rPr>
            </w:pPr>
            <w:r w:rsidRPr="004605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E262" w14:textId="77777777" w:rsidR="00AD176A" w:rsidRPr="00460589" w:rsidRDefault="00AD176A" w:rsidP="00087E75">
            <w:pPr>
              <w:pStyle w:val="rowtabella0"/>
              <w:jc w:val="center"/>
              <w:rPr>
                <w:color w:val="002060"/>
              </w:rPr>
            </w:pPr>
            <w:r w:rsidRPr="00460589">
              <w:rPr>
                <w:color w:val="002060"/>
              </w:rPr>
              <w:t>0</w:t>
            </w:r>
          </w:p>
        </w:tc>
      </w:tr>
      <w:tr w:rsidR="00AD176A" w:rsidRPr="00460589" w14:paraId="1BDAAE6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0A9E6" w14:textId="77777777" w:rsidR="00AD176A" w:rsidRPr="00460589" w:rsidRDefault="00AD176A" w:rsidP="00087E75">
            <w:pPr>
              <w:pStyle w:val="rowtabella0"/>
              <w:rPr>
                <w:color w:val="002060"/>
              </w:rPr>
            </w:pPr>
            <w:r w:rsidRPr="00460589">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D006"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2622"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AC9C8"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BE461"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55E90"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A7C8"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8C0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6E9B8"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1760" w14:textId="77777777" w:rsidR="00AD176A" w:rsidRPr="00460589" w:rsidRDefault="00AD176A" w:rsidP="00087E75">
            <w:pPr>
              <w:pStyle w:val="rowtabella0"/>
              <w:jc w:val="center"/>
              <w:rPr>
                <w:color w:val="002060"/>
              </w:rPr>
            </w:pPr>
            <w:r w:rsidRPr="00460589">
              <w:rPr>
                <w:color w:val="002060"/>
              </w:rPr>
              <w:t>0</w:t>
            </w:r>
          </w:p>
        </w:tc>
      </w:tr>
      <w:tr w:rsidR="00AD176A" w:rsidRPr="00460589" w14:paraId="6756E4EE"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211F8" w14:textId="77777777" w:rsidR="00AD176A" w:rsidRPr="00460589" w:rsidRDefault="00AD176A" w:rsidP="00087E75">
            <w:pPr>
              <w:pStyle w:val="rowtabella0"/>
              <w:rPr>
                <w:color w:val="002060"/>
              </w:rPr>
            </w:pPr>
            <w:r w:rsidRPr="0046058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1B6D"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179D"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B4E8"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FE12"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F7EB"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C41F"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9342"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1515"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92C2" w14:textId="77777777" w:rsidR="00AD176A" w:rsidRPr="00460589" w:rsidRDefault="00AD176A" w:rsidP="00087E75">
            <w:pPr>
              <w:pStyle w:val="rowtabella0"/>
              <w:jc w:val="center"/>
              <w:rPr>
                <w:color w:val="002060"/>
              </w:rPr>
            </w:pPr>
            <w:r w:rsidRPr="00460589">
              <w:rPr>
                <w:color w:val="002060"/>
              </w:rPr>
              <w:t>0</w:t>
            </w:r>
          </w:p>
        </w:tc>
      </w:tr>
      <w:tr w:rsidR="00AD176A" w:rsidRPr="00460589" w14:paraId="5575AE73"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9711B" w14:textId="77777777" w:rsidR="00AD176A" w:rsidRPr="00460589" w:rsidRDefault="00AD176A" w:rsidP="00087E75">
            <w:pPr>
              <w:pStyle w:val="rowtabella0"/>
              <w:rPr>
                <w:color w:val="002060"/>
              </w:rPr>
            </w:pPr>
            <w:r w:rsidRPr="0046058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4C8D7"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A42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D039"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2D7B3"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C252"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AAE4" w14:textId="77777777" w:rsidR="00AD176A" w:rsidRPr="00460589" w:rsidRDefault="00AD176A" w:rsidP="00087E75">
            <w:pPr>
              <w:pStyle w:val="rowtabella0"/>
              <w:jc w:val="center"/>
              <w:rPr>
                <w:color w:val="002060"/>
              </w:rPr>
            </w:pPr>
            <w:r w:rsidRPr="00460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C445"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63EF"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8BA2" w14:textId="77777777" w:rsidR="00AD176A" w:rsidRPr="00460589" w:rsidRDefault="00AD176A" w:rsidP="00087E75">
            <w:pPr>
              <w:pStyle w:val="rowtabella0"/>
              <w:jc w:val="center"/>
              <w:rPr>
                <w:color w:val="002060"/>
              </w:rPr>
            </w:pPr>
            <w:r w:rsidRPr="00460589">
              <w:rPr>
                <w:color w:val="002060"/>
              </w:rPr>
              <w:t>0</w:t>
            </w:r>
          </w:p>
        </w:tc>
      </w:tr>
      <w:tr w:rsidR="00AD176A" w:rsidRPr="00460589" w14:paraId="3FECCE6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2617F" w14:textId="77777777" w:rsidR="00AD176A" w:rsidRPr="00460589" w:rsidRDefault="00AD176A" w:rsidP="00087E75">
            <w:pPr>
              <w:pStyle w:val="rowtabella0"/>
              <w:rPr>
                <w:color w:val="002060"/>
              </w:rPr>
            </w:pPr>
            <w:r w:rsidRPr="00460589">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184F"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85A00"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1A0E5"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4471"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4EF5"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DF7C7"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60EA"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BFC1"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4BA6" w14:textId="77777777" w:rsidR="00AD176A" w:rsidRPr="00460589" w:rsidRDefault="00AD176A" w:rsidP="00087E75">
            <w:pPr>
              <w:pStyle w:val="rowtabella0"/>
              <w:jc w:val="center"/>
              <w:rPr>
                <w:color w:val="002060"/>
              </w:rPr>
            </w:pPr>
            <w:r w:rsidRPr="00460589">
              <w:rPr>
                <w:color w:val="002060"/>
              </w:rPr>
              <w:t>0</w:t>
            </w:r>
          </w:p>
        </w:tc>
      </w:tr>
      <w:tr w:rsidR="00AD176A" w:rsidRPr="00460589" w14:paraId="50679BA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85BD3" w14:textId="77777777" w:rsidR="00AD176A" w:rsidRPr="00460589" w:rsidRDefault="00AD176A" w:rsidP="00087E75">
            <w:pPr>
              <w:pStyle w:val="rowtabella0"/>
              <w:rPr>
                <w:color w:val="002060"/>
              </w:rPr>
            </w:pPr>
            <w:r w:rsidRPr="00460589">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B640"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6DD1"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F073"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397B"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E505"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CD9A5"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46D7"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6CEB"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196F" w14:textId="77777777" w:rsidR="00AD176A" w:rsidRPr="00460589" w:rsidRDefault="00AD176A" w:rsidP="00087E75">
            <w:pPr>
              <w:pStyle w:val="rowtabella0"/>
              <w:jc w:val="center"/>
              <w:rPr>
                <w:color w:val="002060"/>
              </w:rPr>
            </w:pPr>
            <w:r w:rsidRPr="00460589">
              <w:rPr>
                <w:color w:val="002060"/>
              </w:rPr>
              <w:t>0</w:t>
            </w:r>
          </w:p>
        </w:tc>
      </w:tr>
      <w:tr w:rsidR="00AD176A" w:rsidRPr="00460589" w14:paraId="4985C4D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B37D3" w14:textId="77777777" w:rsidR="00AD176A" w:rsidRPr="00460589" w:rsidRDefault="00AD176A" w:rsidP="00087E75">
            <w:pPr>
              <w:pStyle w:val="rowtabella0"/>
              <w:rPr>
                <w:color w:val="002060"/>
              </w:rPr>
            </w:pPr>
            <w:r w:rsidRPr="00460589">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9718B"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BDCF"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7FA6"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C7CA"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D6AF8"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9D16" w14:textId="77777777" w:rsidR="00AD176A" w:rsidRPr="00460589" w:rsidRDefault="00AD176A" w:rsidP="00087E75">
            <w:pPr>
              <w:pStyle w:val="rowtabella0"/>
              <w:jc w:val="center"/>
              <w:rPr>
                <w:color w:val="002060"/>
              </w:rPr>
            </w:pPr>
            <w:r w:rsidRPr="004605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02B89" w14:textId="77777777" w:rsidR="00AD176A" w:rsidRPr="00460589" w:rsidRDefault="00AD176A" w:rsidP="00087E75">
            <w:pPr>
              <w:pStyle w:val="rowtabella0"/>
              <w:jc w:val="center"/>
              <w:rPr>
                <w:color w:val="002060"/>
              </w:rPr>
            </w:pPr>
            <w:r w:rsidRPr="00460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F8BF"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D5FEC" w14:textId="77777777" w:rsidR="00AD176A" w:rsidRPr="00460589" w:rsidRDefault="00AD176A" w:rsidP="00087E75">
            <w:pPr>
              <w:pStyle w:val="rowtabella0"/>
              <w:jc w:val="center"/>
              <w:rPr>
                <w:color w:val="002060"/>
              </w:rPr>
            </w:pPr>
            <w:r w:rsidRPr="00460589">
              <w:rPr>
                <w:color w:val="002060"/>
              </w:rPr>
              <w:t>0</w:t>
            </w:r>
          </w:p>
        </w:tc>
      </w:tr>
      <w:tr w:rsidR="00AD176A" w:rsidRPr="00460589" w14:paraId="2418516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D44D2" w14:textId="77777777" w:rsidR="00AD176A" w:rsidRPr="00460589" w:rsidRDefault="00AD176A" w:rsidP="00087E75">
            <w:pPr>
              <w:pStyle w:val="rowtabella0"/>
              <w:rPr>
                <w:color w:val="002060"/>
              </w:rPr>
            </w:pPr>
            <w:r w:rsidRPr="00460589">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0886"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ED86"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1F649"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28B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18273"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3AA3" w14:textId="77777777" w:rsidR="00AD176A" w:rsidRPr="00460589" w:rsidRDefault="00AD176A" w:rsidP="00087E75">
            <w:pPr>
              <w:pStyle w:val="rowtabella0"/>
              <w:jc w:val="center"/>
              <w:rPr>
                <w:color w:val="002060"/>
              </w:rPr>
            </w:pPr>
            <w:r w:rsidRPr="00460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5649"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E48B"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280E9" w14:textId="77777777" w:rsidR="00AD176A" w:rsidRPr="00460589" w:rsidRDefault="00AD176A" w:rsidP="00087E75">
            <w:pPr>
              <w:pStyle w:val="rowtabella0"/>
              <w:jc w:val="center"/>
              <w:rPr>
                <w:color w:val="002060"/>
              </w:rPr>
            </w:pPr>
            <w:r w:rsidRPr="00460589">
              <w:rPr>
                <w:color w:val="002060"/>
              </w:rPr>
              <w:t>0</w:t>
            </w:r>
          </w:p>
        </w:tc>
      </w:tr>
      <w:tr w:rsidR="00AD176A" w:rsidRPr="00460589" w14:paraId="1AC3FB02"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68479" w14:textId="77777777" w:rsidR="00AD176A" w:rsidRPr="00460589" w:rsidRDefault="00AD176A" w:rsidP="00087E75">
            <w:pPr>
              <w:pStyle w:val="rowtabella0"/>
              <w:rPr>
                <w:color w:val="002060"/>
              </w:rPr>
            </w:pPr>
            <w:r w:rsidRPr="00460589">
              <w:rPr>
                <w:color w:val="002060"/>
              </w:rPr>
              <w:t xml:space="preserve">A.S.D. </w:t>
            </w:r>
            <w:proofErr w:type="gramStart"/>
            <w:r w:rsidRPr="0046058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036E"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154E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CF66"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5FC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672CC"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A83E"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2BD7"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ACC0"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0CD5" w14:textId="77777777" w:rsidR="00AD176A" w:rsidRPr="00460589" w:rsidRDefault="00AD176A" w:rsidP="00087E75">
            <w:pPr>
              <w:pStyle w:val="rowtabella0"/>
              <w:jc w:val="center"/>
              <w:rPr>
                <w:color w:val="002060"/>
              </w:rPr>
            </w:pPr>
            <w:r w:rsidRPr="00460589">
              <w:rPr>
                <w:color w:val="002060"/>
              </w:rPr>
              <w:t>0</w:t>
            </w:r>
          </w:p>
        </w:tc>
      </w:tr>
      <w:tr w:rsidR="00AD176A" w:rsidRPr="00460589" w14:paraId="2A1CAE7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134F8" w14:textId="77777777" w:rsidR="00AD176A" w:rsidRPr="00460589" w:rsidRDefault="00AD176A" w:rsidP="00087E75">
            <w:pPr>
              <w:pStyle w:val="rowtabella0"/>
              <w:rPr>
                <w:color w:val="002060"/>
              </w:rPr>
            </w:pPr>
            <w:r w:rsidRPr="00460589">
              <w:rPr>
                <w:color w:val="002060"/>
              </w:rPr>
              <w:t xml:space="preserve">U.S.D. </w:t>
            </w:r>
            <w:proofErr w:type="gramStart"/>
            <w:r w:rsidRPr="00460589">
              <w:rPr>
                <w:color w:val="002060"/>
              </w:rPr>
              <w:t>MR.SANGIORGESE</w:t>
            </w:r>
            <w:proofErr w:type="gramEnd"/>
            <w:r w:rsidRPr="00460589">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059A"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DA5D"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6C71A"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0F575"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4825"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8797"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5EA8"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32B8"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6E98" w14:textId="77777777" w:rsidR="00AD176A" w:rsidRPr="00460589" w:rsidRDefault="00AD176A" w:rsidP="00087E75">
            <w:pPr>
              <w:pStyle w:val="rowtabella0"/>
              <w:jc w:val="center"/>
              <w:rPr>
                <w:color w:val="002060"/>
              </w:rPr>
            </w:pPr>
            <w:r w:rsidRPr="00460589">
              <w:rPr>
                <w:color w:val="002060"/>
              </w:rPr>
              <w:t>0</w:t>
            </w:r>
          </w:p>
        </w:tc>
      </w:tr>
      <w:tr w:rsidR="00AD176A" w:rsidRPr="00460589" w14:paraId="0B728C6C"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CC3D9" w14:textId="77777777" w:rsidR="00AD176A" w:rsidRPr="00460589" w:rsidRDefault="00AD176A" w:rsidP="00087E75">
            <w:pPr>
              <w:pStyle w:val="rowtabella0"/>
              <w:rPr>
                <w:color w:val="002060"/>
              </w:rPr>
            </w:pPr>
            <w:r w:rsidRPr="00460589">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2868"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5100C"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57645"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341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6BE2"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92AC"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F9498"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46955"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9AC0" w14:textId="77777777" w:rsidR="00AD176A" w:rsidRPr="00460589" w:rsidRDefault="00AD176A" w:rsidP="00087E75">
            <w:pPr>
              <w:pStyle w:val="rowtabella0"/>
              <w:jc w:val="center"/>
              <w:rPr>
                <w:color w:val="002060"/>
              </w:rPr>
            </w:pPr>
            <w:r w:rsidRPr="00460589">
              <w:rPr>
                <w:color w:val="002060"/>
              </w:rPr>
              <w:t>0</w:t>
            </w:r>
          </w:p>
        </w:tc>
      </w:tr>
      <w:tr w:rsidR="00AD176A" w:rsidRPr="00460589" w14:paraId="246ABB31"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1C873" w14:textId="77777777" w:rsidR="00AD176A" w:rsidRPr="00460589" w:rsidRDefault="00AD176A" w:rsidP="00087E75">
            <w:pPr>
              <w:pStyle w:val="rowtabella0"/>
              <w:rPr>
                <w:color w:val="002060"/>
              </w:rPr>
            </w:pPr>
            <w:r w:rsidRPr="00460589">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CCFA"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B6D8F"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DF8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9940"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2569"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FBF8"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363C" w14:textId="77777777" w:rsidR="00AD176A" w:rsidRPr="00460589" w:rsidRDefault="00AD176A" w:rsidP="00087E75">
            <w:pPr>
              <w:pStyle w:val="rowtabella0"/>
              <w:jc w:val="center"/>
              <w:rPr>
                <w:color w:val="002060"/>
              </w:rPr>
            </w:pPr>
            <w:r w:rsidRPr="004605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46CE" w14:textId="77777777" w:rsidR="00AD176A" w:rsidRPr="00460589" w:rsidRDefault="00AD176A" w:rsidP="00087E75">
            <w:pPr>
              <w:pStyle w:val="rowtabella0"/>
              <w:jc w:val="center"/>
              <w:rPr>
                <w:color w:val="002060"/>
              </w:rPr>
            </w:pPr>
            <w:r w:rsidRPr="00460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30B8" w14:textId="77777777" w:rsidR="00AD176A" w:rsidRPr="00460589" w:rsidRDefault="00AD176A" w:rsidP="00087E75">
            <w:pPr>
              <w:pStyle w:val="rowtabella0"/>
              <w:jc w:val="center"/>
              <w:rPr>
                <w:color w:val="002060"/>
              </w:rPr>
            </w:pPr>
            <w:r w:rsidRPr="00460589">
              <w:rPr>
                <w:color w:val="002060"/>
              </w:rPr>
              <w:t>0</w:t>
            </w:r>
          </w:p>
        </w:tc>
      </w:tr>
      <w:tr w:rsidR="00AD176A" w:rsidRPr="00460589" w14:paraId="085008D4"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9C110E" w14:textId="77777777" w:rsidR="00AD176A" w:rsidRPr="00460589" w:rsidRDefault="00AD176A" w:rsidP="00087E75">
            <w:pPr>
              <w:pStyle w:val="rowtabella0"/>
              <w:rPr>
                <w:color w:val="002060"/>
              </w:rPr>
            </w:pPr>
            <w:r w:rsidRPr="00460589">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72026"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9386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D4A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F3D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404B"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582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4F6DA" w14:textId="77777777" w:rsidR="00AD176A" w:rsidRPr="00460589" w:rsidRDefault="00AD176A" w:rsidP="00087E75">
            <w:pPr>
              <w:pStyle w:val="rowtabella0"/>
              <w:jc w:val="center"/>
              <w:rPr>
                <w:color w:val="002060"/>
              </w:rPr>
            </w:pPr>
            <w:r w:rsidRPr="004605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EF59E" w14:textId="77777777" w:rsidR="00AD176A" w:rsidRPr="00460589" w:rsidRDefault="00AD176A" w:rsidP="00087E75">
            <w:pPr>
              <w:pStyle w:val="rowtabella0"/>
              <w:jc w:val="center"/>
              <w:rPr>
                <w:color w:val="002060"/>
              </w:rPr>
            </w:pPr>
            <w:r w:rsidRPr="004605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81DE" w14:textId="77777777" w:rsidR="00AD176A" w:rsidRPr="00460589" w:rsidRDefault="00AD176A" w:rsidP="00087E75">
            <w:pPr>
              <w:pStyle w:val="rowtabella0"/>
              <w:jc w:val="center"/>
              <w:rPr>
                <w:color w:val="002060"/>
              </w:rPr>
            </w:pPr>
            <w:r w:rsidRPr="00460589">
              <w:rPr>
                <w:color w:val="002060"/>
              </w:rPr>
              <w:t>0</w:t>
            </w:r>
          </w:p>
        </w:tc>
      </w:tr>
    </w:tbl>
    <w:p w14:paraId="016F6511" w14:textId="77777777" w:rsidR="00AD176A" w:rsidRPr="00460589" w:rsidRDefault="00AD176A" w:rsidP="00AD176A">
      <w:pPr>
        <w:pStyle w:val="breakline"/>
        <w:rPr>
          <w:color w:val="002060"/>
        </w:rPr>
      </w:pPr>
    </w:p>
    <w:p w14:paraId="2984EB8F" w14:textId="77777777" w:rsidR="00AD176A" w:rsidRPr="00460589" w:rsidRDefault="00AD176A" w:rsidP="00AD176A">
      <w:pPr>
        <w:pStyle w:val="titoloprinc0"/>
        <w:rPr>
          <w:color w:val="002060"/>
        </w:rPr>
      </w:pPr>
      <w:r w:rsidRPr="00460589">
        <w:rPr>
          <w:color w:val="002060"/>
        </w:rPr>
        <w:t>PROGRAMMA GARE</w:t>
      </w:r>
    </w:p>
    <w:p w14:paraId="6B4D9122" w14:textId="77777777" w:rsidR="00AD176A" w:rsidRDefault="00AD176A" w:rsidP="00AD176A">
      <w:pPr>
        <w:pStyle w:val="breakline"/>
        <w:rPr>
          <w:rFonts w:eastAsiaTheme="minorEastAsia"/>
          <w:color w:val="002060"/>
        </w:rPr>
      </w:pPr>
    </w:p>
    <w:p w14:paraId="22B8D4E8" w14:textId="77777777" w:rsidR="00723B6D" w:rsidRPr="00304D58" w:rsidRDefault="00723B6D" w:rsidP="00723B6D">
      <w:pPr>
        <w:pStyle w:val="sottotitolocampionato10"/>
        <w:rPr>
          <w:color w:val="002060"/>
        </w:rPr>
      </w:pPr>
      <w:r w:rsidRPr="00304D58">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09"/>
        <w:gridCol w:w="385"/>
        <w:gridCol w:w="898"/>
        <w:gridCol w:w="1183"/>
        <w:gridCol w:w="1550"/>
        <w:gridCol w:w="1546"/>
      </w:tblGrid>
      <w:tr w:rsidR="00723B6D" w:rsidRPr="00304D58" w14:paraId="0B86DC71"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C9C6D"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9DAC2"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A4A85"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9CEE0"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212E9"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C3C93"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CBBA1"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71D84D3A"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C3A36E" w14:textId="77777777" w:rsidR="00723B6D" w:rsidRPr="00304D58" w:rsidRDefault="00723B6D" w:rsidP="00087E75">
            <w:pPr>
              <w:pStyle w:val="rowtabella0"/>
              <w:rPr>
                <w:color w:val="002060"/>
              </w:rPr>
            </w:pPr>
            <w:r w:rsidRPr="00304D58">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19EA3" w14:textId="77777777" w:rsidR="00723B6D" w:rsidRPr="00304D58" w:rsidRDefault="00723B6D" w:rsidP="00087E75">
            <w:pPr>
              <w:pStyle w:val="rowtabella0"/>
              <w:rPr>
                <w:color w:val="002060"/>
              </w:rPr>
            </w:pPr>
            <w:r w:rsidRPr="00304D58">
              <w:rPr>
                <w:color w:val="002060"/>
              </w:rPr>
              <w:t>STAFFOLO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F875D"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8E4D0" w14:textId="77777777" w:rsidR="00723B6D" w:rsidRPr="00304D58" w:rsidRDefault="00723B6D" w:rsidP="00087E75">
            <w:pPr>
              <w:pStyle w:val="rowtabella0"/>
              <w:rPr>
                <w:color w:val="002060"/>
              </w:rPr>
            </w:pPr>
            <w:r w:rsidRPr="00304D58">
              <w:rPr>
                <w:color w:val="002060"/>
              </w:rPr>
              <w:t>07/11/2025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EB3F0" w14:textId="77777777" w:rsidR="00723B6D" w:rsidRPr="00304D58" w:rsidRDefault="00723B6D" w:rsidP="00087E75">
            <w:pPr>
              <w:pStyle w:val="rowtabella0"/>
              <w:rPr>
                <w:color w:val="002060"/>
              </w:rPr>
            </w:pPr>
            <w:r w:rsidRPr="00304D58">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9D6C0" w14:textId="77777777" w:rsidR="00723B6D" w:rsidRPr="00304D58" w:rsidRDefault="00723B6D" w:rsidP="00087E75">
            <w:pPr>
              <w:pStyle w:val="rowtabella0"/>
              <w:rPr>
                <w:color w:val="002060"/>
              </w:rPr>
            </w:pPr>
            <w:r w:rsidRPr="00304D58">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0786B" w14:textId="77777777" w:rsidR="00723B6D" w:rsidRPr="00304D58" w:rsidRDefault="00723B6D" w:rsidP="00087E75">
            <w:pPr>
              <w:pStyle w:val="rowtabella0"/>
              <w:rPr>
                <w:color w:val="002060"/>
              </w:rPr>
            </w:pPr>
            <w:r w:rsidRPr="00304D58">
              <w:rPr>
                <w:color w:val="002060"/>
              </w:rPr>
              <w:t>LOCALITA' LE CALVIE</w:t>
            </w:r>
          </w:p>
        </w:tc>
      </w:tr>
      <w:tr w:rsidR="00723B6D" w:rsidRPr="00304D58" w14:paraId="18CF61C3"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17984B" w14:textId="77777777" w:rsidR="00723B6D" w:rsidRPr="00304D58" w:rsidRDefault="00723B6D" w:rsidP="00087E75">
            <w:pPr>
              <w:pStyle w:val="rowtabella0"/>
              <w:rPr>
                <w:color w:val="002060"/>
              </w:rPr>
            </w:pPr>
            <w:r w:rsidRPr="00304D58">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3A3037" w14:textId="77777777" w:rsidR="00723B6D" w:rsidRPr="00304D58" w:rsidRDefault="00723B6D" w:rsidP="00087E75">
            <w:pPr>
              <w:pStyle w:val="rowtabella0"/>
              <w:rPr>
                <w:color w:val="002060"/>
              </w:rPr>
            </w:pPr>
            <w:r w:rsidRPr="00304D58">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5885F3"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177832"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6AE37E" w14:textId="77777777" w:rsidR="00723B6D" w:rsidRPr="00304D58" w:rsidRDefault="00723B6D" w:rsidP="00087E75">
            <w:pPr>
              <w:pStyle w:val="rowtabella0"/>
              <w:rPr>
                <w:color w:val="002060"/>
              </w:rPr>
            </w:pPr>
            <w:r w:rsidRPr="00304D58">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61DA2" w14:textId="77777777" w:rsidR="00723B6D" w:rsidRPr="00304D58" w:rsidRDefault="00723B6D" w:rsidP="00087E75">
            <w:pPr>
              <w:pStyle w:val="rowtabella0"/>
              <w:rPr>
                <w:color w:val="002060"/>
              </w:rPr>
            </w:pPr>
            <w:r w:rsidRPr="00304D58">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BA6EB" w14:textId="77777777" w:rsidR="00723B6D" w:rsidRPr="00304D58" w:rsidRDefault="00723B6D" w:rsidP="00087E75">
            <w:pPr>
              <w:pStyle w:val="rowtabella0"/>
              <w:rPr>
                <w:color w:val="002060"/>
              </w:rPr>
            </w:pPr>
            <w:r w:rsidRPr="00304D58">
              <w:rPr>
                <w:color w:val="002060"/>
              </w:rPr>
              <w:t>VIA DELLA LIBERTA'</w:t>
            </w:r>
          </w:p>
        </w:tc>
      </w:tr>
      <w:tr w:rsidR="00723B6D" w:rsidRPr="00304D58" w14:paraId="60E7BA82"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E627E4" w14:textId="77777777" w:rsidR="00723B6D" w:rsidRPr="00304D58" w:rsidRDefault="00723B6D" w:rsidP="00087E75">
            <w:pPr>
              <w:pStyle w:val="rowtabella0"/>
              <w:rPr>
                <w:color w:val="002060"/>
              </w:rPr>
            </w:pPr>
            <w:proofErr w:type="gramStart"/>
            <w:r w:rsidRPr="00304D58">
              <w:rPr>
                <w:color w:val="002060"/>
              </w:rPr>
              <w:t>MR.SANGIORGESE</w:t>
            </w:r>
            <w:proofErr w:type="gramEnd"/>
            <w:r w:rsidRPr="00304D58">
              <w:rPr>
                <w:color w:val="002060"/>
              </w:rPr>
              <w:t xml:space="preserve"> CALCIO1922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953C8F" w14:textId="77777777" w:rsidR="00723B6D" w:rsidRPr="00304D58" w:rsidRDefault="00723B6D" w:rsidP="00087E75">
            <w:pPr>
              <w:pStyle w:val="rowtabella0"/>
              <w:rPr>
                <w:color w:val="002060"/>
              </w:rPr>
            </w:pPr>
            <w:r w:rsidRPr="00304D58">
              <w:rPr>
                <w:color w:val="002060"/>
              </w:rPr>
              <w:t>ATLETICO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40EE8C"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0C5E54"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8BA4D1" w14:textId="77777777" w:rsidR="00723B6D" w:rsidRPr="00304D58" w:rsidRDefault="00723B6D" w:rsidP="00087E75">
            <w:pPr>
              <w:pStyle w:val="rowtabella0"/>
              <w:rPr>
                <w:color w:val="002060"/>
              </w:rPr>
            </w:pPr>
            <w:r w:rsidRPr="00304D58">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3EB9C5" w14:textId="77777777" w:rsidR="00723B6D" w:rsidRPr="00304D58" w:rsidRDefault="00723B6D" w:rsidP="00087E75">
            <w:pPr>
              <w:pStyle w:val="rowtabella0"/>
              <w:rPr>
                <w:color w:val="002060"/>
              </w:rPr>
            </w:pPr>
            <w:r w:rsidRPr="00304D5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699E39" w14:textId="77777777" w:rsidR="00723B6D" w:rsidRPr="00304D58" w:rsidRDefault="00723B6D" w:rsidP="00087E75">
            <w:pPr>
              <w:pStyle w:val="rowtabella0"/>
              <w:rPr>
                <w:color w:val="002060"/>
              </w:rPr>
            </w:pPr>
            <w:r w:rsidRPr="00304D58">
              <w:rPr>
                <w:color w:val="002060"/>
              </w:rPr>
              <w:t>VIA FRATELLANZA SNC</w:t>
            </w:r>
          </w:p>
        </w:tc>
      </w:tr>
      <w:tr w:rsidR="00723B6D" w:rsidRPr="00304D58" w14:paraId="73BE0D9B"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EB0A35" w14:textId="77777777" w:rsidR="00723B6D" w:rsidRPr="00304D58" w:rsidRDefault="00723B6D" w:rsidP="00087E75">
            <w:pPr>
              <w:pStyle w:val="rowtabella0"/>
              <w:rPr>
                <w:color w:val="002060"/>
              </w:rPr>
            </w:pPr>
            <w:r w:rsidRPr="00304D58">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F36C32" w14:textId="77777777" w:rsidR="00723B6D" w:rsidRPr="00304D58" w:rsidRDefault="00723B6D" w:rsidP="00087E75">
            <w:pPr>
              <w:pStyle w:val="rowtabella0"/>
              <w:rPr>
                <w:color w:val="002060"/>
              </w:rPr>
            </w:pPr>
            <w:r w:rsidRPr="00304D58">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A84F2"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1AF608" w14:textId="77777777" w:rsidR="00723B6D" w:rsidRPr="00304D58" w:rsidRDefault="00723B6D" w:rsidP="00087E75">
            <w:pPr>
              <w:pStyle w:val="rowtabella0"/>
              <w:rPr>
                <w:color w:val="002060"/>
              </w:rPr>
            </w:pPr>
            <w:r w:rsidRPr="00304D58">
              <w:rPr>
                <w:color w:val="002060"/>
              </w:rPr>
              <w:t>07/11/2025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5D5AA2" w14:textId="77777777" w:rsidR="00723B6D" w:rsidRPr="00304D58" w:rsidRDefault="00723B6D" w:rsidP="00087E75">
            <w:pPr>
              <w:pStyle w:val="rowtabella0"/>
              <w:rPr>
                <w:color w:val="002060"/>
              </w:rPr>
            </w:pPr>
            <w:r w:rsidRPr="00304D58">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6AEEDD" w14:textId="77777777" w:rsidR="00723B6D" w:rsidRPr="00304D58" w:rsidRDefault="00723B6D" w:rsidP="00087E75">
            <w:pPr>
              <w:pStyle w:val="rowtabella0"/>
              <w:rPr>
                <w:color w:val="002060"/>
              </w:rPr>
            </w:pPr>
            <w:r w:rsidRPr="00304D58">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5A716C" w14:textId="77777777" w:rsidR="00723B6D" w:rsidRPr="00304D58" w:rsidRDefault="00723B6D" w:rsidP="00087E75">
            <w:pPr>
              <w:pStyle w:val="rowtabella0"/>
              <w:rPr>
                <w:color w:val="002060"/>
              </w:rPr>
            </w:pPr>
            <w:r w:rsidRPr="00304D58">
              <w:rPr>
                <w:color w:val="002060"/>
              </w:rPr>
              <w:t>VIA ROMA, SNC</w:t>
            </w:r>
          </w:p>
        </w:tc>
      </w:tr>
      <w:tr w:rsidR="00723B6D" w:rsidRPr="00304D58" w14:paraId="4EE7DF3E"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1CD730" w14:textId="77777777" w:rsidR="00723B6D" w:rsidRPr="00304D58" w:rsidRDefault="00723B6D" w:rsidP="00087E75">
            <w:pPr>
              <w:pStyle w:val="rowtabella0"/>
              <w:rPr>
                <w:color w:val="002060"/>
              </w:rPr>
            </w:pPr>
            <w:r w:rsidRPr="00304D58">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782B39" w14:textId="77777777" w:rsidR="00723B6D" w:rsidRPr="00304D58" w:rsidRDefault="00723B6D" w:rsidP="00087E75">
            <w:pPr>
              <w:pStyle w:val="rowtabella0"/>
              <w:rPr>
                <w:color w:val="002060"/>
              </w:rPr>
            </w:pPr>
            <w:r w:rsidRPr="00304D58">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1EFAEE"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8D5268" w14:textId="77777777" w:rsidR="00723B6D" w:rsidRPr="00304D58" w:rsidRDefault="00723B6D" w:rsidP="00087E75">
            <w:pPr>
              <w:pStyle w:val="rowtabella0"/>
              <w:rPr>
                <w:color w:val="002060"/>
              </w:rPr>
            </w:pPr>
            <w:r w:rsidRPr="00304D58">
              <w:rPr>
                <w:color w:val="002060"/>
              </w:rPr>
              <w:t>07/11/2025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9F205E" w14:textId="77777777" w:rsidR="00723B6D" w:rsidRPr="00304D58" w:rsidRDefault="00723B6D" w:rsidP="00087E75">
            <w:pPr>
              <w:pStyle w:val="rowtabella0"/>
              <w:rPr>
                <w:color w:val="002060"/>
              </w:rPr>
            </w:pPr>
            <w:r w:rsidRPr="00304D58">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9A604" w14:textId="77777777" w:rsidR="00723B6D" w:rsidRPr="00304D58" w:rsidRDefault="00723B6D" w:rsidP="00087E75">
            <w:pPr>
              <w:pStyle w:val="rowtabella0"/>
              <w:rPr>
                <w:color w:val="002060"/>
              </w:rPr>
            </w:pPr>
            <w:r w:rsidRPr="00304D58">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52C8A3" w14:textId="77777777" w:rsidR="00723B6D" w:rsidRPr="00304D58" w:rsidRDefault="00723B6D" w:rsidP="00087E75">
            <w:pPr>
              <w:pStyle w:val="rowtabella0"/>
              <w:rPr>
                <w:color w:val="002060"/>
              </w:rPr>
            </w:pPr>
            <w:r w:rsidRPr="00304D58">
              <w:rPr>
                <w:color w:val="002060"/>
              </w:rPr>
              <w:t>VIA LIGURIA - BORGO PINTURA</w:t>
            </w:r>
          </w:p>
        </w:tc>
      </w:tr>
      <w:tr w:rsidR="00723B6D" w:rsidRPr="00304D58" w14:paraId="78E884E2"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6C390C" w14:textId="77777777" w:rsidR="00723B6D" w:rsidRPr="00304D58" w:rsidRDefault="00723B6D" w:rsidP="00087E75">
            <w:pPr>
              <w:pStyle w:val="rowtabella0"/>
              <w:rPr>
                <w:color w:val="002060"/>
              </w:rPr>
            </w:pPr>
            <w:r w:rsidRPr="00304D58">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54DF0" w14:textId="77777777" w:rsidR="00723B6D" w:rsidRPr="00304D58" w:rsidRDefault="00723B6D" w:rsidP="00087E75">
            <w:pPr>
              <w:pStyle w:val="rowtabella0"/>
              <w:rPr>
                <w:color w:val="002060"/>
              </w:rPr>
            </w:pPr>
            <w:r w:rsidRPr="00304D58">
              <w:rPr>
                <w:color w:val="002060"/>
              </w:rPr>
              <w:t>CENTRO SPORTIVO SUASA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BBC18"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B9846" w14:textId="77777777" w:rsidR="00723B6D" w:rsidRPr="00304D58" w:rsidRDefault="00723B6D" w:rsidP="00087E75">
            <w:pPr>
              <w:pStyle w:val="rowtabella0"/>
              <w:rPr>
                <w:color w:val="002060"/>
              </w:rPr>
            </w:pPr>
            <w:r w:rsidRPr="00304D58">
              <w:rPr>
                <w:color w:val="002060"/>
              </w:rPr>
              <w:t>07/11/2025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D67B6" w14:textId="77777777" w:rsidR="00723B6D" w:rsidRPr="00304D58" w:rsidRDefault="00723B6D" w:rsidP="00087E75">
            <w:pPr>
              <w:pStyle w:val="rowtabella0"/>
              <w:rPr>
                <w:color w:val="002060"/>
              </w:rPr>
            </w:pPr>
            <w:r w:rsidRPr="00304D58">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06006" w14:textId="77777777" w:rsidR="00723B6D" w:rsidRPr="00304D58" w:rsidRDefault="00723B6D" w:rsidP="00087E75">
            <w:pPr>
              <w:pStyle w:val="rowtabella0"/>
              <w:rPr>
                <w:color w:val="002060"/>
              </w:rPr>
            </w:pPr>
            <w:r w:rsidRPr="00304D58">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094C7" w14:textId="77777777" w:rsidR="00723B6D" w:rsidRPr="00304D58" w:rsidRDefault="00723B6D" w:rsidP="00087E75">
            <w:pPr>
              <w:pStyle w:val="rowtabella0"/>
              <w:rPr>
                <w:color w:val="002060"/>
              </w:rPr>
            </w:pPr>
            <w:r w:rsidRPr="00304D58">
              <w:rPr>
                <w:color w:val="002060"/>
              </w:rPr>
              <w:t>VIA DELLO SPORT</w:t>
            </w:r>
          </w:p>
        </w:tc>
      </w:tr>
    </w:tbl>
    <w:p w14:paraId="19C5B5EF" w14:textId="77777777" w:rsidR="00AD176A" w:rsidRPr="00460589" w:rsidRDefault="00AD176A" w:rsidP="00AD176A">
      <w:pPr>
        <w:pStyle w:val="breakline"/>
        <w:rPr>
          <w:rFonts w:eastAsiaTheme="minorEastAsia"/>
          <w:color w:val="002060"/>
        </w:rPr>
      </w:pPr>
    </w:p>
    <w:p w14:paraId="50E1552F" w14:textId="77777777" w:rsidR="00AD176A" w:rsidRPr="00460589" w:rsidRDefault="00AD176A" w:rsidP="00AD176A">
      <w:pPr>
        <w:pStyle w:val="breakline"/>
        <w:rPr>
          <w:color w:val="002060"/>
        </w:rPr>
      </w:pPr>
    </w:p>
    <w:p w14:paraId="6F8DD13A" w14:textId="77777777" w:rsidR="00AD176A" w:rsidRPr="00460589" w:rsidRDefault="00AD176A" w:rsidP="00AD176A">
      <w:pPr>
        <w:pStyle w:val="breakline"/>
        <w:rPr>
          <w:color w:val="002060"/>
        </w:rPr>
      </w:pPr>
    </w:p>
    <w:p w14:paraId="2EA08027" w14:textId="77777777" w:rsidR="00AD176A" w:rsidRPr="00460589" w:rsidRDefault="00AD176A" w:rsidP="00AD176A">
      <w:pPr>
        <w:pStyle w:val="titolocampionato0"/>
        <w:shd w:val="clear" w:color="auto" w:fill="CCCCCC"/>
        <w:spacing w:before="80" w:after="40"/>
        <w:rPr>
          <w:color w:val="002060"/>
        </w:rPr>
      </w:pPr>
      <w:r w:rsidRPr="00460589">
        <w:rPr>
          <w:color w:val="002060"/>
        </w:rPr>
        <w:t>UNDER 19 CALCIO A 5 REGIONALE</w:t>
      </w:r>
    </w:p>
    <w:p w14:paraId="5E61292A" w14:textId="77777777" w:rsidR="00AD176A" w:rsidRPr="00FD14DB" w:rsidRDefault="00AD176A" w:rsidP="00AD176A">
      <w:pPr>
        <w:pStyle w:val="titoloprinc0"/>
        <w:rPr>
          <w:color w:val="002060"/>
        </w:rPr>
      </w:pPr>
      <w:r w:rsidRPr="00FD14DB">
        <w:rPr>
          <w:color w:val="002060"/>
        </w:rPr>
        <w:t>ANAGRAFICA/INDIRIZZARIO/VARIAZIONI CALENDARIO</w:t>
      </w:r>
    </w:p>
    <w:p w14:paraId="507517A8" w14:textId="77777777" w:rsidR="00AD176A" w:rsidRDefault="00AD176A" w:rsidP="00AD176A">
      <w:pPr>
        <w:pStyle w:val="titoloprinc0"/>
        <w:jc w:val="both"/>
        <w:rPr>
          <w:b w:val="0"/>
          <w:bCs w:val="0"/>
          <w:color w:val="002060"/>
          <w:sz w:val="22"/>
          <w:szCs w:val="22"/>
        </w:rPr>
      </w:pPr>
    </w:p>
    <w:p w14:paraId="37197B59" w14:textId="77777777" w:rsidR="00AD176A" w:rsidRPr="007956B9" w:rsidRDefault="00AD176A" w:rsidP="00AD176A">
      <w:pPr>
        <w:pStyle w:val="titoloprinc0"/>
        <w:jc w:val="both"/>
        <w:rPr>
          <w:color w:val="002060"/>
          <w:sz w:val="22"/>
          <w:szCs w:val="22"/>
        </w:rPr>
      </w:pPr>
      <w:r w:rsidRPr="007956B9">
        <w:rPr>
          <w:color w:val="002060"/>
          <w:sz w:val="22"/>
          <w:szCs w:val="22"/>
        </w:rPr>
        <w:t>GIRONE “</w:t>
      </w:r>
      <w:r>
        <w:rPr>
          <w:color w:val="002060"/>
          <w:sz w:val="22"/>
          <w:szCs w:val="22"/>
        </w:rPr>
        <w:t>B</w:t>
      </w:r>
      <w:r w:rsidRPr="007956B9">
        <w:rPr>
          <w:color w:val="002060"/>
          <w:sz w:val="22"/>
          <w:szCs w:val="22"/>
        </w:rPr>
        <w:t>”</w:t>
      </w:r>
    </w:p>
    <w:p w14:paraId="679DCDB6" w14:textId="77777777" w:rsidR="00AD176A" w:rsidRPr="007956B9" w:rsidRDefault="00AD176A" w:rsidP="00AD176A">
      <w:pPr>
        <w:pStyle w:val="titoloprinc0"/>
        <w:jc w:val="both"/>
        <w:rPr>
          <w:b w:val="0"/>
          <w:bCs w:val="0"/>
          <w:color w:val="002060"/>
          <w:sz w:val="22"/>
          <w:szCs w:val="22"/>
        </w:rPr>
      </w:pPr>
    </w:p>
    <w:p w14:paraId="2BE9AACA" w14:textId="77777777" w:rsidR="00AD176A" w:rsidRDefault="00AD176A" w:rsidP="00AD176A">
      <w:pPr>
        <w:pStyle w:val="titoloprinc0"/>
        <w:jc w:val="both"/>
        <w:rPr>
          <w:b w:val="0"/>
          <w:bCs w:val="0"/>
          <w:color w:val="002060"/>
          <w:sz w:val="22"/>
          <w:szCs w:val="22"/>
        </w:rPr>
      </w:pPr>
      <w:r w:rsidRPr="007956B9">
        <w:rPr>
          <w:b w:val="0"/>
          <w:bCs w:val="0"/>
          <w:color w:val="002060"/>
          <w:sz w:val="22"/>
          <w:szCs w:val="22"/>
        </w:rPr>
        <w:t xml:space="preserve">La Società </w:t>
      </w:r>
      <w:r w:rsidRPr="007956B9">
        <w:rPr>
          <w:color w:val="002060"/>
          <w:sz w:val="22"/>
          <w:szCs w:val="22"/>
        </w:rPr>
        <w:t xml:space="preserve">CANTINE RIUNITE CSI </w:t>
      </w:r>
      <w:r w:rsidRPr="007956B9">
        <w:rPr>
          <w:b w:val="0"/>
          <w:bCs w:val="0"/>
          <w:color w:val="002060"/>
          <w:sz w:val="22"/>
          <w:szCs w:val="22"/>
        </w:rPr>
        <w:t xml:space="preserve">comunica che disputerà </w:t>
      </w:r>
      <w:r w:rsidRPr="007956B9">
        <w:rPr>
          <w:b w:val="0"/>
          <w:bCs w:val="0"/>
          <w:color w:val="002060"/>
          <w:sz w:val="22"/>
          <w:szCs w:val="22"/>
          <w:u w:val="single"/>
        </w:rPr>
        <w:t>tutte le gare</w:t>
      </w:r>
      <w:r w:rsidRPr="007956B9">
        <w:rPr>
          <w:b w:val="0"/>
          <w:bCs w:val="0"/>
          <w:color w:val="002060"/>
          <w:sz w:val="22"/>
          <w:szCs w:val="22"/>
        </w:rPr>
        <w:t xml:space="preserve"> interne </w:t>
      </w:r>
      <w:r>
        <w:rPr>
          <w:b w:val="0"/>
          <w:bCs w:val="0"/>
          <w:color w:val="002060"/>
          <w:sz w:val="22"/>
          <w:szCs w:val="22"/>
        </w:rPr>
        <w:t>la</w:t>
      </w:r>
      <w:r w:rsidRPr="007956B9">
        <w:rPr>
          <w:b w:val="0"/>
          <w:bCs w:val="0"/>
          <w:color w:val="002060"/>
          <w:sz w:val="22"/>
          <w:szCs w:val="22"/>
        </w:rPr>
        <w:t xml:space="preserve"> </w:t>
      </w:r>
      <w:r>
        <w:rPr>
          <w:color w:val="002060"/>
          <w:sz w:val="22"/>
          <w:szCs w:val="22"/>
        </w:rPr>
        <w:t>DOMENICA</w:t>
      </w:r>
      <w:r w:rsidRPr="007956B9">
        <w:rPr>
          <w:color w:val="002060"/>
          <w:sz w:val="22"/>
          <w:szCs w:val="22"/>
        </w:rPr>
        <w:t xml:space="preserve">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16</w:t>
      </w:r>
      <w:r w:rsidRPr="007956B9">
        <w:rPr>
          <w:color w:val="002060"/>
          <w:sz w:val="22"/>
          <w:szCs w:val="22"/>
        </w:rPr>
        <w:t>:</w:t>
      </w:r>
      <w:r>
        <w:rPr>
          <w:color w:val="002060"/>
          <w:sz w:val="22"/>
          <w:szCs w:val="22"/>
        </w:rPr>
        <w:t>00</w:t>
      </w:r>
      <w:r w:rsidRPr="007956B9">
        <w:rPr>
          <w:b w:val="0"/>
          <w:bCs w:val="0"/>
          <w:color w:val="002060"/>
          <w:sz w:val="22"/>
          <w:szCs w:val="22"/>
        </w:rPr>
        <w:t xml:space="preserve">, </w:t>
      </w:r>
      <w:r w:rsidRPr="007956B9">
        <w:rPr>
          <w:color w:val="002060"/>
          <w:sz w:val="22"/>
          <w:szCs w:val="22"/>
        </w:rPr>
        <w:t>Palasport “Giulio Chierici”</w:t>
      </w:r>
      <w:r w:rsidRPr="007956B9">
        <w:rPr>
          <w:b w:val="0"/>
          <w:bCs w:val="0"/>
          <w:color w:val="002060"/>
          <w:sz w:val="22"/>
          <w:szCs w:val="22"/>
        </w:rPr>
        <w:t xml:space="preserve">, Via della Repubblica di </w:t>
      </w:r>
      <w:r w:rsidRPr="007956B9">
        <w:rPr>
          <w:color w:val="002060"/>
          <w:sz w:val="22"/>
          <w:szCs w:val="22"/>
        </w:rPr>
        <w:t>TOLENTINO</w:t>
      </w:r>
      <w:r w:rsidRPr="007956B9">
        <w:rPr>
          <w:b w:val="0"/>
          <w:bCs w:val="0"/>
          <w:color w:val="002060"/>
          <w:sz w:val="22"/>
          <w:szCs w:val="22"/>
        </w:rPr>
        <w:t>.</w:t>
      </w:r>
    </w:p>
    <w:p w14:paraId="1661E461" w14:textId="77777777" w:rsidR="00AD176A" w:rsidRPr="00460589" w:rsidRDefault="00AD176A" w:rsidP="00AD176A">
      <w:pPr>
        <w:pStyle w:val="breakline"/>
        <w:rPr>
          <w:color w:val="002060"/>
        </w:rPr>
      </w:pPr>
    </w:p>
    <w:p w14:paraId="448325FE" w14:textId="77777777" w:rsidR="00AD176A" w:rsidRPr="00460589" w:rsidRDefault="00AD176A" w:rsidP="00AD176A">
      <w:pPr>
        <w:pStyle w:val="titoloprinc0"/>
        <w:rPr>
          <w:color w:val="002060"/>
        </w:rPr>
      </w:pPr>
      <w:r w:rsidRPr="00460589">
        <w:rPr>
          <w:color w:val="002060"/>
        </w:rPr>
        <w:t>RISULTATI</w:t>
      </w:r>
    </w:p>
    <w:p w14:paraId="7655696C" w14:textId="77777777" w:rsidR="00AD176A" w:rsidRPr="00460589" w:rsidRDefault="00AD176A" w:rsidP="00AD176A">
      <w:pPr>
        <w:pStyle w:val="breakline"/>
        <w:rPr>
          <w:color w:val="002060"/>
        </w:rPr>
      </w:pPr>
    </w:p>
    <w:p w14:paraId="45BA4081" w14:textId="77777777" w:rsidR="00AD176A" w:rsidRPr="00460589" w:rsidRDefault="00AD176A" w:rsidP="00AD176A">
      <w:pPr>
        <w:pStyle w:val="sottotitolocampionato10"/>
        <w:rPr>
          <w:color w:val="002060"/>
        </w:rPr>
      </w:pPr>
      <w:r w:rsidRPr="00460589">
        <w:rPr>
          <w:color w:val="002060"/>
        </w:rPr>
        <w:t>RISULTATI UFFICIALI GARE DEL 01/11/2025</w:t>
      </w:r>
    </w:p>
    <w:p w14:paraId="678AADC9" w14:textId="77777777" w:rsidR="00AD176A" w:rsidRPr="00AD176A" w:rsidRDefault="00AD176A" w:rsidP="00AD176A">
      <w:pPr>
        <w:pStyle w:val="sottotitolocampionato20"/>
        <w:spacing w:before="0" w:beforeAutospacing="0" w:after="0" w:afterAutospacing="0"/>
        <w:rPr>
          <w:rFonts w:ascii="Arial" w:hAnsi="Arial" w:cs="Arial"/>
          <w:color w:val="002060"/>
          <w:sz w:val="20"/>
          <w:szCs w:val="20"/>
        </w:rPr>
      </w:pPr>
      <w:r w:rsidRPr="00AD176A">
        <w:rPr>
          <w:rFonts w:ascii="Arial" w:hAnsi="Arial" w:cs="Arial"/>
          <w:color w:val="002060"/>
          <w:sz w:val="20"/>
          <w:szCs w:val="20"/>
        </w:rPr>
        <w:t>Si trascrivono qui di seguito i risultati ufficiali delle gare disputate</w:t>
      </w:r>
    </w:p>
    <w:p w14:paraId="3FE061C4" w14:textId="77777777" w:rsidR="00AD176A" w:rsidRPr="00460589" w:rsidRDefault="00AD176A" w:rsidP="00AD176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D176A" w:rsidRPr="00460589" w14:paraId="0E81A8BB"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6B98D62F"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375BF" w14:textId="77777777" w:rsidR="00AD176A" w:rsidRPr="00460589" w:rsidRDefault="00AD176A" w:rsidP="00087E75">
                  <w:pPr>
                    <w:pStyle w:val="headertabella0"/>
                    <w:rPr>
                      <w:color w:val="002060"/>
                    </w:rPr>
                  </w:pPr>
                  <w:r w:rsidRPr="00460589">
                    <w:rPr>
                      <w:color w:val="002060"/>
                    </w:rPr>
                    <w:lastRenderedPageBreak/>
                    <w:t>GIRONE A - 6 Giornata - A</w:t>
                  </w:r>
                </w:p>
              </w:tc>
            </w:tr>
            <w:tr w:rsidR="00AD176A" w:rsidRPr="00460589" w14:paraId="1A52CEE8"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5DB2F2" w14:textId="77777777" w:rsidR="00AD176A" w:rsidRPr="00460589" w:rsidRDefault="00AD176A" w:rsidP="00087E75">
                  <w:pPr>
                    <w:pStyle w:val="rowtabella0"/>
                    <w:rPr>
                      <w:color w:val="002060"/>
                    </w:rPr>
                  </w:pPr>
                  <w:r w:rsidRPr="00460589">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6E114" w14:textId="77777777" w:rsidR="00AD176A" w:rsidRPr="00460589" w:rsidRDefault="00AD176A" w:rsidP="00087E75">
                  <w:pPr>
                    <w:pStyle w:val="rowtabella0"/>
                    <w:rPr>
                      <w:color w:val="002060"/>
                    </w:rPr>
                  </w:pPr>
                  <w:r w:rsidRPr="00460589">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59D13" w14:textId="77777777" w:rsidR="00AD176A" w:rsidRPr="00460589" w:rsidRDefault="00AD176A" w:rsidP="00087E75">
                  <w:pPr>
                    <w:pStyle w:val="rowtabella0"/>
                    <w:jc w:val="center"/>
                    <w:rPr>
                      <w:color w:val="002060"/>
                    </w:rPr>
                  </w:pPr>
                  <w:r w:rsidRPr="00460589">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7AF74" w14:textId="77777777" w:rsidR="00AD176A" w:rsidRPr="00460589" w:rsidRDefault="00AD176A" w:rsidP="00087E75">
                  <w:pPr>
                    <w:pStyle w:val="rowtabella0"/>
                    <w:jc w:val="center"/>
                    <w:rPr>
                      <w:color w:val="002060"/>
                    </w:rPr>
                  </w:pPr>
                  <w:r w:rsidRPr="00460589">
                    <w:rPr>
                      <w:color w:val="002060"/>
                    </w:rPr>
                    <w:t> </w:t>
                  </w:r>
                </w:p>
              </w:tc>
            </w:tr>
            <w:tr w:rsidR="00AD176A" w:rsidRPr="00460589" w14:paraId="2D39A479"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D864FB" w14:textId="77777777" w:rsidR="00AD176A" w:rsidRPr="00460589" w:rsidRDefault="00AD176A" w:rsidP="00087E75">
                  <w:pPr>
                    <w:pStyle w:val="rowtabella0"/>
                    <w:rPr>
                      <w:color w:val="002060"/>
                    </w:rPr>
                  </w:pPr>
                  <w:r w:rsidRPr="00460589">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A6F510" w14:textId="77777777" w:rsidR="00AD176A" w:rsidRPr="00460589" w:rsidRDefault="00AD176A" w:rsidP="00087E75">
                  <w:pPr>
                    <w:pStyle w:val="rowtabella0"/>
                    <w:rPr>
                      <w:color w:val="002060"/>
                    </w:rPr>
                  </w:pPr>
                  <w:r w:rsidRPr="00460589">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140E4C" w14:textId="77777777" w:rsidR="00AD176A" w:rsidRPr="00460589" w:rsidRDefault="00AD176A" w:rsidP="00087E75">
                  <w:pPr>
                    <w:pStyle w:val="rowtabella0"/>
                    <w:jc w:val="center"/>
                    <w:rPr>
                      <w:color w:val="002060"/>
                    </w:rPr>
                  </w:pPr>
                  <w:r w:rsidRPr="0046058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756F3F" w14:textId="77777777" w:rsidR="00AD176A" w:rsidRPr="00460589" w:rsidRDefault="00AD176A" w:rsidP="00087E75">
                  <w:pPr>
                    <w:pStyle w:val="rowtabella0"/>
                    <w:jc w:val="center"/>
                    <w:rPr>
                      <w:color w:val="002060"/>
                    </w:rPr>
                  </w:pPr>
                  <w:r w:rsidRPr="00460589">
                    <w:rPr>
                      <w:color w:val="002060"/>
                    </w:rPr>
                    <w:t> </w:t>
                  </w:r>
                </w:p>
              </w:tc>
            </w:tr>
            <w:tr w:rsidR="00AD176A" w:rsidRPr="00460589" w14:paraId="6DE717C7"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676E9B" w14:textId="77777777" w:rsidR="00AD176A" w:rsidRPr="00460589" w:rsidRDefault="00AD176A" w:rsidP="00087E75">
                  <w:pPr>
                    <w:pStyle w:val="rowtabella0"/>
                    <w:rPr>
                      <w:color w:val="002060"/>
                    </w:rPr>
                  </w:pPr>
                  <w:r w:rsidRPr="00460589">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0AF012" w14:textId="77777777" w:rsidR="00AD176A" w:rsidRPr="00460589" w:rsidRDefault="00AD176A" w:rsidP="00087E75">
                  <w:pPr>
                    <w:pStyle w:val="rowtabella0"/>
                    <w:rPr>
                      <w:color w:val="002060"/>
                    </w:rPr>
                  </w:pPr>
                  <w:r w:rsidRPr="00460589">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A8D27C" w14:textId="77777777" w:rsidR="00AD176A" w:rsidRPr="00460589" w:rsidRDefault="00AD176A" w:rsidP="00087E75">
                  <w:pPr>
                    <w:pStyle w:val="rowtabella0"/>
                    <w:jc w:val="center"/>
                    <w:rPr>
                      <w:color w:val="002060"/>
                    </w:rPr>
                  </w:pPr>
                  <w:r w:rsidRPr="00460589">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9FA0C3" w14:textId="77777777" w:rsidR="00AD176A" w:rsidRPr="00460589" w:rsidRDefault="00AD176A" w:rsidP="00087E75">
                  <w:pPr>
                    <w:pStyle w:val="rowtabella0"/>
                    <w:jc w:val="center"/>
                    <w:rPr>
                      <w:color w:val="002060"/>
                    </w:rPr>
                  </w:pPr>
                  <w:r w:rsidRPr="00460589">
                    <w:rPr>
                      <w:color w:val="002060"/>
                    </w:rPr>
                    <w:t> </w:t>
                  </w:r>
                </w:p>
              </w:tc>
            </w:tr>
            <w:tr w:rsidR="00AD176A" w:rsidRPr="00460589" w14:paraId="01C624E3"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881D4F" w14:textId="77777777" w:rsidR="00AD176A" w:rsidRPr="00460589" w:rsidRDefault="00AD176A" w:rsidP="00087E75">
                  <w:pPr>
                    <w:pStyle w:val="rowtabella0"/>
                    <w:rPr>
                      <w:color w:val="002060"/>
                    </w:rPr>
                  </w:pPr>
                  <w:r w:rsidRPr="00460589">
                    <w:rPr>
                      <w:color w:val="002060"/>
                    </w:rPr>
                    <w:t xml:space="preserve">CSI GAUDIO </w:t>
                  </w:r>
                  <w:proofErr w:type="spellStart"/>
                  <w:proofErr w:type="gramStart"/>
                  <w:r w:rsidRPr="00460589">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D94ED1" w14:textId="77777777" w:rsidR="00AD176A" w:rsidRPr="00460589" w:rsidRDefault="00AD176A" w:rsidP="00087E75">
                  <w:pPr>
                    <w:pStyle w:val="rowtabella0"/>
                    <w:rPr>
                      <w:color w:val="002060"/>
                    </w:rPr>
                  </w:pPr>
                  <w:r w:rsidRPr="00460589">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B19013" w14:textId="77777777" w:rsidR="00AD176A" w:rsidRPr="00460589" w:rsidRDefault="00AD176A" w:rsidP="00087E75">
                  <w:pPr>
                    <w:pStyle w:val="rowtabella0"/>
                    <w:jc w:val="center"/>
                    <w:rPr>
                      <w:color w:val="002060"/>
                    </w:rPr>
                  </w:pPr>
                  <w:r w:rsidRPr="00460589">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F1152C" w14:textId="77777777" w:rsidR="00AD176A" w:rsidRPr="00460589" w:rsidRDefault="00AD176A" w:rsidP="00087E75">
                  <w:pPr>
                    <w:pStyle w:val="rowtabella0"/>
                    <w:jc w:val="center"/>
                    <w:rPr>
                      <w:color w:val="002060"/>
                    </w:rPr>
                  </w:pPr>
                  <w:r w:rsidRPr="00460589">
                    <w:rPr>
                      <w:color w:val="002060"/>
                    </w:rPr>
                    <w:t> </w:t>
                  </w:r>
                </w:p>
              </w:tc>
            </w:tr>
            <w:tr w:rsidR="00AD176A" w:rsidRPr="00460589" w14:paraId="3CAE4F3B"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81BB29" w14:textId="77777777" w:rsidR="00AD176A" w:rsidRPr="00460589" w:rsidRDefault="00AD176A" w:rsidP="00087E75">
                  <w:pPr>
                    <w:pStyle w:val="rowtabella0"/>
                    <w:rPr>
                      <w:color w:val="002060"/>
                    </w:rPr>
                  </w:pPr>
                  <w:r w:rsidRPr="00460589">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5CB31" w14:textId="77777777" w:rsidR="00AD176A" w:rsidRPr="00460589" w:rsidRDefault="00AD176A" w:rsidP="00087E75">
                  <w:pPr>
                    <w:pStyle w:val="rowtabella0"/>
                    <w:rPr>
                      <w:color w:val="002060"/>
                    </w:rPr>
                  </w:pPr>
                  <w:r w:rsidRPr="00460589">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10998" w14:textId="77777777" w:rsidR="00AD176A" w:rsidRPr="00460589" w:rsidRDefault="00AD176A" w:rsidP="00087E75">
                  <w:pPr>
                    <w:pStyle w:val="rowtabella0"/>
                    <w:jc w:val="center"/>
                    <w:rPr>
                      <w:color w:val="002060"/>
                    </w:rPr>
                  </w:pPr>
                  <w:r w:rsidRPr="00460589">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9CA30" w14:textId="77777777" w:rsidR="00AD176A" w:rsidRPr="00460589" w:rsidRDefault="00AD176A" w:rsidP="00087E75">
                  <w:pPr>
                    <w:pStyle w:val="rowtabella0"/>
                    <w:jc w:val="center"/>
                    <w:rPr>
                      <w:color w:val="002060"/>
                    </w:rPr>
                  </w:pPr>
                  <w:r w:rsidRPr="00460589">
                    <w:rPr>
                      <w:color w:val="002060"/>
                    </w:rPr>
                    <w:t> </w:t>
                  </w:r>
                </w:p>
              </w:tc>
            </w:tr>
            <w:tr w:rsidR="00AD176A" w:rsidRPr="00460589" w14:paraId="7022E676"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06226254" w14:textId="77777777" w:rsidR="00AD176A" w:rsidRPr="00460589" w:rsidRDefault="00AD176A" w:rsidP="00087E75">
                  <w:pPr>
                    <w:pStyle w:val="rowtabella0"/>
                    <w:rPr>
                      <w:color w:val="002060"/>
                    </w:rPr>
                  </w:pPr>
                  <w:r w:rsidRPr="00460589">
                    <w:rPr>
                      <w:color w:val="002060"/>
                    </w:rPr>
                    <w:t>(1) - disputata il 02/11/2025</w:t>
                  </w:r>
                </w:p>
              </w:tc>
            </w:tr>
          </w:tbl>
          <w:p w14:paraId="05F034AE" w14:textId="77777777" w:rsidR="00AD176A" w:rsidRPr="00460589" w:rsidRDefault="00AD176A" w:rsidP="00087E7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082D5620"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1BBC5" w14:textId="77777777" w:rsidR="00AD176A" w:rsidRPr="00460589" w:rsidRDefault="00AD176A" w:rsidP="00087E75">
                  <w:pPr>
                    <w:pStyle w:val="headertabella0"/>
                    <w:rPr>
                      <w:color w:val="002060"/>
                    </w:rPr>
                  </w:pPr>
                  <w:r w:rsidRPr="00460589">
                    <w:rPr>
                      <w:color w:val="002060"/>
                    </w:rPr>
                    <w:t>GIRONE B - 6 Giornata - A</w:t>
                  </w:r>
                </w:p>
              </w:tc>
            </w:tr>
            <w:tr w:rsidR="00AD176A" w:rsidRPr="00460589" w14:paraId="08B6D6A7"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4DD022" w14:textId="77777777" w:rsidR="00AD176A" w:rsidRPr="00460589" w:rsidRDefault="00AD176A" w:rsidP="00087E75">
                  <w:pPr>
                    <w:pStyle w:val="rowtabella0"/>
                    <w:rPr>
                      <w:color w:val="002060"/>
                    </w:rPr>
                  </w:pPr>
                  <w:r w:rsidRPr="00460589">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67F45" w14:textId="77777777" w:rsidR="00AD176A" w:rsidRPr="00460589" w:rsidRDefault="00AD176A" w:rsidP="00087E75">
                  <w:pPr>
                    <w:pStyle w:val="rowtabella0"/>
                    <w:rPr>
                      <w:color w:val="002060"/>
                    </w:rPr>
                  </w:pPr>
                  <w:r w:rsidRPr="00460589">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D4884" w14:textId="77777777" w:rsidR="00AD176A" w:rsidRPr="00460589" w:rsidRDefault="00AD176A" w:rsidP="00087E75">
                  <w:pPr>
                    <w:pStyle w:val="rowtabella0"/>
                    <w:jc w:val="center"/>
                    <w:rPr>
                      <w:color w:val="002060"/>
                    </w:rPr>
                  </w:pPr>
                  <w:r w:rsidRPr="00460589">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3D09C" w14:textId="77777777" w:rsidR="00AD176A" w:rsidRPr="00460589" w:rsidRDefault="00AD176A" w:rsidP="00087E75">
                  <w:pPr>
                    <w:pStyle w:val="rowtabella0"/>
                    <w:jc w:val="center"/>
                    <w:rPr>
                      <w:color w:val="002060"/>
                    </w:rPr>
                  </w:pPr>
                  <w:r w:rsidRPr="00460589">
                    <w:rPr>
                      <w:color w:val="002060"/>
                    </w:rPr>
                    <w:t> </w:t>
                  </w:r>
                </w:p>
              </w:tc>
            </w:tr>
            <w:tr w:rsidR="00AD176A" w:rsidRPr="00460589" w14:paraId="6AAED27E"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558062" w14:textId="77777777" w:rsidR="00AD176A" w:rsidRPr="00460589" w:rsidRDefault="00AD176A" w:rsidP="00087E75">
                  <w:pPr>
                    <w:pStyle w:val="rowtabella0"/>
                    <w:rPr>
                      <w:color w:val="002060"/>
                    </w:rPr>
                  </w:pPr>
                  <w:r w:rsidRPr="00460589">
                    <w:rPr>
                      <w:color w:val="002060"/>
                    </w:rPr>
                    <w:t>(2)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2B26E4" w14:textId="77777777" w:rsidR="00AD176A" w:rsidRPr="00460589" w:rsidRDefault="00AD176A" w:rsidP="00087E75">
                  <w:pPr>
                    <w:pStyle w:val="rowtabella0"/>
                    <w:rPr>
                      <w:color w:val="002060"/>
                    </w:rPr>
                  </w:pPr>
                  <w:r w:rsidRPr="00460589">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7FB2E5" w14:textId="77777777" w:rsidR="00AD176A" w:rsidRPr="00460589" w:rsidRDefault="00AD176A" w:rsidP="00087E75">
                  <w:pPr>
                    <w:pStyle w:val="rowtabella0"/>
                    <w:jc w:val="center"/>
                    <w:rPr>
                      <w:color w:val="002060"/>
                    </w:rPr>
                  </w:pPr>
                  <w:r w:rsidRPr="00460589">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FEF2A0" w14:textId="77777777" w:rsidR="00AD176A" w:rsidRPr="00460589" w:rsidRDefault="00AD176A" w:rsidP="00087E75">
                  <w:pPr>
                    <w:pStyle w:val="rowtabella0"/>
                    <w:jc w:val="center"/>
                    <w:rPr>
                      <w:color w:val="002060"/>
                    </w:rPr>
                  </w:pPr>
                  <w:r w:rsidRPr="00460589">
                    <w:rPr>
                      <w:color w:val="002060"/>
                    </w:rPr>
                    <w:t> </w:t>
                  </w:r>
                </w:p>
              </w:tc>
            </w:tr>
            <w:tr w:rsidR="00AD176A" w:rsidRPr="00460589" w14:paraId="46F8D30A"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CE1AF7" w14:textId="77777777" w:rsidR="00AD176A" w:rsidRPr="00460589" w:rsidRDefault="00AD176A" w:rsidP="00087E75">
                  <w:pPr>
                    <w:pStyle w:val="rowtabella0"/>
                    <w:rPr>
                      <w:color w:val="002060"/>
                    </w:rPr>
                  </w:pPr>
                  <w:r w:rsidRPr="00460589">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ED64DA" w14:textId="77777777" w:rsidR="00AD176A" w:rsidRPr="00460589" w:rsidRDefault="00AD176A" w:rsidP="00087E75">
                  <w:pPr>
                    <w:pStyle w:val="rowtabella0"/>
                    <w:rPr>
                      <w:color w:val="002060"/>
                    </w:rPr>
                  </w:pPr>
                  <w:r w:rsidRPr="00460589">
                    <w:rPr>
                      <w:color w:val="002060"/>
                    </w:rPr>
                    <w:t xml:space="preserve">- </w:t>
                  </w:r>
                  <w:proofErr w:type="gramStart"/>
                  <w:r w:rsidRPr="00460589">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42C0FC" w14:textId="77777777" w:rsidR="00AD176A" w:rsidRPr="00460589" w:rsidRDefault="00AD176A" w:rsidP="00087E75">
                  <w:pPr>
                    <w:pStyle w:val="rowtabella0"/>
                    <w:jc w:val="center"/>
                    <w:rPr>
                      <w:color w:val="002060"/>
                    </w:rPr>
                  </w:pPr>
                  <w:r w:rsidRPr="0046058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F24976" w14:textId="77777777" w:rsidR="00AD176A" w:rsidRPr="00460589" w:rsidRDefault="00AD176A" w:rsidP="00087E75">
                  <w:pPr>
                    <w:pStyle w:val="rowtabella0"/>
                    <w:jc w:val="center"/>
                    <w:rPr>
                      <w:color w:val="002060"/>
                    </w:rPr>
                  </w:pPr>
                  <w:r w:rsidRPr="00460589">
                    <w:rPr>
                      <w:color w:val="002060"/>
                    </w:rPr>
                    <w:t> </w:t>
                  </w:r>
                </w:p>
              </w:tc>
            </w:tr>
            <w:tr w:rsidR="00AD176A" w:rsidRPr="00460589" w14:paraId="41C21C14"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C4EFB0" w14:textId="77777777" w:rsidR="00AD176A" w:rsidRPr="00460589" w:rsidRDefault="00AD176A" w:rsidP="00087E75">
                  <w:pPr>
                    <w:pStyle w:val="rowtabella0"/>
                    <w:rPr>
                      <w:color w:val="002060"/>
                    </w:rPr>
                  </w:pPr>
                  <w:r w:rsidRPr="00460589">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C2799" w14:textId="77777777" w:rsidR="00AD176A" w:rsidRPr="00460589" w:rsidRDefault="00AD176A" w:rsidP="00087E75">
                  <w:pPr>
                    <w:pStyle w:val="rowtabella0"/>
                    <w:rPr>
                      <w:color w:val="002060"/>
                    </w:rPr>
                  </w:pPr>
                  <w:r w:rsidRPr="00460589">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811AC" w14:textId="77777777" w:rsidR="00AD176A" w:rsidRPr="00460589" w:rsidRDefault="00AD176A" w:rsidP="00087E75">
                  <w:pPr>
                    <w:pStyle w:val="rowtabella0"/>
                    <w:jc w:val="center"/>
                    <w:rPr>
                      <w:color w:val="002060"/>
                    </w:rPr>
                  </w:pPr>
                  <w:r w:rsidRPr="00460589">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A94FA" w14:textId="77777777" w:rsidR="00AD176A" w:rsidRPr="00460589" w:rsidRDefault="00AD176A" w:rsidP="00087E75">
                  <w:pPr>
                    <w:pStyle w:val="rowtabella0"/>
                    <w:jc w:val="center"/>
                    <w:rPr>
                      <w:color w:val="002060"/>
                    </w:rPr>
                  </w:pPr>
                  <w:r w:rsidRPr="00460589">
                    <w:rPr>
                      <w:color w:val="002060"/>
                    </w:rPr>
                    <w:t> </w:t>
                  </w:r>
                </w:p>
              </w:tc>
            </w:tr>
            <w:tr w:rsidR="00AD176A" w:rsidRPr="00460589" w14:paraId="1E8149F5"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4EBC07BA" w14:textId="77777777" w:rsidR="00AD176A" w:rsidRPr="00460589" w:rsidRDefault="00AD176A" w:rsidP="00087E75">
                  <w:pPr>
                    <w:pStyle w:val="rowtabella0"/>
                    <w:rPr>
                      <w:color w:val="002060"/>
                    </w:rPr>
                  </w:pPr>
                  <w:r w:rsidRPr="00460589">
                    <w:rPr>
                      <w:color w:val="002060"/>
                    </w:rPr>
                    <w:t>(1) - disputata il 30/10/2025</w:t>
                  </w:r>
                </w:p>
              </w:tc>
            </w:tr>
            <w:tr w:rsidR="00AD176A" w:rsidRPr="00460589" w14:paraId="3086643A"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60FEF83F" w14:textId="77777777" w:rsidR="00AD176A" w:rsidRPr="00460589" w:rsidRDefault="00AD176A" w:rsidP="00087E75">
                  <w:pPr>
                    <w:pStyle w:val="rowtabella0"/>
                    <w:rPr>
                      <w:color w:val="002060"/>
                    </w:rPr>
                  </w:pPr>
                  <w:r w:rsidRPr="00460589">
                    <w:rPr>
                      <w:color w:val="002060"/>
                    </w:rPr>
                    <w:t>(2) - disputata il 02/11/2025</w:t>
                  </w:r>
                </w:p>
              </w:tc>
            </w:tr>
          </w:tbl>
          <w:p w14:paraId="2EBFC8A8" w14:textId="77777777" w:rsidR="00AD176A" w:rsidRPr="00460589" w:rsidRDefault="00AD176A" w:rsidP="00087E75">
            <w:pPr>
              <w:rPr>
                <w:color w:val="002060"/>
              </w:rPr>
            </w:pPr>
          </w:p>
        </w:tc>
      </w:tr>
    </w:tbl>
    <w:p w14:paraId="1F32BD4A" w14:textId="77777777" w:rsidR="00AD176A" w:rsidRPr="00460589" w:rsidRDefault="00AD176A" w:rsidP="00AD176A">
      <w:pPr>
        <w:pStyle w:val="breakline"/>
        <w:rPr>
          <w:rFonts w:eastAsiaTheme="minorEastAsia"/>
          <w:color w:val="002060"/>
        </w:rPr>
      </w:pPr>
    </w:p>
    <w:p w14:paraId="789491ED" w14:textId="77777777" w:rsidR="00AD176A" w:rsidRPr="00460589" w:rsidRDefault="00AD176A" w:rsidP="00AD176A">
      <w:pPr>
        <w:pStyle w:val="breakline"/>
        <w:rPr>
          <w:color w:val="002060"/>
        </w:rPr>
      </w:pPr>
    </w:p>
    <w:p w14:paraId="76AF2D53" w14:textId="77777777" w:rsidR="00AD176A" w:rsidRPr="00460589" w:rsidRDefault="00AD176A" w:rsidP="00AD176A">
      <w:pPr>
        <w:pStyle w:val="titoloprinc0"/>
        <w:rPr>
          <w:color w:val="002060"/>
        </w:rPr>
      </w:pPr>
      <w:r w:rsidRPr="00460589">
        <w:rPr>
          <w:color w:val="002060"/>
        </w:rPr>
        <w:t>GIUDICE SPORTIVO</w:t>
      </w:r>
    </w:p>
    <w:p w14:paraId="396ACF80" w14:textId="77777777" w:rsidR="00AD176A" w:rsidRPr="00460589" w:rsidRDefault="00AD176A" w:rsidP="00AD176A">
      <w:pPr>
        <w:pStyle w:val="diffida"/>
        <w:rPr>
          <w:color w:val="002060"/>
        </w:rPr>
      </w:pPr>
      <w:r w:rsidRPr="00460589">
        <w:rPr>
          <w:color w:val="002060"/>
        </w:rPr>
        <w:t>Il Giudice Sportivo Avv. Agnese Lazzaretti, con l'assistenza del Segretario Angelo Castellana, nella seduta del 05/11/2025, ha adottato le decisioni che di seguito integralmente si riportano:</w:t>
      </w:r>
    </w:p>
    <w:p w14:paraId="51A72F33" w14:textId="77777777" w:rsidR="00AD176A" w:rsidRPr="00460589" w:rsidRDefault="00AD176A" w:rsidP="00AD176A">
      <w:pPr>
        <w:pStyle w:val="titolo10"/>
        <w:rPr>
          <w:color w:val="002060"/>
        </w:rPr>
      </w:pPr>
      <w:r w:rsidRPr="00460589">
        <w:rPr>
          <w:color w:val="002060"/>
        </w:rPr>
        <w:t xml:space="preserve">GARE DEL 30/10/2025 </w:t>
      </w:r>
    </w:p>
    <w:p w14:paraId="15CA9F3B" w14:textId="77777777" w:rsidR="00AD176A" w:rsidRPr="00460589" w:rsidRDefault="00AD176A" w:rsidP="00AD176A">
      <w:pPr>
        <w:pStyle w:val="titolo7a"/>
        <w:rPr>
          <w:color w:val="002060"/>
        </w:rPr>
      </w:pPr>
      <w:r w:rsidRPr="00460589">
        <w:rPr>
          <w:color w:val="002060"/>
        </w:rPr>
        <w:t xml:space="preserve">PROVVEDIMENTI DISCIPLINARI </w:t>
      </w:r>
    </w:p>
    <w:p w14:paraId="194B5CE6"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7B379B73" w14:textId="77777777" w:rsidR="00AD176A" w:rsidRPr="00460589" w:rsidRDefault="00AD176A" w:rsidP="00AD176A">
      <w:pPr>
        <w:pStyle w:val="titolo30"/>
        <w:rPr>
          <w:color w:val="002060"/>
        </w:rPr>
      </w:pPr>
      <w:r w:rsidRPr="00460589">
        <w:rPr>
          <w:color w:val="002060"/>
        </w:rPr>
        <w:t xml:space="preserve">ALLENATORI </w:t>
      </w:r>
    </w:p>
    <w:p w14:paraId="1F5377F3" w14:textId="77777777" w:rsidR="00AD176A" w:rsidRPr="00460589" w:rsidRDefault="00AD176A" w:rsidP="00AD176A">
      <w:pPr>
        <w:pStyle w:val="titolo20"/>
        <w:rPr>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7E1E266E" w14:textId="77777777" w:rsidTr="00087E75">
        <w:tc>
          <w:tcPr>
            <w:tcW w:w="2200" w:type="dxa"/>
            <w:tcMar>
              <w:top w:w="20" w:type="dxa"/>
              <w:left w:w="20" w:type="dxa"/>
              <w:bottom w:w="20" w:type="dxa"/>
              <w:right w:w="20" w:type="dxa"/>
            </w:tcMar>
            <w:vAlign w:val="center"/>
            <w:hideMark/>
          </w:tcPr>
          <w:p w14:paraId="602D71C7" w14:textId="77777777" w:rsidR="00AD176A" w:rsidRPr="00460589" w:rsidRDefault="00AD176A" w:rsidP="00087E75">
            <w:pPr>
              <w:pStyle w:val="movimento"/>
              <w:rPr>
                <w:color w:val="002060"/>
              </w:rPr>
            </w:pPr>
            <w:r w:rsidRPr="00460589">
              <w:rPr>
                <w:color w:val="002060"/>
              </w:rPr>
              <w:t>LERRO DAVIDE</w:t>
            </w:r>
          </w:p>
        </w:tc>
        <w:tc>
          <w:tcPr>
            <w:tcW w:w="2200" w:type="dxa"/>
            <w:tcMar>
              <w:top w:w="20" w:type="dxa"/>
              <w:left w:w="20" w:type="dxa"/>
              <w:bottom w:w="20" w:type="dxa"/>
              <w:right w:w="20" w:type="dxa"/>
            </w:tcMar>
            <w:vAlign w:val="center"/>
            <w:hideMark/>
          </w:tcPr>
          <w:p w14:paraId="4A72CA97" w14:textId="77777777" w:rsidR="00AD176A" w:rsidRPr="00460589" w:rsidRDefault="00AD176A" w:rsidP="00087E75">
            <w:pPr>
              <w:pStyle w:val="movimento2"/>
              <w:rPr>
                <w:color w:val="002060"/>
              </w:rPr>
            </w:pPr>
            <w:r w:rsidRPr="00460589">
              <w:rPr>
                <w:color w:val="002060"/>
              </w:rPr>
              <w:t xml:space="preserve">(OSIMO FIVE) </w:t>
            </w:r>
          </w:p>
        </w:tc>
        <w:tc>
          <w:tcPr>
            <w:tcW w:w="800" w:type="dxa"/>
            <w:tcMar>
              <w:top w:w="20" w:type="dxa"/>
              <w:left w:w="20" w:type="dxa"/>
              <w:bottom w:w="20" w:type="dxa"/>
              <w:right w:w="20" w:type="dxa"/>
            </w:tcMar>
            <w:vAlign w:val="center"/>
            <w:hideMark/>
          </w:tcPr>
          <w:p w14:paraId="30D2E0E4"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50A6318"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A886883" w14:textId="77777777" w:rsidR="00AD176A" w:rsidRPr="00460589" w:rsidRDefault="00AD176A" w:rsidP="00087E75">
            <w:pPr>
              <w:pStyle w:val="movimento2"/>
              <w:rPr>
                <w:color w:val="002060"/>
              </w:rPr>
            </w:pPr>
            <w:r w:rsidRPr="00460589">
              <w:rPr>
                <w:color w:val="002060"/>
              </w:rPr>
              <w:t> </w:t>
            </w:r>
          </w:p>
        </w:tc>
      </w:tr>
    </w:tbl>
    <w:p w14:paraId="65B536AE" w14:textId="77777777" w:rsidR="00AD176A" w:rsidRPr="00460589" w:rsidRDefault="00AD176A" w:rsidP="00AD176A">
      <w:pPr>
        <w:pStyle w:val="titolo30"/>
        <w:rPr>
          <w:rFonts w:eastAsiaTheme="minorEastAsia"/>
          <w:color w:val="002060"/>
        </w:rPr>
      </w:pPr>
      <w:r w:rsidRPr="00460589">
        <w:rPr>
          <w:color w:val="002060"/>
        </w:rPr>
        <w:t xml:space="preserve">CALCIATORI NON ESPULSI </w:t>
      </w:r>
    </w:p>
    <w:p w14:paraId="73FFA0A0" w14:textId="77777777" w:rsidR="00AD176A" w:rsidRPr="00460589" w:rsidRDefault="00AD176A" w:rsidP="00AD176A">
      <w:pPr>
        <w:pStyle w:val="titolo20"/>
        <w:rPr>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31DB5900" w14:textId="77777777" w:rsidTr="00087E75">
        <w:tc>
          <w:tcPr>
            <w:tcW w:w="2200" w:type="dxa"/>
            <w:tcMar>
              <w:top w:w="20" w:type="dxa"/>
              <w:left w:w="20" w:type="dxa"/>
              <w:bottom w:w="20" w:type="dxa"/>
              <w:right w:w="20" w:type="dxa"/>
            </w:tcMar>
            <w:vAlign w:val="center"/>
            <w:hideMark/>
          </w:tcPr>
          <w:p w14:paraId="30C21E26" w14:textId="77777777" w:rsidR="00AD176A" w:rsidRPr="00460589" w:rsidRDefault="00AD176A" w:rsidP="00087E75">
            <w:pPr>
              <w:pStyle w:val="movimento"/>
              <w:rPr>
                <w:color w:val="002060"/>
              </w:rPr>
            </w:pPr>
            <w:r w:rsidRPr="00460589">
              <w:rPr>
                <w:color w:val="002060"/>
              </w:rPr>
              <w:t>BUDASSI ALESSIO</w:t>
            </w:r>
          </w:p>
        </w:tc>
        <w:tc>
          <w:tcPr>
            <w:tcW w:w="2200" w:type="dxa"/>
            <w:tcMar>
              <w:top w:w="20" w:type="dxa"/>
              <w:left w:w="20" w:type="dxa"/>
              <w:bottom w:w="20" w:type="dxa"/>
              <w:right w:w="20" w:type="dxa"/>
            </w:tcMar>
            <w:vAlign w:val="center"/>
            <w:hideMark/>
          </w:tcPr>
          <w:p w14:paraId="220B7398" w14:textId="77777777" w:rsidR="00AD176A" w:rsidRPr="00460589" w:rsidRDefault="00AD176A" w:rsidP="00087E75">
            <w:pPr>
              <w:pStyle w:val="movimento2"/>
              <w:rPr>
                <w:color w:val="002060"/>
              </w:rPr>
            </w:pPr>
            <w:r w:rsidRPr="00460589">
              <w:rPr>
                <w:color w:val="002060"/>
              </w:rPr>
              <w:t xml:space="preserve">(ACLI AUDAX MONTECOSARO C5) </w:t>
            </w:r>
          </w:p>
        </w:tc>
        <w:tc>
          <w:tcPr>
            <w:tcW w:w="800" w:type="dxa"/>
            <w:tcMar>
              <w:top w:w="20" w:type="dxa"/>
              <w:left w:w="20" w:type="dxa"/>
              <w:bottom w:w="20" w:type="dxa"/>
              <w:right w:w="20" w:type="dxa"/>
            </w:tcMar>
            <w:vAlign w:val="center"/>
            <w:hideMark/>
          </w:tcPr>
          <w:p w14:paraId="2C5E554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9F9599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DEE8119" w14:textId="77777777" w:rsidR="00AD176A" w:rsidRPr="00460589" w:rsidRDefault="00AD176A" w:rsidP="00087E75">
            <w:pPr>
              <w:pStyle w:val="movimento2"/>
              <w:rPr>
                <w:color w:val="002060"/>
              </w:rPr>
            </w:pPr>
            <w:r w:rsidRPr="00460589">
              <w:rPr>
                <w:color w:val="002060"/>
              </w:rPr>
              <w:t> </w:t>
            </w:r>
          </w:p>
        </w:tc>
      </w:tr>
    </w:tbl>
    <w:p w14:paraId="46F22253" w14:textId="77777777" w:rsidR="00AD176A" w:rsidRPr="00460589" w:rsidRDefault="00AD176A" w:rsidP="00AD176A">
      <w:pPr>
        <w:pStyle w:val="titolo10"/>
        <w:rPr>
          <w:rFonts w:eastAsiaTheme="minorEastAsia"/>
          <w:color w:val="002060"/>
        </w:rPr>
      </w:pPr>
      <w:r w:rsidRPr="00460589">
        <w:rPr>
          <w:color w:val="002060"/>
        </w:rPr>
        <w:t xml:space="preserve">GARE DEL 1/11/2025 </w:t>
      </w:r>
    </w:p>
    <w:p w14:paraId="521BB560" w14:textId="77777777" w:rsidR="00AD176A" w:rsidRPr="00460589" w:rsidRDefault="00AD176A" w:rsidP="00AD176A">
      <w:pPr>
        <w:pStyle w:val="titolo7a"/>
        <w:rPr>
          <w:color w:val="002060"/>
        </w:rPr>
      </w:pPr>
      <w:r w:rsidRPr="00460589">
        <w:rPr>
          <w:color w:val="002060"/>
        </w:rPr>
        <w:t xml:space="preserve">PROVVEDIMENTI DISCIPLINARI </w:t>
      </w:r>
    </w:p>
    <w:p w14:paraId="0C09FAF2"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75ECCBEF" w14:textId="77777777" w:rsidR="00AD176A" w:rsidRPr="00460589" w:rsidRDefault="00AD176A" w:rsidP="00AD176A">
      <w:pPr>
        <w:pStyle w:val="titolo30"/>
        <w:rPr>
          <w:color w:val="002060"/>
        </w:rPr>
      </w:pPr>
      <w:r w:rsidRPr="00460589">
        <w:rPr>
          <w:color w:val="002060"/>
        </w:rPr>
        <w:t xml:space="preserve">SOCIETA' </w:t>
      </w:r>
    </w:p>
    <w:p w14:paraId="18588E9B" w14:textId="77777777" w:rsidR="00AD176A" w:rsidRPr="00460589" w:rsidRDefault="00AD176A" w:rsidP="00AD176A">
      <w:pPr>
        <w:pStyle w:val="titolo20"/>
        <w:rPr>
          <w:color w:val="002060"/>
        </w:rPr>
      </w:pPr>
      <w:r w:rsidRPr="00460589">
        <w:rPr>
          <w:color w:val="002060"/>
        </w:rPr>
        <w:t xml:space="preserve">AMMENDA </w:t>
      </w:r>
    </w:p>
    <w:p w14:paraId="186390AD" w14:textId="77777777" w:rsidR="00AD176A" w:rsidRPr="00460589" w:rsidRDefault="00AD176A" w:rsidP="00AD176A">
      <w:pPr>
        <w:pStyle w:val="diffida"/>
        <w:spacing w:before="80" w:beforeAutospacing="0" w:after="40" w:afterAutospacing="0"/>
        <w:jc w:val="left"/>
        <w:rPr>
          <w:color w:val="002060"/>
        </w:rPr>
      </w:pPr>
      <w:r w:rsidRPr="00460589">
        <w:rPr>
          <w:color w:val="002060"/>
        </w:rPr>
        <w:t xml:space="preserve">Euro 150,00 CHIARAVALLE FUTSAL </w:t>
      </w:r>
      <w:r w:rsidRPr="00460589">
        <w:rPr>
          <w:color w:val="002060"/>
        </w:rPr>
        <w:br/>
        <w:t xml:space="preserve">Per aver permesso ad un soggetto non autorizzato di entrare all'interno del terreno di gioco per insultare e minacciare l'arbitro. A fine gara </w:t>
      </w:r>
    </w:p>
    <w:p w14:paraId="3EB1F173" w14:textId="77777777" w:rsidR="00AD176A" w:rsidRPr="00460589" w:rsidRDefault="00AD176A" w:rsidP="00AD176A">
      <w:pPr>
        <w:pStyle w:val="titolo30"/>
        <w:rPr>
          <w:color w:val="002060"/>
        </w:rPr>
      </w:pPr>
      <w:r w:rsidRPr="00460589">
        <w:rPr>
          <w:color w:val="002060"/>
        </w:rPr>
        <w:t xml:space="preserve">DIRIGENTI </w:t>
      </w:r>
    </w:p>
    <w:p w14:paraId="4B888FE2" w14:textId="77777777" w:rsidR="00AD176A" w:rsidRPr="00460589" w:rsidRDefault="00AD176A" w:rsidP="00AD176A">
      <w:pPr>
        <w:pStyle w:val="titolo20"/>
        <w:rPr>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21DA310" w14:textId="77777777" w:rsidTr="00087E75">
        <w:tc>
          <w:tcPr>
            <w:tcW w:w="2200" w:type="dxa"/>
            <w:tcMar>
              <w:top w:w="20" w:type="dxa"/>
              <w:left w:w="20" w:type="dxa"/>
              <w:bottom w:w="20" w:type="dxa"/>
              <w:right w:w="20" w:type="dxa"/>
            </w:tcMar>
            <w:vAlign w:val="center"/>
            <w:hideMark/>
          </w:tcPr>
          <w:p w14:paraId="5104B967" w14:textId="77777777" w:rsidR="00AD176A" w:rsidRPr="00460589" w:rsidRDefault="00AD176A" w:rsidP="00087E75">
            <w:pPr>
              <w:pStyle w:val="movimento"/>
              <w:rPr>
                <w:color w:val="002060"/>
              </w:rPr>
            </w:pPr>
            <w:r w:rsidRPr="00460589">
              <w:rPr>
                <w:color w:val="002060"/>
              </w:rPr>
              <w:t>BUGATTI PIERPAOLO</w:t>
            </w:r>
          </w:p>
        </w:tc>
        <w:tc>
          <w:tcPr>
            <w:tcW w:w="2200" w:type="dxa"/>
            <w:tcMar>
              <w:top w:w="20" w:type="dxa"/>
              <w:left w:w="20" w:type="dxa"/>
              <w:bottom w:w="20" w:type="dxa"/>
              <w:right w:w="20" w:type="dxa"/>
            </w:tcMar>
            <w:vAlign w:val="center"/>
            <w:hideMark/>
          </w:tcPr>
          <w:p w14:paraId="3D497843" w14:textId="77777777" w:rsidR="00AD176A" w:rsidRPr="00460589" w:rsidRDefault="00AD176A" w:rsidP="00087E75">
            <w:pPr>
              <w:pStyle w:val="movimento2"/>
              <w:rPr>
                <w:color w:val="002060"/>
              </w:rPr>
            </w:pPr>
            <w:r w:rsidRPr="00460589">
              <w:rPr>
                <w:color w:val="002060"/>
              </w:rPr>
              <w:t xml:space="preserve">(VERBENA C5 ANCONA) </w:t>
            </w:r>
          </w:p>
        </w:tc>
        <w:tc>
          <w:tcPr>
            <w:tcW w:w="800" w:type="dxa"/>
            <w:tcMar>
              <w:top w:w="20" w:type="dxa"/>
              <w:left w:w="20" w:type="dxa"/>
              <w:bottom w:w="20" w:type="dxa"/>
              <w:right w:w="20" w:type="dxa"/>
            </w:tcMar>
            <w:vAlign w:val="center"/>
            <w:hideMark/>
          </w:tcPr>
          <w:p w14:paraId="469785FF"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DFC517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3CD32AC" w14:textId="77777777" w:rsidR="00AD176A" w:rsidRPr="00460589" w:rsidRDefault="00AD176A" w:rsidP="00087E75">
            <w:pPr>
              <w:pStyle w:val="movimento2"/>
              <w:rPr>
                <w:color w:val="002060"/>
              </w:rPr>
            </w:pPr>
            <w:r w:rsidRPr="00460589">
              <w:rPr>
                <w:color w:val="002060"/>
              </w:rPr>
              <w:t> </w:t>
            </w:r>
          </w:p>
        </w:tc>
      </w:tr>
    </w:tbl>
    <w:p w14:paraId="06056798" w14:textId="77777777" w:rsidR="00AD176A" w:rsidRPr="00460589" w:rsidRDefault="00AD176A" w:rsidP="00AD176A">
      <w:pPr>
        <w:pStyle w:val="titolo30"/>
        <w:rPr>
          <w:rFonts w:eastAsiaTheme="minorEastAsia"/>
          <w:color w:val="002060"/>
        </w:rPr>
      </w:pPr>
      <w:r w:rsidRPr="00460589">
        <w:rPr>
          <w:color w:val="002060"/>
        </w:rPr>
        <w:t xml:space="preserve">ALLENATORI </w:t>
      </w:r>
    </w:p>
    <w:p w14:paraId="1863F056" w14:textId="77777777" w:rsidR="00AD176A" w:rsidRPr="00460589" w:rsidRDefault="00AD176A" w:rsidP="00AD176A">
      <w:pPr>
        <w:pStyle w:val="titolo20"/>
        <w:rPr>
          <w:color w:val="002060"/>
        </w:rPr>
      </w:pPr>
      <w:r w:rsidRPr="00460589">
        <w:rPr>
          <w:color w:val="002060"/>
        </w:rPr>
        <w:t xml:space="preserve">SQUALIFICA FINO AL 31/12/2025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B31AC90" w14:textId="77777777" w:rsidTr="00087E75">
        <w:tc>
          <w:tcPr>
            <w:tcW w:w="2200" w:type="dxa"/>
            <w:tcMar>
              <w:top w:w="20" w:type="dxa"/>
              <w:left w:w="20" w:type="dxa"/>
              <w:bottom w:w="20" w:type="dxa"/>
              <w:right w:w="20" w:type="dxa"/>
            </w:tcMar>
            <w:vAlign w:val="center"/>
            <w:hideMark/>
          </w:tcPr>
          <w:p w14:paraId="4D07DCF9" w14:textId="77777777" w:rsidR="00AD176A" w:rsidRPr="00460589" w:rsidRDefault="00AD176A" w:rsidP="00087E75">
            <w:pPr>
              <w:pStyle w:val="movimento"/>
              <w:rPr>
                <w:color w:val="002060"/>
              </w:rPr>
            </w:pPr>
            <w:r w:rsidRPr="00460589">
              <w:rPr>
                <w:color w:val="002060"/>
              </w:rPr>
              <w:t>CECCHINI FRANCESCO</w:t>
            </w:r>
          </w:p>
        </w:tc>
        <w:tc>
          <w:tcPr>
            <w:tcW w:w="2200" w:type="dxa"/>
            <w:tcMar>
              <w:top w:w="20" w:type="dxa"/>
              <w:left w:w="20" w:type="dxa"/>
              <w:bottom w:w="20" w:type="dxa"/>
              <w:right w:w="20" w:type="dxa"/>
            </w:tcMar>
            <w:vAlign w:val="center"/>
            <w:hideMark/>
          </w:tcPr>
          <w:p w14:paraId="41B50C1B" w14:textId="77777777" w:rsidR="00AD176A" w:rsidRPr="00460589" w:rsidRDefault="00AD176A" w:rsidP="00087E75">
            <w:pPr>
              <w:pStyle w:val="movimento2"/>
              <w:rPr>
                <w:color w:val="002060"/>
              </w:rPr>
            </w:pPr>
            <w:r w:rsidRPr="00460589">
              <w:rPr>
                <w:color w:val="002060"/>
              </w:rPr>
              <w:t xml:space="preserve">(CHIARAVALLE FUTSAL) </w:t>
            </w:r>
          </w:p>
        </w:tc>
        <w:tc>
          <w:tcPr>
            <w:tcW w:w="800" w:type="dxa"/>
            <w:tcMar>
              <w:top w:w="20" w:type="dxa"/>
              <w:left w:w="20" w:type="dxa"/>
              <w:bottom w:w="20" w:type="dxa"/>
              <w:right w:w="20" w:type="dxa"/>
            </w:tcMar>
            <w:vAlign w:val="center"/>
            <w:hideMark/>
          </w:tcPr>
          <w:p w14:paraId="599E44DE"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7C4E96B"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83B6F82" w14:textId="77777777" w:rsidR="00AD176A" w:rsidRPr="00460589" w:rsidRDefault="00AD176A" w:rsidP="00087E75">
            <w:pPr>
              <w:pStyle w:val="movimento2"/>
              <w:rPr>
                <w:color w:val="002060"/>
              </w:rPr>
            </w:pPr>
            <w:r w:rsidRPr="00460589">
              <w:rPr>
                <w:color w:val="002060"/>
              </w:rPr>
              <w:t> </w:t>
            </w:r>
          </w:p>
        </w:tc>
      </w:tr>
    </w:tbl>
    <w:p w14:paraId="2BB5DE17" w14:textId="77777777" w:rsidR="00AD176A" w:rsidRPr="00460589" w:rsidRDefault="00AD176A" w:rsidP="00AD176A">
      <w:pPr>
        <w:pStyle w:val="diffida"/>
        <w:spacing w:before="80" w:beforeAutospacing="0" w:after="40" w:afterAutospacing="0"/>
        <w:jc w:val="left"/>
        <w:rPr>
          <w:rFonts w:eastAsiaTheme="minorEastAsia"/>
          <w:color w:val="002060"/>
        </w:rPr>
      </w:pPr>
      <w:r w:rsidRPr="00460589">
        <w:rPr>
          <w:color w:val="002060"/>
        </w:rPr>
        <w:t xml:space="preserve">Per aver ripetuto, a fine gara, numerosi insulti ed espressioni minacciose all'indirizzo dell'arbitro. Lo stesso entra, senza autorizzazione all'interno del terreno di gioco avvicinandosi all'arbitro per reiterare nella condotta irriguardosa e minacciosa. Non in distinta, veniva personalmente riconosciuto dall'arbitro. </w:t>
      </w:r>
    </w:p>
    <w:p w14:paraId="7B15E0A8" w14:textId="77777777" w:rsidR="00AD176A" w:rsidRPr="00460589" w:rsidRDefault="00AD176A" w:rsidP="00AD176A">
      <w:pPr>
        <w:pStyle w:val="titolo20"/>
        <w:rPr>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30C2AAFD" w14:textId="77777777" w:rsidTr="00087E75">
        <w:tc>
          <w:tcPr>
            <w:tcW w:w="2200" w:type="dxa"/>
            <w:tcMar>
              <w:top w:w="20" w:type="dxa"/>
              <w:left w:w="20" w:type="dxa"/>
              <w:bottom w:w="20" w:type="dxa"/>
              <w:right w:w="20" w:type="dxa"/>
            </w:tcMar>
            <w:vAlign w:val="center"/>
            <w:hideMark/>
          </w:tcPr>
          <w:p w14:paraId="1158981A" w14:textId="77777777" w:rsidR="00AD176A" w:rsidRPr="00460589" w:rsidRDefault="00AD176A" w:rsidP="00087E75">
            <w:pPr>
              <w:pStyle w:val="movimento"/>
              <w:rPr>
                <w:color w:val="002060"/>
              </w:rPr>
            </w:pPr>
            <w:r w:rsidRPr="00460589">
              <w:rPr>
                <w:color w:val="002060"/>
              </w:rPr>
              <w:lastRenderedPageBreak/>
              <w:t>CIOFFI FRANCESCO</w:t>
            </w:r>
          </w:p>
        </w:tc>
        <w:tc>
          <w:tcPr>
            <w:tcW w:w="2200" w:type="dxa"/>
            <w:tcMar>
              <w:top w:w="20" w:type="dxa"/>
              <w:left w:w="20" w:type="dxa"/>
              <w:bottom w:w="20" w:type="dxa"/>
              <w:right w:w="20" w:type="dxa"/>
            </w:tcMar>
            <w:vAlign w:val="center"/>
            <w:hideMark/>
          </w:tcPr>
          <w:p w14:paraId="0ECFD5B8" w14:textId="77777777" w:rsidR="00AD176A" w:rsidRPr="00460589" w:rsidRDefault="00AD176A" w:rsidP="00087E75">
            <w:pPr>
              <w:pStyle w:val="movimento2"/>
              <w:rPr>
                <w:color w:val="002060"/>
              </w:rPr>
            </w:pPr>
            <w:r w:rsidRPr="00460589">
              <w:rPr>
                <w:color w:val="002060"/>
              </w:rPr>
              <w:t xml:space="preserve">(VERBENA C5 ANCONA) </w:t>
            </w:r>
          </w:p>
        </w:tc>
        <w:tc>
          <w:tcPr>
            <w:tcW w:w="800" w:type="dxa"/>
            <w:tcMar>
              <w:top w:w="20" w:type="dxa"/>
              <w:left w:w="20" w:type="dxa"/>
              <w:bottom w:w="20" w:type="dxa"/>
              <w:right w:w="20" w:type="dxa"/>
            </w:tcMar>
            <w:vAlign w:val="center"/>
            <w:hideMark/>
          </w:tcPr>
          <w:p w14:paraId="5646B72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1EC4B2C"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10CBD31" w14:textId="77777777" w:rsidR="00AD176A" w:rsidRPr="00460589" w:rsidRDefault="00AD176A" w:rsidP="00087E75">
            <w:pPr>
              <w:pStyle w:val="movimento2"/>
              <w:rPr>
                <w:color w:val="002060"/>
              </w:rPr>
            </w:pPr>
            <w:r w:rsidRPr="00460589">
              <w:rPr>
                <w:color w:val="002060"/>
              </w:rPr>
              <w:t> </w:t>
            </w:r>
          </w:p>
        </w:tc>
      </w:tr>
    </w:tbl>
    <w:p w14:paraId="37266981" w14:textId="77777777" w:rsidR="00AD176A" w:rsidRPr="00460589" w:rsidRDefault="00AD176A" w:rsidP="00AD176A">
      <w:pPr>
        <w:pStyle w:val="titolo30"/>
        <w:rPr>
          <w:rFonts w:eastAsiaTheme="minorEastAsia"/>
          <w:color w:val="002060"/>
        </w:rPr>
      </w:pPr>
      <w:r w:rsidRPr="00460589">
        <w:rPr>
          <w:color w:val="002060"/>
        </w:rPr>
        <w:t xml:space="preserve">CALCIATORI ESPULSI </w:t>
      </w:r>
    </w:p>
    <w:p w14:paraId="57AA392D" w14:textId="77777777" w:rsidR="00AD176A" w:rsidRPr="00460589" w:rsidRDefault="00AD176A" w:rsidP="00AD176A">
      <w:pPr>
        <w:pStyle w:val="titolo20"/>
        <w:rPr>
          <w:color w:val="002060"/>
        </w:rPr>
      </w:pPr>
      <w:r w:rsidRPr="004605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594C9E04" w14:textId="77777777" w:rsidTr="00087E75">
        <w:tc>
          <w:tcPr>
            <w:tcW w:w="2200" w:type="dxa"/>
            <w:tcMar>
              <w:top w:w="20" w:type="dxa"/>
              <w:left w:w="20" w:type="dxa"/>
              <w:bottom w:w="20" w:type="dxa"/>
              <w:right w:w="20" w:type="dxa"/>
            </w:tcMar>
            <w:vAlign w:val="center"/>
            <w:hideMark/>
          </w:tcPr>
          <w:p w14:paraId="38605FD8" w14:textId="77777777" w:rsidR="00AD176A" w:rsidRPr="00460589" w:rsidRDefault="00AD176A" w:rsidP="00087E75">
            <w:pPr>
              <w:pStyle w:val="movimento"/>
              <w:rPr>
                <w:color w:val="002060"/>
              </w:rPr>
            </w:pPr>
            <w:r w:rsidRPr="00460589">
              <w:rPr>
                <w:color w:val="002060"/>
              </w:rPr>
              <w:t>SGARZINI GIIOVANNI</w:t>
            </w:r>
          </w:p>
        </w:tc>
        <w:tc>
          <w:tcPr>
            <w:tcW w:w="2200" w:type="dxa"/>
            <w:tcMar>
              <w:top w:w="20" w:type="dxa"/>
              <w:left w:w="20" w:type="dxa"/>
              <w:bottom w:w="20" w:type="dxa"/>
              <w:right w:w="20" w:type="dxa"/>
            </w:tcMar>
            <w:vAlign w:val="center"/>
            <w:hideMark/>
          </w:tcPr>
          <w:p w14:paraId="6449BBE8" w14:textId="77777777" w:rsidR="00AD176A" w:rsidRPr="00460589" w:rsidRDefault="00AD176A" w:rsidP="00087E75">
            <w:pPr>
              <w:pStyle w:val="movimento2"/>
              <w:rPr>
                <w:color w:val="002060"/>
              </w:rPr>
            </w:pPr>
            <w:r w:rsidRPr="00460589">
              <w:rPr>
                <w:color w:val="002060"/>
              </w:rPr>
              <w:t xml:space="preserve">(ALMA JUVENTUS FANO) </w:t>
            </w:r>
          </w:p>
        </w:tc>
        <w:tc>
          <w:tcPr>
            <w:tcW w:w="800" w:type="dxa"/>
            <w:tcMar>
              <w:top w:w="20" w:type="dxa"/>
              <w:left w:w="20" w:type="dxa"/>
              <w:bottom w:w="20" w:type="dxa"/>
              <w:right w:w="20" w:type="dxa"/>
            </w:tcMar>
            <w:vAlign w:val="center"/>
            <w:hideMark/>
          </w:tcPr>
          <w:p w14:paraId="7BBA965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026400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6731DD8" w14:textId="77777777" w:rsidR="00AD176A" w:rsidRPr="00460589" w:rsidRDefault="00AD176A" w:rsidP="00087E75">
            <w:pPr>
              <w:pStyle w:val="movimento2"/>
              <w:rPr>
                <w:color w:val="002060"/>
              </w:rPr>
            </w:pPr>
            <w:r w:rsidRPr="00460589">
              <w:rPr>
                <w:color w:val="002060"/>
              </w:rPr>
              <w:t> </w:t>
            </w:r>
          </w:p>
        </w:tc>
      </w:tr>
    </w:tbl>
    <w:p w14:paraId="6B56E248" w14:textId="77777777" w:rsidR="00AD176A" w:rsidRPr="00460589" w:rsidRDefault="00AD176A" w:rsidP="00AD176A">
      <w:pPr>
        <w:pStyle w:val="titolo30"/>
        <w:rPr>
          <w:rFonts w:eastAsiaTheme="minorEastAsia"/>
          <w:color w:val="002060"/>
        </w:rPr>
      </w:pPr>
      <w:r w:rsidRPr="00460589">
        <w:rPr>
          <w:color w:val="002060"/>
        </w:rPr>
        <w:t xml:space="preserve">CALCIATORI NON ESPULSI </w:t>
      </w:r>
    </w:p>
    <w:p w14:paraId="7F33D465" w14:textId="77777777" w:rsidR="00AD176A" w:rsidRPr="00460589" w:rsidRDefault="00AD176A" w:rsidP="00AD176A">
      <w:pPr>
        <w:pStyle w:val="titolo20"/>
        <w:rPr>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3C29E3F" w14:textId="77777777" w:rsidTr="00087E75">
        <w:tc>
          <w:tcPr>
            <w:tcW w:w="2200" w:type="dxa"/>
            <w:tcMar>
              <w:top w:w="20" w:type="dxa"/>
              <w:left w:w="20" w:type="dxa"/>
              <w:bottom w:w="20" w:type="dxa"/>
              <w:right w:w="20" w:type="dxa"/>
            </w:tcMar>
            <w:vAlign w:val="center"/>
            <w:hideMark/>
          </w:tcPr>
          <w:p w14:paraId="02682AA5" w14:textId="77777777" w:rsidR="00AD176A" w:rsidRPr="00460589" w:rsidRDefault="00AD176A" w:rsidP="00087E75">
            <w:pPr>
              <w:pStyle w:val="movimento"/>
              <w:rPr>
                <w:color w:val="002060"/>
              </w:rPr>
            </w:pPr>
            <w:r w:rsidRPr="00460589">
              <w:rPr>
                <w:color w:val="002060"/>
              </w:rPr>
              <w:t>CECCHINI MATTIA</w:t>
            </w:r>
          </w:p>
        </w:tc>
        <w:tc>
          <w:tcPr>
            <w:tcW w:w="2200" w:type="dxa"/>
            <w:tcMar>
              <w:top w:w="20" w:type="dxa"/>
              <w:left w:w="20" w:type="dxa"/>
              <w:bottom w:w="20" w:type="dxa"/>
              <w:right w:w="20" w:type="dxa"/>
            </w:tcMar>
            <w:vAlign w:val="center"/>
            <w:hideMark/>
          </w:tcPr>
          <w:p w14:paraId="7138AA78" w14:textId="77777777" w:rsidR="00AD176A" w:rsidRPr="00460589" w:rsidRDefault="00AD176A" w:rsidP="00087E75">
            <w:pPr>
              <w:pStyle w:val="movimento2"/>
              <w:rPr>
                <w:color w:val="002060"/>
              </w:rPr>
            </w:pPr>
            <w:r w:rsidRPr="00460589">
              <w:rPr>
                <w:color w:val="002060"/>
              </w:rPr>
              <w:t xml:space="preserve">(CHIARAVALLE FUTSAL) </w:t>
            </w:r>
          </w:p>
        </w:tc>
        <w:tc>
          <w:tcPr>
            <w:tcW w:w="800" w:type="dxa"/>
            <w:tcMar>
              <w:top w:w="20" w:type="dxa"/>
              <w:left w:w="20" w:type="dxa"/>
              <w:bottom w:w="20" w:type="dxa"/>
              <w:right w:w="20" w:type="dxa"/>
            </w:tcMar>
            <w:vAlign w:val="center"/>
            <w:hideMark/>
          </w:tcPr>
          <w:p w14:paraId="25F0B61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E861108" w14:textId="77777777" w:rsidR="00AD176A" w:rsidRPr="00460589" w:rsidRDefault="00AD176A" w:rsidP="00087E75">
            <w:pPr>
              <w:pStyle w:val="movimento"/>
              <w:rPr>
                <w:color w:val="002060"/>
              </w:rPr>
            </w:pPr>
            <w:r w:rsidRPr="00460589">
              <w:rPr>
                <w:color w:val="002060"/>
              </w:rPr>
              <w:t>SABBATINI LUCA</w:t>
            </w:r>
          </w:p>
        </w:tc>
        <w:tc>
          <w:tcPr>
            <w:tcW w:w="2200" w:type="dxa"/>
            <w:tcMar>
              <w:top w:w="20" w:type="dxa"/>
              <w:left w:w="20" w:type="dxa"/>
              <w:bottom w:w="20" w:type="dxa"/>
              <w:right w:w="20" w:type="dxa"/>
            </w:tcMar>
            <w:vAlign w:val="center"/>
            <w:hideMark/>
          </w:tcPr>
          <w:p w14:paraId="18482BBD" w14:textId="77777777" w:rsidR="00AD176A" w:rsidRPr="00460589" w:rsidRDefault="00AD176A" w:rsidP="00087E75">
            <w:pPr>
              <w:pStyle w:val="movimento2"/>
              <w:rPr>
                <w:color w:val="002060"/>
              </w:rPr>
            </w:pPr>
            <w:r w:rsidRPr="00460589">
              <w:rPr>
                <w:color w:val="002060"/>
              </w:rPr>
              <w:t xml:space="preserve">(CHIARAVALLE FUTSAL) </w:t>
            </w:r>
          </w:p>
        </w:tc>
      </w:tr>
      <w:tr w:rsidR="00AD176A" w:rsidRPr="00460589" w14:paraId="4707DAA8" w14:textId="77777777" w:rsidTr="00087E75">
        <w:tc>
          <w:tcPr>
            <w:tcW w:w="2200" w:type="dxa"/>
            <w:tcMar>
              <w:top w:w="20" w:type="dxa"/>
              <w:left w:w="20" w:type="dxa"/>
              <w:bottom w:w="20" w:type="dxa"/>
              <w:right w:w="20" w:type="dxa"/>
            </w:tcMar>
            <w:vAlign w:val="center"/>
            <w:hideMark/>
          </w:tcPr>
          <w:p w14:paraId="7C3D8D48" w14:textId="77777777" w:rsidR="00AD176A" w:rsidRPr="00460589" w:rsidRDefault="00AD176A" w:rsidP="00087E75">
            <w:pPr>
              <w:pStyle w:val="movimento"/>
              <w:rPr>
                <w:color w:val="002060"/>
              </w:rPr>
            </w:pPr>
            <w:r w:rsidRPr="00460589">
              <w:rPr>
                <w:color w:val="002060"/>
              </w:rPr>
              <w:t>ULISSE CRISTIAN</w:t>
            </w:r>
          </w:p>
        </w:tc>
        <w:tc>
          <w:tcPr>
            <w:tcW w:w="2200" w:type="dxa"/>
            <w:tcMar>
              <w:top w:w="20" w:type="dxa"/>
              <w:left w:w="20" w:type="dxa"/>
              <w:bottom w:w="20" w:type="dxa"/>
              <w:right w:w="20" w:type="dxa"/>
            </w:tcMar>
            <w:vAlign w:val="center"/>
            <w:hideMark/>
          </w:tcPr>
          <w:p w14:paraId="6061FE69" w14:textId="77777777" w:rsidR="00AD176A" w:rsidRPr="00460589" w:rsidRDefault="00AD176A" w:rsidP="00087E75">
            <w:pPr>
              <w:pStyle w:val="movimento2"/>
              <w:rPr>
                <w:color w:val="002060"/>
              </w:rPr>
            </w:pPr>
            <w:r w:rsidRPr="00460589">
              <w:rPr>
                <w:color w:val="002060"/>
              </w:rPr>
              <w:t xml:space="preserve">(DINAMIS 1990) </w:t>
            </w:r>
          </w:p>
        </w:tc>
        <w:tc>
          <w:tcPr>
            <w:tcW w:w="800" w:type="dxa"/>
            <w:tcMar>
              <w:top w:w="20" w:type="dxa"/>
              <w:left w:w="20" w:type="dxa"/>
              <w:bottom w:w="20" w:type="dxa"/>
              <w:right w:w="20" w:type="dxa"/>
            </w:tcMar>
            <w:vAlign w:val="center"/>
            <w:hideMark/>
          </w:tcPr>
          <w:p w14:paraId="2A69FAB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EC3AF32" w14:textId="77777777" w:rsidR="00AD176A" w:rsidRPr="00460589" w:rsidRDefault="00AD176A" w:rsidP="00087E75">
            <w:pPr>
              <w:pStyle w:val="movimento"/>
              <w:rPr>
                <w:color w:val="002060"/>
              </w:rPr>
            </w:pPr>
            <w:r w:rsidRPr="00460589">
              <w:rPr>
                <w:color w:val="002060"/>
              </w:rPr>
              <w:t>BUGATTI MATTIA</w:t>
            </w:r>
          </w:p>
        </w:tc>
        <w:tc>
          <w:tcPr>
            <w:tcW w:w="2200" w:type="dxa"/>
            <w:tcMar>
              <w:top w:w="20" w:type="dxa"/>
              <w:left w:w="20" w:type="dxa"/>
              <w:bottom w:w="20" w:type="dxa"/>
              <w:right w:w="20" w:type="dxa"/>
            </w:tcMar>
            <w:vAlign w:val="center"/>
            <w:hideMark/>
          </w:tcPr>
          <w:p w14:paraId="7424E8E7" w14:textId="77777777" w:rsidR="00AD176A" w:rsidRPr="00460589" w:rsidRDefault="00AD176A" w:rsidP="00087E75">
            <w:pPr>
              <w:pStyle w:val="movimento2"/>
              <w:rPr>
                <w:color w:val="002060"/>
              </w:rPr>
            </w:pPr>
            <w:r w:rsidRPr="00460589">
              <w:rPr>
                <w:color w:val="002060"/>
              </w:rPr>
              <w:t xml:space="preserve">(VERBENA C5 ANCONA) </w:t>
            </w:r>
          </w:p>
        </w:tc>
      </w:tr>
    </w:tbl>
    <w:p w14:paraId="135C38B9" w14:textId="77777777" w:rsidR="00AD176A" w:rsidRPr="00460589" w:rsidRDefault="00AD176A" w:rsidP="00AD176A">
      <w:pPr>
        <w:pStyle w:val="titolo20"/>
        <w:rPr>
          <w:rFonts w:eastAsiaTheme="minorEastAsia"/>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7BB45B7" w14:textId="77777777" w:rsidTr="00087E75">
        <w:tc>
          <w:tcPr>
            <w:tcW w:w="2200" w:type="dxa"/>
            <w:tcMar>
              <w:top w:w="20" w:type="dxa"/>
              <w:left w:w="20" w:type="dxa"/>
              <w:bottom w:w="20" w:type="dxa"/>
              <w:right w:w="20" w:type="dxa"/>
            </w:tcMar>
            <w:vAlign w:val="center"/>
            <w:hideMark/>
          </w:tcPr>
          <w:p w14:paraId="53F8D4F1" w14:textId="77777777" w:rsidR="00AD176A" w:rsidRPr="00460589" w:rsidRDefault="00AD176A" w:rsidP="00087E75">
            <w:pPr>
              <w:pStyle w:val="movimento"/>
              <w:rPr>
                <w:color w:val="002060"/>
              </w:rPr>
            </w:pPr>
            <w:r w:rsidRPr="00460589">
              <w:rPr>
                <w:color w:val="002060"/>
              </w:rPr>
              <w:t>DE PAOLA MATTIA</w:t>
            </w:r>
          </w:p>
        </w:tc>
        <w:tc>
          <w:tcPr>
            <w:tcW w:w="2200" w:type="dxa"/>
            <w:tcMar>
              <w:top w:w="20" w:type="dxa"/>
              <w:left w:w="20" w:type="dxa"/>
              <w:bottom w:w="20" w:type="dxa"/>
              <w:right w:w="20" w:type="dxa"/>
            </w:tcMar>
            <w:vAlign w:val="center"/>
            <w:hideMark/>
          </w:tcPr>
          <w:p w14:paraId="0C0E0330" w14:textId="77777777" w:rsidR="00AD176A" w:rsidRPr="00460589" w:rsidRDefault="00AD176A" w:rsidP="00087E75">
            <w:pPr>
              <w:pStyle w:val="movimento2"/>
              <w:rPr>
                <w:color w:val="002060"/>
              </w:rPr>
            </w:pPr>
            <w:r w:rsidRPr="00460589">
              <w:rPr>
                <w:color w:val="002060"/>
              </w:rPr>
              <w:t xml:space="preserve">(ACSS MONDOLFO C5) </w:t>
            </w:r>
          </w:p>
        </w:tc>
        <w:tc>
          <w:tcPr>
            <w:tcW w:w="800" w:type="dxa"/>
            <w:tcMar>
              <w:top w:w="20" w:type="dxa"/>
              <w:left w:w="20" w:type="dxa"/>
              <w:bottom w:w="20" w:type="dxa"/>
              <w:right w:w="20" w:type="dxa"/>
            </w:tcMar>
            <w:vAlign w:val="center"/>
            <w:hideMark/>
          </w:tcPr>
          <w:p w14:paraId="109CEF8E"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F9EC704" w14:textId="77777777" w:rsidR="00AD176A" w:rsidRPr="00460589" w:rsidRDefault="00AD176A" w:rsidP="00087E75">
            <w:pPr>
              <w:pStyle w:val="movimento"/>
              <w:rPr>
                <w:color w:val="002060"/>
              </w:rPr>
            </w:pPr>
            <w:r w:rsidRPr="00460589">
              <w:rPr>
                <w:color w:val="002060"/>
              </w:rPr>
              <w:t>BOUGHANMI RAYEN</w:t>
            </w:r>
          </w:p>
        </w:tc>
        <w:tc>
          <w:tcPr>
            <w:tcW w:w="2200" w:type="dxa"/>
            <w:tcMar>
              <w:top w:w="20" w:type="dxa"/>
              <w:left w:w="20" w:type="dxa"/>
              <w:bottom w:w="20" w:type="dxa"/>
              <w:right w:w="20" w:type="dxa"/>
            </w:tcMar>
            <w:vAlign w:val="center"/>
            <w:hideMark/>
          </w:tcPr>
          <w:p w14:paraId="3945D9A4" w14:textId="77777777" w:rsidR="00AD176A" w:rsidRPr="00460589" w:rsidRDefault="00AD176A" w:rsidP="00087E75">
            <w:pPr>
              <w:pStyle w:val="movimento2"/>
              <w:rPr>
                <w:color w:val="002060"/>
              </w:rPr>
            </w:pPr>
            <w:r w:rsidRPr="00460589">
              <w:rPr>
                <w:color w:val="002060"/>
              </w:rPr>
              <w:t xml:space="preserve">(BULDOG T.N.T. LUCREZIA) </w:t>
            </w:r>
          </w:p>
        </w:tc>
      </w:tr>
      <w:tr w:rsidR="00AD176A" w:rsidRPr="00460589" w14:paraId="453F97E8" w14:textId="77777777" w:rsidTr="00087E75">
        <w:tc>
          <w:tcPr>
            <w:tcW w:w="2200" w:type="dxa"/>
            <w:tcMar>
              <w:top w:w="20" w:type="dxa"/>
              <w:left w:w="20" w:type="dxa"/>
              <w:bottom w:w="20" w:type="dxa"/>
              <w:right w:w="20" w:type="dxa"/>
            </w:tcMar>
            <w:vAlign w:val="center"/>
            <w:hideMark/>
          </w:tcPr>
          <w:p w14:paraId="766E4ED9" w14:textId="77777777" w:rsidR="00AD176A" w:rsidRPr="00460589" w:rsidRDefault="00AD176A" w:rsidP="00087E75">
            <w:pPr>
              <w:pStyle w:val="movimento"/>
              <w:rPr>
                <w:color w:val="002060"/>
              </w:rPr>
            </w:pPr>
            <w:r w:rsidRPr="00460589">
              <w:rPr>
                <w:color w:val="002060"/>
              </w:rPr>
              <w:t>BURATTINI FILIPPO</w:t>
            </w:r>
          </w:p>
        </w:tc>
        <w:tc>
          <w:tcPr>
            <w:tcW w:w="2200" w:type="dxa"/>
            <w:tcMar>
              <w:top w:w="20" w:type="dxa"/>
              <w:left w:w="20" w:type="dxa"/>
              <w:bottom w:w="20" w:type="dxa"/>
              <w:right w:w="20" w:type="dxa"/>
            </w:tcMar>
            <w:vAlign w:val="center"/>
            <w:hideMark/>
          </w:tcPr>
          <w:p w14:paraId="00D3E514" w14:textId="77777777" w:rsidR="00AD176A" w:rsidRPr="00460589" w:rsidRDefault="00AD176A" w:rsidP="00087E75">
            <w:pPr>
              <w:pStyle w:val="movimento2"/>
              <w:rPr>
                <w:color w:val="002060"/>
              </w:rPr>
            </w:pPr>
            <w:r w:rsidRPr="00460589">
              <w:rPr>
                <w:color w:val="002060"/>
              </w:rPr>
              <w:t xml:space="preserve">(CHIARAVALLE FUTSAL) </w:t>
            </w:r>
          </w:p>
        </w:tc>
        <w:tc>
          <w:tcPr>
            <w:tcW w:w="800" w:type="dxa"/>
            <w:tcMar>
              <w:top w:w="20" w:type="dxa"/>
              <w:left w:w="20" w:type="dxa"/>
              <w:bottom w:w="20" w:type="dxa"/>
              <w:right w:w="20" w:type="dxa"/>
            </w:tcMar>
            <w:vAlign w:val="center"/>
            <w:hideMark/>
          </w:tcPr>
          <w:p w14:paraId="5C07E8AF"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6767929" w14:textId="77777777" w:rsidR="00AD176A" w:rsidRPr="00460589" w:rsidRDefault="00AD176A" w:rsidP="00087E75">
            <w:pPr>
              <w:pStyle w:val="movimento"/>
              <w:rPr>
                <w:color w:val="002060"/>
              </w:rPr>
            </w:pPr>
            <w:r w:rsidRPr="00460589">
              <w:rPr>
                <w:color w:val="002060"/>
              </w:rPr>
              <w:t>MANCINELLI GIANLUCA</w:t>
            </w:r>
          </w:p>
        </w:tc>
        <w:tc>
          <w:tcPr>
            <w:tcW w:w="2200" w:type="dxa"/>
            <w:tcMar>
              <w:top w:w="20" w:type="dxa"/>
              <w:left w:w="20" w:type="dxa"/>
              <w:bottom w:w="20" w:type="dxa"/>
              <w:right w:w="20" w:type="dxa"/>
            </w:tcMar>
            <w:vAlign w:val="center"/>
            <w:hideMark/>
          </w:tcPr>
          <w:p w14:paraId="7A12FB4C" w14:textId="77777777" w:rsidR="00AD176A" w:rsidRPr="00460589" w:rsidRDefault="00AD176A" w:rsidP="00087E75">
            <w:pPr>
              <w:pStyle w:val="movimento2"/>
              <w:rPr>
                <w:color w:val="002060"/>
              </w:rPr>
            </w:pPr>
            <w:r w:rsidRPr="00460589">
              <w:rPr>
                <w:color w:val="002060"/>
              </w:rPr>
              <w:t xml:space="preserve">(DINAMIS 1990) </w:t>
            </w:r>
          </w:p>
        </w:tc>
      </w:tr>
      <w:tr w:rsidR="00AD176A" w:rsidRPr="00460589" w14:paraId="164AABF8" w14:textId="77777777" w:rsidTr="00087E75">
        <w:tc>
          <w:tcPr>
            <w:tcW w:w="2200" w:type="dxa"/>
            <w:tcMar>
              <w:top w:w="20" w:type="dxa"/>
              <w:left w:w="20" w:type="dxa"/>
              <w:bottom w:w="20" w:type="dxa"/>
              <w:right w:w="20" w:type="dxa"/>
            </w:tcMar>
            <w:vAlign w:val="center"/>
            <w:hideMark/>
          </w:tcPr>
          <w:p w14:paraId="33B37E84" w14:textId="77777777" w:rsidR="00AD176A" w:rsidRPr="00460589" w:rsidRDefault="00AD176A" w:rsidP="00087E75">
            <w:pPr>
              <w:pStyle w:val="movimento"/>
              <w:rPr>
                <w:color w:val="002060"/>
              </w:rPr>
            </w:pPr>
            <w:r w:rsidRPr="00460589">
              <w:rPr>
                <w:color w:val="002060"/>
              </w:rPr>
              <w:t>CIMMINO ANTONIO</w:t>
            </w:r>
          </w:p>
        </w:tc>
        <w:tc>
          <w:tcPr>
            <w:tcW w:w="2200" w:type="dxa"/>
            <w:tcMar>
              <w:top w:w="20" w:type="dxa"/>
              <w:left w:w="20" w:type="dxa"/>
              <w:bottom w:w="20" w:type="dxa"/>
              <w:right w:w="20" w:type="dxa"/>
            </w:tcMar>
            <w:vAlign w:val="center"/>
            <w:hideMark/>
          </w:tcPr>
          <w:p w14:paraId="080962A0" w14:textId="77777777" w:rsidR="00AD176A" w:rsidRPr="00460589" w:rsidRDefault="00AD176A" w:rsidP="00087E75">
            <w:pPr>
              <w:pStyle w:val="movimento2"/>
              <w:rPr>
                <w:color w:val="002060"/>
              </w:rPr>
            </w:pPr>
            <w:r w:rsidRPr="00460589">
              <w:rPr>
                <w:color w:val="002060"/>
              </w:rPr>
              <w:t xml:space="preserve">(REAL FABRIANO) </w:t>
            </w:r>
          </w:p>
        </w:tc>
        <w:tc>
          <w:tcPr>
            <w:tcW w:w="800" w:type="dxa"/>
            <w:tcMar>
              <w:top w:w="20" w:type="dxa"/>
              <w:left w:w="20" w:type="dxa"/>
              <w:bottom w:w="20" w:type="dxa"/>
              <w:right w:w="20" w:type="dxa"/>
            </w:tcMar>
            <w:vAlign w:val="center"/>
            <w:hideMark/>
          </w:tcPr>
          <w:p w14:paraId="6B19515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5525FCE" w14:textId="77777777" w:rsidR="00AD176A" w:rsidRPr="00460589" w:rsidRDefault="00AD176A" w:rsidP="00087E75">
            <w:pPr>
              <w:pStyle w:val="movimento"/>
              <w:rPr>
                <w:color w:val="002060"/>
              </w:rPr>
            </w:pPr>
            <w:r w:rsidRPr="00460589">
              <w:rPr>
                <w:color w:val="002060"/>
              </w:rPr>
              <w:t>MORESI DEMIS</w:t>
            </w:r>
          </w:p>
        </w:tc>
        <w:tc>
          <w:tcPr>
            <w:tcW w:w="2200" w:type="dxa"/>
            <w:tcMar>
              <w:top w:w="20" w:type="dxa"/>
              <w:left w:w="20" w:type="dxa"/>
              <w:bottom w:w="20" w:type="dxa"/>
              <w:right w:w="20" w:type="dxa"/>
            </w:tcMar>
            <w:vAlign w:val="center"/>
            <w:hideMark/>
          </w:tcPr>
          <w:p w14:paraId="04323C94" w14:textId="77777777" w:rsidR="00AD176A" w:rsidRPr="00460589" w:rsidRDefault="00AD176A" w:rsidP="00087E75">
            <w:pPr>
              <w:pStyle w:val="movimento2"/>
              <w:rPr>
                <w:color w:val="002060"/>
              </w:rPr>
            </w:pPr>
            <w:r w:rsidRPr="00460589">
              <w:rPr>
                <w:color w:val="002060"/>
              </w:rPr>
              <w:t xml:space="preserve">(VERBENA C5 ANCONA) </w:t>
            </w:r>
          </w:p>
        </w:tc>
      </w:tr>
    </w:tbl>
    <w:p w14:paraId="49B41765" w14:textId="77777777" w:rsidR="00AD176A" w:rsidRPr="00460589" w:rsidRDefault="00AD176A" w:rsidP="00AD176A">
      <w:pPr>
        <w:pStyle w:val="titolo10"/>
        <w:rPr>
          <w:rFonts w:eastAsiaTheme="minorEastAsia"/>
          <w:color w:val="002060"/>
        </w:rPr>
      </w:pPr>
      <w:r w:rsidRPr="00460589">
        <w:rPr>
          <w:color w:val="002060"/>
        </w:rPr>
        <w:t xml:space="preserve">GARE DEL 2/11/2025 </w:t>
      </w:r>
    </w:p>
    <w:p w14:paraId="1CF2506A" w14:textId="77777777" w:rsidR="00AD176A" w:rsidRPr="00460589" w:rsidRDefault="00AD176A" w:rsidP="00AD176A">
      <w:pPr>
        <w:pStyle w:val="titolo7a"/>
        <w:rPr>
          <w:color w:val="002060"/>
        </w:rPr>
      </w:pPr>
      <w:r w:rsidRPr="00460589">
        <w:rPr>
          <w:color w:val="002060"/>
        </w:rPr>
        <w:t xml:space="preserve">PROVVEDIMENTI DISCIPLINARI </w:t>
      </w:r>
    </w:p>
    <w:p w14:paraId="1703BA5E"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0511630C" w14:textId="77777777" w:rsidR="00AD176A" w:rsidRPr="00460589" w:rsidRDefault="00AD176A" w:rsidP="00AD176A">
      <w:pPr>
        <w:pStyle w:val="titolo30"/>
        <w:rPr>
          <w:color w:val="002060"/>
        </w:rPr>
      </w:pPr>
      <w:r w:rsidRPr="00460589">
        <w:rPr>
          <w:color w:val="002060"/>
        </w:rPr>
        <w:t xml:space="preserve">CALCIATORI NON ESPULSI </w:t>
      </w:r>
    </w:p>
    <w:p w14:paraId="07116DFF" w14:textId="77777777" w:rsidR="00AD176A" w:rsidRPr="00460589" w:rsidRDefault="00AD176A" w:rsidP="00AD176A">
      <w:pPr>
        <w:pStyle w:val="titolo20"/>
        <w:rPr>
          <w:color w:val="002060"/>
        </w:rPr>
      </w:pPr>
      <w:r w:rsidRPr="00460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16B2F0EC" w14:textId="77777777" w:rsidTr="00087E75">
        <w:tc>
          <w:tcPr>
            <w:tcW w:w="2200" w:type="dxa"/>
            <w:tcMar>
              <w:top w:w="20" w:type="dxa"/>
              <w:left w:w="20" w:type="dxa"/>
              <w:bottom w:w="20" w:type="dxa"/>
              <w:right w:w="20" w:type="dxa"/>
            </w:tcMar>
            <w:vAlign w:val="center"/>
            <w:hideMark/>
          </w:tcPr>
          <w:p w14:paraId="42B590AD" w14:textId="77777777" w:rsidR="00AD176A" w:rsidRPr="00460589" w:rsidRDefault="00AD176A" w:rsidP="00087E75">
            <w:pPr>
              <w:pStyle w:val="movimento"/>
              <w:rPr>
                <w:color w:val="002060"/>
              </w:rPr>
            </w:pPr>
            <w:r w:rsidRPr="00460589">
              <w:rPr>
                <w:color w:val="002060"/>
              </w:rPr>
              <w:t>EL KHANOUSSI AYMAN</w:t>
            </w:r>
          </w:p>
        </w:tc>
        <w:tc>
          <w:tcPr>
            <w:tcW w:w="2200" w:type="dxa"/>
            <w:tcMar>
              <w:top w:w="20" w:type="dxa"/>
              <w:left w:w="20" w:type="dxa"/>
              <w:bottom w:w="20" w:type="dxa"/>
              <w:right w:w="20" w:type="dxa"/>
            </w:tcMar>
            <w:vAlign w:val="center"/>
            <w:hideMark/>
          </w:tcPr>
          <w:p w14:paraId="4A7C09CC" w14:textId="77777777" w:rsidR="00AD176A" w:rsidRPr="00460589" w:rsidRDefault="00AD176A" w:rsidP="00087E75">
            <w:pPr>
              <w:pStyle w:val="movimento2"/>
              <w:rPr>
                <w:color w:val="002060"/>
              </w:rPr>
            </w:pPr>
            <w:r w:rsidRPr="00460589">
              <w:rPr>
                <w:color w:val="002060"/>
              </w:rPr>
              <w:t xml:space="preserve">(PIETRALACROCE 73) </w:t>
            </w:r>
          </w:p>
        </w:tc>
        <w:tc>
          <w:tcPr>
            <w:tcW w:w="800" w:type="dxa"/>
            <w:tcMar>
              <w:top w:w="20" w:type="dxa"/>
              <w:left w:w="20" w:type="dxa"/>
              <w:bottom w:w="20" w:type="dxa"/>
              <w:right w:w="20" w:type="dxa"/>
            </w:tcMar>
            <w:vAlign w:val="center"/>
            <w:hideMark/>
          </w:tcPr>
          <w:p w14:paraId="1390C5DB"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40327DE"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81D4A29" w14:textId="77777777" w:rsidR="00AD176A" w:rsidRPr="00460589" w:rsidRDefault="00AD176A" w:rsidP="00087E75">
            <w:pPr>
              <w:pStyle w:val="movimento2"/>
              <w:rPr>
                <w:color w:val="002060"/>
              </w:rPr>
            </w:pPr>
            <w:r w:rsidRPr="00460589">
              <w:rPr>
                <w:color w:val="002060"/>
              </w:rPr>
              <w:t> </w:t>
            </w:r>
          </w:p>
        </w:tc>
      </w:tr>
    </w:tbl>
    <w:p w14:paraId="69D1421B" w14:textId="77777777" w:rsidR="00AD176A" w:rsidRPr="00460589" w:rsidRDefault="00AD176A" w:rsidP="00AD176A">
      <w:pPr>
        <w:pStyle w:val="titolo20"/>
        <w:rPr>
          <w:rFonts w:eastAsiaTheme="minorEastAsia"/>
          <w:color w:val="002060"/>
        </w:rPr>
      </w:pPr>
      <w:r w:rsidRPr="00460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34454860" w14:textId="77777777" w:rsidTr="00087E75">
        <w:tc>
          <w:tcPr>
            <w:tcW w:w="2200" w:type="dxa"/>
            <w:tcMar>
              <w:top w:w="20" w:type="dxa"/>
              <w:left w:w="20" w:type="dxa"/>
              <w:bottom w:w="20" w:type="dxa"/>
              <w:right w:w="20" w:type="dxa"/>
            </w:tcMar>
            <w:vAlign w:val="center"/>
            <w:hideMark/>
          </w:tcPr>
          <w:p w14:paraId="1BE204BD" w14:textId="77777777" w:rsidR="00AD176A" w:rsidRPr="00460589" w:rsidRDefault="00AD176A" w:rsidP="00087E75">
            <w:pPr>
              <w:pStyle w:val="movimento"/>
              <w:rPr>
                <w:color w:val="002060"/>
              </w:rPr>
            </w:pPr>
            <w:r w:rsidRPr="00460589">
              <w:rPr>
                <w:color w:val="002060"/>
              </w:rPr>
              <w:t>NINFADORO ANTONIO</w:t>
            </w:r>
          </w:p>
        </w:tc>
        <w:tc>
          <w:tcPr>
            <w:tcW w:w="2200" w:type="dxa"/>
            <w:tcMar>
              <w:top w:w="20" w:type="dxa"/>
              <w:left w:w="20" w:type="dxa"/>
              <w:bottom w:w="20" w:type="dxa"/>
              <w:right w:w="20" w:type="dxa"/>
            </w:tcMar>
            <w:vAlign w:val="center"/>
            <w:hideMark/>
          </w:tcPr>
          <w:p w14:paraId="48DC94F6" w14:textId="77777777" w:rsidR="00AD176A" w:rsidRPr="00460589" w:rsidRDefault="00AD176A" w:rsidP="00087E75">
            <w:pPr>
              <w:pStyle w:val="movimento2"/>
              <w:rPr>
                <w:color w:val="002060"/>
              </w:rPr>
            </w:pPr>
            <w:r w:rsidRPr="00460589">
              <w:rPr>
                <w:color w:val="002060"/>
              </w:rPr>
              <w:t xml:space="preserve">(PIETRALACROCE 73) </w:t>
            </w:r>
          </w:p>
        </w:tc>
        <w:tc>
          <w:tcPr>
            <w:tcW w:w="800" w:type="dxa"/>
            <w:tcMar>
              <w:top w:w="20" w:type="dxa"/>
              <w:left w:w="20" w:type="dxa"/>
              <w:bottom w:w="20" w:type="dxa"/>
              <w:right w:w="20" w:type="dxa"/>
            </w:tcMar>
            <w:vAlign w:val="center"/>
            <w:hideMark/>
          </w:tcPr>
          <w:p w14:paraId="514B741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6B15E3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D781EDF" w14:textId="77777777" w:rsidR="00AD176A" w:rsidRPr="00460589" w:rsidRDefault="00AD176A" w:rsidP="00087E75">
            <w:pPr>
              <w:pStyle w:val="movimento2"/>
              <w:rPr>
                <w:color w:val="002060"/>
              </w:rPr>
            </w:pPr>
            <w:r w:rsidRPr="00460589">
              <w:rPr>
                <w:color w:val="002060"/>
              </w:rPr>
              <w:t> </w:t>
            </w:r>
          </w:p>
        </w:tc>
      </w:tr>
    </w:tbl>
    <w:p w14:paraId="60F64BFC" w14:textId="77777777" w:rsidR="00AD176A" w:rsidRPr="00460589" w:rsidRDefault="00AD176A" w:rsidP="00AD176A">
      <w:pPr>
        <w:pStyle w:val="titolo20"/>
        <w:rPr>
          <w:rFonts w:eastAsiaTheme="minorEastAsia"/>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540ADB25" w14:textId="77777777" w:rsidTr="00087E75">
        <w:tc>
          <w:tcPr>
            <w:tcW w:w="2200" w:type="dxa"/>
            <w:tcMar>
              <w:top w:w="20" w:type="dxa"/>
              <w:left w:w="20" w:type="dxa"/>
              <w:bottom w:w="20" w:type="dxa"/>
              <w:right w:w="20" w:type="dxa"/>
            </w:tcMar>
            <w:vAlign w:val="center"/>
            <w:hideMark/>
          </w:tcPr>
          <w:p w14:paraId="63CDFCD4" w14:textId="77777777" w:rsidR="00AD176A" w:rsidRPr="00460589" w:rsidRDefault="00AD176A" w:rsidP="00087E75">
            <w:pPr>
              <w:pStyle w:val="movimento"/>
              <w:rPr>
                <w:color w:val="002060"/>
              </w:rPr>
            </w:pPr>
            <w:r w:rsidRPr="00460589">
              <w:rPr>
                <w:color w:val="002060"/>
              </w:rPr>
              <w:t>SALERNO LORENZO</w:t>
            </w:r>
          </w:p>
        </w:tc>
        <w:tc>
          <w:tcPr>
            <w:tcW w:w="2200" w:type="dxa"/>
            <w:tcMar>
              <w:top w:w="20" w:type="dxa"/>
              <w:left w:w="20" w:type="dxa"/>
              <w:bottom w:w="20" w:type="dxa"/>
              <w:right w:w="20" w:type="dxa"/>
            </w:tcMar>
            <w:vAlign w:val="center"/>
            <w:hideMark/>
          </w:tcPr>
          <w:p w14:paraId="70693BA3" w14:textId="77777777" w:rsidR="00AD176A" w:rsidRPr="00460589" w:rsidRDefault="00AD176A" w:rsidP="00087E75">
            <w:pPr>
              <w:pStyle w:val="movimento2"/>
              <w:rPr>
                <w:color w:val="002060"/>
              </w:rPr>
            </w:pPr>
            <w:r w:rsidRPr="00460589">
              <w:rPr>
                <w:color w:val="002060"/>
              </w:rPr>
              <w:t xml:space="preserve">(CANTINE RIUNITE CSI) </w:t>
            </w:r>
          </w:p>
        </w:tc>
        <w:tc>
          <w:tcPr>
            <w:tcW w:w="800" w:type="dxa"/>
            <w:tcMar>
              <w:top w:w="20" w:type="dxa"/>
              <w:left w:w="20" w:type="dxa"/>
              <w:bottom w:w="20" w:type="dxa"/>
              <w:right w:w="20" w:type="dxa"/>
            </w:tcMar>
            <w:vAlign w:val="center"/>
            <w:hideMark/>
          </w:tcPr>
          <w:p w14:paraId="1021C844"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B0C8954" w14:textId="77777777" w:rsidR="00AD176A" w:rsidRPr="00460589" w:rsidRDefault="00AD176A" w:rsidP="00087E75">
            <w:pPr>
              <w:pStyle w:val="movimento"/>
              <w:rPr>
                <w:color w:val="002060"/>
              </w:rPr>
            </w:pPr>
            <w:r w:rsidRPr="00460589">
              <w:rPr>
                <w:color w:val="002060"/>
              </w:rPr>
              <w:t>GIOVANNOZZI MATTIA</w:t>
            </w:r>
          </w:p>
        </w:tc>
        <w:tc>
          <w:tcPr>
            <w:tcW w:w="2200" w:type="dxa"/>
            <w:tcMar>
              <w:top w:w="20" w:type="dxa"/>
              <w:left w:w="20" w:type="dxa"/>
              <w:bottom w:w="20" w:type="dxa"/>
              <w:right w:w="20" w:type="dxa"/>
            </w:tcMar>
            <w:vAlign w:val="center"/>
            <w:hideMark/>
          </w:tcPr>
          <w:p w14:paraId="2AFD574C" w14:textId="77777777" w:rsidR="00AD176A" w:rsidRPr="00460589" w:rsidRDefault="00AD176A" w:rsidP="00087E75">
            <w:pPr>
              <w:pStyle w:val="movimento2"/>
              <w:rPr>
                <w:color w:val="002060"/>
              </w:rPr>
            </w:pPr>
            <w:r w:rsidRPr="00460589">
              <w:rPr>
                <w:color w:val="002060"/>
              </w:rPr>
              <w:t xml:space="preserve">(FUTSAL VIRE GEOSISTEM ASD) </w:t>
            </w:r>
          </w:p>
        </w:tc>
      </w:tr>
    </w:tbl>
    <w:p w14:paraId="3F8600CB" w14:textId="77777777" w:rsidR="00AD176A" w:rsidRPr="00460589" w:rsidRDefault="00AD176A" w:rsidP="00AD176A">
      <w:pPr>
        <w:pStyle w:val="titolo20"/>
        <w:rPr>
          <w:rFonts w:eastAsiaTheme="minorEastAsia"/>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A53BD12" w14:textId="77777777" w:rsidTr="00087E75">
        <w:tc>
          <w:tcPr>
            <w:tcW w:w="2200" w:type="dxa"/>
            <w:tcMar>
              <w:top w:w="20" w:type="dxa"/>
              <w:left w:w="20" w:type="dxa"/>
              <w:bottom w:w="20" w:type="dxa"/>
              <w:right w:w="20" w:type="dxa"/>
            </w:tcMar>
            <w:vAlign w:val="center"/>
            <w:hideMark/>
          </w:tcPr>
          <w:p w14:paraId="12D94A3C" w14:textId="77777777" w:rsidR="00AD176A" w:rsidRPr="00460589" w:rsidRDefault="00AD176A" w:rsidP="00087E75">
            <w:pPr>
              <w:pStyle w:val="movimento"/>
              <w:rPr>
                <w:color w:val="002060"/>
              </w:rPr>
            </w:pPr>
            <w:r w:rsidRPr="00460589">
              <w:rPr>
                <w:color w:val="002060"/>
              </w:rPr>
              <w:t>TASSI ANTONIO</w:t>
            </w:r>
          </w:p>
        </w:tc>
        <w:tc>
          <w:tcPr>
            <w:tcW w:w="2200" w:type="dxa"/>
            <w:tcMar>
              <w:top w:w="20" w:type="dxa"/>
              <w:left w:w="20" w:type="dxa"/>
              <w:bottom w:w="20" w:type="dxa"/>
              <w:right w:w="20" w:type="dxa"/>
            </w:tcMar>
            <w:vAlign w:val="center"/>
            <w:hideMark/>
          </w:tcPr>
          <w:p w14:paraId="35019526" w14:textId="77777777" w:rsidR="00AD176A" w:rsidRPr="00460589" w:rsidRDefault="00AD176A" w:rsidP="00087E75">
            <w:pPr>
              <w:pStyle w:val="movimento2"/>
              <w:rPr>
                <w:color w:val="002060"/>
              </w:rPr>
            </w:pPr>
            <w:r w:rsidRPr="00460589">
              <w:rPr>
                <w:color w:val="002060"/>
              </w:rPr>
              <w:t xml:space="preserve">(FUTSAL VIRE GEOSISTEM ASD) </w:t>
            </w:r>
          </w:p>
        </w:tc>
        <w:tc>
          <w:tcPr>
            <w:tcW w:w="800" w:type="dxa"/>
            <w:tcMar>
              <w:top w:w="20" w:type="dxa"/>
              <w:left w:w="20" w:type="dxa"/>
              <w:bottom w:w="20" w:type="dxa"/>
              <w:right w:w="20" w:type="dxa"/>
            </w:tcMar>
            <w:vAlign w:val="center"/>
            <w:hideMark/>
          </w:tcPr>
          <w:p w14:paraId="18C392DF"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1E6341A" w14:textId="77777777" w:rsidR="00AD176A" w:rsidRPr="00460589" w:rsidRDefault="00AD176A" w:rsidP="00087E75">
            <w:pPr>
              <w:pStyle w:val="movimento"/>
              <w:rPr>
                <w:color w:val="002060"/>
              </w:rPr>
            </w:pPr>
            <w:r w:rsidRPr="00460589">
              <w:rPr>
                <w:color w:val="002060"/>
              </w:rPr>
              <w:t>QUACQUARINI ANDREA</w:t>
            </w:r>
          </w:p>
        </w:tc>
        <w:tc>
          <w:tcPr>
            <w:tcW w:w="2200" w:type="dxa"/>
            <w:tcMar>
              <w:top w:w="20" w:type="dxa"/>
              <w:left w:w="20" w:type="dxa"/>
              <w:bottom w:w="20" w:type="dxa"/>
              <w:right w:w="20" w:type="dxa"/>
            </w:tcMar>
            <w:vAlign w:val="center"/>
            <w:hideMark/>
          </w:tcPr>
          <w:p w14:paraId="1769A10A" w14:textId="77777777" w:rsidR="00AD176A" w:rsidRPr="00460589" w:rsidRDefault="00AD176A" w:rsidP="00087E75">
            <w:pPr>
              <w:pStyle w:val="movimento2"/>
              <w:rPr>
                <w:color w:val="002060"/>
              </w:rPr>
            </w:pPr>
            <w:r w:rsidRPr="00460589">
              <w:rPr>
                <w:color w:val="002060"/>
              </w:rPr>
              <w:t xml:space="preserve">(PIETRALACROCE 73) </w:t>
            </w:r>
          </w:p>
        </w:tc>
      </w:tr>
    </w:tbl>
    <w:p w14:paraId="09893D79" w14:textId="77777777" w:rsidR="00AD176A" w:rsidRDefault="00AD176A" w:rsidP="00AD176A">
      <w:pPr>
        <w:pStyle w:val="breakline"/>
        <w:rPr>
          <w:color w:val="002060"/>
        </w:rPr>
      </w:pPr>
    </w:p>
    <w:p w14:paraId="71080DF1" w14:textId="77777777" w:rsidR="00AD176A" w:rsidRPr="00BD581B" w:rsidRDefault="00AD176A" w:rsidP="00AD176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D0BBF39" w14:textId="77777777" w:rsidR="00AD176A" w:rsidRPr="00BD581B" w:rsidRDefault="00AD176A" w:rsidP="00AD176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6B3E478" w14:textId="77777777" w:rsidR="00AD176A" w:rsidRPr="00460589" w:rsidRDefault="00AD176A" w:rsidP="00AD176A">
      <w:pPr>
        <w:pStyle w:val="breakline"/>
        <w:rPr>
          <w:rFonts w:eastAsiaTheme="minorEastAsia"/>
          <w:color w:val="002060"/>
        </w:rPr>
      </w:pPr>
    </w:p>
    <w:p w14:paraId="5E50A59C" w14:textId="77777777" w:rsidR="00AD176A" w:rsidRPr="00460589" w:rsidRDefault="00AD176A" w:rsidP="00AD176A">
      <w:pPr>
        <w:pStyle w:val="titoloprinc0"/>
        <w:rPr>
          <w:color w:val="002060"/>
        </w:rPr>
      </w:pPr>
      <w:r w:rsidRPr="00460589">
        <w:rPr>
          <w:color w:val="002060"/>
        </w:rPr>
        <w:t>CLASSIFICA</w:t>
      </w:r>
    </w:p>
    <w:p w14:paraId="56EE3F97" w14:textId="77777777" w:rsidR="00AD176A" w:rsidRPr="00460589" w:rsidRDefault="00AD176A" w:rsidP="00AD176A">
      <w:pPr>
        <w:pStyle w:val="breakline"/>
        <w:rPr>
          <w:color w:val="002060"/>
        </w:rPr>
      </w:pPr>
    </w:p>
    <w:p w14:paraId="0D0A6F9B" w14:textId="77777777" w:rsidR="00AD176A" w:rsidRPr="00460589" w:rsidRDefault="00AD176A" w:rsidP="00AD176A">
      <w:pPr>
        <w:pStyle w:val="breakline"/>
        <w:rPr>
          <w:color w:val="002060"/>
        </w:rPr>
      </w:pPr>
    </w:p>
    <w:p w14:paraId="6468486D" w14:textId="77777777" w:rsidR="00AD176A" w:rsidRPr="00460589" w:rsidRDefault="00AD176A" w:rsidP="00AD176A">
      <w:pPr>
        <w:pStyle w:val="sottotitolocampionato10"/>
        <w:rPr>
          <w:color w:val="002060"/>
        </w:rPr>
      </w:pPr>
      <w:r w:rsidRPr="00460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5D5871C3"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F6381"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90089"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67C35"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7E170"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0338B"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63BA2"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A6B0D"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9AA37"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3C751"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21EE8" w14:textId="77777777" w:rsidR="00AD176A" w:rsidRPr="00460589" w:rsidRDefault="00AD176A" w:rsidP="00087E75">
            <w:pPr>
              <w:pStyle w:val="headertabella0"/>
              <w:rPr>
                <w:color w:val="002060"/>
              </w:rPr>
            </w:pPr>
            <w:r w:rsidRPr="00460589">
              <w:rPr>
                <w:color w:val="002060"/>
              </w:rPr>
              <w:t>PE</w:t>
            </w:r>
          </w:p>
        </w:tc>
      </w:tr>
      <w:tr w:rsidR="00AD176A" w:rsidRPr="00460589" w14:paraId="094B7C58"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112A9F" w14:textId="77777777" w:rsidR="00AD176A" w:rsidRPr="00460589" w:rsidRDefault="00AD176A" w:rsidP="00087E75">
            <w:pPr>
              <w:pStyle w:val="rowtabella0"/>
              <w:rPr>
                <w:color w:val="002060"/>
              </w:rPr>
            </w:pPr>
            <w:r w:rsidRPr="0046058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D501"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4688"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879B"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01A1"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044EF"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52F1" w14:textId="77777777" w:rsidR="00AD176A" w:rsidRPr="00460589" w:rsidRDefault="00AD176A" w:rsidP="00087E75">
            <w:pPr>
              <w:pStyle w:val="rowtabella0"/>
              <w:jc w:val="center"/>
              <w:rPr>
                <w:color w:val="002060"/>
              </w:rPr>
            </w:pPr>
            <w:r w:rsidRPr="00460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95B5"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1665"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1221" w14:textId="77777777" w:rsidR="00AD176A" w:rsidRPr="00460589" w:rsidRDefault="00AD176A" w:rsidP="00087E75">
            <w:pPr>
              <w:pStyle w:val="rowtabella0"/>
              <w:jc w:val="center"/>
              <w:rPr>
                <w:color w:val="002060"/>
              </w:rPr>
            </w:pPr>
            <w:r w:rsidRPr="00460589">
              <w:rPr>
                <w:color w:val="002060"/>
              </w:rPr>
              <w:t>0</w:t>
            </w:r>
          </w:p>
        </w:tc>
      </w:tr>
      <w:tr w:rsidR="00AD176A" w:rsidRPr="00460589" w14:paraId="7AD8D512"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DF54A" w14:textId="77777777" w:rsidR="00AD176A" w:rsidRPr="00460589" w:rsidRDefault="00AD176A" w:rsidP="00087E75">
            <w:pPr>
              <w:pStyle w:val="rowtabella0"/>
              <w:rPr>
                <w:color w:val="002060"/>
              </w:rPr>
            </w:pPr>
            <w:r w:rsidRPr="0046058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EFFF"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FADB"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68A4"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D478C"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BC3F"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966C"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AFC3"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68F5A"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3C6D" w14:textId="77777777" w:rsidR="00AD176A" w:rsidRPr="00460589" w:rsidRDefault="00AD176A" w:rsidP="00087E75">
            <w:pPr>
              <w:pStyle w:val="rowtabella0"/>
              <w:jc w:val="center"/>
              <w:rPr>
                <w:color w:val="002060"/>
              </w:rPr>
            </w:pPr>
            <w:r w:rsidRPr="00460589">
              <w:rPr>
                <w:color w:val="002060"/>
              </w:rPr>
              <w:t>0</w:t>
            </w:r>
          </w:p>
        </w:tc>
      </w:tr>
      <w:tr w:rsidR="00AD176A" w:rsidRPr="00460589" w14:paraId="1CE3BDE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30B92" w14:textId="77777777" w:rsidR="00AD176A" w:rsidRPr="00460589" w:rsidRDefault="00AD176A" w:rsidP="00087E75">
            <w:pPr>
              <w:pStyle w:val="rowtabella0"/>
              <w:rPr>
                <w:color w:val="002060"/>
              </w:rPr>
            </w:pPr>
            <w:r w:rsidRPr="0046058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DFCB"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3D0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C815"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3957C"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974E"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B5C55"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1048"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7671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658D" w14:textId="77777777" w:rsidR="00AD176A" w:rsidRPr="00460589" w:rsidRDefault="00AD176A" w:rsidP="00087E75">
            <w:pPr>
              <w:pStyle w:val="rowtabella0"/>
              <w:jc w:val="center"/>
              <w:rPr>
                <w:color w:val="002060"/>
              </w:rPr>
            </w:pPr>
            <w:r w:rsidRPr="00460589">
              <w:rPr>
                <w:color w:val="002060"/>
              </w:rPr>
              <w:t>0</w:t>
            </w:r>
          </w:p>
        </w:tc>
      </w:tr>
      <w:tr w:rsidR="00AD176A" w:rsidRPr="00460589" w14:paraId="57B7542E"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8D4C7" w14:textId="77777777" w:rsidR="00AD176A" w:rsidRPr="00460589" w:rsidRDefault="00AD176A" w:rsidP="00087E75">
            <w:pPr>
              <w:pStyle w:val="rowtabella0"/>
              <w:rPr>
                <w:color w:val="002060"/>
              </w:rPr>
            </w:pPr>
            <w:r w:rsidRPr="0046058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C749"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51210"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2C1CA"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0AEC"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BD79"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DBE92"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CB4B"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7D76F"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9957" w14:textId="77777777" w:rsidR="00AD176A" w:rsidRPr="00460589" w:rsidRDefault="00AD176A" w:rsidP="00087E75">
            <w:pPr>
              <w:pStyle w:val="rowtabella0"/>
              <w:jc w:val="center"/>
              <w:rPr>
                <w:color w:val="002060"/>
              </w:rPr>
            </w:pPr>
            <w:r w:rsidRPr="00460589">
              <w:rPr>
                <w:color w:val="002060"/>
              </w:rPr>
              <w:t>0</w:t>
            </w:r>
          </w:p>
        </w:tc>
      </w:tr>
      <w:tr w:rsidR="00AD176A" w:rsidRPr="00460589" w14:paraId="5F289565"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253DAF" w14:textId="77777777" w:rsidR="00AD176A" w:rsidRPr="00460589" w:rsidRDefault="00AD176A" w:rsidP="00087E75">
            <w:pPr>
              <w:pStyle w:val="rowtabella0"/>
              <w:rPr>
                <w:color w:val="002060"/>
              </w:rPr>
            </w:pPr>
            <w:r w:rsidRPr="0046058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20C4"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CFE7"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19C72"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9EDA"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9D813"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34AAA"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415AE"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0775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6D14" w14:textId="77777777" w:rsidR="00AD176A" w:rsidRPr="00460589" w:rsidRDefault="00AD176A" w:rsidP="00087E75">
            <w:pPr>
              <w:pStyle w:val="rowtabella0"/>
              <w:jc w:val="center"/>
              <w:rPr>
                <w:color w:val="002060"/>
              </w:rPr>
            </w:pPr>
            <w:r w:rsidRPr="00460589">
              <w:rPr>
                <w:color w:val="002060"/>
              </w:rPr>
              <w:t>0</w:t>
            </w:r>
          </w:p>
        </w:tc>
      </w:tr>
      <w:tr w:rsidR="00AD176A" w:rsidRPr="00460589" w14:paraId="185E29DE"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82A92" w14:textId="77777777" w:rsidR="00AD176A" w:rsidRPr="00460589" w:rsidRDefault="00AD176A" w:rsidP="00087E75">
            <w:pPr>
              <w:pStyle w:val="rowtabella0"/>
              <w:rPr>
                <w:color w:val="002060"/>
              </w:rPr>
            </w:pPr>
            <w:r w:rsidRPr="0046058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E593"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51DA2"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929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64CE"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0F87"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559B"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F18E"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962F"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771B" w14:textId="77777777" w:rsidR="00AD176A" w:rsidRPr="00460589" w:rsidRDefault="00AD176A" w:rsidP="00087E75">
            <w:pPr>
              <w:pStyle w:val="rowtabella0"/>
              <w:jc w:val="center"/>
              <w:rPr>
                <w:color w:val="002060"/>
              </w:rPr>
            </w:pPr>
            <w:r w:rsidRPr="00460589">
              <w:rPr>
                <w:color w:val="002060"/>
              </w:rPr>
              <w:t>0</w:t>
            </w:r>
          </w:p>
        </w:tc>
      </w:tr>
      <w:tr w:rsidR="00AD176A" w:rsidRPr="00460589" w14:paraId="15584F5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8E211" w14:textId="77777777" w:rsidR="00AD176A" w:rsidRPr="00460589" w:rsidRDefault="00AD176A" w:rsidP="00087E75">
            <w:pPr>
              <w:pStyle w:val="rowtabella0"/>
              <w:rPr>
                <w:color w:val="002060"/>
              </w:rPr>
            </w:pPr>
            <w:r w:rsidRPr="0046058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9DC4"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17C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73A9C"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3C2E"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6B74"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2A90" w14:textId="77777777" w:rsidR="00AD176A" w:rsidRPr="00460589" w:rsidRDefault="00AD176A" w:rsidP="00087E75">
            <w:pPr>
              <w:pStyle w:val="rowtabella0"/>
              <w:jc w:val="center"/>
              <w:rPr>
                <w:color w:val="002060"/>
              </w:rPr>
            </w:pPr>
            <w:r w:rsidRPr="00460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1C5F4" w14:textId="77777777" w:rsidR="00AD176A" w:rsidRPr="00460589" w:rsidRDefault="00AD176A" w:rsidP="00087E75">
            <w:pPr>
              <w:pStyle w:val="rowtabella0"/>
              <w:jc w:val="center"/>
              <w:rPr>
                <w:color w:val="002060"/>
              </w:rPr>
            </w:pPr>
            <w:r w:rsidRPr="00460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1436"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04AE" w14:textId="77777777" w:rsidR="00AD176A" w:rsidRPr="00460589" w:rsidRDefault="00AD176A" w:rsidP="00087E75">
            <w:pPr>
              <w:pStyle w:val="rowtabella0"/>
              <w:jc w:val="center"/>
              <w:rPr>
                <w:color w:val="002060"/>
              </w:rPr>
            </w:pPr>
            <w:r w:rsidRPr="00460589">
              <w:rPr>
                <w:color w:val="002060"/>
              </w:rPr>
              <w:t>0</w:t>
            </w:r>
          </w:p>
        </w:tc>
      </w:tr>
      <w:tr w:rsidR="00AD176A" w:rsidRPr="00460589" w14:paraId="4388F02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99FEA" w14:textId="77777777" w:rsidR="00AD176A" w:rsidRPr="00460589" w:rsidRDefault="00AD176A" w:rsidP="00087E75">
            <w:pPr>
              <w:pStyle w:val="rowtabella0"/>
              <w:rPr>
                <w:color w:val="002060"/>
              </w:rPr>
            </w:pPr>
            <w:r w:rsidRPr="0046058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8BAE2"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5913"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1A19"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1602"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3E44"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93FD"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3039" w14:textId="77777777" w:rsidR="00AD176A" w:rsidRPr="00460589" w:rsidRDefault="00AD176A" w:rsidP="00087E75">
            <w:pPr>
              <w:pStyle w:val="rowtabella0"/>
              <w:jc w:val="center"/>
              <w:rPr>
                <w:color w:val="002060"/>
              </w:rPr>
            </w:pPr>
            <w:r w:rsidRPr="00460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AFFB"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0FA5" w14:textId="77777777" w:rsidR="00AD176A" w:rsidRPr="00460589" w:rsidRDefault="00AD176A" w:rsidP="00087E75">
            <w:pPr>
              <w:pStyle w:val="rowtabella0"/>
              <w:jc w:val="center"/>
              <w:rPr>
                <w:color w:val="002060"/>
              </w:rPr>
            </w:pPr>
            <w:r w:rsidRPr="00460589">
              <w:rPr>
                <w:color w:val="002060"/>
              </w:rPr>
              <w:t>0</w:t>
            </w:r>
          </w:p>
        </w:tc>
      </w:tr>
      <w:tr w:rsidR="00AD176A" w:rsidRPr="00460589" w14:paraId="4F689E3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1DF62" w14:textId="77777777" w:rsidR="00AD176A" w:rsidRPr="00460589" w:rsidRDefault="00AD176A" w:rsidP="00087E75">
            <w:pPr>
              <w:pStyle w:val="rowtabella0"/>
              <w:rPr>
                <w:color w:val="002060"/>
              </w:rPr>
            </w:pPr>
            <w:r w:rsidRPr="00460589">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39CEC"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0058"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21E6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984E"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0D355"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4C68"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F42B" w14:textId="77777777" w:rsidR="00AD176A" w:rsidRPr="00460589" w:rsidRDefault="00AD176A" w:rsidP="00087E75">
            <w:pPr>
              <w:pStyle w:val="rowtabella0"/>
              <w:jc w:val="center"/>
              <w:rPr>
                <w:color w:val="002060"/>
              </w:rPr>
            </w:pPr>
            <w:r w:rsidRPr="004605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ECEA"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397F0" w14:textId="77777777" w:rsidR="00AD176A" w:rsidRPr="00460589" w:rsidRDefault="00AD176A" w:rsidP="00087E75">
            <w:pPr>
              <w:pStyle w:val="rowtabella0"/>
              <w:jc w:val="center"/>
              <w:rPr>
                <w:color w:val="002060"/>
              </w:rPr>
            </w:pPr>
            <w:r w:rsidRPr="00460589">
              <w:rPr>
                <w:color w:val="002060"/>
              </w:rPr>
              <w:t>0</w:t>
            </w:r>
          </w:p>
        </w:tc>
      </w:tr>
      <w:tr w:rsidR="00AD176A" w:rsidRPr="00460589" w14:paraId="3C007BB1"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8B7202" w14:textId="77777777" w:rsidR="00AD176A" w:rsidRPr="00460589" w:rsidRDefault="00AD176A" w:rsidP="00087E75">
            <w:pPr>
              <w:pStyle w:val="rowtabella0"/>
              <w:rPr>
                <w:color w:val="002060"/>
              </w:rPr>
            </w:pPr>
            <w:proofErr w:type="spellStart"/>
            <w:proofErr w:type="gramStart"/>
            <w:r w:rsidRPr="00460589">
              <w:rPr>
                <w:color w:val="002060"/>
              </w:rPr>
              <w:t>sq.B</w:t>
            </w:r>
            <w:proofErr w:type="spellEnd"/>
            <w:proofErr w:type="gramEnd"/>
            <w:r w:rsidRPr="00460589">
              <w:rPr>
                <w:color w:val="002060"/>
              </w:rPr>
              <w:t xml:space="preserve"> CSI GAUDIO </w:t>
            </w:r>
            <w:proofErr w:type="spellStart"/>
            <w:proofErr w:type="gramStart"/>
            <w:r w:rsidRPr="00460589">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AD7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96A80"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7A56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AE9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B8C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BE05E"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5ED4"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94FA"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D09DF" w14:textId="77777777" w:rsidR="00AD176A" w:rsidRPr="00460589" w:rsidRDefault="00AD176A" w:rsidP="00087E75">
            <w:pPr>
              <w:pStyle w:val="rowtabella0"/>
              <w:jc w:val="center"/>
              <w:rPr>
                <w:color w:val="002060"/>
              </w:rPr>
            </w:pPr>
            <w:r w:rsidRPr="00460589">
              <w:rPr>
                <w:color w:val="002060"/>
              </w:rPr>
              <w:t>0</w:t>
            </w:r>
          </w:p>
        </w:tc>
      </w:tr>
    </w:tbl>
    <w:p w14:paraId="7995FA4E" w14:textId="77777777" w:rsidR="00AD176A" w:rsidRPr="00460589" w:rsidRDefault="00AD176A" w:rsidP="00AD176A">
      <w:pPr>
        <w:pStyle w:val="breakline"/>
        <w:rPr>
          <w:rFonts w:eastAsiaTheme="minorEastAsia"/>
          <w:color w:val="002060"/>
        </w:rPr>
      </w:pPr>
    </w:p>
    <w:p w14:paraId="09B08DB5" w14:textId="77777777" w:rsidR="00AD176A" w:rsidRPr="00460589" w:rsidRDefault="00AD176A" w:rsidP="00AD176A">
      <w:pPr>
        <w:pStyle w:val="breakline"/>
        <w:rPr>
          <w:color w:val="002060"/>
        </w:rPr>
      </w:pPr>
    </w:p>
    <w:p w14:paraId="55390689" w14:textId="77777777" w:rsidR="00AD176A" w:rsidRPr="00460589" w:rsidRDefault="00AD176A" w:rsidP="00AD176A">
      <w:pPr>
        <w:pStyle w:val="sottotitolocampionato10"/>
        <w:rPr>
          <w:color w:val="002060"/>
        </w:rPr>
      </w:pPr>
      <w:r w:rsidRPr="00460589">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6831E4EB"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C8EF0"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44681"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1C157"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317D2"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5BECF"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5FE24"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376FB"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85519"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578B8"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5267B" w14:textId="77777777" w:rsidR="00AD176A" w:rsidRPr="00460589" w:rsidRDefault="00AD176A" w:rsidP="00087E75">
            <w:pPr>
              <w:pStyle w:val="headertabella0"/>
              <w:rPr>
                <w:color w:val="002060"/>
              </w:rPr>
            </w:pPr>
            <w:r w:rsidRPr="00460589">
              <w:rPr>
                <w:color w:val="002060"/>
              </w:rPr>
              <w:t>PE</w:t>
            </w:r>
          </w:p>
        </w:tc>
      </w:tr>
      <w:tr w:rsidR="00AD176A" w:rsidRPr="00460589" w14:paraId="7B784893"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27F9F7" w14:textId="77777777" w:rsidR="00AD176A" w:rsidRPr="00460589" w:rsidRDefault="00AD176A" w:rsidP="00087E75">
            <w:pPr>
              <w:pStyle w:val="rowtabella0"/>
              <w:rPr>
                <w:color w:val="002060"/>
              </w:rPr>
            </w:pPr>
            <w:r w:rsidRPr="0046058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D5677"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F5F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ADD2"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32FF"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3515"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354D" w14:textId="77777777" w:rsidR="00AD176A" w:rsidRPr="00460589" w:rsidRDefault="00AD176A" w:rsidP="00087E75">
            <w:pPr>
              <w:pStyle w:val="rowtabella0"/>
              <w:jc w:val="center"/>
              <w:rPr>
                <w:color w:val="002060"/>
              </w:rPr>
            </w:pPr>
            <w:r w:rsidRPr="004605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C089"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2175" w14:textId="77777777" w:rsidR="00AD176A" w:rsidRPr="00460589" w:rsidRDefault="00AD176A" w:rsidP="00087E75">
            <w:pPr>
              <w:pStyle w:val="rowtabella0"/>
              <w:jc w:val="center"/>
              <w:rPr>
                <w:color w:val="002060"/>
              </w:rPr>
            </w:pPr>
            <w:r w:rsidRPr="004605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6F9A" w14:textId="77777777" w:rsidR="00AD176A" w:rsidRPr="00460589" w:rsidRDefault="00AD176A" w:rsidP="00087E75">
            <w:pPr>
              <w:pStyle w:val="rowtabella0"/>
              <w:jc w:val="center"/>
              <w:rPr>
                <w:color w:val="002060"/>
              </w:rPr>
            </w:pPr>
            <w:r w:rsidRPr="00460589">
              <w:rPr>
                <w:color w:val="002060"/>
              </w:rPr>
              <w:t>0</w:t>
            </w:r>
          </w:p>
        </w:tc>
      </w:tr>
      <w:tr w:rsidR="00AD176A" w:rsidRPr="00460589" w14:paraId="5B6D673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52351" w14:textId="77777777" w:rsidR="00AD176A" w:rsidRPr="00460589" w:rsidRDefault="00AD176A" w:rsidP="00087E75">
            <w:pPr>
              <w:pStyle w:val="rowtabella0"/>
              <w:rPr>
                <w:color w:val="002060"/>
              </w:rPr>
            </w:pPr>
            <w:r w:rsidRPr="0046058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B444"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6660"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4A44"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E0EF"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D637"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C7F5" w14:textId="77777777" w:rsidR="00AD176A" w:rsidRPr="00460589" w:rsidRDefault="00AD176A" w:rsidP="00087E75">
            <w:pPr>
              <w:pStyle w:val="rowtabella0"/>
              <w:jc w:val="center"/>
              <w:rPr>
                <w:color w:val="002060"/>
              </w:rPr>
            </w:pPr>
            <w:r w:rsidRPr="00460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7F142"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2234"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0BB2" w14:textId="77777777" w:rsidR="00AD176A" w:rsidRPr="00460589" w:rsidRDefault="00AD176A" w:rsidP="00087E75">
            <w:pPr>
              <w:pStyle w:val="rowtabella0"/>
              <w:jc w:val="center"/>
              <w:rPr>
                <w:color w:val="002060"/>
              </w:rPr>
            </w:pPr>
            <w:r w:rsidRPr="00460589">
              <w:rPr>
                <w:color w:val="002060"/>
              </w:rPr>
              <w:t>0</w:t>
            </w:r>
          </w:p>
        </w:tc>
      </w:tr>
      <w:tr w:rsidR="00AD176A" w:rsidRPr="00460589" w14:paraId="4A223BF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E2BC9" w14:textId="77777777" w:rsidR="00AD176A" w:rsidRPr="00460589" w:rsidRDefault="00AD176A" w:rsidP="00087E75">
            <w:pPr>
              <w:pStyle w:val="rowtabella0"/>
              <w:rPr>
                <w:color w:val="002060"/>
              </w:rPr>
            </w:pPr>
            <w:r w:rsidRPr="00460589">
              <w:rPr>
                <w:color w:val="002060"/>
              </w:rPr>
              <w:t xml:space="preserve">A.S.D. </w:t>
            </w:r>
            <w:proofErr w:type="gramStart"/>
            <w:r w:rsidRPr="0046058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8056"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20D35"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152F0"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B33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A372"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20B0F" w14:textId="77777777" w:rsidR="00AD176A" w:rsidRPr="00460589" w:rsidRDefault="00AD176A" w:rsidP="00087E75">
            <w:pPr>
              <w:pStyle w:val="rowtabella0"/>
              <w:jc w:val="center"/>
              <w:rPr>
                <w:color w:val="002060"/>
              </w:rPr>
            </w:pPr>
            <w:r w:rsidRPr="00460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EC3B" w14:textId="77777777" w:rsidR="00AD176A" w:rsidRPr="00460589" w:rsidRDefault="00AD176A" w:rsidP="00087E75">
            <w:pPr>
              <w:pStyle w:val="rowtabella0"/>
              <w:jc w:val="center"/>
              <w:rPr>
                <w:color w:val="002060"/>
              </w:rPr>
            </w:pPr>
            <w:r w:rsidRPr="00460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7819"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4573" w14:textId="77777777" w:rsidR="00AD176A" w:rsidRPr="00460589" w:rsidRDefault="00AD176A" w:rsidP="00087E75">
            <w:pPr>
              <w:pStyle w:val="rowtabella0"/>
              <w:jc w:val="center"/>
              <w:rPr>
                <w:color w:val="002060"/>
              </w:rPr>
            </w:pPr>
            <w:r w:rsidRPr="00460589">
              <w:rPr>
                <w:color w:val="002060"/>
              </w:rPr>
              <w:t>0</w:t>
            </w:r>
          </w:p>
        </w:tc>
      </w:tr>
      <w:tr w:rsidR="00AD176A" w:rsidRPr="00460589" w14:paraId="1874B689"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38837" w14:textId="77777777" w:rsidR="00AD176A" w:rsidRPr="00460589" w:rsidRDefault="00AD176A" w:rsidP="00087E75">
            <w:pPr>
              <w:pStyle w:val="rowtabella0"/>
              <w:rPr>
                <w:color w:val="002060"/>
              </w:rPr>
            </w:pPr>
            <w:r w:rsidRPr="0046058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67C4"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B679"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2BEE"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5197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8397"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EDA8"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5098B"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E639"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F28C" w14:textId="77777777" w:rsidR="00AD176A" w:rsidRPr="00460589" w:rsidRDefault="00AD176A" w:rsidP="00087E75">
            <w:pPr>
              <w:pStyle w:val="rowtabella0"/>
              <w:jc w:val="center"/>
              <w:rPr>
                <w:color w:val="002060"/>
              </w:rPr>
            </w:pPr>
            <w:r w:rsidRPr="00460589">
              <w:rPr>
                <w:color w:val="002060"/>
              </w:rPr>
              <w:t>0</w:t>
            </w:r>
          </w:p>
        </w:tc>
      </w:tr>
      <w:tr w:rsidR="00AD176A" w:rsidRPr="00460589" w14:paraId="46B59CA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B58CC" w14:textId="77777777" w:rsidR="00AD176A" w:rsidRPr="00460589" w:rsidRDefault="00AD176A" w:rsidP="00087E75">
            <w:pPr>
              <w:pStyle w:val="rowtabella0"/>
              <w:rPr>
                <w:color w:val="002060"/>
              </w:rPr>
            </w:pPr>
            <w:r w:rsidRPr="0046058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5857"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BA6FF"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509D"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77EA"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46E4"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6E78" w14:textId="77777777" w:rsidR="00AD176A" w:rsidRPr="00460589" w:rsidRDefault="00AD176A" w:rsidP="00087E75">
            <w:pPr>
              <w:pStyle w:val="rowtabella0"/>
              <w:jc w:val="center"/>
              <w:rPr>
                <w:color w:val="002060"/>
              </w:rPr>
            </w:pPr>
            <w:r w:rsidRPr="00460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E308" w14:textId="77777777" w:rsidR="00AD176A" w:rsidRPr="00460589" w:rsidRDefault="00AD176A" w:rsidP="00087E75">
            <w:pPr>
              <w:pStyle w:val="rowtabella0"/>
              <w:jc w:val="center"/>
              <w:rPr>
                <w:color w:val="002060"/>
              </w:rPr>
            </w:pPr>
            <w:r w:rsidRPr="00460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AA42"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48596" w14:textId="77777777" w:rsidR="00AD176A" w:rsidRPr="00460589" w:rsidRDefault="00AD176A" w:rsidP="00087E75">
            <w:pPr>
              <w:pStyle w:val="rowtabella0"/>
              <w:jc w:val="center"/>
              <w:rPr>
                <w:color w:val="002060"/>
              </w:rPr>
            </w:pPr>
            <w:r w:rsidRPr="00460589">
              <w:rPr>
                <w:color w:val="002060"/>
              </w:rPr>
              <w:t>0</w:t>
            </w:r>
          </w:p>
        </w:tc>
      </w:tr>
      <w:tr w:rsidR="00AD176A" w:rsidRPr="00460589" w14:paraId="26C6B67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70E8E" w14:textId="77777777" w:rsidR="00AD176A" w:rsidRPr="00460589" w:rsidRDefault="00AD176A" w:rsidP="00087E75">
            <w:pPr>
              <w:pStyle w:val="rowtabella0"/>
              <w:rPr>
                <w:color w:val="002060"/>
              </w:rPr>
            </w:pPr>
            <w:r w:rsidRPr="0046058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224D"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86BD"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E54A"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02B0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F7D9"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E691"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455B" w14:textId="77777777" w:rsidR="00AD176A" w:rsidRPr="00460589" w:rsidRDefault="00AD176A" w:rsidP="00087E75">
            <w:pPr>
              <w:pStyle w:val="rowtabella0"/>
              <w:jc w:val="center"/>
              <w:rPr>
                <w:color w:val="002060"/>
              </w:rPr>
            </w:pPr>
            <w:r w:rsidRPr="00460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977D"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571AC" w14:textId="77777777" w:rsidR="00AD176A" w:rsidRPr="00460589" w:rsidRDefault="00AD176A" w:rsidP="00087E75">
            <w:pPr>
              <w:pStyle w:val="rowtabella0"/>
              <w:jc w:val="center"/>
              <w:rPr>
                <w:color w:val="002060"/>
              </w:rPr>
            </w:pPr>
            <w:r w:rsidRPr="00460589">
              <w:rPr>
                <w:color w:val="002060"/>
              </w:rPr>
              <w:t>0</w:t>
            </w:r>
          </w:p>
        </w:tc>
      </w:tr>
      <w:tr w:rsidR="00AD176A" w:rsidRPr="00460589" w14:paraId="45871A0E"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2CB0C" w14:textId="77777777" w:rsidR="00AD176A" w:rsidRPr="00460589" w:rsidRDefault="00AD176A" w:rsidP="00087E75">
            <w:pPr>
              <w:pStyle w:val="rowtabella0"/>
              <w:rPr>
                <w:color w:val="002060"/>
              </w:rPr>
            </w:pPr>
            <w:r w:rsidRPr="0046058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460B3"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EAEF6"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AD779"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9416F"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F832"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6AD6"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C50F5" w14:textId="77777777" w:rsidR="00AD176A" w:rsidRPr="00460589" w:rsidRDefault="00AD176A" w:rsidP="00087E75">
            <w:pPr>
              <w:pStyle w:val="rowtabella0"/>
              <w:jc w:val="center"/>
              <w:rPr>
                <w:color w:val="002060"/>
              </w:rPr>
            </w:pPr>
            <w:r w:rsidRPr="00460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B035"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95A1" w14:textId="77777777" w:rsidR="00AD176A" w:rsidRPr="00460589" w:rsidRDefault="00AD176A" w:rsidP="00087E75">
            <w:pPr>
              <w:pStyle w:val="rowtabella0"/>
              <w:jc w:val="center"/>
              <w:rPr>
                <w:color w:val="002060"/>
              </w:rPr>
            </w:pPr>
            <w:r w:rsidRPr="00460589">
              <w:rPr>
                <w:color w:val="002060"/>
              </w:rPr>
              <w:t>0</w:t>
            </w:r>
          </w:p>
        </w:tc>
      </w:tr>
      <w:tr w:rsidR="00AD176A" w:rsidRPr="00460589" w14:paraId="6F051C18"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F5962" w14:textId="77777777" w:rsidR="00AD176A" w:rsidRPr="00460589" w:rsidRDefault="00AD176A" w:rsidP="00087E75">
            <w:pPr>
              <w:pStyle w:val="rowtabella0"/>
              <w:rPr>
                <w:color w:val="002060"/>
              </w:rPr>
            </w:pPr>
            <w:r w:rsidRPr="00460589">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4FDAF"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10CA"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1D0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805D"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30D3"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DB9A"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91B1" w14:textId="77777777" w:rsidR="00AD176A" w:rsidRPr="00460589" w:rsidRDefault="00AD176A" w:rsidP="00087E75">
            <w:pPr>
              <w:pStyle w:val="rowtabella0"/>
              <w:jc w:val="center"/>
              <w:rPr>
                <w:color w:val="002060"/>
              </w:rPr>
            </w:pPr>
            <w:r w:rsidRPr="00460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3F89C"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532F" w14:textId="77777777" w:rsidR="00AD176A" w:rsidRPr="00460589" w:rsidRDefault="00AD176A" w:rsidP="00087E75">
            <w:pPr>
              <w:pStyle w:val="rowtabella0"/>
              <w:jc w:val="center"/>
              <w:rPr>
                <w:color w:val="002060"/>
              </w:rPr>
            </w:pPr>
            <w:r w:rsidRPr="00460589">
              <w:rPr>
                <w:color w:val="002060"/>
              </w:rPr>
              <w:t>0</w:t>
            </w:r>
          </w:p>
        </w:tc>
      </w:tr>
      <w:tr w:rsidR="00AD176A" w:rsidRPr="00460589" w14:paraId="00A0BE13"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13C5BF" w14:textId="77777777" w:rsidR="00AD176A" w:rsidRPr="00460589" w:rsidRDefault="00AD176A" w:rsidP="00087E75">
            <w:pPr>
              <w:pStyle w:val="rowtabella0"/>
              <w:rPr>
                <w:color w:val="002060"/>
              </w:rPr>
            </w:pPr>
            <w:r w:rsidRPr="0046058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01FC"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6F2F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E67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486D"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7376"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14511"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376CB" w14:textId="77777777" w:rsidR="00AD176A" w:rsidRPr="00460589" w:rsidRDefault="00AD176A" w:rsidP="00087E75">
            <w:pPr>
              <w:pStyle w:val="rowtabella0"/>
              <w:jc w:val="center"/>
              <w:rPr>
                <w:color w:val="002060"/>
              </w:rPr>
            </w:pPr>
            <w:r w:rsidRPr="00460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0684"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B558" w14:textId="77777777" w:rsidR="00AD176A" w:rsidRPr="00460589" w:rsidRDefault="00AD176A" w:rsidP="00087E75">
            <w:pPr>
              <w:pStyle w:val="rowtabella0"/>
              <w:jc w:val="center"/>
              <w:rPr>
                <w:color w:val="002060"/>
              </w:rPr>
            </w:pPr>
            <w:r w:rsidRPr="00460589">
              <w:rPr>
                <w:color w:val="002060"/>
              </w:rPr>
              <w:t>0</w:t>
            </w:r>
          </w:p>
        </w:tc>
      </w:tr>
    </w:tbl>
    <w:p w14:paraId="31A88EDC" w14:textId="77777777" w:rsidR="00AD176A" w:rsidRPr="00460589" w:rsidRDefault="00AD176A" w:rsidP="00AD176A">
      <w:pPr>
        <w:pStyle w:val="breakline"/>
        <w:rPr>
          <w:color w:val="002060"/>
        </w:rPr>
      </w:pPr>
    </w:p>
    <w:p w14:paraId="2A7D4AFE" w14:textId="77777777" w:rsidR="00AD176A" w:rsidRPr="00460589" w:rsidRDefault="00AD176A" w:rsidP="00AD176A">
      <w:pPr>
        <w:pStyle w:val="titoloprinc0"/>
        <w:rPr>
          <w:color w:val="002060"/>
        </w:rPr>
      </w:pPr>
      <w:r w:rsidRPr="00460589">
        <w:rPr>
          <w:color w:val="002060"/>
        </w:rPr>
        <w:t>PROGRAMMA GARE</w:t>
      </w:r>
    </w:p>
    <w:p w14:paraId="23B2B2AD" w14:textId="77777777" w:rsidR="00AD176A" w:rsidRDefault="00AD176A" w:rsidP="00AD176A">
      <w:pPr>
        <w:pStyle w:val="breakline"/>
        <w:rPr>
          <w:rFonts w:eastAsiaTheme="minorEastAsia"/>
          <w:color w:val="002060"/>
        </w:rPr>
      </w:pPr>
    </w:p>
    <w:p w14:paraId="02C84EFC" w14:textId="77777777" w:rsidR="00723B6D" w:rsidRPr="00304D58" w:rsidRDefault="00723B6D" w:rsidP="00723B6D">
      <w:pPr>
        <w:pStyle w:val="sottotitolocampionato10"/>
        <w:rPr>
          <w:color w:val="002060"/>
        </w:rPr>
      </w:pPr>
      <w:r w:rsidRPr="00304D58">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82"/>
        <w:gridCol w:w="1547"/>
        <w:gridCol w:w="1554"/>
      </w:tblGrid>
      <w:tr w:rsidR="00723B6D" w:rsidRPr="00304D58" w14:paraId="1D97BDCA"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ABEC9"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6096D"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4745C"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0DE7D"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43EEC"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EB196"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F96C5"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18AE446D"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58A707" w14:textId="77777777" w:rsidR="00723B6D" w:rsidRPr="00304D58" w:rsidRDefault="00723B6D" w:rsidP="00087E75">
            <w:pPr>
              <w:pStyle w:val="rowtabella0"/>
              <w:rPr>
                <w:color w:val="002060"/>
              </w:rPr>
            </w:pPr>
            <w:r w:rsidRPr="00304D58">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C9DAC" w14:textId="77777777" w:rsidR="00723B6D" w:rsidRPr="00304D58" w:rsidRDefault="00723B6D" w:rsidP="00087E75">
            <w:pPr>
              <w:pStyle w:val="rowtabella0"/>
              <w:rPr>
                <w:color w:val="002060"/>
              </w:rPr>
            </w:pPr>
            <w:r w:rsidRPr="00304D58">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99910"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1E2E4" w14:textId="77777777" w:rsidR="00723B6D" w:rsidRPr="00304D58" w:rsidRDefault="00723B6D" w:rsidP="00087E75">
            <w:pPr>
              <w:pStyle w:val="rowtabella0"/>
              <w:rPr>
                <w:color w:val="002060"/>
              </w:rPr>
            </w:pPr>
            <w:r w:rsidRPr="00304D58">
              <w:rPr>
                <w:color w:val="002060"/>
              </w:rPr>
              <w:t>08/11/2025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A03D8" w14:textId="77777777" w:rsidR="00723B6D" w:rsidRPr="00304D58" w:rsidRDefault="00723B6D" w:rsidP="00087E75">
            <w:pPr>
              <w:pStyle w:val="rowtabella0"/>
              <w:rPr>
                <w:color w:val="002060"/>
              </w:rPr>
            </w:pPr>
            <w:r w:rsidRPr="00304D58">
              <w:rPr>
                <w:color w:val="002060"/>
              </w:rPr>
              <w:t xml:space="preserve">5429 PAL.COM. </w:t>
            </w:r>
            <w:proofErr w:type="gramStart"/>
            <w:r w:rsidRPr="00304D58">
              <w:rPr>
                <w:color w:val="002060"/>
              </w:rPr>
              <w:t>S.MICHELE</w:t>
            </w:r>
            <w:proofErr w:type="gramEnd"/>
            <w:r w:rsidRPr="00304D58">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24617" w14:textId="77777777" w:rsidR="00723B6D" w:rsidRPr="00304D58" w:rsidRDefault="00723B6D" w:rsidP="00087E75">
            <w:pPr>
              <w:pStyle w:val="rowtabella0"/>
              <w:rPr>
                <w:color w:val="002060"/>
              </w:rPr>
            </w:pPr>
            <w:r w:rsidRPr="00304D5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7CB47" w14:textId="77777777" w:rsidR="00723B6D" w:rsidRPr="00304D58" w:rsidRDefault="00723B6D" w:rsidP="00087E75">
            <w:pPr>
              <w:pStyle w:val="rowtabella0"/>
              <w:rPr>
                <w:color w:val="002060"/>
              </w:rPr>
            </w:pPr>
            <w:r w:rsidRPr="00304D58">
              <w:rPr>
                <w:color w:val="002060"/>
              </w:rPr>
              <w:t>VIA LORETO</w:t>
            </w:r>
          </w:p>
        </w:tc>
      </w:tr>
      <w:tr w:rsidR="00723B6D" w:rsidRPr="00304D58" w14:paraId="573D3430"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83D712" w14:textId="77777777" w:rsidR="00723B6D" w:rsidRPr="00304D58" w:rsidRDefault="00723B6D" w:rsidP="00087E75">
            <w:pPr>
              <w:pStyle w:val="rowtabella0"/>
              <w:rPr>
                <w:color w:val="002060"/>
              </w:rPr>
            </w:pPr>
            <w:r w:rsidRPr="00304D58">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DEC6B4" w14:textId="77777777" w:rsidR="00723B6D" w:rsidRPr="00304D58" w:rsidRDefault="00723B6D" w:rsidP="00087E75">
            <w:pPr>
              <w:pStyle w:val="rowtabella0"/>
              <w:rPr>
                <w:color w:val="002060"/>
              </w:rPr>
            </w:pPr>
            <w:r w:rsidRPr="00304D58">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798FED"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935B34" w14:textId="77777777" w:rsidR="00723B6D" w:rsidRPr="00304D58" w:rsidRDefault="00723B6D" w:rsidP="00087E75">
            <w:pPr>
              <w:pStyle w:val="rowtabella0"/>
              <w:rPr>
                <w:color w:val="002060"/>
              </w:rPr>
            </w:pPr>
            <w:r w:rsidRPr="00304D58">
              <w:rPr>
                <w:color w:val="002060"/>
              </w:rPr>
              <w:t>08/11/2025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1EA724" w14:textId="77777777" w:rsidR="00723B6D" w:rsidRPr="00304D58" w:rsidRDefault="00723B6D" w:rsidP="00087E75">
            <w:pPr>
              <w:pStyle w:val="rowtabella0"/>
              <w:rPr>
                <w:color w:val="002060"/>
              </w:rPr>
            </w:pPr>
            <w:r w:rsidRPr="00304D58">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EF455" w14:textId="77777777" w:rsidR="00723B6D" w:rsidRPr="00304D58" w:rsidRDefault="00723B6D" w:rsidP="00087E75">
            <w:pPr>
              <w:pStyle w:val="rowtabella0"/>
              <w:rPr>
                <w:color w:val="002060"/>
              </w:rPr>
            </w:pPr>
            <w:r w:rsidRPr="00304D5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F03C10" w14:textId="77777777" w:rsidR="00723B6D" w:rsidRPr="00304D58" w:rsidRDefault="00723B6D" w:rsidP="00087E75">
            <w:pPr>
              <w:pStyle w:val="rowtabella0"/>
              <w:rPr>
                <w:color w:val="002060"/>
              </w:rPr>
            </w:pPr>
            <w:r w:rsidRPr="00304D58">
              <w:rPr>
                <w:color w:val="002060"/>
              </w:rPr>
              <w:t>VIA ROMA 201</w:t>
            </w:r>
          </w:p>
        </w:tc>
      </w:tr>
      <w:tr w:rsidR="00723B6D" w:rsidRPr="00304D58" w14:paraId="0FA4A115"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07F15F" w14:textId="77777777" w:rsidR="00723B6D" w:rsidRPr="00304D58" w:rsidRDefault="00723B6D" w:rsidP="00087E75">
            <w:pPr>
              <w:pStyle w:val="rowtabella0"/>
              <w:rPr>
                <w:color w:val="002060"/>
              </w:rPr>
            </w:pPr>
            <w:r w:rsidRPr="00304D58">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C3C4D7" w14:textId="77777777" w:rsidR="00723B6D" w:rsidRPr="00304D58" w:rsidRDefault="00723B6D" w:rsidP="00087E75">
            <w:pPr>
              <w:pStyle w:val="rowtabella0"/>
              <w:rPr>
                <w:color w:val="002060"/>
              </w:rPr>
            </w:pPr>
            <w:r w:rsidRPr="00304D58">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636B90"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2225AA" w14:textId="77777777" w:rsidR="00723B6D" w:rsidRPr="00304D58" w:rsidRDefault="00723B6D" w:rsidP="00087E75">
            <w:pPr>
              <w:pStyle w:val="rowtabella0"/>
              <w:rPr>
                <w:color w:val="002060"/>
              </w:rPr>
            </w:pPr>
            <w:r w:rsidRPr="00304D58">
              <w:rPr>
                <w:color w:val="002060"/>
              </w:rPr>
              <w:t>08/11/2025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0BC6FF" w14:textId="77777777" w:rsidR="00723B6D" w:rsidRPr="00304D58" w:rsidRDefault="00723B6D" w:rsidP="00087E75">
            <w:pPr>
              <w:pStyle w:val="rowtabella0"/>
              <w:rPr>
                <w:color w:val="002060"/>
              </w:rPr>
            </w:pPr>
            <w:r w:rsidRPr="00304D58">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DEF1F" w14:textId="77777777" w:rsidR="00723B6D" w:rsidRPr="00304D58" w:rsidRDefault="00723B6D" w:rsidP="00087E75">
            <w:pPr>
              <w:pStyle w:val="rowtabella0"/>
              <w:rPr>
                <w:color w:val="002060"/>
              </w:rPr>
            </w:pPr>
            <w:r w:rsidRPr="00304D5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B1A82" w14:textId="77777777" w:rsidR="00723B6D" w:rsidRPr="00304D58" w:rsidRDefault="00723B6D" w:rsidP="00087E75">
            <w:pPr>
              <w:pStyle w:val="rowtabella0"/>
              <w:rPr>
                <w:color w:val="002060"/>
              </w:rPr>
            </w:pPr>
            <w:r w:rsidRPr="00304D58">
              <w:rPr>
                <w:color w:val="002060"/>
              </w:rPr>
              <w:t>VIA DELLO STADIO</w:t>
            </w:r>
          </w:p>
        </w:tc>
      </w:tr>
      <w:tr w:rsidR="00723B6D" w:rsidRPr="00304D58" w14:paraId="5090329E"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C44A6B" w14:textId="77777777" w:rsidR="00723B6D" w:rsidRPr="00304D58" w:rsidRDefault="00723B6D" w:rsidP="00087E75">
            <w:pPr>
              <w:pStyle w:val="rowtabella0"/>
              <w:rPr>
                <w:color w:val="002060"/>
              </w:rPr>
            </w:pPr>
            <w:r w:rsidRPr="00304D58">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67AFA8" w14:textId="77777777" w:rsidR="00723B6D" w:rsidRPr="00304D58" w:rsidRDefault="00723B6D" w:rsidP="00087E75">
            <w:pPr>
              <w:pStyle w:val="rowtabella0"/>
              <w:rPr>
                <w:color w:val="002060"/>
              </w:rPr>
            </w:pPr>
            <w:r w:rsidRPr="00304D58">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CA902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082280" w14:textId="77777777" w:rsidR="00723B6D" w:rsidRPr="00304D58" w:rsidRDefault="00723B6D" w:rsidP="00087E75">
            <w:pPr>
              <w:pStyle w:val="rowtabella0"/>
              <w:rPr>
                <w:color w:val="002060"/>
              </w:rPr>
            </w:pPr>
            <w:r w:rsidRPr="00304D58">
              <w:rPr>
                <w:color w:val="002060"/>
              </w:rPr>
              <w:t>08/11/2025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203A2E" w14:textId="77777777" w:rsidR="00723B6D" w:rsidRPr="00304D58" w:rsidRDefault="00723B6D" w:rsidP="00087E75">
            <w:pPr>
              <w:pStyle w:val="rowtabella0"/>
              <w:rPr>
                <w:color w:val="002060"/>
              </w:rPr>
            </w:pPr>
            <w:r w:rsidRPr="00304D58">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4BA98" w14:textId="77777777" w:rsidR="00723B6D" w:rsidRPr="00304D58" w:rsidRDefault="00723B6D" w:rsidP="00087E75">
            <w:pPr>
              <w:pStyle w:val="rowtabella0"/>
              <w:rPr>
                <w:color w:val="002060"/>
              </w:rPr>
            </w:pPr>
            <w:r w:rsidRPr="00304D5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748CA" w14:textId="77777777" w:rsidR="00723B6D" w:rsidRPr="00304D58" w:rsidRDefault="00723B6D" w:rsidP="00087E75">
            <w:pPr>
              <w:pStyle w:val="rowtabella0"/>
              <w:rPr>
                <w:color w:val="002060"/>
              </w:rPr>
            </w:pPr>
            <w:r w:rsidRPr="00304D58">
              <w:rPr>
                <w:color w:val="002060"/>
              </w:rPr>
              <w:t>VIA MONTEPELAGO</w:t>
            </w:r>
          </w:p>
        </w:tc>
      </w:tr>
      <w:tr w:rsidR="00723B6D" w:rsidRPr="00304D58" w14:paraId="52E5E3DF"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F2AAF2" w14:textId="77777777" w:rsidR="00723B6D" w:rsidRPr="00304D58" w:rsidRDefault="00723B6D" w:rsidP="00087E75">
            <w:pPr>
              <w:pStyle w:val="rowtabella0"/>
              <w:rPr>
                <w:color w:val="002060"/>
              </w:rPr>
            </w:pPr>
            <w:r w:rsidRPr="00304D58">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4CDB1" w14:textId="77777777" w:rsidR="00723B6D" w:rsidRPr="00304D58" w:rsidRDefault="00723B6D" w:rsidP="00087E75">
            <w:pPr>
              <w:pStyle w:val="rowtabella0"/>
              <w:rPr>
                <w:color w:val="002060"/>
              </w:rPr>
            </w:pPr>
            <w:r w:rsidRPr="00304D58">
              <w:rPr>
                <w:color w:val="002060"/>
              </w:rPr>
              <w:t xml:space="preserve">CSI GAUDIO </w:t>
            </w:r>
            <w:proofErr w:type="spellStart"/>
            <w:proofErr w:type="gramStart"/>
            <w:r w:rsidRPr="00304D58">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3FFF3"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F08C3" w14:textId="77777777" w:rsidR="00723B6D" w:rsidRPr="00304D58" w:rsidRDefault="00723B6D" w:rsidP="00087E75">
            <w:pPr>
              <w:pStyle w:val="rowtabella0"/>
              <w:rPr>
                <w:color w:val="002060"/>
              </w:rPr>
            </w:pPr>
            <w:r w:rsidRPr="00304D58">
              <w:rPr>
                <w:color w:val="002060"/>
              </w:rPr>
              <w:t>08/11/2025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FE182" w14:textId="77777777" w:rsidR="00723B6D" w:rsidRPr="00304D58" w:rsidRDefault="00723B6D" w:rsidP="00087E75">
            <w:pPr>
              <w:pStyle w:val="rowtabella0"/>
              <w:rPr>
                <w:color w:val="002060"/>
              </w:rPr>
            </w:pPr>
            <w:r w:rsidRPr="00304D58">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AE255" w14:textId="77777777" w:rsidR="00723B6D" w:rsidRPr="00304D58" w:rsidRDefault="00723B6D" w:rsidP="00087E75">
            <w:pPr>
              <w:pStyle w:val="rowtabella0"/>
              <w:rPr>
                <w:color w:val="002060"/>
              </w:rPr>
            </w:pPr>
            <w:r w:rsidRPr="00304D5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9DA3C" w14:textId="77777777" w:rsidR="00723B6D" w:rsidRPr="00304D58" w:rsidRDefault="00723B6D" w:rsidP="00087E75">
            <w:pPr>
              <w:pStyle w:val="rowtabella0"/>
              <w:rPr>
                <w:color w:val="002060"/>
              </w:rPr>
            </w:pPr>
            <w:r w:rsidRPr="00304D58">
              <w:rPr>
                <w:color w:val="002060"/>
              </w:rPr>
              <w:t>VIA PETRARCA</w:t>
            </w:r>
          </w:p>
        </w:tc>
      </w:tr>
    </w:tbl>
    <w:p w14:paraId="5863C511" w14:textId="77777777" w:rsidR="00723B6D" w:rsidRPr="00304D58" w:rsidRDefault="00723B6D" w:rsidP="00723B6D">
      <w:pPr>
        <w:pStyle w:val="breakline"/>
        <w:rPr>
          <w:rFonts w:eastAsiaTheme="minorEastAsia"/>
          <w:color w:val="002060"/>
        </w:rPr>
      </w:pPr>
    </w:p>
    <w:p w14:paraId="068BFBF7" w14:textId="77777777" w:rsidR="00723B6D" w:rsidRPr="00304D58" w:rsidRDefault="00723B6D" w:rsidP="00723B6D">
      <w:pPr>
        <w:pStyle w:val="breakline"/>
        <w:rPr>
          <w:color w:val="002060"/>
        </w:rPr>
      </w:pPr>
    </w:p>
    <w:p w14:paraId="434DDD97" w14:textId="77777777" w:rsidR="00723B6D" w:rsidRPr="00304D58" w:rsidRDefault="00723B6D" w:rsidP="00723B6D">
      <w:pPr>
        <w:pStyle w:val="breakline"/>
        <w:rPr>
          <w:color w:val="002060"/>
        </w:rPr>
      </w:pPr>
    </w:p>
    <w:p w14:paraId="1D3ABFCD" w14:textId="77777777" w:rsidR="00723B6D" w:rsidRPr="00304D58" w:rsidRDefault="00723B6D" w:rsidP="00723B6D">
      <w:pPr>
        <w:pStyle w:val="sottotitolocampionato10"/>
        <w:rPr>
          <w:color w:val="002060"/>
        </w:rPr>
      </w:pPr>
      <w:r w:rsidRPr="00304D58">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6"/>
        <w:gridCol w:w="1566"/>
      </w:tblGrid>
      <w:tr w:rsidR="00723B6D" w:rsidRPr="00304D58" w14:paraId="5187B3CB"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CDC0F"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31B51"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BD39C"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1D1B3"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6AB8E"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00CCD"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7E062"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14F23540"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094252" w14:textId="77777777" w:rsidR="00723B6D" w:rsidRPr="00304D58" w:rsidRDefault="00723B6D" w:rsidP="00087E75">
            <w:pPr>
              <w:pStyle w:val="rowtabella0"/>
              <w:rPr>
                <w:color w:val="002060"/>
              </w:rPr>
            </w:pPr>
            <w:r w:rsidRPr="00304D58">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4219E2" w14:textId="77777777" w:rsidR="00723B6D" w:rsidRPr="00304D58" w:rsidRDefault="00723B6D" w:rsidP="00087E75">
            <w:pPr>
              <w:pStyle w:val="rowtabella0"/>
              <w:rPr>
                <w:color w:val="002060"/>
              </w:rPr>
            </w:pPr>
            <w:r w:rsidRPr="00304D58">
              <w:rPr>
                <w:color w:val="002060"/>
              </w:rPr>
              <w:t>POLISPORTIVA ROSSO BLU</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7C1A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BFEC0" w14:textId="77777777" w:rsidR="00723B6D" w:rsidRPr="00304D58" w:rsidRDefault="00723B6D" w:rsidP="00087E75">
            <w:pPr>
              <w:pStyle w:val="rowtabella0"/>
              <w:rPr>
                <w:color w:val="002060"/>
              </w:rPr>
            </w:pPr>
            <w:r w:rsidRPr="00304D58">
              <w:rPr>
                <w:color w:val="002060"/>
              </w:rPr>
              <w:t>08/11/2025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8ED9C" w14:textId="77777777" w:rsidR="00723B6D" w:rsidRPr="00304D58" w:rsidRDefault="00723B6D" w:rsidP="00087E75">
            <w:pPr>
              <w:pStyle w:val="rowtabella0"/>
              <w:rPr>
                <w:color w:val="002060"/>
              </w:rPr>
            </w:pPr>
            <w:r w:rsidRPr="00304D58">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035B1" w14:textId="77777777" w:rsidR="00723B6D" w:rsidRPr="00304D58" w:rsidRDefault="00723B6D" w:rsidP="00087E75">
            <w:pPr>
              <w:pStyle w:val="rowtabella0"/>
              <w:rPr>
                <w:color w:val="002060"/>
              </w:rPr>
            </w:pPr>
            <w:r w:rsidRPr="00304D58">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88DBB" w14:textId="77777777" w:rsidR="00723B6D" w:rsidRPr="00304D58" w:rsidRDefault="00723B6D" w:rsidP="00087E75">
            <w:pPr>
              <w:pStyle w:val="rowtabella0"/>
              <w:rPr>
                <w:color w:val="002060"/>
              </w:rPr>
            </w:pPr>
            <w:r w:rsidRPr="00304D58">
              <w:rPr>
                <w:color w:val="002060"/>
              </w:rPr>
              <w:t>VIA ALESSANDRO MANZONI</w:t>
            </w:r>
          </w:p>
        </w:tc>
      </w:tr>
      <w:tr w:rsidR="00723B6D" w:rsidRPr="00304D58" w14:paraId="233AD45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F18476" w14:textId="77777777" w:rsidR="00723B6D" w:rsidRPr="00304D58" w:rsidRDefault="00723B6D" w:rsidP="00087E75">
            <w:pPr>
              <w:pStyle w:val="rowtabella0"/>
              <w:rPr>
                <w:color w:val="002060"/>
              </w:rPr>
            </w:pPr>
            <w:r w:rsidRPr="00304D58">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735CCA" w14:textId="77777777" w:rsidR="00723B6D" w:rsidRPr="00304D58" w:rsidRDefault="00723B6D" w:rsidP="00087E75">
            <w:pPr>
              <w:pStyle w:val="rowtabella0"/>
              <w:rPr>
                <w:color w:val="002060"/>
              </w:rPr>
            </w:pPr>
            <w:r w:rsidRPr="00304D58">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BB7484"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71E292" w14:textId="77777777" w:rsidR="00723B6D" w:rsidRPr="00304D58" w:rsidRDefault="00723B6D" w:rsidP="00087E75">
            <w:pPr>
              <w:pStyle w:val="rowtabella0"/>
              <w:rPr>
                <w:color w:val="002060"/>
              </w:rPr>
            </w:pPr>
            <w:r w:rsidRPr="00304D58">
              <w:rPr>
                <w:color w:val="002060"/>
              </w:rPr>
              <w:t>08/11/2025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0D9CD6" w14:textId="77777777" w:rsidR="00723B6D" w:rsidRPr="00304D58" w:rsidRDefault="00723B6D" w:rsidP="00087E75">
            <w:pPr>
              <w:pStyle w:val="rowtabella0"/>
              <w:rPr>
                <w:color w:val="002060"/>
              </w:rPr>
            </w:pPr>
            <w:r w:rsidRPr="00304D58">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66E25" w14:textId="77777777" w:rsidR="00723B6D" w:rsidRPr="00304D58" w:rsidRDefault="00723B6D" w:rsidP="00087E75">
            <w:pPr>
              <w:pStyle w:val="rowtabella0"/>
              <w:rPr>
                <w:color w:val="002060"/>
              </w:rPr>
            </w:pPr>
            <w:r w:rsidRPr="00304D5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FC6852" w14:textId="77777777" w:rsidR="00723B6D" w:rsidRPr="00304D58" w:rsidRDefault="00723B6D" w:rsidP="00087E75">
            <w:pPr>
              <w:pStyle w:val="rowtabella0"/>
              <w:rPr>
                <w:color w:val="002060"/>
              </w:rPr>
            </w:pPr>
            <w:r w:rsidRPr="00304D58">
              <w:rPr>
                <w:color w:val="002060"/>
              </w:rPr>
              <w:t>VIA VESCOVARA, 7</w:t>
            </w:r>
          </w:p>
        </w:tc>
      </w:tr>
      <w:tr w:rsidR="00723B6D" w:rsidRPr="00304D58" w14:paraId="24A778ED"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F05962" w14:textId="77777777" w:rsidR="00723B6D" w:rsidRPr="00304D58" w:rsidRDefault="00723B6D" w:rsidP="00087E75">
            <w:pPr>
              <w:pStyle w:val="rowtabella0"/>
              <w:rPr>
                <w:color w:val="002060"/>
              </w:rPr>
            </w:pPr>
            <w:proofErr w:type="gramStart"/>
            <w:r w:rsidRPr="00304D58">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A1C749" w14:textId="77777777" w:rsidR="00723B6D" w:rsidRPr="00304D58" w:rsidRDefault="00723B6D" w:rsidP="00087E75">
            <w:pPr>
              <w:pStyle w:val="rowtabella0"/>
              <w:rPr>
                <w:color w:val="002060"/>
              </w:rPr>
            </w:pPr>
            <w:r w:rsidRPr="00304D58">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672EAF"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76D074" w14:textId="77777777" w:rsidR="00723B6D" w:rsidRPr="00304D58" w:rsidRDefault="00723B6D" w:rsidP="00087E75">
            <w:pPr>
              <w:pStyle w:val="rowtabella0"/>
              <w:rPr>
                <w:color w:val="002060"/>
              </w:rPr>
            </w:pPr>
            <w:r w:rsidRPr="00304D58">
              <w:rPr>
                <w:color w:val="002060"/>
              </w:rPr>
              <w:t>08/11/2025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27ED06" w14:textId="77777777" w:rsidR="00723B6D" w:rsidRPr="00304D58" w:rsidRDefault="00723B6D" w:rsidP="00087E75">
            <w:pPr>
              <w:pStyle w:val="rowtabella0"/>
              <w:rPr>
                <w:color w:val="002060"/>
              </w:rPr>
            </w:pPr>
            <w:r w:rsidRPr="00304D58">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BCD4D3" w14:textId="77777777" w:rsidR="00723B6D" w:rsidRPr="00304D58" w:rsidRDefault="00723B6D" w:rsidP="00087E75">
            <w:pPr>
              <w:pStyle w:val="rowtabella0"/>
              <w:rPr>
                <w:color w:val="002060"/>
              </w:rPr>
            </w:pPr>
            <w:r w:rsidRPr="00304D5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D6DBB" w14:textId="77777777" w:rsidR="00723B6D" w:rsidRPr="00304D58" w:rsidRDefault="00723B6D" w:rsidP="00087E75">
            <w:pPr>
              <w:pStyle w:val="rowtabella0"/>
              <w:rPr>
                <w:color w:val="002060"/>
              </w:rPr>
            </w:pPr>
            <w:r w:rsidRPr="00304D58">
              <w:rPr>
                <w:color w:val="002060"/>
              </w:rPr>
              <w:t>VIA DELLE REGIONI, 8</w:t>
            </w:r>
          </w:p>
        </w:tc>
      </w:tr>
      <w:tr w:rsidR="00723B6D" w:rsidRPr="00304D58" w14:paraId="70D4948A"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6D558" w14:textId="77777777" w:rsidR="00723B6D" w:rsidRPr="00304D58" w:rsidRDefault="00723B6D" w:rsidP="00087E75">
            <w:pPr>
              <w:pStyle w:val="rowtabella0"/>
              <w:rPr>
                <w:color w:val="002060"/>
              </w:rPr>
            </w:pPr>
            <w:r w:rsidRPr="00304D58">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3621E" w14:textId="77777777" w:rsidR="00723B6D" w:rsidRPr="00304D58" w:rsidRDefault="00723B6D" w:rsidP="00087E75">
            <w:pPr>
              <w:pStyle w:val="rowtabella0"/>
              <w:rPr>
                <w:color w:val="002060"/>
              </w:rPr>
            </w:pPr>
            <w:r w:rsidRPr="00304D58">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7E7E0"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74117" w14:textId="77777777" w:rsidR="00723B6D" w:rsidRPr="00304D58" w:rsidRDefault="00723B6D" w:rsidP="00087E75">
            <w:pPr>
              <w:pStyle w:val="rowtabella0"/>
              <w:rPr>
                <w:color w:val="002060"/>
              </w:rPr>
            </w:pPr>
            <w:r w:rsidRPr="00304D58">
              <w:rPr>
                <w:color w:val="002060"/>
              </w:rPr>
              <w:t>09/11/2025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8B220" w14:textId="77777777" w:rsidR="00723B6D" w:rsidRPr="00304D58" w:rsidRDefault="00723B6D" w:rsidP="00087E75">
            <w:pPr>
              <w:pStyle w:val="rowtabella0"/>
              <w:rPr>
                <w:color w:val="002060"/>
              </w:rPr>
            </w:pPr>
            <w:r w:rsidRPr="00304D58">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633E4" w14:textId="77777777" w:rsidR="00723B6D" w:rsidRPr="00304D58" w:rsidRDefault="00723B6D" w:rsidP="00087E75">
            <w:pPr>
              <w:pStyle w:val="rowtabella0"/>
              <w:rPr>
                <w:color w:val="002060"/>
              </w:rPr>
            </w:pPr>
            <w:r w:rsidRPr="00304D58">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1897F" w14:textId="77777777" w:rsidR="00723B6D" w:rsidRPr="00304D58" w:rsidRDefault="00723B6D" w:rsidP="00087E75">
            <w:pPr>
              <w:pStyle w:val="rowtabella0"/>
              <w:rPr>
                <w:color w:val="002060"/>
              </w:rPr>
            </w:pPr>
            <w:r w:rsidRPr="00304D58">
              <w:rPr>
                <w:color w:val="002060"/>
              </w:rPr>
              <w:t xml:space="preserve">LOC.MONTEROCCO VIA </w:t>
            </w:r>
            <w:proofErr w:type="gramStart"/>
            <w:r w:rsidRPr="00304D58">
              <w:rPr>
                <w:color w:val="002060"/>
              </w:rPr>
              <w:t>A.MANCINI</w:t>
            </w:r>
            <w:proofErr w:type="gramEnd"/>
          </w:p>
        </w:tc>
      </w:tr>
    </w:tbl>
    <w:p w14:paraId="2653764F" w14:textId="77777777" w:rsidR="00723B6D" w:rsidRPr="00304D58" w:rsidRDefault="00723B6D" w:rsidP="00723B6D">
      <w:pPr>
        <w:pStyle w:val="breakline"/>
        <w:rPr>
          <w:rFonts w:eastAsiaTheme="minorEastAsia"/>
          <w:color w:val="002060"/>
        </w:rPr>
      </w:pPr>
    </w:p>
    <w:p w14:paraId="7A29CAC3" w14:textId="77777777" w:rsidR="00AD176A" w:rsidRPr="00460589" w:rsidRDefault="00AD176A" w:rsidP="00AD176A">
      <w:pPr>
        <w:pStyle w:val="breakline"/>
        <w:rPr>
          <w:color w:val="002060"/>
        </w:rPr>
      </w:pPr>
    </w:p>
    <w:p w14:paraId="30548354" w14:textId="77777777" w:rsidR="00AD176A" w:rsidRPr="00460589" w:rsidRDefault="00AD176A" w:rsidP="00AD176A">
      <w:pPr>
        <w:pStyle w:val="breakline"/>
        <w:rPr>
          <w:color w:val="002060"/>
        </w:rPr>
      </w:pPr>
    </w:p>
    <w:p w14:paraId="353EFF90" w14:textId="77777777" w:rsidR="00AD176A" w:rsidRPr="00460589" w:rsidRDefault="00AD176A" w:rsidP="00AD176A">
      <w:pPr>
        <w:pStyle w:val="titolocampionato0"/>
        <w:shd w:val="clear" w:color="auto" w:fill="CCCCCC"/>
        <w:spacing w:before="80" w:after="40"/>
        <w:rPr>
          <w:color w:val="002060"/>
        </w:rPr>
      </w:pPr>
      <w:r w:rsidRPr="00460589">
        <w:rPr>
          <w:color w:val="002060"/>
        </w:rPr>
        <w:t>UNDER 17 C5 REGIONALI MASCHILI</w:t>
      </w:r>
    </w:p>
    <w:p w14:paraId="4CDF0D2E" w14:textId="77777777" w:rsidR="00AD176A" w:rsidRPr="00FD14DB" w:rsidRDefault="00AD176A" w:rsidP="00AD176A">
      <w:pPr>
        <w:pStyle w:val="titoloprinc0"/>
        <w:rPr>
          <w:color w:val="002060"/>
        </w:rPr>
      </w:pPr>
      <w:r w:rsidRPr="00FD14DB">
        <w:rPr>
          <w:color w:val="002060"/>
        </w:rPr>
        <w:t>ANAGRAFICA/INDIRIZZARIO/VARIAZIONI CALENDARIO</w:t>
      </w:r>
    </w:p>
    <w:p w14:paraId="24097DB2" w14:textId="77777777" w:rsidR="00AD176A" w:rsidRDefault="00AD176A" w:rsidP="00AD176A">
      <w:pPr>
        <w:pStyle w:val="titoloprinc0"/>
        <w:jc w:val="both"/>
        <w:rPr>
          <w:b w:val="0"/>
          <w:bCs w:val="0"/>
          <w:color w:val="002060"/>
          <w:sz w:val="22"/>
          <w:szCs w:val="22"/>
        </w:rPr>
      </w:pPr>
    </w:p>
    <w:p w14:paraId="1B27E34B" w14:textId="77777777" w:rsidR="00AD176A" w:rsidRPr="007956B9" w:rsidRDefault="00AD176A" w:rsidP="00AD176A">
      <w:pPr>
        <w:pStyle w:val="titoloprinc0"/>
        <w:jc w:val="both"/>
        <w:rPr>
          <w:color w:val="002060"/>
          <w:sz w:val="22"/>
          <w:szCs w:val="22"/>
        </w:rPr>
      </w:pPr>
      <w:r w:rsidRPr="007956B9">
        <w:rPr>
          <w:color w:val="002060"/>
          <w:sz w:val="22"/>
          <w:szCs w:val="22"/>
        </w:rPr>
        <w:t>GIRONE “</w:t>
      </w:r>
      <w:r>
        <w:rPr>
          <w:color w:val="002060"/>
          <w:sz w:val="22"/>
          <w:szCs w:val="22"/>
        </w:rPr>
        <w:t>B</w:t>
      </w:r>
      <w:r w:rsidRPr="007956B9">
        <w:rPr>
          <w:color w:val="002060"/>
          <w:sz w:val="22"/>
          <w:szCs w:val="22"/>
        </w:rPr>
        <w:t>”</w:t>
      </w:r>
    </w:p>
    <w:p w14:paraId="64476E9D" w14:textId="77777777" w:rsidR="00AD176A" w:rsidRPr="007956B9" w:rsidRDefault="00AD176A" w:rsidP="00AD176A">
      <w:pPr>
        <w:pStyle w:val="titoloprinc0"/>
        <w:jc w:val="both"/>
        <w:rPr>
          <w:b w:val="0"/>
          <w:bCs w:val="0"/>
          <w:color w:val="002060"/>
          <w:sz w:val="22"/>
          <w:szCs w:val="22"/>
        </w:rPr>
      </w:pPr>
    </w:p>
    <w:p w14:paraId="236B69FC" w14:textId="77777777" w:rsidR="00AD176A" w:rsidRDefault="00AD176A" w:rsidP="00AD176A">
      <w:pPr>
        <w:pStyle w:val="titoloprinc0"/>
        <w:jc w:val="both"/>
        <w:rPr>
          <w:b w:val="0"/>
          <w:bCs w:val="0"/>
          <w:color w:val="002060"/>
          <w:sz w:val="22"/>
          <w:szCs w:val="22"/>
        </w:rPr>
      </w:pPr>
      <w:r w:rsidRPr="007956B9">
        <w:rPr>
          <w:b w:val="0"/>
          <w:bCs w:val="0"/>
          <w:color w:val="002060"/>
          <w:sz w:val="22"/>
          <w:szCs w:val="22"/>
        </w:rPr>
        <w:t xml:space="preserve">La Società </w:t>
      </w:r>
      <w:r w:rsidRPr="007956B9">
        <w:rPr>
          <w:color w:val="002060"/>
          <w:sz w:val="22"/>
          <w:szCs w:val="22"/>
        </w:rPr>
        <w:t xml:space="preserve">CANTINE RIUNITE CSI </w:t>
      </w:r>
      <w:r w:rsidRPr="007956B9">
        <w:rPr>
          <w:b w:val="0"/>
          <w:bCs w:val="0"/>
          <w:color w:val="002060"/>
          <w:sz w:val="22"/>
          <w:szCs w:val="22"/>
        </w:rPr>
        <w:t xml:space="preserve">comunica che disputerà </w:t>
      </w:r>
      <w:r w:rsidRPr="007956B9">
        <w:rPr>
          <w:b w:val="0"/>
          <w:bCs w:val="0"/>
          <w:color w:val="002060"/>
          <w:sz w:val="22"/>
          <w:szCs w:val="22"/>
          <w:u w:val="single"/>
        </w:rPr>
        <w:t>tutte le gare</w:t>
      </w:r>
      <w:r w:rsidRPr="007956B9">
        <w:rPr>
          <w:b w:val="0"/>
          <w:bCs w:val="0"/>
          <w:color w:val="002060"/>
          <w:sz w:val="22"/>
          <w:szCs w:val="22"/>
        </w:rPr>
        <w:t xml:space="preserve"> interne </w:t>
      </w:r>
      <w:r>
        <w:rPr>
          <w:b w:val="0"/>
          <w:bCs w:val="0"/>
          <w:color w:val="002060"/>
          <w:sz w:val="22"/>
          <w:szCs w:val="22"/>
        </w:rPr>
        <w:t>il</w:t>
      </w:r>
      <w:r w:rsidRPr="007956B9">
        <w:rPr>
          <w:b w:val="0"/>
          <w:bCs w:val="0"/>
          <w:color w:val="002060"/>
          <w:sz w:val="22"/>
          <w:szCs w:val="22"/>
        </w:rPr>
        <w:t xml:space="preserve"> </w:t>
      </w:r>
      <w:r>
        <w:rPr>
          <w:color w:val="002060"/>
          <w:sz w:val="22"/>
          <w:szCs w:val="22"/>
        </w:rPr>
        <w:t>SABATO</w:t>
      </w:r>
      <w:r w:rsidRPr="007956B9">
        <w:rPr>
          <w:color w:val="002060"/>
          <w:sz w:val="22"/>
          <w:szCs w:val="22"/>
        </w:rPr>
        <w:t xml:space="preserve">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15</w:t>
      </w:r>
      <w:r w:rsidRPr="007956B9">
        <w:rPr>
          <w:color w:val="002060"/>
          <w:sz w:val="22"/>
          <w:szCs w:val="22"/>
        </w:rPr>
        <w:t>:</w:t>
      </w:r>
      <w:r>
        <w:rPr>
          <w:color w:val="002060"/>
          <w:sz w:val="22"/>
          <w:szCs w:val="22"/>
        </w:rPr>
        <w:t>30</w:t>
      </w:r>
      <w:r w:rsidRPr="007956B9">
        <w:rPr>
          <w:b w:val="0"/>
          <w:bCs w:val="0"/>
          <w:color w:val="002060"/>
          <w:sz w:val="22"/>
          <w:szCs w:val="22"/>
        </w:rPr>
        <w:t xml:space="preserve">, </w:t>
      </w:r>
      <w:r w:rsidRPr="007956B9">
        <w:rPr>
          <w:color w:val="002060"/>
          <w:sz w:val="22"/>
          <w:szCs w:val="22"/>
        </w:rPr>
        <w:t>Palasport “Giulio Chierici”</w:t>
      </w:r>
      <w:r w:rsidRPr="007956B9">
        <w:rPr>
          <w:b w:val="0"/>
          <w:bCs w:val="0"/>
          <w:color w:val="002060"/>
          <w:sz w:val="22"/>
          <w:szCs w:val="22"/>
        </w:rPr>
        <w:t xml:space="preserve">, Via della Repubblica di </w:t>
      </w:r>
      <w:r w:rsidRPr="007956B9">
        <w:rPr>
          <w:color w:val="002060"/>
          <w:sz w:val="22"/>
          <w:szCs w:val="22"/>
        </w:rPr>
        <w:t>TOLENTINO</w:t>
      </w:r>
      <w:r w:rsidRPr="007956B9">
        <w:rPr>
          <w:b w:val="0"/>
          <w:bCs w:val="0"/>
          <w:color w:val="002060"/>
          <w:sz w:val="22"/>
          <w:szCs w:val="22"/>
        </w:rPr>
        <w:t>.</w:t>
      </w:r>
    </w:p>
    <w:p w14:paraId="6ACDA011" w14:textId="77777777" w:rsidR="00AD176A" w:rsidRPr="007956B9" w:rsidRDefault="00AD176A" w:rsidP="00AD176A">
      <w:pPr>
        <w:pStyle w:val="titoloprinc0"/>
        <w:jc w:val="both"/>
        <w:rPr>
          <w:b w:val="0"/>
          <w:bCs w:val="0"/>
          <w:color w:val="002060"/>
          <w:sz w:val="22"/>
          <w:szCs w:val="22"/>
        </w:rPr>
      </w:pPr>
    </w:p>
    <w:p w14:paraId="6D829CDE" w14:textId="77777777" w:rsidR="00AD176A" w:rsidRPr="00460589" w:rsidRDefault="00AD176A" w:rsidP="00AD176A">
      <w:pPr>
        <w:pStyle w:val="titoloprinc0"/>
        <w:rPr>
          <w:color w:val="002060"/>
        </w:rPr>
      </w:pPr>
      <w:r w:rsidRPr="00460589">
        <w:rPr>
          <w:color w:val="002060"/>
        </w:rPr>
        <w:t>VARIAZIONI AL PROGRAMMA GARE</w:t>
      </w:r>
    </w:p>
    <w:p w14:paraId="46C8D1AE" w14:textId="77777777" w:rsidR="00AD176A" w:rsidRPr="00460589" w:rsidRDefault="00AD176A" w:rsidP="00AD176A">
      <w:pPr>
        <w:pStyle w:val="breakline"/>
        <w:rPr>
          <w:color w:val="002060"/>
        </w:rPr>
      </w:pPr>
    </w:p>
    <w:p w14:paraId="2120E2BE" w14:textId="77777777" w:rsidR="00AD176A" w:rsidRPr="00460589" w:rsidRDefault="00AD176A" w:rsidP="00AD176A">
      <w:pPr>
        <w:pStyle w:val="breakline"/>
        <w:rPr>
          <w:color w:val="002060"/>
        </w:rPr>
      </w:pPr>
    </w:p>
    <w:p w14:paraId="64E3251D" w14:textId="77777777" w:rsidR="00AD176A" w:rsidRPr="00460589" w:rsidRDefault="00AD176A" w:rsidP="00AD176A">
      <w:pPr>
        <w:pStyle w:val="sottotitolocampionato10"/>
        <w:rPr>
          <w:color w:val="002060"/>
        </w:rPr>
      </w:pPr>
      <w:r w:rsidRPr="00460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D176A" w:rsidRPr="00460589" w14:paraId="0F157709" w14:textId="77777777" w:rsidTr="00D72A1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3C730" w14:textId="77777777" w:rsidR="00AD176A" w:rsidRPr="00460589" w:rsidRDefault="00AD176A" w:rsidP="00087E75">
            <w:pPr>
              <w:pStyle w:val="headertabella0"/>
              <w:rPr>
                <w:color w:val="002060"/>
              </w:rPr>
            </w:pPr>
            <w:r w:rsidRPr="00460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D6DBC" w14:textId="77777777" w:rsidR="00AD176A" w:rsidRPr="00460589" w:rsidRDefault="00AD176A" w:rsidP="00087E75">
            <w:pPr>
              <w:pStyle w:val="headertabella0"/>
              <w:rPr>
                <w:color w:val="002060"/>
              </w:rPr>
            </w:pPr>
            <w:r w:rsidRPr="00460589">
              <w:rPr>
                <w:color w:val="002060"/>
              </w:rPr>
              <w:t xml:space="preserve">N° </w:t>
            </w:r>
            <w:proofErr w:type="spellStart"/>
            <w:r w:rsidRPr="00460589">
              <w:rPr>
                <w:color w:val="002060"/>
              </w:rPr>
              <w:t>Gior</w:t>
            </w:r>
            <w:proofErr w:type="spellEnd"/>
            <w:r w:rsidRPr="00460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76AFD" w14:textId="77777777" w:rsidR="00AD176A" w:rsidRPr="00460589" w:rsidRDefault="00AD176A" w:rsidP="00087E75">
            <w:pPr>
              <w:pStyle w:val="headertabella0"/>
              <w:rPr>
                <w:color w:val="002060"/>
              </w:rPr>
            </w:pPr>
            <w:r w:rsidRPr="004605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02D65" w14:textId="77777777" w:rsidR="00AD176A" w:rsidRPr="00460589" w:rsidRDefault="00AD176A" w:rsidP="00087E75">
            <w:pPr>
              <w:pStyle w:val="headertabella0"/>
              <w:rPr>
                <w:color w:val="002060"/>
              </w:rPr>
            </w:pPr>
            <w:r w:rsidRPr="00460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A7274" w14:textId="77777777" w:rsidR="00AD176A" w:rsidRPr="00460589" w:rsidRDefault="00AD176A" w:rsidP="00087E75">
            <w:pPr>
              <w:pStyle w:val="headertabella0"/>
              <w:rPr>
                <w:color w:val="002060"/>
              </w:rPr>
            </w:pPr>
            <w:r w:rsidRPr="00460589">
              <w:rPr>
                <w:color w:val="002060"/>
              </w:rPr>
              <w:t xml:space="preserve">Data </w:t>
            </w:r>
            <w:proofErr w:type="spellStart"/>
            <w:r w:rsidRPr="00460589">
              <w:rPr>
                <w:color w:val="002060"/>
              </w:rPr>
              <w:t>Orig</w:t>
            </w:r>
            <w:proofErr w:type="spellEnd"/>
            <w:r w:rsidRPr="00460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5A228" w14:textId="77777777" w:rsidR="00AD176A" w:rsidRPr="00460589" w:rsidRDefault="00AD176A" w:rsidP="00087E75">
            <w:pPr>
              <w:pStyle w:val="headertabella0"/>
              <w:rPr>
                <w:color w:val="002060"/>
              </w:rPr>
            </w:pPr>
            <w:r w:rsidRPr="00460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AC674" w14:textId="77777777" w:rsidR="00AD176A" w:rsidRPr="00460589" w:rsidRDefault="00AD176A" w:rsidP="00087E75">
            <w:pPr>
              <w:pStyle w:val="headertabella0"/>
              <w:rPr>
                <w:color w:val="002060"/>
              </w:rPr>
            </w:pPr>
            <w:r w:rsidRPr="00460589">
              <w:rPr>
                <w:color w:val="002060"/>
              </w:rPr>
              <w:t xml:space="preserve">Ora </w:t>
            </w:r>
            <w:proofErr w:type="spellStart"/>
            <w:r w:rsidRPr="00460589">
              <w:rPr>
                <w:color w:val="002060"/>
              </w:rPr>
              <w:t>Orig</w:t>
            </w:r>
            <w:proofErr w:type="spellEnd"/>
            <w:r w:rsidRPr="00460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C159A" w14:textId="77777777" w:rsidR="00AD176A" w:rsidRPr="00460589" w:rsidRDefault="00AD176A" w:rsidP="00087E75">
            <w:pPr>
              <w:pStyle w:val="headertabella0"/>
              <w:rPr>
                <w:color w:val="002060"/>
              </w:rPr>
            </w:pPr>
            <w:r w:rsidRPr="00460589">
              <w:rPr>
                <w:color w:val="002060"/>
              </w:rPr>
              <w:t>Impianto</w:t>
            </w:r>
          </w:p>
        </w:tc>
      </w:tr>
      <w:tr w:rsidR="00AD176A" w:rsidRPr="00460589" w14:paraId="298CB344" w14:textId="77777777" w:rsidTr="00D72A1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35644" w14:textId="77777777" w:rsidR="00AD176A" w:rsidRPr="00D72A15" w:rsidRDefault="00AD176A" w:rsidP="00087E75">
            <w:pPr>
              <w:pStyle w:val="rowtabella0"/>
              <w:rPr>
                <w:color w:val="002060"/>
                <w:highlight w:val="yellow"/>
              </w:rPr>
            </w:pPr>
            <w:r w:rsidRPr="00D72A15">
              <w:rPr>
                <w:color w:val="002060"/>
                <w:highlight w:val="yellow"/>
              </w:rPr>
              <w:t>09/11/2025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4EAF" w14:textId="77777777" w:rsidR="00AD176A" w:rsidRPr="00D72A15" w:rsidRDefault="00AD176A" w:rsidP="00087E75">
            <w:pPr>
              <w:pStyle w:val="rowtabella0"/>
              <w:jc w:val="center"/>
              <w:rPr>
                <w:color w:val="002060"/>
                <w:highlight w:val="yellow"/>
              </w:rPr>
            </w:pPr>
            <w:r w:rsidRPr="00D72A15">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48390" w14:textId="77777777" w:rsidR="00AD176A" w:rsidRPr="00D72A15" w:rsidRDefault="00AD176A" w:rsidP="00087E75">
            <w:pPr>
              <w:pStyle w:val="rowtabella0"/>
              <w:rPr>
                <w:color w:val="002060"/>
                <w:highlight w:val="yellow"/>
              </w:rPr>
            </w:pPr>
            <w:r w:rsidRPr="00D72A15">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80C0C" w14:textId="77777777" w:rsidR="00AD176A" w:rsidRPr="00D72A15" w:rsidRDefault="00AD176A" w:rsidP="00087E75">
            <w:pPr>
              <w:pStyle w:val="rowtabella0"/>
              <w:rPr>
                <w:color w:val="002060"/>
                <w:highlight w:val="yellow"/>
              </w:rPr>
            </w:pPr>
            <w:r w:rsidRPr="00D72A15">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EEF0" w14:textId="5941D109" w:rsidR="00AD176A" w:rsidRPr="00460589" w:rsidRDefault="00AD176A" w:rsidP="00087E75">
            <w:pPr>
              <w:pStyle w:val="rowtabella0"/>
              <w:rPr>
                <w:color w:val="002060"/>
              </w:rPr>
            </w:pPr>
            <w:r w:rsidRPr="00460589">
              <w:rPr>
                <w:color w:val="002060"/>
              </w:rPr>
              <w:t>0</w:t>
            </w:r>
            <w:r w:rsidR="00D72A15">
              <w:rPr>
                <w:color w:val="002060"/>
              </w:rPr>
              <w:t>8</w:t>
            </w:r>
            <w:r w:rsidRPr="00460589">
              <w:rPr>
                <w:color w:val="002060"/>
              </w:rPr>
              <w:t>/11/2025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716F" w14:textId="77777777" w:rsidR="00AD176A" w:rsidRPr="00D72A15" w:rsidRDefault="00AD176A" w:rsidP="00087E75">
            <w:pPr>
              <w:pStyle w:val="rowtabella0"/>
              <w:jc w:val="center"/>
              <w:rPr>
                <w:color w:val="002060"/>
                <w:highlight w:val="yellow"/>
              </w:rPr>
            </w:pPr>
            <w:r w:rsidRPr="00D72A1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DA018" w14:textId="77777777" w:rsidR="00AD176A" w:rsidRPr="00460589" w:rsidRDefault="00AD176A" w:rsidP="00087E75">
            <w:pPr>
              <w:pStyle w:val="rowtabella0"/>
              <w:jc w:val="center"/>
              <w:rPr>
                <w:color w:val="002060"/>
              </w:rPr>
            </w:pPr>
            <w:r w:rsidRPr="00460589">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7A6D" w14:textId="77777777" w:rsidR="00AD176A" w:rsidRPr="00460589" w:rsidRDefault="00AD176A" w:rsidP="00087E75">
            <w:pPr>
              <w:pStyle w:val="rowtabella0"/>
              <w:rPr>
                <w:color w:val="002060"/>
              </w:rPr>
            </w:pPr>
            <w:r w:rsidRPr="00D72A15">
              <w:rPr>
                <w:color w:val="002060"/>
                <w:highlight w:val="yellow"/>
              </w:rPr>
              <w:t>PALAFIERA CAMPANARA PESARO VIA DELLE ESPOSIZIONI, 33</w:t>
            </w:r>
          </w:p>
        </w:tc>
      </w:tr>
    </w:tbl>
    <w:p w14:paraId="15C6015C" w14:textId="77777777" w:rsidR="00AD176A" w:rsidRPr="00460589" w:rsidRDefault="00AD176A" w:rsidP="00AD176A">
      <w:pPr>
        <w:pStyle w:val="breakline"/>
        <w:rPr>
          <w:rFonts w:eastAsiaTheme="minorEastAsia"/>
          <w:color w:val="002060"/>
        </w:rPr>
      </w:pPr>
    </w:p>
    <w:p w14:paraId="682EEF1A" w14:textId="77777777" w:rsidR="00AD176A" w:rsidRPr="00460589" w:rsidRDefault="00AD176A" w:rsidP="00AD176A">
      <w:pPr>
        <w:pStyle w:val="breakline"/>
        <w:rPr>
          <w:color w:val="002060"/>
        </w:rPr>
      </w:pPr>
    </w:p>
    <w:p w14:paraId="6B9799A0" w14:textId="77777777" w:rsidR="00AD176A" w:rsidRPr="00460589" w:rsidRDefault="00AD176A" w:rsidP="00AD176A">
      <w:pPr>
        <w:pStyle w:val="sottotitolocampionato10"/>
        <w:rPr>
          <w:color w:val="002060"/>
        </w:rPr>
      </w:pPr>
      <w:r w:rsidRPr="0046058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D176A" w:rsidRPr="00460589" w14:paraId="1F49CACE" w14:textId="77777777" w:rsidTr="00D72A1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D7F85" w14:textId="77777777" w:rsidR="00AD176A" w:rsidRPr="00460589" w:rsidRDefault="00AD176A" w:rsidP="00087E75">
            <w:pPr>
              <w:pStyle w:val="headertabella0"/>
              <w:rPr>
                <w:color w:val="002060"/>
              </w:rPr>
            </w:pPr>
            <w:r w:rsidRPr="00460589">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1D679" w14:textId="77777777" w:rsidR="00AD176A" w:rsidRPr="00460589" w:rsidRDefault="00AD176A" w:rsidP="00087E75">
            <w:pPr>
              <w:pStyle w:val="headertabella0"/>
              <w:rPr>
                <w:color w:val="002060"/>
              </w:rPr>
            </w:pPr>
            <w:r w:rsidRPr="00460589">
              <w:rPr>
                <w:color w:val="002060"/>
              </w:rPr>
              <w:t xml:space="preserve">N° </w:t>
            </w:r>
            <w:proofErr w:type="spellStart"/>
            <w:r w:rsidRPr="00460589">
              <w:rPr>
                <w:color w:val="002060"/>
              </w:rPr>
              <w:t>Gior</w:t>
            </w:r>
            <w:proofErr w:type="spellEnd"/>
            <w:r w:rsidRPr="00460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DD2E6" w14:textId="77777777" w:rsidR="00AD176A" w:rsidRPr="00460589" w:rsidRDefault="00AD176A" w:rsidP="00087E75">
            <w:pPr>
              <w:pStyle w:val="headertabella0"/>
              <w:rPr>
                <w:color w:val="002060"/>
              </w:rPr>
            </w:pPr>
            <w:r w:rsidRPr="004605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08D75" w14:textId="77777777" w:rsidR="00AD176A" w:rsidRPr="00460589" w:rsidRDefault="00AD176A" w:rsidP="00087E75">
            <w:pPr>
              <w:pStyle w:val="headertabella0"/>
              <w:rPr>
                <w:color w:val="002060"/>
              </w:rPr>
            </w:pPr>
            <w:r w:rsidRPr="00460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F9B6A" w14:textId="77777777" w:rsidR="00AD176A" w:rsidRPr="00460589" w:rsidRDefault="00AD176A" w:rsidP="00087E75">
            <w:pPr>
              <w:pStyle w:val="headertabella0"/>
              <w:rPr>
                <w:color w:val="002060"/>
              </w:rPr>
            </w:pPr>
            <w:r w:rsidRPr="00460589">
              <w:rPr>
                <w:color w:val="002060"/>
              </w:rPr>
              <w:t xml:space="preserve">Data </w:t>
            </w:r>
            <w:proofErr w:type="spellStart"/>
            <w:r w:rsidRPr="00460589">
              <w:rPr>
                <w:color w:val="002060"/>
              </w:rPr>
              <w:t>Orig</w:t>
            </w:r>
            <w:proofErr w:type="spellEnd"/>
            <w:r w:rsidRPr="00460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A3083" w14:textId="77777777" w:rsidR="00AD176A" w:rsidRPr="00460589" w:rsidRDefault="00AD176A" w:rsidP="00087E75">
            <w:pPr>
              <w:pStyle w:val="headertabella0"/>
              <w:rPr>
                <w:color w:val="002060"/>
              </w:rPr>
            </w:pPr>
            <w:r w:rsidRPr="00460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3E6F0" w14:textId="77777777" w:rsidR="00AD176A" w:rsidRPr="00460589" w:rsidRDefault="00AD176A" w:rsidP="00087E75">
            <w:pPr>
              <w:pStyle w:val="headertabella0"/>
              <w:rPr>
                <w:color w:val="002060"/>
              </w:rPr>
            </w:pPr>
            <w:r w:rsidRPr="00460589">
              <w:rPr>
                <w:color w:val="002060"/>
              </w:rPr>
              <w:t xml:space="preserve">Ora </w:t>
            </w:r>
            <w:proofErr w:type="spellStart"/>
            <w:r w:rsidRPr="00460589">
              <w:rPr>
                <w:color w:val="002060"/>
              </w:rPr>
              <w:t>Orig</w:t>
            </w:r>
            <w:proofErr w:type="spellEnd"/>
            <w:r w:rsidRPr="00460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F3465" w14:textId="77777777" w:rsidR="00AD176A" w:rsidRPr="00460589" w:rsidRDefault="00AD176A" w:rsidP="00087E75">
            <w:pPr>
              <w:pStyle w:val="headertabella0"/>
              <w:rPr>
                <w:color w:val="002060"/>
              </w:rPr>
            </w:pPr>
            <w:r w:rsidRPr="00460589">
              <w:rPr>
                <w:color w:val="002060"/>
              </w:rPr>
              <w:t>Impianto</w:t>
            </w:r>
          </w:p>
        </w:tc>
      </w:tr>
      <w:tr w:rsidR="00AD176A" w:rsidRPr="00460589" w14:paraId="0B28749C" w14:textId="77777777" w:rsidTr="00D72A1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F895" w14:textId="77777777" w:rsidR="00AD176A" w:rsidRPr="00D72A15" w:rsidRDefault="00AD176A" w:rsidP="00087E75">
            <w:pPr>
              <w:pStyle w:val="rowtabella0"/>
              <w:rPr>
                <w:color w:val="002060"/>
                <w:highlight w:val="yellow"/>
              </w:rPr>
            </w:pPr>
            <w:r w:rsidRPr="00D72A15">
              <w:rPr>
                <w:color w:val="002060"/>
                <w:highlight w:val="yellow"/>
              </w:rPr>
              <w:t>08/11/2025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625E" w14:textId="77777777" w:rsidR="00AD176A" w:rsidRPr="00D72A15" w:rsidRDefault="00AD176A" w:rsidP="00087E75">
            <w:pPr>
              <w:pStyle w:val="rowtabella0"/>
              <w:jc w:val="center"/>
              <w:rPr>
                <w:color w:val="002060"/>
                <w:highlight w:val="yellow"/>
              </w:rPr>
            </w:pPr>
            <w:r w:rsidRPr="00D72A15">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7BC0" w14:textId="77777777" w:rsidR="00AD176A" w:rsidRPr="00D72A15" w:rsidRDefault="00AD176A" w:rsidP="00087E75">
            <w:pPr>
              <w:pStyle w:val="rowtabella0"/>
              <w:rPr>
                <w:color w:val="002060"/>
                <w:highlight w:val="yellow"/>
              </w:rPr>
            </w:pPr>
            <w:r w:rsidRPr="00D72A15">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85928" w14:textId="77777777" w:rsidR="00AD176A" w:rsidRPr="00D72A15" w:rsidRDefault="00AD176A" w:rsidP="00087E75">
            <w:pPr>
              <w:pStyle w:val="rowtabella0"/>
              <w:rPr>
                <w:color w:val="002060"/>
                <w:highlight w:val="yellow"/>
              </w:rPr>
            </w:pPr>
            <w:r w:rsidRPr="00D72A15">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164B" w14:textId="05D510B2" w:rsidR="00AD176A" w:rsidRPr="00460589" w:rsidRDefault="00AD176A" w:rsidP="00087E7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0F04" w14:textId="77777777" w:rsidR="00AD176A" w:rsidRPr="00460589" w:rsidRDefault="00AD176A" w:rsidP="00087E75">
            <w:pPr>
              <w:pStyle w:val="rowtabella0"/>
              <w:jc w:val="center"/>
              <w:rPr>
                <w:color w:val="002060"/>
              </w:rPr>
            </w:pPr>
            <w:r w:rsidRPr="00D72A1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9E925" w14:textId="77777777" w:rsidR="00AD176A" w:rsidRPr="00460589" w:rsidRDefault="00AD176A" w:rsidP="00087E75">
            <w:pPr>
              <w:pStyle w:val="rowtabella0"/>
              <w:jc w:val="center"/>
              <w:rPr>
                <w:color w:val="002060"/>
              </w:rPr>
            </w:pPr>
            <w:r w:rsidRPr="00460589">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D800" w14:textId="77777777" w:rsidR="00AD176A" w:rsidRPr="00460589" w:rsidRDefault="00AD176A" w:rsidP="00087E75">
            <w:pPr>
              <w:rPr>
                <w:color w:val="002060"/>
              </w:rPr>
            </w:pPr>
          </w:p>
        </w:tc>
      </w:tr>
    </w:tbl>
    <w:p w14:paraId="2A171094" w14:textId="77777777" w:rsidR="00AD176A" w:rsidRPr="00460589" w:rsidRDefault="00AD176A" w:rsidP="00AD176A">
      <w:pPr>
        <w:pStyle w:val="breakline"/>
        <w:rPr>
          <w:rFonts w:eastAsiaTheme="minorEastAsia"/>
          <w:color w:val="002060"/>
        </w:rPr>
      </w:pPr>
    </w:p>
    <w:p w14:paraId="0B47B233" w14:textId="77777777" w:rsidR="00AD176A" w:rsidRPr="00460589" w:rsidRDefault="00AD176A" w:rsidP="00AD176A">
      <w:pPr>
        <w:pStyle w:val="breakline"/>
        <w:rPr>
          <w:color w:val="002060"/>
        </w:rPr>
      </w:pPr>
    </w:p>
    <w:p w14:paraId="588C1170" w14:textId="77777777" w:rsidR="00AD176A" w:rsidRPr="00460589" w:rsidRDefault="00AD176A" w:rsidP="00AD176A">
      <w:pPr>
        <w:pStyle w:val="titoloprinc0"/>
        <w:rPr>
          <w:color w:val="002060"/>
        </w:rPr>
      </w:pPr>
      <w:r w:rsidRPr="00460589">
        <w:rPr>
          <w:color w:val="002060"/>
        </w:rPr>
        <w:t>RISULTATI</w:t>
      </w:r>
    </w:p>
    <w:p w14:paraId="1085D766" w14:textId="77777777" w:rsidR="00AD176A" w:rsidRPr="00460589" w:rsidRDefault="00AD176A" w:rsidP="00AD176A">
      <w:pPr>
        <w:pStyle w:val="breakline"/>
        <w:rPr>
          <w:color w:val="002060"/>
        </w:rPr>
      </w:pPr>
    </w:p>
    <w:p w14:paraId="79A51222" w14:textId="77777777" w:rsidR="00AD176A" w:rsidRPr="00460589" w:rsidRDefault="00AD176A" w:rsidP="00AD176A">
      <w:pPr>
        <w:pStyle w:val="sottotitolocampionato10"/>
        <w:rPr>
          <w:color w:val="002060"/>
        </w:rPr>
      </w:pPr>
      <w:r w:rsidRPr="00460589">
        <w:rPr>
          <w:color w:val="002060"/>
        </w:rPr>
        <w:t>RISULTATI UFFICIALI GARE DEL 02/11/2025</w:t>
      </w:r>
    </w:p>
    <w:p w14:paraId="4E39F06E" w14:textId="77777777" w:rsidR="00AD176A" w:rsidRPr="00AD176A" w:rsidRDefault="00AD176A" w:rsidP="00AD176A">
      <w:pPr>
        <w:pStyle w:val="sottotitolocampionato20"/>
        <w:spacing w:before="0" w:beforeAutospacing="0" w:after="0" w:afterAutospacing="0"/>
        <w:rPr>
          <w:rFonts w:ascii="Arial" w:hAnsi="Arial" w:cs="Arial"/>
          <w:color w:val="002060"/>
          <w:sz w:val="20"/>
          <w:szCs w:val="20"/>
        </w:rPr>
      </w:pPr>
      <w:r w:rsidRPr="00AD176A">
        <w:rPr>
          <w:rFonts w:ascii="Arial" w:hAnsi="Arial" w:cs="Arial"/>
          <w:color w:val="002060"/>
          <w:sz w:val="20"/>
          <w:szCs w:val="20"/>
        </w:rPr>
        <w:t>Si trascrivono qui di seguito i risultati ufficiali delle gare disputate</w:t>
      </w:r>
    </w:p>
    <w:p w14:paraId="6D7DA686" w14:textId="77777777" w:rsidR="00AD176A" w:rsidRPr="00460589" w:rsidRDefault="00AD176A" w:rsidP="00AD176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D176A" w:rsidRPr="00460589" w14:paraId="556DC390"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7457AA29"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A62A9" w14:textId="77777777" w:rsidR="00AD176A" w:rsidRPr="00460589" w:rsidRDefault="00AD176A" w:rsidP="00087E75">
                  <w:pPr>
                    <w:pStyle w:val="headertabella0"/>
                    <w:rPr>
                      <w:color w:val="002060"/>
                    </w:rPr>
                  </w:pPr>
                  <w:r w:rsidRPr="00460589">
                    <w:rPr>
                      <w:color w:val="002060"/>
                    </w:rPr>
                    <w:t>GIRONE A - 6 Giornata - A</w:t>
                  </w:r>
                </w:p>
              </w:tc>
            </w:tr>
            <w:tr w:rsidR="00AD176A" w:rsidRPr="00460589" w14:paraId="74BA0FDA"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27CCA5" w14:textId="77777777" w:rsidR="00AD176A" w:rsidRPr="00460589" w:rsidRDefault="00AD176A" w:rsidP="00087E75">
                  <w:pPr>
                    <w:pStyle w:val="rowtabella0"/>
                    <w:rPr>
                      <w:color w:val="002060"/>
                    </w:rPr>
                  </w:pPr>
                  <w:r w:rsidRPr="00460589">
                    <w:rPr>
                      <w:color w:val="002060"/>
                    </w:rPr>
                    <w:t>(1) 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2C968" w14:textId="77777777" w:rsidR="00AD176A" w:rsidRPr="00460589" w:rsidRDefault="00AD176A" w:rsidP="00087E75">
                  <w:pPr>
                    <w:pStyle w:val="rowtabella0"/>
                    <w:rPr>
                      <w:color w:val="002060"/>
                    </w:rPr>
                  </w:pPr>
                  <w:r w:rsidRPr="00460589">
                    <w:rPr>
                      <w:color w:val="002060"/>
                    </w:rPr>
                    <w:t xml:space="preserve">- AUDAX 1970 </w:t>
                  </w:r>
                  <w:proofErr w:type="gramStart"/>
                  <w:r w:rsidRPr="00460589">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57119" w14:textId="77777777" w:rsidR="00AD176A" w:rsidRPr="00460589" w:rsidRDefault="00AD176A" w:rsidP="00087E75">
                  <w:pPr>
                    <w:pStyle w:val="rowtabella0"/>
                    <w:jc w:val="center"/>
                    <w:rPr>
                      <w:color w:val="002060"/>
                    </w:rPr>
                  </w:pPr>
                  <w:r w:rsidRPr="00460589">
                    <w:rPr>
                      <w:color w:val="002060"/>
                    </w:rPr>
                    <w:t>19 - 1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0AF84" w14:textId="77777777" w:rsidR="00AD176A" w:rsidRPr="00460589" w:rsidRDefault="00AD176A" w:rsidP="00087E75">
                  <w:pPr>
                    <w:pStyle w:val="rowtabella0"/>
                    <w:jc w:val="center"/>
                    <w:rPr>
                      <w:color w:val="002060"/>
                    </w:rPr>
                  </w:pPr>
                  <w:r w:rsidRPr="00460589">
                    <w:rPr>
                      <w:color w:val="002060"/>
                    </w:rPr>
                    <w:t> </w:t>
                  </w:r>
                </w:p>
              </w:tc>
            </w:tr>
            <w:tr w:rsidR="00AD176A" w:rsidRPr="00460589" w14:paraId="2FDB6044"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FF012E" w14:textId="77777777" w:rsidR="00AD176A" w:rsidRPr="00460589" w:rsidRDefault="00AD176A" w:rsidP="00087E75">
                  <w:pPr>
                    <w:pStyle w:val="rowtabella0"/>
                    <w:rPr>
                      <w:color w:val="002060"/>
                    </w:rPr>
                  </w:pPr>
                  <w:r w:rsidRPr="00460589">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DCF33C" w14:textId="77777777" w:rsidR="00AD176A" w:rsidRPr="00460589" w:rsidRDefault="00AD176A" w:rsidP="00087E75">
                  <w:pPr>
                    <w:pStyle w:val="rowtabella0"/>
                    <w:rPr>
                      <w:color w:val="002060"/>
                    </w:rPr>
                  </w:pPr>
                  <w:r w:rsidRPr="00460589">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6C4779" w14:textId="77777777" w:rsidR="00AD176A" w:rsidRPr="00460589" w:rsidRDefault="00AD176A" w:rsidP="00087E75">
                  <w:pPr>
                    <w:pStyle w:val="rowtabella0"/>
                    <w:jc w:val="center"/>
                    <w:rPr>
                      <w:color w:val="002060"/>
                    </w:rPr>
                  </w:pPr>
                  <w:r w:rsidRPr="00460589">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FEBE68" w14:textId="77777777" w:rsidR="00AD176A" w:rsidRPr="00460589" w:rsidRDefault="00AD176A" w:rsidP="00087E75">
                  <w:pPr>
                    <w:pStyle w:val="rowtabella0"/>
                    <w:jc w:val="center"/>
                    <w:rPr>
                      <w:color w:val="002060"/>
                    </w:rPr>
                  </w:pPr>
                  <w:r w:rsidRPr="00460589">
                    <w:rPr>
                      <w:color w:val="002060"/>
                    </w:rPr>
                    <w:t> </w:t>
                  </w:r>
                </w:p>
              </w:tc>
            </w:tr>
            <w:tr w:rsidR="00AD176A" w:rsidRPr="00460589" w14:paraId="0D2220DF"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8EB4B" w14:textId="77777777" w:rsidR="00AD176A" w:rsidRPr="00460589" w:rsidRDefault="00AD176A" w:rsidP="00087E75">
                  <w:pPr>
                    <w:pStyle w:val="rowtabella0"/>
                    <w:rPr>
                      <w:color w:val="002060"/>
                    </w:rPr>
                  </w:pPr>
                  <w:r w:rsidRPr="00460589">
                    <w:rPr>
                      <w:color w:val="002060"/>
                    </w:rPr>
                    <w:t>(1) 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766E1" w14:textId="77777777" w:rsidR="00AD176A" w:rsidRPr="00460589" w:rsidRDefault="00AD176A" w:rsidP="00087E75">
                  <w:pPr>
                    <w:pStyle w:val="rowtabella0"/>
                    <w:rPr>
                      <w:color w:val="002060"/>
                    </w:rPr>
                  </w:pPr>
                  <w:r w:rsidRPr="00460589">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275EA" w14:textId="77777777" w:rsidR="00AD176A" w:rsidRPr="00460589" w:rsidRDefault="00AD176A" w:rsidP="00087E75">
                  <w:pPr>
                    <w:pStyle w:val="rowtabella0"/>
                    <w:jc w:val="center"/>
                    <w:rPr>
                      <w:color w:val="002060"/>
                    </w:rPr>
                  </w:pPr>
                  <w:r w:rsidRPr="00460589">
                    <w:rPr>
                      <w:color w:val="002060"/>
                    </w:rPr>
                    <w:t>1 - 20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28A59" w14:textId="77777777" w:rsidR="00AD176A" w:rsidRPr="00460589" w:rsidRDefault="00AD176A" w:rsidP="00087E75">
                  <w:pPr>
                    <w:pStyle w:val="rowtabella0"/>
                    <w:jc w:val="center"/>
                    <w:rPr>
                      <w:color w:val="002060"/>
                    </w:rPr>
                  </w:pPr>
                  <w:r w:rsidRPr="00460589">
                    <w:rPr>
                      <w:color w:val="002060"/>
                    </w:rPr>
                    <w:t> </w:t>
                  </w:r>
                </w:p>
              </w:tc>
            </w:tr>
            <w:tr w:rsidR="00AD176A" w:rsidRPr="00460589" w14:paraId="3649615E"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7153C8C0" w14:textId="77777777" w:rsidR="00AD176A" w:rsidRPr="00460589" w:rsidRDefault="00AD176A" w:rsidP="00087E75">
                  <w:pPr>
                    <w:pStyle w:val="rowtabella0"/>
                    <w:rPr>
                      <w:color w:val="002060"/>
                    </w:rPr>
                  </w:pPr>
                  <w:r w:rsidRPr="00460589">
                    <w:rPr>
                      <w:color w:val="002060"/>
                    </w:rPr>
                    <w:t>(1) - disputata il 01/11/2025</w:t>
                  </w:r>
                </w:p>
              </w:tc>
            </w:tr>
          </w:tbl>
          <w:p w14:paraId="3829111D" w14:textId="77777777" w:rsidR="00AD176A" w:rsidRPr="00460589" w:rsidRDefault="00AD176A" w:rsidP="00087E7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17D0C932"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267B2" w14:textId="77777777" w:rsidR="00AD176A" w:rsidRPr="00460589" w:rsidRDefault="00AD176A" w:rsidP="00087E75">
                  <w:pPr>
                    <w:pStyle w:val="headertabella0"/>
                    <w:rPr>
                      <w:color w:val="002060"/>
                    </w:rPr>
                  </w:pPr>
                  <w:r w:rsidRPr="00460589">
                    <w:rPr>
                      <w:color w:val="002060"/>
                    </w:rPr>
                    <w:t>GIRONE B - 6 Giornata - A</w:t>
                  </w:r>
                </w:p>
              </w:tc>
            </w:tr>
            <w:tr w:rsidR="00AD176A" w:rsidRPr="00460589" w14:paraId="1AEBA9C5"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C3391D" w14:textId="77777777" w:rsidR="00AD176A" w:rsidRPr="00460589" w:rsidRDefault="00AD176A" w:rsidP="00087E75">
                  <w:pPr>
                    <w:pStyle w:val="rowtabella0"/>
                    <w:rPr>
                      <w:color w:val="002060"/>
                    </w:rPr>
                  </w:pPr>
                  <w:r w:rsidRPr="00460589">
                    <w:rPr>
                      <w:color w:val="002060"/>
                    </w:rPr>
                    <w:t>(1) 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2DEFC" w14:textId="77777777" w:rsidR="00AD176A" w:rsidRPr="00460589" w:rsidRDefault="00AD176A" w:rsidP="00087E75">
                  <w:pPr>
                    <w:pStyle w:val="rowtabella0"/>
                    <w:rPr>
                      <w:color w:val="002060"/>
                    </w:rPr>
                  </w:pPr>
                  <w:r w:rsidRPr="00460589">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12E08" w14:textId="77777777" w:rsidR="00AD176A" w:rsidRPr="00460589" w:rsidRDefault="00AD176A" w:rsidP="00087E75">
                  <w:pPr>
                    <w:pStyle w:val="rowtabella0"/>
                    <w:jc w:val="center"/>
                    <w:rPr>
                      <w:color w:val="002060"/>
                    </w:rPr>
                  </w:pPr>
                  <w:r w:rsidRPr="00460589">
                    <w:rPr>
                      <w:color w:val="002060"/>
                    </w:rPr>
                    <w:t>12 - 0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FC37F" w14:textId="77777777" w:rsidR="00AD176A" w:rsidRPr="00460589" w:rsidRDefault="00AD176A" w:rsidP="00087E75">
                  <w:pPr>
                    <w:pStyle w:val="rowtabella0"/>
                    <w:jc w:val="center"/>
                    <w:rPr>
                      <w:color w:val="002060"/>
                    </w:rPr>
                  </w:pPr>
                  <w:r w:rsidRPr="00460589">
                    <w:rPr>
                      <w:color w:val="002060"/>
                    </w:rPr>
                    <w:t> </w:t>
                  </w:r>
                </w:p>
              </w:tc>
            </w:tr>
            <w:tr w:rsidR="00AD176A" w:rsidRPr="00460589" w14:paraId="30459E50"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DC9ABE" w14:textId="77777777" w:rsidR="00AD176A" w:rsidRPr="00460589" w:rsidRDefault="00AD176A" w:rsidP="00087E75">
                  <w:pPr>
                    <w:pStyle w:val="rowtabella0"/>
                    <w:rPr>
                      <w:color w:val="002060"/>
                    </w:rPr>
                  </w:pPr>
                  <w:r w:rsidRPr="00460589">
                    <w:rPr>
                      <w:color w:val="002060"/>
                    </w:rPr>
                    <w:t xml:space="preserve">C.U.S. ANCONA </w:t>
                  </w:r>
                  <w:proofErr w:type="spellStart"/>
                  <w:proofErr w:type="gramStart"/>
                  <w:r w:rsidRPr="00460589">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29635B" w14:textId="77777777" w:rsidR="00AD176A" w:rsidRPr="00460589" w:rsidRDefault="00AD176A" w:rsidP="00087E75">
                  <w:pPr>
                    <w:pStyle w:val="rowtabella0"/>
                    <w:rPr>
                      <w:color w:val="002060"/>
                    </w:rPr>
                  </w:pPr>
                  <w:r w:rsidRPr="00460589">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D58F53" w14:textId="77777777" w:rsidR="00AD176A" w:rsidRPr="00460589" w:rsidRDefault="00AD176A" w:rsidP="00087E75">
                  <w:pPr>
                    <w:pStyle w:val="rowtabella0"/>
                    <w:jc w:val="center"/>
                    <w:rPr>
                      <w:color w:val="002060"/>
                    </w:rPr>
                  </w:pPr>
                  <w:r w:rsidRPr="0046058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E820F8" w14:textId="77777777" w:rsidR="00AD176A" w:rsidRPr="00460589" w:rsidRDefault="00AD176A" w:rsidP="00087E75">
                  <w:pPr>
                    <w:pStyle w:val="rowtabella0"/>
                    <w:jc w:val="center"/>
                    <w:rPr>
                      <w:color w:val="002060"/>
                    </w:rPr>
                  </w:pPr>
                  <w:r w:rsidRPr="00460589">
                    <w:rPr>
                      <w:color w:val="002060"/>
                    </w:rPr>
                    <w:t> </w:t>
                  </w:r>
                </w:p>
              </w:tc>
            </w:tr>
            <w:tr w:rsidR="00AD176A" w:rsidRPr="00460589" w14:paraId="17B4A349"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D74331" w14:textId="77777777" w:rsidR="00AD176A" w:rsidRPr="00460589" w:rsidRDefault="00AD176A" w:rsidP="00087E75">
                  <w:pPr>
                    <w:pStyle w:val="rowtabella0"/>
                    <w:rPr>
                      <w:color w:val="002060"/>
                    </w:rPr>
                  </w:pPr>
                  <w:r w:rsidRPr="00460589">
                    <w:rPr>
                      <w:color w:val="002060"/>
                    </w:rPr>
                    <w:t>(2)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39B0BA" w14:textId="77777777" w:rsidR="00AD176A" w:rsidRPr="00460589" w:rsidRDefault="00AD176A" w:rsidP="00087E75">
                  <w:pPr>
                    <w:pStyle w:val="rowtabella0"/>
                    <w:rPr>
                      <w:color w:val="002060"/>
                    </w:rPr>
                  </w:pPr>
                  <w:r w:rsidRPr="00460589">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3DA810" w14:textId="77777777" w:rsidR="00AD176A" w:rsidRPr="00460589" w:rsidRDefault="00AD176A" w:rsidP="00087E75">
                  <w:pPr>
                    <w:pStyle w:val="rowtabella0"/>
                    <w:jc w:val="center"/>
                    <w:rPr>
                      <w:color w:val="002060"/>
                    </w:rPr>
                  </w:pPr>
                  <w:r w:rsidRPr="00460589">
                    <w:rPr>
                      <w:color w:val="002060"/>
                    </w:rPr>
                    <w:t>6 - 9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653524" w14:textId="77777777" w:rsidR="00AD176A" w:rsidRPr="00460589" w:rsidRDefault="00AD176A" w:rsidP="00087E75">
                  <w:pPr>
                    <w:pStyle w:val="rowtabella0"/>
                    <w:jc w:val="center"/>
                    <w:rPr>
                      <w:color w:val="002060"/>
                    </w:rPr>
                  </w:pPr>
                  <w:r w:rsidRPr="00460589">
                    <w:rPr>
                      <w:color w:val="002060"/>
                    </w:rPr>
                    <w:t> </w:t>
                  </w:r>
                </w:p>
              </w:tc>
            </w:tr>
            <w:tr w:rsidR="00AD176A" w:rsidRPr="00460589" w14:paraId="7D4D28C5"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E8EF14" w14:textId="77777777" w:rsidR="00AD176A" w:rsidRPr="00460589" w:rsidRDefault="00AD176A" w:rsidP="00087E75">
                  <w:pPr>
                    <w:pStyle w:val="rowtabella0"/>
                    <w:rPr>
                      <w:color w:val="002060"/>
                    </w:rPr>
                  </w:pPr>
                  <w:r w:rsidRPr="00460589">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2897A7" w14:textId="77777777" w:rsidR="00AD176A" w:rsidRPr="00460589" w:rsidRDefault="00AD176A" w:rsidP="00087E75">
                  <w:pPr>
                    <w:pStyle w:val="rowtabella0"/>
                    <w:rPr>
                      <w:color w:val="002060"/>
                    </w:rPr>
                  </w:pPr>
                  <w:r w:rsidRPr="00460589">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4E9CC9" w14:textId="77777777" w:rsidR="00AD176A" w:rsidRPr="00460589" w:rsidRDefault="00AD176A" w:rsidP="00087E75">
                  <w:pPr>
                    <w:pStyle w:val="rowtabella0"/>
                    <w:jc w:val="center"/>
                    <w:rPr>
                      <w:color w:val="002060"/>
                    </w:rPr>
                  </w:pPr>
                  <w:r w:rsidRPr="00460589">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E1B0EC" w14:textId="77777777" w:rsidR="00AD176A" w:rsidRPr="00460589" w:rsidRDefault="00AD176A" w:rsidP="00087E75">
                  <w:pPr>
                    <w:pStyle w:val="rowtabella0"/>
                    <w:jc w:val="center"/>
                    <w:rPr>
                      <w:color w:val="002060"/>
                    </w:rPr>
                  </w:pPr>
                  <w:r w:rsidRPr="00460589">
                    <w:rPr>
                      <w:color w:val="002060"/>
                    </w:rPr>
                    <w:t> </w:t>
                  </w:r>
                </w:p>
              </w:tc>
            </w:tr>
            <w:tr w:rsidR="00AD176A" w:rsidRPr="00460589" w14:paraId="4627BA99"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220202" w14:textId="77777777" w:rsidR="00AD176A" w:rsidRPr="00460589" w:rsidRDefault="00AD176A" w:rsidP="00087E75">
                  <w:pPr>
                    <w:pStyle w:val="rowtabella0"/>
                    <w:rPr>
                      <w:color w:val="002060"/>
                    </w:rPr>
                  </w:pPr>
                  <w:r w:rsidRPr="00460589">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3C48A" w14:textId="77777777" w:rsidR="00AD176A" w:rsidRPr="00460589" w:rsidRDefault="00AD176A" w:rsidP="00087E75">
                  <w:pPr>
                    <w:pStyle w:val="rowtabella0"/>
                    <w:rPr>
                      <w:color w:val="002060"/>
                    </w:rPr>
                  </w:pPr>
                  <w:r w:rsidRPr="00460589">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7DCB7" w14:textId="77777777" w:rsidR="00AD176A" w:rsidRPr="00460589" w:rsidRDefault="00AD176A" w:rsidP="00087E75">
                  <w:pPr>
                    <w:pStyle w:val="rowtabella0"/>
                    <w:jc w:val="center"/>
                    <w:rPr>
                      <w:color w:val="002060"/>
                    </w:rPr>
                  </w:pPr>
                  <w:r w:rsidRPr="00460589">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B389D" w14:textId="77777777" w:rsidR="00AD176A" w:rsidRPr="00460589" w:rsidRDefault="00AD176A" w:rsidP="00087E75">
                  <w:pPr>
                    <w:pStyle w:val="rowtabella0"/>
                    <w:jc w:val="center"/>
                    <w:rPr>
                      <w:color w:val="002060"/>
                    </w:rPr>
                  </w:pPr>
                  <w:r w:rsidRPr="00460589">
                    <w:rPr>
                      <w:color w:val="002060"/>
                    </w:rPr>
                    <w:t> </w:t>
                  </w:r>
                </w:p>
              </w:tc>
            </w:tr>
            <w:tr w:rsidR="00AD176A" w:rsidRPr="00460589" w14:paraId="75F5983B"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7D2E5812" w14:textId="77777777" w:rsidR="00AD176A" w:rsidRPr="00460589" w:rsidRDefault="00AD176A" w:rsidP="00087E75">
                  <w:pPr>
                    <w:pStyle w:val="rowtabella0"/>
                    <w:rPr>
                      <w:color w:val="002060"/>
                    </w:rPr>
                  </w:pPr>
                  <w:r w:rsidRPr="00460589">
                    <w:rPr>
                      <w:color w:val="002060"/>
                    </w:rPr>
                    <w:t>(1) - disputata il 01/11/2025</w:t>
                  </w:r>
                </w:p>
              </w:tc>
            </w:tr>
            <w:tr w:rsidR="00AD176A" w:rsidRPr="00460589" w14:paraId="0697B723"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69DE0CA3" w14:textId="77777777" w:rsidR="00AD176A" w:rsidRPr="00460589" w:rsidRDefault="00AD176A" w:rsidP="00087E75">
                  <w:pPr>
                    <w:pStyle w:val="rowtabella0"/>
                    <w:rPr>
                      <w:color w:val="002060"/>
                    </w:rPr>
                  </w:pPr>
                  <w:r w:rsidRPr="00460589">
                    <w:rPr>
                      <w:color w:val="002060"/>
                    </w:rPr>
                    <w:t>(2) - disputata il 04/11/2025</w:t>
                  </w:r>
                </w:p>
              </w:tc>
            </w:tr>
          </w:tbl>
          <w:p w14:paraId="05597F1A" w14:textId="77777777" w:rsidR="00AD176A" w:rsidRPr="00460589" w:rsidRDefault="00AD176A" w:rsidP="00087E75">
            <w:pPr>
              <w:rPr>
                <w:color w:val="002060"/>
              </w:rPr>
            </w:pPr>
          </w:p>
        </w:tc>
      </w:tr>
    </w:tbl>
    <w:p w14:paraId="6EF45136" w14:textId="77777777" w:rsidR="00AD176A" w:rsidRPr="00460589" w:rsidRDefault="00AD176A" w:rsidP="00AD176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D176A" w:rsidRPr="00460589" w14:paraId="38A51102"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000E3BF9"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C8605" w14:textId="77777777" w:rsidR="00AD176A" w:rsidRPr="00460589" w:rsidRDefault="00AD176A" w:rsidP="00087E75">
                  <w:pPr>
                    <w:pStyle w:val="headertabella0"/>
                    <w:rPr>
                      <w:color w:val="002060"/>
                    </w:rPr>
                  </w:pPr>
                  <w:r w:rsidRPr="00460589">
                    <w:rPr>
                      <w:color w:val="002060"/>
                    </w:rPr>
                    <w:t>GIRONE C - 6 Giornata - A</w:t>
                  </w:r>
                </w:p>
              </w:tc>
            </w:tr>
            <w:tr w:rsidR="00AD176A" w:rsidRPr="00460589" w14:paraId="0B222E4F"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1F5DE1" w14:textId="77777777" w:rsidR="00AD176A" w:rsidRPr="00460589" w:rsidRDefault="00AD176A" w:rsidP="00087E75">
                  <w:pPr>
                    <w:pStyle w:val="rowtabella0"/>
                    <w:rPr>
                      <w:color w:val="002060"/>
                    </w:rPr>
                  </w:pPr>
                  <w:r w:rsidRPr="00460589">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150D6" w14:textId="77777777" w:rsidR="00AD176A" w:rsidRPr="00460589" w:rsidRDefault="00AD176A" w:rsidP="00087E75">
                  <w:pPr>
                    <w:pStyle w:val="rowtabella0"/>
                    <w:rPr>
                      <w:color w:val="002060"/>
                    </w:rPr>
                  </w:pPr>
                  <w:r w:rsidRPr="00460589">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70FE2" w14:textId="77777777" w:rsidR="00AD176A" w:rsidRPr="00460589" w:rsidRDefault="00AD176A" w:rsidP="00087E75">
                  <w:pPr>
                    <w:pStyle w:val="rowtabella0"/>
                    <w:jc w:val="center"/>
                    <w:rPr>
                      <w:color w:val="002060"/>
                    </w:rPr>
                  </w:pPr>
                  <w:r w:rsidRPr="00460589">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951C0" w14:textId="77777777" w:rsidR="00AD176A" w:rsidRPr="00460589" w:rsidRDefault="00AD176A" w:rsidP="00087E75">
                  <w:pPr>
                    <w:pStyle w:val="rowtabella0"/>
                    <w:jc w:val="center"/>
                    <w:rPr>
                      <w:color w:val="002060"/>
                    </w:rPr>
                  </w:pPr>
                  <w:r w:rsidRPr="00460589">
                    <w:rPr>
                      <w:color w:val="002060"/>
                    </w:rPr>
                    <w:t> </w:t>
                  </w:r>
                </w:p>
              </w:tc>
            </w:tr>
            <w:tr w:rsidR="00AD176A" w:rsidRPr="00460589" w14:paraId="5D24F410"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575468" w14:textId="77777777" w:rsidR="00AD176A" w:rsidRPr="00460589" w:rsidRDefault="00AD176A" w:rsidP="00087E75">
                  <w:pPr>
                    <w:pStyle w:val="rowtabella0"/>
                    <w:rPr>
                      <w:color w:val="002060"/>
                    </w:rPr>
                  </w:pPr>
                  <w:r w:rsidRPr="00460589">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4DED19" w14:textId="77777777" w:rsidR="00AD176A" w:rsidRPr="00460589" w:rsidRDefault="00AD176A" w:rsidP="00087E75">
                  <w:pPr>
                    <w:pStyle w:val="rowtabella0"/>
                    <w:rPr>
                      <w:color w:val="002060"/>
                    </w:rPr>
                  </w:pPr>
                  <w:r w:rsidRPr="00460589">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8DD7AF" w14:textId="77777777" w:rsidR="00AD176A" w:rsidRPr="00460589" w:rsidRDefault="00AD176A" w:rsidP="00087E75">
                  <w:pPr>
                    <w:pStyle w:val="rowtabella0"/>
                    <w:jc w:val="center"/>
                    <w:rPr>
                      <w:color w:val="002060"/>
                    </w:rPr>
                  </w:pPr>
                  <w:r w:rsidRPr="0046058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983B3B" w14:textId="77777777" w:rsidR="00AD176A" w:rsidRPr="00460589" w:rsidRDefault="00AD176A" w:rsidP="00087E75">
                  <w:pPr>
                    <w:pStyle w:val="rowtabella0"/>
                    <w:jc w:val="center"/>
                    <w:rPr>
                      <w:color w:val="002060"/>
                    </w:rPr>
                  </w:pPr>
                  <w:r w:rsidRPr="00460589">
                    <w:rPr>
                      <w:color w:val="002060"/>
                    </w:rPr>
                    <w:t> </w:t>
                  </w:r>
                </w:p>
              </w:tc>
            </w:tr>
            <w:tr w:rsidR="00AD176A" w:rsidRPr="00460589" w14:paraId="249A74E7"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B3FB67" w14:textId="77777777" w:rsidR="00AD176A" w:rsidRPr="00460589" w:rsidRDefault="00AD176A" w:rsidP="00087E75">
                  <w:pPr>
                    <w:pStyle w:val="rowtabella0"/>
                    <w:rPr>
                      <w:color w:val="002060"/>
                    </w:rPr>
                  </w:pPr>
                  <w:r w:rsidRPr="00460589">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C08658" w14:textId="77777777" w:rsidR="00AD176A" w:rsidRPr="00460589" w:rsidRDefault="00AD176A" w:rsidP="00087E75">
                  <w:pPr>
                    <w:pStyle w:val="rowtabella0"/>
                    <w:rPr>
                      <w:color w:val="002060"/>
                    </w:rPr>
                  </w:pPr>
                  <w:r w:rsidRPr="00460589">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EEB568" w14:textId="77777777" w:rsidR="00AD176A" w:rsidRPr="00460589" w:rsidRDefault="00AD176A" w:rsidP="00087E75">
                  <w:pPr>
                    <w:pStyle w:val="rowtabella0"/>
                    <w:jc w:val="center"/>
                    <w:rPr>
                      <w:color w:val="002060"/>
                    </w:rPr>
                  </w:pPr>
                  <w:r w:rsidRPr="00460589">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B25603" w14:textId="77777777" w:rsidR="00AD176A" w:rsidRPr="00460589" w:rsidRDefault="00AD176A" w:rsidP="00087E75">
                  <w:pPr>
                    <w:pStyle w:val="rowtabella0"/>
                    <w:jc w:val="center"/>
                    <w:rPr>
                      <w:color w:val="002060"/>
                    </w:rPr>
                  </w:pPr>
                  <w:r w:rsidRPr="00460589">
                    <w:rPr>
                      <w:color w:val="002060"/>
                    </w:rPr>
                    <w:t> </w:t>
                  </w:r>
                </w:p>
              </w:tc>
            </w:tr>
            <w:tr w:rsidR="00AD176A" w:rsidRPr="00460589" w14:paraId="74C884D8"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838427" w14:textId="77777777" w:rsidR="00AD176A" w:rsidRPr="00460589" w:rsidRDefault="00AD176A" w:rsidP="00087E75">
                  <w:pPr>
                    <w:pStyle w:val="rowtabella0"/>
                    <w:rPr>
                      <w:color w:val="002060"/>
                    </w:rPr>
                  </w:pPr>
                  <w:r w:rsidRPr="00460589">
                    <w:rPr>
                      <w:color w:val="002060"/>
                    </w:rPr>
                    <w:t xml:space="preserve">(1) </w:t>
                  </w:r>
                  <w:proofErr w:type="gramStart"/>
                  <w:r w:rsidRPr="00460589">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1BBE3" w14:textId="77777777" w:rsidR="00AD176A" w:rsidRPr="00460589" w:rsidRDefault="00AD176A" w:rsidP="00087E75">
                  <w:pPr>
                    <w:pStyle w:val="rowtabella0"/>
                    <w:rPr>
                      <w:color w:val="002060"/>
                    </w:rPr>
                  </w:pPr>
                  <w:r w:rsidRPr="00460589">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1C6A3" w14:textId="77777777" w:rsidR="00AD176A" w:rsidRPr="00460589" w:rsidRDefault="00AD176A" w:rsidP="00087E75">
                  <w:pPr>
                    <w:pStyle w:val="rowtabella0"/>
                    <w:jc w:val="center"/>
                    <w:rPr>
                      <w:color w:val="002060"/>
                    </w:rPr>
                  </w:pPr>
                  <w:r w:rsidRPr="00460589">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E2685" w14:textId="77777777" w:rsidR="00AD176A" w:rsidRPr="00460589" w:rsidRDefault="00AD176A" w:rsidP="00087E75">
                  <w:pPr>
                    <w:pStyle w:val="rowtabella0"/>
                    <w:jc w:val="center"/>
                    <w:rPr>
                      <w:color w:val="002060"/>
                    </w:rPr>
                  </w:pPr>
                  <w:r w:rsidRPr="00460589">
                    <w:rPr>
                      <w:color w:val="002060"/>
                    </w:rPr>
                    <w:t> </w:t>
                  </w:r>
                </w:p>
              </w:tc>
            </w:tr>
            <w:tr w:rsidR="00AD176A" w:rsidRPr="00460589" w14:paraId="6C7C6D9C"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4B9D4C14" w14:textId="77777777" w:rsidR="00AD176A" w:rsidRPr="00460589" w:rsidRDefault="00AD176A" w:rsidP="00087E75">
                  <w:pPr>
                    <w:pStyle w:val="rowtabella0"/>
                    <w:rPr>
                      <w:color w:val="002060"/>
                    </w:rPr>
                  </w:pPr>
                  <w:r w:rsidRPr="00460589">
                    <w:rPr>
                      <w:color w:val="002060"/>
                    </w:rPr>
                    <w:t>(1) - disputata il 03/11/2025</w:t>
                  </w:r>
                </w:p>
              </w:tc>
            </w:tr>
          </w:tbl>
          <w:p w14:paraId="7C85EB69" w14:textId="77777777" w:rsidR="00AD176A" w:rsidRPr="00460589" w:rsidRDefault="00AD176A" w:rsidP="00087E75">
            <w:pPr>
              <w:rPr>
                <w:color w:val="002060"/>
              </w:rPr>
            </w:pPr>
          </w:p>
        </w:tc>
      </w:tr>
    </w:tbl>
    <w:p w14:paraId="2F8A48ED" w14:textId="77777777" w:rsidR="00AD176A" w:rsidRPr="00460589" w:rsidRDefault="00AD176A" w:rsidP="00AD176A">
      <w:pPr>
        <w:pStyle w:val="breakline"/>
        <w:rPr>
          <w:rFonts w:eastAsiaTheme="minorEastAsia"/>
          <w:color w:val="002060"/>
        </w:rPr>
      </w:pPr>
    </w:p>
    <w:p w14:paraId="671C85B6" w14:textId="77777777" w:rsidR="00AD176A" w:rsidRPr="00460589" w:rsidRDefault="00AD176A" w:rsidP="00AD176A">
      <w:pPr>
        <w:pStyle w:val="breakline"/>
        <w:rPr>
          <w:color w:val="002060"/>
        </w:rPr>
      </w:pPr>
    </w:p>
    <w:p w14:paraId="4C427A3F" w14:textId="77777777" w:rsidR="00AD176A" w:rsidRPr="00460589" w:rsidRDefault="00AD176A" w:rsidP="00AD176A">
      <w:pPr>
        <w:pStyle w:val="titoloprinc0"/>
        <w:rPr>
          <w:color w:val="002060"/>
        </w:rPr>
      </w:pPr>
      <w:r w:rsidRPr="00460589">
        <w:rPr>
          <w:color w:val="002060"/>
        </w:rPr>
        <w:t>GIUDICE SPORTIVO</w:t>
      </w:r>
    </w:p>
    <w:p w14:paraId="2D58A8A4" w14:textId="77777777" w:rsidR="00AD176A" w:rsidRPr="00460589" w:rsidRDefault="00AD176A" w:rsidP="00AD176A">
      <w:pPr>
        <w:pStyle w:val="diffida"/>
        <w:rPr>
          <w:color w:val="002060"/>
        </w:rPr>
      </w:pPr>
      <w:r w:rsidRPr="00460589">
        <w:rPr>
          <w:color w:val="002060"/>
        </w:rPr>
        <w:t>Il Giudice Sportivo Avv. Agnese Lazzaretti, con l'assistenza del Segretario Angelo Castellana, nella seduta del 05/11/2025, ha adottato le decisioni che di seguito integralmente si riportano:</w:t>
      </w:r>
    </w:p>
    <w:p w14:paraId="3D4A68AE" w14:textId="77777777" w:rsidR="00AD176A" w:rsidRPr="00460589" w:rsidRDefault="00AD176A" w:rsidP="00AD176A">
      <w:pPr>
        <w:pStyle w:val="titolo10"/>
        <w:rPr>
          <w:color w:val="002060"/>
        </w:rPr>
      </w:pPr>
      <w:r w:rsidRPr="00460589">
        <w:rPr>
          <w:color w:val="002060"/>
        </w:rPr>
        <w:t xml:space="preserve">GARE DEL 1/11/2025 </w:t>
      </w:r>
    </w:p>
    <w:p w14:paraId="6A9EB187" w14:textId="77777777" w:rsidR="00AD176A" w:rsidRPr="00460589" w:rsidRDefault="00AD176A" w:rsidP="00AD176A">
      <w:pPr>
        <w:pStyle w:val="titolo7a"/>
        <w:rPr>
          <w:color w:val="002060"/>
        </w:rPr>
      </w:pPr>
      <w:r w:rsidRPr="00460589">
        <w:rPr>
          <w:color w:val="002060"/>
        </w:rPr>
        <w:t xml:space="preserve">PROVVEDIMENTI DISCIPLINARI </w:t>
      </w:r>
    </w:p>
    <w:p w14:paraId="650D6B79"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4EE0DC38" w14:textId="77777777" w:rsidR="00AD176A" w:rsidRPr="00460589" w:rsidRDefault="00AD176A" w:rsidP="00AD176A">
      <w:pPr>
        <w:pStyle w:val="titolo30"/>
        <w:rPr>
          <w:color w:val="002060"/>
        </w:rPr>
      </w:pPr>
      <w:r w:rsidRPr="00460589">
        <w:rPr>
          <w:color w:val="002060"/>
        </w:rPr>
        <w:t xml:space="preserve">DIRIGENTI </w:t>
      </w:r>
    </w:p>
    <w:p w14:paraId="236D3353" w14:textId="77777777" w:rsidR="00AD176A" w:rsidRPr="00460589" w:rsidRDefault="00AD176A" w:rsidP="00AD176A">
      <w:pPr>
        <w:pStyle w:val="titolo20"/>
        <w:rPr>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5A10E9AE" w14:textId="77777777" w:rsidTr="00087E75">
        <w:tc>
          <w:tcPr>
            <w:tcW w:w="2200" w:type="dxa"/>
            <w:tcMar>
              <w:top w:w="20" w:type="dxa"/>
              <w:left w:w="20" w:type="dxa"/>
              <w:bottom w:w="20" w:type="dxa"/>
              <w:right w:w="20" w:type="dxa"/>
            </w:tcMar>
            <w:vAlign w:val="center"/>
            <w:hideMark/>
          </w:tcPr>
          <w:p w14:paraId="2F56CEF8" w14:textId="77777777" w:rsidR="00AD176A" w:rsidRPr="00460589" w:rsidRDefault="00AD176A" w:rsidP="00087E75">
            <w:pPr>
              <w:pStyle w:val="movimento"/>
              <w:rPr>
                <w:color w:val="002060"/>
              </w:rPr>
            </w:pPr>
            <w:r w:rsidRPr="00460589">
              <w:rPr>
                <w:color w:val="002060"/>
              </w:rPr>
              <w:t>ANGELONI FRANCESCO</w:t>
            </w:r>
          </w:p>
        </w:tc>
        <w:tc>
          <w:tcPr>
            <w:tcW w:w="2200" w:type="dxa"/>
            <w:tcMar>
              <w:top w:w="20" w:type="dxa"/>
              <w:left w:w="20" w:type="dxa"/>
              <w:bottom w:w="20" w:type="dxa"/>
              <w:right w:w="20" w:type="dxa"/>
            </w:tcMar>
            <w:vAlign w:val="center"/>
            <w:hideMark/>
          </w:tcPr>
          <w:p w14:paraId="304ED570" w14:textId="77777777" w:rsidR="00AD176A" w:rsidRPr="00460589" w:rsidRDefault="00AD176A" w:rsidP="00087E75">
            <w:pPr>
              <w:pStyle w:val="movimento2"/>
              <w:rPr>
                <w:color w:val="002060"/>
              </w:rPr>
            </w:pPr>
            <w:r w:rsidRPr="00460589">
              <w:rPr>
                <w:color w:val="002060"/>
              </w:rPr>
              <w:t xml:space="preserve">(REAL FABRIANO) </w:t>
            </w:r>
          </w:p>
        </w:tc>
        <w:tc>
          <w:tcPr>
            <w:tcW w:w="800" w:type="dxa"/>
            <w:tcMar>
              <w:top w:w="20" w:type="dxa"/>
              <w:left w:w="20" w:type="dxa"/>
              <w:bottom w:w="20" w:type="dxa"/>
              <w:right w:w="20" w:type="dxa"/>
            </w:tcMar>
            <w:vAlign w:val="center"/>
            <w:hideMark/>
          </w:tcPr>
          <w:p w14:paraId="5B5EFF4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6734B1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0146919" w14:textId="77777777" w:rsidR="00AD176A" w:rsidRPr="00460589" w:rsidRDefault="00AD176A" w:rsidP="00087E75">
            <w:pPr>
              <w:pStyle w:val="movimento2"/>
              <w:rPr>
                <w:color w:val="002060"/>
              </w:rPr>
            </w:pPr>
            <w:r w:rsidRPr="00460589">
              <w:rPr>
                <w:color w:val="002060"/>
              </w:rPr>
              <w:t> </w:t>
            </w:r>
          </w:p>
        </w:tc>
      </w:tr>
    </w:tbl>
    <w:p w14:paraId="55E18CF4" w14:textId="77777777" w:rsidR="00AD176A" w:rsidRPr="00460589" w:rsidRDefault="00AD176A" w:rsidP="00AD176A">
      <w:pPr>
        <w:pStyle w:val="titolo30"/>
        <w:rPr>
          <w:rFonts w:eastAsiaTheme="minorEastAsia"/>
          <w:color w:val="002060"/>
        </w:rPr>
      </w:pPr>
      <w:r w:rsidRPr="00460589">
        <w:rPr>
          <w:color w:val="002060"/>
        </w:rPr>
        <w:t xml:space="preserve">ALLENATORI </w:t>
      </w:r>
    </w:p>
    <w:p w14:paraId="48E95730" w14:textId="77777777" w:rsidR="00AD176A" w:rsidRPr="00460589" w:rsidRDefault="00AD176A" w:rsidP="00AD176A">
      <w:pPr>
        <w:pStyle w:val="titolo20"/>
        <w:rPr>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CD93CB4" w14:textId="77777777" w:rsidTr="00087E75">
        <w:tc>
          <w:tcPr>
            <w:tcW w:w="2200" w:type="dxa"/>
            <w:tcMar>
              <w:top w:w="20" w:type="dxa"/>
              <w:left w:w="20" w:type="dxa"/>
              <w:bottom w:w="20" w:type="dxa"/>
              <w:right w:w="20" w:type="dxa"/>
            </w:tcMar>
            <w:vAlign w:val="center"/>
            <w:hideMark/>
          </w:tcPr>
          <w:p w14:paraId="3AC2B184" w14:textId="77777777" w:rsidR="00AD176A" w:rsidRPr="00460589" w:rsidRDefault="00AD176A" w:rsidP="00087E75">
            <w:pPr>
              <w:pStyle w:val="movimento"/>
              <w:rPr>
                <w:color w:val="002060"/>
              </w:rPr>
            </w:pPr>
            <w:r w:rsidRPr="00460589">
              <w:rPr>
                <w:color w:val="002060"/>
              </w:rPr>
              <w:t>DIAMBRA BRUNO</w:t>
            </w:r>
          </w:p>
        </w:tc>
        <w:tc>
          <w:tcPr>
            <w:tcW w:w="2200" w:type="dxa"/>
            <w:tcMar>
              <w:top w:w="20" w:type="dxa"/>
              <w:left w:w="20" w:type="dxa"/>
              <w:bottom w:w="20" w:type="dxa"/>
              <w:right w:w="20" w:type="dxa"/>
            </w:tcMar>
            <w:vAlign w:val="center"/>
            <w:hideMark/>
          </w:tcPr>
          <w:p w14:paraId="5A20F011" w14:textId="77777777" w:rsidR="00AD176A" w:rsidRPr="00460589" w:rsidRDefault="00AD176A" w:rsidP="00087E75">
            <w:pPr>
              <w:pStyle w:val="movimento2"/>
              <w:rPr>
                <w:color w:val="002060"/>
              </w:rPr>
            </w:pPr>
            <w:r w:rsidRPr="00460589">
              <w:rPr>
                <w:color w:val="002060"/>
              </w:rPr>
              <w:t xml:space="preserve">(CALCIO A 5 CORINALDO) </w:t>
            </w:r>
          </w:p>
        </w:tc>
        <w:tc>
          <w:tcPr>
            <w:tcW w:w="800" w:type="dxa"/>
            <w:tcMar>
              <w:top w:w="20" w:type="dxa"/>
              <w:left w:w="20" w:type="dxa"/>
              <w:bottom w:w="20" w:type="dxa"/>
              <w:right w:w="20" w:type="dxa"/>
            </w:tcMar>
            <w:vAlign w:val="center"/>
            <w:hideMark/>
          </w:tcPr>
          <w:p w14:paraId="3CA69138"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D1DF16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0C2D103" w14:textId="77777777" w:rsidR="00AD176A" w:rsidRPr="00460589" w:rsidRDefault="00AD176A" w:rsidP="00087E75">
            <w:pPr>
              <w:pStyle w:val="movimento2"/>
              <w:rPr>
                <w:color w:val="002060"/>
              </w:rPr>
            </w:pPr>
            <w:r w:rsidRPr="00460589">
              <w:rPr>
                <w:color w:val="002060"/>
              </w:rPr>
              <w:t> </w:t>
            </w:r>
          </w:p>
        </w:tc>
      </w:tr>
    </w:tbl>
    <w:p w14:paraId="24FA8C5A" w14:textId="77777777" w:rsidR="00AD176A" w:rsidRPr="00460589" w:rsidRDefault="00AD176A" w:rsidP="00AD176A">
      <w:pPr>
        <w:pStyle w:val="titolo30"/>
        <w:rPr>
          <w:rFonts w:eastAsiaTheme="minorEastAsia"/>
          <w:color w:val="002060"/>
        </w:rPr>
      </w:pPr>
      <w:r w:rsidRPr="00460589">
        <w:rPr>
          <w:color w:val="002060"/>
        </w:rPr>
        <w:t xml:space="preserve">CALCIATORI NON ESPULSI </w:t>
      </w:r>
    </w:p>
    <w:p w14:paraId="3AE70CB2" w14:textId="77777777" w:rsidR="00AD176A" w:rsidRPr="00460589" w:rsidRDefault="00AD176A" w:rsidP="00AD176A">
      <w:pPr>
        <w:pStyle w:val="titolo20"/>
        <w:rPr>
          <w:color w:val="002060"/>
        </w:rPr>
      </w:pPr>
      <w:r w:rsidRPr="00460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66B4399F" w14:textId="77777777" w:rsidTr="00087E75">
        <w:tc>
          <w:tcPr>
            <w:tcW w:w="2200" w:type="dxa"/>
            <w:tcMar>
              <w:top w:w="20" w:type="dxa"/>
              <w:left w:w="20" w:type="dxa"/>
              <w:bottom w:w="20" w:type="dxa"/>
              <w:right w:w="20" w:type="dxa"/>
            </w:tcMar>
            <w:vAlign w:val="center"/>
            <w:hideMark/>
          </w:tcPr>
          <w:p w14:paraId="4CDEE4C0" w14:textId="77777777" w:rsidR="00AD176A" w:rsidRPr="00460589" w:rsidRDefault="00AD176A" w:rsidP="00087E75">
            <w:pPr>
              <w:pStyle w:val="movimento"/>
              <w:rPr>
                <w:color w:val="002060"/>
              </w:rPr>
            </w:pPr>
            <w:r w:rsidRPr="00460589">
              <w:rPr>
                <w:color w:val="002060"/>
              </w:rPr>
              <w:t>HAXHIU SAMUELE</w:t>
            </w:r>
          </w:p>
        </w:tc>
        <w:tc>
          <w:tcPr>
            <w:tcW w:w="2200" w:type="dxa"/>
            <w:tcMar>
              <w:top w:w="20" w:type="dxa"/>
              <w:left w:w="20" w:type="dxa"/>
              <w:bottom w:w="20" w:type="dxa"/>
              <w:right w:w="20" w:type="dxa"/>
            </w:tcMar>
            <w:vAlign w:val="center"/>
            <w:hideMark/>
          </w:tcPr>
          <w:p w14:paraId="1DFA7CA8" w14:textId="77777777" w:rsidR="00AD176A" w:rsidRPr="00460589" w:rsidRDefault="00AD176A" w:rsidP="00087E75">
            <w:pPr>
              <w:pStyle w:val="movimento2"/>
              <w:rPr>
                <w:color w:val="002060"/>
              </w:rPr>
            </w:pPr>
            <w:r w:rsidRPr="00460589">
              <w:rPr>
                <w:color w:val="002060"/>
              </w:rPr>
              <w:t xml:space="preserve">(CANTINE RIUNITE CSI) </w:t>
            </w:r>
          </w:p>
        </w:tc>
        <w:tc>
          <w:tcPr>
            <w:tcW w:w="800" w:type="dxa"/>
            <w:tcMar>
              <w:top w:w="20" w:type="dxa"/>
              <w:left w:w="20" w:type="dxa"/>
              <w:bottom w:w="20" w:type="dxa"/>
              <w:right w:w="20" w:type="dxa"/>
            </w:tcMar>
            <w:vAlign w:val="center"/>
            <w:hideMark/>
          </w:tcPr>
          <w:p w14:paraId="2D8D09E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6C0D63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EE65E15" w14:textId="77777777" w:rsidR="00AD176A" w:rsidRPr="00460589" w:rsidRDefault="00AD176A" w:rsidP="00087E75">
            <w:pPr>
              <w:pStyle w:val="movimento2"/>
              <w:rPr>
                <w:color w:val="002060"/>
              </w:rPr>
            </w:pPr>
            <w:r w:rsidRPr="00460589">
              <w:rPr>
                <w:color w:val="002060"/>
              </w:rPr>
              <w:t> </w:t>
            </w:r>
          </w:p>
        </w:tc>
      </w:tr>
    </w:tbl>
    <w:p w14:paraId="2B137B7B" w14:textId="77777777" w:rsidR="00AD176A" w:rsidRPr="00460589" w:rsidRDefault="00AD176A" w:rsidP="00AD176A">
      <w:pPr>
        <w:pStyle w:val="titolo20"/>
        <w:rPr>
          <w:rFonts w:eastAsiaTheme="minorEastAsia"/>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31BFFC91" w14:textId="77777777" w:rsidTr="00087E75">
        <w:tc>
          <w:tcPr>
            <w:tcW w:w="2200" w:type="dxa"/>
            <w:tcMar>
              <w:top w:w="20" w:type="dxa"/>
              <w:left w:w="20" w:type="dxa"/>
              <w:bottom w:w="20" w:type="dxa"/>
              <w:right w:w="20" w:type="dxa"/>
            </w:tcMar>
            <w:vAlign w:val="center"/>
            <w:hideMark/>
          </w:tcPr>
          <w:p w14:paraId="2574D4AF" w14:textId="77777777" w:rsidR="00AD176A" w:rsidRPr="00460589" w:rsidRDefault="00AD176A" w:rsidP="00087E75">
            <w:pPr>
              <w:pStyle w:val="movimento"/>
              <w:rPr>
                <w:color w:val="002060"/>
              </w:rPr>
            </w:pPr>
            <w:r w:rsidRPr="00460589">
              <w:rPr>
                <w:color w:val="002060"/>
              </w:rPr>
              <w:t>BIAGINI GIACOMO</w:t>
            </w:r>
          </w:p>
        </w:tc>
        <w:tc>
          <w:tcPr>
            <w:tcW w:w="2200" w:type="dxa"/>
            <w:tcMar>
              <w:top w:w="20" w:type="dxa"/>
              <w:left w:w="20" w:type="dxa"/>
              <w:bottom w:w="20" w:type="dxa"/>
              <w:right w:w="20" w:type="dxa"/>
            </w:tcMar>
            <w:vAlign w:val="center"/>
            <w:hideMark/>
          </w:tcPr>
          <w:p w14:paraId="0E0FFD7E" w14:textId="77777777" w:rsidR="00AD176A" w:rsidRPr="00460589" w:rsidRDefault="00AD176A" w:rsidP="00087E75">
            <w:pPr>
              <w:pStyle w:val="movimento2"/>
              <w:rPr>
                <w:color w:val="002060"/>
              </w:rPr>
            </w:pPr>
            <w:r w:rsidRPr="00460589">
              <w:rPr>
                <w:color w:val="002060"/>
              </w:rPr>
              <w:t xml:space="preserve">(REAL FABRIANO) </w:t>
            </w:r>
          </w:p>
        </w:tc>
        <w:tc>
          <w:tcPr>
            <w:tcW w:w="800" w:type="dxa"/>
            <w:tcMar>
              <w:top w:w="20" w:type="dxa"/>
              <w:left w:w="20" w:type="dxa"/>
              <w:bottom w:w="20" w:type="dxa"/>
              <w:right w:w="20" w:type="dxa"/>
            </w:tcMar>
            <w:vAlign w:val="center"/>
            <w:hideMark/>
          </w:tcPr>
          <w:p w14:paraId="167C7BEE"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0AB12EE" w14:textId="77777777" w:rsidR="00AD176A" w:rsidRPr="00460589" w:rsidRDefault="00AD176A" w:rsidP="00087E75">
            <w:pPr>
              <w:pStyle w:val="movimento"/>
              <w:rPr>
                <w:color w:val="002060"/>
              </w:rPr>
            </w:pPr>
            <w:r w:rsidRPr="00460589">
              <w:rPr>
                <w:color w:val="002060"/>
              </w:rPr>
              <w:t>BIOCCO GABRIELE</w:t>
            </w:r>
          </w:p>
        </w:tc>
        <w:tc>
          <w:tcPr>
            <w:tcW w:w="2200" w:type="dxa"/>
            <w:tcMar>
              <w:top w:w="20" w:type="dxa"/>
              <w:left w:w="20" w:type="dxa"/>
              <w:bottom w:w="20" w:type="dxa"/>
              <w:right w:w="20" w:type="dxa"/>
            </w:tcMar>
            <w:vAlign w:val="center"/>
            <w:hideMark/>
          </w:tcPr>
          <w:p w14:paraId="7E021A83" w14:textId="77777777" w:rsidR="00AD176A" w:rsidRPr="00460589" w:rsidRDefault="00AD176A" w:rsidP="00087E75">
            <w:pPr>
              <w:pStyle w:val="movimento2"/>
              <w:rPr>
                <w:color w:val="002060"/>
              </w:rPr>
            </w:pPr>
            <w:r w:rsidRPr="00460589">
              <w:rPr>
                <w:color w:val="002060"/>
              </w:rPr>
              <w:t xml:space="preserve">(REAL FABRIANO) </w:t>
            </w:r>
          </w:p>
        </w:tc>
      </w:tr>
    </w:tbl>
    <w:p w14:paraId="2D490C96" w14:textId="77777777" w:rsidR="00AD176A" w:rsidRPr="00460589" w:rsidRDefault="00AD176A" w:rsidP="00AD176A">
      <w:pPr>
        <w:pStyle w:val="titolo20"/>
        <w:rPr>
          <w:rFonts w:eastAsiaTheme="minorEastAsia"/>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3366CC0D" w14:textId="77777777" w:rsidTr="00087E75">
        <w:tc>
          <w:tcPr>
            <w:tcW w:w="2200" w:type="dxa"/>
            <w:tcMar>
              <w:top w:w="20" w:type="dxa"/>
              <w:left w:w="20" w:type="dxa"/>
              <w:bottom w:w="20" w:type="dxa"/>
              <w:right w:w="20" w:type="dxa"/>
            </w:tcMar>
            <w:vAlign w:val="center"/>
            <w:hideMark/>
          </w:tcPr>
          <w:p w14:paraId="66749C06" w14:textId="77777777" w:rsidR="00AD176A" w:rsidRPr="00460589" w:rsidRDefault="00AD176A" w:rsidP="00087E75">
            <w:pPr>
              <w:pStyle w:val="movimento"/>
              <w:rPr>
                <w:color w:val="002060"/>
              </w:rPr>
            </w:pPr>
            <w:r w:rsidRPr="00460589">
              <w:rPr>
                <w:color w:val="002060"/>
              </w:rPr>
              <w:t>BORDONI LUCA</w:t>
            </w:r>
          </w:p>
        </w:tc>
        <w:tc>
          <w:tcPr>
            <w:tcW w:w="2200" w:type="dxa"/>
            <w:tcMar>
              <w:top w:w="20" w:type="dxa"/>
              <w:left w:w="20" w:type="dxa"/>
              <w:bottom w:w="20" w:type="dxa"/>
              <w:right w:w="20" w:type="dxa"/>
            </w:tcMar>
            <w:vAlign w:val="center"/>
            <w:hideMark/>
          </w:tcPr>
          <w:p w14:paraId="2292819A" w14:textId="77777777" w:rsidR="00AD176A" w:rsidRPr="00460589" w:rsidRDefault="00AD176A" w:rsidP="00087E75">
            <w:pPr>
              <w:pStyle w:val="movimento2"/>
              <w:rPr>
                <w:color w:val="002060"/>
              </w:rPr>
            </w:pPr>
            <w:r w:rsidRPr="00460589">
              <w:rPr>
                <w:color w:val="002060"/>
              </w:rPr>
              <w:t xml:space="preserve">(ACSS MONDOLFO C5) </w:t>
            </w:r>
          </w:p>
        </w:tc>
        <w:tc>
          <w:tcPr>
            <w:tcW w:w="800" w:type="dxa"/>
            <w:tcMar>
              <w:top w:w="20" w:type="dxa"/>
              <w:left w:w="20" w:type="dxa"/>
              <w:bottom w:w="20" w:type="dxa"/>
              <w:right w:w="20" w:type="dxa"/>
            </w:tcMar>
            <w:vAlign w:val="center"/>
            <w:hideMark/>
          </w:tcPr>
          <w:p w14:paraId="6982A83D"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47D2E4F" w14:textId="77777777" w:rsidR="00AD176A" w:rsidRPr="00460589" w:rsidRDefault="00AD176A" w:rsidP="00087E75">
            <w:pPr>
              <w:pStyle w:val="movimento"/>
              <w:rPr>
                <w:color w:val="002060"/>
              </w:rPr>
            </w:pPr>
            <w:r w:rsidRPr="00460589">
              <w:rPr>
                <w:color w:val="002060"/>
              </w:rPr>
              <w:t>PERTICAROLI TOMMASO</w:t>
            </w:r>
          </w:p>
        </w:tc>
        <w:tc>
          <w:tcPr>
            <w:tcW w:w="2200" w:type="dxa"/>
            <w:tcMar>
              <w:top w:w="20" w:type="dxa"/>
              <w:left w:w="20" w:type="dxa"/>
              <w:bottom w:w="20" w:type="dxa"/>
              <w:right w:w="20" w:type="dxa"/>
            </w:tcMar>
            <w:vAlign w:val="center"/>
            <w:hideMark/>
          </w:tcPr>
          <w:p w14:paraId="61667A18" w14:textId="77777777" w:rsidR="00AD176A" w:rsidRPr="00460589" w:rsidRDefault="00AD176A" w:rsidP="00087E75">
            <w:pPr>
              <w:pStyle w:val="movimento2"/>
              <w:rPr>
                <w:color w:val="002060"/>
              </w:rPr>
            </w:pPr>
            <w:r w:rsidRPr="00460589">
              <w:rPr>
                <w:color w:val="002060"/>
              </w:rPr>
              <w:t xml:space="preserve">(CALCIO A 5 CORINALDO) </w:t>
            </w:r>
          </w:p>
        </w:tc>
      </w:tr>
    </w:tbl>
    <w:p w14:paraId="09AEE6B1" w14:textId="77777777" w:rsidR="00AD176A" w:rsidRPr="00460589" w:rsidRDefault="00AD176A" w:rsidP="00AD176A">
      <w:pPr>
        <w:pStyle w:val="titolo10"/>
        <w:rPr>
          <w:rFonts w:eastAsiaTheme="minorEastAsia"/>
          <w:color w:val="002060"/>
        </w:rPr>
      </w:pPr>
      <w:r w:rsidRPr="00460589">
        <w:rPr>
          <w:color w:val="002060"/>
        </w:rPr>
        <w:lastRenderedPageBreak/>
        <w:t xml:space="preserve">GARE DEL 2/11/2025 </w:t>
      </w:r>
    </w:p>
    <w:p w14:paraId="15D4D138" w14:textId="77777777" w:rsidR="00AD176A" w:rsidRPr="00460589" w:rsidRDefault="00AD176A" w:rsidP="00AD176A">
      <w:pPr>
        <w:pStyle w:val="titolo7a"/>
        <w:rPr>
          <w:color w:val="002060"/>
        </w:rPr>
      </w:pPr>
      <w:r w:rsidRPr="00460589">
        <w:rPr>
          <w:color w:val="002060"/>
        </w:rPr>
        <w:t xml:space="preserve">PROVVEDIMENTI DISCIPLINARI </w:t>
      </w:r>
    </w:p>
    <w:p w14:paraId="206B1EAC"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48847158" w14:textId="77777777" w:rsidR="00AD176A" w:rsidRPr="00460589" w:rsidRDefault="00AD176A" w:rsidP="00AD176A">
      <w:pPr>
        <w:pStyle w:val="titolo30"/>
        <w:rPr>
          <w:color w:val="002060"/>
        </w:rPr>
      </w:pPr>
      <w:r w:rsidRPr="00460589">
        <w:rPr>
          <w:color w:val="002060"/>
        </w:rPr>
        <w:t xml:space="preserve">CALCIATORI NON ESPULSI </w:t>
      </w:r>
    </w:p>
    <w:p w14:paraId="1BFD140A" w14:textId="77777777" w:rsidR="00AD176A" w:rsidRPr="00460589" w:rsidRDefault="00AD176A" w:rsidP="00AD176A">
      <w:pPr>
        <w:pStyle w:val="titolo20"/>
        <w:rPr>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0D9DACC0" w14:textId="77777777" w:rsidTr="00087E75">
        <w:tc>
          <w:tcPr>
            <w:tcW w:w="2200" w:type="dxa"/>
            <w:tcMar>
              <w:top w:w="20" w:type="dxa"/>
              <w:left w:w="20" w:type="dxa"/>
              <w:bottom w:w="20" w:type="dxa"/>
              <w:right w:w="20" w:type="dxa"/>
            </w:tcMar>
            <w:vAlign w:val="center"/>
            <w:hideMark/>
          </w:tcPr>
          <w:p w14:paraId="56F679A8" w14:textId="77777777" w:rsidR="00AD176A" w:rsidRPr="00460589" w:rsidRDefault="00AD176A" w:rsidP="00087E75">
            <w:pPr>
              <w:pStyle w:val="movimento"/>
              <w:rPr>
                <w:color w:val="002060"/>
              </w:rPr>
            </w:pPr>
            <w:r w:rsidRPr="00460589">
              <w:rPr>
                <w:color w:val="002060"/>
              </w:rPr>
              <w:t>ODDI MATTEO</w:t>
            </w:r>
          </w:p>
        </w:tc>
        <w:tc>
          <w:tcPr>
            <w:tcW w:w="2200" w:type="dxa"/>
            <w:tcMar>
              <w:top w:w="20" w:type="dxa"/>
              <w:left w:w="20" w:type="dxa"/>
              <w:bottom w:w="20" w:type="dxa"/>
              <w:right w:w="20" w:type="dxa"/>
            </w:tcMar>
            <w:vAlign w:val="center"/>
            <w:hideMark/>
          </w:tcPr>
          <w:p w14:paraId="48A5FA72" w14:textId="77777777" w:rsidR="00AD176A" w:rsidRPr="00460589" w:rsidRDefault="00AD176A" w:rsidP="00087E75">
            <w:pPr>
              <w:pStyle w:val="movimento2"/>
              <w:rPr>
                <w:color w:val="002060"/>
              </w:rPr>
            </w:pPr>
            <w:r w:rsidRPr="00460589">
              <w:rPr>
                <w:color w:val="002060"/>
              </w:rPr>
              <w:t xml:space="preserve">(FUTSAL VIRE GEOSISTEM ASD) </w:t>
            </w:r>
          </w:p>
        </w:tc>
        <w:tc>
          <w:tcPr>
            <w:tcW w:w="800" w:type="dxa"/>
            <w:tcMar>
              <w:top w:w="20" w:type="dxa"/>
              <w:left w:w="20" w:type="dxa"/>
              <w:bottom w:w="20" w:type="dxa"/>
              <w:right w:w="20" w:type="dxa"/>
            </w:tcMar>
            <w:vAlign w:val="center"/>
            <w:hideMark/>
          </w:tcPr>
          <w:p w14:paraId="2285CE25"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242160C" w14:textId="77777777" w:rsidR="00AD176A" w:rsidRPr="00460589" w:rsidRDefault="00AD176A" w:rsidP="00087E75">
            <w:pPr>
              <w:pStyle w:val="movimento"/>
              <w:rPr>
                <w:color w:val="002060"/>
              </w:rPr>
            </w:pPr>
            <w:r w:rsidRPr="00460589">
              <w:rPr>
                <w:color w:val="002060"/>
              </w:rPr>
              <w:t>BEN MIRA HASSAN</w:t>
            </w:r>
          </w:p>
        </w:tc>
        <w:tc>
          <w:tcPr>
            <w:tcW w:w="2200" w:type="dxa"/>
            <w:tcMar>
              <w:top w:w="20" w:type="dxa"/>
              <w:left w:w="20" w:type="dxa"/>
              <w:bottom w:w="20" w:type="dxa"/>
              <w:right w:w="20" w:type="dxa"/>
            </w:tcMar>
            <w:vAlign w:val="center"/>
            <w:hideMark/>
          </w:tcPr>
          <w:p w14:paraId="3C546B1B" w14:textId="77777777" w:rsidR="00AD176A" w:rsidRPr="00460589" w:rsidRDefault="00AD176A" w:rsidP="00087E75">
            <w:pPr>
              <w:pStyle w:val="movimento2"/>
              <w:rPr>
                <w:color w:val="002060"/>
              </w:rPr>
            </w:pPr>
            <w:r w:rsidRPr="00460589">
              <w:rPr>
                <w:color w:val="002060"/>
              </w:rPr>
              <w:t xml:space="preserve">(JESINA S.R.L.) </w:t>
            </w:r>
          </w:p>
        </w:tc>
      </w:tr>
      <w:tr w:rsidR="00AD176A" w:rsidRPr="00460589" w14:paraId="195337AB" w14:textId="77777777" w:rsidTr="00087E75">
        <w:tc>
          <w:tcPr>
            <w:tcW w:w="2200" w:type="dxa"/>
            <w:tcMar>
              <w:top w:w="20" w:type="dxa"/>
              <w:left w:w="20" w:type="dxa"/>
              <w:bottom w:w="20" w:type="dxa"/>
              <w:right w:w="20" w:type="dxa"/>
            </w:tcMar>
            <w:vAlign w:val="center"/>
            <w:hideMark/>
          </w:tcPr>
          <w:p w14:paraId="74F9063B" w14:textId="77777777" w:rsidR="00AD176A" w:rsidRPr="00460589" w:rsidRDefault="00AD176A" w:rsidP="00087E75">
            <w:pPr>
              <w:pStyle w:val="movimento"/>
              <w:rPr>
                <w:color w:val="002060"/>
              </w:rPr>
            </w:pPr>
            <w:r w:rsidRPr="00460589">
              <w:rPr>
                <w:color w:val="002060"/>
              </w:rPr>
              <w:t>CALVISI DANIELE</w:t>
            </w:r>
          </w:p>
        </w:tc>
        <w:tc>
          <w:tcPr>
            <w:tcW w:w="2200" w:type="dxa"/>
            <w:tcMar>
              <w:top w:w="20" w:type="dxa"/>
              <w:left w:w="20" w:type="dxa"/>
              <w:bottom w:w="20" w:type="dxa"/>
              <w:right w:w="20" w:type="dxa"/>
            </w:tcMar>
            <w:vAlign w:val="center"/>
            <w:hideMark/>
          </w:tcPr>
          <w:p w14:paraId="10710663" w14:textId="77777777" w:rsidR="00AD176A" w:rsidRPr="00460589" w:rsidRDefault="00AD176A" w:rsidP="00087E75">
            <w:pPr>
              <w:pStyle w:val="movimento2"/>
              <w:rPr>
                <w:color w:val="002060"/>
              </w:rPr>
            </w:pPr>
            <w:r w:rsidRPr="00460589">
              <w:rPr>
                <w:color w:val="002060"/>
              </w:rPr>
              <w:t xml:space="preserve">(JESINA S.R.L.) </w:t>
            </w:r>
          </w:p>
        </w:tc>
        <w:tc>
          <w:tcPr>
            <w:tcW w:w="800" w:type="dxa"/>
            <w:tcMar>
              <w:top w:w="20" w:type="dxa"/>
              <w:left w:w="20" w:type="dxa"/>
              <w:bottom w:w="20" w:type="dxa"/>
              <w:right w:w="20" w:type="dxa"/>
            </w:tcMar>
            <w:vAlign w:val="center"/>
            <w:hideMark/>
          </w:tcPr>
          <w:p w14:paraId="5B0ECEAB"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21B53A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D643BB4" w14:textId="77777777" w:rsidR="00AD176A" w:rsidRPr="00460589" w:rsidRDefault="00AD176A" w:rsidP="00087E75">
            <w:pPr>
              <w:pStyle w:val="movimento2"/>
              <w:rPr>
                <w:color w:val="002060"/>
              </w:rPr>
            </w:pPr>
            <w:r w:rsidRPr="00460589">
              <w:rPr>
                <w:color w:val="002060"/>
              </w:rPr>
              <w:t> </w:t>
            </w:r>
          </w:p>
        </w:tc>
      </w:tr>
    </w:tbl>
    <w:p w14:paraId="288B5558" w14:textId="77777777" w:rsidR="00AD176A" w:rsidRPr="00460589" w:rsidRDefault="00AD176A" w:rsidP="00AD176A">
      <w:pPr>
        <w:pStyle w:val="titolo20"/>
        <w:rPr>
          <w:rFonts w:eastAsiaTheme="minorEastAsia"/>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58129316" w14:textId="77777777" w:rsidTr="00087E75">
        <w:tc>
          <w:tcPr>
            <w:tcW w:w="2200" w:type="dxa"/>
            <w:tcMar>
              <w:top w:w="20" w:type="dxa"/>
              <w:left w:w="20" w:type="dxa"/>
              <w:bottom w:w="20" w:type="dxa"/>
              <w:right w:w="20" w:type="dxa"/>
            </w:tcMar>
            <w:vAlign w:val="center"/>
            <w:hideMark/>
          </w:tcPr>
          <w:p w14:paraId="0455C99E" w14:textId="77777777" w:rsidR="00AD176A" w:rsidRPr="00460589" w:rsidRDefault="00AD176A" w:rsidP="00087E75">
            <w:pPr>
              <w:pStyle w:val="movimento"/>
              <w:rPr>
                <w:color w:val="002060"/>
              </w:rPr>
            </w:pPr>
            <w:r w:rsidRPr="00460589">
              <w:rPr>
                <w:color w:val="002060"/>
              </w:rPr>
              <w:t>AGOSTINELLI ENEA</w:t>
            </w:r>
          </w:p>
        </w:tc>
        <w:tc>
          <w:tcPr>
            <w:tcW w:w="2200" w:type="dxa"/>
            <w:tcMar>
              <w:top w:w="20" w:type="dxa"/>
              <w:left w:w="20" w:type="dxa"/>
              <w:bottom w:w="20" w:type="dxa"/>
              <w:right w:w="20" w:type="dxa"/>
            </w:tcMar>
            <w:vAlign w:val="center"/>
            <w:hideMark/>
          </w:tcPr>
          <w:p w14:paraId="6A247229" w14:textId="77777777" w:rsidR="00AD176A" w:rsidRPr="00460589" w:rsidRDefault="00AD176A" w:rsidP="00087E75">
            <w:pPr>
              <w:pStyle w:val="movimento2"/>
              <w:rPr>
                <w:color w:val="002060"/>
              </w:rPr>
            </w:pPr>
            <w:r w:rsidRPr="00460589">
              <w:rPr>
                <w:color w:val="002060"/>
              </w:rPr>
              <w:t xml:space="preserve">(POLVERIGI C/5) </w:t>
            </w:r>
          </w:p>
        </w:tc>
        <w:tc>
          <w:tcPr>
            <w:tcW w:w="800" w:type="dxa"/>
            <w:tcMar>
              <w:top w:w="20" w:type="dxa"/>
              <w:left w:w="20" w:type="dxa"/>
              <w:bottom w:w="20" w:type="dxa"/>
              <w:right w:w="20" w:type="dxa"/>
            </w:tcMar>
            <w:vAlign w:val="center"/>
            <w:hideMark/>
          </w:tcPr>
          <w:p w14:paraId="133C7ED7"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2DABFD2" w14:textId="77777777" w:rsidR="00AD176A" w:rsidRPr="00460589" w:rsidRDefault="00AD176A" w:rsidP="00087E75">
            <w:pPr>
              <w:pStyle w:val="movimento"/>
              <w:rPr>
                <w:color w:val="002060"/>
              </w:rPr>
            </w:pPr>
            <w:r w:rsidRPr="00460589">
              <w:rPr>
                <w:color w:val="002060"/>
              </w:rPr>
              <w:t>COVACCI MANUEL</w:t>
            </w:r>
          </w:p>
        </w:tc>
        <w:tc>
          <w:tcPr>
            <w:tcW w:w="2200" w:type="dxa"/>
            <w:tcMar>
              <w:top w:w="20" w:type="dxa"/>
              <w:left w:w="20" w:type="dxa"/>
              <w:bottom w:w="20" w:type="dxa"/>
              <w:right w:w="20" w:type="dxa"/>
            </w:tcMar>
            <w:vAlign w:val="center"/>
            <w:hideMark/>
          </w:tcPr>
          <w:p w14:paraId="6CFD9A3A" w14:textId="77777777" w:rsidR="00AD176A" w:rsidRPr="00460589" w:rsidRDefault="00AD176A" w:rsidP="00087E75">
            <w:pPr>
              <w:pStyle w:val="movimento2"/>
              <w:rPr>
                <w:color w:val="002060"/>
              </w:rPr>
            </w:pPr>
            <w:r w:rsidRPr="00460589">
              <w:rPr>
                <w:color w:val="002060"/>
              </w:rPr>
              <w:t xml:space="preserve">(POLVERIGI C/5) </w:t>
            </w:r>
          </w:p>
        </w:tc>
      </w:tr>
      <w:tr w:rsidR="00AD176A" w:rsidRPr="00460589" w14:paraId="748FFB9F" w14:textId="77777777" w:rsidTr="00087E75">
        <w:tc>
          <w:tcPr>
            <w:tcW w:w="2200" w:type="dxa"/>
            <w:tcMar>
              <w:top w:w="20" w:type="dxa"/>
              <w:left w:w="20" w:type="dxa"/>
              <w:bottom w:w="20" w:type="dxa"/>
              <w:right w:w="20" w:type="dxa"/>
            </w:tcMar>
            <w:vAlign w:val="center"/>
            <w:hideMark/>
          </w:tcPr>
          <w:p w14:paraId="5BA1A21C" w14:textId="77777777" w:rsidR="00AD176A" w:rsidRPr="00460589" w:rsidRDefault="00AD176A" w:rsidP="00087E75">
            <w:pPr>
              <w:pStyle w:val="movimento"/>
              <w:rPr>
                <w:color w:val="002060"/>
              </w:rPr>
            </w:pPr>
            <w:r w:rsidRPr="00460589">
              <w:rPr>
                <w:color w:val="002060"/>
              </w:rPr>
              <w:t>DELPIZZO SCHVEITZE DAVI</w:t>
            </w:r>
          </w:p>
        </w:tc>
        <w:tc>
          <w:tcPr>
            <w:tcW w:w="2200" w:type="dxa"/>
            <w:tcMar>
              <w:top w:w="20" w:type="dxa"/>
              <w:left w:w="20" w:type="dxa"/>
              <w:bottom w:w="20" w:type="dxa"/>
              <w:right w:w="20" w:type="dxa"/>
            </w:tcMar>
            <w:vAlign w:val="center"/>
            <w:hideMark/>
          </w:tcPr>
          <w:p w14:paraId="62D4F452" w14:textId="77777777" w:rsidR="00AD176A" w:rsidRPr="00460589" w:rsidRDefault="00AD176A" w:rsidP="00087E75">
            <w:pPr>
              <w:pStyle w:val="movimento2"/>
              <w:rPr>
                <w:color w:val="002060"/>
              </w:rPr>
            </w:pPr>
            <w:r w:rsidRPr="00460589">
              <w:rPr>
                <w:color w:val="002060"/>
              </w:rPr>
              <w:t xml:space="preserve">(REAL SAN GIORGIO) </w:t>
            </w:r>
          </w:p>
        </w:tc>
        <w:tc>
          <w:tcPr>
            <w:tcW w:w="800" w:type="dxa"/>
            <w:tcMar>
              <w:top w:w="20" w:type="dxa"/>
              <w:left w:w="20" w:type="dxa"/>
              <w:bottom w:w="20" w:type="dxa"/>
              <w:right w:w="20" w:type="dxa"/>
            </w:tcMar>
            <w:vAlign w:val="center"/>
            <w:hideMark/>
          </w:tcPr>
          <w:p w14:paraId="1EADDA10"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E935D59"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4670E863" w14:textId="77777777" w:rsidR="00AD176A" w:rsidRPr="00460589" w:rsidRDefault="00AD176A" w:rsidP="00087E75">
            <w:pPr>
              <w:pStyle w:val="movimento2"/>
              <w:rPr>
                <w:color w:val="002060"/>
              </w:rPr>
            </w:pPr>
            <w:r w:rsidRPr="00460589">
              <w:rPr>
                <w:color w:val="002060"/>
              </w:rPr>
              <w:t> </w:t>
            </w:r>
          </w:p>
        </w:tc>
      </w:tr>
    </w:tbl>
    <w:p w14:paraId="52B504E9" w14:textId="77777777" w:rsidR="00AD176A" w:rsidRPr="00460589" w:rsidRDefault="00AD176A" w:rsidP="00AD176A">
      <w:pPr>
        <w:pStyle w:val="titolo10"/>
        <w:rPr>
          <w:rFonts w:eastAsiaTheme="minorEastAsia"/>
          <w:color w:val="002060"/>
        </w:rPr>
      </w:pPr>
      <w:r w:rsidRPr="00460589">
        <w:rPr>
          <w:color w:val="002060"/>
        </w:rPr>
        <w:t xml:space="preserve">GARE DEL 3/11/2025 </w:t>
      </w:r>
    </w:p>
    <w:p w14:paraId="058A4C1E" w14:textId="77777777" w:rsidR="00AD176A" w:rsidRPr="00460589" w:rsidRDefault="00AD176A" w:rsidP="00AD176A">
      <w:pPr>
        <w:pStyle w:val="titolo7a"/>
        <w:rPr>
          <w:color w:val="002060"/>
        </w:rPr>
      </w:pPr>
      <w:r w:rsidRPr="00460589">
        <w:rPr>
          <w:color w:val="002060"/>
        </w:rPr>
        <w:t xml:space="preserve">PROVVEDIMENTI DISCIPLINARI </w:t>
      </w:r>
    </w:p>
    <w:p w14:paraId="2596DCD6"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27A2D197" w14:textId="77777777" w:rsidR="00AD176A" w:rsidRPr="00460589" w:rsidRDefault="00AD176A" w:rsidP="00AD176A">
      <w:pPr>
        <w:pStyle w:val="titolo30"/>
        <w:rPr>
          <w:color w:val="002060"/>
        </w:rPr>
      </w:pPr>
      <w:r w:rsidRPr="00460589">
        <w:rPr>
          <w:color w:val="002060"/>
        </w:rPr>
        <w:t xml:space="preserve">ALLENATORI </w:t>
      </w:r>
    </w:p>
    <w:p w14:paraId="2C4F4B26" w14:textId="77777777" w:rsidR="00AD176A" w:rsidRPr="00460589" w:rsidRDefault="00AD176A" w:rsidP="00AD176A">
      <w:pPr>
        <w:pStyle w:val="titolo20"/>
        <w:rPr>
          <w:color w:val="002060"/>
        </w:rPr>
      </w:pPr>
      <w:r w:rsidRPr="00460589">
        <w:rPr>
          <w:color w:val="002060"/>
        </w:rPr>
        <w:t xml:space="preserve">SQUALIFICA FINO AL 19/11/2025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7BB337AB" w14:textId="77777777" w:rsidTr="00087E75">
        <w:tc>
          <w:tcPr>
            <w:tcW w:w="2200" w:type="dxa"/>
            <w:tcMar>
              <w:top w:w="20" w:type="dxa"/>
              <w:left w:w="20" w:type="dxa"/>
              <w:bottom w:w="20" w:type="dxa"/>
              <w:right w:w="20" w:type="dxa"/>
            </w:tcMar>
            <w:vAlign w:val="center"/>
            <w:hideMark/>
          </w:tcPr>
          <w:p w14:paraId="7902BA9B" w14:textId="77777777" w:rsidR="00AD176A" w:rsidRPr="00460589" w:rsidRDefault="00AD176A" w:rsidP="00087E75">
            <w:pPr>
              <w:pStyle w:val="movimento"/>
              <w:rPr>
                <w:color w:val="002060"/>
              </w:rPr>
            </w:pPr>
            <w:r w:rsidRPr="00460589">
              <w:rPr>
                <w:color w:val="002060"/>
              </w:rPr>
              <w:t>PASCUCCI NICOLA</w:t>
            </w:r>
          </w:p>
        </w:tc>
        <w:tc>
          <w:tcPr>
            <w:tcW w:w="2200" w:type="dxa"/>
            <w:tcMar>
              <w:top w:w="20" w:type="dxa"/>
              <w:left w:w="20" w:type="dxa"/>
              <w:bottom w:w="20" w:type="dxa"/>
              <w:right w:w="20" w:type="dxa"/>
            </w:tcMar>
            <w:vAlign w:val="center"/>
            <w:hideMark/>
          </w:tcPr>
          <w:p w14:paraId="78BDC949" w14:textId="77777777" w:rsidR="00AD176A" w:rsidRPr="00460589" w:rsidRDefault="00AD176A" w:rsidP="00087E75">
            <w:pPr>
              <w:pStyle w:val="movimento2"/>
              <w:rPr>
                <w:color w:val="002060"/>
              </w:rPr>
            </w:pPr>
            <w:r w:rsidRPr="00460589">
              <w:rPr>
                <w:color w:val="002060"/>
              </w:rPr>
              <w:t>(</w:t>
            </w:r>
            <w:proofErr w:type="gramStart"/>
            <w:r w:rsidRPr="00460589">
              <w:rPr>
                <w:color w:val="002060"/>
              </w:rPr>
              <w:t>U.MANDOLESI</w:t>
            </w:r>
            <w:proofErr w:type="gramEnd"/>
            <w:r w:rsidRPr="00460589">
              <w:rPr>
                <w:color w:val="002060"/>
              </w:rPr>
              <w:t xml:space="preserve">) </w:t>
            </w:r>
          </w:p>
        </w:tc>
        <w:tc>
          <w:tcPr>
            <w:tcW w:w="800" w:type="dxa"/>
            <w:tcMar>
              <w:top w:w="20" w:type="dxa"/>
              <w:left w:w="20" w:type="dxa"/>
              <w:bottom w:w="20" w:type="dxa"/>
              <w:right w:w="20" w:type="dxa"/>
            </w:tcMar>
            <w:vAlign w:val="center"/>
            <w:hideMark/>
          </w:tcPr>
          <w:p w14:paraId="23DFF4D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1C00D8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FD2F950" w14:textId="77777777" w:rsidR="00AD176A" w:rsidRPr="00460589" w:rsidRDefault="00AD176A" w:rsidP="00087E75">
            <w:pPr>
              <w:pStyle w:val="movimento2"/>
              <w:rPr>
                <w:color w:val="002060"/>
              </w:rPr>
            </w:pPr>
            <w:r w:rsidRPr="00460589">
              <w:rPr>
                <w:color w:val="002060"/>
              </w:rPr>
              <w:t> </w:t>
            </w:r>
          </w:p>
        </w:tc>
      </w:tr>
    </w:tbl>
    <w:p w14:paraId="256B9182" w14:textId="77777777" w:rsidR="00AD176A" w:rsidRPr="00460589" w:rsidRDefault="00AD176A" w:rsidP="00AD176A">
      <w:pPr>
        <w:pStyle w:val="diffida"/>
        <w:spacing w:before="80" w:beforeAutospacing="0" w:after="40" w:afterAutospacing="0"/>
        <w:rPr>
          <w:rFonts w:eastAsiaTheme="minorEastAsia"/>
          <w:color w:val="002060"/>
        </w:rPr>
      </w:pPr>
      <w:r w:rsidRPr="00460589">
        <w:rPr>
          <w:color w:val="002060"/>
        </w:rPr>
        <w:t xml:space="preserve">Per comportamento non regolamentare </w:t>
      </w:r>
    </w:p>
    <w:p w14:paraId="2ABA01C4" w14:textId="77777777" w:rsidR="00AD176A" w:rsidRPr="00460589" w:rsidRDefault="00AD176A" w:rsidP="00AD176A">
      <w:pPr>
        <w:pStyle w:val="titolo30"/>
        <w:rPr>
          <w:color w:val="002060"/>
        </w:rPr>
      </w:pPr>
      <w:r w:rsidRPr="00460589">
        <w:rPr>
          <w:color w:val="002060"/>
        </w:rPr>
        <w:t xml:space="preserve">CALCIATORI NON ESPULSI </w:t>
      </w:r>
    </w:p>
    <w:p w14:paraId="3CE2985E" w14:textId="77777777" w:rsidR="00AD176A" w:rsidRPr="00460589" w:rsidRDefault="00AD176A" w:rsidP="00AD176A">
      <w:pPr>
        <w:pStyle w:val="titolo20"/>
        <w:rPr>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455D4E00" w14:textId="77777777" w:rsidTr="00087E75">
        <w:tc>
          <w:tcPr>
            <w:tcW w:w="2200" w:type="dxa"/>
            <w:tcMar>
              <w:top w:w="20" w:type="dxa"/>
              <w:left w:w="20" w:type="dxa"/>
              <w:bottom w:w="20" w:type="dxa"/>
              <w:right w:w="20" w:type="dxa"/>
            </w:tcMar>
            <w:vAlign w:val="center"/>
            <w:hideMark/>
          </w:tcPr>
          <w:p w14:paraId="5BFC11A8" w14:textId="77777777" w:rsidR="00AD176A" w:rsidRPr="00460589" w:rsidRDefault="00AD176A" w:rsidP="00087E75">
            <w:pPr>
              <w:pStyle w:val="movimento"/>
              <w:rPr>
                <w:color w:val="002060"/>
              </w:rPr>
            </w:pPr>
            <w:r w:rsidRPr="00460589">
              <w:rPr>
                <w:color w:val="002060"/>
              </w:rPr>
              <w:t>MANDOLESI TOMMASO</w:t>
            </w:r>
          </w:p>
        </w:tc>
        <w:tc>
          <w:tcPr>
            <w:tcW w:w="2200" w:type="dxa"/>
            <w:tcMar>
              <w:top w:w="20" w:type="dxa"/>
              <w:left w:w="20" w:type="dxa"/>
              <w:bottom w:w="20" w:type="dxa"/>
              <w:right w:w="20" w:type="dxa"/>
            </w:tcMar>
            <w:vAlign w:val="center"/>
            <w:hideMark/>
          </w:tcPr>
          <w:p w14:paraId="703E4D1E" w14:textId="77777777" w:rsidR="00AD176A" w:rsidRPr="00460589" w:rsidRDefault="00AD176A" w:rsidP="00087E75">
            <w:pPr>
              <w:pStyle w:val="movimento2"/>
              <w:rPr>
                <w:color w:val="002060"/>
              </w:rPr>
            </w:pPr>
            <w:r w:rsidRPr="00460589">
              <w:rPr>
                <w:color w:val="002060"/>
              </w:rPr>
              <w:t>(</w:t>
            </w:r>
            <w:proofErr w:type="gramStart"/>
            <w:r w:rsidRPr="00460589">
              <w:rPr>
                <w:color w:val="002060"/>
              </w:rPr>
              <w:t>U.MANDOLESI</w:t>
            </w:r>
            <w:proofErr w:type="gramEnd"/>
            <w:r w:rsidRPr="00460589">
              <w:rPr>
                <w:color w:val="002060"/>
              </w:rPr>
              <w:t xml:space="preserve">) </w:t>
            </w:r>
          </w:p>
        </w:tc>
        <w:tc>
          <w:tcPr>
            <w:tcW w:w="800" w:type="dxa"/>
            <w:tcMar>
              <w:top w:w="20" w:type="dxa"/>
              <w:left w:w="20" w:type="dxa"/>
              <w:bottom w:w="20" w:type="dxa"/>
              <w:right w:w="20" w:type="dxa"/>
            </w:tcMar>
            <w:vAlign w:val="center"/>
            <w:hideMark/>
          </w:tcPr>
          <w:p w14:paraId="2121781A"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1C094F32"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C2FEB29" w14:textId="77777777" w:rsidR="00AD176A" w:rsidRPr="00460589" w:rsidRDefault="00AD176A" w:rsidP="00087E75">
            <w:pPr>
              <w:pStyle w:val="movimento2"/>
              <w:rPr>
                <w:color w:val="002060"/>
              </w:rPr>
            </w:pPr>
            <w:r w:rsidRPr="00460589">
              <w:rPr>
                <w:color w:val="002060"/>
              </w:rPr>
              <w:t> </w:t>
            </w:r>
          </w:p>
        </w:tc>
      </w:tr>
    </w:tbl>
    <w:p w14:paraId="27862221" w14:textId="77777777" w:rsidR="00AD176A" w:rsidRDefault="00AD176A" w:rsidP="00AD176A">
      <w:pPr>
        <w:pStyle w:val="breakline"/>
        <w:rPr>
          <w:color w:val="002060"/>
        </w:rPr>
      </w:pPr>
    </w:p>
    <w:p w14:paraId="5FD81471" w14:textId="77777777" w:rsidR="00AD176A" w:rsidRPr="00BD581B" w:rsidRDefault="00AD176A" w:rsidP="00AD176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F9525B0" w14:textId="77777777" w:rsidR="00AD176A" w:rsidRPr="00BD581B" w:rsidRDefault="00AD176A" w:rsidP="00AD176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17D3CDB2" w14:textId="77777777" w:rsidR="00AD176A" w:rsidRPr="00460589" w:rsidRDefault="00AD176A" w:rsidP="00AD176A">
      <w:pPr>
        <w:pStyle w:val="breakline"/>
        <w:rPr>
          <w:rFonts w:eastAsiaTheme="minorEastAsia"/>
          <w:color w:val="002060"/>
        </w:rPr>
      </w:pPr>
    </w:p>
    <w:p w14:paraId="3386E9C6" w14:textId="77777777" w:rsidR="00AD176A" w:rsidRPr="00460589" w:rsidRDefault="00AD176A" w:rsidP="00AD176A">
      <w:pPr>
        <w:pStyle w:val="titoloprinc0"/>
        <w:rPr>
          <w:color w:val="002060"/>
        </w:rPr>
      </w:pPr>
      <w:r w:rsidRPr="00460589">
        <w:rPr>
          <w:color w:val="002060"/>
        </w:rPr>
        <w:t>CLASSIFICA</w:t>
      </w:r>
    </w:p>
    <w:p w14:paraId="59C32F0A" w14:textId="77777777" w:rsidR="00AD176A" w:rsidRPr="00460589" w:rsidRDefault="00AD176A" w:rsidP="00AD176A">
      <w:pPr>
        <w:pStyle w:val="breakline"/>
        <w:rPr>
          <w:color w:val="002060"/>
        </w:rPr>
      </w:pPr>
    </w:p>
    <w:p w14:paraId="2FF071DE" w14:textId="77777777" w:rsidR="00AD176A" w:rsidRPr="00460589" w:rsidRDefault="00AD176A" w:rsidP="00AD176A">
      <w:pPr>
        <w:pStyle w:val="breakline"/>
        <w:rPr>
          <w:color w:val="002060"/>
        </w:rPr>
      </w:pPr>
    </w:p>
    <w:p w14:paraId="364D2651" w14:textId="77777777" w:rsidR="00AD176A" w:rsidRPr="00460589" w:rsidRDefault="00AD176A" w:rsidP="00AD176A">
      <w:pPr>
        <w:pStyle w:val="sottotitolocampionato10"/>
        <w:rPr>
          <w:color w:val="002060"/>
        </w:rPr>
      </w:pPr>
      <w:r w:rsidRPr="00460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10089691"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3D501"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F7091"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E1F0E"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A0E4A"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2FB30"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B1B2F"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E9D23"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F10FF"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BD2D7"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45187" w14:textId="77777777" w:rsidR="00AD176A" w:rsidRPr="00460589" w:rsidRDefault="00AD176A" w:rsidP="00087E75">
            <w:pPr>
              <w:pStyle w:val="headertabella0"/>
              <w:rPr>
                <w:color w:val="002060"/>
              </w:rPr>
            </w:pPr>
            <w:r w:rsidRPr="00460589">
              <w:rPr>
                <w:color w:val="002060"/>
              </w:rPr>
              <w:t>PE</w:t>
            </w:r>
          </w:p>
        </w:tc>
      </w:tr>
      <w:tr w:rsidR="00AD176A" w:rsidRPr="00460589" w14:paraId="0B734397"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84E928" w14:textId="77777777" w:rsidR="00AD176A" w:rsidRPr="00460589" w:rsidRDefault="00AD176A" w:rsidP="00087E75">
            <w:pPr>
              <w:pStyle w:val="rowtabella0"/>
              <w:rPr>
                <w:color w:val="002060"/>
              </w:rPr>
            </w:pPr>
            <w:r w:rsidRPr="0046058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6B03"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36DE"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C84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24C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C4D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C1E0" w14:textId="77777777" w:rsidR="00AD176A" w:rsidRPr="00460589" w:rsidRDefault="00AD176A" w:rsidP="00087E75">
            <w:pPr>
              <w:pStyle w:val="rowtabella0"/>
              <w:jc w:val="center"/>
              <w:rPr>
                <w:color w:val="002060"/>
              </w:rPr>
            </w:pPr>
            <w:r w:rsidRPr="004605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90AE"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F490A" w14:textId="77777777" w:rsidR="00AD176A" w:rsidRPr="00460589" w:rsidRDefault="00AD176A" w:rsidP="00087E75">
            <w:pPr>
              <w:pStyle w:val="rowtabella0"/>
              <w:jc w:val="center"/>
              <w:rPr>
                <w:color w:val="002060"/>
              </w:rPr>
            </w:pPr>
            <w:r w:rsidRPr="0046058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D8B5" w14:textId="77777777" w:rsidR="00AD176A" w:rsidRPr="00460589" w:rsidRDefault="00AD176A" w:rsidP="00087E75">
            <w:pPr>
              <w:pStyle w:val="rowtabella0"/>
              <w:jc w:val="center"/>
              <w:rPr>
                <w:color w:val="002060"/>
              </w:rPr>
            </w:pPr>
            <w:r w:rsidRPr="00460589">
              <w:rPr>
                <w:color w:val="002060"/>
              </w:rPr>
              <w:t>0</w:t>
            </w:r>
          </w:p>
        </w:tc>
      </w:tr>
      <w:tr w:rsidR="00AD176A" w:rsidRPr="00460589" w14:paraId="51C488F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4B54C" w14:textId="77777777" w:rsidR="00AD176A" w:rsidRPr="00460589" w:rsidRDefault="00AD176A" w:rsidP="00087E75">
            <w:pPr>
              <w:pStyle w:val="rowtabella0"/>
              <w:rPr>
                <w:color w:val="002060"/>
              </w:rPr>
            </w:pPr>
            <w:r w:rsidRPr="0046058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FC5A"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D713"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A73A"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462B"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C142"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A818" w14:textId="77777777" w:rsidR="00AD176A" w:rsidRPr="00460589" w:rsidRDefault="00AD176A" w:rsidP="00087E75">
            <w:pPr>
              <w:pStyle w:val="rowtabella0"/>
              <w:jc w:val="center"/>
              <w:rPr>
                <w:color w:val="002060"/>
              </w:rPr>
            </w:pPr>
            <w:r w:rsidRPr="004605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4D28"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9FFE" w14:textId="77777777" w:rsidR="00AD176A" w:rsidRPr="00460589" w:rsidRDefault="00AD176A" w:rsidP="00087E75">
            <w:pPr>
              <w:pStyle w:val="rowtabella0"/>
              <w:jc w:val="center"/>
              <w:rPr>
                <w:color w:val="002060"/>
              </w:rPr>
            </w:pPr>
            <w:r w:rsidRPr="00460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B069" w14:textId="77777777" w:rsidR="00AD176A" w:rsidRPr="00460589" w:rsidRDefault="00AD176A" w:rsidP="00087E75">
            <w:pPr>
              <w:pStyle w:val="rowtabella0"/>
              <w:jc w:val="center"/>
              <w:rPr>
                <w:color w:val="002060"/>
              </w:rPr>
            </w:pPr>
            <w:r w:rsidRPr="00460589">
              <w:rPr>
                <w:color w:val="002060"/>
              </w:rPr>
              <w:t>0</w:t>
            </w:r>
          </w:p>
        </w:tc>
      </w:tr>
      <w:tr w:rsidR="00AD176A" w:rsidRPr="00460589" w14:paraId="4DF40F7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7E10B" w14:textId="77777777" w:rsidR="00AD176A" w:rsidRPr="00460589" w:rsidRDefault="00AD176A" w:rsidP="00087E75">
            <w:pPr>
              <w:pStyle w:val="rowtabella0"/>
              <w:rPr>
                <w:color w:val="002060"/>
              </w:rPr>
            </w:pPr>
            <w:r w:rsidRPr="0046058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575C"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141B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29C10"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ED74"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343C"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BCB5F" w14:textId="77777777" w:rsidR="00AD176A" w:rsidRPr="00460589" w:rsidRDefault="00AD176A" w:rsidP="00087E75">
            <w:pPr>
              <w:pStyle w:val="rowtabella0"/>
              <w:jc w:val="center"/>
              <w:rPr>
                <w:color w:val="002060"/>
              </w:rPr>
            </w:pPr>
            <w:r w:rsidRPr="004605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D2CD"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F3C4" w14:textId="77777777" w:rsidR="00AD176A" w:rsidRPr="00460589" w:rsidRDefault="00AD176A" w:rsidP="00087E75">
            <w:pPr>
              <w:pStyle w:val="rowtabella0"/>
              <w:jc w:val="center"/>
              <w:rPr>
                <w:color w:val="002060"/>
              </w:rPr>
            </w:pPr>
            <w:r w:rsidRPr="00460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7241" w14:textId="77777777" w:rsidR="00AD176A" w:rsidRPr="00460589" w:rsidRDefault="00AD176A" w:rsidP="00087E75">
            <w:pPr>
              <w:pStyle w:val="rowtabella0"/>
              <w:jc w:val="center"/>
              <w:rPr>
                <w:color w:val="002060"/>
              </w:rPr>
            </w:pPr>
            <w:r w:rsidRPr="00460589">
              <w:rPr>
                <w:color w:val="002060"/>
              </w:rPr>
              <w:t>0</w:t>
            </w:r>
          </w:p>
        </w:tc>
      </w:tr>
      <w:tr w:rsidR="00AD176A" w:rsidRPr="00460589" w14:paraId="30448B72"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218A1" w14:textId="77777777" w:rsidR="00AD176A" w:rsidRPr="00460589" w:rsidRDefault="00AD176A" w:rsidP="00087E75">
            <w:pPr>
              <w:pStyle w:val="rowtabella0"/>
              <w:rPr>
                <w:color w:val="002060"/>
              </w:rPr>
            </w:pPr>
            <w:r w:rsidRPr="00460589">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7AE82"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78C9"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7C68"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5CE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C976"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688B" w14:textId="77777777" w:rsidR="00AD176A" w:rsidRPr="00460589" w:rsidRDefault="00AD176A" w:rsidP="00087E75">
            <w:pPr>
              <w:pStyle w:val="rowtabella0"/>
              <w:jc w:val="center"/>
              <w:rPr>
                <w:color w:val="002060"/>
              </w:rPr>
            </w:pPr>
            <w:r w:rsidRPr="00460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6A93"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4738"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0390" w14:textId="77777777" w:rsidR="00AD176A" w:rsidRPr="00460589" w:rsidRDefault="00AD176A" w:rsidP="00087E75">
            <w:pPr>
              <w:pStyle w:val="rowtabella0"/>
              <w:jc w:val="center"/>
              <w:rPr>
                <w:color w:val="002060"/>
              </w:rPr>
            </w:pPr>
            <w:r w:rsidRPr="00460589">
              <w:rPr>
                <w:color w:val="002060"/>
              </w:rPr>
              <w:t>0</w:t>
            </w:r>
          </w:p>
        </w:tc>
      </w:tr>
      <w:tr w:rsidR="00AD176A" w:rsidRPr="00460589" w14:paraId="59D7F5C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66FFA" w14:textId="77777777" w:rsidR="00AD176A" w:rsidRPr="00460589" w:rsidRDefault="00AD176A" w:rsidP="00087E75">
            <w:pPr>
              <w:pStyle w:val="rowtabella0"/>
              <w:rPr>
                <w:color w:val="002060"/>
              </w:rPr>
            </w:pPr>
            <w:r w:rsidRPr="00460589">
              <w:rPr>
                <w:color w:val="002060"/>
              </w:rPr>
              <w:t xml:space="preserve">G.S. AUDAX 1970 </w:t>
            </w:r>
            <w:proofErr w:type="gramStart"/>
            <w:r w:rsidRPr="00460589">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2A250"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9E64"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5F89"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3D254"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A5E6"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4A09"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212D" w14:textId="77777777" w:rsidR="00AD176A" w:rsidRPr="00460589" w:rsidRDefault="00AD176A" w:rsidP="00087E75">
            <w:pPr>
              <w:pStyle w:val="rowtabella0"/>
              <w:jc w:val="center"/>
              <w:rPr>
                <w:color w:val="002060"/>
              </w:rPr>
            </w:pPr>
            <w:r w:rsidRPr="00460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7005" w14:textId="77777777" w:rsidR="00AD176A" w:rsidRPr="00460589" w:rsidRDefault="00AD176A" w:rsidP="00087E75">
            <w:pPr>
              <w:pStyle w:val="rowtabella0"/>
              <w:jc w:val="center"/>
              <w:rPr>
                <w:color w:val="002060"/>
              </w:rPr>
            </w:pPr>
            <w:r w:rsidRPr="00460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96441" w14:textId="77777777" w:rsidR="00AD176A" w:rsidRPr="00460589" w:rsidRDefault="00AD176A" w:rsidP="00087E75">
            <w:pPr>
              <w:pStyle w:val="rowtabella0"/>
              <w:jc w:val="center"/>
              <w:rPr>
                <w:color w:val="002060"/>
              </w:rPr>
            </w:pPr>
            <w:r w:rsidRPr="00460589">
              <w:rPr>
                <w:color w:val="002060"/>
              </w:rPr>
              <w:t>0</w:t>
            </w:r>
          </w:p>
        </w:tc>
      </w:tr>
      <w:tr w:rsidR="00AD176A" w:rsidRPr="00460589" w14:paraId="018A8CE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D40F7" w14:textId="77777777" w:rsidR="00AD176A" w:rsidRPr="00460589" w:rsidRDefault="00AD176A" w:rsidP="00087E75">
            <w:pPr>
              <w:pStyle w:val="rowtabella0"/>
              <w:rPr>
                <w:color w:val="002060"/>
              </w:rPr>
            </w:pPr>
            <w:r w:rsidRPr="0046058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223D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B0DA"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4D52"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307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DBE3"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8150"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987B"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65E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F444" w14:textId="77777777" w:rsidR="00AD176A" w:rsidRPr="00460589" w:rsidRDefault="00AD176A" w:rsidP="00087E75">
            <w:pPr>
              <w:pStyle w:val="rowtabella0"/>
              <w:jc w:val="center"/>
              <w:rPr>
                <w:color w:val="002060"/>
              </w:rPr>
            </w:pPr>
            <w:r w:rsidRPr="00460589">
              <w:rPr>
                <w:color w:val="002060"/>
              </w:rPr>
              <w:t>0</w:t>
            </w:r>
          </w:p>
        </w:tc>
      </w:tr>
      <w:tr w:rsidR="00AD176A" w:rsidRPr="00460589" w14:paraId="4CC4DD4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C363C" w14:textId="77777777" w:rsidR="00AD176A" w:rsidRPr="00460589" w:rsidRDefault="00AD176A" w:rsidP="00087E75">
            <w:pPr>
              <w:pStyle w:val="rowtabella0"/>
              <w:rPr>
                <w:color w:val="002060"/>
              </w:rPr>
            </w:pPr>
            <w:r w:rsidRPr="0046058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97E1A"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9CBD"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CAB7"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8FF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ED7F"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D0DE"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A32C" w14:textId="77777777" w:rsidR="00AD176A" w:rsidRPr="00460589" w:rsidRDefault="00AD176A" w:rsidP="00087E75">
            <w:pPr>
              <w:pStyle w:val="rowtabella0"/>
              <w:jc w:val="center"/>
              <w:rPr>
                <w:color w:val="002060"/>
              </w:rPr>
            </w:pPr>
            <w:r w:rsidRPr="00460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CB69C" w14:textId="77777777" w:rsidR="00AD176A" w:rsidRPr="00460589" w:rsidRDefault="00AD176A" w:rsidP="00087E75">
            <w:pPr>
              <w:pStyle w:val="rowtabella0"/>
              <w:jc w:val="center"/>
              <w:rPr>
                <w:color w:val="002060"/>
              </w:rPr>
            </w:pPr>
            <w:r w:rsidRPr="00460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609A" w14:textId="77777777" w:rsidR="00AD176A" w:rsidRPr="00460589" w:rsidRDefault="00AD176A" w:rsidP="00087E75">
            <w:pPr>
              <w:pStyle w:val="rowtabella0"/>
              <w:jc w:val="center"/>
              <w:rPr>
                <w:color w:val="002060"/>
              </w:rPr>
            </w:pPr>
            <w:r w:rsidRPr="00460589">
              <w:rPr>
                <w:color w:val="002060"/>
              </w:rPr>
              <w:t>0</w:t>
            </w:r>
          </w:p>
        </w:tc>
      </w:tr>
      <w:tr w:rsidR="00AD176A" w:rsidRPr="00460589" w14:paraId="29406D1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A6EEC" w14:textId="77777777" w:rsidR="00AD176A" w:rsidRPr="00460589" w:rsidRDefault="00AD176A" w:rsidP="00087E75">
            <w:pPr>
              <w:pStyle w:val="rowtabella0"/>
              <w:rPr>
                <w:color w:val="002060"/>
              </w:rPr>
            </w:pPr>
            <w:r w:rsidRPr="00460589">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2410"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A2280"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A542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2DB8"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D0D9"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E8FA"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97FC" w14:textId="77777777" w:rsidR="00AD176A" w:rsidRPr="00460589" w:rsidRDefault="00AD176A" w:rsidP="00087E75">
            <w:pPr>
              <w:pStyle w:val="rowtabella0"/>
              <w:jc w:val="center"/>
              <w:rPr>
                <w:color w:val="002060"/>
              </w:rPr>
            </w:pPr>
            <w:r w:rsidRPr="00460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7E3A"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758D" w14:textId="77777777" w:rsidR="00AD176A" w:rsidRPr="00460589" w:rsidRDefault="00AD176A" w:rsidP="00087E75">
            <w:pPr>
              <w:pStyle w:val="rowtabella0"/>
              <w:jc w:val="center"/>
              <w:rPr>
                <w:color w:val="002060"/>
              </w:rPr>
            </w:pPr>
            <w:r w:rsidRPr="00460589">
              <w:rPr>
                <w:color w:val="002060"/>
              </w:rPr>
              <w:t>0</w:t>
            </w:r>
          </w:p>
        </w:tc>
      </w:tr>
      <w:tr w:rsidR="00AD176A" w:rsidRPr="00460589" w14:paraId="485C2A5D"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A55D5A" w14:textId="77777777" w:rsidR="00AD176A" w:rsidRPr="00460589" w:rsidRDefault="00AD176A" w:rsidP="00087E75">
            <w:pPr>
              <w:pStyle w:val="rowtabella0"/>
              <w:rPr>
                <w:color w:val="002060"/>
              </w:rPr>
            </w:pPr>
            <w:r w:rsidRPr="0046058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0B4F"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7F5B"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C5F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4A9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8E6CA"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A9BFE"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F131F" w14:textId="77777777" w:rsidR="00AD176A" w:rsidRPr="00460589" w:rsidRDefault="00AD176A" w:rsidP="00087E75">
            <w:pPr>
              <w:pStyle w:val="rowtabella0"/>
              <w:jc w:val="center"/>
              <w:rPr>
                <w:color w:val="002060"/>
              </w:rPr>
            </w:pPr>
            <w:r w:rsidRPr="00460589">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80C7" w14:textId="77777777" w:rsidR="00AD176A" w:rsidRPr="00460589" w:rsidRDefault="00AD176A" w:rsidP="00087E75">
            <w:pPr>
              <w:pStyle w:val="rowtabella0"/>
              <w:jc w:val="center"/>
              <w:rPr>
                <w:color w:val="002060"/>
              </w:rPr>
            </w:pPr>
            <w:r w:rsidRPr="00460589">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21714" w14:textId="77777777" w:rsidR="00AD176A" w:rsidRPr="00460589" w:rsidRDefault="00AD176A" w:rsidP="00087E75">
            <w:pPr>
              <w:pStyle w:val="rowtabella0"/>
              <w:jc w:val="center"/>
              <w:rPr>
                <w:color w:val="002060"/>
              </w:rPr>
            </w:pPr>
            <w:r w:rsidRPr="00460589">
              <w:rPr>
                <w:color w:val="002060"/>
              </w:rPr>
              <w:t>0</w:t>
            </w:r>
          </w:p>
        </w:tc>
      </w:tr>
    </w:tbl>
    <w:p w14:paraId="12D2124C" w14:textId="77777777" w:rsidR="00AD176A" w:rsidRPr="00460589" w:rsidRDefault="00AD176A" w:rsidP="00AD176A">
      <w:pPr>
        <w:pStyle w:val="breakline"/>
        <w:rPr>
          <w:rFonts w:eastAsiaTheme="minorEastAsia"/>
          <w:color w:val="002060"/>
        </w:rPr>
      </w:pPr>
    </w:p>
    <w:p w14:paraId="20149F4A" w14:textId="77777777" w:rsidR="00AD176A" w:rsidRPr="00460589" w:rsidRDefault="00AD176A" w:rsidP="00AD176A">
      <w:pPr>
        <w:pStyle w:val="breakline"/>
        <w:rPr>
          <w:color w:val="002060"/>
        </w:rPr>
      </w:pPr>
    </w:p>
    <w:p w14:paraId="522F9DC4" w14:textId="77777777" w:rsidR="00AD176A" w:rsidRPr="00460589" w:rsidRDefault="00AD176A" w:rsidP="00AD176A">
      <w:pPr>
        <w:pStyle w:val="sottotitolocampionato10"/>
        <w:rPr>
          <w:color w:val="002060"/>
        </w:rPr>
      </w:pPr>
      <w:r w:rsidRPr="0046058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4B272CFA"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457C6"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80C2B"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77ACE"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EF89F"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49FB0"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EF80E"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F267F"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4C82D"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051B9"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BE4D8" w14:textId="77777777" w:rsidR="00AD176A" w:rsidRPr="00460589" w:rsidRDefault="00AD176A" w:rsidP="00087E75">
            <w:pPr>
              <w:pStyle w:val="headertabella0"/>
              <w:rPr>
                <w:color w:val="002060"/>
              </w:rPr>
            </w:pPr>
            <w:r w:rsidRPr="00460589">
              <w:rPr>
                <w:color w:val="002060"/>
              </w:rPr>
              <w:t>PE</w:t>
            </w:r>
          </w:p>
        </w:tc>
      </w:tr>
      <w:tr w:rsidR="00AD176A" w:rsidRPr="00460589" w14:paraId="748A883D"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F55773" w14:textId="77777777" w:rsidR="00AD176A" w:rsidRPr="00460589" w:rsidRDefault="00AD176A" w:rsidP="00087E75">
            <w:pPr>
              <w:pStyle w:val="rowtabella0"/>
              <w:rPr>
                <w:color w:val="002060"/>
              </w:rPr>
            </w:pPr>
            <w:r w:rsidRPr="0046058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AE72"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12D2"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E01A"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08CE"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ABFC"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EAFE" w14:textId="77777777" w:rsidR="00AD176A" w:rsidRPr="00460589" w:rsidRDefault="00AD176A" w:rsidP="00087E75">
            <w:pPr>
              <w:pStyle w:val="rowtabella0"/>
              <w:jc w:val="center"/>
              <w:rPr>
                <w:color w:val="002060"/>
              </w:rPr>
            </w:pPr>
            <w:r w:rsidRPr="00460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8E345"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3B579" w14:textId="77777777" w:rsidR="00AD176A" w:rsidRPr="00460589" w:rsidRDefault="00AD176A" w:rsidP="00087E75">
            <w:pPr>
              <w:pStyle w:val="rowtabella0"/>
              <w:jc w:val="center"/>
              <w:rPr>
                <w:color w:val="002060"/>
              </w:rPr>
            </w:pPr>
            <w:r w:rsidRPr="00460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898C" w14:textId="77777777" w:rsidR="00AD176A" w:rsidRPr="00460589" w:rsidRDefault="00AD176A" w:rsidP="00087E75">
            <w:pPr>
              <w:pStyle w:val="rowtabella0"/>
              <w:jc w:val="center"/>
              <w:rPr>
                <w:color w:val="002060"/>
              </w:rPr>
            </w:pPr>
            <w:r w:rsidRPr="00460589">
              <w:rPr>
                <w:color w:val="002060"/>
              </w:rPr>
              <w:t>0</w:t>
            </w:r>
          </w:p>
        </w:tc>
      </w:tr>
      <w:tr w:rsidR="00AD176A" w:rsidRPr="00460589" w14:paraId="6BC7C349"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977D6" w14:textId="77777777" w:rsidR="00AD176A" w:rsidRPr="00460589" w:rsidRDefault="00AD176A" w:rsidP="00087E75">
            <w:pPr>
              <w:pStyle w:val="rowtabella0"/>
              <w:rPr>
                <w:color w:val="002060"/>
              </w:rPr>
            </w:pPr>
            <w:r w:rsidRPr="0046058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700F7"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F4B8"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3F4A"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CAE2"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0123"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D8F08" w14:textId="77777777" w:rsidR="00AD176A" w:rsidRPr="00460589" w:rsidRDefault="00AD176A" w:rsidP="00087E75">
            <w:pPr>
              <w:pStyle w:val="rowtabella0"/>
              <w:jc w:val="center"/>
              <w:rPr>
                <w:color w:val="002060"/>
              </w:rPr>
            </w:pPr>
            <w:r w:rsidRPr="00460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EE5D"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3210"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26635" w14:textId="77777777" w:rsidR="00AD176A" w:rsidRPr="00460589" w:rsidRDefault="00AD176A" w:rsidP="00087E75">
            <w:pPr>
              <w:pStyle w:val="rowtabella0"/>
              <w:jc w:val="center"/>
              <w:rPr>
                <w:color w:val="002060"/>
              </w:rPr>
            </w:pPr>
            <w:r w:rsidRPr="00460589">
              <w:rPr>
                <w:color w:val="002060"/>
              </w:rPr>
              <w:t>0</w:t>
            </w:r>
          </w:p>
        </w:tc>
      </w:tr>
      <w:tr w:rsidR="00AD176A" w:rsidRPr="00460589" w14:paraId="0198247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BC506" w14:textId="77777777" w:rsidR="00AD176A" w:rsidRPr="00460589" w:rsidRDefault="00AD176A" w:rsidP="00087E75">
            <w:pPr>
              <w:pStyle w:val="rowtabella0"/>
              <w:rPr>
                <w:color w:val="002060"/>
              </w:rPr>
            </w:pPr>
            <w:r w:rsidRPr="00460589">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25A9D"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AEDEF"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CCCE"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D2A7"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2604"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816A9" w14:textId="77777777" w:rsidR="00AD176A" w:rsidRPr="00460589" w:rsidRDefault="00AD176A" w:rsidP="00087E75">
            <w:pPr>
              <w:pStyle w:val="rowtabella0"/>
              <w:jc w:val="center"/>
              <w:rPr>
                <w:color w:val="002060"/>
              </w:rPr>
            </w:pPr>
            <w:r w:rsidRPr="00460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1582"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D3F8"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D6B1" w14:textId="77777777" w:rsidR="00AD176A" w:rsidRPr="00460589" w:rsidRDefault="00AD176A" w:rsidP="00087E75">
            <w:pPr>
              <w:pStyle w:val="rowtabella0"/>
              <w:jc w:val="center"/>
              <w:rPr>
                <w:color w:val="002060"/>
              </w:rPr>
            </w:pPr>
            <w:r w:rsidRPr="00460589">
              <w:rPr>
                <w:color w:val="002060"/>
              </w:rPr>
              <w:t>0</w:t>
            </w:r>
          </w:p>
        </w:tc>
      </w:tr>
      <w:tr w:rsidR="00AD176A" w:rsidRPr="00460589" w14:paraId="5812A045"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A91E3" w14:textId="77777777" w:rsidR="00AD176A" w:rsidRPr="00460589" w:rsidRDefault="00AD176A" w:rsidP="00087E75">
            <w:pPr>
              <w:pStyle w:val="rowtabella0"/>
              <w:rPr>
                <w:color w:val="002060"/>
              </w:rPr>
            </w:pPr>
            <w:r w:rsidRPr="0046058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B89F5"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4ECD"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3DD4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89BE"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35C3"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375B"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7CC4"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5BD3"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615A" w14:textId="77777777" w:rsidR="00AD176A" w:rsidRPr="00460589" w:rsidRDefault="00AD176A" w:rsidP="00087E75">
            <w:pPr>
              <w:pStyle w:val="rowtabella0"/>
              <w:jc w:val="center"/>
              <w:rPr>
                <w:color w:val="002060"/>
              </w:rPr>
            </w:pPr>
            <w:r w:rsidRPr="00460589">
              <w:rPr>
                <w:color w:val="002060"/>
              </w:rPr>
              <w:t>0</w:t>
            </w:r>
          </w:p>
        </w:tc>
      </w:tr>
      <w:tr w:rsidR="00AD176A" w:rsidRPr="00460589" w14:paraId="4849411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B6A74" w14:textId="77777777" w:rsidR="00AD176A" w:rsidRPr="00460589" w:rsidRDefault="00AD176A" w:rsidP="00087E75">
            <w:pPr>
              <w:pStyle w:val="rowtabella0"/>
              <w:rPr>
                <w:color w:val="002060"/>
              </w:rPr>
            </w:pPr>
            <w:r w:rsidRPr="0046058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D9DB"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567BF"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E546"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94EF"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5AE1"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6392" w14:textId="77777777" w:rsidR="00AD176A" w:rsidRPr="00460589" w:rsidRDefault="00AD176A" w:rsidP="00087E75">
            <w:pPr>
              <w:pStyle w:val="rowtabella0"/>
              <w:jc w:val="center"/>
              <w:rPr>
                <w:color w:val="002060"/>
              </w:rPr>
            </w:pPr>
            <w:r w:rsidRPr="00460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6BF38" w14:textId="77777777" w:rsidR="00AD176A" w:rsidRPr="00460589" w:rsidRDefault="00AD176A" w:rsidP="00087E75">
            <w:pPr>
              <w:pStyle w:val="rowtabella0"/>
              <w:jc w:val="center"/>
              <w:rPr>
                <w:color w:val="002060"/>
              </w:rPr>
            </w:pPr>
            <w:r w:rsidRPr="00460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7F65"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F413" w14:textId="77777777" w:rsidR="00AD176A" w:rsidRPr="00460589" w:rsidRDefault="00AD176A" w:rsidP="00087E75">
            <w:pPr>
              <w:pStyle w:val="rowtabella0"/>
              <w:jc w:val="center"/>
              <w:rPr>
                <w:color w:val="002060"/>
              </w:rPr>
            </w:pPr>
            <w:r w:rsidRPr="00460589">
              <w:rPr>
                <w:color w:val="002060"/>
              </w:rPr>
              <w:t>0</w:t>
            </w:r>
          </w:p>
        </w:tc>
      </w:tr>
      <w:tr w:rsidR="00AD176A" w:rsidRPr="00460589" w14:paraId="7C1669F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52CE12" w14:textId="77777777" w:rsidR="00AD176A" w:rsidRPr="00460589" w:rsidRDefault="00AD176A" w:rsidP="00087E75">
            <w:pPr>
              <w:pStyle w:val="rowtabella0"/>
              <w:rPr>
                <w:color w:val="002060"/>
              </w:rPr>
            </w:pPr>
            <w:r w:rsidRPr="0046058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863A7"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D2B6"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7702D"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42F2"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F429"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B636"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3657" w14:textId="77777777" w:rsidR="00AD176A" w:rsidRPr="00460589" w:rsidRDefault="00AD176A" w:rsidP="00087E75">
            <w:pPr>
              <w:pStyle w:val="rowtabella0"/>
              <w:jc w:val="center"/>
              <w:rPr>
                <w:color w:val="002060"/>
              </w:rPr>
            </w:pPr>
            <w:r w:rsidRPr="00460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6AA0F"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BE11" w14:textId="77777777" w:rsidR="00AD176A" w:rsidRPr="00460589" w:rsidRDefault="00AD176A" w:rsidP="00087E75">
            <w:pPr>
              <w:pStyle w:val="rowtabella0"/>
              <w:jc w:val="center"/>
              <w:rPr>
                <w:color w:val="002060"/>
              </w:rPr>
            </w:pPr>
            <w:r w:rsidRPr="00460589">
              <w:rPr>
                <w:color w:val="002060"/>
              </w:rPr>
              <w:t>0</w:t>
            </w:r>
          </w:p>
        </w:tc>
      </w:tr>
      <w:tr w:rsidR="00AD176A" w:rsidRPr="00460589" w14:paraId="410E543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D0A9F" w14:textId="77777777" w:rsidR="00AD176A" w:rsidRPr="00460589" w:rsidRDefault="00AD176A" w:rsidP="00087E75">
            <w:pPr>
              <w:pStyle w:val="rowtabella0"/>
              <w:rPr>
                <w:color w:val="002060"/>
              </w:rPr>
            </w:pPr>
            <w:r w:rsidRPr="0046058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D250A"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E214"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E3E6"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9EBD"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6445"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79F7"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DCD6"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CAFE"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5688" w14:textId="77777777" w:rsidR="00AD176A" w:rsidRPr="00460589" w:rsidRDefault="00AD176A" w:rsidP="00087E75">
            <w:pPr>
              <w:pStyle w:val="rowtabella0"/>
              <w:jc w:val="center"/>
              <w:rPr>
                <w:color w:val="002060"/>
              </w:rPr>
            </w:pPr>
            <w:r w:rsidRPr="00460589">
              <w:rPr>
                <w:color w:val="002060"/>
              </w:rPr>
              <w:t>0</w:t>
            </w:r>
          </w:p>
        </w:tc>
      </w:tr>
      <w:tr w:rsidR="00AD176A" w:rsidRPr="00460589" w14:paraId="01EC4041"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23772" w14:textId="77777777" w:rsidR="00AD176A" w:rsidRPr="00460589" w:rsidRDefault="00AD176A" w:rsidP="00087E75">
            <w:pPr>
              <w:pStyle w:val="rowtabella0"/>
              <w:rPr>
                <w:color w:val="002060"/>
              </w:rPr>
            </w:pPr>
            <w:r w:rsidRPr="00460589">
              <w:rPr>
                <w:color w:val="002060"/>
              </w:rPr>
              <w:lastRenderedPageBreak/>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EC59"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90DA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0BD8"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5C9F"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230A"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2A65"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56F5" w14:textId="77777777" w:rsidR="00AD176A" w:rsidRPr="00460589" w:rsidRDefault="00AD176A" w:rsidP="00087E75">
            <w:pPr>
              <w:pStyle w:val="rowtabella0"/>
              <w:jc w:val="center"/>
              <w:rPr>
                <w:color w:val="002060"/>
              </w:rPr>
            </w:pPr>
            <w:r w:rsidRPr="004605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CEFD"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C5E1" w14:textId="77777777" w:rsidR="00AD176A" w:rsidRPr="00460589" w:rsidRDefault="00AD176A" w:rsidP="00087E75">
            <w:pPr>
              <w:pStyle w:val="rowtabella0"/>
              <w:jc w:val="center"/>
              <w:rPr>
                <w:color w:val="002060"/>
              </w:rPr>
            </w:pPr>
            <w:r w:rsidRPr="00460589">
              <w:rPr>
                <w:color w:val="002060"/>
              </w:rPr>
              <w:t>0</w:t>
            </w:r>
          </w:p>
        </w:tc>
      </w:tr>
      <w:tr w:rsidR="00AD176A" w:rsidRPr="00460589" w14:paraId="25660321"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9A639" w14:textId="77777777" w:rsidR="00AD176A" w:rsidRPr="00460589" w:rsidRDefault="00AD176A" w:rsidP="00087E75">
            <w:pPr>
              <w:pStyle w:val="rowtabella0"/>
              <w:rPr>
                <w:color w:val="002060"/>
              </w:rPr>
            </w:pPr>
            <w:r w:rsidRPr="0046058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C3C7"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AFCA"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B404"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0346"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7E00"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C394"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3EF16" w14:textId="77777777" w:rsidR="00AD176A" w:rsidRPr="00460589" w:rsidRDefault="00AD176A" w:rsidP="00087E75">
            <w:pPr>
              <w:pStyle w:val="rowtabella0"/>
              <w:jc w:val="center"/>
              <w:rPr>
                <w:color w:val="002060"/>
              </w:rPr>
            </w:pPr>
            <w:r w:rsidRPr="00460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159B"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1A364" w14:textId="77777777" w:rsidR="00AD176A" w:rsidRPr="00460589" w:rsidRDefault="00AD176A" w:rsidP="00087E75">
            <w:pPr>
              <w:pStyle w:val="rowtabella0"/>
              <w:jc w:val="center"/>
              <w:rPr>
                <w:color w:val="002060"/>
              </w:rPr>
            </w:pPr>
            <w:r w:rsidRPr="00460589">
              <w:rPr>
                <w:color w:val="002060"/>
              </w:rPr>
              <w:t>0</w:t>
            </w:r>
          </w:p>
        </w:tc>
      </w:tr>
      <w:tr w:rsidR="00AD176A" w:rsidRPr="00460589" w14:paraId="3545317D"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92CD9F" w14:textId="77777777" w:rsidR="00AD176A" w:rsidRPr="00460589" w:rsidRDefault="00AD176A" w:rsidP="00087E75">
            <w:pPr>
              <w:pStyle w:val="rowtabella0"/>
              <w:rPr>
                <w:color w:val="002060"/>
              </w:rPr>
            </w:pPr>
            <w:proofErr w:type="spellStart"/>
            <w:proofErr w:type="gramStart"/>
            <w:r w:rsidRPr="00460589">
              <w:rPr>
                <w:color w:val="002060"/>
              </w:rPr>
              <w:t>sq.B</w:t>
            </w:r>
            <w:proofErr w:type="spellEnd"/>
            <w:proofErr w:type="gramEnd"/>
            <w:r w:rsidRPr="00460589">
              <w:rPr>
                <w:color w:val="002060"/>
              </w:rPr>
              <w:t xml:space="preserve"> C.U.S. ANCONA </w:t>
            </w:r>
            <w:proofErr w:type="spellStart"/>
            <w:proofErr w:type="gramStart"/>
            <w:r w:rsidRPr="00460589">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354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1A44"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0A05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B46C"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A8C9E"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842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D40F"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16C6"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5CCE" w14:textId="77777777" w:rsidR="00AD176A" w:rsidRPr="00460589" w:rsidRDefault="00AD176A" w:rsidP="00087E75">
            <w:pPr>
              <w:pStyle w:val="rowtabella0"/>
              <w:jc w:val="center"/>
              <w:rPr>
                <w:color w:val="002060"/>
              </w:rPr>
            </w:pPr>
            <w:r w:rsidRPr="00460589">
              <w:rPr>
                <w:color w:val="002060"/>
              </w:rPr>
              <w:t>0</w:t>
            </w:r>
          </w:p>
        </w:tc>
      </w:tr>
    </w:tbl>
    <w:p w14:paraId="3A885C68" w14:textId="77777777" w:rsidR="00AD176A" w:rsidRPr="00460589" w:rsidRDefault="00AD176A" w:rsidP="00AD176A">
      <w:pPr>
        <w:pStyle w:val="breakline"/>
        <w:rPr>
          <w:rFonts w:eastAsiaTheme="minorEastAsia"/>
          <w:color w:val="002060"/>
        </w:rPr>
      </w:pPr>
    </w:p>
    <w:p w14:paraId="1C4DCD03" w14:textId="77777777" w:rsidR="00AD176A" w:rsidRPr="00460589" w:rsidRDefault="00AD176A" w:rsidP="00AD176A">
      <w:pPr>
        <w:pStyle w:val="breakline"/>
        <w:rPr>
          <w:color w:val="002060"/>
        </w:rPr>
      </w:pPr>
    </w:p>
    <w:p w14:paraId="6FBEADA6" w14:textId="77777777" w:rsidR="00AD176A" w:rsidRPr="00460589" w:rsidRDefault="00AD176A" w:rsidP="00AD176A">
      <w:pPr>
        <w:pStyle w:val="sottotitolocampionato10"/>
        <w:rPr>
          <w:color w:val="002060"/>
        </w:rPr>
      </w:pPr>
      <w:r w:rsidRPr="0046058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33889F1B"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8B70A"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2A62B"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D878E"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61FF3"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488CD"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108B2"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787E8"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590B2"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CC618"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860DC" w14:textId="77777777" w:rsidR="00AD176A" w:rsidRPr="00460589" w:rsidRDefault="00AD176A" w:rsidP="00087E75">
            <w:pPr>
              <w:pStyle w:val="headertabella0"/>
              <w:rPr>
                <w:color w:val="002060"/>
              </w:rPr>
            </w:pPr>
            <w:r w:rsidRPr="00460589">
              <w:rPr>
                <w:color w:val="002060"/>
              </w:rPr>
              <w:t>PE</w:t>
            </w:r>
          </w:p>
        </w:tc>
      </w:tr>
      <w:tr w:rsidR="00AD176A" w:rsidRPr="00460589" w14:paraId="0465758A"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4C97B7" w14:textId="77777777" w:rsidR="00AD176A" w:rsidRPr="00460589" w:rsidRDefault="00AD176A" w:rsidP="00087E75">
            <w:pPr>
              <w:pStyle w:val="rowtabella0"/>
              <w:rPr>
                <w:color w:val="002060"/>
              </w:rPr>
            </w:pPr>
            <w:r w:rsidRPr="0046058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1734"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09E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6905"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A6D4"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AEDD4"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BD8C" w14:textId="77777777" w:rsidR="00AD176A" w:rsidRPr="00460589" w:rsidRDefault="00AD176A" w:rsidP="00087E75">
            <w:pPr>
              <w:pStyle w:val="rowtabella0"/>
              <w:jc w:val="center"/>
              <w:rPr>
                <w:color w:val="002060"/>
              </w:rPr>
            </w:pPr>
            <w:r w:rsidRPr="00460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9466"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00685"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BA4A" w14:textId="77777777" w:rsidR="00AD176A" w:rsidRPr="00460589" w:rsidRDefault="00AD176A" w:rsidP="00087E75">
            <w:pPr>
              <w:pStyle w:val="rowtabella0"/>
              <w:jc w:val="center"/>
              <w:rPr>
                <w:color w:val="002060"/>
              </w:rPr>
            </w:pPr>
            <w:r w:rsidRPr="00460589">
              <w:rPr>
                <w:color w:val="002060"/>
              </w:rPr>
              <w:t>0</w:t>
            </w:r>
          </w:p>
        </w:tc>
      </w:tr>
      <w:tr w:rsidR="00AD176A" w:rsidRPr="00460589" w14:paraId="20D65CF3"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AE724" w14:textId="77777777" w:rsidR="00AD176A" w:rsidRPr="00460589" w:rsidRDefault="00AD176A" w:rsidP="00087E75">
            <w:pPr>
              <w:pStyle w:val="rowtabella0"/>
              <w:rPr>
                <w:color w:val="002060"/>
              </w:rPr>
            </w:pPr>
            <w:r w:rsidRPr="00460589">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23486"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5ABC7"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ECDA"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A2EE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273C"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C2867" w14:textId="77777777" w:rsidR="00AD176A" w:rsidRPr="00460589" w:rsidRDefault="00AD176A" w:rsidP="00087E75">
            <w:pPr>
              <w:pStyle w:val="rowtabella0"/>
              <w:jc w:val="center"/>
              <w:rPr>
                <w:color w:val="002060"/>
              </w:rPr>
            </w:pPr>
            <w:r w:rsidRPr="00460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B7C8"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4E9F" w14:textId="77777777" w:rsidR="00AD176A" w:rsidRPr="00460589" w:rsidRDefault="00AD176A" w:rsidP="00087E75">
            <w:pPr>
              <w:pStyle w:val="rowtabella0"/>
              <w:jc w:val="center"/>
              <w:rPr>
                <w:color w:val="002060"/>
              </w:rPr>
            </w:pPr>
            <w:r w:rsidRPr="004605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F0DE" w14:textId="77777777" w:rsidR="00AD176A" w:rsidRPr="00460589" w:rsidRDefault="00AD176A" w:rsidP="00087E75">
            <w:pPr>
              <w:pStyle w:val="rowtabella0"/>
              <w:jc w:val="center"/>
              <w:rPr>
                <w:color w:val="002060"/>
              </w:rPr>
            </w:pPr>
            <w:r w:rsidRPr="00460589">
              <w:rPr>
                <w:color w:val="002060"/>
              </w:rPr>
              <w:t>0</w:t>
            </w:r>
          </w:p>
        </w:tc>
      </w:tr>
      <w:tr w:rsidR="00AD176A" w:rsidRPr="00460589" w14:paraId="22254A8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8AA1F" w14:textId="77777777" w:rsidR="00AD176A" w:rsidRPr="00460589" w:rsidRDefault="00AD176A" w:rsidP="00087E75">
            <w:pPr>
              <w:pStyle w:val="rowtabella0"/>
              <w:rPr>
                <w:color w:val="002060"/>
              </w:rPr>
            </w:pPr>
            <w:r w:rsidRPr="00460589">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4AEA"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E32C"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0C0A"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BB9E"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56A1A"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28C8" w14:textId="77777777" w:rsidR="00AD176A" w:rsidRPr="00460589" w:rsidRDefault="00AD176A" w:rsidP="00087E75">
            <w:pPr>
              <w:pStyle w:val="rowtabella0"/>
              <w:jc w:val="center"/>
              <w:rPr>
                <w:color w:val="002060"/>
              </w:rPr>
            </w:pPr>
            <w:r w:rsidRPr="004605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D697C"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7204" w14:textId="77777777" w:rsidR="00AD176A" w:rsidRPr="00460589" w:rsidRDefault="00AD176A" w:rsidP="00087E75">
            <w:pPr>
              <w:pStyle w:val="rowtabella0"/>
              <w:jc w:val="center"/>
              <w:rPr>
                <w:color w:val="002060"/>
              </w:rPr>
            </w:pPr>
            <w:r w:rsidRPr="00460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F798" w14:textId="77777777" w:rsidR="00AD176A" w:rsidRPr="00460589" w:rsidRDefault="00AD176A" w:rsidP="00087E75">
            <w:pPr>
              <w:pStyle w:val="rowtabella0"/>
              <w:jc w:val="center"/>
              <w:rPr>
                <w:color w:val="002060"/>
              </w:rPr>
            </w:pPr>
            <w:r w:rsidRPr="00460589">
              <w:rPr>
                <w:color w:val="002060"/>
              </w:rPr>
              <w:t>0</w:t>
            </w:r>
          </w:p>
        </w:tc>
      </w:tr>
      <w:tr w:rsidR="00AD176A" w:rsidRPr="00460589" w14:paraId="7A97265C"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8DB63" w14:textId="77777777" w:rsidR="00AD176A" w:rsidRPr="00460589" w:rsidRDefault="00AD176A" w:rsidP="00087E75">
            <w:pPr>
              <w:pStyle w:val="rowtabella0"/>
              <w:rPr>
                <w:color w:val="002060"/>
              </w:rPr>
            </w:pPr>
            <w:r w:rsidRPr="00460589">
              <w:rPr>
                <w:color w:val="002060"/>
              </w:rPr>
              <w:t xml:space="preserve">A.S.D. </w:t>
            </w:r>
            <w:proofErr w:type="gramStart"/>
            <w:r w:rsidRPr="0046058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1D3C"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7072"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A399"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60AC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9192"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4BA2"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3452A"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48C2"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FA17" w14:textId="77777777" w:rsidR="00AD176A" w:rsidRPr="00460589" w:rsidRDefault="00AD176A" w:rsidP="00087E75">
            <w:pPr>
              <w:pStyle w:val="rowtabella0"/>
              <w:jc w:val="center"/>
              <w:rPr>
                <w:color w:val="002060"/>
              </w:rPr>
            </w:pPr>
            <w:r w:rsidRPr="00460589">
              <w:rPr>
                <w:color w:val="002060"/>
              </w:rPr>
              <w:t>0</w:t>
            </w:r>
          </w:p>
        </w:tc>
      </w:tr>
      <w:tr w:rsidR="00AD176A" w:rsidRPr="00460589" w14:paraId="10BB12B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787BE" w14:textId="77777777" w:rsidR="00AD176A" w:rsidRPr="00460589" w:rsidRDefault="00AD176A" w:rsidP="00087E75">
            <w:pPr>
              <w:pStyle w:val="rowtabella0"/>
              <w:rPr>
                <w:color w:val="002060"/>
              </w:rPr>
            </w:pPr>
            <w:r w:rsidRPr="0046058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424B"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E88C"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C30A1"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6E5F"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2334"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62EC" w14:textId="77777777" w:rsidR="00AD176A" w:rsidRPr="00460589" w:rsidRDefault="00AD176A" w:rsidP="00087E75">
            <w:pPr>
              <w:pStyle w:val="rowtabella0"/>
              <w:jc w:val="center"/>
              <w:rPr>
                <w:color w:val="002060"/>
              </w:rPr>
            </w:pPr>
            <w:r w:rsidRPr="00460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DA30"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5733"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31CB" w14:textId="77777777" w:rsidR="00AD176A" w:rsidRPr="00460589" w:rsidRDefault="00AD176A" w:rsidP="00087E75">
            <w:pPr>
              <w:pStyle w:val="rowtabella0"/>
              <w:jc w:val="center"/>
              <w:rPr>
                <w:color w:val="002060"/>
              </w:rPr>
            </w:pPr>
            <w:r w:rsidRPr="00460589">
              <w:rPr>
                <w:color w:val="002060"/>
              </w:rPr>
              <w:t>0</w:t>
            </w:r>
          </w:p>
        </w:tc>
      </w:tr>
      <w:tr w:rsidR="00AD176A" w:rsidRPr="00460589" w14:paraId="216C9DAB"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A95E7" w14:textId="77777777" w:rsidR="00AD176A" w:rsidRPr="00460589" w:rsidRDefault="00AD176A" w:rsidP="00087E75">
            <w:pPr>
              <w:pStyle w:val="rowtabella0"/>
              <w:rPr>
                <w:color w:val="002060"/>
              </w:rPr>
            </w:pPr>
            <w:r w:rsidRPr="0046058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B66E"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6903"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63C4"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9419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58967"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52EED"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1356"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B0E5"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F1530" w14:textId="77777777" w:rsidR="00AD176A" w:rsidRPr="00460589" w:rsidRDefault="00AD176A" w:rsidP="00087E75">
            <w:pPr>
              <w:pStyle w:val="rowtabella0"/>
              <w:jc w:val="center"/>
              <w:rPr>
                <w:color w:val="002060"/>
              </w:rPr>
            </w:pPr>
            <w:r w:rsidRPr="00460589">
              <w:rPr>
                <w:color w:val="002060"/>
              </w:rPr>
              <w:t>0</w:t>
            </w:r>
          </w:p>
        </w:tc>
      </w:tr>
      <w:tr w:rsidR="00AD176A" w:rsidRPr="00460589" w14:paraId="2779A18C"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96AAF" w14:textId="77777777" w:rsidR="00AD176A" w:rsidRPr="00460589" w:rsidRDefault="00AD176A" w:rsidP="00087E75">
            <w:pPr>
              <w:pStyle w:val="rowtabella0"/>
              <w:rPr>
                <w:color w:val="002060"/>
              </w:rPr>
            </w:pPr>
            <w:r w:rsidRPr="0046058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92F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7F973"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78B5"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9FF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2D23"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6018"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6465"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2AEB"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4400" w14:textId="77777777" w:rsidR="00AD176A" w:rsidRPr="00460589" w:rsidRDefault="00AD176A" w:rsidP="00087E75">
            <w:pPr>
              <w:pStyle w:val="rowtabella0"/>
              <w:jc w:val="center"/>
              <w:rPr>
                <w:color w:val="002060"/>
              </w:rPr>
            </w:pPr>
            <w:r w:rsidRPr="00460589">
              <w:rPr>
                <w:color w:val="002060"/>
              </w:rPr>
              <w:t>0</w:t>
            </w:r>
          </w:p>
        </w:tc>
      </w:tr>
      <w:tr w:rsidR="00AD176A" w:rsidRPr="00460589" w14:paraId="20E2244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740C5" w14:textId="77777777" w:rsidR="00AD176A" w:rsidRPr="00460589" w:rsidRDefault="00AD176A" w:rsidP="00087E75">
            <w:pPr>
              <w:pStyle w:val="rowtabella0"/>
              <w:rPr>
                <w:color w:val="002060"/>
              </w:rPr>
            </w:pPr>
            <w:r w:rsidRPr="0046058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6EE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85E20"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FECA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CC9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65DE"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F6C1"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FC64" w14:textId="77777777" w:rsidR="00AD176A" w:rsidRPr="00460589" w:rsidRDefault="00AD176A" w:rsidP="00087E75">
            <w:pPr>
              <w:pStyle w:val="rowtabella0"/>
              <w:jc w:val="center"/>
              <w:rPr>
                <w:color w:val="002060"/>
              </w:rPr>
            </w:pPr>
            <w:r w:rsidRPr="004605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5D99" w14:textId="77777777" w:rsidR="00AD176A" w:rsidRPr="00460589" w:rsidRDefault="00AD176A" w:rsidP="00087E75">
            <w:pPr>
              <w:pStyle w:val="rowtabella0"/>
              <w:jc w:val="center"/>
              <w:rPr>
                <w:color w:val="002060"/>
              </w:rPr>
            </w:pPr>
            <w:r w:rsidRPr="004605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0852E" w14:textId="77777777" w:rsidR="00AD176A" w:rsidRPr="00460589" w:rsidRDefault="00AD176A" w:rsidP="00087E75">
            <w:pPr>
              <w:pStyle w:val="rowtabella0"/>
              <w:jc w:val="center"/>
              <w:rPr>
                <w:color w:val="002060"/>
              </w:rPr>
            </w:pPr>
            <w:r w:rsidRPr="00460589">
              <w:rPr>
                <w:color w:val="002060"/>
              </w:rPr>
              <w:t>0</w:t>
            </w:r>
          </w:p>
        </w:tc>
      </w:tr>
      <w:tr w:rsidR="00AD176A" w:rsidRPr="00460589" w14:paraId="601DF69C"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97A213" w14:textId="77777777" w:rsidR="00AD176A" w:rsidRPr="00460589" w:rsidRDefault="00AD176A" w:rsidP="00087E75">
            <w:pPr>
              <w:pStyle w:val="rowtabella0"/>
              <w:rPr>
                <w:color w:val="002060"/>
              </w:rPr>
            </w:pPr>
            <w:r w:rsidRPr="00460589">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6F4C"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77986"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C50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4BA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07CD"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12A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2A1A" w14:textId="77777777" w:rsidR="00AD176A" w:rsidRPr="00460589" w:rsidRDefault="00AD176A" w:rsidP="00087E75">
            <w:pPr>
              <w:pStyle w:val="rowtabella0"/>
              <w:jc w:val="center"/>
              <w:rPr>
                <w:color w:val="002060"/>
              </w:rPr>
            </w:pPr>
            <w:r w:rsidRPr="004605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EE435" w14:textId="77777777" w:rsidR="00AD176A" w:rsidRPr="00460589" w:rsidRDefault="00AD176A" w:rsidP="00087E75">
            <w:pPr>
              <w:pStyle w:val="rowtabella0"/>
              <w:jc w:val="center"/>
              <w:rPr>
                <w:color w:val="002060"/>
              </w:rPr>
            </w:pPr>
            <w:r w:rsidRPr="004605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D15E" w14:textId="77777777" w:rsidR="00AD176A" w:rsidRPr="00460589" w:rsidRDefault="00AD176A" w:rsidP="00087E75">
            <w:pPr>
              <w:pStyle w:val="rowtabella0"/>
              <w:jc w:val="center"/>
              <w:rPr>
                <w:color w:val="002060"/>
              </w:rPr>
            </w:pPr>
            <w:r w:rsidRPr="00460589">
              <w:rPr>
                <w:color w:val="002060"/>
              </w:rPr>
              <w:t>0</w:t>
            </w:r>
          </w:p>
        </w:tc>
      </w:tr>
    </w:tbl>
    <w:p w14:paraId="788ABB59" w14:textId="77777777" w:rsidR="00AD176A" w:rsidRPr="00460589" w:rsidRDefault="00AD176A" w:rsidP="00AD176A">
      <w:pPr>
        <w:pStyle w:val="breakline"/>
        <w:rPr>
          <w:color w:val="002060"/>
        </w:rPr>
      </w:pPr>
    </w:p>
    <w:p w14:paraId="7D424F1F" w14:textId="77777777" w:rsidR="00AD176A" w:rsidRPr="00460589" w:rsidRDefault="00AD176A" w:rsidP="00AD176A">
      <w:pPr>
        <w:pStyle w:val="titoloprinc0"/>
        <w:rPr>
          <w:color w:val="002060"/>
        </w:rPr>
      </w:pPr>
      <w:r w:rsidRPr="00460589">
        <w:rPr>
          <w:color w:val="002060"/>
        </w:rPr>
        <w:t>PROGRAMMA GARE</w:t>
      </w:r>
    </w:p>
    <w:p w14:paraId="73E259F6" w14:textId="77777777" w:rsidR="00AD176A" w:rsidRDefault="00AD176A" w:rsidP="00AD176A">
      <w:pPr>
        <w:pStyle w:val="breakline"/>
        <w:rPr>
          <w:rFonts w:eastAsiaTheme="minorEastAsia"/>
          <w:color w:val="002060"/>
        </w:rPr>
      </w:pPr>
    </w:p>
    <w:p w14:paraId="6EFC4108" w14:textId="77777777" w:rsidR="00723B6D" w:rsidRPr="00304D58" w:rsidRDefault="00723B6D" w:rsidP="00723B6D">
      <w:pPr>
        <w:pStyle w:val="sottotitolocampionato10"/>
        <w:rPr>
          <w:color w:val="002060"/>
        </w:rPr>
      </w:pPr>
      <w:r w:rsidRPr="00304D58">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23B6D" w:rsidRPr="00304D58" w14:paraId="023DA318"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7D3A1"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EADC3"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D0FB8"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0E5AD"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803E6"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A7788"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8623D"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0F5E72C9" w14:textId="77777777" w:rsidTr="00087E75">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A67689" w14:textId="77777777" w:rsidR="00723B6D" w:rsidRPr="00304D58" w:rsidRDefault="00723B6D" w:rsidP="00087E75">
            <w:pPr>
              <w:pStyle w:val="rowtabella0"/>
              <w:rPr>
                <w:color w:val="002060"/>
              </w:rPr>
            </w:pPr>
            <w:r w:rsidRPr="00304D58">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E1CB2" w14:textId="77777777" w:rsidR="00723B6D" w:rsidRPr="00304D58" w:rsidRDefault="00723B6D" w:rsidP="00087E75">
            <w:pPr>
              <w:pStyle w:val="rowtabella0"/>
              <w:rPr>
                <w:color w:val="002060"/>
              </w:rPr>
            </w:pPr>
            <w:r w:rsidRPr="00304D58">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3FA89D"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34619C" w14:textId="77777777" w:rsidR="00723B6D" w:rsidRPr="00304D58" w:rsidRDefault="00723B6D" w:rsidP="00087E75">
            <w:pPr>
              <w:pStyle w:val="rowtabella0"/>
              <w:rPr>
                <w:color w:val="002060"/>
              </w:rPr>
            </w:pPr>
            <w:r w:rsidRPr="00304D58">
              <w:rPr>
                <w:color w:val="002060"/>
              </w:rPr>
              <w:t>05/11/2025 19:15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915798" w14:textId="77777777" w:rsidR="00723B6D" w:rsidRPr="00304D58" w:rsidRDefault="00723B6D" w:rsidP="00087E75">
            <w:pPr>
              <w:pStyle w:val="rowtabella0"/>
              <w:rPr>
                <w:color w:val="002060"/>
              </w:rPr>
            </w:pPr>
            <w:r w:rsidRPr="00304D58">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DA255C" w14:textId="77777777" w:rsidR="00723B6D" w:rsidRPr="00304D58" w:rsidRDefault="00723B6D" w:rsidP="00087E75">
            <w:pPr>
              <w:pStyle w:val="rowtabella0"/>
              <w:rPr>
                <w:color w:val="002060"/>
              </w:rPr>
            </w:pPr>
            <w:r w:rsidRPr="00304D58">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7E44E" w14:textId="77777777" w:rsidR="00723B6D" w:rsidRPr="00304D58" w:rsidRDefault="00723B6D" w:rsidP="00087E75">
            <w:pPr>
              <w:pStyle w:val="rowtabella0"/>
              <w:rPr>
                <w:color w:val="002060"/>
              </w:rPr>
            </w:pPr>
            <w:r w:rsidRPr="00304D58">
              <w:rPr>
                <w:color w:val="002060"/>
              </w:rPr>
              <w:t>VIA BRAMANTE</w:t>
            </w:r>
          </w:p>
        </w:tc>
      </w:tr>
    </w:tbl>
    <w:p w14:paraId="35663275" w14:textId="77777777" w:rsidR="00723B6D" w:rsidRPr="00304D58" w:rsidRDefault="00723B6D" w:rsidP="00723B6D">
      <w:pPr>
        <w:pStyle w:val="breakline"/>
        <w:rPr>
          <w:rFonts w:eastAsiaTheme="minorEastAsia"/>
          <w:color w:val="002060"/>
        </w:rPr>
      </w:pPr>
    </w:p>
    <w:p w14:paraId="2CAA7724" w14:textId="77777777" w:rsidR="00723B6D" w:rsidRPr="00304D58" w:rsidRDefault="00723B6D" w:rsidP="00723B6D">
      <w:pPr>
        <w:pStyle w:val="breakline"/>
        <w:rPr>
          <w:color w:val="002060"/>
        </w:rPr>
      </w:pPr>
    </w:p>
    <w:p w14:paraId="22A9623E" w14:textId="77777777" w:rsidR="00723B6D" w:rsidRPr="00304D58" w:rsidRDefault="00723B6D" w:rsidP="00723B6D">
      <w:pPr>
        <w:pStyle w:val="breakline"/>
        <w:rPr>
          <w:color w:val="002060"/>
        </w:rPr>
      </w:pPr>
    </w:p>
    <w:p w14:paraId="572AA6E9" w14:textId="77777777" w:rsidR="00723B6D" w:rsidRPr="00304D58" w:rsidRDefault="00723B6D" w:rsidP="00723B6D">
      <w:pPr>
        <w:pStyle w:val="sottotitolocampionato10"/>
        <w:rPr>
          <w:color w:val="002060"/>
        </w:rPr>
      </w:pPr>
      <w:r w:rsidRPr="00304D58">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23B6D" w:rsidRPr="00304D58" w14:paraId="784AFE44"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20FF0"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A351D"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48BF4"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9D122"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8AF62"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D3EFB"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6111A"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2E8A15E0"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095F3A" w14:textId="77777777" w:rsidR="00723B6D" w:rsidRPr="00304D58" w:rsidRDefault="00723B6D" w:rsidP="00087E75">
            <w:pPr>
              <w:pStyle w:val="rowtabella0"/>
              <w:rPr>
                <w:color w:val="002060"/>
              </w:rPr>
            </w:pPr>
            <w:r w:rsidRPr="00304D58">
              <w:rPr>
                <w:color w:val="002060"/>
              </w:rPr>
              <w:t xml:space="preserve">AUDAX 1970 </w:t>
            </w:r>
            <w:proofErr w:type="gramStart"/>
            <w:r w:rsidRPr="00304D58">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71CE5" w14:textId="77777777" w:rsidR="00723B6D" w:rsidRPr="00304D58" w:rsidRDefault="00723B6D" w:rsidP="00087E75">
            <w:pPr>
              <w:pStyle w:val="rowtabella0"/>
              <w:rPr>
                <w:color w:val="002060"/>
              </w:rPr>
            </w:pPr>
            <w:r w:rsidRPr="00304D58">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C5B86"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017D2" w14:textId="77777777" w:rsidR="00723B6D" w:rsidRPr="00304D58" w:rsidRDefault="00723B6D" w:rsidP="00087E75">
            <w:pPr>
              <w:pStyle w:val="rowtabella0"/>
              <w:rPr>
                <w:color w:val="002060"/>
              </w:rPr>
            </w:pPr>
            <w:r w:rsidRPr="00304D58">
              <w:rPr>
                <w:color w:val="002060"/>
              </w:rPr>
              <w:t>08/11/2025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EE9B98" w14:textId="77777777" w:rsidR="00723B6D" w:rsidRPr="00304D58" w:rsidRDefault="00723B6D" w:rsidP="00087E75">
            <w:pPr>
              <w:pStyle w:val="rowtabella0"/>
              <w:rPr>
                <w:color w:val="002060"/>
              </w:rPr>
            </w:pPr>
            <w:r w:rsidRPr="00304D58">
              <w:rPr>
                <w:color w:val="002060"/>
              </w:rPr>
              <w:t>5109 CAMPO COPERTO N°3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3FAEB" w14:textId="77777777" w:rsidR="00723B6D" w:rsidRPr="00304D58" w:rsidRDefault="00723B6D" w:rsidP="00087E75">
            <w:pPr>
              <w:pStyle w:val="rowtabella0"/>
              <w:rPr>
                <w:color w:val="002060"/>
              </w:rPr>
            </w:pPr>
            <w:r w:rsidRPr="00304D5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E0E5E" w14:textId="77777777" w:rsidR="00723B6D" w:rsidRPr="00304D58" w:rsidRDefault="00723B6D" w:rsidP="00087E75">
            <w:pPr>
              <w:pStyle w:val="rowtabella0"/>
              <w:rPr>
                <w:color w:val="002060"/>
              </w:rPr>
            </w:pPr>
            <w:r w:rsidRPr="00304D58">
              <w:rPr>
                <w:color w:val="002060"/>
              </w:rPr>
              <w:t>VIA CELLINI</w:t>
            </w:r>
          </w:p>
        </w:tc>
      </w:tr>
      <w:tr w:rsidR="00723B6D" w:rsidRPr="00304D58" w14:paraId="5307E605"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75F12B" w14:textId="77777777" w:rsidR="00723B6D" w:rsidRPr="00304D58" w:rsidRDefault="00723B6D" w:rsidP="00087E75">
            <w:pPr>
              <w:pStyle w:val="rowtabella0"/>
              <w:rPr>
                <w:color w:val="002060"/>
              </w:rPr>
            </w:pPr>
            <w:r w:rsidRPr="00304D58">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B1BA58" w14:textId="77777777" w:rsidR="00723B6D" w:rsidRPr="00304D58" w:rsidRDefault="00723B6D" w:rsidP="00087E75">
            <w:pPr>
              <w:pStyle w:val="rowtabella0"/>
              <w:rPr>
                <w:color w:val="002060"/>
              </w:rPr>
            </w:pPr>
            <w:r w:rsidRPr="00304D58">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466C88"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BE6E7A" w14:textId="77777777" w:rsidR="00723B6D" w:rsidRPr="00304D58" w:rsidRDefault="00723B6D" w:rsidP="00087E75">
            <w:pPr>
              <w:pStyle w:val="rowtabella0"/>
              <w:rPr>
                <w:color w:val="002060"/>
              </w:rPr>
            </w:pPr>
            <w:r w:rsidRPr="00304D58">
              <w:rPr>
                <w:color w:val="002060"/>
              </w:rPr>
              <w:t>08/11/2025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A0FEB5" w14:textId="77777777" w:rsidR="00723B6D" w:rsidRPr="00304D58" w:rsidRDefault="00723B6D" w:rsidP="00087E75">
            <w:pPr>
              <w:pStyle w:val="rowtabella0"/>
              <w:rPr>
                <w:color w:val="002060"/>
              </w:rPr>
            </w:pPr>
            <w:r w:rsidRPr="00304D58">
              <w:rPr>
                <w:color w:val="002060"/>
              </w:rPr>
              <w:t xml:space="preserve">5454 </w:t>
            </w:r>
            <w:proofErr w:type="gramStart"/>
            <w:r w:rsidRPr="00304D58">
              <w:rPr>
                <w:color w:val="002060"/>
              </w:rPr>
              <w:t>C.COPERTO</w:t>
            </w:r>
            <w:proofErr w:type="gramEnd"/>
            <w:r w:rsidRPr="00304D58">
              <w:rPr>
                <w:color w:val="002060"/>
              </w:rPr>
              <w:t xml:space="preserve"> </w:t>
            </w:r>
            <w:proofErr w:type="gramStart"/>
            <w:r w:rsidRPr="00304D58">
              <w:rPr>
                <w:color w:val="002060"/>
              </w:rPr>
              <w:t>C.TENNIS</w:t>
            </w:r>
            <w:proofErr w:type="gramEnd"/>
            <w:r w:rsidRPr="00304D58">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81286" w14:textId="77777777" w:rsidR="00723B6D" w:rsidRPr="00304D58" w:rsidRDefault="00723B6D" w:rsidP="00087E75">
            <w:pPr>
              <w:pStyle w:val="rowtabella0"/>
              <w:rPr>
                <w:color w:val="002060"/>
              </w:rPr>
            </w:pPr>
            <w:r w:rsidRPr="00304D5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B79AF" w14:textId="77777777" w:rsidR="00723B6D" w:rsidRPr="00304D58" w:rsidRDefault="00723B6D" w:rsidP="00087E75">
            <w:pPr>
              <w:pStyle w:val="rowtabella0"/>
              <w:rPr>
                <w:color w:val="002060"/>
              </w:rPr>
            </w:pPr>
            <w:r w:rsidRPr="00304D58">
              <w:rPr>
                <w:color w:val="002060"/>
              </w:rPr>
              <w:t>VIA VILLA TOMBARI</w:t>
            </w:r>
          </w:p>
        </w:tc>
      </w:tr>
      <w:tr w:rsidR="00723B6D" w:rsidRPr="00304D58" w14:paraId="63C42C48"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10378A" w14:textId="77777777" w:rsidR="00723B6D" w:rsidRPr="00304D58" w:rsidRDefault="00723B6D" w:rsidP="00087E75">
            <w:pPr>
              <w:pStyle w:val="rowtabella0"/>
              <w:rPr>
                <w:color w:val="002060"/>
              </w:rPr>
            </w:pPr>
            <w:r w:rsidRPr="00304D58">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2FA54B" w14:textId="77777777" w:rsidR="00723B6D" w:rsidRPr="00304D58" w:rsidRDefault="00723B6D" w:rsidP="00087E75">
            <w:pPr>
              <w:pStyle w:val="rowtabella0"/>
              <w:rPr>
                <w:color w:val="002060"/>
              </w:rPr>
            </w:pPr>
            <w:r w:rsidRPr="00304D58">
              <w:rPr>
                <w:color w:val="002060"/>
              </w:rPr>
              <w:t>ETA BETA F.C.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E4E0F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97892C" w14:textId="77777777" w:rsidR="00723B6D" w:rsidRPr="00304D58" w:rsidRDefault="00723B6D" w:rsidP="00087E75">
            <w:pPr>
              <w:pStyle w:val="rowtabella0"/>
              <w:rPr>
                <w:color w:val="002060"/>
              </w:rPr>
            </w:pPr>
            <w:r w:rsidRPr="00304D58">
              <w:rPr>
                <w:color w:val="002060"/>
              </w:rPr>
              <w:t>09/11/2025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763938" w14:textId="77777777" w:rsidR="00723B6D" w:rsidRPr="00304D58" w:rsidRDefault="00723B6D" w:rsidP="00087E75">
            <w:pPr>
              <w:pStyle w:val="rowtabella0"/>
              <w:rPr>
                <w:color w:val="002060"/>
              </w:rPr>
            </w:pPr>
            <w:r w:rsidRPr="00304D58">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7E0A2F" w14:textId="77777777" w:rsidR="00723B6D" w:rsidRPr="00304D58" w:rsidRDefault="00723B6D" w:rsidP="00087E75">
            <w:pPr>
              <w:pStyle w:val="rowtabella0"/>
              <w:rPr>
                <w:color w:val="002060"/>
              </w:rPr>
            </w:pPr>
            <w:r w:rsidRPr="00304D58">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599C0C" w14:textId="77777777" w:rsidR="00723B6D" w:rsidRPr="00304D58" w:rsidRDefault="00723B6D" w:rsidP="00087E75">
            <w:pPr>
              <w:pStyle w:val="rowtabella0"/>
              <w:rPr>
                <w:color w:val="002060"/>
              </w:rPr>
            </w:pPr>
            <w:r w:rsidRPr="00304D58">
              <w:rPr>
                <w:color w:val="002060"/>
              </w:rPr>
              <w:t>STR.DEL BURELLO LOC.VAL NEVOLA</w:t>
            </w:r>
          </w:p>
        </w:tc>
      </w:tr>
      <w:tr w:rsidR="00723B6D" w:rsidRPr="00304D58" w14:paraId="3A016313"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E3C1A3" w14:textId="77777777" w:rsidR="00723B6D" w:rsidRPr="00304D58" w:rsidRDefault="00723B6D" w:rsidP="00087E75">
            <w:pPr>
              <w:pStyle w:val="rowtabella0"/>
              <w:rPr>
                <w:color w:val="002060"/>
              </w:rPr>
            </w:pPr>
            <w:r w:rsidRPr="00304D58">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8713D" w14:textId="77777777" w:rsidR="00723B6D" w:rsidRPr="00304D58" w:rsidRDefault="00723B6D" w:rsidP="00087E75">
            <w:pPr>
              <w:pStyle w:val="rowtabella0"/>
              <w:rPr>
                <w:color w:val="002060"/>
              </w:rPr>
            </w:pPr>
            <w:r w:rsidRPr="00304D58">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D2812"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71E92" w14:textId="77777777" w:rsidR="00723B6D" w:rsidRPr="00304D58" w:rsidRDefault="00723B6D" w:rsidP="00087E75">
            <w:pPr>
              <w:pStyle w:val="rowtabella0"/>
              <w:rPr>
                <w:color w:val="002060"/>
              </w:rPr>
            </w:pPr>
            <w:r w:rsidRPr="00304D58">
              <w:rPr>
                <w:color w:val="002060"/>
              </w:rPr>
              <w:t>09/11/2025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C8D53" w14:textId="77777777" w:rsidR="00723B6D" w:rsidRPr="00304D58" w:rsidRDefault="00723B6D" w:rsidP="00087E75">
            <w:pPr>
              <w:pStyle w:val="rowtabella0"/>
              <w:rPr>
                <w:color w:val="002060"/>
              </w:rPr>
            </w:pPr>
            <w:r w:rsidRPr="00304D58">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66B29" w14:textId="77777777" w:rsidR="00723B6D" w:rsidRPr="00304D58" w:rsidRDefault="00723B6D" w:rsidP="00087E75">
            <w:pPr>
              <w:pStyle w:val="rowtabella0"/>
              <w:rPr>
                <w:color w:val="002060"/>
              </w:rPr>
            </w:pPr>
            <w:r w:rsidRPr="00304D58">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DA0513" w14:textId="77777777" w:rsidR="00723B6D" w:rsidRPr="00304D58" w:rsidRDefault="00723B6D" w:rsidP="00087E75">
            <w:pPr>
              <w:pStyle w:val="rowtabella0"/>
              <w:rPr>
                <w:color w:val="002060"/>
              </w:rPr>
            </w:pPr>
            <w:r w:rsidRPr="00304D58">
              <w:rPr>
                <w:color w:val="002060"/>
              </w:rPr>
              <w:t>VIA DELLE ESPOSIZIONI, 33</w:t>
            </w:r>
          </w:p>
        </w:tc>
      </w:tr>
    </w:tbl>
    <w:p w14:paraId="62429A14" w14:textId="77777777" w:rsidR="00723B6D" w:rsidRPr="00304D58" w:rsidRDefault="00723B6D" w:rsidP="00723B6D">
      <w:pPr>
        <w:pStyle w:val="breakline"/>
        <w:rPr>
          <w:rFonts w:eastAsiaTheme="minorEastAsia"/>
          <w:color w:val="002060"/>
        </w:rPr>
      </w:pPr>
    </w:p>
    <w:p w14:paraId="301DEABA" w14:textId="77777777" w:rsidR="00723B6D" w:rsidRPr="00304D58" w:rsidRDefault="00723B6D" w:rsidP="00723B6D">
      <w:pPr>
        <w:pStyle w:val="breakline"/>
        <w:rPr>
          <w:color w:val="002060"/>
        </w:rPr>
      </w:pPr>
    </w:p>
    <w:p w14:paraId="06C2A5E9" w14:textId="77777777" w:rsidR="00723B6D" w:rsidRPr="00304D58" w:rsidRDefault="00723B6D" w:rsidP="00723B6D">
      <w:pPr>
        <w:pStyle w:val="breakline"/>
        <w:rPr>
          <w:color w:val="002060"/>
        </w:rPr>
      </w:pPr>
    </w:p>
    <w:p w14:paraId="746381EE" w14:textId="77777777" w:rsidR="00723B6D" w:rsidRPr="00304D58" w:rsidRDefault="00723B6D" w:rsidP="00723B6D">
      <w:pPr>
        <w:pStyle w:val="sottotitolocampionato10"/>
        <w:rPr>
          <w:color w:val="002060"/>
        </w:rPr>
      </w:pPr>
      <w:r w:rsidRPr="00304D58">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6"/>
        <w:gridCol w:w="385"/>
        <w:gridCol w:w="898"/>
        <w:gridCol w:w="1184"/>
        <w:gridCol w:w="1546"/>
        <w:gridCol w:w="1574"/>
      </w:tblGrid>
      <w:tr w:rsidR="00723B6D" w:rsidRPr="00304D58" w14:paraId="660C2EB0"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C80B2"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20275"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51B86"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D8F11"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6392C"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C1717"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EA4FD"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69224DDE"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67F94A" w14:textId="77777777" w:rsidR="00723B6D" w:rsidRPr="00304D58" w:rsidRDefault="00723B6D" w:rsidP="00087E75">
            <w:pPr>
              <w:pStyle w:val="rowtabella0"/>
              <w:rPr>
                <w:color w:val="002060"/>
              </w:rPr>
            </w:pPr>
            <w:r w:rsidRPr="00304D58">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3868A" w14:textId="77777777" w:rsidR="00723B6D" w:rsidRPr="00304D58" w:rsidRDefault="00723B6D" w:rsidP="00087E75">
            <w:pPr>
              <w:pStyle w:val="rowtabella0"/>
              <w:rPr>
                <w:color w:val="002060"/>
              </w:rPr>
            </w:pPr>
            <w:r w:rsidRPr="00304D58">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D434F"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C0C1D" w14:textId="77777777" w:rsidR="00723B6D" w:rsidRPr="00304D58" w:rsidRDefault="00723B6D" w:rsidP="00087E75">
            <w:pPr>
              <w:pStyle w:val="rowtabella0"/>
              <w:rPr>
                <w:color w:val="002060"/>
              </w:rPr>
            </w:pPr>
            <w:r w:rsidRPr="00304D58">
              <w:rPr>
                <w:color w:val="002060"/>
              </w:rPr>
              <w:t>08/11/2025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962EB" w14:textId="77777777" w:rsidR="00723B6D" w:rsidRPr="00304D58" w:rsidRDefault="00723B6D" w:rsidP="00087E75">
            <w:pPr>
              <w:pStyle w:val="rowtabella0"/>
              <w:rPr>
                <w:color w:val="002060"/>
              </w:rPr>
            </w:pPr>
            <w:r w:rsidRPr="00304D58">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4958E" w14:textId="77777777" w:rsidR="00723B6D" w:rsidRPr="00304D58" w:rsidRDefault="00723B6D" w:rsidP="00087E75">
            <w:pPr>
              <w:pStyle w:val="rowtabella0"/>
              <w:rPr>
                <w:color w:val="002060"/>
              </w:rPr>
            </w:pPr>
            <w:r w:rsidRPr="00304D58">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A4DAB" w14:textId="77777777" w:rsidR="00723B6D" w:rsidRPr="00304D58" w:rsidRDefault="00723B6D" w:rsidP="00087E75">
            <w:pPr>
              <w:pStyle w:val="rowtabella0"/>
              <w:rPr>
                <w:color w:val="002060"/>
              </w:rPr>
            </w:pPr>
            <w:r w:rsidRPr="00304D58">
              <w:rPr>
                <w:color w:val="002060"/>
              </w:rPr>
              <w:t>VIA DELLA REPUBBLICA</w:t>
            </w:r>
          </w:p>
        </w:tc>
      </w:tr>
      <w:tr w:rsidR="00723B6D" w:rsidRPr="00304D58" w14:paraId="530122D7"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12390E" w14:textId="77777777" w:rsidR="00723B6D" w:rsidRPr="00304D58" w:rsidRDefault="00723B6D" w:rsidP="00087E75">
            <w:pPr>
              <w:pStyle w:val="rowtabella0"/>
              <w:rPr>
                <w:color w:val="002060"/>
              </w:rPr>
            </w:pPr>
            <w:r w:rsidRPr="00304D58">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23B99C" w14:textId="77777777" w:rsidR="00723B6D" w:rsidRPr="00304D58" w:rsidRDefault="00723B6D" w:rsidP="00087E75">
            <w:pPr>
              <w:pStyle w:val="rowtabella0"/>
              <w:rPr>
                <w:color w:val="002060"/>
              </w:rPr>
            </w:pPr>
            <w:r w:rsidRPr="00304D58">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946240"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89FD27" w14:textId="77777777" w:rsidR="00723B6D" w:rsidRPr="00304D58" w:rsidRDefault="00723B6D" w:rsidP="00087E75">
            <w:pPr>
              <w:pStyle w:val="rowtabella0"/>
              <w:rPr>
                <w:color w:val="002060"/>
              </w:rPr>
            </w:pPr>
            <w:r w:rsidRPr="00304D58">
              <w:rPr>
                <w:color w:val="002060"/>
              </w:rPr>
              <w:t>08/11/2025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19B16" w14:textId="77777777" w:rsidR="00723B6D" w:rsidRPr="00304D58" w:rsidRDefault="00723B6D" w:rsidP="00087E75">
            <w:pPr>
              <w:pStyle w:val="rowtabella0"/>
              <w:rPr>
                <w:color w:val="002060"/>
              </w:rPr>
            </w:pPr>
            <w:r w:rsidRPr="00304D58">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74D45" w14:textId="77777777" w:rsidR="00723B6D" w:rsidRPr="00304D58" w:rsidRDefault="00723B6D" w:rsidP="00087E75">
            <w:pPr>
              <w:pStyle w:val="rowtabella0"/>
              <w:rPr>
                <w:color w:val="002060"/>
              </w:rPr>
            </w:pPr>
            <w:r w:rsidRPr="00304D58">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C2556" w14:textId="77777777" w:rsidR="00723B6D" w:rsidRPr="00304D58" w:rsidRDefault="00723B6D" w:rsidP="00087E75">
            <w:pPr>
              <w:pStyle w:val="rowtabella0"/>
              <w:rPr>
                <w:color w:val="002060"/>
              </w:rPr>
            </w:pPr>
            <w:r w:rsidRPr="00304D58">
              <w:rPr>
                <w:color w:val="002060"/>
              </w:rPr>
              <w:t>VIA VERDI</w:t>
            </w:r>
          </w:p>
        </w:tc>
      </w:tr>
      <w:tr w:rsidR="00723B6D" w:rsidRPr="00304D58" w14:paraId="32EF14DD"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A280B2" w14:textId="77777777" w:rsidR="00723B6D" w:rsidRPr="00304D58" w:rsidRDefault="00723B6D" w:rsidP="00087E75">
            <w:pPr>
              <w:pStyle w:val="rowtabella0"/>
              <w:rPr>
                <w:color w:val="002060"/>
              </w:rPr>
            </w:pPr>
            <w:r w:rsidRPr="00304D58">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3030C4" w14:textId="77777777" w:rsidR="00723B6D" w:rsidRPr="00304D58" w:rsidRDefault="00723B6D" w:rsidP="00087E75">
            <w:pPr>
              <w:pStyle w:val="rowtabella0"/>
              <w:rPr>
                <w:color w:val="002060"/>
              </w:rPr>
            </w:pPr>
            <w:r w:rsidRPr="00304D58">
              <w:rPr>
                <w:color w:val="002060"/>
              </w:rPr>
              <w:t xml:space="preserve">C.U.S. ANCONA </w:t>
            </w:r>
            <w:proofErr w:type="spellStart"/>
            <w:proofErr w:type="gramStart"/>
            <w:r w:rsidRPr="00304D58">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B8BAB"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BA0F5D" w14:textId="77777777" w:rsidR="00723B6D" w:rsidRPr="00304D58" w:rsidRDefault="00723B6D" w:rsidP="00087E75">
            <w:pPr>
              <w:pStyle w:val="rowtabella0"/>
              <w:rPr>
                <w:color w:val="002060"/>
              </w:rPr>
            </w:pPr>
            <w:r w:rsidRPr="00304D58">
              <w:rPr>
                <w:color w:val="002060"/>
              </w:rPr>
              <w:t>08/11/2025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EC405F" w14:textId="77777777" w:rsidR="00723B6D" w:rsidRPr="00304D58" w:rsidRDefault="00723B6D" w:rsidP="00087E75">
            <w:pPr>
              <w:pStyle w:val="rowtabella0"/>
              <w:rPr>
                <w:color w:val="002060"/>
              </w:rPr>
            </w:pPr>
            <w:r w:rsidRPr="00304D58">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6E5154" w14:textId="77777777" w:rsidR="00723B6D" w:rsidRPr="00304D58" w:rsidRDefault="00723B6D" w:rsidP="00087E75">
            <w:pPr>
              <w:pStyle w:val="rowtabella0"/>
              <w:rPr>
                <w:color w:val="002060"/>
              </w:rPr>
            </w:pPr>
            <w:r w:rsidRPr="00304D58">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32F507" w14:textId="77777777" w:rsidR="00723B6D" w:rsidRPr="00304D58" w:rsidRDefault="00723B6D" w:rsidP="00087E75">
            <w:pPr>
              <w:pStyle w:val="rowtabella0"/>
              <w:rPr>
                <w:color w:val="002060"/>
              </w:rPr>
            </w:pPr>
            <w:r w:rsidRPr="00304D58">
              <w:rPr>
                <w:color w:val="002060"/>
              </w:rPr>
              <w:t>VIA SAN SERGIO FZ. GROTTACCIA</w:t>
            </w:r>
          </w:p>
        </w:tc>
      </w:tr>
      <w:tr w:rsidR="00723B6D" w:rsidRPr="00304D58" w14:paraId="1CDBD857"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003DC6" w14:textId="77777777" w:rsidR="00723B6D" w:rsidRPr="00304D58" w:rsidRDefault="00723B6D" w:rsidP="00087E75">
            <w:pPr>
              <w:pStyle w:val="rowtabella0"/>
              <w:rPr>
                <w:color w:val="002060"/>
              </w:rPr>
            </w:pPr>
            <w:r w:rsidRPr="00304D58">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EA674" w14:textId="77777777" w:rsidR="00723B6D" w:rsidRPr="00304D58" w:rsidRDefault="00723B6D" w:rsidP="00087E75">
            <w:pPr>
              <w:pStyle w:val="rowtabella0"/>
              <w:rPr>
                <w:color w:val="002060"/>
              </w:rPr>
            </w:pPr>
            <w:r w:rsidRPr="00304D58">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547B9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164CAF" w14:textId="77777777" w:rsidR="00723B6D" w:rsidRPr="00304D58" w:rsidRDefault="00723B6D" w:rsidP="00087E75">
            <w:pPr>
              <w:pStyle w:val="rowtabella0"/>
              <w:rPr>
                <w:color w:val="002060"/>
              </w:rPr>
            </w:pPr>
            <w:r w:rsidRPr="00304D58">
              <w:rPr>
                <w:color w:val="002060"/>
              </w:rPr>
              <w:t>08/11/2025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88C6F1" w14:textId="77777777" w:rsidR="00723B6D" w:rsidRPr="00304D58" w:rsidRDefault="00723B6D" w:rsidP="00087E75">
            <w:pPr>
              <w:pStyle w:val="rowtabella0"/>
              <w:rPr>
                <w:color w:val="002060"/>
              </w:rPr>
            </w:pPr>
            <w:r w:rsidRPr="00304D58">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4DE92" w14:textId="77777777" w:rsidR="00723B6D" w:rsidRPr="00304D58" w:rsidRDefault="00723B6D" w:rsidP="00087E75">
            <w:pPr>
              <w:pStyle w:val="rowtabella0"/>
              <w:rPr>
                <w:color w:val="002060"/>
              </w:rPr>
            </w:pPr>
            <w:r w:rsidRPr="00304D5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1B6AC5" w14:textId="77777777" w:rsidR="00723B6D" w:rsidRPr="00304D58" w:rsidRDefault="00723B6D" w:rsidP="00087E75">
            <w:pPr>
              <w:pStyle w:val="rowtabella0"/>
              <w:rPr>
                <w:color w:val="002060"/>
              </w:rPr>
            </w:pPr>
            <w:r w:rsidRPr="00304D58">
              <w:rPr>
                <w:color w:val="002060"/>
              </w:rPr>
              <w:t>VIA DEI TESSITORI</w:t>
            </w:r>
          </w:p>
        </w:tc>
      </w:tr>
      <w:tr w:rsidR="00723B6D" w:rsidRPr="00304D58" w14:paraId="0BC2A95F"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07541A" w14:textId="77777777" w:rsidR="00723B6D" w:rsidRPr="00304D58" w:rsidRDefault="00723B6D" w:rsidP="00087E75">
            <w:pPr>
              <w:pStyle w:val="rowtabella0"/>
              <w:rPr>
                <w:color w:val="002060"/>
              </w:rPr>
            </w:pPr>
            <w:r w:rsidRPr="00304D58">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242C2" w14:textId="77777777" w:rsidR="00723B6D" w:rsidRPr="00304D58" w:rsidRDefault="00723B6D" w:rsidP="00087E75">
            <w:pPr>
              <w:pStyle w:val="rowtabella0"/>
              <w:rPr>
                <w:color w:val="002060"/>
              </w:rPr>
            </w:pPr>
            <w:r w:rsidRPr="00304D58">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7FA1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260F5" w14:textId="77777777" w:rsidR="00723B6D" w:rsidRPr="00304D58" w:rsidRDefault="00723B6D" w:rsidP="00087E75">
            <w:pPr>
              <w:pStyle w:val="rowtabella0"/>
              <w:rPr>
                <w:color w:val="002060"/>
              </w:rPr>
            </w:pPr>
            <w:r w:rsidRPr="00304D58">
              <w:rPr>
                <w:color w:val="002060"/>
              </w:rPr>
              <w:t>09/11/2025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E629B" w14:textId="77777777" w:rsidR="00723B6D" w:rsidRPr="00304D58" w:rsidRDefault="00723B6D" w:rsidP="00087E75">
            <w:pPr>
              <w:pStyle w:val="rowtabella0"/>
              <w:rPr>
                <w:color w:val="002060"/>
              </w:rPr>
            </w:pPr>
            <w:r w:rsidRPr="00304D58">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9B8B6" w14:textId="77777777" w:rsidR="00723B6D" w:rsidRPr="00304D58" w:rsidRDefault="00723B6D" w:rsidP="00087E75">
            <w:pPr>
              <w:pStyle w:val="rowtabella0"/>
              <w:rPr>
                <w:color w:val="002060"/>
              </w:rPr>
            </w:pPr>
            <w:r w:rsidRPr="00304D58">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0073D" w14:textId="77777777" w:rsidR="00723B6D" w:rsidRPr="00304D58" w:rsidRDefault="00723B6D" w:rsidP="00087E75">
            <w:pPr>
              <w:pStyle w:val="rowtabella0"/>
              <w:rPr>
                <w:color w:val="002060"/>
              </w:rPr>
            </w:pPr>
            <w:r w:rsidRPr="00304D58">
              <w:rPr>
                <w:color w:val="002060"/>
              </w:rPr>
              <w:t>VIA CIRCONVALLAZIONE</w:t>
            </w:r>
          </w:p>
        </w:tc>
      </w:tr>
    </w:tbl>
    <w:p w14:paraId="45E85EE1" w14:textId="77777777" w:rsidR="00723B6D" w:rsidRPr="00304D58" w:rsidRDefault="00723B6D" w:rsidP="00723B6D">
      <w:pPr>
        <w:pStyle w:val="breakline"/>
        <w:rPr>
          <w:rFonts w:eastAsiaTheme="minorEastAsia"/>
          <w:color w:val="002060"/>
        </w:rPr>
      </w:pPr>
    </w:p>
    <w:p w14:paraId="7E8CAE82" w14:textId="77777777" w:rsidR="00723B6D" w:rsidRPr="00304D58" w:rsidRDefault="00723B6D" w:rsidP="00723B6D">
      <w:pPr>
        <w:pStyle w:val="breakline"/>
        <w:rPr>
          <w:color w:val="002060"/>
        </w:rPr>
      </w:pPr>
    </w:p>
    <w:p w14:paraId="760FAA15" w14:textId="77777777" w:rsidR="00723B6D" w:rsidRPr="00304D58" w:rsidRDefault="00723B6D" w:rsidP="00723B6D">
      <w:pPr>
        <w:pStyle w:val="breakline"/>
        <w:rPr>
          <w:color w:val="002060"/>
        </w:rPr>
      </w:pPr>
    </w:p>
    <w:p w14:paraId="51FCE762" w14:textId="77777777" w:rsidR="00723B6D" w:rsidRPr="00304D58" w:rsidRDefault="00723B6D" w:rsidP="00723B6D">
      <w:pPr>
        <w:pStyle w:val="sottotitolocampionato10"/>
        <w:rPr>
          <w:color w:val="002060"/>
        </w:rPr>
      </w:pPr>
      <w:r w:rsidRPr="00304D58">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1"/>
        <w:gridCol w:w="1551"/>
        <w:gridCol w:w="1551"/>
      </w:tblGrid>
      <w:tr w:rsidR="00723B6D" w:rsidRPr="00304D58" w14:paraId="0890BB18"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568E6"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638A3"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7B36F"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B8AA9"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32712"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EC7CA"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35996"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1E139057"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6634E7" w14:textId="77777777" w:rsidR="00723B6D" w:rsidRPr="00304D58" w:rsidRDefault="00723B6D" w:rsidP="00087E75">
            <w:pPr>
              <w:pStyle w:val="rowtabella0"/>
              <w:rPr>
                <w:color w:val="002060"/>
              </w:rPr>
            </w:pPr>
            <w:r w:rsidRPr="00304D58">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849B2" w14:textId="77777777" w:rsidR="00723B6D" w:rsidRPr="00304D58" w:rsidRDefault="00723B6D" w:rsidP="00087E75">
            <w:pPr>
              <w:pStyle w:val="rowtabella0"/>
              <w:rPr>
                <w:color w:val="002060"/>
              </w:rPr>
            </w:pPr>
            <w:r w:rsidRPr="00304D58">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0325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7229F" w14:textId="77777777" w:rsidR="00723B6D" w:rsidRPr="00304D58" w:rsidRDefault="00723B6D" w:rsidP="00087E75">
            <w:pPr>
              <w:pStyle w:val="rowtabella0"/>
              <w:rPr>
                <w:color w:val="002060"/>
              </w:rPr>
            </w:pPr>
            <w:r w:rsidRPr="00304D58">
              <w:rPr>
                <w:color w:val="002060"/>
              </w:rPr>
              <w:t>08/11/2025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7F565" w14:textId="77777777" w:rsidR="00723B6D" w:rsidRPr="00304D58" w:rsidRDefault="00723B6D" w:rsidP="00087E75">
            <w:pPr>
              <w:pStyle w:val="rowtabella0"/>
              <w:rPr>
                <w:color w:val="002060"/>
              </w:rPr>
            </w:pPr>
            <w:r w:rsidRPr="00304D58">
              <w:rPr>
                <w:color w:val="002060"/>
              </w:rPr>
              <w:t xml:space="preserve">5286 PALESTRA </w:t>
            </w:r>
            <w:proofErr w:type="gramStart"/>
            <w:r w:rsidRPr="00304D58">
              <w:rPr>
                <w:color w:val="002060"/>
              </w:rPr>
              <w:t>C.SPORTIVO</w:t>
            </w:r>
            <w:proofErr w:type="gramEnd"/>
            <w:r w:rsidRPr="00304D58">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DF00C" w14:textId="77777777" w:rsidR="00723B6D" w:rsidRPr="00304D58" w:rsidRDefault="00723B6D" w:rsidP="00087E75">
            <w:pPr>
              <w:pStyle w:val="rowtabella0"/>
              <w:rPr>
                <w:color w:val="002060"/>
              </w:rPr>
            </w:pPr>
            <w:r w:rsidRPr="00304D58">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EB35A" w14:textId="77777777" w:rsidR="00723B6D" w:rsidRPr="00304D58" w:rsidRDefault="00723B6D" w:rsidP="00087E75">
            <w:pPr>
              <w:pStyle w:val="rowtabella0"/>
              <w:rPr>
                <w:color w:val="002060"/>
              </w:rPr>
            </w:pPr>
            <w:r w:rsidRPr="00304D58">
              <w:rPr>
                <w:color w:val="002060"/>
              </w:rPr>
              <w:t>VIA ALFIERI SNC</w:t>
            </w:r>
          </w:p>
        </w:tc>
      </w:tr>
      <w:tr w:rsidR="00723B6D" w:rsidRPr="00304D58" w14:paraId="1BDD7770"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950AD5" w14:textId="77777777" w:rsidR="00723B6D" w:rsidRPr="00304D58" w:rsidRDefault="00723B6D" w:rsidP="00087E75">
            <w:pPr>
              <w:pStyle w:val="rowtabella0"/>
              <w:rPr>
                <w:color w:val="002060"/>
              </w:rPr>
            </w:pPr>
            <w:r w:rsidRPr="00304D58">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CD742E" w14:textId="77777777" w:rsidR="00723B6D" w:rsidRPr="00304D58" w:rsidRDefault="00723B6D" w:rsidP="00087E75">
            <w:pPr>
              <w:pStyle w:val="rowtabella0"/>
              <w:rPr>
                <w:color w:val="002060"/>
              </w:rPr>
            </w:pPr>
            <w:r w:rsidRPr="00304D58">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EEEAA5"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AC7EED" w14:textId="77777777" w:rsidR="00723B6D" w:rsidRPr="00304D58" w:rsidRDefault="00723B6D" w:rsidP="00087E75">
            <w:pPr>
              <w:pStyle w:val="rowtabella0"/>
              <w:rPr>
                <w:color w:val="002060"/>
              </w:rPr>
            </w:pPr>
            <w:r w:rsidRPr="00304D58">
              <w:rPr>
                <w:color w:val="002060"/>
              </w:rPr>
              <w:t>08/11/2025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8E32C7" w14:textId="77777777" w:rsidR="00723B6D" w:rsidRPr="00304D58" w:rsidRDefault="00723B6D" w:rsidP="00087E75">
            <w:pPr>
              <w:pStyle w:val="rowtabella0"/>
              <w:rPr>
                <w:color w:val="002060"/>
              </w:rPr>
            </w:pPr>
            <w:r w:rsidRPr="00304D58">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EA640" w14:textId="77777777" w:rsidR="00723B6D" w:rsidRPr="00304D58" w:rsidRDefault="00723B6D" w:rsidP="00087E75">
            <w:pPr>
              <w:pStyle w:val="rowtabella0"/>
              <w:rPr>
                <w:color w:val="002060"/>
              </w:rPr>
            </w:pPr>
            <w:r w:rsidRPr="00304D58">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7CDAAA" w14:textId="77777777" w:rsidR="00723B6D" w:rsidRPr="00304D58" w:rsidRDefault="00723B6D" w:rsidP="00087E75">
            <w:pPr>
              <w:pStyle w:val="rowtabella0"/>
              <w:rPr>
                <w:color w:val="002060"/>
              </w:rPr>
            </w:pPr>
            <w:r w:rsidRPr="00304D58">
              <w:rPr>
                <w:color w:val="002060"/>
              </w:rPr>
              <w:t>VIA FONTE ABECETO, 4</w:t>
            </w:r>
          </w:p>
        </w:tc>
      </w:tr>
      <w:tr w:rsidR="00723B6D" w:rsidRPr="00304D58" w14:paraId="4E34681B"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3BC8B3" w14:textId="77777777" w:rsidR="00723B6D" w:rsidRPr="00304D58" w:rsidRDefault="00723B6D" w:rsidP="00087E75">
            <w:pPr>
              <w:pStyle w:val="rowtabella0"/>
              <w:rPr>
                <w:color w:val="002060"/>
              </w:rPr>
            </w:pPr>
            <w:r w:rsidRPr="00304D58">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8F39AC" w14:textId="77777777" w:rsidR="00723B6D" w:rsidRPr="00304D58" w:rsidRDefault="00723B6D" w:rsidP="00087E75">
            <w:pPr>
              <w:pStyle w:val="rowtabella0"/>
              <w:rPr>
                <w:color w:val="002060"/>
              </w:rPr>
            </w:pPr>
            <w:r w:rsidRPr="00304D58">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A42944"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CFEEDE" w14:textId="77777777" w:rsidR="00723B6D" w:rsidRPr="00304D58" w:rsidRDefault="00723B6D" w:rsidP="00087E75">
            <w:pPr>
              <w:pStyle w:val="rowtabella0"/>
              <w:rPr>
                <w:color w:val="002060"/>
              </w:rPr>
            </w:pPr>
            <w:r w:rsidRPr="00304D58">
              <w:rPr>
                <w:color w:val="002060"/>
              </w:rPr>
              <w:t>09/11/2025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0BB157" w14:textId="77777777" w:rsidR="00723B6D" w:rsidRPr="00304D58" w:rsidRDefault="00723B6D" w:rsidP="00087E75">
            <w:pPr>
              <w:pStyle w:val="rowtabella0"/>
              <w:rPr>
                <w:color w:val="002060"/>
              </w:rPr>
            </w:pPr>
            <w:r w:rsidRPr="00304D58">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9EFF4A" w14:textId="77777777" w:rsidR="00723B6D" w:rsidRPr="00304D58" w:rsidRDefault="00723B6D" w:rsidP="00087E75">
            <w:pPr>
              <w:pStyle w:val="rowtabella0"/>
              <w:rPr>
                <w:color w:val="002060"/>
              </w:rPr>
            </w:pPr>
            <w:r w:rsidRPr="00304D58">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B4ABED" w14:textId="77777777" w:rsidR="00723B6D" w:rsidRPr="00304D58" w:rsidRDefault="00723B6D" w:rsidP="00087E75">
            <w:pPr>
              <w:pStyle w:val="rowtabella0"/>
              <w:rPr>
                <w:color w:val="002060"/>
              </w:rPr>
            </w:pPr>
            <w:r w:rsidRPr="00304D58">
              <w:rPr>
                <w:color w:val="002060"/>
              </w:rPr>
              <w:t>FRAZ.PAGLIARE VIA VECCHI</w:t>
            </w:r>
          </w:p>
        </w:tc>
      </w:tr>
      <w:tr w:rsidR="00723B6D" w:rsidRPr="00304D58" w14:paraId="71064B90"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8AB8D0" w14:textId="77777777" w:rsidR="00723B6D" w:rsidRPr="00304D58" w:rsidRDefault="00723B6D" w:rsidP="00087E75">
            <w:pPr>
              <w:pStyle w:val="rowtabella0"/>
              <w:rPr>
                <w:color w:val="002060"/>
              </w:rPr>
            </w:pPr>
            <w:r w:rsidRPr="00304D58">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0D7B6" w14:textId="77777777" w:rsidR="00723B6D" w:rsidRPr="00304D58" w:rsidRDefault="00723B6D" w:rsidP="00087E75">
            <w:pPr>
              <w:pStyle w:val="rowtabella0"/>
              <w:rPr>
                <w:color w:val="002060"/>
              </w:rPr>
            </w:pPr>
            <w:proofErr w:type="gramStart"/>
            <w:r w:rsidRPr="00304D58">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013EC"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8FE0D" w14:textId="77777777" w:rsidR="00723B6D" w:rsidRPr="00304D58" w:rsidRDefault="00723B6D" w:rsidP="00087E75">
            <w:pPr>
              <w:pStyle w:val="rowtabella0"/>
              <w:rPr>
                <w:color w:val="002060"/>
              </w:rPr>
            </w:pPr>
            <w:r w:rsidRPr="00304D58">
              <w:rPr>
                <w:color w:val="002060"/>
              </w:rPr>
              <w:t>09/11/2025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73735" w14:textId="77777777" w:rsidR="00723B6D" w:rsidRPr="00304D58" w:rsidRDefault="00723B6D" w:rsidP="00087E75">
            <w:pPr>
              <w:pStyle w:val="rowtabella0"/>
              <w:rPr>
                <w:color w:val="002060"/>
              </w:rPr>
            </w:pPr>
            <w:r w:rsidRPr="00304D58">
              <w:rPr>
                <w:color w:val="002060"/>
              </w:rPr>
              <w:t xml:space="preserve">5623 PALESTRA </w:t>
            </w:r>
            <w:proofErr w:type="gramStart"/>
            <w:r w:rsidRPr="00304D58">
              <w:rPr>
                <w:color w:val="002060"/>
              </w:rPr>
              <w:t>SC.MEDIA</w:t>
            </w:r>
            <w:proofErr w:type="gramEnd"/>
            <w:r w:rsidRPr="00304D58">
              <w:rPr>
                <w:color w:val="002060"/>
              </w:rPr>
              <w:t xml:space="preserve"> </w:t>
            </w:r>
            <w:proofErr w:type="gramStart"/>
            <w:r w:rsidRPr="00304D58">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D90BE" w14:textId="77777777" w:rsidR="00723B6D" w:rsidRPr="00304D58" w:rsidRDefault="00723B6D" w:rsidP="00087E75">
            <w:pPr>
              <w:pStyle w:val="rowtabella0"/>
              <w:rPr>
                <w:color w:val="002060"/>
              </w:rPr>
            </w:pPr>
            <w:r w:rsidRPr="00304D58">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6B478" w14:textId="77777777" w:rsidR="00723B6D" w:rsidRPr="00304D58" w:rsidRDefault="00723B6D" w:rsidP="00087E75">
            <w:pPr>
              <w:pStyle w:val="rowtabella0"/>
              <w:rPr>
                <w:color w:val="002060"/>
              </w:rPr>
            </w:pPr>
            <w:r w:rsidRPr="00304D58">
              <w:rPr>
                <w:color w:val="002060"/>
              </w:rPr>
              <w:t>VIA PIRANDELLO</w:t>
            </w:r>
          </w:p>
        </w:tc>
      </w:tr>
    </w:tbl>
    <w:p w14:paraId="56B4BE7A" w14:textId="77777777" w:rsidR="00723B6D" w:rsidRPr="00460589" w:rsidRDefault="00723B6D" w:rsidP="00AD176A">
      <w:pPr>
        <w:pStyle w:val="breakline"/>
        <w:rPr>
          <w:rFonts w:eastAsiaTheme="minorEastAsia"/>
          <w:color w:val="002060"/>
        </w:rPr>
      </w:pPr>
    </w:p>
    <w:p w14:paraId="4DA21C64" w14:textId="77777777" w:rsidR="00AD176A" w:rsidRPr="00460589" w:rsidRDefault="00AD176A" w:rsidP="00AD176A">
      <w:pPr>
        <w:pStyle w:val="breakline"/>
        <w:rPr>
          <w:rFonts w:eastAsiaTheme="minorEastAsia"/>
          <w:color w:val="002060"/>
        </w:rPr>
      </w:pPr>
    </w:p>
    <w:p w14:paraId="5F280311" w14:textId="77777777" w:rsidR="00AD176A" w:rsidRPr="00460589" w:rsidRDefault="00AD176A" w:rsidP="00AD176A">
      <w:pPr>
        <w:pStyle w:val="breakline"/>
        <w:rPr>
          <w:color w:val="002060"/>
        </w:rPr>
      </w:pPr>
    </w:p>
    <w:p w14:paraId="1D0A7BBE" w14:textId="77777777" w:rsidR="00AD176A" w:rsidRPr="00460589" w:rsidRDefault="00AD176A" w:rsidP="00AD176A">
      <w:pPr>
        <w:pStyle w:val="titolocampionato0"/>
        <w:shd w:val="clear" w:color="auto" w:fill="CCCCCC"/>
        <w:spacing w:before="80" w:after="40"/>
        <w:rPr>
          <w:color w:val="002060"/>
        </w:rPr>
      </w:pPr>
      <w:r w:rsidRPr="00460589">
        <w:rPr>
          <w:color w:val="002060"/>
        </w:rPr>
        <w:t>UNDER 15 C5 REGIONALI MASCHILI</w:t>
      </w:r>
    </w:p>
    <w:p w14:paraId="3639F653" w14:textId="77777777" w:rsidR="00AD176A" w:rsidRPr="00FD14DB" w:rsidRDefault="00AD176A" w:rsidP="00AD176A">
      <w:pPr>
        <w:pStyle w:val="titoloprinc0"/>
        <w:rPr>
          <w:color w:val="002060"/>
        </w:rPr>
      </w:pPr>
      <w:r>
        <w:rPr>
          <w:color w:val="002060"/>
        </w:rPr>
        <w:t xml:space="preserve"> </w:t>
      </w:r>
      <w:r w:rsidRPr="00FD14DB">
        <w:rPr>
          <w:color w:val="002060"/>
        </w:rPr>
        <w:t>ANAGRAFICA/INDIRIZZARIO/VARIAZIONI CALENDARIO</w:t>
      </w:r>
    </w:p>
    <w:p w14:paraId="68ABA0DF" w14:textId="77777777" w:rsidR="00AD176A" w:rsidRDefault="00AD176A" w:rsidP="00AD176A">
      <w:pPr>
        <w:pStyle w:val="titoloprinc0"/>
        <w:jc w:val="both"/>
        <w:rPr>
          <w:b w:val="0"/>
          <w:bCs w:val="0"/>
          <w:color w:val="002060"/>
          <w:sz w:val="22"/>
          <w:szCs w:val="22"/>
        </w:rPr>
      </w:pPr>
    </w:p>
    <w:p w14:paraId="1B47793C" w14:textId="77777777" w:rsidR="00AD176A" w:rsidRPr="007956B9" w:rsidRDefault="00AD176A" w:rsidP="00AD176A">
      <w:pPr>
        <w:pStyle w:val="titoloprinc0"/>
        <w:jc w:val="both"/>
        <w:rPr>
          <w:color w:val="002060"/>
          <w:sz w:val="22"/>
          <w:szCs w:val="22"/>
        </w:rPr>
      </w:pPr>
      <w:r w:rsidRPr="007956B9">
        <w:rPr>
          <w:color w:val="002060"/>
          <w:sz w:val="22"/>
          <w:szCs w:val="22"/>
        </w:rPr>
        <w:t>GIRONE “</w:t>
      </w:r>
      <w:r>
        <w:rPr>
          <w:color w:val="002060"/>
          <w:sz w:val="22"/>
          <w:szCs w:val="22"/>
        </w:rPr>
        <w:t>B</w:t>
      </w:r>
      <w:r w:rsidRPr="007956B9">
        <w:rPr>
          <w:color w:val="002060"/>
          <w:sz w:val="22"/>
          <w:szCs w:val="22"/>
        </w:rPr>
        <w:t>”</w:t>
      </w:r>
    </w:p>
    <w:p w14:paraId="2002ADB1" w14:textId="77777777" w:rsidR="00AD176A" w:rsidRPr="007956B9" w:rsidRDefault="00AD176A" w:rsidP="00AD176A">
      <w:pPr>
        <w:pStyle w:val="titoloprinc0"/>
        <w:jc w:val="both"/>
        <w:rPr>
          <w:b w:val="0"/>
          <w:bCs w:val="0"/>
          <w:color w:val="002060"/>
          <w:sz w:val="22"/>
          <w:szCs w:val="22"/>
        </w:rPr>
      </w:pPr>
    </w:p>
    <w:p w14:paraId="21CE304D" w14:textId="77777777" w:rsidR="00AD176A" w:rsidRDefault="00AD176A" w:rsidP="00AD176A">
      <w:pPr>
        <w:pStyle w:val="titoloprinc0"/>
        <w:jc w:val="both"/>
        <w:rPr>
          <w:b w:val="0"/>
          <w:bCs w:val="0"/>
          <w:color w:val="002060"/>
          <w:sz w:val="22"/>
          <w:szCs w:val="22"/>
        </w:rPr>
      </w:pPr>
      <w:r w:rsidRPr="007956B9">
        <w:rPr>
          <w:b w:val="0"/>
          <w:bCs w:val="0"/>
          <w:color w:val="002060"/>
          <w:sz w:val="22"/>
          <w:szCs w:val="22"/>
        </w:rPr>
        <w:t xml:space="preserve">La Società </w:t>
      </w:r>
      <w:r w:rsidRPr="007956B9">
        <w:rPr>
          <w:color w:val="002060"/>
          <w:sz w:val="22"/>
          <w:szCs w:val="22"/>
        </w:rPr>
        <w:t xml:space="preserve">CANTINE RIUNITE CSI </w:t>
      </w:r>
      <w:r w:rsidRPr="007956B9">
        <w:rPr>
          <w:b w:val="0"/>
          <w:bCs w:val="0"/>
          <w:color w:val="002060"/>
          <w:sz w:val="22"/>
          <w:szCs w:val="22"/>
        </w:rPr>
        <w:t xml:space="preserve">comunica che disputerà </w:t>
      </w:r>
      <w:r w:rsidRPr="007956B9">
        <w:rPr>
          <w:b w:val="0"/>
          <w:bCs w:val="0"/>
          <w:color w:val="002060"/>
          <w:sz w:val="22"/>
          <w:szCs w:val="22"/>
          <w:u w:val="single"/>
        </w:rPr>
        <w:t>tutte le gare</w:t>
      </w:r>
      <w:r w:rsidRPr="007956B9">
        <w:rPr>
          <w:b w:val="0"/>
          <w:bCs w:val="0"/>
          <w:color w:val="002060"/>
          <w:sz w:val="22"/>
          <w:szCs w:val="22"/>
        </w:rPr>
        <w:t xml:space="preserve"> interne </w:t>
      </w:r>
      <w:r>
        <w:rPr>
          <w:b w:val="0"/>
          <w:bCs w:val="0"/>
          <w:color w:val="002060"/>
          <w:sz w:val="22"/>
          <w:szCs w:val="22"/>
        </w:rPr>
        <w:t>il</w:t>
      </w:r>
      <w:r w:rsidRPr="007956B9">
        <w:rPr>
          <w:b w:val="0"/>
          <w:bCs w:val="0"/>
          <w:color w:val="002060"/>
          <w:sz w:val="22"/>
          <w:szCs w:val="22"/>
        </w:rPr>
        <w:t xml:space="preserve"> </w:t>
      </w:r>
      <w:r>
        <w:rPr>
          <w:color w:val="002060"/>
          <w:sz w:val="22"/>
          <w:szCs w:val="22"/>
        </w:rPr>
        <w:t>SABATO</w:t>
      </w:r>
      <w:r w:rsidRPr="007956B9">
        <w:rPr>
          <w:color w:val="002060"/>
          <w:sz w:val="22"/>
          <w:szCs w:val="22"/>
        </w:rPr>
        <w:t xml:space="preserve">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15</w:t>
      </w:r>
      <w:r w:rsidRPr="007956B9">
        <w:rPr>
          <w:color w:val="002060"/>
          <w:sz w:val="22"/>
          <w:szCs w:val="22"/>
        </w:rPr>
        <w:t>:</w:t>
      </w:r>
      <w:r>
        <w:rPr>
          <w:color w:val="002060"/>
          <w:sz w:val="22"/>
          <w:szCs w:val="22"/>
        </w:rPr>
        <w:t>30</w:t>
      </w:r>
      <w:r w:rsidRPr="007956B9">
        <w:rPr>
          <w:b w:val="0"/>
          <w:bCs w:val="0"/>
          <w:color w:val="002060"/>
          <w:sz w:val="22"/>
          <w:szCs w:val="22"/>
        </w:rPr>
        <w:t xml:space="preserve">, </w:t>
      </w:r>
      <w:r w:rsidRPr="007956B9">
        <w:rPr>
          <w:color w:val="002060"/>
          <w:sz w:val="22"/>
          <w:szCs w:val="22"/>
        </w:rPr>
        <w:t>Palasport “Giulio Chierici”</w:t>
      </w:r>
      <w:r w:rsidRPr="007956B9">
        <w:rPr>
          <w:b w:val="0"/>
          <w:bCs w:val="0"/>
          <w:color w:val="002060"/>
          <w:sz w:val="22"/>
          <w:szCs w:val="22"/>
        </w:rPr>
        <w:t xml:space="preserve">, Via della Repubblica di </w:t>
      </w:r>
      <w:r w:rsidRPr="007956B9">
        <w:rPr>
          <w:color w:val="002060"/>
          <w:sz w:val="22"/>
          <w:szCs w:val="22"/>
        </w:rPr>
        <w:t>TOLENTINO</w:t>
      </w:r>
      <w:r w:rsidRPr="007956B9">
        <w:rPr>
          <w:b w:val="0"/>
          <w:bCs w:val="0"/>
          <w:color w:val="002060"/>
          <w:sz w:val="22"/>
          <w:szCs w:val="22"/>
        </w:rPr>
        <w:t>.</w:t>
      </w:r>
    </w:p>
    <w:p w14:paraId="4EE4771C" w14:textId="77777777" w:rsidR="00AD176A" w:rsidRPr="00460589" w:rsidRDefault="00AD176A" w:rsidP="00AD176A">
      <w:pPr>
        <w:pStyle w:val="breakline"/>
        <w:rPr>
          <w:color w:val="002060"/>
        </w:rPr>
      </w:pPr>
    </w:p>
    <w:p w14:paraId="2DBA5E51" w14:textId="77777777" w:rsidR="00AD176A" w:rsidRPr="00460589" w:rsidRDefault="00AD176A" w:rsidP="00AD176A">
      <w:pPr>
        <w:pStyle w:val="titoloprinc0"/>
        <w:rPr>
          <w:color w:val="002060"/>
        </w:rPr>
      </w:pPr>
      <w:r w:rsidRPr="00460589">
        <w:rPr>
          <w:color w:val="002060"/>
        </w:rPr>
        <w:t>RISULTATI</w:t>
      </w:r>
    </w:p>
    <w:p w14:paraId="61C1078A" w14:textId="77777777" w:rsidR="00AD176A" w:rsidRPr="00460589" w:rsidRDefault="00AD176A" w:rsidP="00AD176A">
      <w:pPr>
        <w:pStyle w:val="breakline"/>
        <w:rPr>
          <w:color w:val="002060"/>
        </w:rPr>
      </w:pPr>
    </w:p>
    <w:p w14:paraId="454B293A" w14:textId="77777777" w:rsidR="00AD176A" w:rsidRPr="00460589" w:rsidRDefault="00AD176A" w:rsidP="00AD176A">
      <w:pPr>
        <w:pStyle w:val="sottotitolocampionato10"/>
        <w:rPr>
          <w:color w:val="002060"/>
        </w:rPr>
      </w:pPr>
      <w:r w:rsidRPr="00460589">
        <w:rPr>
          <w:color w:val="002060"/>
        </w:rPr>
        <w:t>RISULTATI UFFICIALI GARE DEL 02/11/2025</w:t>
      </w:r>
    </w:p>
    <w:p w14:paraId="1FC981D5" w14:textId="77777777" w:rsidR="00AD176A" w:rsidRPr="00AD176A" w:rsidRDefault="00AD176A" w:rsidP="00AD176A">
      <w:pPr>
        <w:pStyle w:val="sottotitolocampionato20"/>
        <w:spacing w:before="0" w:beforeAutospacing="0" w:after="0" w:afterAutospacing="0"/>
        <w:rPr>
          <w:rFonts w:ascii="Arial" w:hAnsi="Arial" w:cs="Arial"/>
          <w:color w:val="002060"/>
          <w:sz w:val="20"/>
          <w:szCs w:val="20"/>
        </w:rPr>
      </w:pPr>
      <w:r w:rsidRPr="00AD176A">
        <w:rPr>
          <w:rFonts w:ascii="Arial" w:hAnsi="Arial" w:cs="Arial"/>
          <w:color w:val="002060"/>
          <w:sz w:val="20"/>
          <w:szCs w:val="20"/>
        </w:rPr>
        <w:t>Si trascrivono qui di seguito i risultati ufficiali delle gare disputate</w:t>
      </w:r>
    </w:p>
    <w:p w14:paraId="1F4020E8" w14:textId="77777777" w:rsidR="00AD176A" w:rsidRPr="00460589" w:rsidRDefault="00AD176A" w:rsidP="00AD176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D176A" w:rsidRPr="00460589" w14:paraId="52073544"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4B7AD793"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B2EAF" w14:textId="77777777" w:rsidR="00AD176A" w:rsidRPr="00460589" w:rsidRDefault="00AD176A" w:rsidP="00087E75">
                  <w:pPr>
                    <w:pStyle w:val="headertabella0"/>
                    <w:rPr>
                      <w:color w:val="002060"/>
                    </w:rPr>
                  </w:pPr>
                  <w:r w:rsidRPr="00460589">
                    <w:rPr>
                      <w:color w:val="002060"/>
                    </w:rPr>
                    <w:t>GIRONE A - 6 Giornata - A</w:t>
                  </w:r>
                </w:p>
              </w:tc>
            </w:tr>
            <w:tr w:rsidR="00AD176A" w:rsidRPr="00460589" w14:paraId="2D7DC076"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AD00BD" w14:textId="77777777" w:rsidR="00AD176A" w:rsidRPr="00460589" w:rsidRDefault="00AD176A" w:rsidP="00087E75">
                  <w:pPr>
                    <w:pStyle w:val="rowtabella0"/>
                    <w:rPr>
                      <w:color w:val="002060"/>
                    </w:rPr>
                  </w:pPr>
                  <w:r w:rsidRPr="00460589">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22071" w14:textId="77777777" w:rsidR="00AD176A" w:rsidRPr="00460589" w:rsidRDefault="00AD176A" w:rsidP="00087E75">
                  <w:pPr>
                    <w:pStyle w:val="rowtabella0"/>
                    <w:rPr>
                      <w:color w:val="002060"/>
                    </w:rPr>
                  </w:pPr>
                  <w:r w:rsidRPr="00460589">
                    <w:rPr>
                      <w:color w:val="002060"/>
                    </w:rPr>
                    <w:t xml:space="preserve">- </w:t>
                  </w:r>
                  <w:proofErr w:type="gramStart"/>
                  <w:r w:rsidRPr="00460589">
                    <w:rPr>
                      <w:color w:val="002060"/>
                    </w:rPr>
                    <w:t>CITTA</w:t>
                  </w:r>
                  <w:proofErr w:type="gramEnd"/>
                  <w:r w:rsidRPr="00460589">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330FF" w14:textId="77777777" w:rsidR="00AD176A" w:rsidRPr="00460589" w:rsidRDefault="00AD176A" w:rsidP="00087E75">
                  <w:pPr>
                    <w:pStyle w:val="rowtabella0"/>
                    <w:jc w:val="center"/>
                    <w:rPr>
                      <w:color w:val="002060"/>
                    </w:rPr>
                  </w:pPr>
                  <w:r w:rsidRPr="00460589">
                    <w:rPr>
                      <w:color w:val="002060"/>
                    </w:rPr>
                    <w:t>22 - 1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B64FA" w14:textId="77777777" w:rsidR="00AD176A" w:rsidRPr="00460589" w:rsidRDefault="00AD176A" w:rsidP="00087E75">
                  <w:pPr>
                    <w:pStyle w:val="rowtabella0"/>
                    <w:jc w:val="center"/>
                    <w:rPr>
                      <w:color w:val="002060"/>
                    </w:rPr>
                  </w:pPr>
                  <w:r w:rsidRPr="00460589">
                    <w:rPr>
                      <w:color w:val="002060"/>
                    </w:rPr>
                    <w:t> </w:t>
                  </w:r>
                </w:p>
              </w:tc>
            </w:tr>
            <w:tr w:rsidR="00AD176A" w:rsidRPr="00460589" w14:paraId="7FAA77BF"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4D2916" w14:textId="77777777" w:rsidR="00AD176A" w:rsidRPr="00460589" w:rsidRDefault="00AD176A" w:rsidP="00087E75">
                  <w:pPr>
                    <w:pStyle w:val="rowtabella0"/>
                    <w:rPr>
                      <w:color w:val="002060"/>
                    </w:rPr>
                  </w:pPr>
                  <w:r w:rsidRPr="00460589">
                    <w:rPr>
                      <w:color w:val="002060"/>
                    </w:rPr>
                    <w:t xml:space="preserve">ACSS MONDOLFO C5 </w:t>
                  </w:r>
                  <w:proofErr w:type="gramStart"/>
                  <w:r w:rsidRPr="00460589">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2E1000" w14:textId="77777777" w:rsidR="00AD176A" w:rsidRPr="00460589" w:rsidRDefault="00AD176A" w:rsidP="00087E75">
                  <w:pPr>
                    <w:pStyle w:val="rowtabella0"/>
                    <w:rPr>
                      <w:color w:val="002060"/>
                    </w:rPr>
                  </w:pPr>
                  <w:r w:rsidRPr="00460589">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28B620" w14:textId="77777777" w:rsidR="00AD176A" w:rsidRPr="00460589" w:rsidRDefault="00AD176A" w:rsidP="00087E75">
                  <w:pPr>
                    <w:pStyle w:val="rowtabella0"/>
                    <w:jc w:val="center"/>
                    <w:rPr>
                      <w:color w:val="002060"/>
                    </w:rPr>
                  </w:pPr>
                  <w:r w:rsidRPr="00460589">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DFD992" w14:textId="77777777" w:rsidR="00AD176A" w:rsidRPr="00460589" w:rsidRDefault="00AD176A" w:rsidP="00087E75">
                  <w:pPr>
                    <w:pStyle w:val="rowtabella0"/>
                    <w:jc w:val="center"/>
                    <w:rPr>
                      <w:color w:val="002060"/>
                    </w:rPr>
                  </w:pPr>
                  <w:r w:rsidRPr="00460589">
                    <w:rPr>
                      <w:color w:val="002060"/>
                    </w:rPr>
                    <w:t> </w:t>
                  </w:r>
                </w:p>
              </w:tc>
            </w:tr>
            <w:tr w:rsidR="00AD176A" w:rsidRPr="00460589" w14:paraId="2B3A3C6F"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C0E60E" w14:textId="77777777" w:rsidR="00AD176A" w:rsidRPr="00460589" w:rsidRDefault="00AD176A" w:rsidP="00087E75">
                  <w:pPr>
                    <w:pStyle w:val="rowtabella0"/>
                    <w:rPr>
                      <w:color w:val="002060"/>
                    </w:rPr>
                  </w:pPr>
                  <w:r w:rsidRPr="00460589">
                    <w:rPr>
                      <w:color w:val="002060"/>
                    </w:rPr>
                    <w:t xml:space="preserve">AUDAX 1970 </w:t>
                  </w:r>
                  <w:proofErr w:type="gramStart"/>
                  <w:r w:rsidRPr="00460589">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4670BF" w14:textId="77777777" w:rsidR="00AD176A" w:rsidRPr="00460589" w:rsidRDefault="00AD176A" w:rsidP="00087E75">
                  <w:pPr>
                    <w:pStyle w:val="rowtabella0"/>
                    <w:rPr>
                      <w:color w:val="002060"/>
                    </w:rPr>
                  </w:pPr>
                  <w:r w:rsidRPr="00460589">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5FF1B5" w14:textId="77777777" w:rsidR="00AD176A" w:rsidRPr="00460589" w:rsidRDefault="00AD176A" w:rsidP="00087E75">
                  <w:pPr>
                    <w:pStyle w:val="rowtabella0"/>
                    <w:jc w:val="center"/>
                    <w:rPr>
                      <w:color w:val="002060"/>
                    </w:rPr>
                  </w:pPr>
                  <w:r w:rsidRPr="00460589">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C86793" w14:textId="77777777" w:rsidR="00AD176A" w:rsidRPr="00460589" w:rsidRDefault="00AD176A" w:rsidP="00087E75">
                  <w:pPr>
                    <w:pStyle w:val="rowtabella0"/>
                    <w:jc w:val="center"/>
                    <w:rPr>
                      <w:color w:val="002060"/>
                    </w:rPr>
                  </w:pPr>
                  <w:r w:rsidRPr="00460589">
                    <w:rPr>
                      <w:color w:val="002060"/>
                    </w:rPr>
                    <w:t> </w:t>
                  </w:r>
                </w:p>
              </w:tc>
            </w:tr>
            <w:tr w:rsidR="00AD176A" w:rsidRPr="00460589" w14:paraId="162CED26"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2D337B" w14:textId="77777777" w:rsidR="00AD176A" w:rsidRPr="00460589" w:rsidRDefault="00AD176A" w:rsidP="00087E75">
                  <w:pPr>
                    <w:pStyle w:val="rowtabella0"/>
                    <w:rPr>
                      <w:color w:val="002060"/>
                    </w:rPr>
                  </w:pPr>
                  <w:r w:rsidRPr="00460589">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1CE8A1" w14:textId="77777777" w:rsidR="00AD176A" w:rsidRPr="00460589" w:rsidRDefault="00AD176A" w:rsidP="00087E75">
                  <w:pPr>
                    <w:pStyle w:val="rowtabella0"/>
                    <w:rPr>
                      <w:color w:val="002060"/>
                    </w:rPr>
                  </w:pPr>
                  <w:r w:rsidRPr="00460589">
                    <w:rPr>
                      <w:color w:val="002060"/>
                    </w:rPr>
                    <w:t>- ACSS MONDOLFO C5 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150E07" w14:textId="77777777" w:rsidR="00AD176A" w:rsidRPr="00460589" w:rsidRDefault="00AD176A" w:rsidP="00087E75">
                  <w:pPr>
                    <w:pStyle w:val="rowtabella0"/>
                    <w:jc w:val="center"/>
                    <w:rPr>
                      <w:color w:val="002060"/>
                    </w:rPr>
                  </w:pPr>
                  <w:r w:rsidRPr="00460589">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C7FC75" w14:textId="77777777" w:rsidR="00AD176A" w:rsidRPr="00460589" w:rsidRDefault="00AD176A" w:rsidP="00087E75">
                  <w:pPr>
                    <w:pStyle w:val="rowtabella0"/>
                    <w:jc w:val="center"/>
                    <w:rPr>
                      <w:color w:val="002060"/>
                    </w:rPr>
                  </w:pPr>
                  <w:r w:rsidRPr="00460589">
                    <w:rPr>
                      <w:color w:val="002060"/>
                    </w:rPr>
                    <w:t> </w:t>
                  </w:r>
                </w:p>
              </w:tc>
            </w:tr>
            <w:tr w:rsidR="00AD176A" w:rsidRPr="00460589" w14:paraId="35690DF9"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9279B5" w14:textId="77777777" w:rsidR="00AD176A" w:rsidRPr="00460589" w:rsidRDefault="00AD176A" w:rsidP="00087E75">
                  <w:pPr>
                    <w:pStyle w:val="rowtabella0"/>
                    <w:rPr>
                      <w:color w:val="002060"/>
                    </w:rPr>
                  </w:pPr>
                  <w:r w:rsidRPr="00460589">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5409B8" w14:textId="77777777" w:rsidR="00AD176A" w:rsidRPr="00460589" w:rsidRDefault="00AD176A" w:rsidP="00087E75">
                  <w:pPr>
                    <w:pStyle w:val="rowtabella0"/>
                    <w:rPr>
                      <w:color w:val="002060"/>
                    </w:rPr>
                  </w:pPr>
                  <w:r w:rsidRPr="00460589">
                    <w:rPr>
                      <w:color w:val="002060"/>
                    </w:rPr>
                    <w:t xml:space="preserve">- ITALSERVICE C5 </w:t>
                  </w:r>
                  <w:proofErr w:type="gramStart"/>
                  <w:r w:rsidRPr="00460589">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05A013" w14:textId="77777777" w:rsidR="00AD176A" w:rsidRPr="00460589" w:rsidRDefault="00AD176A" w:rsidP="00087E75">
                  <w:pPr>
                    <w:pStyle w:val="rowtabella0"/>
                    <w:jc w:val="center"/>
                    <w:rPr>
                      <w:color w:val="002060"/>
                    </w:rPr>
                  </w:pPr>
                  <w:r w:rsidRPr="00460589">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DAD6A4" w14:textId="77777777" w:rsidR="00AD176A" w:rsidRPr="00460589" w:rsidRDefault="00AD176A" w:rsidP="00087E75">
                  <w:pPr>
                    <w:pStyle w:val="rowtabella0"/>
                    <w:jc w:val="center"/>
                    <w:rPr>
                      <w:color w:val="002060"/>
                    </w:rPr>
                  </w:pPr>
                  <w:r w:rsidRPr="00460589">
                    <w:rPr>
                      <w:color w:val="002060"/>
                    </w:rPr>
                    <w:t> </w:t>
                  </w:r>
                </w:p>
              </w:tc>
            </w:tr>
            <w:tr w:rsidR="00AD176A" w:rsidRPr="00460589" w14:paraId="145904D6"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9CC5F" w14:textId="77777777" w:rsidR="00AD176A" w:rsidRPr="00460589" w:rsidRDefault="00AD176A" w:rsidP="00087E75">
                  <w:pPr>
                    <w:pStyle w:val="rowtabella0"/>
                    <w:rPr>
                      <w:color w:val="002060"/>
                    </w:rPr>
                  </w:pPr>
                  <w:r w:rsidRPr="00460589">
                    <w:rPr>
                      <w:color w:val="002060"/>
                    </w:rPr>
                    <w:t>(2)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213DC" w14:textId="77777777" w:rsidR="00AD176A" w:rsidRPr="00460589" w:rsidRDefault="00AD176A" w:rsidP="00087E75">
                  <w:pPr>
                    <w:pStyle w:val="rowtabella0"/>
                    <w:rPr>
                      <w:color w:val="002060"/>
                    </w:rPr>
                  </w:pPr>
                  <w:r w:rsidRPr="00460589">
                    <w:rPr>
                      <w:color w:val="002060"/>
                    </w:rPr>
                    <w:t>- SPORTFLY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08D01" w14:textId="77777777" w:rsidR="00AD176A" w:rsidRPr="00460589" w:rsidRDefault="00AD176A" w:rsidP="00087E75">
                  <w:pPr>
                    <w:pStyle w:val="rowtabella0"/>
                    <w:jc w:val="center"/>
                    <w:rPr>
                      <w:color w:val="002060"/>
                    </w:rPr>
                  </w:pPr>
                  <w:r w:rsidRPr="00460589">
                    <w:rPr>
                      <w:color w:val="002060"/>
                    </w:rPr>
                    <w:t>11 - 0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E2E0B" w14:textId="77777777" w:rsidR="00AD176A" w:rsidRPr="00460589" w:rsidRDefault="00AD176A" w:rsidP="00087E75">
                  <w:pPr>
                    <w:pStyle w:val="rowtabella0"/>
                    <w:jc w:val="center"/>
                    <w:rPr>
                      <w:color w:val="002060"/>
                    </w:rPr>
                  </w:pPr>
                  <w:r w:rsidRPr="00460589">
                    <w:rPr>
                      <w:color w:val="002060"/>
                    </w:rPr>
                    <w:t> </w:t>
                  </w:r>
                </w:p>
              </w:tc>
            </w:tr>
            <w:tr w:rsidR="00AD176A" w:rsidRPr="00460589" w14:paraId="4D664B67"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361B38FE" w14:textId="77777777" w:rsidR="00AD176A" w:rsidRPr="00460589" w:rsidRDefault="00AD176A" w:rsidP="00087E75">
                  <w:pPr>
                    <w:pStyle w:val="rowtabella0"/>
                    <w:rPr>
                      <w:color w:val="002060"/>
                    </w:rPr>
                  </w:pPr>
                  <w:r w:rsidRPr="00460589">
                    <w:rPr>
                      <w:color w:val="002060"/>
                    </w:rPr>
                    <w:t>(1) - disputata il 01/11/2025</w:t>
                  </w:r>
                </w:p>
              </w:tc>
            </w:tr>
            <w:tr w:rsidR="00AD176A" w:rsidRPr="00460589" w14:paraId="68AC2915"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6867942B" w14:textId="77777777" w:rsidR="00AD176A" w:rsidRPr="00460589" w:rsidRDefault="00AD176A" w:rsidP="00087E75">
                  <w:pPr>
                    <w:pStyle w:val="rowtabella0"/>
                    <w:rPr>
                      <w:color w:val="002060"/>
                    </w:rPr>
                  </w:pPr>
                  <w:r w:rsidRPr="00460589">
                    <w:rPr>
                      <w:color w:val="002060"/>
                    </w:rPr>
                    <w:t>(2) - disputata il 03/11/2025</w:t>
                  </w:r>
                </w:p>
              </w:tc>
            </w:tr>
          </w:tbl>
          <w:p w14:paraId="2FB10750" w14:textId="77777777" w:rsidR="00AD176A" w:rsidRPr="00460589" w:rsidRDefault="00AD176A" w:rsidP="00087E7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7BD2DE3F"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24521" w14:textId="77777777" w:rsidR="00AD176A" w:rsidRPr="00460589" w:rsidRDefault="00AD176A" w:rsidP="00087E75">
                  <w:pPr>
                    <w:pStyle w:val="headertabella0"/>
                    <w:rPr>
                      <w:color w:val="002060"/>
                    </w:rPr>
                  </w:pPr>
                  <w:r w:rsidRPr="00460589">
                    <w:rPr>
                      <w:color w:val="002060"/>
                    </w:rPr>
                    <w:t>GIRONE B - 6 Giornata - A</w:t>
                  </w:r>
                </w:p>
              </w:tc>
            </w:tr>
            <w:tr w:rsidR="00AD176A" w:rsidRPr="00460589" w14:paraId="28B95CB2"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A5203A" w14:textId="77777777" w:rsidR="00AD176A" w:rsidRPr="00460589" w:rsidRDefault="00AD176A" w:rsidP="00087E75">
                  <w:pPr>
                    <w:pStyle w:val="rowtabella0"/>
                    <w:rPr>
                      <w:color w:val="002060"/>
                    </w:rPr>
                  </w:pPr>
                  <w:r w:rsidRPr="00460589">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24F53" w14:textId="77777777" w:rsidR="00AD176A" w:rsidRPr="00460589" w:rsidRDefault="00AD176A" w:rsidP="00087E75">
                  <w:pPr>
                    <w:pStyle w:val="rowtabella0"/>
                    <w:rPr>
                      <w:color w:val="002060"/>
                    </w:rPr>
                  </w:pPr>
                  <w:r w:rsidRPr="00460589">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9FF77" w14:textId="77777777" w:rsidR="00AD176A" w:rsidRPr="00460589" w:rsidRDefault="00AD176A" w:rsidP="00087E75">
                  <w:pPr>
                    <w:pStyle w:val="rowtabella0"/>
                    <w:jc w:val="center"/>
                    <w:rPr>
                      <w:color w:val="002060"/>
                    </w:rPr>
                  </w:pPr>
                  <w:r w:rsidRPr="00460589">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A49AD" w14:textId="77777777" w:rsidR="00AD176A" w:rsidRPr="00460589" w:rsidRDefault="00AD176A" w:rsidP="00087E75">
                  <w:pPr>
                    <w:pStyle w:val="rowtabella0"/>
                    <w:jc w:val="center"/>
                    <w:rPr>
                      <w:color w:val="002060"/>
                    </w:rPr>
                  </w:pPr>
                  <w:r w:rsidRPr="00460589">
                    <w:rPr>
                      <w:color w:val="002060"/>
                    </w:rPr>
                    <w:t> </w:t>
                  </w:r>
                </w:p>
              </w:tc>
            </w:tr>
            <w:tr w:rsidR="00AD176A" w:rsidRPr="00460589" w14:paraId="78C99AB3"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25F340" w14:textId="77777777" w:rsidR="00AD176A" w:rsidRPr="00460589" w:rsidRDefault="00AD176A" w:rsidP="00087E75">
                  <w:pPr>
                    <w:pStyle w:val="rowtabella0"/>
                    <w:rPr>
                      <w:color w:val="002060"/>
                    </w:rPr>
                  </w:pPr>
                  <w:r w:rsidRPr="00460589">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F1CF3E" w14:textId="77777777" w:rsidR="00AD176A" w:rsidRPr="00460589" w:rsidRDefault="00AD176A" w:rsidP="00087E75">
                  <w:pPr>
                    <w:pStyle w:val="rowtabella0"/>
                    <w:rPr>
                      <w:color w:val="002060"/>
                    </w:rPr>
                  </w:pPr>
                  <w:r w:rsidRPr="00460589">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A85410" w14:textId="77777777" w:rsidR="00AD176A" w:rsidRPr="00460589" w:rsidRDefault="00AD176A" w:rsidP="00087E75">
                  <w:pPr>
                    <w:pStyle w:val="rowtabella0"/>
                    <w:jc w:val="center"/>
                    <w:rPr>
                      <w:color w:val="002060"/>
                    </w:rPr>
                  </w:pPr>
                  <w:r w:rsidRPr="0046058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DE226" w14:textId="77777777" w:rsidR="00AD176A" w:rsidRPr="00460589" w:rsidRDefault="00AD176A" w:rsidP="00087E75">
                  <w:pPr>
                    <w:pStyle w:val="rowtabella0"/>
                    <w:jc w:val="center"/>
                    <w:rPr>
                      <w:color w:val="002060"/>
                    </w:rPr>
                  </w:pPr>
                  <w:r w:rsidRPr="00460589">
                    <w:rPr>
                      <w:color w:val="002060"/>
                    </w:rPr>
                    <w:t> </w:t>
                  </w:r>
                </w:p>
              </w:tc>
            </w:tr>
            <w:tr w:rsidR="00AD176A" w:rsidRPr="00460589" w14:paraId="7683526A"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40CF7E" w14:textId="77777777" w:rsidR="00AD176A" w:rsidRPr="00460589" w:rsidRDefault="00AD176A" w:rsidP="00087E75">
                  <w:pPr>
                    <w:pStyle w:val="rowtabella0"/>
                    <w:rPr>
                      <w:color w:val="002060"/>
                    </w:rPr>
                  </w:pPr>
                  <w:r w:rsidRPr="00460589">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650863" w14:textId="77777777" w:rsidR="00AD176A" w:rsidRPr="00460589" w:rsidRDefault="00AD176A" w:rsidP="00087E75">
                  <w:pPr>
                    <w:pStyle w:val="rowtabella0"/>
                    <w:rPr>
                      <w:color w:val="002060"/>
                    </w:rPr>
                  </w:pPr>
                  <w:r w:rsidRPr="00460589">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FFA239" w14:textId="77777777" w:rsidR="00AD176A" w:rsidRPr="00460589" w:rsidRDefault="00AD176A" w:rsidP="00087E75">
                  <w:pPr>
                    <w:pStyle w:val="rowtabella0"/>
                    <w:jc w:val="center"/>
                    <w:rPr>
                      <w:color w:val="002060"/>
                    </w:rPr>
                  </w:pPr>
                  <w:r w:rsidRPr="0046058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FF1989" w14:textId="77777777" w:rsidR="00AD176A" w:rsidRPr="00460589" w:rsidRDefault="00AD176A" w:rsidP="00087E75">
                  <w:pPr>
                    <w:pStyle w:val="rowtabella0"/>
                    <w:jc w:val="center"/>
                    <w:rPr>
                      <w:color w:val="002060"/>
                    </w:rPr>
                  </w:pPr>
                  <w:r w:rsidRPr="00460589">
                    <w:rPr>
                      <w:color w:val="002060"/>
                    </w:rPr>
                    <w:t> </w:t>
                  </w:r>
                </w:p>
              </w:tc>
            </w:tr>
            <w:tr w:rsidR="00AD176A" w:rsidRPr="00460589" w14:paraId="448F67D2"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FDAECF" w14:textId="77777777" w:rsidR="00AD176A" w:rsidRPr="00460589" w:rsidRDefault="00AD176A" w:rsidP="00087E75">
                  <w:pPr>
                    <w:pStyle w:val="rowtabella0"/>
                    <w:rPr>
                      <w:color w:val="002060"/>
                    </w:rPr>
                  </w:pPr>
                  <w:r w:rsidRPr="00460589">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28103E" w14:textId="77777777" w:rsidR="00AD176A" w:rsidRPr="00460589" w:rsidRDefault="00AD176A" w:rsidP="00087E75">
                  <w:pPr>
                    <w:pStyle w:val="rowtabella0"/>
                    <w:rPr>
                      <w:color w:val="002060"/>
                    </w:rPr>
                  </w:pPr>
                  <w:r w:rsidRPr="00460589">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03FA95" w14:textId="77777777" w:rsidR="00AD176A" w:rsidRPr="00460589" w:rsidRDefault="00AD176A" w:rsidP="00087E75">
                  <w:pPr>
                    <w:pStyle w:val="rowtabella0"/>
                    <w:jc w:val="center"/>
                    <w:rPr>
                      <w:color w:val="002060"/>
                    </w:rPr>
                  </w:pPr>
                  <w:r w:rsidRPr="00460589">
                    <w:rPr>
                      <w:color w:val="002060"/>
                    </w:rPr>
                    <w:t>1 - 12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B0FAB8" w14:textId="77777777" w:rsidR="00AD176A" w:rsidRPr="00460589" w:rsidRDefault="00AD176A" w:rsidP="00087E75">
                  <w:pPr>
                    <w:pStyle w:val="rowtabella0"/>
                    <w:jc w:val="center"/>
                    <w:rPr>
                      <w:color w:val="002060"/>
                    </w:rPr>
                  </w:pPr>
                  <w:r w:rsidRPr="00460589">
                    <w:rPr>
                      <w:color w:val="002060"/>
                    </w:rPr>
                    <w:t> </w:t>
                  </w:r>
                </w:p>
              </w:tc>
            </w:tr>
            <w:tr w:rsidR="00AD176A" w:rsidRPr="00460589" w14:paraId="5540FCA7" w14:textId="77777777" w:rsidTr="00087E7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8EAA3F" w14:textId="77777777" w:rsidR="00AD176A" w:rsidRPr="00460589" w:rsidRDefault="00AD176A" w:rsidP="00087E75">
                  <w:pPr>
                    <w:pStyle w:val="rowtabella0"/>
                    <w:rPr>
                      <w:color w:val="002060"/>
                    </w:rPr>
                  </w:pPr>
                  <w:r w:rsidRPr="00460589">
                    <w:rPr>
                      <w:color w:val="002060"/>
                    </w:rPr>
                    <w:t>(1) 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260D41" w14:textId="77777777" w:rsidR="00AD176A" w:rsidRPr="00460589" w:rsidRDefault="00AD176A" w:rsidP="00087E75">
                  <w:pPr>
                    <w:pStyle w:val="rowtabella0"/>
                    <w:rPr>
                      <w:color w:val="002060"/>
                    </w:rPr>
                  </w:pPr>
                  <w:r w:rsidRPr="00460589">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D72C57" w14:textId="77777777" w:rsidR="00AD176A" w:rsidRPr="00460589" w:rsidRDefault="00AD176A" w:rsidP="00087E75">
                  <w:pPr>
                    <w:pStyle w:val="rowtabella0"/>
                    <w:jc w:val="center"/>
                    <w:rPr>
                      <w:color w:val="002060"/>
                    </w:rPr>
                  </w:pPr>
                  <w:r w:rsidRPr="00460589">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CCC227" w14:textId="77777777" w:rsidR="00AD176A" w:rsidRPr="00460589" w:rsidRDefault="00AD176A" w:rsidP="00087E75">
                  <w:pPr>
                    <w:pStyle w:val="rowtabella0"/>
                    <w:jc w:val="center"/>
                    <w:rPr>
                      <w:color w:val="002060"/>
                    </w:rPr>
                  </w:pPr>
                  <w:r w:rsidRPr="00460589">
                    <w:rPr>
                      <w:color w:val="002060"/>
                    </w:rPr>
                    <w:t> </w:t>
                  </w:r>
                </w:p>
              </w:tc>
            </w:tr>
            <w:tr w:rsidR="00AD176A" w:rsidRPr="00460589" w14:paraId="55E9FDFC"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296C22" w14:textId="77777777" w:rsidR="00AD176A" w:rsidRPr="00460589" w:rsidRDefault="00AD176A" w:rsidP="00087E75">
                  <w:pPr>
                    <w:pStyle w:val="rowtabella0"/>
                    <w:rPr>
                      <w:color w:val="002060"/>
                    </w:rPr>
                  </w:pPr>
                  <w:r w:rsidRPr="00460589">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6298D" w14:textId="77777777" w:rsidR="00AD176A" w:rsidRPr="00460589" w:rsidRDefault="00AD176A" w:rsidP="00087E75">
                  <w:pPr>
                    <w:pStyle w:val="rowtabella0"/>
                    <w:rPr>
                      <w:color w:val="002060"/>
                    </w:rPr>
                  </w:pPr>
                  <w:r w:rsidRPr="00460589">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4A77E" w14:textId="77777777" w:rsidR="00AD176A" w:rsidRPr="00460589" w:rsidRDefault="00AD176A" w:rsidP="00087E75">
                  <w:pPr>
                    <w:pStyle w:val="rowtabella0"/>
                    <w:jc w:val="center"/>
                    <w:rPr>
                      <w:color w:val="002060"/>
                    </w:rPr>
                  </w:pPr>
                  <w:r w:rsidRPr="00460589">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A5920" w14:textId="77777777" w:rsidR="00AD176A" w:rsidRPr="00460589" w:rsidRDefault="00AD176A" w:rsidP="00087E75">
                  <w:pPr>
                    <w:pStyle w:val="rowtabella0"/>
                    <w:jc w:val="center"/>
                    <w:rPr>
                      <w:color w:val="002060"/>
                    </w:rPr>
                  </w:pPr>
                  <w:r w:rsidRPr="00460589">
                    <w:rPr>
                      <w:color w:val="002060"/>
                    </w:rPr>
                    <w:t> </w:t>
                  </w:r>
                </w:p>
              </w:tc>
            </w:tr>
            <w:tr w:rsidR="00AD176A" w:rsidRPr="00460589" w14:paraId="792A802A"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0CC192D4" w14:textId="77777777" w:rsidR="00AD176A" w:rsidRPr="00460589" w:rsidRDefault="00AD176A" w:rsidP="00087E75">
                  <w:pPr>
                    <w:pStyle w:val="rowtabella0"/>
                    <w:rPr>
                      <w:color w:val="002060"/>
                    </w:rPr>
                  </w:pPr>
                  <w:r w:rsidRPr="00460589">
                    <w:rPr>
                      <w:color w:val="002060"/>
                    </w:rPr>
                    <w:t>(1) - disputata il 01/11/2025</w:t>
                  </w:r>
                </w:p>
              </w:tc>
            </w:tr>
          </w:tbl>
          <w:p w14:paraId="6E83D174" w14:textId="77777777" w:rsidR="00AD176A" w:rsidRPr="00460589" w:rsidRDefault="00AD176A" w:rsidP="00087E75">
            <w:pPr>
              <w:rPr>
                <w:color w:val="002060"/>
              </w:rPr>
            </w:pPr>
          </w:p>
        </w:tc>
      </w:tr>
    </w:tbl>
    <w:p w14:paraId="799361B8" w14:textId="77777777" w:rsidR="00AD176A" w:rsidRPr="00460589" w:rsidRDefault="00AD176A" w:rsidP="00AD176A">
      <w:pPr>
        <w:pStyle w:val="breakline"/>
        <w:rPr>
          <w:rFonts w:eastAsiaTheme="minorEastAsia"/>
          <w:color w:val="002060"/>
        </w:rPr>
      </w:pPr>
    </w:p>
    <w:p w14:paraId="2618BEE4" w14:textId="77777777" w:rsidR="00AD176A" w:rsidRPr="00460589" w:rsidRDefault="00AD176A" w:rsidP="00AD176A">
      <w:pPr>
        <w:pStyle w:val="breakline"/>
        <w:rPr>
          <w:color w:val="002060"/>
        </w:rPr>
      </w:pPr>
    </w:p>
    <w:p w14:paraId="1E5FEBA6" w14:textId="77777777" w:rsidR="00AD176A" w:rsidRPr="00460589" w:rsidRDefault="00AD176A" w:rsidP="00AD176A">
      <w:pPr>
        <w:pStyle w:val="titoloprinc0"/>
        <w:rPr>
          <w:color w:val="002060"/>
        </w:rPr>
      </w:pPr>
      <w:r w:rsidRPr="00460589">
        <w:rPr>
          <w:color w:val="002060"/>
        </w:rPr>
        <w:t>GIUDICE SPORTIVO</w:t>
      </w:r>
    </w:p>
    <w:p w14:paraId="60E00955" w14:textId="77777777" w:rsidR="00AD176A" w:rsidRPr="00460589" w:rsidRDefault="00AD176A" w:rsidP="00AD176A">
      <w:pPr>
        <w:pStyle w:val="diffida"/>
        <w:rPr>
          <w:color w:val="002060"/>
        </w:rPr>
      </w:pPr>
      <w:r w:rsidRPr="00460589">
        <w:rPr>
          <w:color w:val="002060"/>
        </w:rPr>
        <w:t>Il Giudice Sportivo Avv. Agnese Lazzaretti, con l'assistenza del Segretario Angelo Castellana, nella seduta del 05/11/2025, ha adottato le decisioni che di seguito integralmente si riportano:</w:t>
      </w:r>
    </w:p>
    <w:p w14:paraId="0DD2ED68" w14:textId="77777777" w:rsidR="00AD176A" w:rsidRPr="00460589" w:rsidRDefault="00AD176A" w:rsidP="00AD176A">
      <w:pPr>
        <w:pStyle w:val="titolo10"/>
        <w:rPr>
          <w:color w:val="002060"/>
        </w:rPr>
      </w:pPr>
      <w:r w:rsidRPr="00460589">
        <w:rPr>
          <w:color w:val="002060"/>
        </w:rPr>
        <w:t xml:space="preserve">GARE DEL 1/11/2025 </w:t>
      </w:r>
    </w:p>
    <w:p w14:paraId="6FEA54FE" w14:textId="77777777" w:rsidR="00AD176A" w:rsidRPr="00460589" w:rsidRDefault="00AD176A" w:rsidP="00AD176A">
      <w:pPr>
        <w:pStyle w:val="titolo7a"/>
        <w:rPr>
          <w:color w:val="002060"/>
        </w:rPr>
      </w:pPr>
      <w:r w:rsidRPr="00460589">
        <w:rPr>
          <w:color w:val="002060"/>
        </w:rPr>
        <w:t xml:space="preserve">PROVVEDIMENTI DISCIPLINARI </w:t>
      </w:r>
    </w:p>
    <w:p w14:paraId="0BCB868B"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19F53620" w14:textId="77777777" w:rsidR="00AD176A" w:rsidRPr="00460589" w:rsidRDefault="00AD176A" w:rsidP="00AD176A">
      <w:pPr>
        <w:pStyle w:val="titolo30"/>
        <w:rPr>
          <w:color w:val="002060"/>
        </w:rPr>
      </w:pPr>
      <w:r w:rsidRPr="00460589">
        <w:rPr>
          <w:color w:val="002060"/>
        </w:rPr>
        <w:t xml:space="preserve">CALCIATORI NON ESPULSI </w:t>
      </w:r>
    </w:p>
    <w:p w14:paraId="6F2A22DE" w14:textId="77777777" w:rsidR="00AD176A" w:rsidRPr="00460589" w:rsidRDefault="00AD176A" w:rsidP="00AD176A">
      <w:pPr>
        <w:pStyle w:val="titolo20"/>
        <w:rPr>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0F5A30D" w14:textId="77777777" w:rsidTr="00087E75">
        <w:tc>
          <w:tcPr>
            <w:tcW w:w="2200" w:type="dxa"/>
            <w:tcMar>
              <w:top w:w="20" w:type="dxa"/>
              <w:left w:w="20" w:type="dxa"/>
              <w:bottom w:w="20" w:type="dxa"/>
              <w:right w:w="20" w:type="dxa"/>
            </w:tcMar>
            <w:vAlign w:val="center"/>
            <w:hideMark/>
          </w:tcPr>
          <w:p w14:paraId="3E889629" w14:textId="77777777" w:rsidR="00AD176A" w:rsidRPr="00460589" w:rsidRDefault="00AD176A" w:rsidP="00087E75">
            <w:pPr>
              <w:pStyle w:val="movimento"/>
              <w:rPr>
                <w:color w:val="002060"/>
              </w:rPr>
            </w:pPr>
            <w:r w:rsidRPr="00460589">
              <w:rPr>
                <w:color w:val="002060"/>
              </w:rPr>
              <w:t>ADORISIO FRANCESCO MARIA</w:t>
            </w:r>
          </w:p>
        </w:tc>
        <w:tc>
          <w:tcPr>
            <w:tcW w:w="2200" w:type="dxa"/>
            <w:tcMar>
              <w:top w:w="20" w:type="dxa"/>
              <w:left w:w="20" w:type="dxa"/>
              <w:bottom w:w="20" w:type="dxa"/>
              <w:right w:w="20" w:type="dxa"/>
            </w:tcMar>
            <w:vAlign w:val="center"/>
            <w:hideMark/>
          </w:tcPr>
          <w:p w14:paraId="18F571F2" w14:textId="77777777" w:rsidR="00AD176A" w:rsidRPr="00460589" w:rsidRDefault="00AD176A" w:rsidP="00087E75">
            <w:pPr>
              <w:pStyle w:val="movimento2"/>
              <w:rPr>
                <w:color w:val="002060"/>
              </w:rPr>
            </w:pPr>
            <w:r w:rsidRPr="00460589">
              <w:rPr>
                <w:color w:val="002060"/>
              </w:rPr>
              <w:t xml:space="preserve">(REAL FABRIANO) </w:t>
            </w:r>
          </w:p>
        </w:tc>
        <w:tc>
          <w:tcPr>
            <w:tcW w:w="800" w:type="dxa"/>
            <w:tcMar>
              <w:top w:w="20" w:type="dxa"/>
              <w:left w:w="20" w:type="dxa"/>
              <w:bottom w:w="20" w:type="dxa"/>
              <w:right w:w="20" w:type="dxa"/>
            </w:tcMar>
            <w:vAlign w:val="center"/>
            <w:hideMark/>
          </w:tcPr>
          <w:p w14:paraId="1B211C98"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052B83A" w14:textId="77777777" w:rsidR="00AD176A" w:rsidRPr="00460589" w:rsidRDefault="00AD176A" w:rsidP="00087E75">
            <w:pPr>
              <w:pStyle w:val="movimento"/>
              <w:rPr>
                <w:color w:val="002060"/>
              </w:rPr>
            </w:pPr>
            <w:r w:rsidRPr="00460589">
              <w:rPr>
                <w:color w:val="002060"/>
              </w:rPr>
              <w:t>QEVANI BAKI</w:t>
            </w:r>
          </w:p>
        </w:tc>
        <w:tc>
          <w:tcPr>
            <w:tcW w:w="2200" w:type="dxa"/>
            <w:tcMar>
              <w:top w:w="20" w:type="dxa"/>
              <w:left w:w="20" w:type="dxa"/>
              <w:bottom w:w="20" w:type="dxa"/>
              <w:right w:w="20" w:type="dxa"/>
            </w:tcMar>
            <w:vAlign w:val="center"/>
            <w:hideMark/>
          </w:tcPr>
          <w:p w14:paraId="60726E12" w14:textId="77777777" w:rsidR="00AD176A" w:rsidRPr="00460589" w:rsidRDefault="00AD176A" w:rsidP="00087E75">
            <w:pPr>
              <w:pStyle w:val="movimento2"/>
              <w:rPr>
                <w:color w:val="002060"/>
              </w:rPr>
            </w:pPr>
            <w:r w:rsidRPr="00460589">
              <w:rPr>
                <w:color w:val="002060"/>
              </w:rPr>
              <w:t xml:space="preserve">(REAL FABRIANO) </w:t>
            </w:r>
          </w:p>
        </w:tc>
      </w:tr>
      <w:tr w:rsidR="00AD176A" w:rsidRPr="00460589" w14:paraId="0577D711" w14:textId="77777777" w:rsidTr="00087E75">
        <w:tc>
          <w:tcPr>
            <w:tcW w:w="2200" w:type="dxa"/>
            <w:tcMar>
              <w:top w:w="20" w:type="dxa"/>
              <w:left w:w="20" w:type="dxa"/>
              <w:bottom w:w="20" w:type="dxa"/>
              <w:right w:w="20" w:type="dxa"/>
            </w:tcMar>
            <w:vAlign w:val="center"/>
            <w:hideMark/>
          </w:tcPr>
          <w:p w14:paraId="0A7CDC87" w14:textId="77777777" w:rsidR="00AD176A" w:rsidRPr="00460589" w:rsidRDefault="00AD176A" w:rsidP="00087E75">
            <w:pPr>
              <w:pStyle w:val="movimento"/>
              <w:rPr>
                <w:color w:val="002060"/>
              </w:rPr>
            </w:pPr>
            <w:r w:rsidRPr="00460589">
              <w:rPr>
                <w:color w:val="002060"/>
              </w:rPr>
              <w:t>VACCARO ALESSIO</w:t>
            </w:r>
          </w:p>
        </w:tc>
        <w:tc>
          <w:tcPr>
            <w:tcW w:w="2200" w:type="dxa"/>
            <w:tcMar>
              <w:top w:w="20" w:type="dxa"/>
              <w:left w:w="20" w:type="dxa"/>
              <w:bottom w:w="20" w:type="dxa"/>
              <w:right w:w="20" w:type="dxa"/>
            </w:tcMar>
            <w:vAlign w:val="center"/>
            <w:hideMark/>
          </w:tcPr>
          <w:p w14:paraId="7324E05C" w14:textId="77777777" w:rsidR="00AD176A" w:rsidRPr="00460589" w:rsidRDefault="00AD176A" w:rsidP="00087E75">
            <w:pPr>
              <w:pStyle w:val="movimento2"/>
              <w:rPr>
                <w:color w:val="002060"/>
              </w:rPr>
            </w:pPr>
            <w:r w:rsidRPr="00460589">
              <w:rPr>
                <w:color w:val="002060"/>
              </w:rPr>
              <w:t xml:space="preserve">(SPORTING GROTTAMMARE) </w:t>
            </w:r>
          </w:p>
        </w:tc>
        <w:tc>
          <w:tcPr>
            <w:tcW w:w="800" w:type="dxa"/>
            <w:tcMar>
              <w:top w:w="20" w:type="dxa"/>
              <w:left w:w="20" w:type="dxa"/>
              <w:bottom w:w="20" w:type="dxa"/>
              <w:right w:w="20" w:type="dxa"/>
            </w:tcMar>
            <w:vAlign w:val="center"/>
            <w:hideMark/>
          </w:tcPr>
          <w:p w14:paraId="68C027E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2EC793C6"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397CD804" w14:textId="77777777" w:rsidR="00AD176A" w:rsidRPr="00460589" w:rsidRDefault="00AD176A" w:rsidP="00087E75">
            <w:pPr>
              <w:pStyle w:val="movimento2"/>
              <w:rPr>
                <w:color w:val="002060"/>
              </w:rPr>
            </w:pPr>
            <w:r w:rsidRPr="00460589">
              <w:rPr>
                <w:color w:val="002060"/>
              </w:rPr>
              <w:t> </w:t>
            </w:r>
          </w:p>
        </w:tc>
      </w:tr>
    </w:tbl>
    <w:p w14:paraId="618250D6" w14:textId="77777777" w:rsidR="00AD176A" w:rsidRPr="00460589" w:rsidRDefault="00AD176A" w:rsidP="00AD176A">
      <w:pPr>
        <w:pStyle w:val="titolo10"/>
        <w:rPr>
          <w:rFonts w:eastAsiaTheme="minorEastAsia"/>
          <w:color w:val="002060"/>
        </w:rPr>
      </w:pPr>
      <w:r w:rsidRPr="00460589">
        <w:rPr>
          <w:color w:val="002060"/>
        </w:rPr>
        <w:t xml:space="preserve">GARE DEL 2/11/2025 </w:t>
      </w:r>
    </w:p>
    <w:p w14:paraId="5F63FB48" w14:textId="77777777" w:rsidR="00AD176A" w:rsidRPr="00460589" w:rsidRDefault="00AD176A" w:rsidP="00AD176A">
      <w:pPr>
        <w:pStyle w:val="titolo7a"/>
        <w:rPr>
          <w:color w:val="002060"/>
        </w:rPr>
      </w:pPr>
      <w:r w:rsidRPr="00460589">
        <w:rPr>
          <w:color w:val="002060"/>
        </w:rPr>
        <w:t xml:space="preserve">PROVVEDIMENTI DISCIPLINARI </w:t>
      </w:r>
    </w:p>
    <w:p w14:paraId="19ABD552"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70236E4C" w14:textId="77777777" w:rsidR="00AD176A" w:rsidRPr="00460589" w:rsidRDefault="00AD176A" w:rsidP="00AD176A">
      <w:pPr>
        <w:pStyle w:val="titolo30"/>
        <w:rPr>
          <w:color w:val="002060"/>
        </w:rPr>
      </w:pPr>
      <w:r w:rsidRPr="00460589">
        <w:rPr>
          <w:color w:val="002060"/>
        </w:rPr>
        <w:t xml:space="preserve">CALCIATORI NON ESPULSI </w:t>
      </w:r>
    </w:p>
    <w:p w14:paraId="1A4B4CB4" w14:textId="77777777" w:rsidR="00AD176A" w:rsidRPr="00460589" w:rsidRDefault="00AD176A" w:rsidP="00AD176A">
      <w:pPr>
        <w:pStyle w:val="titolo20"/>
        <w:rPr>
          <w:color w:val="002060"/>
        </w:rPr>
      </w:pPr>
      <w:r w:rsidRPr="00460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3C087288" w14:textId="77777777" w:rsidTr="00087E75">
        <w:tc>
          <w:tcPr>
            <w:tcW w:w="2200" w:type="dxa"/>
            <w:tcMar>
              <w:top w:w="20" w:type="dxa"/>
              <w:left w:w="20" w:type="dxa"/>
              <w:bottom w:w="20" w:type="dxa"/>
              <w:right w:w="20" w:type="dxa"/>
            </w:tcMar>
            <w:vAlign w:val="center"/>
            <w:hideMark/>
          </w:tcPr>
          <w:p w14:paraId="55CA48DE" w14:textId="77777777" w:rsidR="00AD176A" w:rsidRPr="00460589" w:rsidRDefault="00AD176A" w:rsidP="00087E75">
            <w:pPr>
              <w:pStyle w:val="movimento"/>
              <w:rPr>
                <w:color w:val="002060"/>
              </w:rPr>
            </w:pPr>
            <w:r w:rsidRPr="00460589">
              <w:rPr>
                <w:color w:val="002060"/>
              </w:rPr>
              <w:t>MENSA ISAIA</w:t>
            </w:r>
          </w:p>
        </w:tc>
        <w:tc>
          <w:tcPr>
            <w:tcW w:w="2200" w:type="dxa"/>
            <w:tcMar>
              <w:top w:w="20" w:type="dxa"/>
              <w:left w:w="20" w:type="dxa"/>
              <w:bottom w:w="20" w:type="dxa"/>
              <w:right w:w="20" w:type="dxa"/>
            </w:tcMar>
            <w:vAlign w:val="center"/>
            <w:hideMark/>
          </w:tcPr>
          <w:p w14:paraId="4C5A3E52" w14:textId="77777777" w:rsidR="00AD176A" w:rsidRPr="00460589" w:rsidRDefault="00AD176A" w:rsidP="00087E75">
            <w:pPr>
              <w:pStyle w:val="movimento2"/>
              <w:rPr>
                <w:color w:val="002060"/>
              </w:rPr>
            </w:pPr>
            <w:r w:rsidRPr="00460589">
              <w:rPr>
                <w:color w:val="002060"/>
              </w:rPr>
              <w:t xml:space="preserve">(POL.CAGLI SPORT ASSOCIATI) </w:t>
            </w:r>
          </w:p>
        </w:tc>
        <w:tc>
          <w:tcPr>
            <w:tcW w:w="800" w:type="dxa"/>
            <w:tcMar>
              <w:top w:w="20" w:type="dxa"/>
              <w:left w:w="20" w:type="dxa"/>
              <w:bottom w:w="20" w:type="dxa"/>
              <w:right w:w="20" w:type="dxa"/>
            </w:tcMar>
            <w:vAlign w:val="center"/>
            <w:hideMark/>
          </w:tcPr>
          <w:p w14:paraId="3D15A92E"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30817F1"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688B1DF0" w14:textId="77777777" w:rsidR="00AD176A" w:rsidRPr="00460589" w:rsidRDefault="00AD176A" w:rsidP="00087E75">
            <w:pPr>
              <w:pStyle w:val="movimento2"/>
              <w:rPr>
                <w:color w:val="002060"/>
              </w:rPr>
            </w:pPr>
            <w:r w:rsidRPr="00460589">
              <w:rPr>
                <w:color w:val="002060"/>
              </w:rPr>
              <w:t> </w:t>
            </w:r>
          </w:p>
        </w:tc>
      </w:tr>
    </w:tbl>
    <w:p w14:paraId="2B1E9CEE" w14:textId="77777777" w:rsidR="00AD176A" w:rsidRPr="00460589" w:rsidRDefault="00AD176A" w:rsidP="00AD176A">
      <w:pPr>
        <w:pStyle w:val="titolo20"/>
        <w:rPr>
          <w:rFonts w:eastAsiaTheme="minorEastAsia"/>
          <w:color w:val="002060"/>
        </w:rPr>
      </w:pPr>
      <w:r w:rsidRPr="00460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77D00A53" w14:textId="77777777" w:rsidTr="00087E75">
        <w:tc>
          <w:tcPr>
            <w:tcW w:w="2200" w:type="dxa"/>
            <w:tcMar>
              <w:top w:w="20" w:type="dxa"/>
              <w:left w:w="20" w:type="dxa"/>
              <w:bottom w:w="20" w:type="dxa"/>
              <w:right w:w="20" w:type="dxa"/>
            </w:tcMar>
            <w:vAlign w:val="center"/>
            <w:hideMark/>
          </w:tcPr>
          <w:p w14:paraId="507721EA" w14:textId="77777777" w:rsidR="00AD176A" w:rsidRPr="00460589" w:rsidRDefault="00AD176A" w:rsidP="00087E75">
            <w:pPr>
              <w:pStyle w:val="movimento"/>
              <w:rPr>
                <w:color w:val="002060"/>
              </w:rPr>
            </w:pPr>
            <w:r w:rsidRPr="00460589">
              <w:rPr>
                <w:color w:val="002060"/>
              </w:rPr>
              <w:t>DE FRANCESCO MICHELE</w:t>
            </w:r>
          </w:p>
        </w:tc>
        <w:tc>
          <w:tcPr>
            <w:tcW w:w="2200" w:type="dxa"/>
            <w:tcMar>
              <w:top w:w="20" w:type="dxa"/>
              <w:left w:w="20" w:type="dxa"/>
              <w:bottom w:w="20" w:type="dxa"/>
              <w:right w:w="20" w:type="dxa"/>
            </w:tcMar>
            <w:vAlign w:val="center"/>
            <w:hideMark/>
          </w:tcPr>
          <w:p w14:paraId="055CE47B" w14:textId="77777777" w:rsidR="00AD176A" w:rsidRPr="00460589" w:rsidRDefault="00AD176A" w:rsidP="00087E75">
            <w:pPr>
              <w:pStyle w:val="movimento2"/>
              <w:rPr>
                <w:color w:val="002060"/>
              </w:rPr>
            </w:pPr>
            <w:r w:rsidRPr="00460589">
              <w:rPr>
                <w:color w:val="002060"/>
              </w:rPr>
              <w:t xml:space="preserve">(C.U.S. ANCONA) </w:t>
            </w:r>
          </w:p>
        </w:tc>
        <w:tc>
          <w:tcPr>
            <w:tcW w:w="800" w:type="dxa"/>
            <w:tcMar>
              <w:top w:w="20" w:type="dxa"/>
              <w:left w:w="20" w:type="dxa"/>
              <w:bottom w:w="20" w:type="dxa"/>
              <w:right w:w="20" w:type="dxa"/>
            </w:tcMar>
            <w:vAlign w:val="center"/>
            <w:hideMark/>
          </w:tcPr>
          <w:p w14:paraId="57B5E753"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78782E2B" w14:textId="77777777" w:rsidR="00AD176A" w:rsidRPr="00460589" w:rsidRDefault="00AD176A" w:rsidP="00087E75">
            <w:pPr>
              <w:pStyle w:val="movimento"/>
              <w:rPr>
                <w:color w:val="002060"/>
              </w:rPr>
            </w:pPr>
            <w:r w:rsidRPr="00460589">
              <w:rPr>
                <w:color w:val="002060"/>
              </w:rPr>
              <w:t>SACCHETTONI SAMUELE</w:t>
            </w:r>
          </w:p>
        </w:tc>
        <w:tc>
          <w:tcPr>
            <w:tcW w:w="2200" w:type="dxa"/>
            <w:tcMar>
              <w:top w:w="20" w:type="dxa"/>
              <w:left w:w="20" w:type="dxa"/>
              <w:bottom w:w="20" w:type="dxa"/>
              <w:right w:w="20" w:type="dxa"/>
            </w:tcMar>
            <w:vAlign w:val="center"/>
            <w:hideMark/>
          </w:tcPr>
          <w:p w14:paraId="359031B7" w14:textId="77777777" w:rsidR="00AD176A" w:rsidRPr="00460589" w:rsidRDefault="00AD176A" w:rsidP="00087E75">
            <w:pPr>
              <w:pStyle w:val="movimento2"/>
              <w:rPr>
                <w:color w:val="002060"/>
              </w:rPr>
            </w:pPr>
            <w:r w:rsidRPr="00460589">
              <w:rPr>
                <w:color w:val="002060"/>
              </w:rPr>
              <w:t xml:space="preserve">(C.U.S. ANCONA) </w:t>
            </w:r>
          </w:p>
        </w:tc>
      </w:tr>
      <w:tr w:rsidR="00AD176A" w:rsidRPr="00460589" w14:paraId="5D287527" w14:textId="77777777" w:rsidTr="00087E75">
        <w:tc>
          <w:tcPr>
            <w:tcW w:w="2200" w:type="dxa"/>
            <w:tcMar>
              <w:top w:w="20" w:type="dxa"/>
              <w:left w:w="20" w:type="dxa"/>
              <w:bottom w:w="20" w:type="dxa"/>
              <w:right w:w="20" w:type="dxa"/>
            </w:tcMar>
            <w:vAlign w:val="center"/>
            <w:hideMark/>
          </w:tcPr>
          <w:p w14:paraId="032911FC" w14:textId="77777777" w:rsidR="00AD176A" w:rsidRPr="00460589" w:rsidRDefault="00AD176A" w:rsidP="00087E75">
            <w:pPr>
              <w:pStyle w:val="movimento"/>
              <w:rPr>
                <w:color w:val="002060"/>
              </w:rPr>
            </w:pPr>
            <w:r w:rsidRPr="00460589">
              <w:rPr>
                <w:color w:val="002060"/>
              </w:rPr>
              <w:t>UMILE EDUARDO</w:t>
            </w:r>
          </w:p>
        </w:tc>
        <w:tc>
          <w:tcPr>
            <w:tcW w:w="2200" w:type="dxa"/>
            <w:tcMar>
              <w:top w:w="20" w:type="dxa"/>
              <w:left w:w="20" w:type="dxa"/>
              <w:bottom w:w="20" w:type="dxa"/>
              <w:right w:w="20" w:type="dxa"/>
            </w:tcMar>
            <w:vAlign w:val="center"/>
            <w:hideMark/>
          </w:tcPr>
          <w:p w14:paraId="59A39F60" w14:textId="77777777" w:rsidR="00AD176A" w:rsidRPr="00460589" w:rsidRDefault="00AD176A" w:rsidP="00087E75">
            <w:pPr>
              <w:pStyle w:val="movimento2"/>
              <w:rPr>
                <w:color w:val="002060"/>
              </w:rPr>
            </w:pPr>
            <w:r w:rsidRPr="00460589">
              <w:rPr>
                <w:color w:val="002060"/>
              </w:rPr>
              <w:t xml:space="preserve">(C.U.S. ANCONA) </w:t>
            </w:r>
          </w:p>
        </w:tc>
        <w:tc>
          <w:tcPr>
            <w:tcW w:w="800" w:type="dxa"/>
            <w:tcMar>
              <w:top w:w="20" w:type="dxa"/>
              <w:left w:w="20" w:type="dxa"/>
              <w:bottom w:w="20" w:type="dxa"/>
              <w:right w:w="20" w:type="dxa"/>
            </w:tcMar>
            <w:vAlign w:val="center"/>
            <w:hideMark/>
          </w:tcPr>
          <w:p w14:paraId="752613DF"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50D5355E" w14:textId="77777777" w:rsidR="00AD176A" w:rsidRPr="00460589" w:rsidRDefault="00AD176A" w:rsidP="00087E75">
            <w:pPr>
              <w:pStyle w:val="movimento"/>
              <w:rPr>
                <w:color w:val="002060"/>
              </w:rPr>
            </w:pPr>
            <w:r w:rsidRPr="00460589">
              <w:rPr>
                <w:color w:val="002060"/>
              </w:rPr>
              <w:t>EMILIANI ANDREA</w:t>
            </w:r>
          </w:p>
        </w:tc>
        <w:tc>
          <w:tcPr>
            <w:tcW w:w="2200" w:type="dxa"/>
            <w:tcMar>
              <w:top w:w="20" w:type="dxa"/>
              <w:left w:w="20" w:type="dxa"/>
              <w:bottom w:w="20" w:type="dxa"/>
              <w:right w:w="20" w:type="dxa"/>
            </w:tcMar>
            <w:vAlign w:val="center"/>
            <w:hideMark/>
          </w:tcPr>
          <w:p w14:paraId="1E6D2B72" w14:textId="77777777" w:rsidR="00AD176A" w:rsidRPr="00460589" w:rsidRDefault="00AD176A" w:rsidP="00087E75">
            <w:pPr>
              <w:pStyle w:val="movimento2"/>
              <w:rPr>
                <w:color w:val="002060"/>
              </w:rPr>
            </w:pPr>
            <w:r w:rsidRPr="00460589">
              <w:rPr>
                <w:color w:val="002060"/>
              </w:rPr>
              <w:t xml:space="preserve">(GROTTACCIA 2005) </w:t>
            </w:r>
          </w:p>
        </w:tc>
      </w:tr>
    </w:tbl>
    <w:p w14:paraId="7423309B" w14:textId="77777777" w:rsidR="00AD176A" w:rsidRDefault="00AD176A" w:rsidP="00AD176A">
      <w:pPr>
        <w:pStyle w:val="breakline"/>
        <w:rPr>
          <w:color w:val="002060"/>
        </w:rPr>
      </w:pPr>
    </w:p>
    <w:p w14:paraId="050CA98A" w14:textId="77777777" w:rsidR="00AD176A" w:rsidRPr="00BD581B" w:rsidRDefault="00AD176A" w:rsidP="00AD176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1D0D6F1" w14:textId="77777777" w:rsidR="00AD176A" w:rsidRPr="00BD581B" w:rsidRDefault="00AD176A" w:rsidP="00AD176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lastRenderedPageBreak/>
        <w:t xml:space="preserve">                         Angelo Castellana        </w:t>
      </w:r>
      <w:r w:rsidRPr="00BD581B">
        <w:rPr>
          <w:rFonts w:ascii="Arial" w:hAnsi="Arial" w:cs="Arial"/>
          <w:noProof/>
          <w:color w:val="002060"/>
          <w:sz w:val="22"/>
          <w:szCs w:val="22"/>
        </w:rPr>
        <w:tab/>
        <w:t xml:space="preserve">                                Agnese Lazzaretti</w:t>
      </w:r>
    </w:p>
    <w:p w14:paraId="53D2C426" w14:textId="77777777" w:rsidR="00AD176A" w:rsidRPr="00460589" w:rsidRDefault="00AD176A" w:rsidP="00AD176A">
      <w:pPr>
        <w:pStyle w:val="breakline"/>
        <w:rPr>
          <w:rFonts w:eastAsiaTheme="minorEastAsia"/>
          <w:color w:val="002060"/>
        </w:rPr>
      </w:pPr>
    </w:p>
    <w:p w14:paraId="57BBD586" w14:textId="77777777" w:rsidR="00AD176A" w:rsidRPr="00460589" w:rsidRDefault="00AD176A" w:rsidP="00AD176A">
      <w:pPr>
        <w:pStyle w:val="titoloprinc0"/>
        <w:rPr>
          <w:color w:val="002060"/>
        </w:rPr>
      </w:pPr>
      <w:r w:rsidRPr="00460589">
        <w:rPr>
          <w:color w:val="002060"/>
        </w:rPr>
        <w:t>CLASSIFICA</w:t>
      </w:r>
    </w:p>
    <w:p w14:paraId="5BFB48D9" w14:textId="77777777" w:rsidR="00AD176A" w:rsidRPr="00460589" w:rsidRDefault="00AD176A" w:rsidP="00AD176A">
      <w:pPr>
        <w:pStyle w:val="breakline"/>
        <w:rPr>
          <w:color w:val="002060"/>
        </w:rPr>
      </w:pPr>
    </w:p>
    <w:p w14:paraId="52269E7F" w14:textId="77777777" w:rsidR="00AD176A" w:rsidRPr="00460589" w:rsidRDefault="00AD176A" w:rsidP="00AD176A">
      <w:pPr>
        <w:pStyle w:val="breakline"/>
        <w:rPr>
          <w:color w:val="002060"/>
        </w:rPr>
      </w:pPr>
    </w:p>
    <w:p w14:paraId="2E9B5D08" w14:textId="77777777" w:rsidR="00AD176A" w:rsidRPr="00460589" w:rsidRDefault="00AD176A" w:rsidP="00AD176A">
      <w:pPr>
        <w:pStyle w:val="sottotitolocampionato10"/>
        <w:rPr>
          <w:color w:val="002060"/>
        </w:rPr>
      </w:pPr>
      <w:r w:rsidRPr="00460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283F22EF"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CCF27"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3DD71"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2FC76"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C0E7C"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4A028"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11B11"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80A4F"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035D7"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E5B57"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2E81A" w14:textId="77777777" w:rsidR="00AD176A" w:rsidRPr="00460589" w:rsidRDefault="00AD176A" w:rsidP="00087E75">
            <w:pPr>
              <w:pStyle w:val="headertabella0"/>
              <w:rPr>
                <w:color w:val="002060"/>
              </w:rPr>
            </w:pPr>
            <w:r w:rsidRPr="00460589">
              <w:rPr>
                <w:color w:val="002060"/>
              </w:rPr>
              <w:t>PE</w:t>
            </w:r>
          </w:p>
        </w:tc>
      </w:tr>
      <w:tr w:rsidR="00AD176A" w:rsidRPr="00460589" w14:paraId="0FCD31FA"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2BFD79" w14:textId="77777777" w:rsidR="00AD176A" w:rsidRPr="00460589" w:rsidRDefault="00AD176A" w:rsidP="00087E75">
            <w:pPr>
              <w:pStyle w:val="rowtabella0"/>
              <w:rPr>
                <w:color w:val="002060"/>
              </w:rPr>
            </w:pPr>
            <w:r w:rsidRPr="0046058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7CBD8"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02DA"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0F74"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3C010"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C075F"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8E05" w14:textId="77777777" w:rsidR="00AD176A" w:rsidRPr="00460589" w:rsidRDefault="00AD176A" w:rsidP="00087E75">
            <w:pPr>
              <w:pStyle w:val="rowtabella0"/>
              <w:jc w:val="center"/>
              <w:rPr>
                <w:color w:val="002060"/>
              </w:rPr>
            </w:pPr>
            <w:r w:rsidRPr="004605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2CBB"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F6BE" w14:textId="77777777" w:rsidR="00AD176A" w:rsidRPr="00460589" w:rsidRDefault="00AD176A" w:rsidP="00087E75">
            <w:pPr>
              <w:pStyle w:val="rowtabella0"/>
              <w:jc w:val="center"/>
              <w:rPr>
                <w:color w:val="002060"/>
              </w:rPr>
            </w:pPr>
            <w:r w:rsidRPr="00460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DE0C" w14:textId="77777777" w:rsidR="00AD176A" w:rsidRPr="00460589" w:rsidRDefault="00AD176A" w:rsidP="00087E75">
            <w:pPr>
              <w:pStyle w:val="rowtabella0"/>
              <w:jc w:val="center"/>
              <w:rPr>
                <w:color w:val="002060"/>
              </w:rPr>
            </w:pPr>
            <w:r w:rsidRPr="00460589">
              <w:rPr>
                <w:color w:val="002060"/>
              </w:rPr>
              <w:t>0</w:t>
            </w:r>
          </w:p>
        </w:tc>
      </w:tr>
      <w:tr w:rsidR="00AD176A" w:rsidRPr="00460589" w14:paraId="0694C2A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2FF76" w14:textId="77777777" w:rsidR="00AD176A" w:rsidRPr="00460589" w:rsidRDefault="00AD176A" w:rsidP="00087E75">
            <w:pPr>
              <w:pStyle w:val="rowtabella0"/>
              <w:rPr>
                <w:color w:val="002060"/>
              </w:rPr>
            </w:pPr>
            <w:r w:rsidRPr="0046058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F422F"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AE9A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962F"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B7AF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332A"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BF81"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B8B4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4330"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449B" w14:textId="77777777" w:rsidR="00AD176A" w:rsidRPr="00460589" w:rsidRDefault="00AD176A" w:rsidP="00087E75">
            <w:pPr>
              <w:pStyle w:val="rowtabella0"/>
              <w:jc w:val="center"/>
              <w:rPr>
                <w:color w:val="002060"/>
              </w:rPr>
            </w:pPr>
            <w:r w:rsidRPr="00460589">
              <w:rPr>
                <w:color w:val="002060"/>
              </w:rPr>
              <w:t>0</w:t>
            </w:r>
          </w:p>
        </w:tc>
      </w:tr>
      <w:tr w:rsidR="00AD176A" w:rsidRPr="00460589" w14:paraId="2243ABE3"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D54EC" w14:textId="77777777" w:rsidR="00AD176A" w:rsidRPr="00460589" w:rsidRDefault="00AD176A" w:rsidP="00087E75">
            <w:pPr>
              <w:pStyle w:val="rowtabella0"/>
              <w:rPr>
                <w:color w:val="002060"/>
              </w:rPr>
            </w:pPr>
            <w:r w:rsidRPr="0046058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8EB0"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1F58B"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95DD"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2F3E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2993"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CBA4" w14:textId="77777777" w:rsidR="00AD176A" w:rsidRPr="00460589" w:rsidRDefault="00AD176A" w:rsidP="00087E75">
            <w:pPr>
              <w:pStyle w:val="rowtabella0"/>
              <w:jc w:val="center"/>
              <w:rPr>
                <w:color w:val="002060"/>
              </w:rPr>
            </w:pPr>
            <w:r w:rsidRPr="00460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00E3"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C1AE" w14:textId="77777777" w:rsidR="00AD176A" w:rsidRPr="00460589" w:rsidRDefault="00AD176A" w:rsidP="00087E75">
            <w:pPr>
              <w:pStyle w:val="rowtabella0"/>
              <w:jc w:val="center"/>
              <w:rPr>
                <w:color w:val="002060"/>
              </w:rPr>
            </w:pPr>
            <w:r w:rsidRPr="00460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196A" w14:textId="77777777" w:rsidR="00AD176A" w:rsidRPr="00460589" w:rsidRDefault="00AD176A" w:rsidP="00087E75">
            <w:pPr>
              <w:pStyle w:val="rowtabella0"/>
              <w:jc w:val="center"/>
              <w:rPr>
                <w:color w:val="002060"/>
              </w:rPr>
            </w:pPr>
            <w:r w:rsidRPr="00460589">
              <w:rPr>
                <w:color w:val="002060"/>
              </w:rPr>
              <w:t>0</w:t>
            </w:r>
          </w:p>
        </w:tc>
      </w:tr>
      <w:tr w:rsidR="00AD176A" w:rsidRPr="00460589" w14:paraId="63DE4DA7"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5D5AB" w14:textId="77777777" w:rsidR="00AD176A" w:rsidRPr="00460589" w:rsidRDefault="00AD176A" w:rsidP="00087E75">
            <w:pPr>
              <w:pStyle w:val="rowtabella0"/>
              <w:rPr>
                <w:color w:val="002060"/>
              </w:rPr>
            </w:pPr>
            <w:r w:rsidRPr="0046058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CF6B"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34F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862DD"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732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7CB5"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1327"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4B27C"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0076D"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9CC46" w14:textId="77777777" w:rsidR="00AD176A" w:rsidRPr="00460589" w:rsidRDefault="00AD176A" w:rsidP="00087E75">
            <w:pPr>
              <w:pStyle w:val="rowtabella0"/>
              <w:jc w:val="center"/>
              <w:rPr>
                <w:color w:val="002060"/>
              </w:rPr>
            </w:pPr>
            <w:r w:rsidRPr="00460589">
              <w:rPr>
                <w:color w:val="002060"/>
              </w:rPr>
              <w:t>0</w:t>
            </w:r>
          </w:p>
        </w:tc>
      </w:tr>
      <w:tr w:rsidR="00AD176A" w:rsidRPr="00460589" w14:paraId="137A5622"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5F0A8" w14:textId="77777777" w:rsidR="00AD176A" w:rsidRPr="00460589" w:rsidRDefault="00AD176A" w:rsidP="00087E75">
            <w:pPr>
              <w:pStyle w:val="rowtabella0"/>
              <w:rPr>
                <w:color w:val="002060"/>
              </w:rPr>
            </w:pPr>
            <w:r w:rsidRPr="0046058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59F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1E28"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AD9CC"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24DA"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8C7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4D5AB" w14:textId="77777777" w:rsidR="00AD176A" w:rsidRPr="00460589" w:rsidRDefault="00AD176A" w:rsidP="00087E75">
            <w:pPr>
              <w:pStyle w:val="rowtabella0"/>
              <w:jc w:val="center"/>
              <w:rPr>
                <w:color w:val="002060"/>
              </w:rPr>
            </w:pPr>
            <w:r w:rsidRPr="00460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DC50"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9EB5"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880D" w14:textId="77777777" w:rsidR="00AD176A" w:rsidRPr="00460589" w:rsidRDefault="00AD176A" w:rsidP="00087E75">
            <w:pPr>
              <w:pStyle w:val="rowtabella0"/>
              <w:jc w:val="center"/>
              <w:rPr>
                <w:color w:val="002060"/>
              </w:rPr>
            </w:pPr>
            <w:r w:rsidRPr="00460589">
              <w:rPr>
                <w:color w:val="002060"/>
              </w:rPr>
              <w:t>0</w:t>
            </w:r>
          </w:p>
        </w:tc>
      </w:tr>
      <w:tr w:rsidR="00AD176A" w:rsidRPr="00460589" w14:paraId="2EA06A4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7100C" w14:textId="77777777" w:rsidR="00AD176A" w:rsidRPr="00460589" w:rsidRDefault="00AD176A" w:rsidP="00087E75">
            <w:pPr>
              <w:pStyle w:val="rowtabella0"/>
              <w:rPr>
                <w:color w:val="002060"/>
              </w:rPr>
            </w:pPr>
            <w:r w:rsidRPr="00460589">
              <w:rPr>
                <w:color w:val="002060"/>
              </w:rPr>
              <w:t xml:space="preserve">A.S.D. </w:t>
            </w:r>
            <w:proofErr w:type="gramStart"/>
            <w:r w:rsidRPr="00460589">
              <w:rPr>
                <w:color w:val="002060"/>
              </w:rPr>
              <w:t>CITTA</w:t>
            </w:r>
            <w:proofErr w:type="gramEnd"/>
            <w:r w:rsidRPr="00460589">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F70F4"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D1D4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0D93"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746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6F81"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D8AC4"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1786B" w14:textId="77777777" w:rsidR="00AD176A" w:rsidRPr="00460589" w:rsidRDefault="00AD176A" w:rsidP="00087E75">
            <w:pPr>
              <w:pStyle w:val="rowtabella0"/>
              <w:jc w:val="center"/>
              <w:rPr>
                <w:color w:val="002060"/>
              </w:rPr>
            </w:pPr>
            <w:r w:rsidRPr="004605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553F9" w14:textId="77777777" w:rsidR="00AD176A" w:rsidRPr="00460589" w:rsidRDefault="00AD176A" w:rsidP="00087E75">
            <w:pPr>
              <w:pStyle w:val="rowtabella0"/>
              <w:jc w:val="center"/>
              <w:rPr>
                <w:color w:val="002060"/>
              </w:rPr>
            </w:pPr>
            <w:r w:rsidRPr="00460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4CA7" w14:textId="77777777" w:rsidR="00AD176A" w:rsidRPr="00460589" w:rsidRDefault="00AD176A" w:rsidP="00087E75">
            <w:pPr>
              <w:pStyle w:val="rowtabella0"/>
              <w:jc w:val="center"/>
              <w:rPr>
                <w:color w:val="002060"/>
              </w:rPr>
            </w:pPr>
            <w:r w:rsidRPr="00460589">
              <w:rPr>
                <w:color w:val="002060"/>
              </w:rPr>
              <w:t>0</w:t>
            </w:r>
          </w:p>
        </w:tc>
      </w:tr>
      <w:tr w:rsidR="00AD176A" w:rsidRPr="00460589" w14:paraId="1E9BAAF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AD853" w14:textId="77777777" w:rsidR="00AD176A" w:rsidRPr="00460589" w:rsidRDefault="00AD176A" w:rsidP="00087E75">
            <w:pPr>
              <w:pStyle w:val="rowtabella0"/>
              <w:rPr>
                <w:color w:val="002060"/>
              </w:rPr>
            </w:pPr>
            <w:r w:rsidRPr="00460589">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C584"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B18DE"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D429"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2F17"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06B7C"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3DA1"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10B32" w14:textId="77777777" w:rsidR="00AD176A" w:rsidRPr="00460589" w:rsidRDefault="00AD176A" w:rsidP="00087E75">
            <w:pPr>
              <w:pStyle w:val="rowtabella0"/>
              <w:jc w:val="center"/>
              <w:rPr>
                <w:color w:val="002060"/>
              </w:rPr>
            </w:pPr>
            <w:r w:rsidRPr="00460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88D4" w14:textId="77777777" w:rsidR="00AD176A" w:rsidRPr="00460589" w:rsidRDefault="00AD176A" w:rsidP="00087E75">
            <w:pPr>
              <w:pStyle w:val="rowtabella0"/>
              <w:jc w:val="center"/>
              <w:rPr>
                <w:color w:val="002060"/>
              </w:rPr>
            </w:pPr>
            <w:r w:rsidRPr="00460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91D08" w14:textId="77777777" w:rsidR="00AD176A" w:rsidRPr="00460589" w:rsidRDefault="00AD176A" w:rsidP="00087E75">
            <w:pPr>
              <w:pStyle w:val="rowtabella0"/>
              <w:jc w:val="center"/>
              <w:rPr>
                <w:color w:val="002060"/>
              </w:rPr>
            </w:pPr>
            <w:r w:rsidRPr="00460589">
              <w:rPr>
                <w:color w:val="002060"/>
              </w:rPr>
              <w:t>0</w:t>
            </w:r>
          </w:p>
        </w:tc>
      </w:tr>
      <w:tr w:rsidR="00AD176A" w:rsidRPr="00460589" w14:paraId="278F7CE5"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A0D75" w14:textId="77777777" w:rsidR="00AD176A" w:rsidRPr="00460589" w:rsidRDefault="00AD176A" w:rsidP="00087E75">
            <w:pPr>
              <w:pStyle w:val="rowtabella0"/>
              <w:rPr>
                <w:color w:val="002060"/>
              </w:rPr>
            </w:pPr>
            <w:r w:rsidRPr="0046058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31E6"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09B8"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7E10"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BD15B"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5A9B"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FAC99"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3D94"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021FE"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4F534" w14:textId="77777777" w:rsidR="00AD176A" w:rsidRPr="00460589" w:rsidRDefault="00AD176A" w:rsidP="00087E75">
            <w:pPr>
              <w:pStyle w:val="rowtabella0"/>
              <w:jc w:val="center"/>
              <w:rPr>
                <w:color w:val="002060"/>
              </w:rPr>
            </w:pPr>
            <w:r w:rsidRPr="00460589">
              <w:rPr>
                <w:color w:val="002060"/>
              </w:rPr>
              <w:t>0</w:t>
            </w:r>
          </w:p>
        </w:tc>
      </w:tr>
      <w:tr w:rsidR="00AD176A" w:rsidRPr="00460589" w14:paraId="77B9BEB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72F17" w14:textId="77777777" w:rsidR="00AD176A" w:rsidRPr="00460589" w:rsidRDefault="00AD176A" w:rsidP="00087E75">
            <w:pPr>
              <w:pStyle w:val="rowtabella0"/>
              <w:rPr>
                <w:color w:val="002060"/>
              </w:rPr>
            </w:pPr>
            <w:r w:rsidRPr="00460589">
              <w:rPr>
                <w:color w:val="002060"/>
              </w:rPr>
              <w:t xml:space="preserve">G.S. AUDAX 1970 </w:t>
            </w:r>
            <w:proofErr w:type="gramStart"/>
            <w:r w:rsidRPr="00460589">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6644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24A0B"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55B2"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755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E599C"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9402"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DE82"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6C32B"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2D54" w14:textId="77777777" w:rsidR="00AD176A" w:rsidRPr="00460589" w:rsidRDefault="00AD176A" w:rsidP="00087E75">
            <w:pPr>
              <w:pStyle w:val="rowtabella0"/>
              <w:jc w:val="center"/>
              <w:rPr>
                <w:color w:val="002060"/>
              </w:rPr>
            </w:pPr>
            <w:r w:rsidRPr="00460589">
              <w:rPr>
                <w:color w:val="002060"/>
              </w:rPr>
              <w:t>0</w:t>
            </w:r>
          </w:p>
        </w:tc>
      </w:tr>
      <w:tr w:rsidR="00AD176A" w:rsidRPr="00460589" w14:paraId="41B41AC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64C19" w14:textId="77777777" w:rsidR="00AD176A" w:rsidRPr="00460589" w:rsidRDefault="00AD176A" w:rsidP="00087E75">
            <w:pPr>
              <w:pStyle w:val="rowtabella0"/>
              <w:rPr>
                <w:color w:val="002060"/>
              </w:rPr>
            </w:pPr>
            <w:proofErr w:type="spellStart"/>
            <w:proofErr w:type="gramStart"/>
            <w:r w:rsidRPr="00460589">
              <w:rPr>
                <w:color w:val="002060"/>
              </w:rPr>
              <w:t>sq.B</w:t>
            </w:r>
            <w:proofErr w:type="spellEnd"/>
            <w:proofErr w:type="gramEnd"/>
            <w:r w:rsidRPr="00460589">
              <w:rPr>
                <w:color w:val="002060"/>
              </w:rPr>
              <w:t xml:space="preserve"> ACSS MONDOLFO C5 </w:t>
            </w:r>
            <w:proofErr w:type="gramStart"/>
            <w:r w:rsidRPr="00460589">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217D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C596"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D89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158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0C3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DBDE"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973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AC7D"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3391" w14:textId="77777777" w:rsidR="00AD176A" w:rsidRPr="00460589" w:rsidRDefault="00AD176A" w:rsidP="00087E75">
            <w:pPr>
              <w:pStyle w:val="rowtabella0"/>
              <w:jc w:val="center"/>
              <w:rPr>
                <w:color w:val="002060"/>
              </w:rPr>
            </w:pPr>
            <w:r w:rsidRPr="00460589">
              <w:rPr>
                <w:color w:val="002060"/>
              </w:rPr>
              <w:t>0</w:t>
            </w:r>
          </w:p>
        </w:tc>
      </w:tr>
      <w:tr w:rsidR="00AD176A" w:rsidRPr="00460589" w14:paraId="33F5AC42"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3A9EB" w14:textId="77777777" w:rsidR="00AD176A" w:rsidRPr="00460589" w:rsidRDefault="00AD176A" w:rsidP="00087E75">
            <w:pPr>
              <w:pStyle w:val="rowtabella0"/>
              <w:rPr>
                <w:color w:val="002060"/>
              </w:rPr>
            </w:pPr>
            <w:proofErr w:type="spellStart"/>
            <w:r w:rsidRPr="00460589">
              <w:rPr>
                <w:color w:val="002060"/>
              </w:rPr>
              <w:t>sq.C</w:t>
            </w:r>
            <w:proofErr w:type="spellEnd"/>
            <w:r w:rsidRPr="00460589">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789C"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C327"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77C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C124"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9769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6A0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7876"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276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65EA" w14:textId="77777777" w:rsidR="00AD176A" w:rsidRPr="00460589" w:rsidRDefault="00AD176A" w:rsidP="00087E75">
            <w:pPr>
              <w:pStyle w:val="rowtabella0"/>
              <w:jc w:val="center"/>
              <w:rPr>
                <w:color w:val="002060"/>
              </w:rPr>
            </w:pPr>
            <w:r w:rsidRPr="00460589">
              <w:rPr>
                <w:color w:val="002060"/>
              </w:rPr>
              <w:t>0</w:t>
            </w:r>
          </w:p>
        </w:tc>
      </w:tr>
      <w:tr w:rsidR="00AD176A" w:rsidRPr="00460589" w14:paraId="029B9914"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E401B" w14:textId="77777777" w:rsidR="00AD176A" w:rsidRPr="00460589" w:rsidRDefault="00AD176A" w:rsidP="00087E75">
            <w:pPr>
              <w:pStyle w:val="rowtabella0"/>
              <w:rPr>
                <w:color w:val="002060"/>
              </w:rPr>
            </w:pPr>
            <w:proofErr w:type="spellStart"/>
            <w:proofErr w:type="gramStart"/>
            <w:r w:rsidRPr="00460589">
              <w:rPr>
                <w:color w:val="002060"/>
              </w:rPr>
              <w:t>sq.B</w:t>
            </w:r>
            <w:proofErr w:type="spellEnd"/>
            <w:proofErr w:type="gramEnd"/>
            <w:r w:rsidRPr="00460589">
              <w:rPr>
                <w:color w:val="002060"/>
              </w:rPr>
              <w:t xml:space="preserve"> ITALSERVICE C5 </w:t>
            </w:r>
            <w:proofErr w:type="gramStart"/>
            <w:r w:rsidRPr="00460589">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E4DBC"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FDC9"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F5B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445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EBA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8AA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2817"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DFE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BFA9" w14:textId="77777777" w:rsidR="00AD176A" w:rsidRPr="00460589" w:rsidRDefault="00AD176A" w:rsidP="00087E75">
            <w:pPr>
              <w:pStyle w:val="rowtabella0"/>
              <w:jc w:val="center"/>
              <w:rPr>
                <w:color w:val="002060"/>
              </w:rPr>
            </w:pPr>
            <w:r w:rsidRPr="00460589">
              <w:rPr>
                <w:color w:val="002060"/>
              </w:rPr>
              <w:t>0</w:t>
            </w:r>
          </w:p>
        </w:tc>
      </w:tr>
      <w:tr w:rsidR="00AD176A" w:rsidRPr="00460589" w14:paraId="69E7EF64"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4C5036" w14:textId="77777777" w:rsidR="00AD176A" w:rsidRPr="00460589" w:rsidRDefault="00AD176A" w:rsidP="00087E75">
            <w:pPr>
              <w:pStyle w:val="rowtabella0"/>
              <w:rPr>
                <w:color w:val="002060"/>
              </w:rPr>
            </w:pPr>
            <w:proofErr w:type="spellStart"/>
            <w:proofErr w:type="gramStart"/>
            <w:r w:rsidRPr="00460589">
              <w:rPr>
                <w:color w:val="002060"/>
              </w:rPr>
              <w:t>sq.B</w:t>
            </w:r>
            <w:proofErr w:type="spellEnd"/>
            <w:proofErr w:type="gramEnd"/>
            <w:r w:rsidRPr="00460589">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E715"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FBB4"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F186"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5FF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9E95"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8189"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4294"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117E"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CD90" w14:textId="77777777" w:rsidR="00AD176A" w:rsidRPr="00460589" w:rsidRDefault="00AD176A" w:rsidP="00087E75">
            <w:pPr>
              <w:pStyle w:val="rowtabella0"/>
              <w:jc w:val="center"/>
              <w:rPr>
                <w:color w:val="002060"/>
              </w:rPr>
            </w:pPr>
            <w:r w:rsidRPr="00460589">
              <w:rPr>
                <w:color w:val="002060"/>
              </w:rPr>
              <w:t>0</w:t>
            </w:r>
          </w:p>
        </w:tc>
      </w:tr>
    </w:tbl>
    <w:p w14:paraId="01D7C69E" w14:textId="77777777" w:rsidR="00AD176A" w:rsidRPr="00460589" w:rsidRDefault="00AD176A" w:rsidP="00AD176A">
      <w:pPr>
        <w:pStyle w:val="breakline"/>
        <w:rPr>
          <w:rFonts w:eastAsiaTheme="minorEastAsia"/>
          <w:color w:val="002060"/>
        </w:rPr>
      </w:pPr>
    </w:p>
    <w:p w14:paraId="4DEB5578" w14:textId="77777777" w:rsidR="00AD176A" w:rsidRPr="00460589" w:rsidRDefault="00AD176A" w:rsidP="00AD176A">
      <w:pPr>
        <w:pStyle w:val="breakline"/>
        <w:rPr>
          <w:color w:val="002060"/>
        </w:rPr>
      </w:pPr>
    </w:p>
    <w:p w14:paraId="583AADAB" w14:textId="77777777" w:rsidR="00AD176A" w:rsidRPr="00460589" w:rsidRDefault="00AD176A" w:rsidP="00AD176A">
      <w:pPr>
        <w:pStyle w:val="sottotitolocampionato10"/>
        <w:rPr>
          <w:color w:val="002060"/>
        </w:rPr>
      </w:pPr>
      <w:r w:rsidRPr="0046058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460589" w14:paraId="02DF3B0E"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55821" w14:textId="77777777" w:rsidR="00AD176A" w:rsidRPr="00460589" w:rsidRDefault="00AD176A" w:rsidP="00087E75">
            <w:pPr>
              <w:pStyle w:val="headertabella0"/>
              <w:rPr>
                <w:color w:val="002060"/>
              </w:rPr>
            </w:pPr>
            <w:r w:rsidRPr="00460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2D01D" w14:textId="77777777" w:rsidR="00AD176A" w:rsidRPr="00460589" w:rsidRDefault="00AD176A" w:rsidP="00087E75">
            <w:pPr>
              <w:pStyle w:val="headertabella0"/>
              <w:rPr>
                <w:color w:val="002060"/>
              </w:rPr>
            </w:pPr>
            <w:r w:rsidRPr="00460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6D87B" w14:textId="77777777" w:rsidR="00AD176A" w:rsidRPr="00460589" w:rsidRDefault="00AD176A" w:rsidP="00087E75">
            <w:pPr>
              <w:pStyle w:val="headertabella0"/>
              <w:rPr>
                <w:color w:val="002060"/>
              </w:rPr>
            </w:pPr>
            <w:r w:rsidRPr="00460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BA866" w14:textId="77777777" w:rsidR="00AD176A" w:rsidRPr="00460589" w:rsidRDefault="00AD176A" w:rsidP="00087E75">
            <w:pPr>
              <w:pStyle w:val="headertabella0"/>
              <w:rPr>
                <w:color w:val="002060"/>
              </w:rPr>
            </w:pPr>
            <w:r w:rsidRPr="00460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80FFF" w14:textId="77777777" w:rsidR="00AD176A" w:rsidRPr="00460589" w:rsidRDefault="00AD176A" w:rsidP="00087E75">
            <w:pPr>
              <w:pStyle w:val="headertabella0"/>
              <w:rPr>
                <w:color w:val="002060"/>
              </w:rPr>
            </w:pPr>
            <w:r w:rsidRPr="00460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A734A" w14:textId="77777777" w:rsidR="00AD176A" w:rsidRPr="00460589" w:rsidRDefault="00AD176A" w:rsidP="00087E75">
            <w:pPr>
              <w:pStyle w:val="headertabella0"/>
              <w:rPr>
                <w:color w:val="002060"/>
              </w:rPr>
            </w:pPr>
            <w:r w:rsidRPr="00460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5CCEC" w14:textId="77777777" w:rsidR="00AD176A" w:rsidRPr="00460589" w:rsidRDefault="00AD176A" w:rsidP="00087E75">
            <w:pPr>
              <w:pStyle w:val="headertabella0"/>
              <w:rPr>
                <w:color w:val="002060"/>
              </w:rPr>
            </w:pPr>
            <w:r w:rsidRPr="00460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38148" w14:textId="77777777" w:rsidR="00AD176A" w:rsidRPr="00460589" w:rsidRDefault="00AD176A" w:rsidP="00087E75">
            <w:pPr>
              <w:pStyle w:val="headertabella0"/>
              <w:rPr>
                <w:color w:val="002060"/>
              </w:rPr>
            </w:pPr>
            <w:r w:rsidRPr="00460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37142" w14:textId="77777777" w:rsidR="00AD176A" w:rsidRPr="00460589" w:rsidRDefault="00AD176A" w:rsidP="00087E75">
            <w:pPr>
              <w:pStyle w:val="headertabella0"/>
              <w:rPr>
                <w:color w:val="002060"/>
              </w:rPr>
            </w:pPr>
            <w:r w:rsidRPr="00460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CE378" w14:textId="77777777" w:rsidR="00AD176A" w:rsidRPr="00460589" w:rsidRDefault="00AD176A" w:rsidP="00087E75">
            <w:pPr>
              <w:pStyle w:val="headertabella0"/>
              <w:rPr>
                <w:color w:val="002060"/>
              </w:rPr>
            </w:pPr>
            <w:r w:rsidRPr="00460589">
              <w:rPr>
                <w:color w:val="002060"/>
              </w:rPr>
              <w:t>PE</w:t>
            </w:r>
          </w:p>
        </w:tc>
      </w:tr>
      <w:tr w:rsidR="00AD176A" w:rsidRPr="00460589" w14:paraId="3DD651A1" w14:textId="77777777" w:rsidTr="00087E7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E92E00" w14:textId="77777777" w:rsidR="00AD176A" w:rsidRPr="00460589" w:rsidRDefault="00AD176A" w:rsidP="00087E75">
            <w:pPr>
              <w:pStyle w:val="rowtabella0"/>
              <w:rPr>
                <w:color w:val="002060"/>
              </w:rPr>
            </w:pPr>
            <w:r w:rsidRPr="0046058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8C65"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D9BC"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A901"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95E8"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B993"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2380" w14:textId="77777777" w:rsidR="00AD176A" w:rsidRPr="00460589" w:rsidRDefault="00AD176A" w:rsidP="00087E75">
            <w:pPr>
              <w:pStyle w:val="rowtabella0"/>
              <w:jc w:val="center"/>
              <w:rPr>
                <w:color w:val="002060"/>
              </w:rPr>
            </w:pPr>
            <w:r w:rsidRPr="004605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E34E"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0034" w14:textId="77777777" w:rsidR="00AD176A" w:rsidRPr="00460589" w:rsidRDefault="00AD176A" w:rsidP="00087E75">
            <w:pPr>
              <w:pStyle w:val="rowtabella0"/>
              <w:jc w:val="center"/>
              <w:rPr>
                <w:color w:val="002060"/>
              </w:rPr>
            </w:pPr>
            <w:r w:rsidRPr="00460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8EB3" w14:textId="77777777" w:rsidR="00AD176A" w:rsidRPr="00460589" w:rsidRDefault="00AD176A" w:rsidP="00087E75">
            <w:pPr>
              <w:pStyle w:val="rowtabella0"/>
              <w:jc w:val="center"/>
              <w:rPr>
                <w:color w:val="002060"/>
              </w:rPr>
            </w:pPr>
            <w:r w:rsidRPr="00460589">
              <w:rPr>
                <w:color w:val="002060"/>
              </w:rPr>
              <w:t>0</w:t>
            </w:r>
          </w:p>
        </w:tc>
      </w:tr>
      <w:tr w:rsidR="00AD176A" w:rsidRPr="00460589" w14:paraId="5B1ACACF"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0656D7" w14:textId="77777777" w:rsidR="00AD176A" w:rsidRPr="00460589" w:rsidRDefault="00AD176A" w:rsidP="00087E75">
            <w:pPr>
              <w:pStyle w:val="rowtabella0"/>
              <w:rPr>
                <w:color w:val="002060"/>
              </w:rPr>
            </w:pPr>
            <w:r w:rsidRPr="00460589">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6FA4"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B1E1"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DF3A3"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86118"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1CE5B"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63D78" w14:textId="77777777" w:rsidR="00AD176A" w:rsidRPr="00460589" w:rsidRDefault="00AD176A" w:rsidP="00087E75">
            <w:pPr>
              <w:pStyle w:val="rowtabella0"/>
              <w:jc w:val="center"/>
              <w:rPr>
                <w:color w:val="002060"/>
              </w:rPr>
            </w:pPr>
            <w:r w:rsidRPr="00460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0F836"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F24BB" w14:textId="77777777" w:rsidR="00AD176A" w:rsidRPr="00460589" w:rsidRDefault="00AD176A" w:rsidP="00087E75">
            <w:pPr>
              <w:pStyle w:val="rowtabella0"/>
              <w:jc w:val="center"/>
              <w:rPr>
                <w:color w:val="002060"/>
              </w:rPr>
            </w:pPr>
            <w:r w:rsidRPr="00460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0F02D" w14:textId="77777777" w:rsidR="00AD176A" w:rsidRPr="00460589" w:rsidRDefault="00AD176A" w:rsidP="00087E75">
            <w:pPr>
              <w:pStyle w:val="rowtabella0"/>
              <w:jc w:val="center"/>
              <w:rPr>
                <w:color w:val="002060"/>
              </w:rPr>
            </w:pPr>
            <w:r w:rsidRPr="00460589">
              <w:rPr>
                <w:color w:val="002060"/>
              </w:rPr>
              <w:t>0</w:t>
            </w:r>
          </w:p>
        </w:tc>
      </w:tr>
      <w:tr w:rsidR="00AD176A" w:rsidRPr="00460589" w14:paraId="183F9FD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34696" w14:textId="77777777" w:rsidR="00AD176A" w:rsidRPr="00460589" w:rsidRDefault="00AD176A" w:rsidP="00087E75">
            <w:pPr>
              <w:pStyle w:val="rowtabella0"/>
              <w:rPr>
                <w:color w:val="002060"/>
              </w:rPr>
            </w:pPr>
            <w:r w:rsidRPr="0046058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A4BD"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9BA3"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7FCD"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C62D"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052A2"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F0A15" w14:textId="77777777" w:rsidR="00AD176A" w:rsidRPr="00460589" w:rsidRDefault="00AD176A" w:rsidP="00087E75">
            <w:pPr>
              <w:pStyle w:val="rowtabella0"/>
              <w:jc w:val="center"/>
              <w:rPr>
                <w:color w:val="002060"/>
              </w:rPr>
            </w:pPr>
            <w:r w:rsidRPr="004605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C3CA"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CF08"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5E05" w14:textId="77777777" w:rsidR="00AD176A" w:rsidRPr="00460589" w:rsidRDefault="00AD176A" w:rsidP="00087E75">
            <w:pPr>
              <w:pStyle w:val="rowtabella0"/>
              <w:jc w:val="center"/>
              <w:rPr>
                <w:color w:val="002060"/>
              </w:rPr>
            </w:pPr>
            <w:r w:rsidRPr="00460589">
              <w:rPr>
                <w:color w:val="002060"/>
              </w:rPr>
              <w:t>0</w:t>
            </w:r>
          </w:p>
        </w:tc>
      </w:tr>
      <w:tr w:rsidR="00AD176A" w:rsidRPr="00460589" w14:paraId="429534E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2B8AB" w14:textId="77777777" w:rsidR="00AD176A" w:rsidRPr="00460589" w:rsidRDefault="00AD176A" w:rsidP="00087E75">
            <w:pPr>
              <w:pStyle w:val="rowtabella0"/>
              <w:rPr>
                <w:color w:val="002060"/>
              </w:rPr>
            </w:pPr>
            <w:r w:rsidRPr="0046058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35B41"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08C00"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CF77"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EDE9F"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6428"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25009"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4CA1"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6A6B"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71FA" w14:textId="77777777" w:rsidR="00AD176A" w:rsidRPr="00460589" w:rsidRDefault="00AD176A" w:rsidP="00087E75">
            <w:pPr>
              <w:pStyle w:val="rowtabella0"/>
              <w:jc w:val="center"/>
              <w:rPr>
                <w:color w:val="002060"/>
              </w:rPr>
            </w:pPr>
            <w:r w:rsidRPr="00460589">
              <w:rPr>
                <w:color w:val="002060"/>
              </w:rPr>
              <w:t>0</w:t>
            </w:r>
          </w:p>
        </w:tc>
      </w:tr>
      <w:tr w:rsidR="00AD176A" w:rsidRPr="00460589" w14:paraId="163470FC"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B346B" w14:textId="77777777" w:rsidR="00AD176A" w:rsidRPr="00460589" w:rsidRDefault="00AD176A" w:rsidP="00087E75">
            <w:pPr>
              <w:pStyle w:val="rowtabella0"/>
              <w:rPr>
                <w:color w:val="002060"/>
              </w:rPr>
            </w:pPr>
            <w:r w:rsidRPr="0046058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D70C"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A9AB"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DFBCE"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033F"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79ED"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96478" w14:textId="77777777" w:rsidR="00AD176A" w:rsidRPr="00460589" w:rsidRDefault="00AD176A" w:rsidP="00087E75">
            <w:pPr>
              <w:pStyle w:val="rowtabella0"/>
              <w:jc w:val="center"/>
              <w:rPr>
                <w:color w:val="002060"/>
              </w:rPr>
            </w:pPr>
            <w:r w:rsidRPr="00460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3498" w14:textId="77777777" w:rsidR="00AD176A" w:rsidRPr="00460589" w:rsidRDefault="00AD176A" w:rsidP="00087E75">
            <w:pPr>
              <w:pStyle w:val="rowtabella0"/>
              <w:jc w:val="center"/>
              <w:rPr>
                <w:color w:val="002060"/>
              </w:rPr>
            </w:pPr>
            <w:r w:rsidRPr="00460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A5BB" w14:textId="77777777" w:rsidR="00AD176A" w:rsidRPr="00460589" w:rsidRDefault="00AD176A" w:rsidP="00087E75">
            <w:pPr>
              <w:pStyle w:val="rowtabella0"/>
              <w:jc w:val="center"/>
              <w:rPr>
                <w:color w:val="002060"/>
              </w:rPr>
            </w:pPr>
            <w:r w:rsidRPr="00460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A9BC" w14:textId="77777777" w:rsidR="00AD176A" w:rsidRPr="00460589" w:rsidRDefault="00AD176A" w:rsidP="00087E75">
            <w:pPr>
              <w:pStyle w:val="rowtabella0"/>
              <w:jc w:val="center"/>
              <w:rPr>
                <w:color w:val="002060"/>
              </w:rPr>
            </w:pPr>
            <w:r w:rsidRPr="00460589">
              <w:rPr>
                <w:color w:val="002060"/>
              </w:rPr>
              <w:t>0</w:t>
            </w:r>
          </w:p>
        </w:tc>
      </w:tr>
      <w:tr w:rsidR="00AD176A" w:rsidRPr="00460589" w14:paraId="18179F0D"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F254C" w14:textId="77777777" w:rsidR="00AD176A" w:rsidRPr="00460589" w:rsidRDefault="00AD176A" w:rsidP="00087E75">
            <w:pPr>
              <w:pStyle w:val="rowtabella0"/>
              <w:rPr>
                <w:color w:val="002060"/>
              </w:rPr>
            </w:pPr>
            <w:r w:rsidRPr="0046058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C5D4" w14:textId="77777777" w:rsidR="00AD176A" w:rsidRPr="00460589" w:rsidRDefault="00AD176A" w:rsidP="00087E75">
            <w:pPr>
              <w:pStyle w:val="rowtabella0"/>
              <w:jc w:val="center"/>
              <w:rPr>
                <w:color w:val="002060"/>
              </w:rPr>
            </w:pPr>
            <w:r w:rsidRPr="00460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01B2D"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59E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A501"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BCAE9"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44BA5"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F4A6"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459F2" w14:textId="77777777" w:rsidR="00AD176A" w:rsidRPr="00460589" w:rsidRDefault="00AD176A" w:rsidP="00087E75">
            <w:pPr>
              <w:pStyle w:val="rowtabella0"/>
              <w:jc w:val="center"/>
              <w:rPr>
                <w:color w:val="002060"/>
              </w:rPr>
            </w:pPr>
            <w:r w:rsidRPr="00460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8A5C" w14:textId="77777777" w:rsidR="00AD176A" w:rsidRPr="00460589" w:rsidRDefault="00AD176A" w:rsidP="00087E75">
            <w:pPr>
              <w:pStyle w:val="rowtabella0"/>
              <w:jc w:val="center"/>
              <w:rPr>
                <w:color w:val="002060"/>
              </w:rPr>
            </w:pPr>
            <w:r w:rsidRPr="00460589">
              <w:rPr>
                <w:color w:val="002060"/>
              </w:rPr>
              <w:t>0</w:t>
            </w:r>
          </w:p>
        </w:tc>
      </w:tr>
      <w:tr w:rsidR="00AD176A" w:rsidRPr="00460589" w14:paraId="72340923"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D6EF7" w14:textId="77777777" w:rsidR="00AD176A" w:rsidRPr="00460589" w:rsidRDefault="00AD176A" w:rsidP="00087E75">
            <w:pPr>
              <w:pStyle w:val="rowtabella0"/>
              <w:rPr>
                <w:color w:val="002060"/>
              </w:rPr>
            </w:pPr>
            <w:r w:rsidRPr="0046058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6F13E"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A680"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D4136"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7DBE"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ED05"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8A31" w14:textId="77777777" w:rsidR="00AD176A" w:rsidRPr="00460589" w:rsidRDefault="00AD176A" w:rsidP="00087E75">
            <w:pPr>
              <w:pStyle w:val="rowtabella0"/>
              <w:jc w:val="center"/>
              <w:rPr>
                <w:color w:val="002060"/>
              </w:rPr>
            </w:pPr>
            <w:r w:rsidRPr="00460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6E8A" w14:textId="77777777" w:rsidR="00AD176A" w:rsidRPr="00460589" w:rsidRDefault="00AD176A" w:rsidP="00087E75">
            <w:pPr>
              <w:pStyle w:val="rowtabella0"/>
              <w:jc w:val="center"/>
              <w:rPr>
                <w:color w:val="002060"/>
              </w:rPr>
            </w:pPr>
            <w:r w:rsidRPr="00460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F94C0"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63D0" w14:textId="77777777" w:rsidR="00AD176A" w:rsidRPr="00460589" w:rsidRDefault="00AD176A" w:rsidP="00087E75">
            <w:pPr>
              <w:pStyle w:val="rowtabella0"/>
              <w:jc w:val="center"/>
              <w:rPr>
                <w:color w:val="002060"/>
              </w:rPr>
            </w:pPr>
            <w:r w:rsidRPr="00460589">
              <w:rPr>
                <w:color w:val="002060"/>
              </w:rPr>
              <w:t>0</w:t>
            </w:r>
          </w:p>
        </w:tc>
      </w:tr>
      <w:tr w:rsidR="00AD176A" w:rsidRPr="00460589" w14:paraId="39C94C72"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F771B" w14:textId="77777777" w:rsidR="00AD176A" w:rsidRPr="00460589" w:rsidRDefault="00AD176A" w:rsidP="00087E75">
            <w:pPr>
              <w:pStyle w:val="rowtabella0"/>
              <w:rPr>
                <w:color w:val="002060"/>
              </w:rPr>
            </w:pPr>
            <w:r w:rsidRPr="00460589">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1628"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3E41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D485"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B275"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F891"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7FC8" w14:textId="77777777" w:rsidR="00AD176A" w:rsidRPr="00460589" w:rsidRDefault="00AD176A" w:rsidP="00087E75">
            <w:pPr>
              <w:pStyle w:val="rowtabella0"/>
              <w:jc w:val="center"/>
              <w:rPr>
                <w:color w:val="002060"/>
              </w:rPr>
            </w:pPr>
            <w:r w:rsidRPr="00460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302D6" w14:textId="77777777" w:rsidR="00AD176A" w:rsidRPr="00460589" w:rsidRDefault="00AD176A" w:rsidP="00087E75">
            <w:pPr>
              <w:pStyle w:val="rowtabella0"/>
              <w:jc w:val="center"/>
              <w:rPr>
                <w:color w:val="002060"/>
              </w:rPr>
            </w:pPr>
            <w:r w:rsidRPr="004605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8F41" w14:textId="77777777" w:rsidR="00AD176A" w:rsidRPr="00460589" w:rsidRDefault="00AD176A" w:rsidP="00087E75">
            <w:pPr>
              <w:pStyle w:val="rowtabella0"/>
              <w:jc w:val="center"/>
              <w:rPr>
                <w:color w:val="002060"/>
              </w:rPr>
            </w:pPr>
            <w:r w:rsidRPr="00460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7D58" w14:textId="77777777" w:rsidR="00AD176A" w:rsidRPr="00460589" w:rsidRDefault="00AD176A" w:rsidP="00087E75">
            <w:pPr>
              <w:pStyle w:val="rowtabella0"/>
              <w:jc w:val="center"/>
              <w:rPr>
                <w:color w:val="002060"/>
              </w:rPr>
            </w:pPr>
            <w:r w:rsidRPr="00460589">
              <w:rPr>
                <w:color w:val="002060"/>
              </w:rPr>
              <w:t>0</w:t>
            </w:r>
          </w:p>
        </w:tc>
      </w:tr>
      <w:tr w:rsidR="00AD176A" w:rsidRPr="00460589" w14:paraId="64656BD3"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68315" w14:textId="77777777" w:rsidR="00AD176A" w:rsidRPr="00460589" w:rsidRDefault="00AD176A" w:rsidP="00087E75">
            <w:pPr>
              <w:pStyle w:val="rowtabella0"/>
              <w:rPr>
                <w:color w:val="002060"/>
              </w:rPr>
            </w:pPr>
            <w:r w:rsidRPr="0046058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FBC62"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C9E8"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75A4" w14:textId="77777777" w:rsidR="00AD176A" w:rsidRPr="00460589" w:rsidRDefault="00AD176A" w:rsidP="00087E75">
            <w:pPr>
              <w:pStyle w:val="rowtabella0"/>
              <w:jc w:val="center"/>
              <w:rPr>
                <w:color w:val="002060"/>
              </w:rPr>
            </w:pPr>
            <w:r w:rsidRPr="00460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DC70"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6F94"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B7821"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4B1A" w14:textId="77777777" w:rsidR="00AD176A" w:rsidRPr="00460589" w:rsidRDefault="00AD176A" w:rsidP="00087E75">
            <w:pPr>
              <w:pStyle w:val="rowtabella0"/>
              <w:jc w:val="center"/>
              <w:rPr>
                <w:color w:val="002060"/>
              </w:rPr>
            </w:pPr>
            <w:r w:rsidRPr="00460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9F85D"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9F269" w14:textId="77777777" w:rsidR="00AD176A" w:rsidRPr="00460589" w:rsidRDefault="00AD176A" w:rsidP="00087E75">
            <w:pPr>
              <w:pStyle w:val="rowtabella0"/>
              <w:jc w:val="center"/>
              <w:rPr>
                <w:color w:val="002060"/>
              </w:rPr>
            </w:pPr>
            <w:r w:rsidRPr="00460589">
              <w:rPr>
                <w:color w:val="002060"/>
              </w:rPr>
              <w:t>0</w:t>
            </w:r>
          </w:p>
        </w:tc>
      </w:tr>
      <w:tr w:rsidR="00AD176A" w:rsidRPr="00460589" w14:paraId="0658E4A2"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67B02" w14:textId="77777777" w:rsidR="00AD176A" w:rsidRPr="00460589" w:rsidRDefault="00AD176A" w:rsidP="00087E75">
            <w:pPr>
              <w:pStyle w:val="rowtabella0"/>
              <w:rPr>
                <w:color w:val="002060"/>
              </w:rPr>
            </w:pPr>
            <w:r w:rsidRPr="0046058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9D126"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54FA"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E12D"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43378"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5E4E"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9BCC3" w14:textId="77777777" w:rsidR="00AD176A" w:rsidRPr="00460589" w:rsidRDefault="00AD176A" w:rsidP="00087E75">
            <w:pPr>
              <w:pStyle w:val="rowtabella0"/>
              <w:jc w:val="center"/>
              <w:rPr>
                <w:color w:val="002060"/>
              </w:rPr>
            </w:pPr>
            <w:r w:rsidRPr="00460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6A5F" w14:textId="77777777" w:rsidR="00AD176A" w:rsidRPr="00460589" w:rsidRDefault="00AD176A" w:rsidP="00087E75">
            <w:pPr>
              <w:pStyle w:val="rowtabella0"/>
              <w:jc w:val="center"/>
              <w:rPr>
                <w:color w:val="002060"/>
              </w:rPr>
            </w:pPr>
            <w:r w:rsidRPr="00460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76B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2E06F" w14:textId="77777777" w:rsidR="00AD176A" w:rsidRPr="00460589" w:rsidRDefault="00AD176A" w:rsidP="00087E75">
            <w:pPr>
              <w:pStyle w:val="rowtabella0"/>
              <w:jc w:val="center"/>
              <w:rPr>
                <w:color w:val="002060"/>
              </w:rPr>
            </w:pPr>
            <w:r w:rsidRPr="00460589">
              <w:rPr>
                <w:color w:val="002060"/>
              </w:rPr>
              <w:t>0</w:t>
            </w:r>
          </w:p>
        </w:tc>
      </w:tr>
      <w:tr w:rsidR="00AD176A" w:rsidRPr="00460589" w14:paraId="43E84846"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7DA52" w14:textId="77777777" w:rsidR="00AD176A" w:rsidRPr="00460589" w:rsidRDefault="00AD176A" w:rsidP="00087E75">
            <w:pPr>
              <w:pStyle w:val="rowtabella0"/>
              <w:rPr>
                <w:color w:val="002060"/>
              </w:rPr>
            </w:pPr>
            <w:r w:rsidRPr="0046058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297F"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7BF55"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03B0"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E2851"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79CD"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872A" w14:textId="77777777" w:rsidR="00AD176A" w:rsidRPr="00460589" w:rsidRDefault="00AD176A" w:rsidP="00087E75">
            <w:pPr>
              <w:pStyle w:val="rowtabella0"/>
              <w:jc w:val="center"/>
              <w:rPr>
                <w:color w:val="002060"/>
              </w:rPr>
            </w:pPr>
            <w:r w:rsidRPr="00460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19FE" w14:textId="77777777" w:rsidR="00AD176A" w:rsidRPr="00460589" w:rsidRDefault="00AD176A" w:rsidP="00087E75">
            <w:pPr>
              <w:pStyle w:val="rowtabella0"/>
              <w:jc w:val="center"/>
              <w:rPr>
                <w:color w:val="002060"/>
              </w:rPr>
            </w:pPr>
            <w:r w:rsidRPr="00460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E06E8" w14:textId="77777777" w:rsidR="00AD176A" w:rsidRPr="00460589" w:rsidRDefault="00AD176A" w:rsidP="00087E75">
            <w:pPr>
              <w:pStyle w:val="rowtabella0"/>
              <w:jc w:val="center"/>
              <w:rPr>
                <w:color w:val="002060"/>
              </w:rPr>
            </w:pPr>
            <w:r w:rsidRPr="00460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BFC1" w14:textId="77777777" w:rsidR="00AD176A" w:rsidRPr="00460589" w:rsidRDefault="00AD176A" w:rsidP="00087E75">
            <w:pPr>
              <w:pStyle w:val="rowtabella0"/>
              <w:jc w:val="center"/>
              <w:rPr>
                <w:color w:val="002060"/>
              </w:rPr>
            </w:pPr>
            <w:r w:rsidRPr="00460589">
              <w:rPr>
                <w:color w:val="002060"/>
              </w:rPr>
              <w:t>0</w:t>
            </w:r>
          </w:p>
        </w:tc>
      </w:tr>
      <w:tr w:rsidR="00AD176A" w:rsidRPr="00460589" w14:paraId="5BF2E13C"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297441" w14:textId="77777777" w:rsidR="00AD176A" w:rsidRPr="00460589" w:rsidRDefault="00AD176A" w:rsidP="00087E75">
            <w:pPr>
              <w:pStyle w:val="rowtabella0"/>
              <w:rPr>
                <w:color w:val="002060"/>
              </w:rPr>
            </w:pPr>
            <w:r w:rsidRPr="0046058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BEBF" w14:textId="77777777" w:rsidR="00AD176A" w:rsidRPr="00460589" w:rsidRDefault="00AD176A" w:rsidP="00087E75">
            <w:pPr>
              <w:pStyle w:val="rowtabella0"/>
              <w:jc w:val="center"/>
              <w:rPr>
                <w:color w:val="002060"/>
              </w:rPr>
            </w:pPr>
            <w:r w:rsidRPr="00460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9D20"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79224"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4DCA"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08A4" w14:textId="77777777" w:rsidR="00AD176A" w:rsidRPr="00460589" w:rsidRDefault="00AD176A" w:rsidP="00087E75">
            <w:pPr>
              <w:pStyle w:val="rowtabella0"/>
              <w:jc w:val="center"/>
              <w:rPr>
                <w:color w:val="002060"/>
              </w:rPr>
            </w:pPr>
            <w:r w:rsidRPr="00460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2F48" w14:textId="77777777" w:rsidR="00AD176A" w:rsidRPr="00460589" w:rsidRDefault="00AD176A" w:rsidP="00087E75">
            <w:pPr>
              <w:pStyle w:val="rowtabella0"/>
              <w:jc w:val="center"/>
              <w:rPr>
                <w:color w:val="002060"/>
              </w:rPr>
            </w:pPr>
            <w:r w:rsidRPr="00460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9D5F" w14:textId="77777777" w:rsidR="00AD176A" w:rsidRPr="00460589" w:rsidRDefault="00AD176A" w:rsidP="00087E75">
            <w:pPr>
              <w:pStyle w:val="rowtabella0"/>
              <w:jc w:val="center"/>
              <w:rPr>
                <w:color w:val="002060"/>
              </w:rPr>
            </w:pPr>
            <w:r w:rsidRPr="00460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B128B" w14:textId="77777777" w:rsidR="00AD176A" w:rsidRPr="00460589" w:rsidRDefault="00AD176A" w:rsidP="00087E75">
            <w:pPr>
              <w:pStyle w:val="rowtabella0"/>
              <w:jc w:val="center"/>
              <w:rPr>
                <w:color w:val="002060"/>
              </w:rPr>
            </w:pPr>
            <w:r w:rsidRPr="00460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077B" w14:textId="77777777" w:rsidR="00AD176A" w:rsidRPr="00460589" w:rsidRDefault="00AD176A" w:rsidP="00087E75">
            <w:pPr>
              <w:pStyle w:val="rowtabella0"/>
              <w:jc w:val="center"/>
              <w:rPr>
                <w:color w:val="002060"/>
              </w:rPr>
            </w:pPr>
            <w:r w:rsidRPr="00460589">
              <w:rPr>
                <w:color w:val="002060"/>
              </w:rPr>
              <w:t>0</w:t>
            </w:r>
          </w:p>
        </w:tc>
      </w:tr>
      <w:tr w:rsidR="00AD176A" w:rsidRPr="00460589" w14:paraId="7B9CD8C6"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B795B0" w14:textId="77777777" w:rsidR="00AD176A" w:rsidRPr="00460589" w:rsidRDefault="00AD176A" w:rsidP="00087E75">
            <w:pPr>
              <w:pStyle w:val="rowtabella0"/>
              <w:rPr>
                <w:color w:val="002060"/>
              </w:rPr>
            </w:pPr>
            <w:r w:rsidRPr="0046058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4114"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6253" w14:textId="77777777" w:rsidR="00AD176A" w:rsidRPr="00460589" w:rsidRDefault="00AD176A" w:rsidP="00087E75">
            <w:pPr>
              <w:pStyle w:val="rowtabella0"/>
              <w:jc w:val="center"/>
              <w:rPr>
                <w:color w:val="002060"/>
              </w:rPr>
            </w:pPr>
            <w:r w:rsidRPr="00460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7DD9F" w14:textId="77777777" w:rsidR="00AD176A" w:rsidRPr="00460589" w:rsidRDefault="00AD176A" w:rsidP="00087E75">
            <w:pPr>
              <w:pStyle w:val="rowtabella0"/>
              <w:jc w:val="center"/>
              <w:rPr>
                <w:color w:val="002060"/>
              </w:rPr>
            </w:pPr>
            <w:r w:rsidRPr="00460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03F0" w14:textId="77777777" w:rsidR="00AD176A" w:rsidRPr="00460589" w:rsidRDefault="00AD176A" w:rsidP="00087E75">
            <w:pPr>
              <w:pStyle w:val="rowtabella0"/>
              <w:jc w:val="center"/>
              <w:rPr>
                <w:color w:val="002060"/>
              </w:rPr>
            </w:pPr>
            <w:r w:rsidRPr="00460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EC9A" w14:textId="77777777" w:rsidR="00AD176A" w:rsidRPr="00460589" w:rsidRDefault="00AD176A" w:rsidP="00087E75">
            <w:pPr>
              <w:pStyle w:val="rowtabella0"/>
              <w:jc w:val="center"/>
              <w:rPr>
                <w:color w:val="002060"/>
              </w:rPr>
            </w:pPr>
            <w:r w:rsidRPr="00460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67E54" w14:textId="77777777" w:rsidR="00AD176A" w:rsidRPr="00460589" w:rsidRDefault="00AD176A" w:rsidP="00087E75">
            <w:pPr>
              <w:pStyle w:val="rowtabella0"/>
              <w:jc w:val="center"/>
              <w:rPr>
                <w:color w:val="002060"/>
              </w:rPr>
            </w:pPr>
            <w:r w:rsidRPr="00460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20B3" w14:textId="77777777" w:rsidR="00AD176A" w:rsidRPr="00460589" w:rsidRDefault="00AD176A" w:rsidP="00087E75">
            <w:pPr>
              <w:pStyle w:val="rowtabella0"/>
              <w:jc w:val="center"/>
              <w:rPr>
                <w:color w:val="002060"/>
              </w:rPr>
            </w:pPr>
            <w:r w:rsidRPr="00460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8581A" w14:textId="77777777" w:rsidR="00AD176A" w:rsidRPr="00460589" w:rsidRDefault="00AD176A" w:rsidP="00087E75">
            <w:pPr>
              <w:pStyle w:val="rowtabella0"/>
              <w:jc w:val="center"/>
              <w:rPr>
                <w:color w:val="002060"/>
              </w:rPr>
            </w:pPr>
            <w:r w:rsidRPr="004605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DEEB" w14:textId="77777777" w:rsidR="00AD176A" w:rsidRPr="00460589" w:rsidRDefault="00AD176A" w:rsidP="00087E75">
            <w:pPr>
              <w:pStyle w:val="rowtabella0"/>
              <w:jc w:val="center"/>
              <w:rPr>
                <w:color w:val="002060"/>
              </w:rPr>
            </w:pPr>
            <w:r w:rsidRPr="00460589">
              <w:rPr>
                <w:color w:val="002060"/>
              </w:rPr>
              <w:t>0</w:t>
            </w:r>
          </w:p>
        </w:tc>
      </w:tr>
    </w:tbl>
    <w:p w14:paraId="4B352A6D" w14:textId="77777777" w:rsidR="00AD176A" w:rsidRPr="00460589" w:rsidRDefault="00AD176A" w:rsidP="00AD176A">
      <w:pPr>
        <w:pStyle w:val="breakline"/>
        <w:rPr>
          <w:color w:val="002060"/>
        </w:rPr>
      </w:pPr>
    </w:p>
    <w:p w14:paraId="51A9733C" w14:textId="77777777" w:rsidR="00AD176A" w:rsidRPr="00460589" w:rsidRDefault="00AD176A" w:rsidP="00AD176A">
      <w:pPr>
        <w:pStyle w:val="titoloprinc0"/>
        <w:rPr>
          <w:color w:val="002060"/>
        </w:rPr>
      </w:pPr>
      <w:r w:rsidRPr="00460589">
        <w:rPr>
          <w:color w:val="002060"/>
        </w:rPr>
        <w:t>PROGRAMMA GARE</w:t>
      </w:r>
    </w:p>
    <w:p w14:paraId="6CB6A441" w14:textId="77777777" w:rsidR="00AD176A" w:rsidRDefault="00AD176A" w:rsidP="00AD176A">
      <w:pPr>
        <w:pStyle w:val="breakline"/>
        <w:rPr>
          <w:rFonts w:eastAsiaTheme="minorEastAsia"/>
          <w:color w:val="002060"/>
        </w:rPr>
      </w:pPr>
    </w:p>
    <w:p w14:paraId="5544BE35" w14:textId="77777777" w:rsidR="00723B6D" w:rsidRPr="00304D58" w:rsidRDefault="00723B6D" w:rsidP="00723B6D">
      <w:pPr>
        <w:pStyle w:val="sottotitolocampionato10"/>
        <w:rPr>
          <w:color w:val="002060"/>
        </w:rPr>
      </w:pPr>
      <w:r w:rsidRPr="00304D58">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723B6D" w:rsidRPr="00304D58" w14:paraId="720CADA5"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1E70C"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99181"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FA2AF"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0DC7A"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738CA"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AA2FC"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B4BEE"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683B2756"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6E7804" w14:textId="77777777" w:rsidR="00723B6D" w:rsidRPr="00304D58" w:rsidRDefault="00723B6D" w:rsidP="00087E75">
            <w:pPr>
              <w:pStyle w:val="rowtabella0"/>
              <w:rPr>
                <w:color w:val="002060"/>
              </w:rPr>
            </w:pPr>
            <w:proofErr w:type="gramStart"/>
            <w:r w:rsidRPr="00304D58">
              <w:rPr>
                <w:color w:val="002060"/>
              </w:rPr>
              <w:t>CITTA</w:t>
            </w:r>
            <w:proofErr w:type="gramEnd"/>
            <w:r w:rsidRPr="00304D58">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F3302" w14:textId="77777777" w:rsidR="00723B6D" w:rsidRPr="00304D58" w:rsidRDefault="00723B6D" w:rsidP="00087E75">
            <w:pPr>
              <w:pStyle w:val="rowtabella0"/>
              <w:rPr>
                <w:color w:val="002060"/>
              </w:rPr>
            </w:pPr>
            <w:r w:rsidRPr="00304D58">
              <w:rPr>
                <w:color w:val="002060"/>
              </w:rPr>
              <w:t xml:space="preserve">ACSS MONDOLFO C5 </w:t>
            </w:r>
            <w:proofErr w:type="gramStart"/>
            <w:r w:rsidRPr="00304D58">
              <w:rPr>
                <w:color w:val="002060"/>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48973"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9E3AF" w14:textId="77777777" w:rsidR="00723B6D" w:rsidRPr="00304D58" w:rsidRDefault="00723B6D" w:rsidP="00087E75">
            <w:pPr>
              <w:pStyle w:val="rowtabella0"/>
              <w:rPr>
                <w:color w:val="002060"/>
              </w:rPr>
            </w:pPr>
            <w:r w:rsidRPr="00304D58">
              <w:rPr>
                <w:color w:val="002060"/>
              </w:rPr>
              <w:t>08/11/2025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0816C" w14:textId="77777777" w:rsidR="00723B6D" w:rsidRPr="00304D58" w:rsidRDefault="00723B6D" w:rsidP="00087E75">
            <w:pPr>
              <w:pStyle w:val="rowtabella0"/>
              <w:rPr>
                <w:color w:val="002060"/>
              </w:rPr>
            </w:pPr>
            <w:r w:rsidRPr="00304D58">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1E5B4" w14:textId="77777777" w:rsidR="00723B6D" w:rsidRPr="00304D58" w:rsidRDefault="00723B6D" w:rsidP="00087E75">
            <w:pPr>
              <w:pStyle w:val="rowtabella0"/>
              <w:rPr>
                <w:color w:val="002060"/>
              </w:rPr>
            </w:pPr>
            <w:r w:rsidRPr="00304D58">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5D939" w14:textId="77777777" w:rsidR="00723B6D" w:rsidRPr="00304D58" w:rsidRDefault="00723B6D" w:rsidP="00087E75">
            <w:pPr>
              <w:pStyle w:val="rowtabella0"/>
              <w:rPr>
                <w:color w:val="002060"/>
              </w:rPr>
            </w:pPr>
            <w:r w:rsidRPr="00304D58">
              <w:rPr>
                <w:color w:val="002060"/>
              </w:rPr>
              <w:t>VIA MATTEOTTI</w:t>
            </w:r>
          </w:p>
        </w:tc>
      </w:tr>
      <w:tr w:rsidR="00723B6D" w:rsidRPr="00304D58" w14:paraId="316B3DDF"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6100F5" w14:textId="77777777" w:rsidR="00723B6D" w:rsidRPr="00304D58" w:rsidRDefault="00723B6D" w:rsidP="00087E75">
            <w:pPr>
              <w:pStyle w:val="rowtabella0"/>
              <w:rPr>
                <w:color w:val="002060"/>
              </w:rPr>
            </w:pPr>
            <w:r w:rsidRPr="00304D58">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6E945D" w14:textId="77777777" w:rsidR="00723B6D" w:rsidRPr="00304D58" w:rsidRDefault="00723B6D" w:rsidP="00087E75">
            <w:pPr>
              <w:pStyle w:val="rowtabella0"/>
              <w:rPr>
                <w:color w:val="002060"/>
              </w:rPr>
            </w:pPr>
            <w:r w:rsidRPr="00304D58">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3E9A11"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A92F54" w14:textId="77777777" w:rsidR="00723B6D" w:rsidRPr="00304D58" w:rsidRDefault="00723B6D" w:rsidP="00087E75">
            <w:pPr>
              <w:pStyle w:val="rowtabella0"/>
              <w:rPr>
                <w:color w:val="002060"/>
              </w:rPr>
            </w:pPr>
            <w:r w:rsidRPr="00304D58">
              <w:rPr>
                <w:color w:val="002060"/>
              </w:rPr>
              <w:t>08/11/2025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89895A" w14:textId="77777777" w:rsidR="00723B6D" w:rsidRPr="00304D58" w:rsidRDefault="00723B6D" w:rsidP="00087E75">
            <w:pPr>
              <w:pStyle w:val="rowtabella0"/>
              <w:rPr>
                <w:color w:val="002060"/>
              </w:rPr>
            </w:pPr>
            <w:r w:rsidRPr="00304D58">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70CDA" w14:textId="77777777" w:rsidR="00723B6D" w:rsidRPr="00304D58" w:rsidRDefault="00723B6D" w:rsidP="00087E75">
            <w:pPr>
              <w:pStyle w:val="rowtabella0"/>
              <w:rPr>
                <w:color w:val="002060"/>
              </w:rPr>
            </w:pPr>
            <w:r w:rsidRPr="00304D58">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64C1CB" w14:textId="77777777" w:rsidR="00723B6D" w:rsidRPr="00304D58" w:rsidRDefault="00723B6D" w:rsidP="00087E75">
            <w:pPr>
              <w:pStyle w:val="rowtabella0"/>
              <w:rPr>
                <w:color w:val="002060"/>
              </w:rPr>
            </w:pPr>
            <w:r w:rsidRPr="00304D58">
              <w:rPr>
                <w:color w:val="002060"/>
              </w:rPr>
              <w:t>VIA BRAMANTE</w:t>
            </w:r>
          </w:p>
        </w:tc>
      </w:tr>
      <w:tr w:rsidR="00723B6D" w:rsidRPr="00304D58" w14:paraId="347EBECE"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316588" w14:textId="77777777" w:rsidR="00723B6D" w:rsidRPr="00304D58" w:rsidRDefault="00723B6D" w:rsidP="00087E75">
            <w:pPr>
              <w:pStyle w:val="rowtabella0"/>
              <w:rPr>
                <w:color w:val="002060"/>
              </w:rPr>
            </w:pPr>
            <w:r w:rsidRPr="00304D58">
              <w:rPr>
                <w:color w:val="002060"/>
              </w:rPr>
              <w:t>ACSS MONDOLFO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110439" w14:textId="77777777" w:rsidR="00723B6D" w:rsidRPr="00304D58" w:rsidRDefault="00723B6D" w:rsidP="00087E75">
            <w:pPr>
              <w:pStyle w:val="rowtabella0"/>
              <w:rPr>
                <w:color w:val="002060"/>
              </w:rPr>
            </w:pPr>
            <w:r w:rsidRPr="00304D58">
              <w:rPr>
                <w:color w:val="002060"/>
              </w:rPr>
              <w:t>BULDOG T.N.T. LUCREZISQ.B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DBD540"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0CA39" w14:textId="77777777" w:rsidR="00723B6D" w:rsidRPr="00304D58" w:rsidRDefault="00723B6D" w:rsidP="00087E75">
            <w:pPr>
              <w:pStyle w:val="rowtabella0"/>
              <w:rPr>
                <w:color w:val="002060"/>
              </w:rPr>
            </w:pPr>
            <w:r w:rsidRPr="00304D58">
              <w:rPr>
                <w:color w:val="002060"/>
              </w:rPr>
              <w:t>09/11/2025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AABB9B" w14:textId="77777777" w:rsidR="00723B6D" w:rsidRPr="00304D58" w:rsidRDefault="00723B6D" w:rsidP="00087E75">
            <w:pPr>
              <w:pStyle w:val="rowtabella0"/>
              <w:rPr>
                <w:color w:val="002060"/>
              </w:rPr>
            </w:pPr>
            <w:r w:rsidRPr="00304D58">
              <w:rPr>
                <w:color w:val="002060"/>
              </w:rPr>
              <w:t xml:space="preserve">5429 PAL.COM. </w:t>
            </w:r>
            <w:proofErr w:type="gramStart"/>
            <w:r w:rsidRPr="00304D58">
              <w:rPr>
                <w:color w:val="002060"/>
              </w:rPr>
              <w:t>S.MICHELE</w:t>
            </w:r>
            <w:proofErr w:type="gramEnd"/>
            <w:r w:rsidRPr="00304D58">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EC0D69" w14:textId="77777777" w:rsidR="00723B6D" w:rsidRPr="00304D58" w:rsidRDefault="00723B6D" w:rsidP="00087E75">
            <w:pPr>
              <w:pStyle w:val="rowtabella0"/>
              <w:rPr>
                <w:color w:val="002060"/>
              </w:rPr>
            </w:pPr>
            <w:r w:rsidRPr="00304D5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B68C3" w14:textId="77777777" w:rsidR="00723B6D" w:rsidRPr="00304D58" w:rsidRDefault="00723B6D" w:rsidP="00087E75">
            <w:pPr>
              <w:pStyle w:val="rowtabella0"/>
              <w:rPr>
                <w:color w:val="002060"/>
              </w:rPr>
            </w:pPr>
            <w:r w:rsidRPr="00304D58">
              <w:rPr>
                <w:color w:val="002060"/>
              </w:rPr>
              <w:t>VIA LORETO</w:t>
            </w:r>
          </w:p>
        </w:tc>
      </w:tr>
      <w:tr w:rsidR="00723B6D" w:rsidRPr="00304D58" w14:paraId="743B71F7"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6AC6FD" w14:textId="77777777" w:rsidR="00723B6D" w:rsidRPr="00304D58" w:rsidRDefault="00723B6D" w:rsidP="00087E75">
            <w:pPr>
              <w:pStyle w:val="rowtabella0"/>
              <w:rPr>
                <w:color w:val="002060"/>
              </w:rPr>
            </w:pPr>
            <w:r w:rsidRPr="00304D58">
              <w:rPr>
                <w:color w:val="002060"/>
              </w:rPr>
              <w:t xml:space="preserve">AUDAX 1970 </w:t>
            </w:r>
            <w:proofErr w:type="gramStart"/>
            <w:r w:rsidRPr="00304D58">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60D62B" w14:textId="77777777" w:rsidR="00723B6D" w:rsidRPr="00304D58" w:rsidRDefault="00723B6D" w:rsidP="00087E75">
            <w:pPr>
              <w:pStyle w:val="rowtabella0"/>
              <w:rPr>
                <w:color w:val="002060"/>
              </w:rPr>
            </w:pPr>
            <w:r w:rsidRPr="00304D58">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04E5A6"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EAC35B" w14:textId="77777777" w:rsidR="00723B6D" w:rsidRPr="00304D58" w:rsidRDefault="00723B6D" w:rsidP="00087E75">
            <w:pPr>
              <w:pStyle w:val="rowtabella0"/>
              <w:rPr>
                <w:color w:val="002060"/>
              </w:rPr>
            </w:pPr>
            <w:r w:rsidRPr="00304D58">
              <w:rPr>
                <w:color w:val="002060"/>
              </w:rPr>
              <w:t>09/11/2025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5560C9" w14:textId="77777777" w:rsidR="00723B6D" w:rsidRPr="00304D58" w:rsidRDefault="00723B6D" w:rsidP="00087E75">
            <w:pPr>
              <w:pStyle w:val="rowtabella0"/>
              <w:rPr>
                <w:color w:val="002060"/>
              </w:rPr>
            </w:pPr>
            <w:r w:rsidRPr="00304D58">
              <w:rPr>
                <w:color w:val="002060"/>
              </w:rPr>
              <w:t>5109 CAMPO COPERTO N°3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ED9FB" w14:textId="77777777" w:rsidR="00723B6D" w:rsidRPr="00304D58" w:rsidRDefault="00723B6D" w:rsidP="00087E75">
            <w:pPr>
              <w:pStyle w:val="rowtabella0"/>
              <w:rPr>
                <w:color w:val="002060"/>
              </w:rPr>
            </w:pPr>
            <w:r w:rsidRPr="00304D5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AD5FA7" w14:textId="77777777" w:rsidR="00723B6D" w:rsidRPr="00304D58" w:rsidRDefault="00723B6D" w:rsidP="00087E75">
            <w:pPr>
              <w:pStyle w:val="rowtabella0"/>
              <w:rPr>
                <w:color w:val="002060"/>
              </w:rPr>
            </w:pPr>
            <w:r w:rsidRPr="00304D58">
              <w:rPr>
                <w:color w:val="002060"/>
              </w:rPr>
              <w:t>VIA CELLINI</w:t>
            </w:r>
          </w:p>
        </w:tc>
      </w:tr>
      <w:tr w:rsidR="00723B6D" w:rsidRPr="00304D58" w14:paraId="52AA0851"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900AF1" w14:textId="77777777" w:rsidR="00723B6D" w:rsidRPr="00304D58" w:rsidRDefault="00723B6D" w:rsidP="00087E75">
            <w:pPr>
              <w:pStyle w:val="rowtabella0"/>
              <w:rPr>
                <w:color w:val="002060"/>
              </w:rPr>
            </w:pPr>
            <w:r w:rsidRPr="00304D58">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007CEA" w14:textId="77777777" w:rsidR="00723B6D" w:rsidRPr="00304D58" w:rsidRDefault="00723B6D" w:rsidP="00087E75">
            <w:pPr>
              <w:pStyle w:val="rowtabella0"/>
              <w:rPr>
                <w:color w:val="002060"/>
              </w:rPr>
            </w:pPr>
            <w:r w:rsidRPr="00304D58">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C51425"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A2A1F0" w14:textId="77777777" w:rsidR="00723B6D" w:rsidRPr="00304D58" w:rsidRDefault="00723B6D" w:rsidP="00087E75">
            <w:pPr>
              <w:pStyle w:val="rowtabella0"/>
              <w:rPr>
                <w:color w:val="002060"/>
              </w:rPr>
            </w:pPr>
            <w:r w:rsidRPr="00304D58">
              <w:rPr>
                <w:color w:val="002060"/>
              </w:rPr>
              <w:t>09/11/2025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2B4D80" w14:textId="77777777" w:rsidR="00723B6D" w:rsidRPr="00304D58" w:rsidRDefault="00723B6D" w:rsidP="00087E75">
            <w:pPr>
              <w:pStyle w:val="rowtabella0"/>
              <w:rPr>
                <w:color w:val="002060"/>
              </w:rPr>
            </w:pPr>
            <w:r w:rsidRPr="00304D58">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49151E" w14:textId="77777777" w:rsidR="00723B6D" w:rsidRPr="00304D58" w:rsidRDefault="00723B6D" w:rsidP="00087E75">
            <w:pPr>
              <w:pStyle w:val="rowtabella0"/>
              <w:rPr>
                <w:color w:val="002060"/>
              </w:rPr>
            </w:pPr>
            <w:r w:rsidRPr="00304D58">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C1623" w14:textId="77777777" w:rsidR="00723B6D" w:rsidRPr="00304D58" w:rsidRDefault="00723B6D" w:rsidP="00087E75">
            <w:pPr>
              <w:pStyle w:val="rowtabella0"/>
              <w:rPr>
                <w:color w:val="002060"/>
              </w:rPr>
            </w:pPr>
            <w:r w:rsidRPr="00304D58">
              <w:rPr>
                <w:color w:val="002060"/>
              </w:rPr>
              <w:t>VIA NAZARIO SAURO</w:t>
            </w:r>
          </w:p>
        </w:tc>
      </w:tr>
      <w:tr w:rsidR="00723B6D" w:rsidRPr="00304D58" w14:paraId="62791616"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DEFD4" w14:textId="77777777" w:rsidR="00723B6D" w:rsidRPr="00304D58" w:rsidRDefault="00723B6D" w:rsidP="00087E75">
            <w:pPr>
              <w:pStyle w:val="rowtabella0"/>
              <w:rPr>
                <w:color w:val="002060"/>
              </w:rPr>
            </w:pPr>
            <w:r w:rsidRPr="00304D58">
              <w:rPr>
                <w:color w:val="002060"/>
              </w:rPr>
              <w:t xml:space="preserve">ITALSERVICE C5 </w:t>
            </w:r>
            <w:proofErr w:type="gramStart"/>
            <w:r w:rsidRPr="00304D58">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68125" w14:textId="77777777" w:rsidR="00723B6D" w:rsidRPr="00304D58" w:rsidRDefault="00723B6D" w:rsidP="00087E75">
            <w:pPr>
              <w:pStyle w:val="rowtabella0"/>
              <w:rPr>
                <w:color w:val="002060"/>
              </w:rPr>
            </w:pPr>
            <w:r w:rsidRPr="00304D58">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515DA"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40286" w14:textId="77777777" w:rsidR="00723B6D" w:rsidRPr="00304D58" w:rsidRDefault="00723B6D" w:rsidP="00087E75">
            <w:pPr>
              <w:pStyle w:val="rowtabella0"/>
              <w:rPr>
                <w:color w:val="002060"/>
              </w:rPr>
            </w:pPr>
            <w:r w:rsidRPr="00304D58">
              <w:rPr>
                <w:color w:val="002060"/>
              </w:rPr>
              <w:t>09/11/2025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1763D" w14:textId="77777777" w:rsidR="00723B6D" w:rsidRPr="00304D58" w:rsidRDefault="00723B6D" w:rsidP="00087E75">
            <w:pPr>
              <w:pStyle w:val="rowtabella0"/>
              <w:rPr>
                <w:color w:val="002060"/>
              </w:rPr>
            </w:pPr>
            <w:r w:rsidRPr="00304D58">
              <w:rPr>
                <w:color w:val="002060"/>
              </w:rPr>
              <w:t xml:space="preserve">5442 TENSOSTRUTTURA </w:t>
            </w:r>
            <w:proofErr w:type="gramStart"/>
            <w:r w:rsidRPr="00304D58">
              <w:rPr>
                <w:color w:val="002060"/>
              </w:rPr>
              <w:t>B.GO</w:t>
            </w:r>
            <w:proofErr w:type="gramEnd"/>
            <w:r w:rsidRPr="00304D58">
              <w:rPr>
                <w:color w:val="002060"/>
              </w:rPr>
              <w:t xml:space="preserve"> </w:t>
            </w:r>
            <w:proofErr w:type="gramStart"/>
            <w:r w:rsidRPr="00304D58">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1FEC3" w14:textId="77777777" w:rsidR="00723B6D" w:rsidRPr="00304D58" w:rsidRDefault="00723B6D" w:rsidP="00087E75">
            <w:pPr>
              <w:pStyle w:val="rowtabella0"/>
              <w:rPr>
                <w:color w:val="002060"/>
              </w:rPr>
            </w:pPr>
            <w:r w:rsidRPr="00304D58">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781BD" w14:textId="77777777" w:rsidR="00723B6D" w:rsidRPr="00304D58" w:rsidRDefault="00723B6D" w:rsidP="00087E75">
            <w:pPr>
              <w:pStyle w:val="rowtabella0"/>
              <w:rPr>
                <w:color w:val="002060"/>
              </w:rPr>
            </w:pPr>
            <w:r w:rsidRPr="00304D58">
              <w:rPr>
                <w:color w:val="002060"/>
              </w:rPr>
              <w:t xml:space="preserve">STRADA DEL FOGLIA - </w:t>
            </w:r>
            <w:proofErr w:type="gramStart"/>
            <w:r w:rsidRPr="00304D58">
              <w:rPr>
                <w:color w:val="002060"/>
              </w:rPr>
              <w:t>B.GO</w:t>
            </w:r>
            <w:proofErr w:type="gramEnd"/>
            <w:r w:rsidRPr="00304D58">
              <w:rPr>
                <w:color w:val="002060"/>
              </w:rPr>
              <w:t xml:space="preserve"> S.MAR</w:t>
            </w:r>
          </w:p>
        </w:tc>
      </w:tr>
    </w:tbl>
    <w:p w14:paraId="5A512F85" w14:textId="77777777" w:rsidR="00723B6D" w:rsidRPr="00304D58" w:rsidRDefault="00723B6D" w:rsidP="00723B6D">
      <w:pPr>
        <w:pStyle w:val="breakline"/>
        <w:rPr>
          <w:rFonts w:eastAsiaTheme="minorEastAsia"/>
          <w:color w:val="002060"/>
        </w:rPr>
      </w:pPr>
    </w:p>
    <w:p w14:paraId="7798DFDF" w14:textId="77777777" w:rsidR="00723B6D" w:rsidRPr="00304D58" w:rsidRDefault="00723B6D" w:rsidP="00723B6D">
      <w:pPr>
        <w:pStyle w:val="breakline"/>
        <w:rPr>
          <w:color w:val="002060"/>
        </w:rPr>
      </w:pPr>
    </w:p>
    <w:p w14:paraId="3ED1770E" w14:textId="77777777" w:rsidR="00723B6D" w:rsidRPr="00304D58" w:rsidRDefault="00723B6D" w:rsidP="00723B6D">
      <w:pPr>
        <w:pStyle w:val="breakline"/>
        <w:rPr>
          <w:color w:val="002060"/>
        </w:rPr>
      </w:pPr>
    </w:p>
    <w:p w14:paraId="04D13679" w14:textId="77777777" w:rsidR="00723B6D" w:rsidRPr="00304D58" w:rsidRDefault="00723B6D" w:rsidP="00723B6D">
      <w:pPr>
        <w:pStyle w:val="sottotitolocampionato10"/>
        <w:rPr>
          <w:color w:val="002060"/>
        </w:rPr>
      </w:pPr>
      <w:r w:rsidRPr="00304D58">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82"/>
        <w:gridCol w:w="1550"/>
        <w:gridCol w:w="1567"/>
      </w:tblGrid>
      <w:tr w:rsidR="00723B6D" w:rsidRPr="00304D58" w14:paraId="781BF36D"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36006"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7BC7F"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70058"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51041"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D50C1"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FA600"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01615"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7B9D03DA"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568798" w14:textId="77777777" w:rsidR="00723B6D" w:rsidRPr="00304D58" w:rsidRDefault="00723B6D" w:rsidP="00087E75">
            <w:pPr>
              <w:pStyle w:val="rowtabella0"/>
              <w:rPr>
                <w:color w:val="002060"/>
              </w:rPr>
            </w:pPr>
            <w:r w:rsidRPr="00304D58">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CBABF" w14:textId="77777777" w:rsidR="00723B6D" w:rsidRPr="00304D58" w:rsidRDefault="00723B6D" w:rsidP="00087E75">
            <w:pPr>
              <w:pStyle w:val="rowtabella0"/>
              <w:rPr>
                <w:color w:val="002060"/>
              </w:rPr>
            </w:pPr>
            <w:r w:rsidRPr="00304D58">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4F3C6"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8CA39" w14:textId="77777777" w:rsidR="00723B6D" w:rsidRPr="00304D58" w:rsidRDefault="00723B6D" w:rsidP="00087E75">
            <w:pPr>
              <w:pStyle w:val="rowtabella0"/>
              <w:rPr>
                <w:color w:val="002060"/>
              </w:rPr>
            </w:pPr>
            <w:r w:rsidRPr="00304D58">
              <w:rPr>
                <w:color w:val="002060"/>
              </w:rPr>
              <w:t>08/11/2025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2B7A2" w14:textId="77777777" w:rsidR="00723B6D" w:rsidRPr="00304D58" w:rsidRDefault="00723B6D" w:rsidP="00087E75">
            <w:pPr>
              <w:pStyle w:val="rowtabella0"/>
              <w:rPr>
                <w:color w:val="002060"/>
              </w:rPr>
            </w:pPr>
            <w:r w:rsidRPr="00304D58">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BB445" w14:textId="77777777" w:rsidR="00723B6D" w:rsidRPr="00304D58" w:rsidRDefault="00723B6D" w:rsidP="00087E75">
            <w:pPr>
              <w:pStyle w:val="rowtabella0"/>
              <w:rPr>
                <w:color w:val="002060"/>
              </w:rPr>
            </w:pPr>
            <w:r w:rsidRPr="00304D58">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F7CA2" w14:textId="77777777" w:rsidR="00723B6D" w:rsidRPr="00304D58" w:rsidRDefault="00723B6D" w:rsidP="00087E75">
            <w:pPr>
              <w:pStyle w:val="rowtabella0"/>
              <w:rPr>
                <w:color w:val="002060"/>
              </w:rPr>
            </w:pPr>
            <w:r w:rsidRPr="00304D58">
              <w:rPr>
                <w:color w:val="002060"/>
              </w:rPr>
              <w:t xml:space="preserve">LOC.MONTEROCCO VIA </w:t>
            </w:r>
            <w:proofErr w:type="gramStart"/>
            <w:r w:rsidRPr="00304D58">
              <w:rPr>
                <w:color w:val="002060"/>
              </w:rPr>
              <w:t>A.MANCINI</w:t>
            </w:r>
            <w:proofErr w:type="gramEnd"/>
          </w:p>
        </w:tc>
      </w:tr>
      <w:tr w:rsidR="00723B6D" w:rsidRPr="00304D58" w14:paraId="73C3D78E"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A9BA75" w14:textId="77777777" w:rsidR="00723B6D" w:rsidRPr="00304D58" w:rsidRDefault="00723B6D" w:rsidP="00087E75">
            <w:pPr>
              <w:pStyle w:val="rowtabella0"/>
              <w:rPr>
                <w:color w:val="002060"/>
              </w:rPr>
            </w:pPr>
            <w:r w:rsidRPr="00304D58">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62EDE5" w14:textId="77777777" w:rsidR="00723B6D" w:rsidRPr="00304D58" w:rsidRDefault="00723B6D" w:rsidP="00087E75">
            <w:pPr>
              <w:pStyle w:val="rowtabella0"/>
              <w:rPr>
                <w:color w:val="002060"/>
              </w:rPr>
            </w:pPr>
            <w:r w:rsidRPr="00304D58">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4D70C4"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EBCB60" w14:textId="77777777" w:rsidR="00723B6D" w:rsidRPr="00304D58" w:rsidRDefault="00723B6D" w:rsidP="00087E75">
            <w:pPr>
              <w:pStyle w:val="rowtabella0"/>
              <w:rPr>
                <w:color w:val="002060"/>
              </w:rPr>
            </w:pPr>
            <w:r w:rsidRPr="00304D58">
              <w:rPr>
                <w:color w:val="002060"/>
              </w:rPr>
              <w:t>08/11/2025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E5CFE1" w14:textId="77777777" w:rsidR="00723B6D" w:rsidRPr="00304D58" w:rsidRDefault="00723B6D" w:rsidP="00087E75">
            <w:pPr>
              <w:pStyle w:val="rowtabella0"/>
              <w:rPr>
                <w:color w:val="002060"/>
              </w:rPr>
            </w:pPr>
            <w:r w:rsidRPr="00304D58">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4D8CF" w14:textId="77777777" w:rsidR="00723B6D" w:rsidRPr="00304D58" w:rsidRDefault="00723B6D" w:rsidP="00087E75">
            <w:pPr>
              <w:pStyle w:val="rowtabella0"/>
              <w:rPr>
                <w:color w:val="002060"/>
              </w:rPr>
            </w:pPr>
            <w:r w:rsidRPr="00304D58">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DE5085" w14:textId="77777777" w:rsidR="00723B6D" w:rsidRPr="00304D58" w:rsidRDefault="00723B6D" w:rsidP="00087E75">
            <w:pPr>
              <w:pStyle w:val="rowtabella0"/>
              <w:rPr>
                <w:color w:val="002060"/>
              </w:rPr>
            </w:pPr>
            <w:r w:rsidRPr="00304D58">
              <w:rPr>
                <w:color w:val="002060"/>
              </w:rPr>
              <w:t>VIA FONTE ABECETO, 4</w:t>
            </w:r>
          </w:p>
        </w:tc>
      </w:tr>
      <w:tr w:rsidR="00723B6D" w:rsidRPr="00304D58" w14:paraId="35984733"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31493D" w14:textId="77777777" w:rsidR="00723B6D" w:rsidRPr="00304D58" w:rsidRDefault="00723B6D" w:rsidP="00087E75">
            <w:pPr>
              <w:pStyle w:val="rowtabella0"/>
              <w:rPr>
                <w:color w:val="002060"/>
              </w:rPr>
            </w:pPr>
            <w:r w:rsidRPr="00304D5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D37D27" w14:textId="77777777" w:rsidR="00723B6D" w:rsidRPr="00304D58" w:rsidRDefault="00723B6D" w:rsidP="00087E75">
            <w:pPr>
              <w:pStyle w:val="rowtabella0"/>
              <w:rPr>
                <w:color w:val="002060"/>
              </w:rPr>
            </w:pPr>
            <w:r w:rsidRPr="00304D58">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7532C3"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292468" w14:textId="77777777" w:rsidR="00723B6D" w:rsidRPr="00304D58" w:rsidRDefault="00723B6D" w:rsidP="00087E75">
            <w:pPr>
              <w:pStyle w:val="rowtabella0"/>
              <w:rPr>
                <w:color w:val="002060"/>
              </w:rPr>
            </w:pPr>
            <w:r w:rsidRPr="00304D58">
              <w:rPr>
                <w:color w:val="002060"/>
              </w:rPr>
              <w:t>08/11/2025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665AC9" w14:textId="77777777" w:rsidR="00723B6D" w:rsidRPr="00304D58" w:rsidRDefault="00723B6D" w:rsidP="00087E75">
            <w:pPr>
              <w:pStyle w:val="rowtabella0"/>
              <w:rPr>
                <w:color w:val="002060"/>
              </w:rPr>
            </w:pPr>
            <w:r w:rsidRPr="00304D5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5A2EA" w14:textId="77777777" w:rsidR="00723B6D" w:rsidRPr="00304D58" w:rsidRDefault="00723B6D" w:rsidP="00087E75">
            <w:pPr>
              <w:pStyle w:val="rowtabella0"/>
              <w:rPr>
                <w:color w:val="002060"/>
              </w:rPr>
            </w:pPr>
            <w:r w:rsidRPr="00304D5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7D94D" w14:textId="77777777" w:rsidR="00723B6D" w:rsidRPr="00304D58" w:rsidRDefault="00723B6D" w:rsidP="00087E75">
            <w:pPr>
              <w:pStyle w:val="rowtabella0"/>
              <w:rPr>
                <w:color w:val="002060"/>
              </w:rPr>
            </w:pPr>
            <w:r w:rsidRPr="00304D58">
              <w:rPr>
                <w:color w:val="002060"/>
              </w:rPr>
              <w:t xml:space="preserve">VIA </w:t>
            </w:r>
            <w:proofErr w:type="gramStart"/>
            <w:r w:rsidRPr="00304D58">
              <w:rPr>
                <w:color w:val="002060"/>
              </w:rPr>
              <w:t>B.BUOZZI</w:t>
            </w:r>
            <w:proofErr w:type="gramEnd"/>
          </w:p>
        </w:tc>
      </w:tr>
      <w:tr w:rsidR="00723B6D" w:rsidRPr="00304D58" w14:paraId="1A62DCB7"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F03C7B" w14:textId="77777777" w:rsidR="00723B6D" w:rsidRPr="00304D58" w:rsidRDefault="00723B6D" w:rsidP="00087E75">
            <w:pPr>
              <w:pStyle w:val="rowtabella0"/>
              <w:rPr>
                <w:color w:val="002060"/>
              </w:rPr>
            </w:pPr>
            <w:r w:rsidRPr="00304D58">
              <w:rPr>
                <w:color w:val="002060"/>
              </w:rPr>
              <w:lastRenderedPageBreak/>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4D0310" w14:textId="77777777" w:rsidR="00723B6D" w:rsidRPr="00304D58" w:rsidRDefault="00723B6D" w:rsidP="00087E75">
            <w:pPr>
              <w:pStyle w:val="rowtabella0"/>
              <w:rPr>
                <w:color w:val="002060"/>
              </w:rPr>
            </w:pPr>
            <w:r w:rsidRPr="00304D58">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7B687C"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437A3" w14:textId="77777777" w:rsidR="00723B6D" w:rsidRPr="00304D58" w:rsidRDefault="00723B6D" w:rsidP="00087E75">
            <w:pPr>
              <w:pStyle w:val="rowtabella0"/>
              <w:rPr>
                <w:color w:val="002060"/>
              </w:rPr>
            </w:pPr>
            <w:r w:rsidRPr="00304D58">
              <w:rPr>
                <w:color w:val="002060"/>
              </w:rPr>
              <w:t>08/11/2025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B732D9" w14:textId="77777777" w:rsidR="00723B6D" w:rsidRPr="00304D58" w:rsidRDefault="00723B6D" w:rsidP="00087E75">
            <w:pPr>
              <w:pStyle w:val="rowtabella0"/>
              <w:rPr>
                <w:color w:val="002060"/>
              </w:rPr>
            </w:pPr>
            <w:r w:rsidRPr="00304D58">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65F02" w14:textId="77777777" w:rsidR="00723B6D" w:rsidRPr="00304D58" w:rsidRDefault="00723B6D" w:rsidP="00087E75">
            <w:pPr>
              <w:pStyle w:val="rowtabella0"/>
              <w:rPr>
                <w:color w:val="002060"/>
              </w:rPr>
            </w:pPr>
            <w:r w:rsidRPr="00304D5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17C810" w14:textId="77777777" w:rsidR="00723B6D" w:rsidRPr="00304D58" w:rsidRDefault="00723B6D" w:rsidP="00087E75">
            <w:pPr>
              <w:pStyle w:val="rowtabella0"/>
              <w:rPr>
                <w:color w:val="002060"/>
              </w:rPr>
            </w:pPr>
            <w:r w:rsidRPr="00304D58">
              <w:rPr>
                <w:color w:val="002060"/>
              </w:rPr>
              <w:t>VIA ALDO MORO</w:t>
            </w:r>
          </w:p>
        </w:tc>
      </w:tr>
      <w:tr w:rsidR="00723B6D" w:rsidRPr="00304D58" w14:paraId="0B9998DA"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BA1638" w14:textId="77777777" w:rsidR="00723B6D" w:rsidRPr="00304D58" w:rsidRDefault="00723B6D" w:rsidP="00087E75">
            <w:pPr>
              <w:pStyle w:val="rowtabella0"/>
              <w:rPr>
                <w:color w:val="002060"/>
              </w:rPr>
            </w:pPr>
            <w:r w:rsidRPr="00304D58">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F355F5" w14:textId="77777777" w:rsidR="00723B6D" w:rsidRPr="00304D58" w:rsidRDefault="00723B6D" w:rsidP="00087E75">
            <w:pPr>
              <w:pStyle w:val="rowtabella0"/>
              <w:rPr>
                <w:color w:val="002060"/>
              </w:rPr>
            </w:pPr>
            <w:r w:rsidRPr="00304D58">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357C43"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ECCB2B" w14:textId="77777777" w:rsidR="00723B6D" w:rsidRPr="00304D58" w:rsidRDefault="00723B6D" w:rsidP="00087E75">
            <w:pPr>
              <w:pStyle w:val="rowtabella0"/>
              <w:rPr>
                <w:color w:val="002060"/>
              </w:rPr>
            </w:pPr>
            <w:r w:rsidRPr="00304D58">
              <w:rPr>
                <w:color w:val="002060"/>
              </w:rPr>
              <w:t>09/11/2025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3AE645" w14:textId="77777777" w:rsidR="00723B6D" w:rsidRPr="00304D58" w:rsidRDefault="00723B6D" w:rsidP="00087E75">
            <w:pPr>
              <w:pStyle w:val="rowtabella0"/>
              <w:rPr>
                <w:color w:val="002060"/>
              </w:rPr>
            </w:pPr>
            <w:r w:rsidRPr="00304D58">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0CF63" w14:textId="77777777" w:rsidR="00723B6D" w:rsidRPr="00304D58" w:rsidRDefault="00723B6D" w:rsidP="00087E75">
            <w:pPr>
              <w:pStyle w:val="rowtabella0"/>
              <w:rPr>
                <w:color w:val="002060"/>
              </w:rPr>
            </w:pPr>
            <w:r w:rsidRPr="00304D5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0FF93" w14:textId="77777777" w:rsidR="00723B6D" w:rsidRPr="00304D58" w:rsidRDefault="00723B6D" w:rsidP="00087E75">
            <w:pPr>
              <w:pStyle w:val="rowtabella0"/>
              <w:rPr>
                <w:color w:val="002060"/>
              </w:rPr>
            </w:pPr>
            <w:r w:rsidRPr="00304D58">
              <w:rPr>
                <w:color w:val="002060"/>
              </w:rPr>
              <w:t>VIA GROTTE DI POSATORA 19/A</w:t>
            </w:r>
          </w:p>
        </w:tc>
      </w:tr>
      <w:tr w:rsidR="00723B6D" w:rsidRPr="00304D58" w14:paraId="56CA83B5"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898CA2" w14:textId="77777777" w:rsidR="00723B6D" w:rsidRPr="00304D58" w:rsidRDefault="00723B6D" w:rsidP="00087E75">
            <w:pPr>
              <w:pStyle w:val="rowtabella0"/>
              <w:rPr>
                <w:color w:val="002060"/>
              </w:rPr>
            </w:pPr>
            <w:r w:rsidRPr="00304D58">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4E77D" w14:textId="77777777" w:rsidR="00723B6D" w:rsidRPr="00304D58" w:rsidRDefault="00723B6D" w:rsidP="00087E75">
            <w:pPr>
              <w:pStyle w:val="rowtabella0"/>
              <w:rPr>
                <w:color w:val="002060"/>
              </w:rPr>
            </w:pPr>
            <w:r w:rsidRPr="00304D58">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16892"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591C9" w14:textId="77777777" w:rsidR="00723B6D" w:rsidRPr="00304D58" w:rsidRDefault="00723B6D" w:rsidP="00087E75">
            <w:pPr>
              <w:pStyle w:val="rowtabella0"/>
              <w:rPr>
                <w:color w:val="002060"/>
              </w:rPr>
            </w:pPr>
            <w:r w:rsidRPr="00304D58">
              <w:rPr>
                <w:color w:val="002060"/>
              </w:rPr>
              <w:t>09/11/2025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6C9AD" w14:textId="77777777" w:rsidR="00723B6D" w:rsidRPr="00304D58" w:rsidRDefault="00723B6D" w:rsidP="00087E75">
            <w:pPr>
              <w:pStyle w:val="rowtabella0"/>
              <w:rPr>
                <w:color w:val="002060"/>
              </w:rPr>
            </w:pPr>
            <w:r w:rsidRPr="00304D58">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3BCD9" w14:textId="77777777" w:rsidR="00723B6D" w:rsidRPr="00304D58" w:rsidRDefault="00723B6D" w:rsidP="00087E75">
            <w:pPr>
              <w:pStyle w:val="rowtabella0"/>
              <w:rPr>
                <w:color w:val="002060"/>
              </w:rPr>
            </w:pPr>
            <w:r w:rsidRPr="00304D58">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0CA37" w14:textId="77777777" w:rsidR="00723B6D" w:rsidRPr="00304D58" w:rsidRDefault="00723B6D" w:rsidP="00087E75">
            <w:pPr>
              <w:pStyle w:val="rowtabella0"/>
              <w:rPr>
                <w:color w:val="002060"/>
              </w:rPr>
            </w:pPr>
            <w:r w:rsidRPr="00304D58">
              <w:rPr>
                <w:color w:val="002060"/>
              </w:rPr>
              <w:t>VIA VERDI</w:t>
            </w:r>
          </w:p>
        </w:tc>
      </w:tr>
    </w:tbl>
    <w:p w14:paraId="0517D6C0" w14:textId="77777777" w:rsidR="00E73BAD" w:rsidRDefault="00E73BAD" w:rsidP="00E73BAD">
      <w:pPr>
        <w:pStyle w:val="breakline"/>
        <w:tabs>
          <w:tab w:val="left" w:pos="2440"/>
        </w:tabs>
        <w:rPr>
          <w:rFonts w:eastAsiaTheme="minorEastAsia"/>
          <w:color w:val="002060"/>
        </w:rPr>
      </w:pPr>
    </w:p>
    <w:p w14:paraId="6535EDB4" w14:textId="77777777" w:rsidR="00E73BAD" w:rsidRDefault="00E73BAD" w:rsidP="00E73BAD">
      <w:pPr>
        <w:pStyle w:val="breakline"/>
        <w:tabs>
          <w:tab w:val="left" w:pos="2440"/>
        </w:tabs>
        <w:rPr>
          <w:rFonts w:eastAsiaTheme="minorEastAsia"/>
          <w:color w:val="002060"/>
        </w:rPr>
      </w:pPr>
    </w:p>
    <w:p w14:paraId="60ED05DA" w14:textId="77777777" w:rsidR="00E73BAD" w:rsidRPr="00304D58" w:rsidRDefault="00E73BAD" w:rsidP="00E73BAD">
      <w:pPr>
        <w:pStyle w:val="titolocampionato0"/>
        <w:shd w:val="clear" w:color="auto" w:fill="CCCCCC"/>
        <w:spacing w:before="80" w:after="40"/>
        <w:rPr>
          <w:color w:val="002060"/>
        </w:rPr>
      </w:pPr>
      <w:r w:rsidRPr="00304D58">
        <w:rPr>
          <w:color w:val="002060"/>
        </w:rPr>
        <w:t>COPPA ITALIA CALCIO A 5</w:t>
      </w:r>
    </w:p>
    <w:p w14:paraId="000678E1" w14:textId="77777777" w:rsidR="00E73BAD" w:rsidRPr="00304D58" w:rsidRDefault="00E73BAD" w:rsidP="00E73BAD">
      <w:pPr>
        <w:pStyle w:val="titoloprinc0"/>
        <w:rPr>
          <w:color w:val="002060"/>
        </w:rPr>
      </w:pPr>
      <w:r w:rsidRPr="00304D58">
        <w:rPr>
          <w:color w:val="002060"/>
        </w:rPr>
        <w:t>PROGRAMMA GARE</w:t>
      </w:r>
    </w:p>
    <w:p w14:paraId="13580CCF" w14:textId="77777777" w:rsidR="00E73BAD" w:rsidRPr="00304D58" w:rsidRDefault="00E73BAD" w:rsidP="00E73BAD">
      <w:pPr>
        <w:pStyle w:val="breakline"/>
        <w:rPr>
          <w:color w:val="002060"/>
        </w:rPr>
      </w:pPr>
    </w:p>
    <w:p w14:paraId="33F0161A" w14:textId="77777777" w:rsidR="00E73BAD" w:rsidRPr="00304D58" w:rsidRDefault="00E73BAD" w:rsidP="00E73BAD">
      <w:pPr>
        <w:pStyle w:val="breakline"/>
        <w:rPr>
          <w:color w:val="002060"/>
        </w:rPr>
      </w:pPr>
    </w:p>
    <w:p w14:paraId="1C8CADB8" w14:textId="77777777" w:rsidR="00E73BAD" w:rsidRPr="00304D58" w:rsidRDefault="00E73BAD" w:rsidP="00E73BAD">
      <w:pPr>
        <w:pStyle w:val="sottotitolocampionato10"/>
        <w:rPr>
          <w:color w:val="002060"/>
        </w:rPr>
      </w:pPr>
      <w:r w:rsidRPr="00304D58">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2"/>
        <w:gridCol w:w="385"/>
        <w:gridCol w:w="898"/>
        <w:gridCol w:w="1182"/>
        <w:gridCol w:w="1550"/>
        <w:gridCol w:w="1548"/>
      </w:tblGrid>
      <w:tr w:rsidR="00E73BAD" w:rsidRPr="00304D58" w14:paraId="5937F785"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13E13" w14:textId="77777777" w:rsidR="00E73BAD" w:rsidRPr="00304D58" w:rsidRDefault="00E73BA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7595F" w14:textId="77777777" w:rsidR="00E73BAD" w:rsidRPr="00304D58" w:rsidRDefault="00E73BA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C7A69" w14:textId="77777777" w:rsidR="00E73BAD" w:rsidRPr="00304D58" w:rsidRDefault="00E73BA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0F360" w14:textId="77777777" w:rsidR="00E73BAD" w:rsidRPr="00304D58" w:rsidRDefault="00E73BA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56C90" w14:textId="77777777" w:rsidR="00E73BAD" w:rsidRPr="00304D58" w:rsidRDefault="00E73BA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29D1E" w14:textId="77777777" w:rsidR="00E73BAD" w:rsidRPr="00304D58" w:rsidRDefault="00E73BA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24259" w14:textId="77777777" w:rsidR="00E73BAD" w:rsidRPr="00304D58" w:rsidRDefault="00E73BAD" w:rsidP="00087E75">
            <w:pPr>
              <w:pStyle w:val="headertabella0"/>
              <w:rPr>
                <w:color w:val="002060"/>
              </w:rPr>
            </w:pPr>
            <w:r w:rsidRPr="00304D58">
              <w:rPr>
                <w:color w:val="002060"/>
              </w:rPr>
              <w:t>Indirizzo Impianto</w:t>
            </w:r>
          </w:p>
        </w:tc>
      </w:tr>
      <w:tr w:rsidR="00E73BAD" w:rsidRPr="00304D58" w14:paraId="15EF9AC4"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1F8314" w14:textId="77777777" w:rsidR="00E73BAD" w:rsidRPr="00304D58" w:rsidRDefault="00E73BAD" w:rsidP="00087E75">
            <w:pPr>
              <w:pStyle w:val="rowtabella0"/>
              <w:rPr>
                <w:color w:val="002060"/>
              </w:rPr>
            </w:pPr>
            <w:r w:rsidRPr="00304D58">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48754" w14:textId="77777777" w:rsidR="00E73BAD" w:rsidRPr="00304D58" w:rsidRDefault="00E73BAD" w:rsidP="00087E75">
            <w:pPr>
              <w:pStyle w:val="rowtabella0"/>
              <w:rPr>
                <w:color w:val="002060"/>
              </w:rPr>
            </w:pPr>
            <w:r w:rsidRPr="00304D58">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8A564" w14:textId="77777777" w:rsidR="00E73BAD" w:rsidRPr="00304D58" w:rsidRDefault="00E73BAD" w:rsidP="00087E75">
            <w:pPr>
              <w:pStyle w:val="rowtabella0"/>
              <w:jc w:val="center"/>
              <w:rPr>
                <w:color w:val="002060"/>
              </w:rPr>
            </w:pPr>
            <w:r w:rsidRPr="00304D5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DBB2F" w14:textId="77777777" w:rsidR="00E73BAD" w:rsidRPr="00304D58" w:rsidRDefault="00E73BAD" w:rsidP="00087E75">
            <w:pPr>
              <w:pStyle w:val="rowtabella0"/>
              <w:rPr>
                <w:color w:val="002060"/>
              </w:rPr>
            </w:pPr>
            <w:r w:rsidRPr="00304D58">
              <w:rPr>
                <w:color w:val="002060"/>
              </w:rPr>
              <w:t>10/11/2025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2A2FC" w14:textId="77777777" w:rsidR="00E73BAD" w:rsidRPr="00304D58" w:rsidRDefault="00E73BAD" w:rsidP="00087E75">
            <w:pPr>
              <w:pStyle w:val="rowtabella0"/>
              <w:rPr>
                <w:color w:val="002060"/>
              </w:rPr>
            </w:pPr>
            <w:r w:rsidRPr="00304D58">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37E20" w14:textId="77777777" w:rsidR="00E73BAD" w:rsidRPr="00304D58" w:rsidRDefault="00E73BAD" w:rsidP="00087E75">
            <w:pPr>
              <w:pStyle w:val="rowtabella0"/>
              <w:rPr>
                <w:color w:val="002060"/>
              </w:rPr>
            </w:pPr>
            <w:r w:rsidRPr="00304D58">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A96FF" w14:textId="77777777" w:rsidR="00E73BAD" w:rsidRPr="00304D58" w:rsidRDefault="00E73BAD" w:rsidP="00087E75">
            <w:pPr>
              <w:pStyle w:val="rowtabella0"/>
              <w:rPr>
                <w:color w:val="002060"/>
              </w:rPr>
            </w:pPr>
            <w:r w:rsidRPr="00304D58">
              <w:rPr>
                <w:color w:val="002060"/>
              </w:rPr>
              <w:t>VIA CORRADI</w:t>
            </w:r>
          </w:p>
        </w:tc>
      </w:tr>
      <w:tr w:rsidR="00E73BAD" w:rsidRPr="00304D58" w14:paraId="0EE732EC"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111ADC" w14:textId="77777777" w:rsidR="00E73BAD" w:rsidRPr="00304D58" w:rsidRDefault="00E73BAD" w:rsidP="00087E75">
            <w:pPr>
              <w:pStyle w:val="rowtabella0"/>
              <w:rPr>
                <w:color w:val="002060"/>
              </w:rPr>
            </w:pPr>
            <w:r w:rsidRPr="00304D58">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40329A" w14:textId="77777777" w:rsidR="00E73BAD" w:rsidRPr="00304D58" w:rsidRDefault="00E73BAD" w:rsidP="00087E75">
            <w:pPr>
              <w:pStyle w:val="rowtabella0"/>
              <w:rPr>
                <w:color w:val="002060"/>
              </w:rPr>
            </w:pPr>
            <w:r w:rsidRPr="00304D58">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E21F21" w14:textId="77777777" w:rsidR="00E73BAD" w:rsidRPr="00304D58" w:rsidRDefault="00E73BAD" w:rsidP="00087E75">
            <w:pPr>
              <w:pStyle w:val="rowtabella0"/>
              <w:jc w:val="center"/>
              <w:rPr>
                <w:color w:val="002060"/>
              </w:rPr>
            </w:pPr>
            <w:r w:rsidRPr="00304D5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D0FF05" w14:textId="77777777" w:rsidR="00E73BAD" w:rsidRPr="00304D58" w:rsidRDefault="00E73BAD" w:rsidP="00087E75">
            <w:pPr>
              <w:pStyle w:val="rowtabella0"/>
              <w:rPr>
                <w:color w:val="002060"/>
              </w:rPr>
            </w:pPr>
            <w:r w:rsidRPr="00304D58">
              <w:rPr>
                <w:color w:val="002060"/>
              </w:rPr>
              <w:t>10/11/2025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D427F9" w14:textId="77777777" w:rsidR="00E73BAD" w:rsidRPr="00304D58" w:rsidRDefault="00E73BAD" w:rsidP="00087E75">
            <w:pPr>
              <w:pStyle w:val="rowtabella0"/>
              <w:rPr>
                <w:color w:val="002060"/>
              </w:rPr>
            </w:pPr>
            <w:r w:rsidRPr="00304D58">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E6E65" w14:textId="77777777" w:rsidR="00E73BAD" w:rsidRPr="00304D58" w:rsidRDefault="00E73BAD" w:rsidP="00087E75">
            <w:pPr>
              <w:pStyle w:val="rowtabella0"/>
              <w:rPr>
                <w:color w:val="002060"/>
              </w:rPr>
            </w:pPr>
            <w:r w:rsidRPr="00304D58">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E0AF4" w14:textId="77777777" w:rsidR="00E73BAD" w:rsidRPr="00304D58" w:rsidRDefault="00E73BAD" w:rsidP="00087E75">
            <w:pPr>
              <w:pStyle w:val="rowtabella0"/>
              <w:rPr>
                <w:color w:val="002060"/>
              </w:rPr>
            </w:pPr>
            <w:r w:rsidRPr="00304D58">
              <w:rPr>
                <w:color w:val="002060"/>
              </w:rPr>
              <w:t>VIA OLIMPIADI</w:t>
            </w:r>
          </w:p>
        </w:tc>
      </w:tr>
      <w:tr w:rsidR="00E73BAD" w:rsidRPr="00304D58" w14:paraId="4DCCE42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993A03" w14:textId="77777777" w:rsidR="00E73BAD" w:rsidRPr="00304D58" w:rsidRDefault="00E73BAD" w:rsidP="00087E75">
            <w:pPr>
              <w:pStyle w:val="rowtabella0"/>
              <w:rPr>
                <w:color w:val="002060"/>
              </w:rPr>
            </w:pPr>
            <w:r w:rsidRPr="00304D58">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535A5C" w14:textId="77777777" w:rsidR="00E73BAD" w:rsidRPr="00304D58" w:rsidRDefault="00E73BAD" w:rsidP="00087E75">
            <w:pPr>
              <w:pStyle w:val="rowtabella0"/>
              <w:rPr>
                <w:color w:val="002060"/>
              </w:rPr>
            </w:pPr>
            <w:r w:rsidRPr="00304D58">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BE4A05" w14:textId="77777777" w:rsidR="00E73BAD" w:rsidRPr="00304D58" w:rsidRDefault="00E73BAD" w:rsidP="00087E75">
            <w:pPr>
              <w:pStyle w:val="rowtabella0"/>
              <w:jc w:val="center"/>
              <w:rPr>
                <w:color w:val="002060"/>
              </w:rPr>
            </w:pPr>
            <w:r w:rsidRPr="00304D5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2A9069" w14:textId="77777777" w:rsidR="00E73BAD" w:rsidRPr="00304D58" w:rsidRDefault="00E73BAD" w:rsidP="00087E75">
            <w:pPr>
              <w:pStyle w:val="rowtabella0"/>
              <w:rPr>
                <w:color w:val="002060"/>
              </w:rPr>
            </w:pPr>
            <w:r w:rsidRPr="00304D58">
              <w:rPr>
                <w:color w:val="002060"/>
              </w:rPr>
              <w:t>10/11/2025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F2E9E2" w14:textId="77777777" w:rsidR="00E73BAD" w:rsidRPr="00304D58" w:rsidRDefault="00E73BAD" w:rsidP="00087E75">
            <w:pPr>
              <w:pStyle w:val="rowtabella0"/>
              <w:rPr>
                <w:color w:val="002060"/>
              </w:rPr>
            </w:pPr>
            <w:r w:rsidRPr="00304D58">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033F7E" w14:textId="77777777" w:rsidR="00E73BAD" w:rsidRPr="00304D58" w:rsidRDefault="00E73BAD" w:rsidP="00087E75">
            <w:pPr>
              <w:pStyle w:val="rowtabella0"/>
              <w:rPr>
                <w:color w:val="002060"/>
              </w:rPr>
            </w:pPr>
            <w:r w:rsidRPr="00304D5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A7AE0C" w14:textId="77777777" w:rsidR="00E73BAD" w:rsidRPr="00304D58" w:rsidRDefault="00E73BAD" w:rsidP="00087E75">
            <w:pPr>
              <w:pStyle w:val="rowtabella0"/>
              <w:rPr>
                <w:color w:val="002060"/>
              </w:rPr>
            </w:pPr>
            <w:r w:rsidRPr="00304D58">
              <w:rPr>
                <w:color w:val="002060"/>
              </w:rPr>
              <w:t>VIA MONTEPELAGO</w:t>
            </w:r>
          </w:p>
        </w:tc>
      </w:tr>
      <w:tr w:rsidR="00E73BAD" w:rsidRPr="00304D58" w14:paraId="06E14EF1"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59147E" w14:textId="77777777" w:rsidR="00E73BAD" w:rsidRPr="00304D58" w:rsidRDefault="00E73BAD" w:rsidP="00087E75">
            <w:pPr>
              <w:pStyle w:val="rowtabella0"/>
              <w:rPr>
                <w:color w:val="002060"/>
              </w:rPr>
            </w:pPr>
            <w:r w:rsidRPr="00304D58">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3F054" w14:textId="77777777" w:rsidR="00E73BAD" w:rsidRPr="00304D58" w:rsidRDefault="00E73BAD" w:rsidP="00087E75">
            <w:pPr>
              <w:pStyle w:val="rowtabella0"/>
              <w:rPr>
                <w:color w:val="002060"/>
              </w:rPr>
            </w:pPr>
            <w:r w:rsidRPr="00304D58">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D79617" w14:textId="77777777" w:rsidR="00E73BAD" w:rsidRPr="00304D58" w:rsidRDefault="00E73BAD" w:rsidP="00087E75">
            <w:pPr>
              <w:pStyle w:val="rowtabella0"/>
              <w:jc w:val="center"/>
              <w:rPr>
                <w:color w:val="002060"/>
              </w:rPr>
            </w:pPr>
            <w:r w:rsidRPr="00304D5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A5C673" w14:textId="77777777" w:rsidR="00E73BAD" w:rsidRPr="00304D58" w:rsidRDefault="00E73BAD" w:rsidP="00087E75">
            <w:pPr>
              <w:pStyle w:val="rowtabella0"/>
              <w:rPr>
                <w:color w:val="002060"/>
              </w:rPr>
            </w:pPr>
            <w:r w:rsidRPr="00304D58">
              <w:rPr>
                <w:color w:val="002060"/>
              </w:rPr>
              <w:t>10/11/2025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BAF84D" w14:textId="77777777" w:rsidR="00E73BAD" w:rsidRPr="00304D58" w:rsidRDefault="00E73BAD" w:rsidP="00087E75">
            <w:pPr>
              <w:pStyle w:val="rowtabella0"/>
              <w:rPr>
                <w:color w:val="002060"/>
              </w:rPr>
            </w:pPr>
            <w:r w:rsidRPr="00304D58">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48999" w14:textId="77777777" w:rsidR="00E73BAD" w:rsidRPr="00304D58" w:rsidRDefault="00E73BAD" w:rsidP="00087E75">
            <w:pPr>
              <w:pStyle w:val="rowtabella0"/>
              <w:rPr>
                <w:color w:val="002060"/>
              </w:rPr>
            </w:pPr>
            <w:r w:rsidRPr="00304D58">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AF9483" w14:textId="77777777" w:rsidR="00E73BAD" w:rsidRPr="00304D58" w:rsidRDefault="00E73BAD" w:rsidP="00087E75">
            <w:pPr>
              <w:pStyle w:val="rowtabella0"/>
              <w:rPr>
                <w:color w:val="002060"/>
              </w:rPr>
            </w:pPr>
            <w:r w:rsidRPr="00304D58">
              <w:rPr>
                <w:color w:val="002060"/>
              </w:rPr>
              <w:t>VIA IV NOVEMBRE</w:t>
            </w:r>
          </w:p>
        </w:tc>
      </w:tr>
      <w:tr w:rsidR="00E73BAD" w:rsidRPr="00304D58" w14:paraId="619448D4"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9E35DE" w14:textId="77777777" w:rsidR="00E73BAD" w:rsidRPr="00304D58" w:rsidRDefault="00E73BAD" w:rsidP="00087E75">
            <w:pPr>
              <w:pStyle w:val="rowtabella0"/>
              <w:rPr>
                <w:color w:val="002060"/>
              </w:rPr>
            </w:pPr>
            <w:r w:rsidRPr="00304D5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52F9C" w14:textId="77777777" w:rsidR="00E73BAD" w:rsidRPr="00304D58" w:rsidRDefault="00E73BAD" w:rsidP="00087E75">
            <w:pPr>
              <w:pStyle w:val="rowtabella0"/>
              <w:rPr>
                <w:color w:val="002060"/>
              </w:rPr>
            </w:pPr>
            <w:r w:rsidRPr="00304D58">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8042BA" w14:textId="77777777" w:rsidR="00E73BAD" w:rsidRPr="00304D58" w:rsidRDefault="00E73BAD" w:rsidP="00087E75">
            <w:pPr>
              <w:pStyle w:val="rowtabella0"/>
              <w:jc w:val="center"/>
              <w:rPr>
                <w:color w:val="002060"/>
              </w:rPr>
            </w:pPr>
            <w:r w:rsidRPr="00304D5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8C7EE3" w14:textId="77777777" w:rsidR="00E73BAD" w:rsidRPr="00304D58" w:rsidRDefault="00E73BAD" w:rsidP="00087E75">
            <w:pPr>
              <w:pStyle w:val="rowtabella0"/>
              <w:rPr>
                <w:color w:val="002060"/>
              </w:rPr>
            </w:pPr>
            <w:r w:rsidRPr="00304D58">
              <w:rPr>
                <w:color w:val="002060"/>
              </w:rPr>
              <w:t>10/11/2025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EC8F79" w14:textId="77777777" w:rsidR="00E73BAD" w:rsidRPr="00304D58" w:rsidRDefault="00E73BAD" w:rsidP="00087E75">
            <w:pPr>
              <w:pStyle w:val="rowtabella0"/>
              <w:rPr>
                <w:color w:val="002060"/>
              </w:rPr>
            </w:pPr>
            <w:r w:rsidRPr="00304D5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8F9F5" w14:textId="77777777" w:rsidR="00E73BAD" w:rsidRPr="00304D58" w:rsidRDefault="00E73BAD" w:rsidP="00087E75">
            <w:pPr>
              <w:pStyle w:val="rowtabella0"/>
              <w:rPr>
                <w:color w:val="002060"/>
              </w:rPr>
            </w:pPr>
            <w:r w:rsidRPr="00304D5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AA2682" w14:textId="77777777" w:rsidR="00E73BAD" w:rsidRPr="00304D58" w:rsidRDefault="00E73BAD" w:rsidP="00087E75">
            <w:pPr>
              <w:pStyle w:val="rowtabella0"/>
              <w:rPr>
                <w:color w:val="002060"/>
              </w:rPr>
            </w:pPr>
            <w:r w:rsidRPr="00304D58">
              <w:rPr>
                <w:color w:val="002060"/>
              </w:rPr>
              <w:t xml:space="preserve">VIA </w:t>
            </w:r>
            <w:proofErr w:type="gramStart"/>
            <w:r w:rsidRPr="00304D58">
              <w:rPr>
                <w:color w:val="002060"/>
              </w:rPr>
              <w:t>B.BUOZZI</w:t>
            </w:r>
            <w:proofErr w:type="gramEnd"/>
          </w:p>
        </w:tc>
      </w:tr>
      <w:tr w:rsidR="00E73BAD" w:rsidRPr="00304D58" w14:paraId="39EEAB09"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BAD3BF" w14:textId="77777777" w:rsidR="00E73BAD" w:rsidRPr="00304D58" w:rsidRDefault="00E73BAD" w:rsidP="00087E75">
            <w:pPr>
              <w:pStyle w:val="rowtabella0"/>
              <w:rPr>
                <w:color w:val="002060"/>
              </w:rPr>
            </w:pPr>
            <w:r w:rsidRPr="00304D58">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59FAFC" w14:textId="77777777" w:rsidR="00E73BAD" w:rsidRPr="00304D58" w:rsidRDefault="00E73BAD" w:rsidP="00087E75">
            <w:pPr>
              <w:pStyle w:val="rowtabella0"/>
              <w:rPr>
                <w:color w:val="002060"/>
              </w:rPr>
            </w:pPr>
            <w:r w:rsidRPr="00304D58">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FE8305" w14:textId="77777777" w:rsidR="00E73BAD" w:rsidRPr="00304D58" w:rsidRDefault="00E73BAD" w:rsidP="00087E75">
            <w:pPr>
              <w:pStyle w:val="rowtabella0"/>
              <w:jc w:val="center"/>
              <w:rPr>
                <w:color w:val="002060"/>
              </w:rPr>
            </w:pPr>
            <w:r w:rsidRPr="00304D5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F518C0" w14:textId="77777777" w:rsidR="00E73BAD" w:rsidRPr="00304D58" w:rsidRDefault="00E73BAD" w:rsidP="00087E75">
            <w:pPr>
              <w:pStyle w:val="rowtabella0"/>
              <w:rPr>
                <w:color w:val="002060"/>
              </w:rPr>
            </w:pPr>
            <w:r w:rsidRPr="00304D58">
              <w:rPr>
                <w:color w:val="002060"/>
              </w:rPr>
              <w:t>10/11/2025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C377F6" w14:textId="77777777" w:rsidR="00E73BAD" w:rsidRPr="00304D58" w:rsidRDefault="00E73BAD" w:rsidP="00087E75">
            <w:pPr>
              <w:pStyle w:val="rowtabella0"/>
              <w:rPr>
                <w:color w:val="002060"/>
              </w:rPr>
            </w:pPr>
            <w:r w:rsidRPr="00304D58">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DD5BB" w14:textId="77777777" w:rsidR="00E73BAD" w:rsidRPr="00304D58" w:rsidRDefault="00E73BAD" w:rsidP="00087E75">
            <w:pPr>
              <w:pStyle w:val="rowtabella0"/>
              <w:rPr>
                <w:color w:val="002060"/>
              </w:rPr>
            </w:pPr>
            <w:r w:rsidRPr="00304D58">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D5E13" w14:textId="77777777" w:rsidR="00E73BAD" w:rsidRPr="00304D58" w:rsidRDefault="00E73BAD" w:rsidP="00087E75">
            <w:pPr>
              <w:pStyle w:val="rowtabella0"/>
              <w:rPr>
                <w:color w:val="002060"/>
              </w:rPr>
            </w:pPr>
            <w:r w:rsidRPr="00304D58">
              <w:rPr>
                <w:color w:val="002060"/>
              </w:rPr>
              <w:t>VIA PERTINI</w:t>
            </w:r>
          </w:p>
        </w:tc>
      </w:tr>
      <w:tr w:rsidR="00E73BAD" w:rsidRPr="00304D58" w14:paraId="348B9F75"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245196" w14:textId="77777777" w:rsidR="00E73BAD" w:rsidRPr="00304D58" w:rsidRDefault="00E73BAD" w:rsidP="00087E75">
            <w:pPr>
              <w:pStyle w:val="rowtabella0"/>
              <w:rPr>
                <w:color w:val="002060"/>
              </w:rPr>
            </w:pPr>
            <w:r w:rsidRPr="00304D58">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5AAEC0" w14:textId="77777777" w:rsidR="00E73BAD" w:rsidRPr="00304D58" w:rsidRDefault="00E73BAD" w:rsidP="00087E75">
            <w:pPr>
              <w:pStyle w:val="rowtabella0"/>
              <w:rPr>
                <w:color w:val="002060"/>
              </w:rPr>
            </w:pPr>
            <w:r w:rsidRPr="00304D58">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EECBA0" w14:textId="77777777" w:rsidR="00E73BAD" w:rsidRPr="00304D58" w:rsidRDefault="00E73BAD" w:rsidP="00087E75">
            <w:pPr>
              <w:pStyle w:val="rowtabella0"/>
              <w:jc w:val="center"/>
              <w:rPr>
                <w:color w:val="002060"/>
              </w:rPr>
            </w:pPr>
            <w:r w:rsidRPr="00304D5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0684BB" w14:textId="77777777" w:rsidR="00E73BAD" w:rsidRPr="00304D58" w:rsidRDefault="00E73BAD" w:rsidP="00087E75">
            <w:pPr>
              <w:pStyle w:val="rowtabella0"/>
              <w:rPr>
                <w:color w:val="002060"/>
              </w:rPr>
            </w:pPr>
            <w:r w:rsidRPr="00304D58">
              <w:rPr>
                <w:color w:val="002060"/>
              </w:rPr>
              <w:t>11/11/2025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1EB7F9" w14:textId="77777777" w:rsidR="00E73BAD" w:rsidRPr="00304D58" w:rsidRDefault="00E73BAD" w:rsidP="00087E75">
            <w:pPr>
              <w:pStyle w:val="rowtabella0"/>
              <w:rPr>
                <w:color w:val="002060"/>
              </w:rPr>
            </w:pPr>
            <w:r w:rsidRPr="00304D58">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4B496" w14:textId="77777777" w:rsidR="00E73BAD" w:rsidRPr="00304D58" w:rsidRDefault="00E73BAD" w:rsidP="00087E75">
            <w:pPr>
              <w:pStyle w:val="rowtabella0"/>
              <w:rPr>
                <w:color w:val="002060"/>
              </w:rPr>
            </w:pPr>
            <w:r w:rsidRPr="00304D58">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0975D" w14:textId="77777777" w:rsidR="00E73BAD" w:rsidRPr="00304D58" w:rsidRDefault="00E73BAD" w:rsidP="00087E75">
            <w:pPr>
              <w:pStyle w:val="rowtabella0"/>
              <w:rPr>
                <w:color w:val="002060"/>
              </w:rPr>
            </w:pPr>
            <w:r w:rsidRPr="00304D58">
              <w:rPr>
                <w:color w:val="002060"/>
              </w:rPr>
              <w:t>VIA VERDI</w:t>
            </w:r>
          </w:p>
        </w:tc>
      </w:tr>
      <w:tr w:rsidR="00E73BAD" w:rsidRPr="00304D58" w14:paraId="575A5CFF"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108B8" w14:textId="77777777" w:rsidR="00E73BAD" w:rsidRPr="00304D58" w:rsidRDefault="00E73BAD" w:rsidP="00087E75">
            <w:pPr>
              <w:pStyle w:val="rowtabella0"/>
              <w:rPr>
                <w:color w:val="002060"/>
              </w:rPr>
            </w:pPr>
            <w:r w:rsidRPr="00304D58">
              <w:rPr>
                <w:color w:val="002060"/>
              </w:rPr>
              <w:t>FUTSAL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8640A" w14:textId="77777777" w:rsidR="00E73BAD" w:rsidRPr="00304D58" w:rsidRDefault="00E73BAD" w:rsidP="00087E75">
            <w:pPr>
              <w:pStyle w:val="rowtabella0"/>
              <w:rPr>
                <w:color w:val="002060"/>
              </w:rPr>
            </w:pPr>
            <w:r w:rsidRPr="00304D58">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2D4BC" w14:textId="77777777" w:rsidR="00E73BAD" w:rsidRPr="00304D58" w:rsidRDefault="00E73BAD" w:rsidP="00087E75">
            <w:pPr>
              <w:pStyle w:val="rowtabella0"/>
              <w:jc w:val="center"/>
              <w:rPr>
                <w:color w:val="002060"/>
              </w:rPr>
            </w:pPr>
            <w:r w:rsidRPr="00304D5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808DD" w14:textId="77777777" w:rsidR="00E73BAD" w:rsidRPr="00304D58" w:rsidRDefault="00E73BAD" w:rsidP="00087E75">
            <w:pPr>
              <w:pStyle w:val="rowtabella0"/>
              <w:rPr>
                <w:color w:val="002060"/>
              </w:rPr>
            </w:pPr>
            <w:r w:rsidRPr="00304D58">
              <w:rPr>
                <w:color w:val="002060"/>
              </w:rPr>
              <w:t>12/11/2025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8D497" w14:textId="77777777" w:rsidR="00E73BAD" w:rsidRPr="00304D58" w:rsidRDefault="00E73BAD" w:rsidP="00087E75">
            <w:pPr>
              <w:pStyle w:val="rowtabella0"/>
              <w:rPr>
                <w:color w:val="002060"/>
              </w:rPr>
            </w:pPr>
            <w:r w:rsidRPr="00304D58">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05137" w14:textId="77777777" w:rsidR="00E73BAD" w:rsidRPr="00304D58" w:rsidRDefault="00E73BAD" w:rsidP="00087E75">
            <w:pPr>
              <w:pStyle w:val="rowtabella0"/>
              <w:rPr>
                <w:color w:val="002060"/>
              </w:rPr>
            </w:pPr>
            <w:r w:rsidRPr="00304D58">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872D5" w14:textId="77777777" w:rsidR="00E73BAD" w:rsidRPr="00304D58" w:rsidRDefault="00E73BAD" w:rsidP="00087E75">
            <w:pPr>
              <w:pStyle w:val="rowtabella0"/>
              <w:rPr>
                <w:color w:val="002060"/>
              </w:rPr>
            </w:pPr>
            <w:r w:rsidRPr="00304D58">
              <w:rPr>
                <w:color w:val="002060"/>
              </w:rPr>
              <w:t>VIA FONTE ANTICA 6</w:t>
            </w:r>
          </w:p>
        </w:tc>
      </w:tr>
    </w:tbl>
    <w:p w14:paraId="40AE99FF" w14:textId="77777777" w:rsidR="00E73BAD" w:rsidRPr="00304D58" w:rsidRDefault="00E73BAD" w:rsidP="00E73BAD">
      <w:pPr>
        <w:pStyle w:val="breakline"/>
        <w:rPr>
          <w:rFonts w:eastAsiaTheme="minorEastAsia"/>
          <w:color w:val="002060"/>
        </w:rPr>
      </w:pPr>
    </w:p>
    <w:p w14:paraId="322BADE4" w14:textId="7E964083" w:rsidR="00723B6D" w:rsidRDefault="00E73BAD" w:rsidP="00E73BAD">
      <w:pPr>
        <w:pStyle w:val="breakline"/>
        <w:tabs>
          <w:tab w:val="left" w:pos="2440"/>
        </w:tabs>
        <w:rPr>
          <w:rFonts w:eastAsiaTheme="minorEastAsia"/>
          <w:color w:val="002060"/>
        </w:rPr>
      </w:pPr>
      <w:r>
        <w:rPr>
          <w:rFonts w:eastAsiaTheme="minorEastAsia"/>
          <w:color w:val="002060"/>
        </w:rPr>
        <w:tab/>
      </w:r>
    </w:p>
    <w:p w14:paraId="703FD2A0" w14:textId="77777777" w:rsidR="00E73BAD" w:rsidRDefault="00E73BAD" w:rsidP="00E73BAD">
      <w:pPr>
        <w:pStyle w:val="breakline"/>
        <w:tabs>
          <w:tab w:val="left" w:pos="2440"/>
        </w:tabs>
        <w:rPr>
          <w:rFonts w:eastAsiaTheme="minorEastAsia"/>
          <w:color w:val="002060"/>
        </w:rPr>
      </w:pPr>
    </w:p>
    <w:p w14:paraId="225C7D22" w14:textId="77777777" w:rsidR="00E73BAD" w:rsidRPr="00304D58" w:rsidRDefault="00E73BAD" w:rsidP="00E73BAD">
      <w:pPr>
        <w:pStyle w:val="titolocampionato0"/>
        <w:shd w:val="clear" w:color="auto" w:fill="CCCCCC"/>
        <w:spacing w:before="80" w:after="40"/>
        <w:rPr>
          <w:color w:val="002060"/>
        </w:rPr>
      </w:pPr>
      <w:r w:rsidRPr="00304D58">
        <w:rPr>
          <w:color w:val="002060"/>
        </w:rPr>
        <w:t>COPPA MARCHE UNDER17 CALCIO A5</w:t>
      </w:r>
    </w:p>
    <w:p w14:paraId="5139405E" w14:textId="77777777" w:rsidR="00E73BAD" w:rsidRPr="00304D58" w:rsidRDefault="00E73BAD" w:rsidP="00E73BAD">
      <w:pPr>
        <w:pStyle w:val="titoloprinc0"/>
        <w:rPr>
          <w:color w:val="002060"/>
        </w:rPr>
      </w:pPr>
      <w:r w:rsidRPr="00304D58">
        <w:rPr>
          <w:color w:val="002060"/>
        </w:rPr>
        <w:t>PROGRAMMA GARE</w:t>
      </w:r>
    </w:p>
    <w:p w14:paraId="1C6726C6" w14:textId="77777777" w:rsidR="00E73BAD" w:rsidRPr="00304D58" w:rsidRDefault="00E73BAD" w:rsidP="00E73BAD">
      <w:pPr>
        <w:pStyle w:val="breakline"/>
        <w:rPr>
          <w:color w:val="002060"/>
        </w:rPr>
      </w:pPr>
    </w:p>
    <w:p w14:paraId="3C473E7D" w14:textId="77777777" w:rsidR="00E73BAD" w:rsidRPr="00304D58" w:rsidRDefault="00E73BAD" w:rsidP="00E73BAD">
      <w:pPr>
        <w:pStyle w:val="sottotitolocampionato10"/>
        <w:rPr>
          <w:color w:val="002060"/>
        </w:rPr>
      </w:pPr>
      <w:r w:rsidRPr="00304D58">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E73BAD" w:rsidRPr="00304D58" w14:paraId="7C75351B"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522F8" w14:textId="77777777" w:rsidR="00E73BAD" w:rsidRPr="00304D58" w:rsidRDefault="00E73BA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B4A9A" w14:textId="77777777" w:rsidR="00E73BAD" w:rsidRPr="00304D58" w:rsidRDefault="00E73BA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9CCDC" w14:textId="77777777" w:rsidR="00E73BAD" w:rsidRPr="00304D58" w:rsidRDefault="00E73BA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508BD" w14:textId="77777777" w:rsidR="00E73BAD" w:rsidRPr="00304D58" w:rsidRDefault="00E73BA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CF4F5" w14:textId="77777777" w:rsidR="00E73BAD" w:rsidRPr="00304D58" w:rsidRDefault="00E73BA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1A9E" w14:textId="77777777" w:rsidR="00E73BAD" w:rsidRPr="00304D58" w:rsidRDefault="00E73BA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01868" w14:textId="77777777" w:rsidR="00E73BAD" w:rsidRPr="00304D58" w:rsidRDefault="00E73BAD" w:rsidP="00087E75">
            <w:pPr>
              <w:pStyle w:val="headertabella0"/>
              <w:rPr>
                <w:color w:val="002060"/>
              </w:rPr>
            </w:pPr>
            <w:r w:rsidRPr="00304D58">
              <w:rPr>
                <w:color w:val="002060"/>
              </w:rPr>
              <w:t>Indirizzo Impianto</w:t>
            </w:r>
          </w:p>
        </w:tc>
      </w:tr>
      <w:tr w:rsidR="00E73BAD" w:rsidRPr="00304D58" w14:paraId="7BE3D81B"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83393B" w14:textId="77777777" w:rsidR="00E73BAD" w:rsidRPr="00304D58" w:rsidRDefault="00E73BAD" w:rsidP="00087E75">
            <w:pPr>
              <w:pStyle w:val="rowtabella0"/>
              <w:rPr>
                <w:color w:val="002060"/>
              </w:rPr>
            </w:pPr>
            <w:r w:rsidRPr="00304D58">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75FFB" w14:textId="77777777" w:rsidR="00E73BAD" w:rsidRPr="00304D58" w:rsidRDefault="00E73BAD" w:rsidP="00087E75">
            <w:pPr>
              <w:pStyle w:val="rowtabella0"/>
              <w:rPr>
                <w:color w:val="002060"/>
              </w:rPr>
            </w:pPr>
            <w:r w:rsidRPr="00304D58">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9E7F7" w14:textId="77777777" w:rsidR="00E73BAD" w:rsidRPr="00304D58" w:rsidRDefault="00E73BAD" w:rsidP="00087E75">
            <w:pPr>
              <w:pStyle w:val="rowtabella0"/>
              <w:jc w:val="center"/>
              <w:rPr>
                <w:color w:val="002060"/>
              </w:rPr>
            </w:pPr>
            <w:r w:rsidRPr="00304D5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4C905" w14:textId="77777777" w:rsidR="00E73BAD" w:rsidRPr="00304D58" w:rsidRDefault="00E73BAD" w:rsidP="00087E75">
            <w:pPr>
              <w:pStyle w:val="rowtabella0"/>
              <w:rPr>
                <w:color w:val="002060"/>
              </w:rPr>
            </w:pPr>
            <w:r w:rsidRPr="00304D58">
              <w:rPr>
                <w:color w:val="002060"/>
              </w:rPr>
              <w:t>11/11/2025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099EF" w14:textId="77777777" w:rsidR="00E73BAD" w:rsidRPr="00304D58" w:rsidRDefault="00E73BAD" w:rsidP="00087E75">
            <w:pPr>
              <w:pStyle w:val="rowtabella0"/>
              <w:rPr>
                <w:color w:val="002060"/>
              </w:rPr>
            </w:pPr>
            <w:r w:rsidRPr="00304D58">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E4CDA" w14:textId="77777777" w:rsidR="00E73BAD" w:rsidRPr="00304D58" w:rsidRDefault="00E73BAD" w:rsidP="00087E75">
            <w:pPr>
              <w:pStyle w:val="rowtabella0"/>
              <w:rPr>
                <w:color w:val="002060"/>
              </w:rPr>
            </w:pPr>
            <w:r w:rsidRPr="00304D58">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717AC" w14:textId="77777777" w:rsidR="00E73BAD" w:rsidRPr="00304D58" w:rsidRDefault="00E73BAD" w:rsidP="00087E75">
            <w:pPr>
              <w:pStyle w:val="rowtabella0"/>
              <w:rPr>
                <w:color w:val="002060"/>
              </w:rPr>
            </w:pPr>
            <w:r w:rsidRPr="00304D58">
              <w:rPr>
                <w:color w:val="002060"/>
              </w:rPr>
              <w:t>STR.DEL BURELLO LOC.VAL NEVOLA</w:t>
            </w:r>
          </w:p>
        </w:tc>
      </w:tr>
      <w:tr w:rsidR="00E73BAD" w:rsidRPr="00304D58" w14:paraId="2F2D398D"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E66D9B" w14:textId="77777777" w:rsidR="00E73BAD" w:rsidRPr="00304D58" w:rsidRDefault="00E73BAD" w:rsidP="00087E75">
            <w:pPr>
              <w:pStyle w:val="rowtabella0"/>
              <w:rPr>
                <w:color w:val="002060"/>
              </w:rPr>
            </w:pPr>
            <w:r w:rsidRPr="00304D58">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07BF6F" w14:textId="77777777" w:rsidR="00E73BAD" w:rsidRPr="00304D58" w:rsidRDefault="00E73BAD" w:rsidP="00087E75">
            <w:pPr>
              <w:pStyle w:val="rowtabella0"/>
              <w:rPr>
                <w:color w:val="002060"/>
              </w:rPr>
            </w:pPr>
            <w:r w:rsidRPr="00304D58">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47BCFF" w14:textId="77777777" w:rsidR="00E73BAD" w:rsidRPr="00304D58" w:rsidRDefault="00E73BAD" w:rsidP="00087E75">
            <w:pPr>
              <w:pStyle w:val="rowtabella0"/>
              <w:jc w:val="center"/>
              <w:rPr>
                <w:color w:val="002060"/>
              </w:rPr>
            </w:pPr>
            <w:r w:rsidRPr="00304D5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2A5AE7" w14:textId="77777777" w:rsidR="00E73BAD" w:rsidRPr="00304D58" w:rsidRDefault="00E73BAD" w:rsidP="00087E75">
            <w:pPr>
              <w:pStyle w:val="rowtabella0"/>
              <w:rPr>
                <w:color w:val="002060"/>
              </w:rPr>
            </w:pPr>
            <w:r w:rsidRPr="00304D58">
              <w:rPr>
                <w:color w:val="002060"/>
              </w:rPr>
              <w:t>11/11/2025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EE28B5" w14:textId="77777777" w:rsidR="00E73BAD" w:rsidRPr="00304D58" w:rsidRDefault="00E73BAD" w:rsidP="00087E75">
            <w:pPr>
              <w:pStyle w:val="rowtabella0"/>
              <w:rPr>
                <w:color w:val="002060"/>
              </w:rPr>
            </w:pPr>
            <w:r w:rsidRPr="00304D58">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C8AF6" w14:textId="77777777" w:rsidR="00E73BAD" w:rsidRPr="00304D58" w:rsidRDefault="00E73BAD" w:rsidP="00087E75">
            <w:pPr>
              <w:pStyle w:val="rowtabella0"/>
              <w:rPr>
                <w:color w:val="002060"/>
              </w:rPr>
            </w:pPr>
            <w:r w:rsidRPr="00304D5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BC5BA" w14:textId="77777777" w:rsidR="00E73BAD" w:rsidRPr="00304D58" w:rsidRDefault="00E73BAD" w:rsidP="00087E75">
            <w:pPr>
              <w:pStyle w:val="rowtabella0"/>
              <w:rPr>
                <w:color w:val="002060"/>
              </w:rPr>
            </w:pPr>
            <w:r w:rsidRPr="00304D58">
              <w:rPr>
                <w:color w:val="002060"/>
              </w:rPr>
              <w:t>VIA ALDO MORO</w:t>
            </w:r>
          </w:p>
        </w:tc>
      </w:tr>
      <w:tr w:rsidR="00E73BAD" w:rsidRPr="00304D58" w14:paraId="06175786"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05ACE9" w14:textId="77777777" w:rsidR="00E73BAD" w:rsidRPr="00304D58" w:rsidRDefault="00E73BAD" w:rsidP="00087E75">
            <w:pPr>
              <w:pStyle w:val="rowtabella0"/>
              <w:rPr>
                <w:color w:val="002060"/>
              </w:rPr>
            </w:pPr>
            <w:r w:rsidRPr="00304D58">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C76CEA" w14:textId="77777777" w:rsidR="00E73BAD" w:rsidRPr="00304D58" w:rsidRDefault="00E73BAD" w:rsidP="00087E75">
            <w:pPr>
              <w:pStyle w:val="rowtabella0"/>
              <w:rPr>
                <w:color w:val="002060"/>
              </w:rPr>
            </w:pPr>
            <w:r w:rsidRPr="00304D58">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AA3A06" w14:textId="77777777" w:rsidR="00E73BAD" w:rsidRPr="00304D58" w:rsidRDefault="00E73BAD" w:rsidP="00087E75">
            <w:pPr>
              <w:pStyle w:val="rowtabella0"/>
              <w:jc w:val="center"/>
              <w:rPr>
                <w:color w:val="002060"/>
              </w:rPr>
            </w:pPr>
            <w:r w:rsidRPr="00304D5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810378" w14:textId="77777777" w:rsidR="00E73BAD" w:rsidRPr="00304D58" w:rsidRDefault="00E73BAD" w:rsidP="00087E75">
            <w:pPr>
              <w:pStyle w:val="rowtabella0"/>
              <w:rPr>
                <w:color w:val="002060"/>
              </w:rPr>
            </w:pPr>
            <w:r w:rsidRPr="00304D58">
              <w:rPr>
                <w:color w:val="002060"/>
              </w:rPr>
              <w:t>12/11/2025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6F0635" w14:textId="77777777" w:rsidR="00E73BAD" w:rsidRPr="00304D58" w:rsidRDefault="00E73BAD" w:rsidP="00087E75">
            <w:pPr>
              <w:pStyle w:val="rowtabella0"/>
              <w:rPr>
                <w:color w:val="002060"/>
              </w:rPr>
            </w:pPr>
            <w:r w:rsidRPr="00304D58">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E0382" w14:textId="77777777" w:rsidR="00E73BAD" w:rsidRPr="00304D58" w:rsidRDefault="00E73BAD" w:rsidP="00087E75">
            <w:pPr>
              <w:pStyle w:val="rowtabella0"/>
              <w:rPr>
                <w:color w:val="002060"/>
              </w:rPr>
            </w:pPr>
            <w:r w:rsidRPr="00304D58">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96D6A" w14:textId="77777777" w:rsidR="00E73BAD" w:rsidRPr="00304D58" w:rsidRDefault="00E73BAD" w:rsidP="00087E75">
            <w:pPr>
              <w:pStyle w:val="rowtabella0"/>
              <w:rPr>
                <w:color w:val="002060"/>
              </w:rPr>
            </w:pPr>
            <w:r w:rsidRPr="00304D58">
              <w:rPr>
                <w:color w:val="002060"/>
              </w:rPr>
              <w:t>VIA NAZARIO SAURO</w:t>
            </w:r>
          </w:p>
        </w:tc>
      </w:tr>
      <w:tr w:rsidR="00E73BAD" w:rsidRPr="00304D58" w14:paraId="167ADB60"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856541" w14:textId="77777777" w:rsidR="00E73BAD" w:rsidRPr="00304D58" w:rsidRDefault="00E73BAD" w:rsidP="00087E75">
            <w:pPr>
              <w:pStyle w:val="rowtabella0"/>
              <w:rPr>
                <w:color w:val="002060"/>
              </w:rPr>
            </w:pPr>
            <w:r w:rsidRPr="00304D58">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A4395" w14:textId="77777777" w:rsidR="00E73BAD" w:rsidRPr="00304D58" w:rsidRDefault="00E73BAD" w:rsidP="00087E75">
            <w:pPr>
              <w:pStyle w:val="rowtabella0"/>
              <w:rPr>
                <w:color w:val="002060"/>
              </w:rPr>
            </w:pPr>
            <w:r w:rsidRPr="00304D58">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F8439" w14:textId="77777777" w:rsidR="00E73BAD" w:rsidRPr="00304D58" w:rsidRDefault="00E73BAD" w:rsidP="00087E75">
            <w:pPr>
              <w:pStyle w:val="rowtabella0"/>
              <w:jc w:val="center"/>
              <w:rPr>
                <w:color w:val="002060"/>
              </w:rPr>
            </w:pPr>
            <w:r w:rsidRPr="00304D5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0310E" w14:textId="77777777" w:rsidR="00E73BAD" w:rsidRPr="00304D58" w:rsidRDefault="00E73BAD" w:rsidP="00087E75">
            <w:pPr>
              <w:pStyle w:val="rowtabella0"/>
              <w:rPr>
                <w:color w:val="002060"/>
              </w:rPr>
            </w:pPr>
            <w:r w:rsidRPr="00304D58">
              <w:rPr>
                <w:color w:val="002060"/>
              </w:rPr>
              <w:t>13/11/2025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6E8AF" w14:textId="77777777" w:rsidR="00E73BAD" w:rsidRPr="00304D58" w:rsidRDefault="00E73BAD" w:rsidP="00087E75">
            <w:pPr>
              <w:pStyle w:val="rowtabella0"/>
              <w:rPr>
                <w:color w:val="002060"/>
              </w:rPr>
            </w:pPr>
            <w:r w:rsidRPr="00304D58">
              <w:rPr>
                <w:color w:val="002060"/>
              </w:rPr>
              <w:t xml:space="preserve">5295 TENSOSTRUTTURA VIA </w:t>
            </w:r>
            <w:proofErr w:type="gramStart"/>
            <w:r w:rsidRPr="00304D58">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9727D" w14:textId="77777777" w:rsidR="00E73BAD" w:rsidRPr="00304D58" w:rsidRDefault="00E73BAD" w:rsidP="00087E75">
            <w:pPr>
              <w:pStyle w:val="rowtabella0"/>
              <w:rPr>
                <w:color w:val="002060"/>
              </w:rPr>
            </w:pPr>
            <w:r w:rsidRPr="00304D58">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A1B6B" w14:textId="77777777" w:rsidR="00E73BAD" w:rsidRPr="00304D58" w:rsidRDefault="00E73BAD" w:rsidP="00087E75">
            <w:pPr>
              <w:pStyle w:val="rowtabella0"/>
              <w:rPr>
                <w:color w:val="002060"/>
              </w:rPr>
            </w:pPr>
            <w:r w:rsidRPr="00304D58">
              <w:rPr>
                <w:color w:val="002060"/>
              </w:rPr>
              <w:t xml:space="preserve">VIA </w:t>
            </w:r>
            <w:proofErr w:type="gramStart"/>
            <w:r w:rsidRPr="00304D58">
              <w:rPr>
                <w:color w:val="002060"/>
              </w:rPr>
              <w:t>E.MATTEI</w:t>
            </w:r>
            <w:proofErr w:type="gramEnd"/>
          </w:p>
        </w:tc>
      </w:tr>
    </w:tbl>
    <w:p w14:paraId="614EAD55" w14:textId="77777777" w:rsidR="00E73BAD" w:rsidRPr="00304D58" w:rsidRDefault="00E73BAD" w:rsidP="00E73BAD">
      <w:pPr>
        <w:pStyle w:val="breakline"/>
        <w:tabs>
          <w:tab w:val="left" w:pos="2440"/>
        </w:tabs>
        <w:rPr>
          <w:rFonts w:eastAsiaTheme="minorEastAsia"/>
          <w:color w:val="002060"/>
        </w:rPr>
      </w:pPr>
    </w:p>
    <w:p w14:paraId="601D0B3B" w14:textId="77777777" w:rsidR="00723B6D" w:rsidRPr="00460589" w:rsidRDefault="00723B6D" w:rsidP="00AD176A">
      <w:pPr>
        <w:pStyle w:val="breakline"/>
        <w:rPr>
          <w:rFonts w:eastAsiaTheme="minorEastAsia"/>
          <w:color w:val="002060"/>
        </w:rPr>
      </w:pPr>
    </w:p>
    <w:p w14:paraId="66B14D06" w14:textId="77777777" w:rsidR="00723B6D" w:rsidRPr="00304D58" w:rsidRDefault="00723B6D" w:rsidP="00723B6D">
      <w:pPr>
        <w:pStyle w:val="titolocampionato0"/>
        <w:shd w:val="clear" w:color="auto" w:fill="CCCCCC"/>
        <w:spacing w:before="80" w:after="40"/>
        <w:rPr>
          <w:color w:val="002060"/>
        </w:rPr>
      </w:pPr>
      <w:r w:rsidRPr="00304D58">
        <w:rPr>
          <w:color w:val="002060"/>
        </w:rPr>
        <w:t>COPPA MARCHE UNDER15 CALCIO A5</w:t>
      </w:r>
    </w:p>
    <w:p w14:paraId="3AE4DE69" w14:textId="77777777" w:rsidR="00723B6D" w:rsidRPr="00304D58" w:rsidRDefault="00723B6D" w:rsidP="00723B6D">
      <w:pPr>
        <w:pStyle w:val="breakline"/>
        <w:jc w:val="center"/>
        <w:rPr>
          <w:rFonts w:ascii="Arial" w:hAnsi="Arial" w:cs="Arial"/>
          <w:b/>
          <w:bCs/>
          <w:color w:val="002060"/>
          <w:sz w:val="36"/>
          <w:szCs w:val="36"/>
        </w:rPr>
      </w:pPr>
      <w:r w:rsidRPr="00304D58">
        <w:rPr>
          <w:rFonts w:ascii="Arial" w:hAnsi="Arial" w:cs="Arial"/>
          <w:b/>
          <w:bCs/>
          <w:color w:val="002060"/>
          <w:sz w:val="36"/>
          <w:szCs w:val="36"/>
        </w:rPr>
        <w:t>PROGRAMMA GARE</w:t>
      </w:r>
    </w:p>
    <w:p w14:paraId="793525F4" w14:textId="77777777" w:rsidR="00723B6D" w:rsidRPr="00304D58" w:rsidRDefault="00723B6D" w:rsidP="00723B6D">
      <w:pPr>
        <w:pStyle w:val="breakline"/>
        <w:rPr>
          <w:color w:val="002060"/>
        </w:rPr>
      </w:pPr>
    </w:p>
    <w:p w14:paraId="06FDEA3F" w14:textId="77777777" w:rsidR="00723B6D" w:rsidRPr="00304D58" w:rsidRDefault="00723B6D" w:rsidP="00723B6D">
      <w:pPr>
        <w:pStyle w:val="sottotitolocampionato10"/>
        <w:rPr>
          <w:color w:val="002060"/>
        </w:rPr>
      </w:pPr>
      <w:r w:rsidRPr="00304D58">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723B6D" w:rsidRPr="00304D58" w14:paraId="5F36B439"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015E1"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42BE9"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554F4"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8B6CF"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9F672"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05126"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6018F"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107D6EBE"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ACD07D" w14:textId="77777777" w:rsidR="00723B6D" w:rsidRPr="00304D58" w:rsidRDefault="00723B6D" w:rsidP="00087E75">
            <w:pPr>
              <w:pStyle w:val="rowtabella0"/>
              <w:rPr>
                <w:color w:val="002060"/>
              </w:rPr>
            </w:pPr>
            <w:r w:rsidRPr="00304D58">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726D3" w14:textId="77777777" w:rsidR="00723B6D" w:rsidRPr="00304D58" w:rsidRDefault="00723B6D" w:rsidP="00087E75">
            <w:pPr>
              <w:pStyle w:val="rowtabella0"/>
              <w:rPr>
                <w:color w:val="002060"/>
              </w:rPr>
            </w:pPr>
            <w:r w:rsidRPr="00304D58">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93735"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7BBD5" w14:textId="77777777" w:rsidR="00723B6D" w:rsidRPr="00304D58" w:rsidRDefault="00723B6D" w:rsidP="00087E75">
            <w:pPr>
              <w:pStyle w:val="rowtabella0"/>
              <w:rPr>
                <w:color w:val="002060"/>
              </w:rPr>
            </w:pPr>
            <w:r w:rsidRPr="00304D58">
              <w:rPr>
                <w:color w:val="002060"/>
              </w:rPr>
              <w:t>05/11/2025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D8A1C" w14:textId="77777777" w:rsidR="00723B6D" w:rsidRPr="00304D58" w:rsidRDefault="00723B6D" w:rsidP="00087E75">
            <w:pPr>
              <w:pStyle w:val="rowtabella0"/>
              <w:rPr>
                <w:color w:val="002060"/>
              </w:rPr>
            </w:pPr>
            <w:r w:rsidRPr="00304D58">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822B2" w14:textId="77777777" w:rsidR="00723B6D" w:rsidRPr="00304D58" w:rsidRDefault="00723B6D" w:rsidP="00087E75">
            <w:pPr>
              <w:pStyle w:val="rowtabella0"/>
              <w:rPr>
                <w:color w:val="002060"/>
              </w:rPr>
            </w:pPr>
            <w:r w:rsidRPr="00304D58">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7EE4B" w14:textId="77777777" w:rsidR="00723B6D" w:rsidRPr="00304D58" w:rsidRDefault="00723B6D" w:rsidP="00087E75">
            <w:pPr>
              <w:pStyle w:val="rowtabella0"/>
              <w:rPr>
                <w:color w:val="002060"/>
              </w:rPr>
            </w:pPr>
            <w:r w:rsidRPr="00304D58">
              <w:rPr>
                <w:color w:val="002060"/>
              </w:rPr>
              <w:t>VIA NAZARIO SAURO</w:t>
            </w:r>
          </w:p>
        </w:tc>
      </w:tr>
      <w:tr w:rsidR="00723B6D" w:rsidRPr="00304D58" w14:paraId="67B98323"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0E2B0B" w14:textId="77777777" w:rsidR="00723B6D" w:rsidRPr="00304D58" w:rsidRDefault="00723B6D" w:rsidP="00087E75">
            <w:pPr>
              <w:pStyle w:val="rowtabella0"/>
              <w:rPr>
                <w:color w:val="002060"/>
              </w:rPr>
            </w:pPr>
            <w:r w:rsidRPr="00304D58">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960B6E" w14:textId="77777777" w:rsidR="00723B6D" w:rsidRPr="00304D58" w:rsidRDefault="00723B6D" w:rsidP="00087E75">
            <w:pPr>
              <w:pStyle w:val="rowtabella0"/>
              <w:rPr>
                <w:color w:val="002060"/>
              </w:rPr>
            </w:pPr>
            <w:r w:rsidRPr="00304D58">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414AE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E39F37" w14:textId="77777777" w:rsidR="00723B6D" w:rsidRPr="00304D58" w:rsidRDefault="00723B6D" w:rsidP="00087E75">
            <w:pPr>
              <w:pStyle w:val="rowtabella0"/>
              <w:rPr>
                <w:color w:val="002060"/>
              </w:rPr>
            </w:pPr>
            <w:r w:rsidRPr="00304D58">
              <w:rPr>
                <w:color w:val="002060"/>
              </w:rPr>
              <w:t>05/11/2025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5FE143" w14:textId="77777777" w:rsidR="00723B6D" w:rsidRPr="00304D58" w:rsidRDefault="00723B6D" w:rsidP="00087E75">
            <w:pPr>
              <w:pStyle w:val="rowtabella0"/>
              <w:rPr>
                <w:color w:val="002060"/>
              </w:rPr>
            </w:pPr>
            <w:r w:rsidRPr="00304D58">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51B0D6" w14:textId="77777777" w:rsidR="00723B6D" w:rsidRPr="00304D58" w:rsidRDefault="00723B6D" w:rsidP="00087E75">
            <w:pPr>
              <w:pStyle w:val="rowtabella0"/>
              <w:rPr>
                <w:color w:val="002060"/>
              </w:rPr>
            </w:pPr>
            <w:r w:rsidRPr="00304D5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F9F85B" w14:textId="77777777" w:rsidR="00723B6D" w:rsidRPr="00304D58" w:rsidRDefault="00723B6D" w:rsidP="00087E75">
            <w:pPr>
              <w:pStyle w:val="rowtabella0"/>
              <w:rPr>
                <w:color w:val="002060"/>
              </w:rPr>
            </w:pPr>
            <w:r w:rsidRPr="00304D58">
              <w:rPr>
                <w:color w:val="002060"/>
              </w:rPr>
              <w:t>VIA DELLA REPUBBLICA</w:t>
            </w:r>
          </w:p>
        </w:tc>
      </w:tr>
      <w:tr w:rsidR="00723B6D" w:rsidRPr="00304D58" w14:paraId="3D9F24E1" w14:textId="77777777" w:rsidTr="00087E7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E8CBE0" w14:textId="77777777" w:rsidR="00723B6D" w:rsidRPr="00304D58" w:rsidRDefault="00723B6D" w:rsidP="00087E75">
            <w:pPr>
              <w:pStyle w:val="rowtabella0"/>
              <w:rPr>
                <w:color w:val="002060"/>
              </w:rPr>
            </w:pPr>
            <w:r w:rsidRPr="00304D58">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E23B5F" w14:textId="77777777" w:rsidR="00723B6D" w:rsidRPr="00304D58" w:rsidRDefault="00723B6D" w:rsidP="00087E75">
            <w:pPr>
              <w:pStyle w:val="rowtabella0"/>
              <w:rPr>
                <w:color w:val="002060"/>
              </w:rPr>
            </w:pPr>
            <w:r w:rsidRPr="00304D58">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0C9409"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980604" w14:textId="77777777" w:rsidR="00723B6D" w:rsidRPr="00304D58" w:rsidRDefault="00723B6D" w:rsidP="00087E75">
            <w:pPr>
              <w:pStyle w:val="rowtabella0"/>
              <w:rPr>
                <w:color w:val="002060"/>
              </w:rPr>
            </w:pPr>
            <w:r w:rsidRPr="00304D58">
              <w:rPr>
                <w:color w:val="002060"/>
              </w:rPr>
              <w:t>06/11/2025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2BC51C" w14:textId="77777777" w:rsidR="00723B6D" w:rsidRPr="00304D58" w:rsidRDefault="00723B6D" w:rsidP="00087E75">
            <w:pPr>
              <w:pStyle w:val="rowtabella0"/>
              <w:rPr>
                <w:color w:val="002060"/>
              </w:rPr>
            </w:pPr>
            <w:r w:rsidRPr="00304D58">
              <w:rPr>
                <w:color w:val="002060"/>
              </w:rPr>
              <w:t xml:space="preserve">5429 PAL.COM. </w:t>
            </w:r>
            <w:proofErr w:type="gramStart"/>
            <w:r w:rsidRPr="00304D58">
              <w:rPr>
                <w:color w:val="002060"/>
              </w:rPr>
              <w:t>S.MICHELE</w:t>
            </w:r>
            <w:proofErr w:type="gramEnd"/>
            <w:r w:rsidRPr="00304D58">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58E2D" w14:textId="77777777" w:rsidR="00723B6D" w:rsidRPr="00304D58" w:rsidRDefault="00723B6D" w:rsidP="00087E75">
            <w:pPr>
              <w:pStyle w:val="rowtabella0"/>
              <w:rPr>
                <w:color w:val="002060"/>
              </w:rPr>
            </w:pPr>
            <w:r w:rsidRPr="00304D5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9C275E" w14:textId="77777777" w:rsidR="00723B6D" w:rsidRPr="00304D58" w:rsidRDefault="00723B6D" w:rsidP="00087E75">
            <w:pPr>
              <w:pStyle w:val="rowtabella0"/>
              <w:rPr>
                <w:color w:val="002060"/>
              </w:rPr>
            </w:pPr>
            <w:r w:rsidRPr="00304D58">
              <w:rPr>
                <w:color w:val="002060"/>
              </w:rPr>
              <w:t>VIA LORETO</w:t>
            </w:r>
          </w:p>
        </w:tc>
      </w:tr>
      <w:tr w:rsidR="00723B6D" w:rsidRPr="00304D58" w14:paraId="3C11C9AA"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69C97" w14:textId="77777777" w:rsidR="00723B6D" w:rsidRPr="00304D58" w:rsidRDefault="00723B6D" w:rsidP="00087E75">
            <w:pPr>
              <w:pStyle w:val="rowtabella0"/>
              <w:rPr>
                <w:color w:val="002060"/>
              </w:rPr>
            </w:pPr>
            <w:r w:rsidRPr="00304D58">
              <w:rPr>
                <w:color w:val="002060"/>
              </w:rPr>
              <w:lastRenderedPageBreak/>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1FFF5" w14:textId="77777777" w:rsidR="00723B6D" w:rsidRPr="00304D58" w:rsidRDefault="00723B6D" w:rsidP="00087E75">
            <w:pPr>
              <w:pStyle w:val="rowtabella0"/>
              <w:rPr>
                <w:color w:val="002060"/>
              </w:rPr>
            </w:pPr>
            <w:r w:rsidRPr="00304D58">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52F33"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07F28" w14:textId="77777777" w:rsidR="00723B6D" w:rsidRPr="00304D58" w:rsidRDefault="00723B6D" w:rsidP="00087E75">
            <w:pPr>
              <w:pStyle w:val="rowtabella0"/>
              <w:rPr>
                <w:color w:val="002060"/>
              </w:rPr>
            </w:pPr>
            <w:r w:rsidRPr="00304D58">
              <w:rPr>
                <w:color w:val="002060"/>
              </w:rPr>
              <w:t>06/11/2025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B143F" w14:textId="77777777" w:rsidR="00723B6D" w:rsidRPr="00304D58" w:rsidRDefault="00723B6D" w:rsidP="00087E75">
            <w:pPr>
              <w:pStyle w:val="rowtabella0"/>
              <w:rPr>
                <w:color w:val="002060"/>
              </w:rPr>
            </w:pPr>
            <w:r w:rsidRPr="00304D58">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49252" w14:textId="77777777" w:rsidR="00723B6D" w:rsidRPr="00304D58" w:rsidRDefault="00723B6D" w:rsidP="00087E75">
            <w:pPr>
              <w:pStyle w:val="rowtabella0"/>
              <w:rPr>
                <w:color w:val="002060"/>
              </w:rPr>
            </w:pPr>
            <w:r w:rsidRPr="00304D58">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E4109" w14:textId="77777777" w:rsidR="00723B6D" w:rsidRPr="00304D58" w:rsidRDefault="00723B6D" w:rsidP="00087E75">
            <w:pPr>
              <w:pStyle w:val="rowtabella0"/>
              <w:rPr>
                <w:color w:val="002060"/>
              </w:rPr>
            </w:pPr>
            <w:r w:rsidRPr="00304D58">
              <w:rPr>
                <w:color w:val="002060"/>
              </w:rPr>
              <w:t>VIA FONTE ABECETO, 4</w:t>
            </w:r>
          </w:p>
        </w:tc>
      </w:tr>
    </w:tbl>
    <w:p w14:paraId="35C83B30" w14:textId="77777777" w:rsidR="00AD176A" w:rsidRPr="00460589" w:rsidRDefault="00AD176A" w:rsidP="00AD176A">
      <w:pPr>
        <w:pStyle w:val="breakline"/>
        <w:rPr>
          <w:rFonts w:eastAsiaTheme="minorEastAsia"/>
          <w:color w:val="002060"/>
        </w:rPr>
      </w:pPr>
    </w:p>
    <w:p w14:paraId="5D9377BA" w14:textId="77777777" w:rsidR="00AD176A" w:rsidRPr="00460589" w:rsidRDefault="00AD176A" w:rsidP="00AD176A">
      <w:pPr>
        <w:pStyle w:val="breakline"/>
        <w:rPr>
          <w:color w:val="002060"/>
        </w:rPr>
      </w:pPr>
    </w:p>
    <w:p w14:paraId="7D650BDC" w14:textId="77777777" w:rsidR="00AD176A" w:rsidRPr="00460589" w:rsidRDefault="00AD176A" w:rsidP="00AD176A">
      <w:pPr>
        <w:pStyle w:val="breakline"/>
        <w:rPr>
          <w:color w:val="002060"/>
        </w:rPr>
      </w:pPr>
    </w:p>
    <w:p w14:paraId="2884E957" w14:textId="77777777" w:rsidR="00AD176A" w:rsidRPr="00460589" w:rsidRDefault="00AD176A" w:rsidP="00AD176A">
      <w:pPr>
        <w:pStyle w:val="titolocampionato0"/>
        <w:shd w:val="clear" w:color="auto" w:fill="CCCCCC"/>
        <w:spacing w:before="80" w:after="40"/>
        <w:rPr>
          <w:color w:val="002060"/>
        </w:rPr>
      </w:pPr>
      <w:r w:rsidRPr="00460589">
        <w:rPr>
          <w:color w:val="002060"/>
        </w:rPr>
        <w:t>COPPA MARCHE C5 GIOV.SIMI FEMM</w:t>
      </w:r>
    </w:p>
    <w:p w14:paraId="5A8353F1" w14:textId="77777777" w:rsidR="00AD176A" w:rsidRPr="00460589" w:rsidRDefault="00AD176A" w:rsidP="00AD176A">
      <w:pPr>
        <w:pStyle w:val="titoloprinc0"/>
        <w:rPr>
          <w:color w:val="002060"/>
        </w:rPr>
      </w:pPr>
      <w:r w:rsidRPr="00460589">
        <w:rPr>
          <w:color w:val="002060"/>
        </w:rPr>
        <w:t>RISULTATI</w:t>
      </w:r>
    </w:p>
    <w:p w14:paraId="7B38335E" w14:textId="77777777" w:rsidR="00AD176A" w:rsidRPr="00460589" w:rsidRDefault="00AD176A" w:rsidP="00AD176A">
      <w:pPr>
        <w:pStyle w:val="breakline"/>
        <w:rPr>
          <w:color w:val="002060"/>
        </w:rPr>
      </w:pPr>
    </w:p>
    <w:p w14:paraId="36178FCA" w14:textId="77777777" w:rsidR="00AD176A" w:rsidRPr="00460589" w:rsidRDefault="00AD176A" w:rsidP="00AD176A">
      <w:pPr>
        <w:pStyle w:val="sottotitolocampionato10"/>
        <w:rPr>
          <w:color w:val="002060"/>
        </w:rPr>
      </w:pPr>
      <w:r w:rsidRPr="00460589">
        <w:rPr>
          <w:color w:val="002060"/>
        </w:rPr>
        <w:t>RISULTATI UFFICIALI GARE DEL 01/11/2025</w:t>
      </w:r>
    </w:p>
    <w:p w14:paraId="10868201" w14:textId="77777777" w:rsidR="00AD176A" w:rsidRPr="00AD176A" w:rsidRDefault="00AD176A" w:rsidP="00AD176A">
      <w:pPr>
        <w:pStyle w:val="sottotitolocampionato20"/>
        <w:spacing w:before="0" w:beforeAutospacing="0" w:after="0" w:afterAutospacing="0"/>
        <w:rPr>
          <w:rFonts w:ascii="Arial" w:hAnsi="Arial" w:cs="Arial"/>
          <w:color w:val="002060"/>
          <w:sz w:val="20"/>
          <w:szCs w:val="20"/>
        </w:rPr>
      </w:pPr>
      <w:r w:rsidRPr="00AD176A">
        <w:rPr>
          <w:rFonts w:ascii="Arial" w:hAnsi="Arial" w:cs="Arial"/>
          <w:color w:val="002060"/>
          <w:sz w:val="20"/>
          <w:szCs w:val="20"/>
        </w:rPr>
        <w:t>Si trascrivono qui di seguito i risultati ufficiali delle gare disputate</w:t>
      </w:r>
    </w:p>
    <w:p w14:paraId="6DE7AC53" w14:textId="77777777" w:rsidR="00AD176A" w:rsidRPr="00460589" w:rsidRDefault="00AD176A" w:rsidP="00AD176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D176A" w:rsidRPr="00460589" w14:paraId="38FA0F51" w14:textId="77777777" w:rsidTr="00087E7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D176A" w:rsidRPr="00460589" w14:paraId="6272B576" w14:textId="77777777" w:rsidTr="00087E7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AE9A8" w14:textId="77777777" w:rsidR="00AD176A" w:rsidRPr="00460589" w:rsidRDefault="00AD176A" w:rsidP="00087E75">
                  <w:pPr>
                    <w:pStyle w:val="headertabella0"/>
                    <w:rPr>
                      <w:color w:val="002060"/>
                    </w:rPr>
                  </w:pPr>
                  <w:r w:rsidRPr="00460589">
                    <w:rPr>
                      <w:color w:val="002060"/>
                    </w:rPr>
                    <w:t>GIRONE A - 2 Giornata - A</w:t>
                  </w:r>
                </w:p>
              </w:tc>
            </w:tr>
            <w:tr w:rsidR="00AD176A" w:rsidRPr="00460589" w14:paraId="621121D8" w14:textId="77777777" w:rsidTr="00087E7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A84B34" w14:textId="77777777" w:rsidR="00AD176A" w:rsidRPr="00460589" w:rsidRDefault="00AD176A" w:rsidP="00087E75">
                  <w:pPr>
                    <w:pStyle w:val="rowtabella0"/>
                    <w:rPr>
                      <w:color w:val="002060"/>
                    </w:rPr>
                  </w:pPr>
                  <w:r w:rsidRPr="00460589">
                    <w:rPr>
                      <w:color w:val="002060"/>
                    </w:rPr>
                    <w:t>FALCONARA 1995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9F3D8" w14:textId="77777777" w:rsidR="00AD176A" w:rsidRPr="00460589" w:rsidRDefault="00AD176A" w:rsidP="00087E75">
                  <w:pPr>
                    <w:pStyle w:val="rowtabella0"/>
                    <w:rPr>
                      <w:color w:val="002060"/>
                    </w:rPr>
                  </w:pPr>
                  <w:r w:rsidRPr="00460589">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C52CE" w14:textId="77777777" w:rsidR="00AD176A" w:rsidRPr="00460589" w:rsidRDefault="00AD176A" w:rsidP="00087E75">
                  <w:pPr>
                    <w:pStyle w:val="rowtabella0"/>
                    <w:jc w:val="center"/>
                    <w:rPr>
                      <w:color w:val="002060"/>
                    </w:rPr>
                  </w:pPr>
                  <w:r w:rsidRPr="00460589">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15831" w14:textId="77777777" w:rsidR="00AD176A" w:rsidRPr="00460589" w:rsidRDefault="00AD176A" w:rsidP="00087E75">
                  <w:pPr>
                    <w:pStyle w:val="rowtabella0"/>
                    <w:jc w:val="center"/>
                    <w:rPr>
                      <w:color w:val="002060"/>
                    </w:rPr>
                  </w:pPr>
                  <w:r w:rsidRPr="00460589">
                    <w:rPr>
                      <w:color w:val="002060"/>
                    </w:rPr>
                    <w:t> </w:t>
                  </w:r>
                </w:p>
              </w:tc>
            </w:tr>
            <w:tr w:rsidR="00AD176A" w:rsidRPr="00460589" w14:paraId="49C0C390" w14:textId="77777777" w:rsidTr="00087E7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4C57B3" w14:textId="77777777" w:rsidR="00AD176A" w:rsidRPr="00460589" w:rsidRDefault="00AD176A" w:rsidP="00087E75">
                  <w:pPr>
                    <w:pStyle w:val="rowtabella0"/>
                    <w:rPr>
                      <w:color w:val="002060"/>
                    </w:rPr>
                  </w:pPr>
                  <w:r w:rsidRPr="00460589">
                    <w:rPr>
                      <w:color w:val="002060"/>
                    </w:rPr>
                    <w:t>(1) POLISPORTIVA BOCA S.ESQ.B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D4E02" w14:textId="77777777" w:rsidR="00AD176A" w:rsidRPr="00460589" w:rsidRDefault="00AD176A" w:rsidP="00087E75">
                  <w:pPr>
                    <w:pStyle w:val="rowtabella0"/>
                    <w:rPr>
                      <w:color w:val="002060"/>
                    </w:rPr>
                  </w:pPr>
                  <w:r w:rsidRPr="00460589">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696B7" w14:textId="77777777" w:rsidR="00AD176A" w:rsidRPr="00460589" w:rsidRDefault="00AD176A" w:rsidP="00087E75">
                  <w:pPr>
                    <w:pStyle w:val="rowtabella0"/>
                    <w:jc w:val="center"/>
                    <w:rPr>
                      <w:color w:val="002060"/>
                    </w:rPr>
                  </w:pPr>
                  <w:r w:rsidRPr="00460589">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0CB36" w14:textId="77777777" w:rsidR="00AD176A" w:rsidRPr="00460589" w:rsidRDefault="00AD176A" w:rsidP="00087E75">
                  <w:pPr>
                    <w:pStyle w:val="rowtabella0"/>
                    <w:jc w:val="center"/>
                    <w:rPr>
                      <w:color w:val="002060"/>
                    </w:rPr>
                  </w:pPr>
                  <w:r w:rsidRPr="00460589">
                    <w:rPr>
                      <w:color w:val="002060"/>
                    </w:rPr>
                    <w:t> </w:t>
                  </w:r>
                </w:p>
              </w:tc>
            </w:tr>
            <w:tr w:rsidR="00AD176A" w:rsidRPr="00460589" w14:paraId="48D3F3DB" w14:textId="77777777" w:rsidTr="00087E75">
              <w:tc>
                <w:tcPr>
                  <w:tcW w:w="4700" w:type="dxa"/>
                  <w:gridSpan w:val="4"/>
                  <w:tcBorders>
                    <w:top w:val="nil"/>
                    <w:left w:val="nil"/>
                    <w:bottom w:val="nil"/>
                    <w:right w:val="nil"/>
                  </w:tcBorders>
                  <w:tcMar>
                    <w:top w:w="20" w:type="dxa"/>
                    <w:left w:w="20" w:type="dxa"/>
                    <w:bottom w:w="20" w:type="dxa"/>
                    <w:right w:w="20" w:type="dxa"/>
                  </w:tcMar>
                  <w:vAlign w:val="center"/>
                  <w:hideMark/>
                </w:tcPr>
                <w:p w14:paraId="031B4934" w14:textId="77777777" w:rsidR="00AD176A" w:rsidRPr="00460589" w:rsidRDefault="00AD176A" w:rsidP="00087E75">
                  <w:pPr>
                    <w:pStyle w:val="rowtabella0"/>
                    <w:rPr>
                      <w:color w:val="002060"/>
                    </w:rPr>
                  </w:pPr>
                  <w:r w:rsidRPr="00460589">
                    <w:rPr>
                      <w:color w:val="002060"/>
                    </w:rPr>
                    <w:t>(1) - disputata il 02/11/2025</w:t>
                  </w:r>
                </w:p>
              </w:tc>
            </w:tr>
          </w:tbl>
          <w:p w14:paraId="063EF999" w14:textId="77777777" w:rsidR="00AD176A" w:rsidRPr="00460589" w:rsidRDefault="00AD176A" w:rsidP="00087E75">
            <w:pPr>
              <w:rPr>
                <w:color w:val="002060"/>
              </w:rPr>
            </w:pPr>
          </w:p>
        </w:tc>
      </w:tr>
    </w:tbl>
    <w:p w14:paraId="6C2A5AC2" w14:textId="77777777" w:rsidR="00AD176A" w:rsidRPr="00460589" w:rsidRDefault="00AD176A" w:rsidP="00AD176A">
      <w:pPr>
        <w:pStyle w:val="breakline"/>
        <w:rPr>
          <w:rFonts w:eastAsiaTheme="minorEastAsia"/>
          <w:color w:val="002060"/>
        </w:rPr>
      </w:pPr>
    </w:p>
    <w:p w14:paraId="2FE8B77E" w14:textId="77777777" w:rsidR="00AD176A" w:rsidRPr="00460589" w:rsidRDefault="00AD176A" w:rsidP="00AD176A">
      <w:pPr>
        <w:pStyle w:val="breakline"/>
        <w:rPr>
          <w:color w:val="002060"/>
        </w:rPr>
      </w:pPr>
    </w:p>
    <w:p w14:paraId="0DD42FB9" w14:textId="77777777" w:rsidR="00AD176A" w:rsidRPr="00460589" w:rsidRDefault="00AD176A" w:rsidP="00AD176A">
      <w:pPr>
        <w:pStyle w:val="titoloprinc0"/>
        <w:rPr>
          <w:color w:val="002060"/>
        </w:rPr>
      </w:pPr>
      <w:r w:rsidRPr="00460589">
        <w:rPr>
          <w:color w:val="002060"/>
        </w:rPr>
        <w:t>GIUDICE SPORTIVO</w:t>
      </w:r>
    </w:p>
    <w:p w14:paraId="2037829B" w14:textId="77777777" w:rsidR="00AD176A" w:rsidRPr="00460589" w:rsidRDefault="00AD176A" w:rsidP="00AD176A">
      <w:pPr>
        <w:pStyle w:val="diffida"/>
        <w:rPr>
          <w:color w:val="002060"/>
        </w:rPr>
      </w:pPr>
      <w:r w:rsidRPr="00460589">
        <w:rPr>
          <w:color w:val="002060"/>
        </w:rPr>
        <w:t>Il Giudice Sportivo Avv. Agnese Lazzaretti, con l'assistenza del Segretario Angelo Castellana, nella seduta del 05/11/2025, ha adottato le decisioni che di seguito integralmente si riportano:</w:t>
      </w:r>
    </w:p>
    <w:p w14:paraId="0C9A4935" w14:textId="77777777" w:rsidR="00AD176A" w:rsidRPr="00460589" w:rsidRDefault="00AD176A" w:rsidP="00AD176A">
      <w:pPr>
        <w:pStyle w:val="titolo10"/>
        <w:rPr>
          <w:color w:val="002060"/>
        </w:rPr>
      </w:pPr>
      <w:r w:rsidRPr="00460589">
        <w:rPr>
          <w:color w:val="002060"/>
        </w:rPr>
        <w:t xml:space="preserve">GARE DEL 2/11/2025 </w:t>
      </w:r>
    </w:p>
    <w:p w14:paraId="15F72204" w14:textId="77777777" w:rsidR="00AD176A" w:rsidRPr="00460589" w:rsidRDefault="00AD176A" w:rsidP="00AD176A">
      <w:pPr>
        <w:pStyle w:val="titolo7a"/>
        <w:rPr>
          <w:color w:val="002060"/>
        </w:rPr>
      </w:pPr>
      <w:r w:rsidRPr="00460589">
        <w:rPr>
          <w:color w:val="002060"/>
        </w:rPr>
        <w:t xml:space="preserve">PROVVEDIMENTI DISCIPLINARI </w:t>
      </w:r>
    </w:p>
    <w:p w14:paraId="44E0A9ED" w14:textId="77777777" w:rsidR="00AD176A" w:rsidRPr="00460589" w:rsidRDefault="00AD176A" w:rsidP="00AD176A">
      <w:pPr>
        <w:pStyle w:val="titolo7b0"/>
        <w:rPr>
          <w:color w:val="002060"/>
        </w:rPr>
      </w:pPr>
      <w:r w:rsidRPr="00460589">
        <w:rPr>
          <w:color w:val="002060"/>
        </w:rPr>
        <w:t xml:space="preserve">In base alle risultanze degli atti ufficiali sono state deliberate le seguenti sanzioni disciplinari. </w:t>
      </w:r>
    </w:p>
    <w:p w14:paraId="79E3C4F5" w14:textId="77777777" w:rsidR="00AD176A" w:rsidRPr="00460589" w:rsidRDefault="00AD176A" w:rsidP="00AD176A">
      <w:pPr>
        <w:pStyle w:val="titolo30"/>
        <w:rPr>
          <w:color w:val="002060"/>
        </w:rPr>
      </w:pPr>
      <w:r w:rsidRPr="00460589">
        <w:rPr>
          <w:color w:val="002060"/>
        </w:rPr>
        <w:t xml:space="preserve">CALCIATORI NON ESPULSI </w:t>
      </w:r>
    </w:p>
    <w:p w14:paraId="3207DF5E" w14:textId="77777777" w:rsidR="00AD176A" w:rsidRPr="00460589" w:rsidRDefault="00AD176A" w:rsidP="00AD176A">
      <w:pPr>
        <w:pStyle w:val="titolo20"/>
        <w:rPr>
          <w:color w:val="002060"/>
        </w:rPr>
      </w:pPr>
      <w:r w:rsidRPr="0046058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176A" w:rsidRPr="00460589" w14:paraId="2C1B24D1" w14:textId="77777777" w:rsidTr="00087E75">
        <w:tc>
          <w:tcPr>
            <w:tcW w:w="2200" w:type="dxa"/>
            <w:tcMar>
              <w:top w:w="20" w:type="dxa"/>
              <w:left w:w="20" w:type="dxa"/>
              <w:bottom w:w="20" w:type="dxa"/>
              <w:right w:w="20" w:type="dxa"/>
            </w:tcMar>
            <w:vAlign w:val="center"/>
            <w:hideMark/>
          </w:tcPr>
          <w:p w14:paraId="7310F66E" w14:textId="77777777" w:rsidR="00AD176A" w:rsidRPr="00460589" w:rsidRDefault="00AD176A" w:rsidP="00087E75">
            <w:pPr>
              <w:pStyle w:val="movimento"/>
              <w:rPr>
                <w:color w:val="002060"/>
              </w:rPr>
            </w:pPr>
            <w:r w:rsidRPr="00460589">
              <w:rPr>
                <w:color w:val="002060"/>
              </w:rPr>
              <w:t>BARNAT FATMA</w:t>
            </w:r>
          </w:p>
        </w:tc>
        <w:tc>
          <w:tcPr>
            <w:tcW w:w="2200" w:type="dxa"/>
            <w:tcMar>
              <w:top w:w="20" w:type="dxa"/>
              <w:left w:w="20" w:type="dxa"/>
              <w:bottom w:w="20" w:type="dxa"/>
              <w:right w:w="20" w:type="dxa"/>
            </w:tcMar>
            <w:vAlign w:val="center"/>
            <w:hideMark/>
          </w:tcPr>
          <w:p w14:paraId="6CCADFA1" w14:textId="77777777" w:rsidR="00AD176A" w:rsidRPr="00460589" w:rsidRDefault="00AD176A" w:rsidP="00087E75">
            <w:pPr>
              <w:pStyle w:val="movimento2"/>
              <w:rPr>
                <w:color w:val="002060"/>
              </w:rPr>
            </w:pPr>
            <w:r w:rsidRPr="00460589">
              <w:rPr>
                <w:color w:val="002060"/>
              </w:rPr>
              <w:t xml:space="preserve">(ACSS MONDOLFO C5) </w:t>
            </w:r>
          </w:p>
        </w:tc>
        <w:tc>
          <w:tcPr>
            <w:tcW w:w="800" w:type="dxa"/>
            <w:tcMar>
              <w:top w:w="20" w:type="dxa"/>
              <w:left w:w="20" w:type="dxa"/>
              <w:bottom w:w="20" w:type="dxa"/>
              <w:right w:w="20" w:type="dxa"/>
            </w:tcMar>
            <w:vAlign w:val="center"/>
            <w:hideMark/>
          </w:tcPr>
          <w:p w14:paraId="3DF2257D" w14:textId="77777777" w:rsidR="00AD176A" w:rsidRPr="00460589" w:rsidRDefault="00AD176A" w:rsidP="00087E75">
            <w:pPr>
              <w:pStyle w:val="movimento"/>
              <w:rPr>
                <w:color w:val="002060"/>
              </w:rPr>
            </w:pPr>
            <w:r w:rsidRPr="00460589">
              <w:rPr>
                <w:color w:val="002060"/>
              </w:rPr>
              <w:t> </w:t>
            </w:r>
          </w:p>
        </w:tc>
        <w:tc>
          <w:tcPr>
            <w:tcW w:w="2200" w:type="dxa"/>
            <w:tcMar>
              <w:top w:w="20" w:type="dxa"/>
              <w:left w:w="20" w:type="dxa"/>
              <w:bottom w:w="20" w:type="dxa"/>
              <w:right w:w="20" w:type="dxa"/>
            </w:tcMar>
            <w:vAlign w:val="center"/>
            <w:hideMark/>
          </w:tcPr>
          <w:p w14:paraId="0D950BF2" w14:textId="77777777" w:rsidR="00AD176A" w:rsidRPr="00460589" w:rsidRDefault="00AD176A" w:rsidP="00087E75">
            <w:pPr>
              <w:pStyle w:val="movimento"/>
              <w:rPr>
                <w:color w:val="002060"/>
              </w:rPr>
            </w:pPr>
            <w:r w:rsidRPr="00460589">
              <w:rPr>
                <w:color w:val="002060"/>
              </w:rPr>
              <w:t>FORMICONI VIOLA</w:t>
            </w:r>
          </w:p>
        </w:tc>
        <w:tc>
          <w:tcPr>
            <w:tcW w:w="2200" w:type="dxa"/>
            <w:tcMar>
              <w:top w:w="20" w:type="dxa"/>
              <w:left w:w="20" w:type="dxa"/>
              <w:bottom w:w="20" w:type="dxa"/>
              <w:right w:w="20" w:type="dxa"/>
            </w:tcMar>
            <w:vAlign w:val="center"/>
            <w:hideMark/>
          </w:tcPr>
          <w:p w14:paraId="29F80D18" w14:textId="77777777" w:rsidR="00AD176A" w:rsidRPr="00460589" w:rsidRDefault="00AD176A" w:rsidP="00087E75">
            <w:pPr>
              <w:pStyle w:val="movimento2"/>
              <w:rPr>
                <w:color w:val="002060"/>
              </w:rPr>
            </w:pPr>
            <w:r w:rsidRPr="00460589">
              <w:rPr>
                <w:color w:val="002060"/>
              </w:rPr>
              <w:t xml:space="preserve">(POLISPORTIVA BOCA S.ESQ.B) </w:t>
            </w:r>
          </w:p>
        </w:tc>
      </w:tr>
    </w:tbl>
    <w:p w14:paraId="28602A43" w14:textId="77777777" w:rsidR="00AD176A" w:rsidRDefault="00AD176A" w:rsidP="00AD176A">
      <w:pPr>
        <w:pStyle w:val="breakline"/>
        <w:rPr>
          <w:color w:val="002060"/>
        </w:rPr>
      </w:pPr>
    </w:p>
    <w:p w14:paraId="0C4218FF" w14:textId="77777777" w:rsidR="00AD176A" w:rsidRPr="00BD581B" w:rsidRDefault="00AD176A" w:rsidP="00AD176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EC59B24" w14:textId="77777777" w:rsidR="00AD176A" w:rsidRPr="00BD581B" w:rsidRDefault="00AD176A" w:rsidP="00AD176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DDDB03C" w14:textId="77777777" w:rsidR="00AD176A" w:rsidRDefault="00AD176A" w:rsidP="00AD176A">
      <w:pPr>
        <w:pStyle w:val="breakline"/>
        <w:rPr>
          <w:color w:val="002060"/>
        </w:rPr>
      </w:pPr>
    </w:p>
    <w:p w14:paraId="1CBEC6D0" w14:textId="77777777" w:rsidR="00AD176A" w:rsidRDefault="00AD176A" w:rsidP="00AD176A">
      <w:pPr>
        <w:pStyle w:val="breakline"/>
        <w:rPr>
          <w:color w:val="002060"/>
        </w:rPr>
      </w:pPr>
    </w:p>
    <w:p w14:paraId="5DDDEB4F" w14:textId="77777777" w:rsidR="00AD176A" w:rsidRPr="00A2100E" w:rsidRDefault="00AD176A" w:rsidP="00AD176A">
      <w:pPr>
        <w:pStyle w:val="titoloprinc0"/>
        <w:rPr>
          <w:color w:val="002060"/>
        </w:rPr>
      </w:pPr>
      <w:r w:rsidRPr="00A2100E">
        <w:rPr>
          <w:color w:val="002060"/>
        </w:rPr>
        <w:t>CLASSIFICA</w:t>
      </w:r>
    </w:p>
    <w:p w14:paraId="2599160F" w14:textId="77777777" w:rsidR="00AD176A" w:rsidRPr="00A2100E" w:rsidRDefault="00AD176A" w:rsidP="00AD176A">
      <w:pPr>
        <w:pStyle w:val="breakline"/>
        <w:rPr>
          <w:color w:val="002060"/>
        </w:rPr>
      </w:pPr>
    </w:p>
    <w:p w14:paraId="7CF0078D" w14:textId="77777777" w:rsidR="00AD176A" w:rsidRPr="00A2100E" w:rsidRDefault="00AD176A" w:rsidP="00AD176A">
      <w:pPr>
        <w:pStyle w:val="breakline"/>
        <w:rPr>
          <w:color w:val="002060"/>
        </w:rPr>
      </w:pPr>
    </w:p>
    <w:p w14:paraId="1F5E9EB7" w14:textId="77777777" w:rsidR="00AD176A" w:rsidRPr="00A2100E" w:rsidRDefault="00AD176A" w:rsidP="00AD176A">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176A" w:rsidRPr="00A2100E" w14:paraId="1396250C" w14:textId="77777777" w:rsidTr="00087E7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B9AF1" w14:textId="77777777" w:rsidR="00AD176A" w:rsidRPr="00A2100E" w:rsidRDefault="00AD176A" w:rsidP="00087E75">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3B577" w14:textId="77777777" w:rsidR="00AD176A" w:rsidRPr="00A2100E" w:rsidRDefault="00AD176A" w:rsidP="00087E75">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56C9F" w14:textId="77777777" w:rsidR="00AD176A" w:rsidRPr="00A2100E" w:rsidRDefault="00AD176A" w:rsidP="00087E75">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4FA2A" w14:textId="77777777" w:rsidR="00AD176A" w:rsidRPr="00A2100E" w:rsidRDefault="00AD176A" w:rsidP="00087E75">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DCE0A" w14:textId="77777777" w:rsidR="00AD176A" w:rsidRPr="00A2100E" w:rsidRDefault="00AD176A" w:rsidP="00087E75">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612A0" w14:textId="77777777" w:rsidR="00AD176A" w:rsidRPr="00A2100E" w:rsidRDefault="00AD176A" w:rsidP="00087E75">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5586C" w14:textId="77777777" w:rsidR="00AD176A" w:rsidRPr="00A2100E" w:rsidRDefault="00AD176A" w:rsidP="00087E75">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DE7F9" w14:textId="77777777" w:rsidR="00AD176A" w:rsidRPr="00A2100E" w:rsidRDefault="00AD176A" w:rsidP="00087E75">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912E7" w14:textId="77777777" w:rsidR="00AD176A" w:rsidRPr="00A2100E" w:rsidRDefault="00AD176A" w:rsidP="00087E75">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6DA6B" w14:textId="77777777" w:rsidR="00AD176A" w:rsidRPr="00A2100E" w:rsidRDefault="00AD176A" w:rsidP="00087E75">
            <w:pPr>
              <w:pStyle w:val="headertabella0"/>
              <w:rPr>
                <w:color w:val="002060"/>
              </w:rPr>
            </w:pPr>
            <w:r w:rsidRPr="00A2100E">
              <w:rPr>
                <w:color w:val="002060"/>
              </w:rPr>
              <w:t>PE</w:t>
            </w:r>
          </w:p>
        </w:tc>
      </w:tr>
      <w:tr w:rsidR="00AD176A" w:rsidRPr="00A2100E" w14:paraId="4E60654A"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7FF9A" w14:textId="77777777" w:rsidR="00AD176A" w:rsidRPr="00A2100E" w:rsidRDefault="00AD176A" w:rsidP="00087E75">
            <w:pPr>
              <w:pStyle w:val="rowtabella0"/>
              <w:rPr>
                <w:color w:val="002060"/>
              </w:rPr>
            </w:pPr>
            <w:r>
              <w:rPr>
                <w:color w:val="002060"/>
              </w:rPr>
              <w:t>A.S.D. 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59EF" w14:textId="77777777" w:rsidR="00AD176A" w:rsidRPr="00A2100E" w:rsidRDefault="00AD176A" w:rsidP="00087E75">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81F5C" w14:textId="77777777" w:rsidR="00AD176A" w:rsidRPr="00A2100E" w:rsidRDefault="00AD176A" w:rsidP="00087E7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EEA8" w14:textId="77777777" w:rsidR="00AD176A" w:rsidRPr="00A2100E" w:rsidRDefault="00AD176A" w:rsidP="00087E7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5B87"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223B"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299F" w14:textId="77777777" w:rsidR="00AD176A" w:rsidRPr="00A2100E" w:rsidRDefault="00AD176A" w:rsidP="00087E75">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79B9" w14:textId="77777777" w:rsidR="00AD176A" w:rsidRPr="00A2100E" w:rsidRDefault="00AD176A" w:rsidP="00087E7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9A8D" w14:textId="77777777" w:rsidR="00AD176A" w:rsidRPr="00A2100E" w:rsidRDefault="00AD176A" w:rsidP="00087E7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0617" w14:textId="77777777" w:rsidR="00AD176A" w:rsidRPr="00A2100E" w:rsidRDefault="00AD176A" w:rsidP="00087E75">
            <w:pPr>
              <w:pStyle w:val="rowtabella0"/>
              <w:jc w:val="center"/>
              <w:rPr>
                <w:color w:val="002060"/>
              </w:rPr>
            </w:pPr>
            <w:r w:rsidRPr="00A2100E">
              <w:rPr>
                <w:color w:val="002060"/>
              </w:rPr>
              <w:t>0</w:t>
            </w:r>
          </w:p>
        </w:tc>
      </w:tr>
      <w:tr w:rsidR="00AD176A" w:rsidRPr="00A2100E" w14:paraId="2225B310"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AA5EA" w14:textId="77777777" w:rsidR="00AD176A" w:rsidRPr="00A2100E" w:rsidRDefault="00AD176A" w:rsidP="00087E75">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00A4"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4602" w14:textId="77777777" w:rsidR="00AD176A" w:rsidRPr="00A2100E" w:rsidRDefault="00AD176A" w:rsidP="00087E7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7792"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E266"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2C08" w14:textId="77777777" w:rsidR="00AD176A" w:rsidRPr="00A2100E" w:rsidRDefault="00AD176A" w:rsidP="00087E7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2BF6" w14:textId="77777777" w:rsidR="00AD176A" w:rsidRPr="00A2100E" w:rsidRDefault="00AD176A" w:rsidP="00087E7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5C47" w14:textId="77777777" w:rsidR="00AD176A" w:rsidRPr="00A2100E" w:rsidRDefault="00AD176A" w:rsidP="00087E7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D674" w14:textId="77777777" w:rsidR="00AD176A" w:rsidRPr="00A2100E" w:rsidRDefault="00AD176A" w:rsidP="00087E7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DEA2" w14:textId="77777777" w:rsidR="00AD176A" w:rsidRPr="00A2100E" w:rsidRDefault="00AD176A" w:rsidP="00087E75">
            <w:pPr>
              <w:pStyle w:val="rowtabella0"/>
              <w:jc w:val="center"/>
              <w:rPr>
                <w:color w:val="002060"/>
              </w:rPr>
            </w:pPr>
            <w:r w:rsidRPr="00A2100E">
              <w:rPr>
                <w:color w:val="002060"/>
              </w:rPr>
              <w:t>0</w:t>
            </w:r>
          </w:p>
        </w:tc>
      </w:tr>
      <w:tr w:rsidR="00AD176A" w:rsidRPr="00A2100E" w14:paraId="4104E13E" w14:textId="77777777" w:rsidTr="00087E7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5327DC" w14:textId="77777777" w:rsidR="00AD176A" w:rsidRPr="00A2100E" w:rsidRDefault="00AD176A" w:rsidP="00087E75">
            <w:pPr>
              <w:pStyle w:val="rowtabella0"/>
              <w:rPr>
                <w:color w:val="002060"/>
              </w:rPr>
            </w:pPr>
            <w:r w:rsidRPr="003C277C">
              <w:rPr>
                <w:color w:val="002060"/>
              </w:rPr>
              <w:t>A.S.D.</w:t>
            </w:r>
            <w:r>
              <w:rPr>
                <w:color w:val="002060"/>
              </w:rPr>
              <w:t xml:space="preserve"> </w:t>
            </w:r>
            <w:r w:rsidRPr="003C277C">
              <w:rPr>
                <w:color w:val="002060"/>
              </w:rPr>
              <w:t>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DB7E"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D4FEF" w14:textId="77777777" w:rsidR="00AD176A" w:rsidRPr="00A2100E" w:rsidRDefault="00AD176A" w:rsidP="00087E7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5187"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6962"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9711" w14:textId="77777777" w:rsidR="00AD176A" w:rsidRPr="00A2100E" w:rsidRDefault="00AD176A" w:rsidP="00087E7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F1F13" w14:textId="77777777" w:rsidR="00AD176A" w:rsidRPr="00A2100E" w:rsidRDefault="00AD176A" w:rsidP="00087E7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7E2B6" w14:textId="77777777" w:rsidR="00AD176A" w:rsidRPr="00A2100E" w:rsidRDefault="00AD176A" w:rsidP="00087E7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438D" w14:textId="77777777" w:rsidR="00AD176A" w:rsidRPr="00A2100E" w:rsidRDefault="00AD176A" w:rsidP="00087E7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2D20" w14:textId="77777777" w:rsidR="00AD176A" w:rsidRPr="00A2100E" w:rsidRDefault="00AD176A" w:rsidP="00087E75">
            <w:pPr>
              <w:pStyle w:val="rowtabella0"/>
              <w:jc w:val="center"/>
              <w:rPr>
                <w:color w:val="002060"/>
              </w:rPr>
            </w:pPr>
            <w:r w:rsidRPr="00A2100E">
              <w:rPr>
                <w:color w:val="002060"/>
              </w:rPr>
              <w:t>0</w:t>
            </w:r>
          </w:p>
        </w:tc>
      </w:tr>
      <w:tr w:rsidR="00AD176A" w:rsidRPr="00A2100E" w14:paraId="6BBE839C" w14:textId="77777777" w:rsidTr="00087E7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41DF56" w14:textId="77777777" w:rsidR="00AD176A" w:rsidRPr="00A2100E" w:rsidRDefault="00AD176A" w:rsidP="00087E75">
            <w:pPr>
              <w:pStyle w:val="rowtabella0"/>
              <w:rPr>
                <w:color w:val="002060"/>
              </w:rPr>
            </w:pPr>
            <w:proofErr w:type="spellStart"/>
            <w:proofErr w:type="gramStart"/>
            <w:r w:rsidRPr="00A2100E">
              <w:rPr>
                <w:color w:val="002060"/>
              </w:rPr>
              <w:t>sq.B</w:t>
            </w:r>
            <w:proofErr w:type="spellEnd"/>
            <w:proofErr w:type="gramEnd"/>
            <w:r w:rsidRPr="00A2100E">
              <w:rPr>
                <w:color w:val="002060"/>
              </w:rPr>
              <w:t xml:space="preserve"> </w:t>
            </w:r>
            <w:r>
              <w:rPr>
                <w:color w:val="002060"/>
              </w:rPr>
              <w:t xml:space="preserve">POLISPORTIVA BOCA S.E.M. </w:t>
            </w:r>
            <w:proofErr w:type="gramStart"/>
            <w:r>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1E1F3"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5FCEC" w14:textId="77777777" w:rsidR="00AD176A" w:rsidRPr="00A2100E" w:rsidRDefault="00AD176A" w:rsidP="00087E7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B4D0"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698E"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25D5"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F2D87"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6305"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7B88" w14:textId="77777777" w:rsidR="00AD176A" w:rsidRPr="00A2100E" w:rsidRDefault="00AD176A" w:rsidP="00087E7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8B32B" w14:textId="77777777" w:rsidR="00AD176A" w:rsidRPr="00A2100E" w:rsidRDefault="00AD176A" w:rsidP="00087E75">
            <w:pPr>
              <w:pStyle w:val="rowtabella0"/>
              <w:jc w:val="center"/>
              <w:rPr>
                <w:color w:val="002060"/>
              </w:rPr>
            </w:pPr>
            <w:r w:rsidRPr="00A2100E">
              <w:rPr>
                <w:color w:val="002060"/>
              </w:rPr>
              <w:t>0</w:t>
            </w:r>
          </w:p>
        </w:tc>
      </w:tr>
    </w:tbl>
    <w:p w14:paraId="06CBF5C8" w14:textId="77777777" w:rsidR="00AD176A" w:rsidRDefault="00AD176A" w:rsidP="00AD176A">
      <w:pPr>
        <w:pStyle w:val="breakline"/>
        <w:rPr>
          <w:color w:val="002060"/>
        </w:rPr>
      </w:pPr>
    </w:p>
    <w:p w14:paraId="59A0A1BE" w14:textId="77777777" w:rsidR="00AD176A" w:rsidRPr="00C67005" w:rsidRDefault="00AD176A" w:rsidP="00AD176A">
      <w:pPr>
        <w:pStyle w:val="titoloprinc0"/>
        <w:rPr>
          <w:color w:val="002060"/>
        </w:rPr>
      </w:pPr>
      <w:r>
        <w:rPr>
          <w:color w:val="002060"/>
        </w:rPr>
        <w:t>PROGRAMMA GARE</w:t>
      </w:r>
    </w:p>
    <w:p w14:paraId="0269D6AF" w14:textId="77777777" w:rsidR="00AD176A" w:rsidRDefault="00AD176A" w:rsidP="00AD176A">
      <w:pPr>
        <w:pStyle w:val="breakline"/>
        <w:rPr>
          <w:rFonts w:eastAsiaTheme="minorEastAsia"/>
          <w:color w:val="002060"/>
        </w:rPr>
      </w:pPr>
    </w:p>
    <w:p w14:paraId="06BEFA55" w14:textId="77777777" w:rsidR="00723B6D" w:rsidRPr="00460589" w:rsidRDefault="00723B6D" w:rsidP="00AD176A">
      <w:pPr>
        <w:pStyle w:val="breakline"/>
        <w:rPr>
          <w:rFonts w:eastAsiaTheme="minorEastAsia"/>
          <w:color w:val="002060"/>
        </w:rPr>
      </w:pPr>
    </w:p>
    <w:p w14:paraId="75AD14B4" w14:textId="77777777" w:rsidR="00723B6D" w:rsidRPr="00304D58" w:rsidRDefault="00723B6D" w:rsidP="00723B6D">
      <w:pPr>
        <w:pStyle w:val="sottotitolocampionato10"/>
        <w:rPr>
          <w:color w:val="002060"/>
        </w:rPr>
      </w:pPr>
      <w:r w:rsidRPr="00304D58">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8"/>
        <w:gridCol w:w="1550"/>
        <w:gridCol w:w="1550"/>
      </w:tblGrid>
      <w:tr w:rsidR="00723B6D" w:rsidRPr="00304D58" w14:paraId="4B8BB0F7" w14:textId="77777777" w:rsidTr="00087E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270B" w14:textId="77777777" w:rsidR="00723B6D" w:rsidRPr="00304D58" w:rsidRDefault="00723B6D" w:rsidP="00087E75">
            <w:pPr>
              <w:pStyle w:val="headertabella0"/>
              <w:rPr>
                <w:color w:val="002060"/>
              </w:rPr>
            </w:pPr>
            <w:r w:rsidRPr="00304D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688D0" w14:textId="77777777" w:rsidR="00723B6D" w:rsidRPr="00304D58" w:rsidRDefault="00723B6D" w:rsidP="00087E75">
            <w:pPr>
              <w:pStyle w:val="headertabella0"/>
              <w:rPr>
                <w:color w:val="002060"/>
              </w:rPr>
            </w:pPr>
            <w:r w:rsidRPr="00304D5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BA021" w14:textId="77777777" w:rsidR="00723B6D" w:rsidRPr="00304D58" w:rsidRDefault="00723B6D" w:rsidP="00087E75">
            <w:pPr>
              <w:pStyle w:val="headertabella0"/>
              <w:rPr>
                <w:color w:val="002060"/>
              </w:rPr>
            </w:pPr>
            <w:r w:rsidRPr="00304D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AE289" w14:textId="77777777" w:rsidR="00723B6D" w:rsidRPr="00304D58" w:rsidRDefault="00723B6D" w:rsidP="00087E75">
            <w:pPr>
              <w:pStyle w:val="headertabella0"/>
              <w:rPr>
                <w:color w:val="002060"/>
              </w:rPr>
            </w:pPr>
            <w:r w:rsidRPr="00304D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185B9" w14:textId="77777777" w:rsidR="00723B6D" w:rsidRPr="00304D58" w:rsidRDefault="00723B6D" w:rsidP="00087E75">
            <w:pPr>
              <w:pStyle w:val="headertabella0"/>
              <w:rPr>
                <w:color w:val="002060"/>
              </w:rPr>
            </w:pPr>
            <w:r w:rsidRPr="00304D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3EFE2" w14:textId="77777777" w:rsidR="00723B6D" w:rsidRPr="00304D58" w:rsidRDefault="00723B6D" w:rsidP="00087E75">
            <w:pPr>
              <w:pStyle w:val="headertabella0"/>
              <w:rPr>
                <w:color w:val="002060"/>
              </w:rPr>
            </w:pPr>
            <w:proofErr w:type="spellStart"/>
            <w:r w:rsidRPr="00304D58">
              <w:rPr>
                <w:color w:val="002060"/>
              </w:rPr>
              <w:t>Localita'</w:t>
            </w:r>
            <w:proofErr w:type="spellEnd"/>
            <w:r w:rsidRPr="00304D5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69DAB" w14:textId="77777777" w:rsidR="00723B6D" w:rsidRPr="00304D58" w:rsidRDefault="00723B6D" w:rsidP="00087E75">
            <w:pPr>
              <w:pStyle w:val="headertabella0"/>
              <w:rPr>
                <w:color w:val="002060"/>
              </w:rPr>
            </w:pPr>
            <w:r w:rsidRPr="00304D58">
              <w:rPr>
                <w:color w:val="002060"/>
              </w:rPr>
              <w:t>Indirizzo Impianto</w:t>
            </w:r>
          </w:p>
        </w:tc>
      </w:tr>
      <w:tr w:rsidR="00723B6D" w:rsidRPr="00304D58" w14:paraId="32AC8600" w14:textId="77777777" w:rsidTr="00087E7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10D9B5" w14:textId="77777777" w:rsidR="00723B6D" w:rsidRPr="00304D58" w:rsidRDefault="00723B6D" w:rsidP="00087E75">
            <w:pPr>
              <w:pStyle w:val="rowtabella0"/>
              <w:rPr>
                <w:color w:val="002060"/>
              </w:rPr>
            </w:pPr>
            <w:r w:rsidRPr="00304D58">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CD6C3" w14:textId="77777777" w:rsidR="00723B6D" w:rsidRPr="00304D58" w:rsidRDefault="00723B6D" w:rsidP="00087E75">
            <w:pPr>
              <w:pStyle w:val="rowtabella0"/>
              <w:rPr>
                <w:color w:val="002060"/>
              </w:rPr>
            </w:pPr>
            <w:r w:rsidRPr="00304D58">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7C0CC" w14:textId="77777777" w:rsidR="00723B6D" w:rsidRPr="00304D58" w:rsidRDefault="00723B6D" w:rsidP="00087E75">
            <w:pPr>
              <w:pStyle w:val="rowtabella0"/>
              <w:jc w:val="center"/>
              <w:rPr>
                <w:color w:val="002060"/>
              </w:rPr>
            </w:pPr>
            <w:r w:rsidRPr="00304D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C104D" w14:textId="77777777" w:rsidR="00723B6D" w:rsidRPr="00304D58" w:rsidRDefault="00723B6D" w:rsidP="00087E75">
            <w:pPr>
              <w:pStyle w:val="rowtabella0"/>
              <w:rPr>
                <w:color w:val="002060"/>
              </w:rPr>
            </w:pPr>
            <w:r w:rsidRPr="00304D58">
              <w:rPr>
                <w:color w:val="002060"/>
              </w:rPr>
              <w:t>08/11/2025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A2AAB" w14:textId="77777777" w:rsidR="00723B6D" w:rsidRPr="00304D58" w:rsidRDefault="00723B6D" w:rsidP="00087E75">
            <w:pPr>
              <w:pStyle w:val="rowtabella0"/>
              <w:rPr>
                <w:color w:val="002060"/>
              </w:rPr>
            </w:pPr>
            <w:r w:rsidRPr="00304D58">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3D402" w14:textId="77777777" w:rsidR="00723B6D" w:rsidRPr="00304D58" w:rsidRDefault="00723B6D" w:rsidP="00087E75">
            <w:pPr>
              <w:pStyle w:val="rowtabella0"/>
              <w:rPr>
                <w:color w:val="002060"/>
              </w:rPr>
            </w:pPr>
            <w:r w:rsidRPr="00304D58">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95486" w14:textId="77777777" w:rsidR="00723B6D" w:rsidRPr="00304D58" w:rsidRDefault="00723B6D" w:rsidP="00087E75">
            <w:pPr>
              <w:pStyle w:val="rowtabella0"/>
              <w:rPr>
                <w:color w:val="002060"/>
              </w:rPr>
            </w:pPr>
            <w:r w:rsidRPr="00304D58">
              <w:rPr>
                <w:color w:val="002060"/>
              </w:rPr>
              <w:t>VIA AMATO</w:t>
            </w:r>
          </w:p>
        </w:tc>
      </w:tr>
      <w:tr w:rsidR="00723B6D" w:rsidRPr="00304D58" w14:paraId="4BB23A13" w14:textId="77777777" w:rsidTr="00087E7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D8871" w14:textId="77777777" w:rsidR="00723B6D" w:rsidRPr="00304D58" w:rsidRDefault="00723B6D" w:rsidP="00087E75">
            <w:pPr>
              <w:pStyle w:val="rowtabella0"/>
              <w:rPr>
                <w:color w:val="002060"/>
              </w:rPr>
            </w:pPr>
            <w:r w:rsidRPr="00304D58">
              <w:rPr>
                <w:color w:val="002060"/>
              </w:rPr>
              <w:t>POLISPORTIVA BOCA S.ESQ.B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813BD" w14:textId="77777777" w:rsidR="00723B6D" w:rsidRPr="00304D58" w:rsidRDefault="00723B6D" w:rsidP="00087E75">
            <w:pPr>
              <w:pStyle w:val="rowtabella0"/>
              <w:rPr>
                <w:color w:val="002060"/>
              </w:rPr>
            </w:pPr>
            <w:r w:rsidRPr="00304D58">
              <w:rPr>
                <w:color w:val="002060"/>
              </w:rPr>
              <w:t>FALCONARA 1995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A3ECE" w14:textId="77777777" w:rsidR="00723B6D" w:rsidRPr="00304D58" w:rsidRDefault="00723B6D" w:rsidP="00087E75">
            <w:pPr>
              <w:pStyle w:val="rowtabella0"/>
              <w:jc w:val="center"/>
              <w:rPr>
                <w:color w:val="002060"/>
              </w:rPr>
            </w:pPr>
            <w:r w:rsidRPr="00304D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85C7F" w14:textId="77777777" w:rsidR="00723B6D" w:rsidRPr="00304D58" w:rsidRDefault="00723B6D" w:rsidP="00087E75">
            <w:pPr>
              <w:pStyle w:val="rowtabella0"/>
              <w:rPr>
                <w:color w:val="002060"/>
              </w:rPr>
            </w:pPr>
            <w:r w:rsidRPr="00304D58">
              <w:rPr>
                <w:color w:val="002060"/>
              </w:rPr>
              <w:t>09/11/2025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15120" w14:textId="77777777" w:rsidR="00723B6D" w:rsidRPr="00304D58" w:rsidRDefault="00723B6D" w:rsidP="00087E75">
            <w:pPr>
              <w:pStyle w:val="rowtabella0"/>
              <w:rPr>
                <w:color w:val="002060"/>
              </w:rPr>
            </w:pPr>
            <w:r w:rsidRPr="00304D58">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1FC0F" w14:textId="77777777" w:rsidR="00723B6D" w:rsidRPr="00304D58" w:rsidRDefault="00723B6D" w:rsidP="00087E75">
            <w:pPr>
              <w:pStyle w:val="rowtabella0"/>
              <w:rPr>
                <w:color w:val="002060"/>
              </w:rPr>
            </w:pPr>
            <w:r w:rsidRPr="00304D58">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FB791" w14:textId="77777777" w:rsidR="00723B6D" w:rsidRPr="00304D58" w:rsidRDefault="00723B6D" w:rsidP="00087E75">
            <w:pPr>
              <w:pStyle w:val="rowtabella0"/>
              <w:rPr>
                <w:color w:val="002060"/>
              </w:rPr>
            </w:pPr>
            <w:r w:rsidRPr="00304D58">
              <w:rPr>
                <w:color w:val="002060"/>
              </w:rPr>
              <w:t>VIA CARDUCCI</w:t>
            </w:r>
          </w:p>
        </w:tc>
      </w:tr>
    </w:tbl>
    <w:p w14:paraId="0F6AC33F" w14:textId="77777777" w:rsidR="00723B6D" w:rsidRPr="00304D58" w:rsidRDefault="00723B6D" w:rsidP="00723B6D">
      <w:pPr>
        <w:pStyle w:val="breakline"/>
        <w:rPr>
          <w:rFonts w:eastAsiaTheme="minorEastAsia"/>
          <w:color w:val="002060"/>
        </w:rPr>
      </w:pPr>
    </w:p>
    <w:p w14:paraId="0DD10149" w14:textId="77777777" w:rsidR="00723B6D" w:rsidRPr="00304D58" w:rsidRDefault="00723B6D" w:rsidP="00723B6D">
      <w:pPr>
        <w:rPr>
          <w:color w:val="002060"/>
          <w:sz w:val="28"/>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0A084ABB"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7C6F57">
        <w:rPr>
          <w:rFonts w:ascii="Arial" w:hAnsi="Arial" w:cs="Arial"/>
          <w:b/>
          <w:bCs/>
          <w:color w:val="002060"/>
        </w:rPr>
        <w:t>1</w:t>
      </w:r>
      <w:r w:rsidR="000F5269">
        <w:rPr>
          <w:rFonts w:ascii="Arial" w:hAnsi="Arial" w:cs="Arial"/>
          <w:b/>
          <w:bCs/>
          <w:color w:val="002060"/>
        </w:rPr>
        <w:t>7</w:t>
      </w:r>
      <w:r w:rsidR="00303F6E">
        <w:rPr>
          <w:rFonts w:ascii="Arial" w:hAnsi="Arial" w:cs="Arial"/>
          <w:b/>
          <w:bCs/>
          <w:color w:val="002060"/>
        </w:rPr>
        <w:t xml:space="preserve"> novembre</w:t>
      </w:r>
      <w:r>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032008FA" w14:textId="77777777" w:rsidR="007E3A82" w:rsidRPr="000A05C2" w:rsidRDefault="007E3A82"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lastRenderedPageBreak/>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6D439BC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0F5269">
        <w:rPr>
          <w:b/>
          <w:color w:val="002060"/>
          <w:u w:val="single"/>
        </w:rPr>
        <w:t>05</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20344" w14:textId="77777777" w:rsidR="00B32D85" w:rsidRDefault="00B32D85">
      <w:r>
        <w:separator/>
      </w:r>
    </w:p>
  </w:endnote>
  <w:endnote w:type="continuationSeparator" w:id="0">
    <w:p w14:paraId="6F5A1563" w14:textId="77777777" w:rsidR="00B32D85" w:rsidRDefault="00B32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ABD7FE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F5269">
      <w:rPr>
        <w:rStyle w:val="Numeropagina"/>
        <w:rFonts w:ascii="Arial" w:hAnsi="Arial" w:cs="Arial"/>
        <w:color w:val="002060"/>
      </w:rPr>
      <w:t>41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30A0E" w14:textId="77777777" w:rsidR="00B32D85" w:rsidRDefault="00B32D85">
      <w:r>
        <w:separator/>
      </w:r>
    </w:p>
  </w:footnote>
  <w:footnote w:type="continuationSeparator" w:id="0">
    <w:p w14:paraId="4FFA73E5" w14:textId="77777777" w:rsidR="00B32D85" w:rsidRDefault="00B32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90B"/>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25E"/>
    <w:rsid w:val="00F3492A"/>
    <w:rsid w:val="00F34A80"/>
    <w:rsid w:val="00F34ABE"/>
    <w:rsid w:val="00F34D3C"/>
    <w:rsid w:val="00F352BE"/>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igc.it/it/giovani/norme/comunicati"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30</Pages>
  <Words>10767</Words>
  <Characters>61373</Characters>
  <Application>Microsoft Office Word</Application>
  <DocSecurity>0</DocSecurity>
  <Lines>511</Lines>
  <Paragraphs>143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71997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2025-11-05T13:52:00Z</cp:lastPrinted>
  <dcterms:created xsi:type="dcterms:W3CDTF">2025-11-05T13:51:00Z</dcterms:created>
  <dcterms:modified xsi:type="dcterms:W3CDTF">2025-11-05T13:52:00Z</dcterms:modified>
</cp:coreProperties>
</file>