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2307C6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w:t>
            </w:r>
            <w:r w:rsidR="00197370">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1</w:t>
            </w:r>
            <w:r w:rsidR="00197370">
              <w:rPr>
                <w:rFonts w:ascii="Arial" w:hAnsi="Arial" w:cs="Arial"/>
                <w:color w:val="002060"/>
                <w:sz w:val="40"/>
                <w:szCs w:val="40"/>
              </w:rPr>
              <w:t>3</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ACC8C8C"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06EF1">
          <w:rPr>
            <w:noProof/>
            <w:webHidden/>
          </w:rPr>
          <w:t>1</w:t>
        </w:r>
        <w:r w:rsidR="00AC19D9" w:rsidRPr="00DE1EF7">
          <w:rPr>
            <w:noProof/>
            <w:webHidden/>
          </w:rPr>
          <w:fldChar w:fldCharType="end"/>
        </w:r>
      </w:hyperlink>
    </w:p>
    <w:p w14:paraId="112EDB38" w14:textId="3CEA818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06EF1">
          <w:rPr>
            <w:noProof/>
            <w:webHidden/>
          </w:rPr>
          <w:t>1</w:t>
        </w:r>
        <w:r w:rsidRPr="00DE1EF7">
          <w:rPr>
            <w:noProof/>
            <w:webHidden/>
          </w:rPr>
          <w:fldChar w:fldCharType="end"/>
        </w:r>
      </w:hyperlink>
    </w:p>
    <w:p w14:paraId="4D9CAD43" w14:textId="269DE0E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06EF1">
          <w:rPr>
            <w:noProof/>
            <w:webHidden/>
          </w:rPr>
          <w:t>1</w:t>
        </w:r>
        <w:r w:rsidRPr="00DE1EF7">
          <w:rPr>
            <w:noProof/>
            <w:webHidden/>
          </w:rPr>
          <w:fldChar w:fldCharType="end"/>
        </w:r>
      </w:hyperlink>
    </w:p>
    <w:p w14:paraId="0EAFCCD8" w14:textId="20881DB8"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06EF1">
          <w:rPr>
            <w:noProof/>
            <w:webHidden/>
          </w:rPr>
          <w:t>1</w:t>
        </w:r>
        <w:r w:rsidRPr="00DE1EF7">
          <w:rPr>
            <w:noProof/>
            <w:webHidden/>
          </w:rPr>
          <w:fldChar w:fldCharType="end"/>
        </w:r>
      </w:hyperlink>
    </w:p>
    <w:p w14:paraId="0952245B" w14:textId="21B9282F"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06EF1">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458BA0E" w14:textId="77777777" w:rsidR="00345A66" w:rsidRDefault="00345A6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64AC84CB" w:rsidR="00244369" w:rsidRP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Rewgionale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E1335FB" w14:textId="77777777" w:rsidR="00244369" w:rsidRDefault="00244369" w:rsidP="0022231A">
      <w:pPr>
        <w:pStyle w:val="LndNormale1"/>
        <w:rPr>
          <w:color w:val="002060"/>
        </w:rPr>
      </w:pPr>
    </w:p>
    <w:p w14:paraId="552B2237" w14:textId="77777777" w:rsidR="007647C1" w:rsidRDefault="007647C1" w:rsidP="0022231A">
      <w:pPr>
        <w:pStyle w:val="LndNormale1"/>
        <w:rPr>
          <w:color w:val="002060"/>
        </w:rPr>
      </w:pPr>
    </w:p>
    <w:p w14:paraId="77D0A349" w14:textId="1839760E" w:rsidR="007647C1" w:rsidRPr="00A54891" w:rsidRDefault="007647C1" w:rsidP="007647C1">
      <w:pPr>
        <w:pStyle w:val="LndNormale1"/>
        <w:rPr>
          <w:b/>
          <w:color w:val="002060"/>
          <w:sz w:val="28"/>
          <w:szCs w:val="28"/>
        </w:rPr>
      </w:pPr>
      <w:r w:rsidRPr="00A54891">
        <w:rPr>
          <w:b/>
          <w:color w:val="002060"/>
          <w:sz w:val="28"/>
          <w:szCs w:val="28"/>
        </w:rPr>
        <w:t>FINALS CUP 20</w:t>
      </w:r>
      <w:r>
        <w:rPr>
          <w:b/>
          <w:color w:val="002060"/>
          <w:sz w:val="28"/>
          <w:szCs w:val="28"/>
        </w:rPr>
        <w:t>2</w:t>
      </w:r>
      <w:r w:rsidR="00E457D9">
        <w:rPr>
          <w:b/>
          <w:color w:val="002060"/>
          <w:sz w:val="28"/>
          <w:szCs w:val="28"/>
        </w:rPr>
        <w:t>5</w:t>
      </w:r>
      <w:r w:rsidRPr="00A54891">
        <w:rPr>
          <w:b/>
          <w:color w:val="002060"/>
          <w:sz w:val="28"/>
          <w:szCs w:val="28"/>
        </w:rPr>
        <w:t>/202</w:t>
      </w:r>
      <w:r w:rsidR="00E457D9">
        <w:rPr>
          <w:b/>
          <w:color w:val="002060"/>
          <w:sz w:val="28"/>
          <w:szCs w:val="28"/>
        </w:rPr>
        <w:t>6</w:t>
      </w:r>
    </w:p>
    <w:p w14:paraId="1A152ED8" w14:textId="77777777" w:rsidR="007647C1" w:rsidRPr="00A54891" w:rsidRDefault="007647C1" w:rsidP="007647C1">
      <w:pPr>
        <w:pStyle w:val="LndNormale1"/>
        <w:rPr>
          <w:color w:val="002060"/>
          <w:szCs w:val="22"/>
        </w:rPr>
      </w:pPr>
    </w:p>
    <w:p w14:paraId="39B2C998" w14:textId="20088554" w:rsidR="007647C1" w:rsidRDefault="007647C1" w:rsidP="007647C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sidR="00E457D9">
        <w:rPr>
          <w:color w:val="002060"/>
          <w:szCs w:val="22"/>
        </w:rPr>
        <w:t>6</w:t>
      </w:r>
      <w:r w:rsidRPr="00A54891">
        <w:rPr>
          <w:color w:val="002060"/>
          <w:szCs w:val="22"/>
        </w:rPr>
        <w:t xml:space="preserve"> sono pregate di presentare la </w:t>
      </w:r>
      <w:r w:rsidRPr="00A54891">
        <w:rPr>
          <w:b/>
          <w:color w:val="002060"/>
          <w:szCs w:val="22"/>
        </w:rPr>
        <w:t xml:space="preserve">propria </w:t>
      </w:r>
      <w:r>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Pr>
          <w:color w:val="002060"/>
          <w:szCs w:val="22"/>
          <w:u w:val="single"/>
        </w:rPr>
        <w:t>Giovedì 2</w:t>
      </w:r>
      <w:r w:rsidR="00E457D9">
        <w:rPr>
          <w:color w:val="002060"/>
          <w:szCs w:val="22"/>
          <w:u w:val="single"/>
        </w:rPr>
        <w:t>0</w:t>
      </w:r>
      <w:r w:rsidRPr="00A54891">
        <w:rPr>
          <w:color w:val="002060"/>
          <w:szCs w:val="22"/>
          <w:u w:val="single"/>
        </w:rPr>
        <w:t xml:space="preserve"> novembre p.v.</w:t>
      </w:r>
    </w:p>
    <w:p w14:paraId="28C7107F" w14:textId="77777777" w:rsidR="007647C1" w:rsidRPr="00B07A92" w:rsidRDefault="007647C1" w:rsidP="0022231A">
      <w:pPr>
        <w:pStyle w:val="LndNormale1"/>
        <w:rPr>
          <w:color w:val="002060"/>
        </w:rPr>
      </w:pPr>
    </w:p>
    <w:p w14:paraId="3490E94F" w14:textId="77777777" w:rsidR="00B07A92" w:rsidRPr="00B07A92" w:rsidRDefault="00B07A92"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2FD2EA3A" w14:textId="77777777" w:rsidR="00527B8F" w:rsidRDefault="00527B8F" w:rsidP="00527B8F">
      <w:pPr>
        <w:pStyle w:val="breakline"/>
        <w:rPr>
          <w:color w:val="002060"/>
        </w:rPr>
      </w:pPr>
    </w:p>
    <w:p w14:paraId="1B58A0B2" w14:textId="77777777" w:rsidR="00ED3638" w:rsidRPr="005D581F" w:rsidRDefault="00ED3638" w:rsidP="00ED3638">
      <w:pPr>
        <w:pStyle w:val="titolocampionato0"/>
        <w:shd w:val="clear" w:color="auto" w:fill="CCCCCC"/>
        <w:spacing w:before="80" w:after="40"/>
        <w:rPr>
          <w:color w:val="002060"/>
        </w:rPr>
      </w:pPr>
      <w:r w:rsidRPr="005D581F">
        <w:rPr>
          <w:color w:val="002060"/>
        </w:rPr>
        <w:t>CALCIO A CINQUE SERIE C1</w:t>
      </w:r>
    </w:p>
    <w:p w14:paraId="32197F9E" w14:textId="77777777" w:rsidR="00ED3638" w:rsidRPr="005D581F" w:rsidRDefault="00ED3638" w:rsidP="00ED3638">
      <w:pPr>
        <w:pStyle w:val="titoloprinc0"/>
        <w:rPr>
          <w:color w:val="002060"/>
        </w:rPr>
      </w:pPr>
      <w:r w:rsidRPr="005D581F">
        <w:rPr>
          <w:color w:val="002060"/>
        </w:rPr>
        <w:t>GIUDICE SPORTIVO</w:t>
      </w:r>
    </w:p>
    <w:p w14:paraId="174197A8" w14:textId="77777777" w:rsidR="00ED3638" w:rsidRPr="005D581F" w:rsidRDefault="00ED3638" w:rsidP="00ED3638">
      <w:pPr>
        <w:pStyle w:val="diffida"/>
        <w:rPr>
          <w:color w:val="002060"/>
        </w:rPr>
      </w:pPr>
      <w:r w:rsidRPr="005D581F">
        <w:rPr>
          <w:color w:val="002060"/>
        </w:rPr>
        <w:t>Il Giudice Sportivo Avv. Agnese Lazzaretti, con l'assistenza del Segretario Angelo Castellana, nella seduta del 13/11/2025, ha adottato le decisioni che di seguito integralmente si riportano:</w:t>
      </w:r>
    </w:p>
    <w:p w14:paraId="4A63D7E8" w14:textId="77777777" w:rsidR="00ED3638" w:rsidRPr="005D581F" w:rsidRDefault="00ED3638" w:rsidP="00ED3638">
      <w:pPr>
        <w:pStyle w:val="titolo10"/>
        <w:rPr>
          <w:color w:val="002060"/>
        </w:rPr>
      </w:pPr>
      <w:r w:rsidRPr="005D581F">
        <w:rPr>
          <w:color w:val="002060"/>
        </w:rPr>
        <w:t xml:space="preserve">GARE DEL 7/11/2025 </w:t>
      </w:r>
    </w:p>
    <w:p w14:paraId="735EAAE2" w14:textId="77777777" w:rsidR="00ED3638" w:rsidRPr="005D581F" w:rsidRDefault="00ED3638" w:rsidP="00ED3638">
      <w:pPr>
        <w:pStyle w:val="titolo7a"/>
        <w:rPr>
          <w:color w:val="002060"/>
        </w:rPr>
      </w:pPr>
      <w:r w:rsidRPr="005D581F">
        <w:rPr>
          <w:color w:val="002060"/>
        </w:rPr>
        <w:t xml:space="preserve">PROVVEDIMENTI DISCIPLINARI </w:t>
      </w:r>
    </w:p>
    <w:p w14:paraId="11CE8482" w14:textId="77777777" w:rsidR="00ED3638" w:rsidRPr="005D581F" w:rsidRDefault="00ED3638" w:rsidP="00ED3638">
      <w:pPr>
        <w:pStyle w:val="titolo7b0"/>
        <w:rPr>
          <w:color w:val="002060"/>
        </w:rPr>
      </w:pPr>
      <w:r w:rsidRPr="005D581F">
        <w:rPr>
          <w:color w:val="002060"/>
        </w:rPr>
        <w:t xml:space="preserve">In base alle risultanze degli atti ufficiali sono state deliberate le seguenti sanzioni disciplinari. </w:t>
      </w:r>
    </w:p>
    <w:p w14:paraId="3ABE31FD" w14:textId="77777777" w:rsidR="00ED3638" w:rsidRPr="005D581F" w:rsidRDefault="00ED3638" w:rsidP="00ED3638">
      <w:pPr>
        <w:pStyle w:val="titolo30"/>
        <w:rPr>
          <w:color w:val="002060"/>
        </w:rPr>
      </w:pPr>
      <w:r w:rsidRPr="005D581F">
        <w:rPr>
          <w:color w:val="002060"/>
        </w:rPr>
        <w:t xml:space="preserve">DIRIGENTI </w:t>
      </w:r>
    </w:p>
    <w:p w14:paraId="2D908AAE" w14:textId="77777777" w:rsidR="00ED3638" w:rsidRPr="005D581F" w:rsidRDefault="00ED3638" w:rsidP="00ED3638">
      <w:pPr>
        <w:pStyle w:val="titolo20"/>
        <w:rPr>
          <w:color w:val="002060"/>
        </w:rPr>
      </w:pPr>
      <w:r w:rsidRPr="005D581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3638" w:rsidRPr="005D581F" w14:paraId="56BC5E7C" w14:textId="77777777" w:rsidTr="000C7D3D">
        <w:tc>
          <w:tcPr>
            <w:tcW w:w="2200" w:type="dxa"/>
            <w:tcMar>
              <w:top w:w="20" w:type="dxa"/>
              <w:left w:w="20" w:type="dxa"/>
              <w:bottom w:w="20" w:type="dxa"/>
              <w:right w:w="20" w:type="dxa"/>
            </w:tcMar>
            <w:vAlign w:val="center"/>
            <w:hideMark/>
          </w:tcPr>
          <w:p w14:paraId="1D2511E6" w14:textId="77777777" w:rsidR="00ED3638" w:rsidRPr="005D581F" w:rsidRDefault="00ED3638" w:rsidP="000C7D3D">
            <w:pPr>
              <w:pStyle w:val="movimento"/>
              <w:rPr>
                <w:color w:val="002060"/>
              </w:rPr>
            </w:pPr>
            <w:r w:rsidRPr="005D581F">
              <w:rPr>
                <w:color w:val="002060"/>
              </w:rPr>
              <w:t>SALUSTRI MIRKO</w:t>
            </w:r>
          </w:p>
        </w:tc>
        <w:tc>
          <w:tcPr>
            <w:tcW w:w="2200" w:type="dxa"/>
            <w:tcMar>
              <w:top w:w="20" w:type="dxa"/>
              <w:left w:w="20" w:type="dxa"/>
              <w:bottom w:w="20" w:type="dxa"/>
              <w:right w:w="20" w:type="dxa"/>
            </w:tcMar>
            <w:vAlign w:val="center"/>
            <w:hideMark/>
          </w:tcPr>
          <w:p w14:paraId="322C727B" w14:textId="77777777" w:rsidR="00ED3638" w:rsidRPr="005D581F" w:rsidRDefault="00ED3638" w:rsidP="000C7D3D">
            <w:pPr>
              <w:pStyle w:val="movimento2"/>
              <w:rPr>
                <w:color w:val="002060"/>
              </w:rPr>
            </w:pPr>
            <w:r w:rsidRPr="005D581F">
              <w:rPr>
                <w:color w:val="002060"/>
              </w:rPr>
              <w:t xml:space="preserve">(TRE TORRI A.S.D.) </w:t>
            </w:r>
          </w:p>
        </w:tc>
        <w:tc>
          <w:tcPr>
            <w:tcW w:w="800" w:type="dxa"/>
            <w:tcMar>
              <w:top w:w="20" w:type="dxa"/>
              <w:left w:w="20" w:type="dxa"/>
              <w:bottom w:w="20" w:type="dxa"/>
              <w:right w:w="20" w:type="dxa"/>
            </w:tcMar>
            <w:vAlign w:val="center"/>
            <w:hideMark/>
          </w:tcPr>
          <w:p w14:paraId="6E30AEEC" w14:textId="77777777" w:rsidR="00ED3638" w:rsidRPr="005D581F" w:rsidRDefault="00ED3638" w:rsidP="000C7D3D">
            <w:pPr>
              <w:pStyle w:val="movimento"/>
              <w:rPr>
                <w:color w:val="002060"/>
              </w:rPr>
            </w:pPr>
            <w:r w:rsidRPr="005D581F">
              <w:rPr>
                <w:color w:val="002060"/>
              </w:rPr>
              <w:t> </w:t>
            </w:r>
          </w:p>
        </w:tc>
        <w:tc>
          <w:tcPr>
            <w:tcW w:w="2200" w:type="dxa"/>
            <w:tcMar>
              <w:top w:w="20" w:type="dxa"/>
              <w:left w:w="20" w:type="dxa"/>
              <w:bottom w:w="20" w:type="dxa"/>
              <w:right w:w="20" w:type="dxa"/>
            </w:tcMar>
            <w:vAlign w:val="center"/>
            <w:hideMark/>
          </w:tcPr>
          <w:p w14:paraId="5CB3968F" w14:textId="77777777" w:rsidR="00ED3638" w:rsidRPr="005D581F" w:rsidRDefault="00ED3638" w:rsidP="000C7D3D">
            <w:pPr>
              <w:pStyle w:val="movimento"/>
              <w:rPr>
                <w:color w:val="002060"/>
              </w:rPr>
            </w:pPr>
            <w:r w:rsidRPr="005D581F">
              <w:rPr>
                <w:color w:val="002060"/>
              </w:rPr>
              <w:t> </w:t>
            </w:r>
          </w:p>
        </w:tc>
        <w:tc>
          <w:tcPr>
            <w:tcW w:w="2200" w:type="dxa"/>
            <w:tcMar>
              <w:top w:w="20" w:type="dxa"/>
              <w:left w:w="20" w:type="dxa"/>
              <w:bottom w:w="20" w:type="dxa"/>
              <w:right w:w="20" w:type="dxa"/>
            </w:tcMar>
            <w:vAlign w:val="center"/>
            <w:hideMark/>
          </w:tcPr>
          <w:p w14:paraId="70A3CB55" w14:textId="77777777" w:rsidR="00ED3638" w:rsidRPr="005D581F" w:rsidRDefault="00ED3638" w:rsidP="000C7D3D">
            <w:pPr>
              <w:pStyle w:val="movimento2"/>
              <w:rPr>
                <w:color w:val="002060"/>
              </w:rPr>
            </w:pPr>
            <w:r w:rsidRPr="005D581F">
              <w:rPr>
                <w:color w:val="002060"/>
              </w:rPr>
              <w:t> </w:t>
            </w:r>
          </w:p>
        </w:tc>
      </w:tr>
    </w:tbl>
    <w:p w14:paraId="735B4FEA" w14:textId="77777777" w:rsidR="00ED3638" w:rsidRDefault="00ED3638" w:rsidP="00ED3638">
      <w:pPr>
        <w:pStyle w:val="breakline"/>
        <w:rPr>
          <w:color w:val="002060"/>
        </w:rPr>
      </w:pPr>
    </w:p>
    <w:p w14:paraId="1115C02B" w14:textId="77777777" w:rsidR="00ED3638" w:rsidRPr="005D3C1E" w:rsidRDefault="00ED3638" w:rsidP="00ED3638">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0A79E45A" w14:textId="77777777" w:rsidR="00ED3638" w:rsidRPr="005D3C1E" w:rsidRDefault="00ED3638" w:rsidP="00ED3638">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lastRenderedPageBreak/>
        <w:t xml:space="preserve">                         Angelo Castellana        </w:t>
      </w:r>
      <w:r w:rsidRPr="005D3C1E">
        <w:rPr>
          <w:rFonts w:ascii="Arial" w:hAnsi="Arial" w:cs="Arial"/>
          <w:noProof/>
          <w:color w:val="002060"/>
          <w:sz w:val="22"/>
          <w:szCs w:val="22"/>
        </w:rPr>
        <w:tab/>
        <w:t xml:space="preserve">                                Agnese Lazzaretti</w:t>
      </w:r>
    </w:p>
    <w:p w14:paraId="013A030D" w14:textId="77777777" w:rsidR="00ED3638" w:rsidRDefault="00ED3638" w:rsidP="00ED3638">
      <w:pPr>
        <w:pStyle w:val="breakline"/>
        <w:rPr>
          <w:color w:val="002060"/>
        </w:rPr>
      </w:pPr>
    </w:p>
    <w:p w14:paraId="2993BF99" w14:textId="77777777" w:rsidR="00ED3638" w:rsidRPr="005D581F" w:rsidRDefault="00ED3638" w:rsidP="00ED3638">
      <w:pPr>
        <w:pStyle w:val="breakline"/>
        <w:rPr>
          <w:color w:val="002060"/>
        </w:rPr>
      </w:pPr>
    </w:p>
    <w:p w14:paraId="242A1B10" w14:textId="77777777" w:rsidR="00ED3638" w:rsidRPr="005D581F" w:rsidRDefault="00ED3638" w:rsidP="00ED3638">
      <w:pPr>
        <w:pStyle w:val="titolocampionato0"/>
        <w:shd w:val="clear" w:color="auto" w:fill="CCCCCC"/>
        <w:spacing w:before="80" w:after="40"/>
        <w:rPr>
          <w:color w:val="002060"/>
        </w:rPr>
      </w:pPr>
      <w:r w:rsidRPr="005D581F">
        <w:rPr>
          <w:color w:val="002060"/>
        </w:rPr>
        <w:t>CALCIO A CINQUE SERIE D</w:t>
      </w:r>
    </w:p>
    <w:p w14:paraId="7E5D08EB" w14:textId="77777777" w:rsidR="00ED3638" w:rsidRPr="005D581F" w:rsidRDefault="00ED3638" w:rsidP="00ED3638">
      <w:pPr>
        <w:pStyle w:val="titoloprinc0"/>
        <w:rPr>
          <w:color w:val="002060"/>
        </w:rPr>
      </w:pPr>
      <w:r w:rsidRPr="005D581F">
        <w:rPr>
          <w:color w:val="002060"/>
        </w:rPr>
        <w:t>RISULTATI</w:t>
      </w:r>
    </w:p>
    <w:p w14:paraId="522C083C" w14:textId="77777777" w:rsidR="00ED3638" w:rsidRPr="005D581F" w:rsidRDefault="00ED3638" w:rsidP="00ED3638">
      <w:pPr>
        <w:pStyle w:val="breakline"/>
        <w:rPr>
          <w:color w:val="002060"/>
        </w:rPr>
      </w:pPr>
    </w:p>
    <w:p w14:paraId="7E44B465" w14:textId="77777777" w:rsidR="00ED3638" w:rsidRPr="005D581F" w:rsidRDefault="00ED3638" w:rsidP="00ED3638">
      <w:pPr>
        <w:pStyle w:val="sottotitolocampionato10"/>
        <w:rPr>
          <w:color w:val="002060"/>
        </w:rPr>
      </w:pPr>
      <w:r w:rsidRPr="005D581F">
        <w:rPr>
          <w:color w:val="002060"/>
        </w:rPr>
        <w:t>RISULTATI UFFICIALI GARE DEL 12/11/2025</w:t>
      </w:r>
    </w:p>
    <w:p w14:paraId="2CC97549" w14:textId="77777777" w:rsidR="00ED3638" w:rsidRPr="00ED3638" w:rsidRDefault="00ED3638" w:rsidP="00ED3638">
      <w:pPr>
        <w:pStyle w:val="sottotitolocampionato20"/>
        <w:spacing w:before="0" w:beforeAutospacing="0" w:after="0" w:afterAutospacing="0"/>
        <w:rPr>
          <w:rFonts w:ascii="Arial" w:hAnsi="Arial" w:cs="Arial"/>
          <w:color w:val="002060"/>
          <w:sz w:val="20"/>
          <w:szCs w:val="20"/>
        </w:rPr>
      </w:pPr>
      <w:r w:rsidRPr="00ED3638">
        <w:rPr>
          <w:rFonts w:ascii="Arial" w:hAnsi="Arial" w:cs="Arial"/>
          <w:color w:val="002060"/>
          <w:sz w:val="20"/>
          <w:szCs w:val="20"/>
        </w:rPr>
        <w:t>Si trascrivono qui di seguito i risultati ufficiali delle gare disputate</w:t>
      </w:r>
    </w:p>
    <w:p w14:paraId="47A54F41" w14:textId="77777777" w:rsidR="00ED3638" w:rsidRPr="005D581F" w:rsidRDefault="00ED3638" w:rsidP="00ED36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D3638" w:rsidRPr="005D581F" w14:paraId="5BD0008F" w14:textId="77777777" w:rsidTr="000C7D3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D3638" w:rsidRPr="005D581F" w14:paraId="0B31266D" w14:textId="77777777" w:rsidTr="000C7D3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E535F" w14:textId="77777777" w:rsidR="00ED3638" w:rsidRPr="005D581F" w:rsidRDefault="00ED3638" w:rsidP="000C7D3D">
                  <w:pPr>
                    <w:pStyle w:val="headertabella0"/>
                    <w:rPr>
                      <w:color w:val="002060"/>
                    </w:rPr>
                  </w:pPr>
                  <w:r w:rsidRPr="005D581F">
                    <w:rPr>
                      <w:color w:val="002060"/>
                    </w:rPr>
                    <w:t>GIRONE C - 2 Giornata - A</w:t>
                  </w:r>
                </w:p>
              </w:tc>
            </w:tr>
            <w:tr w:rsidR="00ED3638" w:rsidRPr="005D581F" w14:paraId="543649D8" w14:textId="77777777" w:rsidTr="000C7D3D">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9BDEF0" w14:textId="77777777" w:rsidR="00ED3638" w:rsidRPr="005D581F" w:rsidRDefault="00ED3638" w:rsidP="000C7D3D">
                  <w:pPr>
                    <w:pStyle w:val="rowtabella0"/>
                    <w:rPr>
                      <w:color w:val="002060"/>
                    </w:rPr>
                  </w:pPr>
                  <w:r w:rsidRPr="005D581F">
                    <w:rPr>
                      <w:color w:val="002060"/>
                    </w:rPr>
                    <w:t>FIUMINATA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C497FF" w14:textId="77777777" w:rsidR="00ED3638" w:rsidRPr="005D581F" w:rsidRDefault="00ED3638" w:rsidP="000C7D3D">
                  <w:pPr>
                    <w:pStyle w:val="rowtabella0"/>
                    <w:rPr>
                      <w:color w:val="002060"/>
                    </w:rPr>
                  </w:pPr>
                  <w:r w:rsidRPr="005D581F">
                    <w:rPr>
                      <w:color w:val="002060"/>
                    </w:rPr>
                    <w:t>- FUTSAL SENTINUM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07E063" w14:textId="77777777" w:rsidR="00ED3638" w:rsidRPr="005D581F" w:rsidRDefault="00ED3638" w:rsidP="000C7D3D">
                  <w:pPr>
                    <w:pStyle w:val="rowtabella0"/>
                    <w:jc w:val="center"/>
                    <w:rPr>
                      <w:color w:val="002060"/>
                    </w:rPr>
                  </w:pPr>
                  <w:r w:rsidRPr="005D581F">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80C21" w14:textId="77777777" w:rsidR="00ED3638" w:rsidRPr="005D581F" w:rsidRDefault="00ED3638" w:rsidP="000C7D3D">
                  <w:pPr>
                    <w:pStyle w:val="rowtabella0"/>
                    <w:jc w:val="center"/>
                    <w:rPr>
                      <w:color w:val="002060"/>
                    </w:rPr>
                  </w:pPr>
                  <w:r w:rsidRPr="005D581F">
                    <w:rPr>
                      <w:color w:val="002060"/>
                    </w:rPr>
                    <w:t> </w:t>
                  </w:r>
                </w:p>
              </w:tc>
            </w:tr>
          </w:tbl>
          <w:p w14:paraId="41BBC70C" w14:textId="77777777" w:rsidR="00ED3638" w:rsidRPr="005D581F" w:rsidRDefault="00ED3638" w:rsidP="000C7D3D">
            <w:pPr>
              <w:rPr>
                <w:color w:val="002060"/>
              </w:rPr>
            </w:pPr>
          </w:p>
        </w:tc>
      </w:tr>
    </w:tbl>
    <w:p w14:paraId="55B248B0" w14:textId="77777777" w:rsidR="00ED3638" w:rsidRPr="005D581F" w:rsidRDefault="00ED3638" w:rsidP="00ED3638">
      <w:pPr>
        <w:pStyle w:val="breakline"/>
        <w:rPr>
          <w:rFonts w:eastAsiaTheme="minorEastAsia"/>
          <w:color w:val="002060"/>
        </w:rPr>
      </w:pPr>
    </w:p>
    <w:p w14:paraId="339B6081" w14:textId="77777777" w:rsidR="00ED3638" w:rsidRPr="005D581F" w:rsidRDefault="00ED3638" w:rsidP="00ED3638">
      <w:pPr>
        <w:pStyle w:val="breakline"/>
        <w:rPr>
          <w:color w:val="002060"/>
        </w:rPr>
      </w:pPr>
    </w:p>
    <w:p w14:paraId="6AD20329" w14:textId="77777777" w:rsidR="00ED3638" w:rsidRPr="005D581F" w:rsidRDefault="00ED3638" w:rsidP="00ED3638">
      <w:pPr>
        <w:pStyle w:val="sottotitolocampionato10"/>
        <w:rPr>
          <w:color w:val="002060"/>
        </w:rPr>
      </w:pPr>
      <w:r w:rsidRPr="005D581F">
        <w:rPr>
          <w:color w:val="002060"/>
        </w:rPr>
        <w:t>RISULTATI UFFICIALI GARE DEL 12/11/2025</w:t>
      </w:r>
    </w:p>
    <w:p w14:paraId="15D034FB" w14:textId="77777777" w:rsidR="00ED3638" w:rsidRPr="00ED3638" w:rsidRDefault="00ED3638" w:rsidP="00ED3638">
      <w:pPr>
        <w:pStyle w:val="sottotitolocampionato20"/>
        <w:spacing w:before="0" w:beforeAutospacing="0" w:after="0" w:afterAutospacing="0"/>
        <w:rPr>
          <w:rFonts w:ascii="Arial" w:hAnsi="Arial" w:cs="Arial"/>
          <w:color w:val="002060"/>
          <w:sz w:val="20"/>
          <w:szCs w:val="20"/>
        </w:rPr>
      </w:pPr>
      <w:r w:rsidRPr="00ED3638">
        <w:rPr>
          <w:rFonts w:ascii="Arial" w:hAnsi="Arial" w:cs="Arial"/>
          <w:color w:val="002060"/>
          <w:sz w:val="20"/>
          <w:szCs w:val="20"/>
        </w:rPr>
        <w:t>Si trascrivono qui di seguito i risultati ufficiali delle gare disputate</w:t>
      </w:r>
    </w:p>
    <w:p w14:paraId="6F8D490A" w14:textId="77777777" w:rsidR="00ED3638" w:rsidRPr="005D581F" w:rsidRDefault="00ED3638" w:rsidP="00ED363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D3638" w:rsidRPr="005D581F" w14:paraId="68280E65" w14:textId="77777777" w:rsidTr="000C7D3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D3638" w:rsidRPr="005D581F" w14:paraId="6D7B2CD3" w14:textId="77777777" w:rsidTr="000C7D3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7E5E4" w14:textId="77777777" w:rsidR="00ED3638" w:rsidRPr="005D581F" w:rsidRDefault="00ED3638" w:rsidP="000C7D3D">
                  <w:pPr>
                    <w:pStyle w:val="headertabella0"/>
                    <w:rPr>
                      <w:color w:val="002060"/>
                    </w:rPr>
                  </w:pPr>
                  <w:r w:rsidRPr="005D581F">
                    <w:rPr>
                      <w:color w:val="002060"/>
                    </w:rPr>
                    <w:t>GIRONE E - 3 Giornata - A</w:t>
                  </w:r>
                </w:p>
              </w:tc>
            </w:tr>
            <w:tr w:rsidR="00ED3638" w:rsidRPr="005D581F" w14:paraId="39ED616E" w14:textId="77777777" w:rsidTr="000C7D3D">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73820E" w14:textId="77777777" w:rsidR="00ED3638" w:rsidRPr="005D581F" w:rsidRDefault="00ED3638" w:rsidP="000C7D3D">
                  <w:pPr>
                    <w:pStyle w:val="rowtabella0"/>
                    <w:rPr>
                      <w:color w:val="002060"/>
                    </w:rPr>
                  </w:pPr>
                  <w:r w:rsidRPr="005D581F">
                    <w:rPr>
                      <w:color w:val="002060"/>
                    </w:rPr>
                    <w:t>FROGS CLUB SPORT</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512009" w14:textId="77777777" w:rsidR="00ED3638" w:rsidRPr="005D581F" w:rsidRDefault="00ED3638" w:rsidP="000C7D3D">
                  <w:pPr>
                    <w:pStyle w:val="rowtabella0"/>
                    <w:rPr>
                      <w:color w:val="002060"/>
                    </w:rPr>
                  </w:pPr>
                  <w:r w:rsidRPr="005D581F">
                    <w:rPr>
                      <w:color w:val="002060"/>
                    </w:rPr>
                    <w:t>- AMATORI STESE 2007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46E803" w14:textId="77777777" w:rsidR="00ED3638" w:rsidRPr="005D581F" w:rsidRDefault="00ED3638" w:rsidP="000C7D3D">
                  <w:pPr>
                    <w:pStyle w:val="rowtabella0"/>
                    <w:jc w:val="center"/>
                    <w:rPr>
                      <w:color w:val="002060"/>
                    </w:rPr>
                  </w:pPr>
                  <w:r w:rsidRPr="005D581F">
                    <w:rPr>
                      <w:color w:val="002060"/>
                    </w:rPr>
                    <w:t>3 - 5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FA6C4" w14:textId="77777777" w:rsidR="00ED3638" w:rsidRPr="005D581F" w:rsidRDefault="00ED3638" w:rsidP="000C7D3D">
                  <w:pPr>
                    <w:pStyle w:val="rowtabella0"/>
                    <w:jc w:val="center"/>
                    <w:rPr>
                      <w:color w:val="002060"/>
                    </w:rPr>
                  </w:pPr>
                  <w:r w:rsidRPr="005D581F">
                    <w:rPr>
                      <w:color w:val="002060"/>
                    </w:rPr>
                    <w:t> </w:t>
                  </w:r>
                </w:p>
              </w:tc>
            </w:tr>
          </w:tbl>
          <w:p w14:paraId="62BF8396" w14:textId="77777777" w:rsidR="00ED3638" w:rsidRPr="005D581F" w:rsidRDefault="00ED3638" w:rsidP="000C7D3D">
            <w:pPr>
              <w:rPr>
                <w:color w:val="002060"/>
              </w:rPr>
            </w:pPr>
          </w:p>
        </w:tc>
      </w:tr>
    </w:tbl>
    <w:p w14:paraId="63BD3106" w14:textId="77777777" w:rsidR="00ED3638" w:rsidRPr="005D581F" w:rsidRDefault="00ED3638" w:rsidP="00ED3638">
      <w:pPr>
        <w:pStyle w:val="breakline"/>
        <w:rPr>
          <w:rFonts w:eastAsiaTheme="minorEastAsia"/>
          <w:color w:val="002060"/>
        </w:rPr>
      </w:pPr>
    </w:p>
    <w:p w14:paraId="6C0EA871" w14:textId="77777777" w:rsidR="00ED3638" w:rsidRPr="005D581F" w:rsidRDefault="00ED3638" w:rsidP="00ED3638">
      <w:pPr>
        <w:pStyle w:val="breakline"/>
        <w:rPr>
          <w:color w:val="002060"/>
        </w:rPr>
      </w:pPr>
    </w:p>
    <w:p w14:paraId="0960DB29" w14:textId="77777777" w:rsidR="00ED3638" w:rsidRPr="005D581F" w:rsidRDefault="00ED3638" w:rsidP="00ED3638">
      <w:pPr>
        <w:pStyle w:val="titoloprinc0"/>
        <w:rPr>
          <w:color w:val="002060"/>
        </w:rPr>
      </w:pPr>
      <w:r w:rsidRPr="005D581F">
        <w:rPr>
          <w:color w:val="002060"/>
        </w:rPr>
        <w:t>GIUDICE SPORTIVO</w:t>
      </w:r>
    </w:p>
    <w:p w14:paraId="63C45AC8" w14:textId="77777777" w:rsidR="00ED3638" w:rsidRPr="005D581F" w:rsidRDefault="00ED3638" w:rsidP="00ED3638">
      <w:pPr>
        <w:pStyle w:val="diffida"/>
        <w:rPr>
          <w:color w:val="002060"/>
        </w:rPr>
      </w:pPr>
      <w:r w:rsidRPr="005D581F">
        <w:rPr>
          <w:color w:val="002060"/>
        </w:rPr>
        <w:t>Il Giudice Sportivo Avv. Agnese Lazzaretti, con l'assistenza del Segretario Angelo Castellana, nella seduta del 13/11/2025, ha adottato le decisioni che di seguito integralmente si riportano:</w:t>
      </w:r>
    </w:p>
    <w:p w14:paraId="7EDB8EE8" w14:textId="77777777" w:rsidR="00ED3638" w:rsidRPr="005D581F" w:rsidRDefault="00ED3638" w:rsidP="00ED3638">
      <w:pPr>
        <w:pStyle w:val="titolo10"/>
        <w:rPr>
          <w:color w:val="002060"/>
        </w:rPr>
      </w:pPr>
      <w:r w:rsidRPr="005D581F">
        <w:rPr>
          <w:color w:val="002060"/>
        </w:rPr>
        <w:t xml:space="preserve">GARE DEL 12/11/2025 </w:t>
      </w:r>
    </w:p>
    <w:p w14:paraId="48065BD5" w14:textId="77777777" w:rsidR="00ED3638" w:rsidRPr="005D581F" w:rsidRDefault="00ED3638" w:rsidP="00ED3638">
      <w:pPr>
        <w:pStyle w:val="titolo7a"/>
        <w:rPr>
          <w:color w:val="002060"/>
        </w:rPr>
      </w:pPr>
      <w:r w:rsidRPr="005D581F">
        <w:rPr>
          <w:color w:val="002060"/>
        </w:rPr>
        <w:t xml:space="preserve">PROVVEDIMENTI DISCIPLINARI </w:t>
      </w:r>
    </w:p>
    <w:p w14:paraId="36FDD677" w14:textId="77777777" w:rsidR="00ED3638" w:rsidRPr="005D581F" w:rsidRDefault="00ED3638" w:rsidP="00ED3638">
      <w:pPr>
        <w:pStyle w:val="titolo7b0"/>
        <w:rPr>
          <w:color w:val="002060"/>
        </w:rPr>
      </w:pPr>
      <w:r w:rsidRPr="005D581F">
        <w:rPr>
          <w:color w:val="002060"/>
        </w:rPr>
        <w:t xml:space="preserve">In base alle risultanze degli atti ufficiali sono state deliberate le seguenti sanzioni disciplinari. </w:t>
      </w:r>
    </w:p>
    <w:p w14:paraId="43197623" w14:textId="77777777" w:rsidR="00ED3638" w:rsidRPr="005D581F" w:rsidRDefault="00ED3638" w:rsidP="00ED3638">
      <w:pPr>
        <w:pStyle w:val="titolo30"/>
        <w:rPr>
          <w:color w:val="002060"/>
        </w:rPr>
      </w:pPr>
      <w:r w:rsidRPr="005D581F">
        <w:rPr>
          <w:color w:val="002060"/>
        </w:rPr>
        <w:t xml:space="preserve">CALCIATORI NON ESPULSI </w:t>
      </w:r>
    </w:p>
    <w:p w14:paraId="42D5ED90" w14:textId="77777777" w:rsidR="00ED3638" w:rsidRPr="005D581F" w:rsidRDefault="00ED3638" w:rsidP="00ED3638">
      <w:pPr>
        <w:pStyle w:val="titolo20"/>
        <w:rPr>
          <w:color w:val="002060"/>
        </w:rPr>
      </w:pPr>
      <w:r w:rsidRPr="005D581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3638" w:rsidRPr="005D581F" w14:paraId="19176995" w14:textId="77777777" w:rsidTr="000C7D3D">
        <w:tc>
          <w:tcPr>
            <w:tcW w:w="2200" w:type="dxa"/>
            <w:tcMar>
              <w:top w:w="20" w:type="dxa"/>
              <w:left w:w="20" w:type="dxa"/>
              <w:bottom w:w="20" w:type="dxa"/>
              <w:right w:w="20" w:type="dxa"/>
            </w:tcMar>
            <w:vAlign w:val="center"/>
            <w:hideMark/>
          </w:tcPr>
          <w:p w14:paraId="240786C7" w14:textId="77777777" w:rsidR="00ED3638" w:rsidRPr="005D581F" w:rsidRDefault="00ED3638" w:rsidP="000C7D3D">
            <w:pPr>
              <w:pStyle w:val="movimento"/>
              <w:rPr>
                <w:color w:val="002060"/>
              </w:rPr>
            </w:pPr>
            <w:r w:rsidRPr="005D581F">
              <w:rPr>
                <w:color w:val="002060"/>
              </w:rPr>
              <w:t>PIERINI GIANLUCA</w:t>
            </w:r>
          </w:p>
        </w:tc>
        <w:tc>
          <w:tcPr>
            <w:tcW w:w="2200" w:type="dxa"/>
            <w:tcMar>
              <w:top w:w="20" w:type="dxa"/>
              <w:left w:w="20" w:type="dxa"/>
              <w:bottom w:w="20" w:type="dxa"/>
              <w:right w:w="20" w:type="dxa"/>
            </w:tcMar>
            <w:vAlign w:val="center"/>
            <w:hideMark/>
          </w:tcPr>
          <w:p w14:paraId="4FCA557C" w14:textId="77777777" w:rsidR="00ED3638" w:rsidRPr="005D581F" w:rsidRDefault="00ED3638" w:rsidP="000C7D3D">
            <w:pPr>
              <w:pStyle w:val="movimento2"/>
              <w:rPr>
                <w:color w:val="002060"/>
              </w:rPr>
            </w:pPr>
            <w:r w:rsidRPr="005D581F">
              <w:rPr>
                <w:color w:val="002060"/>
              </w:rPr>
              <w:t xml:space="preserve">(AMATORI STESE 2007 SRL) </w:t>
            </w:r>
          </w:p>
        </w:tc>
        <w:tc>
          <w:tcPr>
            <w:tcW w:w="800" w:type="dxa"/>
            <w:tcMar>
              <w:top w:w="20" w:type="dxa"/>
              <w:left w:w="20" w:type="dxa"/>
              <w:bottom w:w="20" w:type="dxa"/>
              <w:right w:w="20" w:type="dxa"/>
            </w:tcMar>
            <w:vAlign w:val="center"/>
            <w:hideMark/>
          </w:tcPr>
          <w:p w14:paraId="203E640B" w14:textId="77777777" w:rsidR="00ED3638" w:rsidRPr="005D581F" w:rsidRDefault="00ED3638" w:rsidP="000C7D3D">
            <w:pPr>
              <w:pStyle w:val="movimento"/>
              <w:rPr>
                <w:color w:val="002060"/>
              </w:rPr>
            </w:pPr>
            <w:r w:rsidRPr="005D581F">
              <w:rPr>
                <w:color w:val="002060"/>
              </w:rPr>
              <w:t> </w:t>
            </w:r>
          </w:p>
        </w:tc>
        <w:tc>
          <w:tcPr>
            <w:tcW w:w="2200" w:type="dxa"/>
            <w:tcMar>
              <w:top w:w="20" w:type="dxa"/>
              <w:left w:w="20" w:type="dxa"/>
              <w:bottom w:w="20" w:type="dxa"/>
              <w:right w:w="20" w:type="dxa"/>
            </w:tcMar>
            <w:vAlign w:val="center"/>
            <w:hideMark/>
          </w:tcPr>
          <w:p w14:paraId="1490C65A" w14:textId="77777777" w:rsidR="00ED3638" w:rsidRPr="005D581F" w:rsidRDefault="00ED3638" w:rsidP="000C7D3D">
            <w:pPr>
              <w:pStyle w:val="movimento"/>
              <w:rPr>
                <w:color w:val="002060"/>
              </w:rPr>
            </w:pPr>
            <w:r w:rsidRPr="005D581F">
              <w:rPr>
                <w:color w:val="002060"/>
              </w:rPr>
              <w:t> </w:t>
            </w:r>
          </w:p>
        </w:tc>
        <w:tc>
          <w:tcPr>
            <w:tcW w:w="2200" w:type="dxa"/>
            <w:tcMar>
              <w:top w:w="20" w:type="dxa"/>
              <w:left w:w="20" w:type="dxa"/>
              <w:bottom w:w="20" w:type="dxa"/>
              <w:right w:w="20" w:type="dxa"/>
            </w:tcMar>
            <w:vAlign w:val="center"/>
            <w:hideMark/>
          </w:tcPr>
          <w:p w14:paraId="111621B2" w14:textId="77777777" w:rsidR="00ED3638" w:rsidRPr="005D581F" w:rsidRDefault="00ED3638" w:rsidP="000C7D3D">
            <w:pPr>
              <w:pStyle w:val="movimento2"/>
              <w:rPr>
                <w:color w:val="002060"/>
              </w:rPr>
            </w:pPr>
            <w:r w:rsidRPr="005D581F">
              <w:rPr>
                <w:color w:val="002060"/>
              </w:rPr>
              <w:t> </w:t>
            </w:r>
          </w:p>
        </w:tc>
      </w:tr>
    </w:tbl>
    <w:p w14:paraId="323A2A48" w14:textId="77777777" w:rsidR="00ED3638" w:rsidRPr="005D581F" w:rsidRDefault="00ED3638" w:rsidP="00ED3638">
      <w:pPr>
        <w:pStyle w:val="titolo20"/>
        <w:rPr>
          <w:rFonts w:eastAsiaTheme="minorEastAsia"/>
          <w:color w:val="002060"/>
        </w:rPr>
      </w:pPr>
      <w:r w:rsidRPr="005D581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3638" w:rsidRPr="005D581F" w14:paraId="20C30E99" w14:textId="77777777" w:rsidTr="000C7D3D">
        <w:tc>
          <w:tcPr>
            <w:tcW w:w="2200" w:type="dxa"/>
            <w:tcMar>
              <w:top w:w="20" w:type="dxa"/>
              <w:left w:w="20" w:type="dxa"/>
              <w:bottom w:w="20" w:type="dxa"/>
              <w:right w:w="20" w:type="dxa"/>
            </w:tcMar>
            <w:vAlign w:val="center"/>
            <w:hideMark/>
          </w:tcPr>
          <w:p w14:paraId="7C74EBFC" w14:textId="77777777" w:rsidR="00ED3638" w:rsidRPr="005D581F" w:rsidRDefault="00ED3638" w:rsidP="000C7D3D">
            <w:pPr>
              <w:pStyle w:val="movimento"/>
              <w:rPr>
                <w:color w:val="002060"/>
              </w:rPr>
            </w:pPr>
            <w:r w:rsidRPr="005D581F">
              <w:rPr>
                <w:color w:val="002060"/>
              </w:rPr>
              <w:t>TIRANTI ALESSANDRO</w:t>
            </w:r>
          </w:p>
        </w:tc>
        <w:tc>
          <w:tcPr>
            <w:tcW w:w="2200" w:type="dxa"/>
            <w:tcMar>
              <w:top w:w="20" w:type="dxa"/>
              <w:left w:w="20" w:type="dxa"/>
              <w:bottom w:w="20" w:type="dxa"/>
              <w:right w:w="20" w:type="dxa"/>
            </w:tcMar>
            <w:vAlign w:val="center"/>
            <w:hideMark/>
          </w:tcPr>
          <w:p w14:paraId="2C8E2EF7" w14:textId="77777777" w:rsidR="00ED3638" w:rsidRPr="005D581F" w:rsidRDefault="00ED3638" w:rsidP="000C7D3D">
            <w:pPr>
              <w:pStyle w:val="movimento2"/>
              <w:rPr>
                <w:color w:val="002060"/>
              </w:rPr>
            </w:pPr>
            <w:r w:rsidRPr="005D581F">
              <w:rPr>
                <w:color w:val="002060"/>
              </w:rPr>
              <w:t xml:space="preserve">(FIUMINATA) </w:t>
            </w:r>
          </w:p>
        </w:tc>
        <w:tc>
          <w:tcPr>
            <w:tcW w:w="800" w:type="dxa"/>
            <w:tcMar>
              <w:top w:w="20" w:type="dxa"/>
              <w:left w:w="20" w:type="dxa"/>
              <w:bottom w:w="20" w:type="dxa"/>
              <w:right w:w="20" w:type="dxa"/>
            </w:tcMar>
            <w:vAlign w:val="center"/>
            <w:hideMark/>
          </w:tcPr>
          <w:p w14:paraId="65AC7C57" w14:textId="77777777" w:rsidR="00ED3638" w:rsidRPr="005D581F" w:rsidRDefault="00ED3638" w:rsidP="000C7D3D">
            <w:pPr>
              <w:pStyle w:val="movimento"/>
              <w:rPr>
                <w:color w:val="002060"/>
              </w:rPr>
            </w:pPr>
            <w:r w:rsidRPr="005D581F">
              <w:rPr>
                <w:color w:val="002060"/>
              </w:rPr>
              <w:t> </w:t>
            </w:r>
          </w:p>
        </w:tc>
        <w:tc>
          <w:tcPr>
            <w:tcW w:w="2200" w:type="dxa"/>
            <w:tcMar>
              <w:top w:w="20" w:type="dxa"/>
              <w:left w:w="20" w:type="dxa"/>
              <w:bottom w:w="20" w:type="dxa"/>
              <w:right w:w="20" w:type="dxa"/>
            </w:tcMar>
            <w:vAlign w:val="center"/>
            <w:hideMark/>
          </w:tcPr>
          <w:p w14:paraId="252B01CE" w14:textId="77777777" w:rsidR="00ED3638" w:rsidRPr="005D581F" w:rsidRDefault="00ED3638" w:rsidP="000C7D3D">
            <w:pPr>
              <w:pStyle w:val="movimento"/>
              <w:rPr>
                <w:color w:val="002060"/>
              </w:rPr>
            </w:pPr>
            <w:r w:rsidRPr="005D581F">
              <w:rPr>
                <w:color w:val="002060"/>
              </w:rPr>
              <w:t>BROMO LORENZO</w:t>
            </w:r>
          </w:p>
        </w:tc>
        <w:tc>
          <w:tcPr>
            <w:tcW w:w="2200" w:type="dxa"/>
            <w:tcMar>
              <w:top w:w="20" w:type="dxa"/>
              <w:left w:w="20" w:type="dxa"/>
              <w:bottom w:w="20" w:type="dxa"/>
              <w:right w:w="20" w:type="dxa"/>
            </w:tcMar>
            <w:vAlign w:val="center"/>
            <w:hideMark/>
          </w:tcPr>
          <w:p w14:paraId="7DF0FA66" w14:textId="77777777" w:rsidR="00ED3638" w:rsidRPr="005D581F" w:rsidRDefault="00ED3638" w:rsidP="000C7D3D">
            <w:pPr>
              <w:pStyle w:val="movimento2"/>
              <w:rPr>
                <w:color w:val="002060"/>
              </w:rPr>
            </w:pPr>
            <w:r w:rsidRPr="005D581F">
              <w:rPr>
                <w:color w:val="002060"/>
              </w:rPr>
              <w:t xml:space="preserve">(FROGS CLUB SPORT) </w:t>
            </w:r>
          </w:p>
        </w:tc>
      </w:tr>
    </w:tbl>
    <w:p w14:paraId="7613BA80" w14:textId="77777777" w:rsidR="00ED3638" w:rsidRDefault="00ED3638" w:rsidP="00ED3638">
      <w:pPr>
        <w:pStyle w:val="breakline"/>
        <w:rPr>
          <w:color w:val="002060"/>
        </w:rPr>
      </w:pPr>
    </w:p>
    <w:p w14:paraId="6DE6C62B" w14:textId="77777777" w:rsidR="00ED3638" w:rsidRPr="005D3C1E" w:rsidRDefault="00ED3638" w:rsidP="00ED3638">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494D619F" w14:textId="77777777" w:rsidR="00ED3638" w:rsidRPr="005D3C1E" w:rsidRDefault="00ED3638" w:rsidP="00ED3638">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38A6F04C" w14:textId="77777777" w:rsidR="00ED3638" w:rsidRPr="005D581F" w:rsidRDefault="00ED3638" w:rsidP="00ED3638">
      <w:pPr>
        <w:pStyle w:val="breakline"/>
        <w:rPr>
          <w:rFonts w:eastAsiaTheme="minorEastAsia"/>
          <w:color w:val="002060"/>
        </w:rPr>
      </w:pPr>
    </w:p>
    <w:p w14:paraId="775D5DC9" w14:textId="77777777" w:rsidR="00ED3638" w:rsidRPr="005D581F" w:rsidRDefault="00ED3638" w:rsidP="00ED3638">
      <w:pPr>
        <w:pStyle w:val="titoloprinc0"/>
        <w:rPr>
          <w:color w:val="002060"/>
        </w:rPr>
      </w:pPr>
      <w:r w:rsidRPr="005D581F">
        <w:rPr>
          <w:color w:val="002060"/>
        </w:rPr>
        <w:t>CLASSIFICA</w:t>
      </w:r>
    </w:p>
    <w:p w14:paraId="53E3E17A" w14:textId="77777777" w:rsidR="00ED3638" w:rsidRPr="005D581F" w:rsidRDefault="00ED3638" w:rsidP="00ED3638">
      <w:pPr>
        <w:pStyle w:val="breakline"/>
        <w:rPr>
          <w:color w:val="002060"/>
        </w:rPr>
      </w:pPr>
    </w:p>
    <w:p w14:paraId="684DF017" w14:textId="77777777" w:rsidR="00ED3638" w:rsidRPr="005D581F" w:rsidRDefault="00ED3638" w:rsidP="00ED3638">
      <w:pPr>
        <w:pStyle w:val="breakline"/>
        <w:rPr>
          <w:color w:val="002060"/>
        </w:rPr>
      </w:pPr>
    </w:p>
    <w:p w14:paraId="11009C58" w14:textId="77777777" w:rsidR="00ED3638" w:rsidRPr="005D581F" w:rsidRDefault="00ED3638" w:rsidP="00ED3638">
      <w:pPr>
        <w:pStyle w:val="sottotitolocampionato10"/>
        <w:rPr>
          <w:color w:val="002060"/>
        </w:rPr>
      </w:pPr>
      <w:r w:rsidRPr="005D581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3638" w:rsidRPr="005D581F" w14:paraId="27218E9C" w14:textId="77777777" w:rsidTr="000C7D3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A845A" w14:textId="77777777" w:rsidR="00ED3638" w:rsidRPr="005D581F" w:rsidRDefault="00ED3638" w:rsidP="000C7D3D">
            <w:pPr>
              <w:pStyle w:val="headertabella0"/>
              <w:rPr>
                <w:color w:val="002060"/>
              </w:rPr>
            </w:pPr>
            <w:r w:rsidRPr="005D581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46D39" w14:textId="77777777" w:rsidR="00ED3638" w:rsidRPr="005D581F" w:rsidRDefault="00ED3638" w:rsidP="000C7D3D">
            <w:pPr>
              <w:pStyle w:val="headertabella0"/>
              <w:rPr>
                <w:color w:val="002060"/>
              </w:rPr>
            </w:pPr>
            <w:r w:rsidRPr="005D581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F1F90" w14:textId="77777777" w:rsidR="00ED3638" w:rsidRPr="005D581F" w:rsidRDefault="00ED3638" w:rsidP="000C7D3D">
            <w:pPr>
              <w:pStyle w:val="headertabella0"/>
              <w:rPr>
                <w:color w:val="002060"/>
              </w:rPr>
            </w:pPr>
            <w:r w:rsidRPr="005D581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ABAE5" w14:textId="77777777" w:rsidR="00ED3638" w:rsidRPr="005D581F" w:rsidRDefault="00ED3638" w:rsidP="000C7D3D">
            <w:pPr>
              <w:pStyle w:val="headertabella0"/>
              <w:rPr>
                <w:color w:val="002060"/>
              </w:rPr>
            </w:pPr>
            <w:r w:rsidRPr="005D581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0A607" w14:textId="77777777" w:rsidR="00ED3638" w:rsidRPr="005D581F" w:rsidRDefault="00ED3638" w:rsidP="000C7D3D">
            <w:pPr>
              <w:pStyle w:val="headertabella0"/>
              <w:rPr>
                <w:color w:val="002060"/>
              </w:rPr>
            </w:pPr>
            <w:r w:rsidRPr="005D581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E3548" w14:textId="77777777" w:rsidR="00ED3638" w:rsidRPr="005D581F" w:rsidRDefault="00ED3638" w:rsidP="000C7D3D">
            <w:pPr>
              <w:pStyle w:val="headertabella0"/>
              <w:rPr>
                <w:color w:val="002060"/>
              </w:rPr>
            </w:pPr>
            <w:r w:rsidRPr="005D581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DEE3B9" w14:textId="77777777" w:rsidR="00ED3638" w:rsidRPr="005D581F" w:rsidRDefault="00ED3638" w:rsidP="000C7D3D">
            <w:pPr>
              <w:pStyle w:val="headertabella0"/>
              <w:rPr>
                <w:color w:val="002060"/>
              </w:rPr>
            </w:pPr>
            <w:r w:rsidRPr="005D581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2FE82" w14:textId="77777777" w:rsidR="00ED3638" w:rsidRPr="005D581F" w:rsidRDefault="00ED3638" w:rsidP="000C7D3D">
            <w:pPr>
              <w:pStyle w:val="headertabella0"/>
              <w:rPr>
                <w:color w:val="002060"/>
              </w:rPr>
            </w:pPr>
            <w:r w:rsidRPr="005D581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A93F3" w14:textId="77777777" w:rsidR="00ED3638" w:rsidRPr="005D581F" w:rsidRDefault="00ED3638" w:rsidP="000C7D3D">
            <w:pPr>
              <w:pStyle w:val="headertabella0"/>
              <w:rPr>
                <w:color w:val="002060"/>
              </w:rPr>
            </w:pPr>
            <w:r w:rsidRPr="005D581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A9921" w14:textId="77777777" w:rsidR="00ED3638" w:rsidRPr="005D581F" w:rsidRDefault="00ED3638" w:rsidP="000C7D3D">
            <w:pPr>
              <w:pStyle w:val="headertabella0"/>
              <w:rPr>
                <w:color w:val="002060"/>
              </w:rPr>
            </w:pPr>
            <w:r w:rsidRPr="005D581F">
              <w:rPr>
                <w:color w:val="002060"/>
              </w:rPr>
              <w:t>PE</w:t>
            </w:r>
          </w:p>
        </w:tc>
      </w:tr>
      <w:tr w:rsidR="00ED3638" w:rsidRPr="005D581F" w14:paraId="7BAA22D7" w14:textId="77777777" w:rsidTr="000C7D3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68C7AB" w14:textId="77777777" w:rsidR="00ED3638" w:rsidRPr="005D581F" w:rsidRDefault="00ED3638" w:rsidP="000C7D3D">
            <w:pPr>
              <w:pStyle w:val="rowtabella0"/>
              <w:rPr>
                <w:color w:val="002060"/>
              </w:rPr>
            </w:pPr>
            <w:r w:rsidRPr="005D581F">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0D286"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2BA1"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AE3C"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F91C"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C5B5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842D0" w14:textId="77777777" w:rsidR="00ED3638" w:rsidRPr="005D581F" w:rsidRDefault="00ED3638" w:rsidP="000C7D3D">
            <w:pPr>
              <w:pStyle w:val="rowtabella0"/>
              <w:jc w:val="center"/>
              <w:rPr>
                <w:color w:val="002060"/>
              </w:rPr>
            </w:pPr>
            <w:r w:rsidRPr="005D581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8003A"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82AB"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AC8B" w14:textId="77777777" w:rsidR="00ED3638" w:rsidRPr="005D581F" w:rsidRDefault="00ED3638" w:rsidP="000C7D3D">
            <w:pPr>
              <w:pStyle w:val="rowtabella0"/>
              <w:jc w:val="center"/>
              <w:rPr>
                <w:color w:val="002060"/>
              </w:rPr>
            </w:pPr>
            <w:r w:rsidRPr="005D581F">
              <w:rPr>
                <w:color w:val="002060"/>
              </w:rPr>
              <w:t>0</w:t>
            </w:r>
          </w:p>
        </w:tc>
      </w:tr>
      <w:tr w:rsidR="00ED3638" w:rsidRPr="005D581F" w14:paraId="4AD1300E"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783D9" w14:textId="77777777" w:rsidR="00ED3638" w:rsidRPr="005D581F" w:rsidRDefault="00ED3638" w:rsidP="000C7D3D">
            <w:pPr>
              <w:pStyle w:val="rowtabella0"/>
              <w:rPr>
                <w:color w:val="002060"/>
              </w:rPr>
            </w:pPr>
            <w:r w:rsidRPr="005D581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EB55"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5EB01"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5801"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2BFB"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9FB32"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A427" w14:textId="77777777" w:rsidR="00ED3638" w:rsidRPr="005D581F" w:rsidRDefault="00ED3638" w:rsidP="000C7D3D">
            <w:pPr>
              <w:pStyle w:val="rowtabella0"/>
              <w:jc w:val="center"/>
              <w:rPr>
                <w:color w:val="002060"/>
              </w:rPr>
            </w:pPr>
            <w:r w:rsidRPr="005D581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430BA"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E3120"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F857E" w14:textId="77777777" w:rsidR="00ED3638" w:rsidRPr="005D581F" w:rsidRDefault="00ED3638" w:rsidP="000C7D3D">
            <w:pPr>
              <w:pStyle w:val="rowtabella0"/>
              <w:jc w:val="center"/>
              <w:rPr>
                <w:color w:val="002060"/>
              </w:rPr>
            </w:pPr>
            <w:r w:rsidRPr="005D581F">
              <w:rPr>
                <w:color w:val="002060"/>
              </w:rPr>
              <w:t>0</w:t>
            </w:r>
          </w:p>
        </w:tc>
      </w:tr>
      <w:tr w:rsidR="00ED3638" w:rsidRPr="005D581F" w14:paraId="2B62FC1D"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D5789" w14:textId="77777777" w:rsidR="00ED3638" w:rsidRPr="005D581F" w:rsidRDefault="00ED3638" w:rsidP="000C7D3D">
            <w:pPr>
              <w:pStyle w:val="rowtabella0"/>
              <w:rPr>
                <w:color w:val="002060"/>
              </w:rPr>
            </w:pPr>
            <w:r w:rsidRPr="005D581F">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036E"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45292"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B369"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8D19"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DCA2"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29EA"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C189"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A8235"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F223" w14:textId="77777777" w:rsidR="00ED3638" w:rsidRPr="005D581F" w:rsidRDefault="00ED3638" w:rsidP="000C7D3D">
            <w:pPr>
              <w:pStyle w:val="rowtabella0"/>
              <w:jc w:val="center"/>
              <w:rPr>
                <w:color w:val="002060"/>
              </w:rPr>
            </w:pPr>
            <w:r w:rsidRPr="005D581F">
              <w:rPr>
                <w:color w:val="002060"/>
              </w:rPr>
              <w:t>0</w:t>
            </w:r>
          </w:p>
        </w:tc>
      </w:tr>
      <w:tr w:rsidR="00ED3638" w:rsidRPr="005D581F" w14:paraId="3FE614C1"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E9E62" w14:textId="77777777" w:rsidR="00ED3638" w:rsidRPr="005D581F" w:rsidRDefault="00ED3638" w:rsidP="000C7D3D">
            <w:pPr>
              <w:pStyle w:val="breakline"/>
              <w:rPr>
                <w:rFonts w:ascii="Arial" w:hAnsi="Arial" w:cs="Arial"/>
                <w:color w:val="002060"/>
              </w:rPr>
            </w:pPr>
            <w:r w:rsidRPr="005D581F">
              <w:rPr>
                <w:rFonts w:ascii="Arial" w:hAnsi="Arial" w:cs="Arial"/>
                <w:color w:val="002060"/>
              </w:rPr>
              <w:t>A.S.D. CALCIO A 5 CORINALDO – seconda squadra Under 21 –</w:t>
            </w:r>
          </w:p>
          <w:p w14:paraId="21BED1C5" w14:textId="77777777" w:rsidR="00ED3638" w:rsidRPr="005D581F" w:rsidRDefault="00ED3638" w:rsidP="000C7D3D">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46F0"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2CE6"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2083"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1AD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51DAB"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FFD1E" w14:textId="77777777" w:rsidR="00ED3638" w:rsidRPr="005D581F" w:rsidRDefault="00ED3638" w:rsidP="000C7D3D">
            <w:pPr>
              <w:pStyle w:val="rowtabella0"/>
              <w:jc w:val="center"/>
              <w:rPr>
                <w:color w:val="002060"/>
              </w:rPr>
            </w:pPr>
            <w:r w:rsidRPr="005D581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3320"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C3A8C"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F0A98" w14:textId="77777777" w:rsidR="00ED3638" w:rsidRPr="005D581F" w:rsidRDefault="00ED3638" w:rsidP="000C7D3D">
            <w:pPr>
              <w:pStyle w:val="rowtabella0"/>
              <w:jc w:val="center"/>
              <w:rPr>
                <w:color w:val="002060"/>
              </w:rPr>
            </w:pPr>
            <w:r w:rsidRPr="005D581F">
              <w:rPr>
                <w:color w:val="002060"/>
              </w:rPr>
              <w:t>0</w:t>
            </w:r>
          </w:p>
        </w:tc>
      </w:tr>
      <w:tr w:rsidR="00ED3638" w:rsidRPr="005D581F" w14:paraId="7278A91D"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B6F80B" w14:textId="77777777" w:rsidR="00ED3638" w:rsidRPr="005D581F" w:rsidRDefault="00ED3638" w:rsidP="000C7D3D">
            <w:pPr>
              <w:pStyle w:val="rowtabella0"/>
              <w:rPr>
                <w:color w:val="002060"/>
              </w:rPr>
            </w:pPr>
            <w:r w:rsidRPr="005D581F">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A639"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A5A8"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0CC7"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F39A"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3576"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B386"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1CB4"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C1D5B"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D831" w14:textId="77777777" w:rsidR="00ED3638" w:rsidRPr="005D581F" w:rsidRDefault="00ED3638" w:rsidP="000C7D3D">
            <w:pPr>
              <w:pStyle w:val="rowtabella0"/>
              <w:jc w:val="center"/>
              <w:rPr>
                <w:color w:val="002060"/>
              </w:rPr>
            </w:pPr>
            <w:r w:rsidRPr="005D581F">
              <w:rPr>
                <w:color w:val="002060"/>
              </w:rPr>
              <w:t>0</w:t>
            </w:r>
          </w:p>
        </w:tc>
      </w:tr>
      <w:tr w:rsidR="00ED3638" w:rsidRPr="005D581F" w14:paraId="615DEEAD"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CAB28" w14:textId="77777777" w:rsidR="00ED3638" w:rsidRPr="005D581F" w:rsidRDefault="00ED3638" w:rsidP="000C7D3D">
            <w:pPr>
              <w:pStyle w:val="rowtabella0"/>
              <w:rPr>
                <w:color w:val="002060"/>
              </w:rPr>
            </w:pPr>
            <w:r w:rsidRPr="005D581F">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ED7C"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5A41"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4FE5"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EDB0"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6F8C"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3C61"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2C01"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093C"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9520F" w14:textId="77777777" w:rsidR="00ED3638" w:rsidRPr="005D581F" w:rsidRDefault="00ED3638" w:rsidP="000C7D3D">
            <w:pPr>
              <w:pStyle w:val="rowtabella0"/>
              <w:jc w:val="center"/>
              <w:rPr>
                <w:color w:val="002060"/>
              </w:rPr>
            </w:pPr>
            <w:r w:rsidRPr="005D581F">
              <w:rPr>
                <w:color w:val="002060"/>
              </w:rPr>
              <w:t>0</w:t>
            </w:r>
          </w:p>
        </w:tc>
      </w:tr>
      <w:tr w:rsidR="00ED3638" w:rsidRPr="005D581F" w14:paraId="6D15B911"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9A4BE5" w14:textId="77777777" w:rsidR="00ED3638" w:rsidRPr="005D581F" w:rsidRDefault="00ED3638" w:rsidP="000C7D3D">
            <w:pPr>
              <w:pStyle w:val="rowtabella0"/>
              <w:rPr>
                <w:color w:val="002060"/>
              </w:rPr>
            </w:pPr>
            <w:r w:rsidRPr="005D581F">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835C"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1AF1"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6412"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BDC2F"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C228"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72C28"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DA24"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6839"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480B" w14:textId="77777777" w:rsidR="00ED3638" w:rsidRPr="005D581F" w:rsidRDefault="00ED3638" w:rsidP="000C7D3D">
            <w:pPr>
              <w:pStyle w:val="rowtabella0"/>
              <w:jc w:val="center"/>
              <w:rPr>
                <w:color w:val="002060"/>
              </w:rPr>
            </w:pPr>
            <w:r w:rsidRPr="005D581F">
              <w:rPr>
                <w:color w:val="002060"/>
              </w:rPr>
              <w:t>0</w:t>
            </w:r>
          </w:p>
        </w:tc>
      </w:tr>
      <w:tr w:rsidR="00ED3638" w:rsidRPr="005D581F" w14:paraId="4DDCB8F9"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9B0AB" w14:textId="77777777" w:rsidR="00ED3638" w:rsidRPr="005D581F" w:rsidRDefault="00ED3638" w:rsidP="000C7D3D">
            <w:pPr>
              <w:pStyle w:val="rowtabella0"/>
              <w:rPr>
                <w:color w:val="002060"/>
              </w:rPr>
            </w:pPr>
            <w:r w:rsidRPr="005D581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74BF"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C17E"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CD39"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E45E"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A9C4"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47FD9"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971C9"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F1094"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BA81A" w14:textId="77777777" w:rsidR="00ED3638" w:rsidRPr="005D581F" w:rsidRDefault="00ED3638" w:rsidP="000C7D3D">
            <w:pPr>
              <w:pStyle w:val="rowtabella0"/>
              <w:jc w:val="center"/>
              <w:rPr>
                <w:color w:val="002060"/>
              </w:rPr>
            </w:pPr>
            <w:r w:rsidRPr="005D581F">
              <w:rPr>
                <w:color w:val="002060"/>
              </w:rPr>
              <w:t>0</w:t>
            </w:r>
          </w:p>
        </w:tc>
      </w:tr>
      <w:tr w:rsidR="00ED3638" w:rsidRPr="005D581F" w14:paraId="7C925335"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105E5" w14:textId="77777777" w:rsidR="00ED3638" w:rsidRPr="005D581F" w:rsidRDefault="00ED3638" w:rsidP="000C7D3D">
            <w:pPr>
              <w:pStyle w:val="rowtabella0"/>
              <w:rPr>
                <w:color w:val="002060"/>
              </w:rPr>
            </w:pPr>
            <w:r w:rsidRPr="005D581F">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E913"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514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B0D0"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2476"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70F4"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CE8F4" w14:textId="77777777" w:rsidR="00ED3638" w:rsidRPr="005D581F" w:rsidRDefault="00ED3638" w:rsidP="000C7D3D">
            <w:pPr>
              <w:pStyle w:val="rowtabella0"/>
              <w:jc w:val="center"/>
              <w:rPr>
                <w:color w:val="002060"/>
              </w:rPr>
            </w:pPr>
            <w:r w:rsidRPr="005D581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A7D8"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0BCB8"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C1FA" w14:textId="77777777" w:rsidR="00ED3638" w:rsidRPr="005D581F" w:rsidRDefault="00ED3638" w:rsidP="000C7D3D">
            <w:pPr>
              <w:pStyle w:val="rowtabella0"/>
              <w:jc w:val="center"/>
              <w:rPr>
                <w:color w:val="002060"/>
              </w:rPr>
            </w:pPr>
            <w:r w:rsidRPr="005D581F">
              <w:rPr>
                <w:color w:val="002060"/>
              </w:rPr>
              <w:t>0</w:t>
            </w:r>
          </w:p>
        </w:tc>
      </w:tr>
      <w:tr w:rsidR="00ED3638" w:rsidRPr="005D581F" w14:paraId="5EDAD369"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F0BB9" w14:textId="77777777" w:rsidR="00ED3638" w:rsidRPr="005D581F" w:rsidRDefault="00ED3638" w:rsidP="000C7D3D">
            <w:pPr>
              <w:pStyle w:val="rowtabella0"/>
              <w:rPr>
                <w:color w:val="002060"/>
              </w:rPr>
            </w:pPr>
            <w:r w:rsidRPr="005D581F">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683C"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8B031"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C454E"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BA4C4"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CE77"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8E36"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856F"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8C8AA"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71DB1" w14:textId="77777777" w:rsidR="00ED3638" w:rsidRPr="005D581F" w:rsidRDefault="00ED3638" w:rsidP="000C7D3D">
            <w:pPr>
              <w:pStyle w:val="rowtabella0"/>
              <w:jc w:val="center"/>
              <w:rPr>
                <w:color w:val="002060"/>
              </w:rPr>
            </w:pPr>
            <w:r w:rsidRPr="005D581F">
              <w:rPr>
                <w:color w:val="002060"/>
              </w:rPr>
              <w:t>0</w:t>
            </w:r>
          </w:p>
        </w:tc>
      </w:tr>
      <w:tr w:rsidR="00ED3638" w:rsidRPr="005D581F" w14:paraId="7429BD6F"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D4142" w14:textId="77777777" w:rsidR="00ED3638" w:rsidRPr="005D581F" w:rsidRDefault="00ED3638" w:rsidP="000C7D3D">
            <w:pPr>
              <w:pStyle w:val="rowtabella0"/>
              <w:rPr>
                <w:color w:val="002060"/>
              </w:rPr>
            </w:pPr>
            <w:r w:rsidRPr="005D581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D39D9"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0E80"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2815"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7078"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5FF8"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585A8"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72B2" w14:textId="77777777" w:rsidR="00ED3638" w:rsidRPr="005D581F" w:rsidRDefault="00ED3638" w:rsidP="000C7D3D">
            <w:pPr>
              <w:pStyle w:val="rowtabella0"/>
              <w:jc w:val="center"/>
              <w:rPr>
                <w:color w:val="002060"/>
              </w:rPr>
            </w:pPr>
            <w:r w:rsidRPr="005D581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DE976" w14:textId="77777777" w:rsidR="00ED3638" w:rsidRPr="005D581F" w:rsidRDefault="00ED3638" w:rsidP="000C7D3D">
            <w:pPr>
              <w:pStyle w:val="rowtabella0"/>
              <w:jc w:val="center"/>
              <w:rPr>
                <w:color w:val="002060"/>
              </w:rPr>
            </w:pPr>
            <w:r w:rsidRPr="005D581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222B1" w14:textId="77777777" w:rsidR="00ED3638" w:rsidRPr="005D581F" w:rsidRDefault="00ED3638" w:rsidP="000C7D3D">
            <w:pPr>
              <w:pStyle w:val="rowtabella0"/>
              <w:jc w:val="center"/>
              <w:rPr>
                <w:color w:val="002060"/>
              </w:rPr>
            </w:pPr>
            <w:r w:rsidRPr="005D581F">
              <w:rPr>
                <w:color w:val="002060"/>
              </w:rPr>
              <w:t>0</w:t>
            </w:r>
          </w:p>
        </w:tc>
      </w:tr>
      <w:tr w:rsidR="00ED3638" w:rsidRPr="005D581F" w14:paraId="3BD91B83" w14:textId="77777777" w:rsidTr="000C7D3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554310" w14:textId="77777777" w:rsidR="00ED3638" w:rsidRPr="005D581F" w:rsidRDefault="00ED3638" w:rsidP="000C7D3D">
            <w:pPr>
              <w:pStyle w:val="rowtabella0"/>
              <w:rPr>
                <w:color w:val="002060"/>
              </w:rPr>
            </w:pPr>
            <w:r w:rsidRPr="005D581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7A54"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C73A"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D4B7"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1F6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7E791"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6DE7"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43B04" w14:textId="77777777" w:rsidR="00ED3638" w:rsidRPr="005D581F" w:rsidRDefault="00ED3638" w:rsidP="000C7D3D">
            <w:pPr>
              <w:pStyle w:val="rowtabella0"/>
              <w:jc w:val="center"/>
              <w:rPr>
                <w:color w:val="002060"/>
              </w:rPr>
            </w:pPr>
            <w:r w:rsidRPr="005D581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EB49" w14:textId="77777777" w:rsidR="00ED3638" w:rsidRPr="005D581F" w:rsidRDefault="00ED3638" w:rsidP="000C7D3D">
            <w:pPr>
              <w:pStyle w:val="rowtabella0"/>
              <w:jc w:val="center"/>
              <w:rPr>
                <w:color w:val="002060"/>
              </w:rPr>
            </w:pPr>
            <w:r w:rsidRPr="005D581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71979" w14:textId="77777777" w:rsidR="00ED3638" w:rsidRPr="005D581F" w:rsidRDefault="00ED3638" w:rsidP="000C7D3D">
            <w:pPr>
              <w:pStyle w:val="rowtabella0"/>
              <w:jc w:val="center"/>
              <w:rPr>
                <w:color w:val="002060"/>
              </w:rPr>
            </w:pPr>
            <w:r w:rsidRPr="005D581F">
              <w:rPr>
                <w:color w:val="002060"/>
              </w:rPr>
              <w:t>0</w:t>
            </w:r>
          </w:p>
        </w:tc>
      </w:tr>
    </w:tbl>
    <w:p w14:paraId="1301414A" w14:textId="77777777" w:rsidR="00ED3638" w:rsidRPr="005D581F" w:rsidRDefault="00ED3638" w:rsidP="00ED3638">
      <w:pPr>
        <w:pStyle w:val="breakline"/>
        <w:rPr>
          <w:rFonts w:ascii="Arial" w:eastAsiaTheme="minorEastAsia" w:hAnsi="Arial" w:cs="Arial"/>
          <w:color w:val="002060"/>
        </w:rPr>
      </w:pPr>
    </w:p>
    <w:p w14:paraId="32327F69" w14:textId="77777777" w:rsidR="00ED3638" w:rsidRPr="005D581F" w:rsidRDefault="00ED3638" w:rsidP="00ED3638">
      <w:pPr>
        <w:pStyle w:val="breakline"/>
        <w:rPr>
          <w:rFonts w:ascii="Arial" w:hAnsi="Arial" w:cs="Arial"/>
          <w:color w:val="002060"/>
        </w:rPr>
      </w:pPr>
    </w:p>
    <w:p w14:paraId="564EBC94" w14:textId="77777777" w:rsidR="00ED3638" w:rsidRPr="005D581F" w:rsidRDefault="00ED3638" w:rsidP="00ED3638">
      <w:pPr>
        <w:pStyle w:val="sottotitolocampionato10"/>
        <w:rPr>
          <w:color w:val="002060"/>
        </w:rPr>
      </w:pPr>
      <w:r w:rsidRPr="005D581F">
        <w:rPr>
          <w:color w:val="002060"/>
        </w:rPr>
        <w:lastRenderedPageBreak/>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3638" w:rsidRPr="005D581F" w14:paraId="50DE8328" w14:textId="77777777" w:rsidTr="000C7D3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56703" w14:textId="77777777" w:rsidR="00ED3638" w:rsidRPr="005D581F" w:rsidRDefault="00ED3638" w:rsidP="000C7D3D">
            <w:pPr>
              <w:pStyle w:val="headertabella0"/>
              <w:rPr>
                <w:color w:val="002060"/>
              </w:rPr>
            </w:pPr>
            <w:r w:rsidRPr="005D581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DB17C" w14:textId="77777777" w:rsidR="00ED3638" w:rsidRPr="005D581F" w:rsidRDefault="00ED3638" w:rsidP="000C7D3D">
            <w:pPr>
              <w:pStyle w:val="headertabella0"/>
              <w:rPr>
                <w:color w:val="002060"/>
              </w:rPr>
            </w:pPr>
            <w:r w:rsidRPr="005D581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EC241" w14:textId="77777777" w:rsidR="00ED3638" w:rsidRPr="005D581F" w:rsidRDefault="00ED3638" w:rsidP="000C7D3D">
            <w:pPr>
              <w:pStyle w:val="headertabella0"/>
              <w:rPr>
                <w:color w:val="002060"/>
              </w:rPr>
            </w:pPr>
            <w:r w:rsidRPr="005D581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F1A25" w14:textId="77777777" w:rsidR="00ED3638" w:rsidRPr="005D581F" w:rsidRDefault="00ED3638" w:rsidP="000C7D3D">
            <w:pPr>
              <w:pStyle w:val="headertabella0"/>
              <w:rPr>
                <w:color w:val="002060"/>
              </w:rPr>
            </w:pPr>
            <w:r w:rsidRPr="005D581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AD1E2" w14:textId="77777777" w:rsidR="00ED3638" w:rsidRPr="005D581F" w:rsidRDefault="00ED3638" w:rsidP="000C7D3D">
            <w:pPr>
              <w:pStyle w:val="headertabella0"/>
              <w:rPr>
                <w:color w:val="002060"/>
              </w:rPr>
            </w:pPr>
            <w:r w:rsidRPr="005D581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2C025" w14:textId="77777777" w:rsidR="00ED3638" w:rsidRPr="005D581F" w:rsidRDefault="00ED3638" w:rsidP="000C7D3D">
            <w:pPr>
              <w:pStyle w:val="headertabella0"/>
              <w:rPr>
                <w:color w:val="002060"/>
              </w:rPr>
            </w:pPr>
            <w:r w:rsidRPr="005D581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1F448" w14:textId="77777777" w:rsidR="00ED3638" w:rsidRPr="005D581F" w:rsidRDefault="00ED3638" w:rsidP="000C7D3D">
            <w:pPr>
              <w:pStyle w:val="headertabella0"/>
              <w:rPr>
                <w:color w:val="002060"/>
              </w:rPr>
            </w:pPr>
            <w:r w:rsidRPr="005D581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52169" w14:textId="77777777" w:rsidR="00ED3638" w:rsidRPr="005D581F" w:rsidRDefault="00ED3638" w:rsidP="000C7D3D">
            <w:pPr>
              <w:pStyle w:val="headertabella0"/>
              <w:rPr>
                <w:color w:val="002060"/>
              </w:rPr>
            </w:pPr>
            <w:r w:rsidRPr="005D581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F75EA" w14:textId="77777777" w:rsidR="00ED3638" w:rsidRPr="005D581F" w:rsidRDefault="00ED3638" w:rsidP="000C7D3D">
            <w:pPr>
              <w:pStyle w:val="headertabella0"/>
              <w:rPr>
                <w:color w:val="002060"/>
              </w:rPr>
            </w:pPr>
            <w:r w:rsidRPr="005D581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B5166" w14:textId="77777777" w:rsidR="00ED3638" w:rsidRPr="005D581F" w:rsidRDefault="00ED3638" w:rsidP="000C7D3D">
            <w:pPr>
              <w:pStyle w:val="headertabella0"/>
              <w:rPr>
                <w:color w:val="002060"/>
              </w:rPr>
            </w:pPr>
            <w:r w:rsidRPr="005D581F">
              <w:rPr>
                <w:color w:val="002060"/>
              </w:rPr>
              <w:t>PE</w:t>
            </w:r>
          </w:p>
        </w:tc>
      </w:tr>
      <w:tr w:rsidR="00ED3638" w:rsidRPr="005D581F" w14:paraId="66818EAA" w14:textId="77777777" w:rsidTr="000C7D3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5A6BDA" w14:textId="77777777" w:rsidR="00ED3638" w:rsidRPr="005D581F" w:rsidRDefault="00ED3638" w:rsidP="000C7D3D">
            <w:pPr>
              <w:pStyle w:val="rowtabella0"/>
              <w:rPr>
                <w:color w:val="002060"/>
              </w:rPr>
            </w:pPr>
            <w:r w:rsidRPr="005D581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84743"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B09A"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E6ED"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E9FE"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D6B38"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73B27" w14:textId="77777777" w:rsidR="00ED3638" w:rsidRPr="005D581F" w:rsidRDefault="00ED3638" w:rsidP="000C7D3D">
            <w:pPr>
              <w:pStyle w:val="rowtabella0"/>
              <w:jc w:val="center"/>
              <w:rPr>
                <w:color w:val="002060"/>
              </w:rPr>
            </w:pPr>
            <w:r w:rsidRPr="005D581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3204"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C9E0B"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D6A0" w14:textId="77777777" w:rsidR="00ED3638" w:rsidRPr="005D581F" w:rsidRDefault="00ED3638" w:rsidP="000C7D3D">
            <w:pPr>
              <w:pStyle w:val="rowtabella0"/>
              <w:jc w:val="center"/>
              <w:rPr>
                <w:color w:val="002060"/>
              </w:rPr>
            </w:pPr>
            <w:r w:rsidRPr="005D581F">
              <w:rPr>
                <w:color w:val="002060"/>
              </w:rPr>
              <w:t>0</w:t>
            </w:r>
          </w:p>
        </w:tc>
      </w:tr>
      <w:tr w:rsidR="00ED3638" w:rsidRPr="005D581F" w14:paraId="4693D717"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4B0818" w14:textId="77777777" w:rsidR="00ED3638" w:rsidRPr="005D581F" w:rsidRDefault="00ED3638" w:rsidP="000C7D3D">
            <w:pPr>
              <w:pStyle w:val="rowtabella0"/>
              <w:rPr>
                <w:color w:val="002060"/>
              </w:rPr>
            </w:pPr>
            <w:r w:rsidRPr="005D581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4F9E"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4480"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D61E"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FFACA"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F291"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A70D" w14:textId="77777777" w:rsidR="00ED3638" w:rsidRPr="005D581F" w:rsidRDefault="00ED3638" w:rsidP="000C7D3D">
            <w:pPr>
              <w:pStyle w:val="rowtabella0"/>
              <w:jc w:val="center"/>
              <w:rPr>
                <w:color w:val="002060"/>
              </w:rPr>
            </w:pPr>
            <w:r w:rsidRPr="005D581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79A9"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31D5D"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A51DF" w14:textId="77777777" w:rsidR="00ED3638" w:rsidRPr="005D581F" w:rsidRDefault="00ED3638" w:rsidP="000C7D3D">
            <w:pPr>
              <w:pStyle w:val="rowtabella0"/>
              <w:jc w:val="center"/>
              <w:rPr>
                <w:color w:val="002060"/>
              </w:rPr>
            </w:pPr>
            <w:r w:rsidRPr="005D581F">
              <w:rPr>
                <w:color w:val="002060"/>
              </w:rPr>
              <w:t>0</w:t>
            </w:r>
          </w:p>
        </w:tc>
      </w:tr>
      <w:tr w:rsidR="00ED3638" w:rsidRPr="005D581F" w14:paraId="3DA71469"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F6998" w14:textId="77777777" w:rsidR="00ED3638" w:rsidRPr="005D581F" w:rsidRDefault="00ED3638" w:rsidP="000C7D3D">
            <w:pPr>
              <w:pStyle w:val="rowtabella0"/>
              <w:rPr>
                <w:color w:val="002060"/>
              </w:rPr>
            </w:pPr>
            <w:r w:rsidRPr="005D581F">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B6B2"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7B9A2"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5611"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9853"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B934D"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C112"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B00B"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9467"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8F762" w14:textId="77777777" w:rsidR="00ED3638" w:rsidRPr="005D581F" w:rsidRDefault="00ED3638" w:rsidP="000C7D3D">
            <w:pPr>
              <w:pStyle w:val="rowtabella0"/>
              <w:jc w:val="center"/>
              <w:rPr>
                <w:color w:val="002060"/>
              </w:rPr>
            </w:pPr>
            <w:r w:rsidRPr="005D581F">
              <w:rPr>
                <w:color w:val="002060"/>
              </w:rPr>
              <w:t>0</w:t>
            </w:r>
          </w:p>
        </w:tc>
      </w:tr>
      <w:tr w:rsidR="00ED3638" w:rsidRPr="005D581F" w14:paraId="743E2E50"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6E79F" w14:textId="77777777" w:rsidR="00ED3638" w:rsidRPr="005D581F" w:rsidRDefault="00ED3638" w:rsidP="000C7D3D">
            <w:pPr>
              <w:pStyle w:val="rowtabella0"/>
              <w:rPr>
                <w:color w:val="002060"/>
              </w:rPr>
            </w:pPr>
            <w:r w:rsidRPr="005D581F">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092AE"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807D6"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626E"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C697"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46447"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ADF7"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C315"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DB1D"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C340" w14:textId="77777777" w:rsidR="00ED3638" w:rsidRPr="005D581F" w:rsidRDefault="00ED3638" w:rsidP="000C7D3D">
            <w:pPr>
              <w:pStyle w:val="rowtabella0"/>
              <w:jc w:val="center"/>
              <w:rPr>
                <w:color w:val="002060"/>
              </w:rPr>
            </w:pPr>
            <w:r w:rsidRPr="005D581F">
              <w:rPr>
                <w:color w:val="002060"/>
              </w:rPr>
              <w:t>0</w:t>
            </w:r>
          </w:p>
        </w:tc>
      </w:tr>
      <w:tr w:rsidR="00ED3638" w:rsidRPr="005D581F" w14:paraId="75DCA86C"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839885" w14:textId="77777777" w:rsidR="00ED3638" w:rsidRPr="005D581F" w:rsidRDefault="00ED3638" w:rsidP="000C7D3D">
            <w:pPr>
              <w:pStyle w:val="rowtabella0"/>
              <w:rPr>
                <w:color w:val="002060"/>
              </w:rPr>
            </w:pPr>
            <w:r w:rsidRPr="005D581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D78C"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D64C"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038A"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AE7B"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B8D5D"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AD2BE"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B870"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6C72"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7F707" w14:textId="77777777" w:rsidR="00ED3638" w:rsidRPr="005D581F" w:rsidRDefault="00ED3638" w:rsidP="000C7D3D">
            <w:pPr>
              <w:pStyle w:val="rowtabella0"/>
              <w:jc w:val="center"/>
              <w:rPr>
                <w:color w:val="002060"/>
              </w:rPr>
            </w:pPr>
            <w:r w:rsidRPr="005D581F">
              <w:rPr>
                <w:color w:val="002060"/>
              </w:rPr>
              <w:t>0</w:t>
            </w:r>
          </w:p>
        </w:tc>
      </w:tr>
      <w:tr w:rsidR="00ED3638" w:rsidRPr="005D581F" w14:paraId="1563D904"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36321E" w14:textId="77777777" w:rsidR="00ED3638" w:rsidRPr="005D581F" w:rsidRDefault="00ED3638" w:rsidP="000C7D3D">
            <w:pPr>
              <w:pStyle w:val="breakline"/>
              <w:rPr>
                <w:rFonts w:ascii="Arial" w:hAnsi="Arial" w:cs="Arial"/>
                <w:color w:val="002060"/>
              </w:rPr>
            </w:pPr>
            <w:r w:rsidRPr="005D581F">
              <w:rPr>
                <w:rFonts w:ascii="Arial" w:hAnsi="Arial" w:cs="Arial"/>
                <w:color w:val="002060"/>
              </w:rPr>
              <w:t>A.S.D. CHIARAVALLE FUTSAL – seconda squadra Under 21 –</w:t>
            </w:r>
          </w:p>
          <w:p w14:paraId="132D7E8B" w14:textId="77777777" w:rsidR="00ED3638" w:rsidRPr="005D581F" w:rsidRDefault="00ED3638" w:rsidP="000C7D3D">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C6593"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9265"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E5F0"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6F957"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2738"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540E"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6638"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309B"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A856" w14:textId="77777777" w:rsidR="00ED3638" w:rsidRPr="005D581F" w:rsidRDefault="00ED3638" w:rsidP="000C7D3D">
            <w:pPr>
              <w:pStyle w:val="rowtabella0"/>
              <w:jc w:val="center"/>
              <w:rPr>
                <w:color w:val="002060"/>
              </w:rPr>
            </w:pPr>
            <w:r w:rsidRPr="005D581F">
              <w:rPr>
                <w:color w:val="002060"/>
              </w:rPr>
              <w:t>0</w:t>
            </w:r>
          </w:p>
        </w:tc>
      </w:tr>
      <w:tr w:rsidR="00ED3638" w:rsidRPr="005D581F" w14:paraId="4E3BE5C9"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925FA" w14:textId="77777777" w:rsidR="00ED3638" w:rsidRPr="005D581F" w:rsidRDefault="00ED3638" w:rsidP="000C7D3D">
            <w:pPr>
              <w:pStyle w:val="rowtabella0"/>
              <w:rPr>
                <w:color w:val="002060"/>
              </w:rPr>
            </w:pPr>
            <w:r w:rsidRPr="005D581F">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2B226"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3CD5"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FC033"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D31ED"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1434A"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40D4"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6E1C7"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6430"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578F" w14:textId="77777777" w:rsidR="00ED3638" w:rsidRPr="005D581F" w:rsidRDefault="00ED3638" w:rsidP="000C7D3D">
            <w:pPr>
              <w:pStyle w:val="rowtabella0"/>
              <w:jc w:val="center"/>
              <w:rPr>
                <w:color w:val="002060"/>
              </w:rPr>
            </w:pPr>
            <w:r w:rsidRPr="005D581F">
              <w:rPr>
                <w:color w:val="002060"/>
              </w:rPr>
              <w:t>0</w:t>
            </w:r>
          </w:p>
        </w:tc>
      </w:tr>
      <w:tr w:rsidR="00ED3638" w:rsidRPr="005D581F" w14:paraId="314FDC4F"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B2BE1" w14:textId="77777777" w:rsidR="00ED3638" w:rsidRPr="005D581F" w:rsidRDefault="00ED3638" w:rsidP="000C7D3D">
            <w:pPr>
              <w:pStyle w:val="rowtabella0"/>
              <w:rPr>
                <w:color w:val="002060"/>
              </w:rPr>
            </w:pPr>
            <w:r w:rsidRPr="005D581F">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F4B1A" w14:textId="77777777" w:rsidR="00ED3638" w:rsidRPr="005D581F" w:rsidRDefault="00ED3638" w:rsidP="000C7D3D">
            <w:pPr>
              <w:pStyle w:val="rowtabella0"/>
              <w:jc w:val="center"/>
              <w:rPr>
                <w:color w:val="002060"/>
              </w:rPr>
            </w:pPr>
            <w:r w:rsidRPr="005D581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01BC"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C423E"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2028"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CA45B"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9FA45"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004A"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BFF1"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66F12" w14:textId="77777777" w:rsidR="00ED3638" w:rsidRPr="005D581F" w:rsidRDefault="00ED3638" w:rsidP="000C7D3D">
            <w:pPr>
              <w:pStyle w:val="rowtabella0"/>
              <w:jc w:val="center"/>
              <w:rPr>
                <w:color w:val="002060"/>
              </w:rPr>
            </w:pPr>
            <w:r w:rsidRPr="005D581F">
              <w:rPr>
                <w:color w:val="002060"/>
              </w:rPr>
              <w:t>0</w:t>
            </w:r>
          </w:p>
        </w:tc>
      </w:tr>
      <w:tr w:rsidR="00ED3638" w:rsidRPr="005D581F" w14:paraId="2799F95D"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38336" w14:textId="77777777" w:rsidR="00ED3638" w:rsidRPr="005D581F" w:rsidRDefault="00ED3638" w:rsidP="000C7D3D">
            <w:pPr>
              <w:pStyle w:val="rowtabella0"/>
              <w:rPr>
                <w:color w:val="002060"/>
              </w:rPr>
            </w:pPr>
            <w:r w:rsidRPr="005D581F">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9784"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882E"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35C3"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46A5"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E264"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BD84"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4AB7"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3F8D"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BB5F" w14:textId="77777777" w:rsidR="00ED3638" w:rsidRPr="005D581F" w:rsidRDefault="00ED3638" w:rsidP="000C7D3D">
            <w:pPr>
              <w:pStyle w:val="rowtabella0"/>
              <w:jc w:val="center"/>
              <w:rPr>
                <w:color w:val="002060"/>
              </w:rPr>
            </w:pPr>
            <w:r w:rsidRPr="005D581F">
              <w:rPr>
                <w:color w:val="002060"/>
              </w:rPr>
              <w:t>0</w:t>
            </w:r>
          </w:p>
        </w:tc>
      </w:tr>
      <w:tr w:rsidR="00ED3638" w:rsidRPr="005D581F" w14:paraId="638910DF"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0340F" w14:textId="77777777" w:rsidR="00ED3638" w:rsidRPr="005D581F" w:rsidRDefault="00ED3638" w:rsidP="000C7D3D">
            <w:pPr>
              <w:pStyle w:val="rowtabella0"/>
              <w:rPr>
                <w:color w:val="002060"/>
              </w:rPr>
            </w:pPr>
            <w:r w:rsidRPr="005D581F">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A0407"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85EB"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34823"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304C"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AC53"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C863"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76ECF"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C3CE" w14:textId="77777777" w:rsidR="00ED3638" w:rsidRPr="005D581F" w:rsidRDefault="00ED3638" w:rsidP="000C7D3D">
            <w:pPr>
              <w:pStyle w:val="rowtabella0"/>
              <w:jc w:val="center"/>
              <w:rPr>
                <w:color w:val="002060"/>
              </w:rPr>
            </w:pPr>
            <w:r w:rsidRPr="005D581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900D" w14:textId="77777777" w:rsidR="00ED3638" w:rsidRPr="005D581F" w:rsidRDefault="00ED3638" w:rsidP="000C7D3D">
            <w:pPr>
              <w:pStyle w:val="rowtabella0"/>
              <w:jc w:val="center"/>
              <w:rPr>
                <w:color w:val="002060"/>
              </w:rPr>
            </w:pPr>
            <w:r w:rsidRPr="005D581F">
              <w:rPr>
                <w:color w:val="002060"/>
              </w:rPr>
              <w:t>0</w:t>
            </w:r>
          </w:p>
        </w:tc>
      </w:tr>
      <w:tr w:rsidR="00ED3638" w:rsidRPr="005D581F" w14:paraId="11038090"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592629" w14:textId="77777777" w:rsidR="00ED3638" w:rsidRPr="005D581F" w:rsidRDefault="00ED3638" w:rsidP="000C7D3D">
            <w:pPr>
              <w:pStyle w:val="rowtabella0"/>
              <w:rPr>
                <w:color w:val="002060"/>
              </w:rPr>
            </w:pPr>
            <w:r w:rsidRPr="005D581F">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C2FF"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6AC8"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52B2"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60EA"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BA36"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9536"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33287"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62CE7"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54CF" w14:textId="77777777" w:rsidR="00ED3638" w:rsidRPr="005D581F" w:rsidRDefault="00ED3638" w:rsidP="000C7D3D">
            <w:pPr>
              <w:pStyle w:val="rowtabella0"/>
              <w:jc w:val="center"/>
              <w:rPr>
                <w:color w:val="002060"/>
              </w:rPr>
            </w:pPr>
            <w:r w:rsidRPr="005D581F">
              <w:rPr>
                <w:color w:val="002060"/>
              </w:rPr>
              <w:t>0</w:t>
            </w:r>
          </w:p>
        </w:tc>
      </w:tr>
      <w:tr w:rsidR="00ED3638" w:rsidRPr="005D581F" w14:paraId="57CA10A2" w14:textId="77777777" w:rsidTr="000C7D3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7D55A" w14:textId="77777777" w:rsidR="00ED3638" w:rsidRPr="005D581F" w:rsidRDefault="00ED3638" w:rsidP="000C7D3D">
            <w:pPr>
              <w:pStyle w:val="rowtabella0"/>
              <w:rPr>
                <w:color w:val="002060"/>
              </w:rPr>
            </w:pPr>
            <w:r w:rsidRPr="005D581F">
              <w:rPr>
                <w:color w:val="002060"/>
              </w:rPr>
              <w:t xml:space="preserve">A.S.D. </w:t>
            </w:r>
            <w:proofErr w:type="gramStart"/>
            <w:r w:rsidRPr="005D581F">
              <w:rPr>
                <w:color w:val="002060"/>
              </w:rPr>
              <w:t>CITTA</w:t>
            </w:r>
            <w:proofErr w:type="gramEnd"/>
            <w:r w:rsidRPr="005D581F">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AAA7"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6AAF"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A73F"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01DD"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5D4A"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CD033"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1929" w14:textId="77777777" w:rsidR="00ED3638" w:rsidRPr="005D581F" w:rsidRDefault="00ED3638" w:rsidP="000C7D3D">
            <w:pPr>
              <w:pStyle w:val="rowtabella0"/>
              <w:jc w:val="center"/>
              <w:rPr>
                <w:color w:val="002060"/>
              </w:rPr>
            </w:pPr>
            <w:r w:rsidRPr="005D581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EB32"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4CAF0" w14:textId="77777777" w:rsidR="00ED3638" w:rsidRPr="005D581F" w:rsidRDefault="00ED3638" w:rsidP="000C7D3D">
            <w:pPr>
              <w:pStyle w:val="rowtabella0"/>
              <w:jc w:val="center"/>
              <w:rPr>
                <w:color w:val="002060"/>
              </w:rPr>
            </w:pPr>
            <w:r w:rsidRPr="005D581F">
              <w:rPr>
                <w:color w:val="002060"/>
              </w:rPr>
              <w:t>1</w:t>
            </w:r>
          </w:p>
        </w:tc>
      </w:tr>
    </w:tbl>
    <w:p w14:paraId="7DED0092" w14:textId="77777777" w:rsidR="00ED3638" w:rsidRPr="005D581F" w:rsidRDefault="00ED3638" w:rsidP="00ED3638">
      <w:pPr>
        <w:pStyle w:val="breakline"/>
        <w:rPr>
          <w:rFonts w:ascii="Arial" w:eastAsiaTheme="minorEastAsia" w:hAnsi="Arial" w:cs="Arial"/>
          <w:color w:val="002060"/>
        </w:rPr>
      </w:pPr>
    </w:p>
    <w:p w14:paraId="083BEC8F" w14:textId="77777777" w:rsidR="00ED3638" w:rsidRPr="005D581F" w:rsidRDefault="00ED3638" w:rsidP="00ED3638">
      <w:pPr>
        <w:pStyle w:val="breakline"/>
        <w:rPr>
          <w:rFonts w:ascii="Arial" w:hAnsi="Arial" w:cs="Arial"/>
          <w:color w:val="002060"/>
        </w:rPr>
      </w:pPr>
    </w:p>
    <w:p w14:paraId="7DEEE5AA" w14:textId="77777777" w:rsidR="00ED3638" w:rsidRPr="005D581F" w:rsidRDefault="00ED3638" w:rsidP="00ED3638">
      <w:pPr>
        <w:pStyle w:val="sottotitolocampionato10"/>
        <w:rPr>
          <w:color w:val="002060"/>
        </w:rPr>
      </w:pPr>
      <w:r w:rsidRPr="005D581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3638" w:rsidRPr="005D581F" w14:paraId="00C39768" w14:textId="77777777" w:rsidTr="000C7D3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DA20B" w14:textId="77777777" w:rsidR="00ED3638" w:rsidRPr="005D581F" w:rsidRDefault="00ED3638" w:rsidP="000C7D3D">
            <w:pPr>
              <w:pStyle w:val="headertabella0"/>
              <w:rPr>
                <w:color w:val="002060"/>
              </w:rPr>
            </w:pPr>
            <w:r w:rsidRPr="005D581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E606E" w14:textId="77777777" w:rsidR="00ED3638" w:rsidRPr="005D581F" w:rsidRDefault="00ED3638" w:rsidP="000C7D3D">
            <w:pPr>
              <w:pStyle w:val="headertabella0"/>
              <w:rPr>
                <w:color w:val="002060"/>
              </w:rPr>
            </w:pPr>
            <w:r w:rsidRPr="005D581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62D08" w14:textId="77777777" w:rsidR="00ED3638" w:rsidRPr="005D581F" w:rsidRDefault="00ED3638" w:rsidP="000C7D3D">
            <w:pPr>
              <w:pStyle w:val="headertabella0"/>
              <w:rPr>
                <w:color w:val="002060"/>
              </w:rPr>
            </w:pPr>
            <w:r w:rsidRPr="005D581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A7A48" w14:textId="77777777" w:rsidR="00ED3638" w:rsidRPr="005D581F" w:rsidRDefault="00ED3638" w:rsidP="000C7D3D">
            <w:pPr>
              <w:pStyle w:val="headertabella0"/>
              <w:rPr>
                <w:color w:val="002060"/>
              </w:rPr>
            </w:pPr>
            <w:r w:rsidRPr="005D581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1BEB3" w14:textId="77777777" w:rsidR="00ED3638" w:rsidRPr="005D581F" w:rsidRDefault="00ED3638" w:rsidP="000C7D3D">
            <w:pPr>
              <w:pStyle w:val="headertabella0"/>
              <w:rPr>
                <w:color w:val="002060"/>
              </w:rPr>
            </w:pPr>
            <w:r w:rsidRPr="005D581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DA8C0" w14:textId="77777777" w:rsidR="00ED3638" w:rsidRPr="005D581F" w:rsidRDefault="00ED3638" w:rsidP="000C7D3D">
            <w:pPr>
              <w:pStyle w:val="headertabella0"/>
              <w:rPr>
                <w:color w:val="002060"/>
              </w:rPr>
            </w:pPr>
            <w:r w:rsidRPr="005D581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FBD48" w14:textId="77777777" w:rsidR="00ED3638" w:rsidRPr="005D581F" w:rsidRDefault="00ED3638" w:rsidP="000C7D3D">
            <w:pPr>
              <w:pStyle w:val="headertabella0"/>
              <w:rPr>
                <w:color w:val="002060"/>
              </w:rPr>
            </w:pPr>
            <w:r w:rsidRPr="005D581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D4820" w14:textId="77777777" w:rsidR="00ED3638" w:rsidRPr="005D581F" w:rsidRDefault="00ED3638" w:rsidP="000C7D3D">
            <w:pPr>
              <w:pStyle w:val="headertabella0"/>
              <w:rPr>
                <w:color w:val="002060"/>
              </w:rPr>
            </w:pPr>
            <w:r w:rsidRPr="005D581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4CCB6" w14:textId="77777777" w:rsidR="00ED3638" w:rsidRPr="005D581F" w:rsidRDefault="00ED3638" w:rsidP="000C7D3D">
            <w:pPr>
              <w:pStyle w:val="headertabella0"/>
              <w:rPr>
                <w:color w:val="002060"/>
              </w:rPr>
            </w:pPr>
            <w:r w:rsidRPr="005D581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E6132" w14:textId="77777777" w:rsidR="00ED3638" w:rsidRPr="005D581F" w:rsidRDefault="00ED3638" w:rsidP="000C7D3D">
            <w:pPr>
              <w:pStyle w:val="headertabella0"/>
              <w:rPr>
                <w:color w:val="002060"/>
              </w:rPr>
            </w:pPr>
            <w:r w:rsidRPr="005D581F">
              <w:rPr>
                <w:color w:val="002060"/>
              </w:rPr>
              <w:t>PE</w:t>
            </w:r>
          </w:p>
        </w:tc>
      </w:tr>
      <w:tr w:rsidR="00ED3638" w:rsidRPr="005D581F" w14:paraId="5ACE239F" w14:textId="77777777" w:rsidTr="000C7D3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9414E5" w14:textId="77777777" w:rsidR="00ED3638" w:rsidRPr="005D581F" w:rsidRDefault="00ED3638" w:rsidP="000C7D3D">
            <w:pPr>
              <w:pStyle w:val="rowtabella0"/>
              <w:rPr>
                <w:color w:val="002060"/>
              </w:rPr>
            </w:pPr>
            <w:r w:rsidRPr="005D581F">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28429"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FE92"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1388"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4936"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596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FEA5B" w14:textId="77777777" w:rsidR="00ED3638" w:rsidRPr="005D581F" w:rsidRDefault="00ED3638" w:rsidP="000C7D3D">
            <w:pPr>
              <w:pStyle w:val="rowtabella0"/>
              <w:jc w:val="center"/>
              <w:rPr>
                <w:color w:val="002060"/>
              </w:rPr>
            </w:pPr>
            <w:r w:rsidRPr="005D581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722A"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E6537" w14:textId="77777777" w:rsidR="00ED3638" w:rsidRPr="005D581F" w:rsidRDefault="00ED3638" w:rsidP="000C7D3D">
            <w:pPr>
              <w:pStyle w:val="rowtabella0"/>
              <w:jc w:val="center"/>
              <w:rPr>
                <w:color w:val="002060"/>
              </w:rPr>
            </w:pPr>
            <w:r w:rsidRPr="005D581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AC0C" w14:textId="77777777" w:rsidR="00ED3638" w:rsidRPr="005D581F" w:rsidRDefault="00ED3638" w:rsidP="000C7D3D">
            <w:pPr>
              <w:pStyle w:val="rowtabella0"/>
              <w:jc w:val="center"/>
              <w:rPr>
                <w:color w:val="002060"/>
              </w:rPr>
            </w:pPr>
            <w:r w:rsidRPr="005D581F">
              <w:rPr>
                <w:color w:val="002060"/>
              </w:rPr>
              <w:t>0</w:t>
            </w:r>
          </w:p>
        </w:tc>
      </w:tr>
      <w:tr w:rsidR="00ED3638" w:rsidRPr="005D581F" w14:paraId="2661D604"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96DBE" w14:textId="77777777" w:rsidR="00ED3638" w:rsidRPr="005D581F" w:rsidRDefault="00ED3638" w:rsidP="000C7D3D">
            <w:pPr>
              <w:pStyle w:val="rowtabella0"/>
              <w:rPr>
                <w:color w:val="002060"/>
              </w:rPr>
            </w:pPr>
            <w:r w:rsidRPr="005D581F">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3E9D8"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B272"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BB59"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205E"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AA97"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B20AD" w14:textId="77777777" w:rsidR="00ED3638" w:rsidRPr="005D581F" w:rsidRDefault="00ED3638" w:rsidP="000C7D3D">
            <w:pPr>
              <w:pStyle w:val="rowtabella0"/>
              <w:jc w:val="center"/>
              <w:rPr>
                <w:color w:val="002060"/>
              </w:rPr>
            </w:pPr>
            <w:r w:rsidRPr="005D581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3AB4"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EB85"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4F3D" w14:textId="77777777" w:rsidR="00ED3638" w:rsidRPr="005D581F" w:rsidRDefault="00ED3638" w:rsidP="000C7D3D">
            <w:pPr>
              <w:pStyle w:val="rowtabella0"/>
              <w:jc w:val="center"/>
              <w:rPr>
                <w:color w:val="002060"/>
              </w:rPr>
            </w:pPr>
            <w:r w:rsidRPr="005D581F">
              <w:rPr>
                <w:color w:val="002060"/>
              </w:rPr>
              <w:t>0</w:t>
            </w:r>
          </w:p>
        </w:tc>
      </w:tr>
      <w:tr w:rsidR="00ED3638" w:rsidRPr="005D581F" w14:paraId="56C442E6"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C1EDD" w14:textId="77777777" w:rsidR="00ED3638" w:rsidRPr="005D581F" w:rsidRDefault="00ED3638" w:rsidP="000C7D3D">
            <w:pPr>
              <w:pStyle w:val="rowtabella0"/>
              <w:rPr>
                <w:color w:val="002060"/>
              </w:rPr>
            </w:pPr>
            <w:r w:rsidRPr="005D581F">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8BBBB"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DEA9"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8B843"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1A507"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CA57"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72C6" w14:textId="77777777" w:rsidR="00ED3638" w:rsidRPr="005D581F" w:rsidRDefault="00ED3638" w:rsidP="000C7D3D">
            <w:pPr>
              <w:pStyle w:val="rowtabella0"/>
              <w:jc w:val="center"/>
              <w:rPr>
                <w:color w:val="002060"/>
              </w:rPr>
            </w:pPr>
            <w:r w:rsidRPr="005D581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09D8"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7D4E"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1115F" w14:textId="77777777" w:rsidR="00ED3638" w:rsidRPr="005D581F" w:rsidRDefault="00ED3638" w:rsidP="000C7D3D">
            <w:pPr>
              <w:pStyle w:val="rowtabella0"/>
              <w:jc w:val="center"/>
              <w:rPr>
                <w:color w:val="002060"/>
              </w:rPr>
            </w:pPr>
            <w:r w:rsidRPr="005D581F">
              <w:rPr>
                <w:color w:val="002060"/>
              </w:rPr>
              <w:t>0</w:t>
            </w:r>
          </w:p>
        </w:tc>
      </w:tr>
      <w:tr w:rsidR="00ED3638" w:rsidRPr="005D581F" w14:paraId="5A053574"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76625" w14:textId="77777777" w:rsidR="00ED3638" w:rsidRPr="005D581F" w:rsidRDefault="00ED3638" w:rsidP="000C7D3D">
            <w:pPr>
              <w:pStyle w:val="rowtabella0"/>
              <w:rPr>
                <w:color w:val="002060"/>
              </w:rPr>
            </w:pPr>
            <w:r w:rsidRPr="005D581F">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6532"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4FB25"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74F6"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D5E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3B1B"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6C40" w14:textId="77777777" w:rsidR="00ED3638" w:rsidRPr="005D581F" w:rsidRDefault="00ED3638" w:rsidP="000C7D3D">
            <w:pPr>
              <w:pStyle w:val="rowtabella0"/>
              <w:jc w:val="center"/>
              <w:rPr>
                <w:color w:val="002060"/>
              </w:rPr>
            </w:pPr>
            <w:r w:rsidRPr="005D581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AD3D" w14:textId="77777777" w:rsidR="00ED3638" w:rsidRPr="005D581F" w:rsidRDefault="00ED3638" w:rsidP="000C7D3D">
            <w:pPr>
              <w:pStyle w:val="rowtabella0"/>
              <w:jc w:val="center"/>
              <w:rPr>
                <w:color w:val="002060"/>
              </w:rPr>
            </w:pPr>
            <w:r w:rsidRPr="005D581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DCC5"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D42B7" w14:textId="77777777" w:rsidR="00ED3638" w:rsidRPr="005D581F" w:rsidRDefault="00ED3638" w:rsidP="000C7D3D">
            <w:pPr>
              <w:pStyle w:val="rowtabella0"/>
              <w:jc w:val="center"/>
              <w:rPr>
                <w:color w:val="002060"/>
              </w:rPr>
            </w:pPr>
            <w:r w:rsidRPr="005D581F">
              <w:rPr>
                <w:color w:val="002060"/>
              </w:rPr>
              <w:t>0</w:t>
            </w:r>
          </w:p>
        </w:tc>
      </w:tr>
      <w:tr w:rsidR="00ED3638" w:rsidRPr="005D581F" w14:paraId="5D85A611"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08E37" w14:textId="77777777" w:rsidR="00ED3638" w:rsidRPr="005D581F" w:rsidRDefault="00ED3638" w:rsidP="000C7D3D">
            <w:pPr>
              <w:pStyle w:val="rowtabella0"/>
              <w:rPr>
                <w:color w:val="002060"/>
              </w:rPr>
            </w:pPr>
            <w:r w:rsidRPr="005D581F">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C9D1D"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41FC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D323"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D37D"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219DB"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D049"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3F4E"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69BC8"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18A7" w14:textId="77777777" w:rsidR="00ED3638" w:rsidRPr="005D581F" w:rsidRDefault="00ED3638" w:rsidP="000C7D3D">
            <w:pPr>
              <w:pStyle w:val="rowtabella0"/>
              <w:jc w:val="center"/>
              <w:rPr>
                <w:color w:val="002060"/>
              </w:rPr>
            </w:pPr>
            <w:r w:rsidRPr="005D581F">
              <w:rPr>
                <w:color w:val="002060"/>
              </w:rPr>
              <w:t>0</w:t>
            </w:r>
          </w:p>
        </w:tc>
      </w:tr>
      <w:tr w:rsidR="00ED3638" w:rsidRPr="005D581F" w14:paraId="5C056578"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0CD7D" w14:textId="77777777" w:rsidR="00ED3638" w:rsidRPr="005D581F" w:rsidRDefault="00ED3638" w:rsidP="000C7D3D">
            <w:pPr>
              <w:pStyle w:val="rowtabella0"/>
              <w:rPr>
                <w:color w:val="002060"/>
              </w:rPr>
            </w:pPr>
            <w:r w:rsidRPr="005D581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2328"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97AD7"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A649E"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EB6B"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E68F9"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F105"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417A" w14:textId="77777777" w:rsidR="00ED3638" w:rsidRPr="005D581F" w:rsidRDefault="00ED3638" w:rsidP="000C7D3D">
            <w:pPr>
              <w:pStyle w:val="rowtabella0"/>
              <w:jc w:val="center"/>
              <w:rPr>
                <w:color w:val="002060"/>
              </w:rPr>
            </w:pPr>
            <w:r w:rsidRPr="005D581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0DE67"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03A3" w14:textId="77777777" w:rsidR="00ED3638" w:rsidRPr="005D581F" w:rsidRDefault="00ED3638" w:rsidP="000C7D3D">
            <w:pPr>
              <w:pStyle w:val="rowtabella0"/>
              <w:jc w:val="center"/>
              <w:rPr>
                <w:color w:val="002060"/>
              </w:rPr>
            </w:pPr>
            <w:r w:rsidRPr="005D581F">
              <w:rPr>
                <w:color w:val="002060"/>
              </w:rPr>
              <w:t>0</w:t>
            </w:r>
          </w:p>
        </w:tc>
      </w:tr>
      <w:tr w:rsidR="00ED3638" w:rsidRPr="005D581F" w14:paraId="3FC6C7C9"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2A3F4" w14:textId="77777777" w:rsidR="00ED3638" w:rsidRPr="005D581F" w:rsidRDefault="00ED3638" w:rsidP="000C7D3D">
            <w:pPr>
              <w:pStyle w:val="rowtabella0"/>
              <w:rPr>
                <w:color w:val="002060"/>
              </w:rPr>
            </w:pPr>
            <w:r w:rsidRPr="005D581F">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8AF0B" w14:textId="77777777" w:rsidR="00ED3638" w:rsidRPr="005D581F" w:rsidRDefault="00ED3638" w:rsidP="000C7D3D">
            <w:pPr>
              <w:pStyle w:val="rowtabella0"/>
              <w:jc w:val="center"/>
              <w:rPr>
                <w:color w:val="002060"/>
              </w:rPr>
            </w:pPr>
            <w:r w:rsidRPr="005D581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05F3"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103A9"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2FB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E6E8"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15F1" w14:textId="77777777" w:rsidR="00ED3638" w:rsidRPr="005D581F" w:rsidRDefault="00ED3638" w:rsidP="000C7D3D">
            <w:pPr>
              <w:pStyle w:val="rowtabella0"/>
              <w:jc w:val="center"/>
              <w:rPr>
                <w:color w:val="002060"/>
              </w:rPr>
            </w:pPr>
            <w:r w:rsidRPr="005D581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19937" w14:textId="77777777" w:rsidR="00ED3638" w:rsidRPr="005D581F" w:rsidRDefault="00ED3638" w:rsidP="000C7D3D">
            <w:pPr>
              <w:pStyle w:val="rowtabella0"/>
              <w:jc w:val="center"/>
              <w:rPr>
                <w:color w:val="002060"/>
              </w:rPr>
            </w:pPr>
            <w:r w:rsidRPr="005D581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FA493"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9430" w14:textId="77777777" w:rsidR="00ED3638" w:rsidRPr="005D581F" w:rsidRDefault="00ED3638" w:rsidP="000C7D3D">
            <w:pPr>
              <w:pStyle w:val="rowtabella0"/>
              <w:jc w:val="center"/>
              <w:rPr>
                <w:color w:val="002060"/>
              </w:rPr>
            </w:pPr>
            <w:r w:rsidRPr="005D581F">
              <w:rPr>
                <w:color w:val="002060"/>
              </w:rPr>
              <w:t>0</w:t>
            </w:r>
          </w:p>
        </w:tc>
      </w:tr>
      <w:tr w:rsidR="00ED3638" w:rsidRPr="005D581F" w14:paraId="2E75D9E3"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B3566" w14:textId="77777777" w:rsidR="00ED3638" w:rsidRPr="005D581F" w:rsidRDefault="00ED3638" w:rsidP="000C7D3D">
            <w:pPr>
              <w:pStyle w:val="rowtabella0"/>
              <w:rPr>
                <w:color w:val="002060"/>
              </w:rPr>
            </w:pPr>
            <w:r w:rsidRPr="005D581F">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598E"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46BB6"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4F7C3"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DB18"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E6BC"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8AEC"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444B"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D2CE"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7EF58" w14:textId="77777777" w:rsidR="00ED3638" w:rsidRPr="005D581F" w:rsidRDefault="00ED3638" w:rsidP="000C7D3D">
            <w:pPr>
              <w:pStyle w:val="rowtabella0"/>
              <w:jc w:val="center"/>
              <w:rPr>
                <w:color w:val="002060"/>
              </w:rPr>
            </w:pPr>
            <w:r w:rsidRPr="005D581F">
              <w:rPr>
                <w:color w:val="002060"/>
              </w:rPr>
              <w:t>0</w:t>
            </w:r>
          </w:p>
        </w:tc>
      </w:tr>
      <w:tr w:rsidR="00ED3638" w:rsidRPr="005D581F" w14:paraId="744706E4"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4A7E9" w14:textId="77777777" w:rsidR="00ED3638" w:rsidRPr="005D581F" w:rsidRDefault="00ED3638" w:rsidP="000C7D3D">
            <w:pPr>
              <w:pStyle w:val="rowtabella0"/>
              <w:rPr>
                <w:color w:val="002060"/>
              </w:rPr>
            </w:pPr>
            <w:r w:rsidRPr="005D581F">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9CAA"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90BB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40D4D"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334B"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F826F"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BD363" w14:textId="77777777" w:rsidR="00ED3638" w:rsidRPr="005D581F" w:rsidRDefault="00ED3638" w:rsidP="000C7D3D">
            <w:pPr>
              <w:pStyle w:val="rowtabella0"/>
              <w:jc w:val="center"/>
              <w:rPr>
                <w:color w:val="002060"/>
              </w:rPr>
            </w:pPr>
            <w:r w:rsidRPr="005D581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9487E"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E736"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C97F" w14:textId="77777777" w:rsidR="00ED3638" w:rsidRPr="005D581F" w:rsidRDefault="00ED3638" w:rsidP="000C7D3D">
            <w:pPr>
              <w:pStyle w:val="rowtabella0"/>
              <w:jc w:val="center"/>
              <w:rPr>
                <w:color w:val="002060"/>
              </w:rPr>
            </w:pPr>
            <w:r w:rsidRPr="005D581F">
              <w:rPr>
                <w:color w:val="002060"/>
              </w:rPr>
              <w:t>0</w:t>
            </w:r>
          </w:p>
        </w:tc>
      </w:tr>
      <w:tr w:rsidR="00ED3638" w:rsidRPr="005D581F" w14:paraId="60F6F4A3"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E05F66" w14:textId="77777777" w:rsidR="00ED3638" w:rsidRPr="005D581F" w:rsidRDefault="00ED3638" w:rsidP="000C7D3D">
            <w:pPr>
              <w:pStyle w:val="rowtabella0"/>
              <w:rPr>
                <w:color w:val="002060"/>
              </w:rPr>
            </w:pPr>
            <w:r w:rsidRPr="005D581F">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8AE96"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E84D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BD9FD"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B899"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7876"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0728"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5D86" w14:textId="77777777" w:rsidR="00ED3638" w:rsidRPr="005D581F" w:rsidRDefault="00ED3638" w:rsidP="000C7D3D">
            <w:pPr>
              <w:pStyle w:val="rowtabella0"/>
              <w:jc w:val="center"/>
              <w:rPr>
                <w:color w:val="002060"/>
              </w:rPr>
            </w:pPr>
            <w:r w:rsidRPr="005D581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CF46"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71FD" w14:textId="77777777" w:rsidR="00ED3638" w:rsidRPr="005D581F" w:rsidRDefault="00ED3638" w:rsidP="000C7D3D">
            <w:pPr>
              <w:pStyle w:val="rowtabella0"/>
              <w:jc w:val="center"/>
              <w:rPr>
                <w:color w:val="002060"/>
              </w:rPr>
            </w:pPr>
            <w:r w:rsidRPr="005D581F">
              <w:rPr>
                <w:color w:val="002060"/>
              </w:rPr>
              <w:t>0</w:t>
            </w:r>
          </w:p>
        </w:tc>
      </w:tr>
      <w:tr w:rsidR="00ED3638" w:rsidRPr="005D581F" w14:paraId="21FF9EF0"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40979" w14:textId="77777777" w:rsidR="00ED3638" w:rsidRPr="005D581F" w:rsidRDefault="00ED3638" w:rsidP="000C7D3D">
            <w:pPr>
              <w:pStyle w:val="rowtabella0"/>
              <w:rPr>
                <w:color w:val="002060"/>
              </w:rPr>
            </w:pPr>
            <w:r w:rsidRPr="005D581F">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5541"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607A"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F532"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66F0"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F50E"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FB46"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1502D" w14:textId="77777777" w:rsidR="00ED3638" w:rsidRPr="005D581F" w:rsidRDefault="00ED3638" w:rsidP="000C7D3D">
            <w:pPr>
              <w:pStyle w:val="rowtabella0"/>
              <w:jc w:val="center"/>
              <w:rPr>
                <w:color w:val="002060"/>
              </w:rPr>
            </w:pPr>
            <w:r w:rsidRPr="005D581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741C"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C44FD" w14:textId="77777777" w:rsidR="00ED3638" w:rsidRPr="005D581F" w:rsidRDefault="00ED3638" w:rsidP="000C7D3D">
            <w:pPr>
              <w:pStyle w:val="rowtabella0"/>
              <w:jc w:val="center"/>
              <w:rPr>
                <w:color w:val="002060"/>
              </w:rPr>
            </w:pPr>
            <w:r w:rsidRPr="005D581F">
              <w:rPr>
                <w:color w:val="002060"/>
              </w:rPr>
              <w:t>0</w:t>
            </w:r>
          </w:p>
        </w:tc>
      </w:tr>
      <w:tr w:rsidR="00ED3638" w:rsidRPr="005D581F" w14:paraId="7217F262" w14:textId="77777777" w:rsidTr="000C7D3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812EC8" w14:textId="77777777" w:rsidR="00ED3638" w:rsidRPr="005D581F" w:rsidRDefault="00ED3638" w:rsidP="000C7D3D">
            <w:pPr>
              <w:pStyle w:val="breakline"/>
              <w:rPr>
                <w:rFonts w:ascii="Arial" w:hAnsi="Arial" w:cs="Arial"/>
                <w:color w:val="002060"/>
              </w:rPr>
            </w:pPr>
            <w:r w:rsidRPr="005D581F">
              <w:rPr>
                <w:rFonts w:ascii="Arial" w:hAnsi="Arial" w:cs="Arial"/>
                <w:color w:val="002060"/>
              </w:rPr>
              <w:t>A.S.D. REAL FABRIANO – seconda squadra Under 21 –</w:t>
            </w:r>
          </w:p>
          <w:p w14:paraId="04ECA772" w14:textId="77777777" w:rsidR="00ED3638" w:rsidRPr="005D581F" w:rsidRDefault="00ED3638" w:rsidP="000C7D3D">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6C67"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5070"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81D4"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64AC7"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F86F0"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89AD4"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713B"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E9CE"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69F6" w14:textId="77777777" w:rsidR="00ED3638" w:rsidRPr="005D581F" w:rsidRDefault="00ED3638" w:rsidP="000C7D3D">
            <w:pPr>
              <w:pStyle w:val="rowtabella0"/>
              <w:jc w:val="center"/>
              <w:rPr>
                <w:color w:val="002060"/>
              </w:rPr>
            </w:pPr>
            <w:r w:rsidRPr="005D581F">
              <w:rPr>
                <w:color w:val="002060"/>
              </w:rPr>
              <w:t>0</w:t>
            </w:r>
          </w:p>
        </w:tc>
      </w:tr>
    </w:tbl>
    <w:p w14:paraId="1BBA88A6" w14:textId="77777777" w:rsidR="00ED3638" w:rsidRPr="005D581F" w:rsidRDefault="00ED3638" w:rsidP="00ED3638">
      <w:pPr>
        <w:pStyle w:val="breakline"/>
        <w:rPr>
          <w:rFonts w:ascii="Arial" w:eastAsiaTheme="minorEastAsia" w:hAnsi="Arial" w:cs="Arial"/>
          <w:color w:val="002060"/>
        </w:rPr>
      </w:pPr>
    </w:p>
    <w:p w14:paraId="5E19031F" w14:textId="77777777" w:rsidR="00ED3638" w:rsidRPr="005D581F" w:rsidRDefault="00ED3638" w:rsidP="00ED3638">
      <w:pPr>
        <w:pStyle w:val="breakline"/>
        <w:rPr>
          <w:rFonts w:ascii="Arial" w:hAnsi="Arial" w:cs="Arial"/>
          <w:color w:val="002060"/>
        </w:rPr>
      </w:pPr>
    </w:p>
    <w:p w14:paraId="0099ACA9" w14:textId="77777777" w:rsidR="00ED3638" w:rsidRPr="005D581F" w:rsidRDefault="00ED3638" w:rsidP="00ED3638">
      <w:pPr>
        <w:pStyle w:val="sottotitolocampionato10"/>
        <w:rPr>
          <w:color w:val="002060"/>
        </w:rPr>
      </w:pPr>
      <w:r w:rsidRPr="005D581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3638" w:rsidRPr="005D581F" w14:paraId="04EFFCD6" w14:textId="77777777" w:rsidTr="000C7D3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16E31" w14:textId="77777777" w:rsidR="00ED3638" w:rsidRPr="005D581F" w:rsidRDefault="00ED3638" w:rsidP="000C7D3D">
            <w:pPr>
              <w:pStyle w:val="headertabella0"/>
              <w:rPr>
                <w:color w:val="002060"/>
              </w:rPr>
            </w:pPr>
            <w:r w:rsidRPr="005D581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D1A61" w14:textId="77777777" w:rsidR="00ED3638" w:rsidRPr="005D581F" w:rsidRDefault="00ED3638" w:rsidP="000C7D3D">
            <w:pPr>
              <w:pStyle w:val="headertabella0"/>
              <w:rPr>
                <w:color w:val="002060"/>
              </w:rPr>
            </w:pPr>
            <w:r w:rsidRPr="005D581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9D2A5" w14:textId="77777777" w:rsidR="00ED3638" w:rsidRPr="005D581F" w:rsidRDefault="00ED3638" w:rsidP="000C7D3D">
            <w:pPr>
              <w:pStyle w:val="headertabella0"/>
              <w:rPr>
                <w:color w:val="002060"/>
              </w:rPr>
            </w:pPr>
            <w:r w:rsidRPr="005D581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2C62D" w14:textId="77777777" w:rsidR="00ED3638" w:rsidRPr="005D581F" w:rsidRDefault="00ED3638" w:rsidP="000C7D3D">
            <w:pPr>
              <w:pStyle w:val="headertabella0"/>
              <w:rPr>
                <w:color w:val="002060"/>
              </w:rPr>
            </w:pPr>
            <w:r w:rsidRPr="005D581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99C12" w14:textId="77777777" w:rsidR="00ED3638" w:rsidRPr="005D581F" w:rsidRDefault="00ED3638" w:rsidP="000C7D3D">
            <w:pPr>
              <w:pStyle w:val="headertabella0"/>
              <w:rPr>
                <w:color w:val="002060"/>
              </w:rPr>
            </w:pPr>
            <w:r w:rsidRPr="005D581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50B6B" w14:textId="77777777" w:rsidR="00ED3638" w:rsidRPr="005D581F" w:rsidRDefault="00ED3638" w:rsidP="000C7D3D">
            <w:pPr>
              <w:pStyle w:val="headertabella0"/>
              <w:rPr>
                <w:color w:val="002060"/>
              </w:rPr>
            </w:pPr>
            <w:r w:rsidRPr="005D581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40081" w14:textId="77777777" w:rsidR="00ED3638" w:rsidRPr="005D581F" w:rsidRDefault="00ED3638" w:rsidP="000C7D3D">
            <w:pPr>
              <w:pStyle w:val="headertabella0"/>
              <w:rPr>
                <w:color w:val="002060"/>
              </w:rPr>
            </w:pPr>
            <w:r w:rsidRPr="005D581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43FA3" w14:textId="77777777" w:rsidR="00ED3638" w:rsidRPr="005D581F" w:rsidRDefault="00ED3638" w:rsidP="000C7D3D">
            <w:pPr>
              <w:pStyle w:val="headertabella0"/>
              <w:rPr>
                <w:color w:val="002060"/>
              </w:rPr>
            </w:pPr>
            <w:r w:rsidRPr="005D581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A23EA" w14:textId="77777777" w:rsidR="00ED3638" w:rsidRPr="005D581F" w:rsidRDefault="00ED3638" w:rsidP="000C7D3D">
            <w:pPr>
              <w:pStyle w:val="headertabella0"/>
              <w:rPr>
                <w:color w:val="002060"/>
              </w:rPr>
            </w:pPr>
            <w:r w:rsidRPr="005D581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0775D" w14:textId="77777777" w:rsidR="00ED3638" w:rsidRPr="005D581F" w:rsidRDefault="00ED3638" w:rsidP="000C7D3D">
            <w:pPr>
              <w:pStyle w:val="headertabella0"/>
              <w:rPr>
                <w:color w:val="002060"/>
              </w:rPr>
            </w:pPr>
            <w:r w:rsidRPr="005D581F">
              <w:rPr>
                <w:color w:val="002060"/>
              </w:rPr>
              <w:t>PE</w:t>
            </w:r>
          </w:p>
        </w:tc>
      </w:tr>
      <w:tr w:rsidR="00ED3638" w:rsidRPr="005D581F" w14:paraId="06F1588B" w14:textId="77777777" w:rsidTr="000C7D3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C34D40" w14:textId="77777777" w:rsidR="00ED3638" w:rsidRPr="005D581F" w:rsidRDefault="00ED3638" w:rsidP="000C7D3D">
            <w:pPr>
              <w:pStyle w:val="rowtabella0"/>
              <w:rPr>
                <w:color w:val="002060"/>
              </w:rPr>
            </w:pPr>
            <w:r w:rsidRPr="005D581F">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49DF"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9BDA3"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F6F2"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A8EF0"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4BC1"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F84A" w14:textId="77777777" w:rsidR="00ED3638" w:rsidRPr="005D581F" w:rsidRDefault="00ED3638" w:rsidP="000C7D3D">
            <w:pPr>
              <w:pStyle w:val="rowtabella0"/>
              <w:jc w:val="center"/>
              <w:rPr>
                <w:color w:val="002060"/>
              </w:rPr>
            </w:pPr>
            <w:r w:rsidRPr="005D581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0C2C"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ACEE"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0219" w14:textId="77777777" w:rsidR="00ED3638" w:rsidRPr="005D581F" w:rsidRDefault="00ED3638" w:rsidP="000C7D3D">
            <w:pPr>
              <w:pStyle w:val="rowtabella0"/>
              <w:jc w:val="center"/>
              <w:rPr>
                <w:color w:val="002060"/>
              </w:rPr>
            </w:pPr>
            <w:r w:rsidRPr="005D581F">
              <w:rPr>
                <w:color w:val="002060"/>
              </w:rPr>
              <w:t>0</w:t>
            </w:r>
          </w:p>
        </w:tc>
      </w:tr>
      <w:tr w:rsidR="00ED3638" w:rsidRPr="005D581F" w14:paraId="2DDA5482"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E8FB4" w14:textId="77777777" w:rsidR="00ED3638" w:rsidRPr="005D581F" w:rsidRDefault="00ED3638" w:rsidP="000C7D3D">
            <w:pPr>
              <w:pStyle w:val="rowtabella0"/>
              <w:rPr>
                <w:color w:val="002060"/>
              </w:rPr>
            </w:pPr>
            <w:r w:rsidRPr="005D581F">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E9F9"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B96A"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50E0B"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A37A"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2CE1"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A7801" w14:textId="77777777" w:rsidR="00ED3638" w:rsidRPr="005D581F" w:rsidRDefault="00ED3638" w:rsidP="000C7D3D">
            <w:pPr>
              <w:pStyle w:val="rowtabella0"/>
              <w:jc w:val="center"/>
              <w:rPr>
                <w:color w:val="002060"/>
              </w:rPr>
            </w:pPr>
            <w:r w:rsidRPr="005D581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74AF"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B51DD" w14:textId="77777777" w:rsidR="00ED3638" w:rsidRPr="005D581F" w:rsidRDefault="00ED3638" w:rsidP="000C7D3D">
            <w:pPr>
              <w:pStyle w:val="rowtabella0"/>
              <w:jc w:val="center"/>
              <w:rPr>
                <w:color w:val="002060"/>
              </w:rPr>
            </w:pPr>
            <w:r w:rsidRPr="005D581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06186" w14:textId="77777777" w:rsidR="00ED3638" w:rsidRPr="005D581F" w:rsidRDefault="00ED3638" w:rsidP="000C7D3D">
            <w:pPr>
              <w:pStyle w:val="rowtabella0"/>
              <w:jc w:val="center"/>
              <w:rPr>
                <w:color w:val="002060"/>
              </w:rPr>
            </w:pPr>
            <w:r w:rsidRPr="005D581F">
              <w:rPr>
                <w:color w:val="002060"/>
              </w:rPr>
              <w:t>0</w:t>
            </w:r>
          </w:p>
        </w:tc>
      </w:tr>
      <w:tr w:rsidR="00ED3638" w:rsidRPr="005D581F" w14:paraId="5FB97D52"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8B840" w14:textId="77777777" w:rsidR="00ED3638" w:rsidRPr="005D581F" w:rsidRDefault="00ED3638" w:rsidP="000C7D3D">
            <w:pPr>
              <w:pStyle w:val="rowtabella0"/>
              <w:rPr>
                <w:color w:val="002060"/>
              </w:rPr>
            </w:pPr>
            <w:r w:rsidRPr="005D581F">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2B7F"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E5C1C"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0881F"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E0F6"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ECB8"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4740" w14:textId="77777777" w:rsidR="00ED3638" w:rsidRPr="005D581F" w:rsidRDefault="00ED3638" w:rsidP="000C7D3D">
            <w:pPr>
              <w:pStyle w:val="rowtabella0"/>
              <w:jc w:val="center"/>
              <w:rPr>
                <w:color w:val="002060"/>
              </w:rPr>
            </w:pPr>
            <w:r w:rsidRPr="005D581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45E8F"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5489"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3FBA3" w14:textId="77777777" w:rsidR="00ED3638" w:rsidRPr="005D581F" w:rsidRDefault="00ED3638" w:rsidP="000C7D3D">
            <w:pPr>
              <w:pStyle w:val="rowtabella0"/>
              <w:jc w:val="center"/>
              <w:rPr>
                <w:color w:val="002060"/>
              </w:rPr>
            </w:pPr>
            <w:r w:rsidRPr="005D581F">
              <w:rPr>
                <w:color w:val="002060"/>
              </w:rPr>
              <w:t>0</w:t>
            </w:r>
          </w:p>
        </w:tc>
      </w:tr>
      <w:tr w:rsidR="00ED3638" w:rsidRPr="005D581F" w14:paraId="517BD49B"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99C36" w14:textId="77777777" w:rsidR="00ED3638" w:rsidRPr="005D581F" w:rsidRDefault="00ED3638" w:rsidP="000C7D3D">
            <w:pPr>
              <w:pStyle w:val="rowtabella0"/>
              <w:rPr>
                <w:color w:val="002060"/>
              </w:rPr>
            </w:pPr>
            <w:r w:rsidRPr="005D581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B344"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DD8B"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ECED"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3E1E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DBE98"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BF90"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B1D6"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0CE6"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4A933" w14:textId="77777777" w:rsidR="00ED3638" w:rsidRPr="005D581F" w:rsidRDefault="00ED3638" w:rsidP="000C7D3D">
            <w:pPr>
              <w:pStyle w:val="rowtabella0"/>
              <w:jc w:val="center"/>
              <w:rPr>
                <w:color w:val="002060"/>
              </w:rPr>
            </w:pPr>
            <w:r w:rsidRPr="005D581F">
              <w:rPr>
                <w:color w:val="002060"/>
              </w:rPr>
              <w:t>0</w:t>
            </w:r>
          </w:p>
        </w:tc>
      </w:tr>
      <w:tr w:rsidR="00ED3638" w:rsidRPr="005D581F" w14:paraId="4EE7F66F"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8184D" w14:textId="77777777" w:rsidR="00ED3638" w:rsidRPr="005D581F" w:rsidRDefault="00ED3638" w:rsidP="000C7D3D">
            <w:pPr>
              <w:pStyle w:val="rowtabella0"/>
              <w:rPr>
                <w:color w:val="002060"/>
              </w:rPr>
            </w:pPr>
            <w:r w:rsidRPr="005D581F">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8FB37"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A647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04BF"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FE75"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BE00"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3C444" w14:textId="77777777" w:rsidR="00ED3638" w:rsidRPr="005D581F" w:rsidRDefault="00ED3638" w:rsidP="000C7D3D">
            <w:pPr>
              <w:pStyle w:val="rowtabella0"/>
              <w:jc w:val="center"/>
              <w:rPr>
                <w:color w:val="002060"/>
              </w:rPr>
            </w:pPr>
            <w:r w:rsidRPr="005D581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D3C5E"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CFEC"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482E" w14:textId="77777777" w:rsidR="00ED3638" w:rsidRPr="005D581F" w:rsidRDefault="00ED3638" w:rsidP="000C7D3D">
            <w:pPr>
              <w:pStyle w:val="rowtabella0"/>
              <w:jc w:val="center"/>
              <w:rPr>
                <w:color w:val="002060"/>
              </w:rPr>
            </w:pPr>
            <w:r w:rsidRPr="005D581F">
              <w:rPr>
                <w:color w:val="002060"/>
              </w:rPr>
              <w:t>0</w:t>
            </w:r>
          </w:p>
        </w:tc>
      </w:tr>
      <w:tr w:rsidR="00ED3638" w:rsidRPr="005D581F" w14:paraId="023923FF"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5E57A" w14:textId="77777777" w:rsidR="00ED3638" w:rsidRPr="005D581F" w:rsidRDefault="00ED3638" w:rsidP="000C7D3D">
            <w:pPr>
              <w:pStyle w:val="rowtabella0"/>
              <w:rPr>
                <w:color w:val="002060"/>
              </w:rPr>
            </w:pPr>
            <w:r w:rsidRPr="005D581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15B68"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C4F57"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9D0A"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59B5"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3CC2"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CDAB"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D083E"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1F44F"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66F8" w14:textId="77777777" w:rsidR="00ED3638" w:rsidRPr="005D581F" w:rsidRDefault="00ED3638" w:rsidP="000C7D3D">
            <w:pPr>
              <w:pStyle w:val="rowtabella0"/>
              <w:jc w:val="center"/>
              <w:rPr>
                <w:color w:val="002060"/>
              </w:rPr>
            </w:pPr>
            <w:r w:rsidRPr="005D581F">
              <w:rPr>
                <w:color w:val="002060"/>
              </w:rPr>
              <w:t>0</w:t>
            </w:r>
          </w:p>
        </w:tc>
      </w:tr>
      <w:tr w:rsidR="00ED3638" w:rsidRPr="005D581F" w14:paraId="55438088"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69054" w14:textId="77777777" w:rsidR="00ED3638" w:rsidRPr="005D581F" w:rsidRDefault="00ED3638" w:rsidP="000C7D3D">
            <w:pPr>
              <w:pStyle w:val="rowtabella0"/>
              <w:rPr>
                <w:color w:val="002060"/>
              </w:rPr>
            </w:pPr>
            <w:r w:rsidRPr="005D581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BC42E" w14:textId="77777777" w:rsidR="00ED3638" w:rsidRPr="005D581F" w:rsidRDefault="00ED3638" w:rsidP="000C7D3D">
            <w:pPr>
              <w:pStyle w:val="rowtabella0"/>
              <w:jc w:val="center"/>
              <w:rPr>
                <w:color w:val="002060"/>
              </w:rPr>
            </w:pPr>
            <w:r w:rsidRPr="005D581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E524"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540B"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50C28"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00C0F"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77C4"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4549"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EC5E"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BB1F" w14:textId="77777777" w:rsidR="00ED3638" w:rsidRPr="005D581F" w:rsidRDefault="00ED3638" w:rsidP="000C7D3D">
            <w:pPr>
              <w:pStyle w:val="rowtabella0"/>
              <w:jc w:val="center"/>
              <w:rPr>
                <w:color w:val="002060"/>
              </w:rPr>
            </w:pPr>
            <w:r w:rsidRPr="005D581F">
              <w:rPr>
                <w:color w:val="002060"/>
              </w:rPr>
              <w:t>0</w:t>
            </w:r>
          </w:p>
        </w:tc>
      </w:tr>
      <w:tr w:rsidR="00ED3638" w:rsidRPr="005D581F" w14:paraId="31C8190C"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6CD4E" w14:textId="77777777" w:rsidR="00ED3638" w:rsidRPr="005D581F" w:rsidRDefault="00ED3638" w:rsidP="000C7D3D">
            <w:pPr>
              <w:pStyle w:val="rowtabella0"/>
              <w:rPr>
                <w:color w:val="002060"/>
              </w:rPr>
            </w:pPr>
            <w:r w:rsidRPr="005D581F">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F264"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C3F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9CB2"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460F"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8EC7"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669E"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C50B"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F0465"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88E1" w14:textId="77777777" w:rsidR="00ED3638" w:rsidRPr="005D581F" w:rsidRDefault="00ED3638" w:rsidP="000C7D3D">
            <w:pPr>
              <w:pStyle w:val="rowtabella0"/>
              <w:jc w:val="center"/>
              <w:rPr>
                <w:color w:val="002060"/>
              </w:rPr>
            </w:pPr>
            <w:r w:rsidRPr="005D581F">
              <w:rPr>
                <w:color w:val="002060"/>
              </w:rPr>
              <w:t>0</w:t>
            </w:r>
          </w:p>
        </w:tc>
      </w:tr>
      <w:tr w:rsidR="00ED3638" w:rsidRPr="005D581F" w14:paraId="5552A6E8"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5BE32" w14:textId="77777777" w:rsidR="00ED3638" w:rsidRPr="005D581F" w:rsidRDefault="00ED3638" w:rsidP="000C7D3D">
            <w:pPr>
              <w:pStyle w:val="rowtabella0"/>
              <w:rPr>
                <w:color w:val="002060"/>
              </w:rPr>
            </w:pPr>
            <w:r w:rsidRPr="005D581F">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6007"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6BA8C"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F43B4"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4F18"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2B8D"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BA646"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B467"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3BF9E"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ACEF8" w14:textId="77777777" w:rsidR="00ED3638" w:rsidRPr="005D581F" w:rsidRDefault="00ED3638" w:rsidP="000C7D3D">
            <w:pPr>
              <w:pStyle w:val="rowtabella0"/>
              <w:jc w:val="center"/>
              <w:rPr>
                <w:color w:val="002060"/>
              </w:rPr>
            </w:pPr>
            <w:r w:rsidRPr="005D581F">
              <w:rPr>
                <w:color w:val="002060"/>
              </w:rPr>
              <w:t>0</w:t>
            </w:r>
          </w:p>
        </w:tc>
      </w:tr>
      <w:tr w:rsidR="00ED3638" w:rsidRPr="005D581F" w14:paraId="05C88ED6"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9EF91" w14:textId="77777777" w:rsidR="00ED3638" w:rsidRPr="005D581F" w:rsidRDefault="00ED3638" w:rsidP="000C7D3D">
            <w:pPr>
              <w:pStyle w:val="rowtabella0"/>
              <w:rPr>
                <w:color w:val="002060"/>
              </w:rPr>
            </w:pPr>
            <w:r w:rsidRPr="005D581F">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6CFB"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DB2F"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7989"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3FFA"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5767"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9CE60"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F2F69"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B69F"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CC5AE" w14:textId="77777777" w:rsidR="00ED3638" w:rsidRPr="005D581F" w:rsidRDefault="00ED3638" w:rsidP="000C7D3D">
            <w:pPr>
              <w:pStyle w:val="rowtabella0"/>
              <w:jc w:val="center"/>
              <w:rPr>
                <w:color w:val="002060"/>
              </w:rPr>
            </w:pPr>
            <w:r w:rsidRPr="005D581F">
              <w:rPr>
                <w:color w:val="002060"/>
              </w:rPr>
              <w:t>0</w:t>
            </w:r>
          </w:p>
        </w:tc>
      </w:tr>
      <w:tr w:rsidR="00ED3638" w:rsidRPr="005D581F" w14:paraId="44B1536E"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C6D7F" w14:textId="77777777" w:rsidR="00ED3638" w:rsidRPr="005D581F" w:rsidRDefault="00ED3638" w:rsidP="000C7D3D">
            <w:pPr>
              <w:pStyle w:val="breakline"/>
              <w:rPr>
                <w:rFonts w:ascii="Arial" w:hAnsi="Arial" w:cs="Arial"/>
                <w:color w:val="002060"/>
              </w:rPr>
            </w:pPr>
            <w:r w:rsidRPr="005D581F">
              <w:rPr>
                <w:rFonts w:ascii="Arial" w:hAnsi="Arial" w:cs="Arial"/>
                <w:color w:val="002060"/>
              </w:rPr>
              <w:t>A.S.D. MONTELUPONE CALCIO A 5 – seconda squadra Under 21 –</w:t>
            </w:r>
          </w:p>
          <w:p w14:paraId="2FA1A576" w14:textId="77777777" w:rsidR="00ED3638" w:rsidRPr="005D581F" w:rsidRDefault="00ED3638" w:rsidP="000C7D3D">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712A"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352B"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B957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4D04"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49666"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AC250"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4942" w14:textId="77777777" w:rsidR="00ED3638" w:rsidRPr="005D581F" w:rsidRDefault="00ED3638" w:rsidP="000C7D3D">
            <w:pPr>
              <w:pStyle w:val="rowtabella0"/>
              <w:jc w:val="center"/>
              <w:rPr>
                <w:color w:val="002060"/>
              </w:rPr>
            </w:pPr>
            <w:r w:rsidRPr="005D581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4CC9"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6C65" w14:textId="77777777" w:rsidR="00ED3638" w:rsidRPr="005D581F" w:rsidRDefault="00ED3638" w:rsidP="000C7D3D">
            <w:pPr>
              <w:pStyle w:val="rowtabella0"/>
              <w:jc w:val="center"/>
              <w:rPr>
                <w:color w:val="002060"/>
              </w:rPr>
            </w:pPr>
            <w:r w:rsidRPr="005D581F">
              <w:rPr>
                <w:color w:val="002060"/>
              </w:rPr>
              <w:t>0</w:t>
            </w:r>
          </w:p>
        </w:tc>
      </w:tr>
      <w:tr w:rsidR="00ED3638" w:rsidRPr="005D581F" w14:paraId="3A0B3FC7" w14:textId="77777777" w:rsidTr="000C7D3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DA7CA6" w14:textId="77777777" w:rsidR="00ED3638" w:rsidRPr="005D581F" w:rsidRDefault="00ED3638" w:rsidP="000C7D3D">
            <w:pPr>
              <w:pStyle w:val="rowtabella0"/>
              <w:rPr>
                <w:color w:val="002060"/>
              </w:rPr>
            </w:pPr>
            <w:r w:rsidRPr="005D581F">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CD668"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0F0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03332"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FE5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184FA"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47F4"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5360" w14:textId="77777777" w:rsidR="00ED3638" w:rsidRPr="005D581F" w:rsidRDefault="00ED3638" w:rsidP="000C7D3D">
            <w:pPr>
              <w:pStyle w:val="rowtabella0"/>
              <w:jc w:val="center"/>
              <w:rPr>
                <w:color w:val="002060"/>
              </w:rPr>
            </w:pPr>
            <w:r w:rsidRPr="005D581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B6DC1"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63E7" w14:textId="77777777" w:rsidR="00ED3638" w:rsidRPr="005D581F" w:rsidRDefault="00ED3638" w:rsidP="000C7D3D">
            <w:pPr>
              <w:pStyle w:val="rowtabella0"/>
              <w:jc w:val="center"/>
              <w:rPr>
                <w:color w:val="002060"/>
              </w:rPr>
            </w:pPr>
            <w:r w:rsidRPr="005D581F">
              <w:rPr>
                <w:color w:val="002060"/>
              </w:rPr>
              <w:t>0</w:t>
            </w:r>
          </w:p>
        </w:tc>
      </w:tr>
    </w:tbl>
    <w:p w14:paraId="5C9A8B3C" w14:textId="77777777" w:rsidR="00ED3638" w:rsidRPr="005D581F" w:rsidRDefault="00ED3638" w:rsidP="00ED3638">
      <w:pPr>
        <w:pStyle w:val="breakline"/>
        <w:rPr>
          <w:rFonts w:ascii="Arial" w:eastAsiaTheme="minorEastAsia" w:hAnsi="Arial" w:cs="Arial"/>
          <w:color w:val="002060"/>
        </w:rPr>
      </w:pPr>
    </w:p>
    <w:p w14:paraId="2FDC63C0" w14:textId="77777777" w:rsidR="00ED3638" w:rsidRPr="005D581F" w:rsidRDefault="00ED3638" w:rsidP="00ED3638">
      <w:pPr>
        <w:pStyle w:val="breakline"/>
        <w:rPr>
          <w:rFonts w:ascii="Arial" w:hAnsi="Arial" w:cs="Arial"/>
          <w:color w:val="002060"/>
        </w:rPr>
      </w:pPr>
    </w:p>
    <w:p w14:paraId="34EB8641" w14:textId="77777777" w:rsidR="00ED3638" w:rsidRPr="005D581F" w:rsidRDefault="00ED3638" w:rsidP="00ED3638">
      <w:pPr>
        <w:pStyle w:val="sottotitolocampionato10"/>
        <w:rPr>
          <w:color w:val="002060"/>
        </w:rPr>
      </w:pPr>
      <w:r w:rsidRPr="005D581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3638" w:rsidRPr="005D581F" w14:paraId="710C9971" w14:textId="77777777" w:rsidTr="000C7D3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A4CB8" w14:textId="77777777" w:rsidR="00ED3638" w:rsidRPr="005D581F" w:rsidRDefault="00ED3638" w:rsidP="000C7D3D">
            <w:pPr>
              <w:pStyle w:val="headertabella0"/>
              <w:rPr>
                <w:color w:val="002060"/>
              </w:rPr>
            </w:pPr>
            <w:r w:rsidRPr="005D581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E1845" w14:textId="77777777" w:rsidR="00ED3638" w:rsidRPr="005D581F" w:rsidRDefault="00ED3638" w:rsidP="000C7D3D">
            <w:pPr>
              <w:pStyle w:val="headertabella0"/>
              <w:rPr>
                <w:color w:val="002060"/>
              </w:rPr>
            </w:pPr>
            <w:r w:rsidRPr="005D581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5D858" w14:textId="77777777" w:rsidR="00ED3638" w:rsidRPr="005D581F" w:rsidRDefault="00ED3638" w:rsidP="000C7D3D">
            <w:pPr>
              <w:pStyle w:val="headertabella0"/>
              <w:rPr>
                <w:color w:val="002060"/>
              </w:rPr>
            </w:pPr>
            <w:r w:rsidRPr="005D581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99A89" w14:textId="77777777" w:rsidR="00ED3638" w:rsidRPr="005D581F" w:rsidRDefault="00ED3638" w:rsidP="000C7D3D">
            <w:pPr>
              <w:pStyle w:val="headertabella0"/>
              <w:rPr>
                <w:color w:val="002060"/>
              </w:rPr>
            </w:pPr>
            <w:r w:rsidRPr="005D581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A4931" w14:textId="77777777" w:rsidR="00ED3638" w:rsidRPr="005D581F" w:rsidRDefault="00ED3638" w:rsidP="000C7D3D">
            <w:pPr>
              <w:pStyle w:val="headertabella0"/>
              <w:rPr>
                <w:color w:val="002060"/>
              </w:rPr>
            </w:pPr>
            <w:r w:rsidRPr="005D581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6CB53" w14:textId="77777777" w:rsidR="00ED3638" w:rsidRPr="005D581F" w:rsidRDefault="00ED3638" w:rsidP="000C7D3D">
            <w:pPr>
              <w:pStyle w:val="headertabella0"/>
              <w:rPr>
                <w:color w:val="002060"/>
              </w:rPr>
            </w:pPr>
            <w:r w:rsidRPr="005D581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2DF8E" w14:textId="77777777" w:rsidR="00ED3638" w:rsidRPr="005D581F" w:rsidRDefault="00ED3638" w:rsidP="000C7D3D">
            <w:pPr>
              <w:pStyle w:val="headertabella0"/>
              <w:rPr>
                <w:color w:val="002060"/>
              </w:rPr>
            </w:pPr>
            <w:r w:rsidRPr="005D581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73177" w14:textId="77777777" w:rsidR="00ED3638" w:rsidRPr="005D581F" w:rsidRDefault="00ED3638" w:rsidP="000C7D3D">
            <w:pPr>
              <w:pStyle w:val="headertabella0"/>
              <w:rPr>
                <w:color w:val="002060"/>
              </w:rPr>
            </w:pPr>
            <w:r w:rsidRPr="005D581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17BC5" w14:textId="77777777" w:rsidR="00ED3638" w:rsidRPr="005D581F" w:rsidRDefault="00ED3638" w:rsidP="000C7D3D">
            <w:pPr>
              <w:pStyle w:val="headertabella0"/>
              <w:rPr>
                <w:color w:val="002060"/>
              </w:rPr>
            </w:pPr>
            <w:r w:rsidRPr="005D581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610BB" w14:textId="77777777" w:rsidR="00ED3638" w:rsidRPr="005D581F" w:rsidRDefault="00ED3638" w:rsidP="000C7D3D">
            <w:pPr>
              <w:pStyle w:val="headertabella0"/>
              <w:rPr>
                <w:color w:val="002060"/>
              </w:rPr>
            </w:pPr>
            <w:r w:rsidRPr="005D581F">
              <w:rPr>
                <w:color w:val="002060"/>
              </w:rPr>
              <w:t>PE</w:t>
            </w:r>
          </w:p>
        </w:tc>
      </w:tr>
      <w:tr w:rsidR="00ED3638" w:rsidRPr="005D581F" w14:paraId="7E20646B" w14:textId="77777777" w:rsidTr="000C7D3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677725" w14:textId="77777777" w:rsidR="00ED3638" w:rsidRPr="005D581F" w:rsidRDefault="00ED3638" w:rsidP="000C7D3D">
            <w:pPr>
              <w:pStyle w:val="rowtabella0"/>
              <w:rPr>
                <w:color w:val="002060"/>
              </w:rPr>
            </w:pPr>
            <w:r w:rsidRPr="005D581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79EB"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FE0B"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C563"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3530"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7648D"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6790"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6E031"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3B2AF"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AB939" w14:textId="77777777" w:rsidR="00ED3638" w:rsidRPr="005D581F" w:rsidRDefault="00ED3638" w:rsidP="000C7D3D">
            <w:pPr>
              <w:pStyle w:val="rowtabella0"/>
              <w:jc w:val="center"/>
              <w:rPr>
                <w:color w:val="002060"/>
              </w:rPr>
            </w:pPr>
            <w:r w:rsidRPr="005D581F">
              <w:rPr>
                <w:color w:val="002060"/>
              </w:rPr>
              <w:t>0</w:t>
            </w:r>
          </w:p>
        </w:tc>
      </w:tr>
      <w:tr w:rsidR="00ED3638" w:rsidRPr="005D581F" w14:paraId="237B26C4"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95D39" w14:textId="77777777" w:rsidR="00ED3638" w:rsidRPr="005D581F" w:rsidRDefault="00ED3638" w:rsidP="000C7D3D">
            <w:pPr>
              <w:pStyle w:val="rowtabella0"/>
              <w:rPr>
                <w:color w:val="002060"/>
              </w:rPr>
            </w:pPr>
            <w:r w:rsidRPr="005D581F">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3364"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5B72"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EF44"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EF26"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70C6"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5264" w14:textId="77777777" w:rsidR="00ED3638" w:rsidRPr="005D581F" w:rsidRDefault="00ED3638" w:rsidP="000C7D3D">
            <w:pPr>
              <w:pStyle w:val="rowtabella0"/>
              <w:jc w:val="center"/>
              <w:rPr>
                <w:color w:val="002060"/>
              </w:rPr>
            </w:pPr>
            <w:r w:rsidRPr="005D581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A6EA"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417A7"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47CC" w14:textId="77777777" w:rsidR="00ED3638" w:rsidRPr="005D581F" w:rsidRDefault="00ED3638" w:rsidP="000C7D3D">
            <w:pPr>
              <w:pStyle w:val="rowtabella0"/>
              <w:jc w:val="center"/>
              <w:rPr>
                <w:color w:val="002060"/>
              </w:rPr>
            </w:pPr>
            <w:r w:rsidRPr="005D581F">
              <w:rPr>
                <w:color w:val="002060"/>
              </w:rPr>
              <w:t>0</w:t>
            </w:r>
          </w:p>
        </w:tc>
      </w:tr>
      <w:tr w:rsidR="00ED3638" w:rsidRPr="005D581F" w14:paraId="3DF200F1"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8AF5E2" w14:textId="77777777" w:rsidR="00ED3638" w:rsidRPr="005D581F" w:rsidRDefault="00ED3638" w:rsidP="000C7D3D">
            <w:pPr>
              <w:pStyle w:val="rowtabella0"/>
              <w:rPr>
                <w:color w:val="002060"/>
              </w:rPr>
            </w:pPr>
            <w:r w:rsidRPr="005D581F">
              <w:rPr>
                <w:color w:val="002060"/>
              </w:rPr>
              <w:t xml:space="preserve">A.S.D. </w:t>
            </w:r>
            <w:proofErr w:type="gramStart"/>
            <w:r w:rsidRPr="005D581F">
              <w:rPr>
                <w:color w:val="002060"/>
              </w:rPr>
              <w:t>CITTA</w:t>
            </w:r>
            <w:proofErr w:type="gramEnd"/>
            <w:r w:rsidRPr="005D581F">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7C048"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87A8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23862"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D42E"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DB49E"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C4F3"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E76EB"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4EAA4"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642E" w14:textId="77777777" w:rsidR="00ED3638" w:rsidRPr="005D581F" w:rsidRDefault="00ED3638" w:rsidP="000C7D3D">
            <w:pPr>
              <w:pStyle w:val="rowtabella0"/>
              <w:jc w:val="center"/>
              <w:rPr>
                <w:color w:val="002060"/>
              </w:rPr>
            </w:pPr>
            <w:r w:rsidRPr="005D581F">
              <w:rPr>
                <w:color w:val="002060"/>
              </w:rPr>
              <w:t>0</w:t>
            </w:r>
          </w:p>
        </w:tc>
      </w:tr>
      <w:tr w:rsidR="00ED3638" w:rsidRPr="005D581F" w14:paraId="1E54C32D"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AFB4A" w14:textId="77777777" w:rsidR="00ED3638" w:rsidRPr="005D581F" w:rsidRDefault="00ED3638" w:rsidP="000C7D3D">
            <w:pPr>
              <w:pStyle w:val="rowtabella0"/>
              <w:rPr>
                <w:color w:val="002060"/>
              </w:rPr>
            </w:pPr>
            <w:r w:rsidRPr="005D581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70247"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F20B5"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7B19"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D4286"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E03B7"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1790C"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749C"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67CD"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0939" w14:textId="77777777" w:rsidR="00ED3638" w:rsidRPr="005D581F" w:rsidRDefault="00ED3638" w:rsidP="000C7D3D">
            <w:pPr>
              <w:pStyle w:val="rowtabella0"/>
              <w:jc w:val="center"/>
              <w:rPr>
                <w:color w:val="002060"/>
              </w:rPr>
            </w:pPr>
            <w:r w:rsidRPr="005D581F">
              <w:rPr>
                <w:color w:val="002060"/>
              </w:rPr>
              <w:t>0</w:t>
            </w:r>
          </w:p>
        </w:tc>
      </w:tr>
      <w:tr w:rsidR="00ED3638" w:rsidRPr="005D581F" w14:paraId="095284FC"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0454E" w14:textId="77777777" w:rsidR="00ED3638" w:rsidRPr="005D581F" w:rsidRDefault="00ED3638" w:rsidP="000C7D3D">
            <w:pPr>
              <w:pStyle w:val="rowtabella0"/>
              <w:rPr>
                <w:color w:val="002060"/>
              </w:rPr>
            </w:pPr>
            <w:r w:rsidRPr="005D581F">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F7E67"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10AE"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9C630"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1D9E"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0BBD"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54D97" w14:textId="77777777" w:rsidR="00ED3638" w:rsidRPr="005D581F" w:rsidRDefault="00ED3638" w:rsidP="000C7D3D">
            <w:pPr>
              <w:pStyle w:val="rowtabella0"/>
              <w:jc w:val="center"/>
              <w:rPr>
                <w:color w:val="002060"/>
              </w:rPr>
            </w:pPr>
            <w:r w:rsidRPr="005D581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E8454"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68B3"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8813B" w14:textId="77777777" w:rsidR="00ED3638" w:rsidRPr="005D581F" w:rsidRDefault="00ED3638" w:rsidP="000C7D3D">
            <w:pPr>
              <w:pStyle w:val="rowtabella0"/>
              <w:jc w:val="center"/>
              <w:rPr>
                <w:color w:val="002060"/>
              </w:rPr>
            </w:pPr>
            <w:r w:rsidRPr="005D581F">
              <w:rPr>
                <w:color w:val="002060"/>
              </w:rPr>
              <w:t>0</w:t>
            </w:r>
          </w:p>
        </w:tc>
      </w:tr>
      <w:tr w:rsidR="00ED3638" w:rsidRPr="005D581F" w14:paraId="23F50A94"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C47523" w14:textId="77777777" w:rsidR="00ED3638" w:rsidRPr="005D581F" w:rsidRDefault="00ED3638" w:rsidP="000C7D3D">
            <w:pPr>
              <w:pStyle w:val="rowtabella0"/>
              <w:rPr>
                <w:color w:val="002060"/>
              </w:rPr>
            </w:pPr>
            <w:r w:rsidRPr="005D581F">
              <w:rPr>
                <w:color w:val="002060"/>
              </w:rPr>
              <w:t xml:space="preserve">A.S.D. CALCIO </w:t>
            </w:r>
            <w:proofErr w:type="gramStart"/>
            <w:r w:rsidRPr="005D581F">
              <w:rPr>
                <w:color w:val="002060"/>
              </w:rPr>
              <w:t>S.ELPIDIO</w:t>
            </w:r>
            <w:proofErr w:type="gramEnd"/>
            <w:r w:rsidRPr="005D581F">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A565"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D9D2"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4E17"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AB7D"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99CD"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1A94"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44FB9"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2946"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354B2" w14:textId="77777777" w:rsidR="00ED3638" w:rsidRPr="005D581F" w:rsidRDefault="00ED3638" w:rsidP="000C7D3D">
            <w:pPr>
              <w:pStyle w:val="rowtabella0"/>
              <w:jc w:val="center"/>
              <w:rPr>
                <w:color w:val="002060"/>
              </w:rPr>
            </w:pPr>
            <w:r w:rsidRPr="005D581F">
              <w:rPr>
                <w:color w:val="002060"/>
              </w:rPr>
              <w:t>0</w:t>
            </w:r>
          </w:p>
        </w:tc>
      </w:tr>
      <w:tr w:rsidR="00ED3638" w:rsidRPr="005D581F" w14:paraId="21946C51"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3A869" w14:textId="77777777" w:rsidR="00ED3638" w:rsidRPr="005D581F" w:rsidRDefault="00ED3638" w:rsidP="000C7D3D">
            <w:pPr>
              <w:pStyle w:val="rowtabella0"/>
              <w:rPr>
                <w:color w:val="002060"/>
              </w:rPr>
            </w:pPr>
            <w:r w:rsidRPr="005D581F">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730D"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8853"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A062"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1AD56"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9F00"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85EA"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1D5A"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DA2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865C1" w14:textId="77777777" w:rsidR="00ED3638" w:rsidRPr="005D581F" w:rsidRDefault="00ED3638" w:rsidP="000C7D3D">
            <w:pPr>
              <w:pStyle w:val="rowtabella0"/>
              <w:jc w:val="center"/>
              <w:rPr>
                <w:color w:val="002060"/>
              </w:rPr>
            </w:pPr>
            <w:r w:rsidRPr="005D581F">
              <w:rPr>
                <w:color w:val="002060"/>
              </w:rPr>
              <w:t>0</w:t>
            </w:r>
          </w:p>
        </w:tc>
      </w:tr>
      <w:tr w:rsidR="00ED3638" w:rsidRPr="005D581F" w14:paraId="021645A5"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C12AD" w14:textId="77777777" w:rsidR="00ED3638" w:rsidRPr="005D581F" w:rsidRDefault="00ED3638" w:rsidP="000C7D3D">
            <w:pPr>
              <w:pStyle w:val="rowtabella0"/>
              <w:rPr>
                <w:color w:val="002060"/>
              </w:rPr>
            </w:pPr>
            <w:r w:rsidRPr="005D581F">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59FB" w14:textId="77777777" w:rsidR="00ED3638" w:rsidRPr="005D581F" w:rsidRDefault="00ED3638" w:rsidP="000C7D3D">
            <w:pPr>
              <w:pStyle w:val="rowtabella0"/>
              <w:jc w:val="center"/>
              <w:rPr>
                <w:color w:val="002060"/>
              </w:rPr>
            </w:pPr>
            <w:r w:rsidRPr="005D581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B193"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2181"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282F"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5025"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5057"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FC96" w14:textId="77777777" w:rsidR="00ED3638" w:rsidRPr="005D581F" w:rsidRDefault="00ED3638" w:rsidP="000C7D3D">
            <w:pPr>
              <w:pStyle w:val="rowtabella0"/>
              <w:jc w:val="center"/>
              <w:rPr>
                <w:color w:val="002060"/>
              </w:rPr>
            </w:pPr>
            <w:r w:rsidRPr="005D581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DE4E"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520B" w14:textId="77777777" w:rsidR="00ED3638" w:rsidRPr="005D581F" w:rsidRDefault="00ED3638" w:rsidP="000C7D3D">
            <w:pPr>
              <w:pStyle w:val="rowtabella0"/>
              <w:jc w:val="center"/>
              <w:rPr>
                <w:color w:val="002060"/>
              </w:rPr>
            </w:pPr>
            <w:r w:rsidRPr="005D581F">
              <w:rPr>
                <w:color w:val="002060"/>
              </w:rPr>
              <w:t>0</w:t>
            </w:r>
          </w:p>
        </w:tc>
      </w:tr>
      <w:tr w:rsidR="00ED3638" w:rsidRPr="005D581F" w14:paraId="114CCB73"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A6FA8" w14:textId="77777777" w:rsidR="00ED3638" w:rsidRPr="005D581F" w:rsidRDefault="00ED3638" w:rsidP="000C7D3D">
            <w:pPr>
              <w:pStyle w:val="rowtabella0"/>
              <w:rPr>
                <w:color w:val="002060"/>
              </w:rPr>
            </w:pPr>
            <w:r w:rsidRPr="005D581F">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5A07" w14:textId="77777777" w:rsidR="00ED3638" w:rsidRPr="005D581F" w:rsidRDefault="00ED3638" w:rsidP="000C7D3D">
            <w:pPr>
              <w:pStyle w:val="rowtabella0"/>
              <w:jc w:val="center"/>
              <w:rPr>
                <w:color w:val="002060"/>
              </w:rPr>
            </w:pPr>
            <w:r w:rsidRPr="005D581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686D"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0C0C"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D1CC"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43BE"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B88D"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1BB9D" w14:textId="77777777" w:rsidR="00ED3638" w:rsidRPr="005D581F" w:rsidRDefault="00ED3638" w:rsidP="000C7D3D">
            <w:pPr>
              <w:pStyle w:val="rowtabella0"/>
              <w:jc w:val="center"/>
              <w:rPr>
                <w:color w:val="002060"/>
              </w:rPr>
            </w:pPr>
            <w:r w:rsidRPr="005D581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26F6"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9CA9" w14:textId="77777777" w:rsidR="00ED3638" w:rsidRPr="005D581F" w:rsidRDefault="00ED3638" w:rsidP="000C7D3D">
            <w:pPr>
              <w:pStyle w:val="rowtabella0"/>
              <w:jc w:val="center"/>
              <w:rPr>
                <w:color w:val="002060"/>
              </w:rPr>
            </w:pPr>
            <w:r w:rsidRPr="005D581F">
              <w:rPr>
                <w:color w:val="002060"/>
              </w:rPr>
              <w:t>0</w:t>
            </w:r>
          </w:p>
        </w:tc>
      </w:tr>
      <w:tr w:rsidR="00ED3638" w:rsidRPr="005D581F" w14:paraId="590D56F3"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5BC44" w14:textId="77777777" w:rsidR="00ED3638" w:rsidRPr="005D581F" w:rsidRDefault="00ED3638" w:rsidP="000C7D3D">
            <w:pPr>
              <w:pStyle w:val="rowtabella0"/>
              <w:rPr>
                <w:color w:val="002060"/>
              </w:rPr>
            </w:pPr>
            <w:r w:rsidRPr="005D581F">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4D1A"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B477"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E00C9"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0AC5"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E2B0"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3397A" w14:textId="77777777" w:rsidR="00ED3638" w:rsidRPr="005D581F" w:rsidRDefault="00ED3638" w:rsidP="000C7D3D">
            <w:pPr>
              <w:pStyle w:val="rowtabella0"/>
              <w:jc w:val="center"/>
              <w:rPr>
                <w:color w:val="002060"/>
              </w:rPr>
            </w:pPr>
            <w:r w:rsidRPr="005D581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0D85C" w14:textId="77777777" w:rsidR="00ED3638" w:rsidRPr="005D581F" w:rsidRDefault="00ED3638" w:rsidP="000C7D3D">
            <w:pPr>
              <w:pStyle w:val="rowtabella0"/>
              <w:jc w:val="center"/>
              <w:rPr>
                <w:color w:val="002060"/>
              </w:rPr>
            </w:pPr>
            <w:r w:rsidRPr="005D581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92681"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6D7B1" w14:textId="77777777" w:rsidR="00ED3638" w:rsidRPr="005D581F" w:rsidRDefault="00ED3638" w:rsidP="000C7D3D">
            <w:pPr>
              <w:pStyle w:val="rowtabella0"/>
              <w:jc w:val="center"/>
              <w:rPr>
                <w:color w:val="002060"/>
              </w:rPr>
            </w:pPr>
            <w:r w:rsidRPr="005D581F">
              <w:rPr>
                <w:color w:val="002060"/>
              </w:rPr>
              <w:t>0</w:t>
            </w:r>
          </w:p>
        </w:tc>
      </w:tr>
      <w:tr w:rsidR="00ED3638" w:rsidRPr="005D581F" w14:paraId="47DDDF50"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D8436" w14:textId="77777777" w:rsidR="00ED3638" w:rsidRPr="005D581F" w:rsidRDefault="00ED3638" w:rsidP="000C7D3D">
            <w:pPr>
              <w:pStyle w:val="rowtabella0"/>
              <w:rPr>
                <w:color w:val="002060"/>
              </w:rPr>
            </w:pPr>
            <w:r w:rsidRPr="005D581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06F3"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715F"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AFBDE"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2985"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C429"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82181"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05B8" w14:textId="77777777" w:rsidR="00ED3638" w:rsidRPr="005D581F" w:rsidRDefault="00ED3638" w:rsidP="000C7D3D">
            <w:pPr>
              <w:pStyle w:val="rowtabella0"/>
              <w:jc w:val="center"/>
              <w:rPr>
                <w:color w:val="002060"/>
              </w:rPr>
            </w:pPr>
            <w:r w:rsidRPr="005D581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A0BA2" w14:textId="77777777" w:rsidR="00ED3638" w:rsidRPr="005D581F" w:rsidRDefault="00ED3638" w:rsidP="000C7D3D">
            <w:pPr>
              <w:pStyle w:val="rowtabella0"/>
              <w:jc w:val="center"/>
              <w:rPr>
                <w:color w:val="002060"/>
              </w:rPr>
            </w:pPr>
            <w:r w:rsidRPr="005D581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D0AA4" w14:textId="77777777" w:rsidR="00ED3638" w:rsidRPr="005D581F" w:rsidRDefault="00ED3638" w:rsidP="000C7D3D">
            <w:pPr>
              <w:pStyle w:val="rowtabella0"/>
              <w:jc w:val="center"/>
              <w:rPr>
                <w:color w:val="002060"/>
              </w:rPr>
            </w:pPr>
            <w:r w:rsidRPr="005D581F">
              <w:rPr>
                <w:color w:val="002060"/>
              </w:rPr>
              <w:t>0</w:t>
            </w:r>
          </w:p>
        </w:tc>
      </w:tr>
      <w:tr w:rsidR="00ED3638" w:rsidRPr="005D581F" w14:paraId="7380E120" w14:textId="77777777" w:rsidTr="000C7D3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CCE092" w14:textId="77777777" w:rsidR="00ED3638" w:rsidRPr="005D581F" w:rsidRDefault="00ED3638" w:rsidP="000C7D3D">
            <w:pPr>
              <w:pStyle w:val="rowtabella0"/>
              <w:rPr>
                <w:color w:val="002060"/>
              </w:rPr>
            </w:pPr>
            <w:r w:rsidRPr="005D581F">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1915"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FE84"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D729"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90522"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9689"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9CD8D"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F7483" w14:textId="77777777" w:rsidR="00ED3638" w:rsidRPr="005D581F" w:rsidRDefault="00ED3638" w:rsidP="000C7D3D">
            <w:pPr>
              <w:pStyle w:val="rowtabella0"/>
              <w:jc w:val="center"/>
              <w:rPr>
                <w:color w:val="002060"/>
              </w:rPr>
            </w:pPr>
            <w:r w:rsidRPr="005D581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9AB5" w14:textId="77777777" w:rsidR="00ED3638" w:rsidRPr="005D581F" w:rsidRDefault="00ED3638" w:rsidP="000C7D3D">
            <w:pPr>
              <w:pStyle w:val="rowtabella0"/>
              <w:jc w:val="center"/>
              <w:rPr>
                <w:color w:val="002060"/>
              </w:rPr>
            </w:pPr>
            <w:r w:rsidRPr="005D581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F8C7" w14:textId="77777777" w:rsidR="00ED3638" w:rsidRPr="005D581F" w:rsidRDefault="00ED3638" w:rsidP="000C7D3D">
            <w:pPr>
              <w:pStyle w:val="rowtabella0"/>
              <w:jc w:val="center"/>
              <w:rPr>
                <w:color w:val="002060"/>
              </w:rPr>
            </w:pPr>
            <w:r w:rsidRPr="005D581F">
              <w:rPr>
                <w:color w:val="002060"/>
              </w:rPr>
              <w:t>0</w:t>
            </w:r>
          </w:p>
        </w:tc>
      </w:tr>
    </w:tbl>
    <w:p w14:paraId="32498BFA" w14:textId="77777777" w:rsidR="00ED3638" w:rsidRPr="005D581F" w:rsidRDefault="00ED3638" w:rsidP="00ED3638">
      <w:pPr>
        <w:pStyle w:val="breakline"/>
        <w:rPr>
          <w:rFonts w:ascii="Arial" w:eastAsiaTheme="minorEastAsia" w:hAnsi="Arial" w:cs="Arial"/>
          <w:color w:val="002060"/>
        </w:rPr>
      </w:pPr>
    </w:p>
    <w:p w14:paraId="4A8BB955" w14:textId="77777777" w:rsidR="00ED3638" w:rsidRPr="005D581F" w:rsidRDefault="00ED3638" w:rsidP="00ED3638">
      <w:pPr>
        <w:pStyle w:val="breakline"/>
        <w:rPr>
          <w:rFonts w:ascii="Arial" w:hAnsi="Arial" w:cs="Arial"/>
          <w:color w:val="002060"/>
        </w:rPr>
      </w:pPr>
    </w:p>
    <w:p w14:paraId="6D51BE9A" w14:textId="77777777" w:rsidR="00ED3638" w:rsidRPr="005D581F" w:rsidRDefault="00ED3638" w:rsidP="00ED3638">
      <w:pPr>
        <w:pStyle w:val="sottotitolocampionato10"/>
        <w:rPr>
          <w:color w:val="002060"/>
        </w:rPr>
      </w:pPr>
      <w:r w:rsidRPr="005D581F">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3638" w:rsidRPr="005D581F" w14:paraId="7862C8B1" w14:textId="77777777" w:rsidTr="000C7D3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A1A25" w14:textId="77777777" w:rsidR="00ED3638" w:rsidRPr="005D581F" w:rsidRDefault="00ED3638" w:rsidP="000C7D3D">
            <w:pPr>
              <w:pStyle w:val="headertabella0"/>
              <w:rPr>
                <w:color w:val="002060"/>
              </w:rPr>
            </w:pPr>
            <w:r w:rsidRPr="005D581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9F58D" w14:textId="77777777" w:rsidR="00ED3638" w:rsidRPr="005D581F" w:rsidRDefault="00ED3638" w:rsidP="000C7D3D">
            <w:pPr>
              <w:pStyle w:val="headertabella0"/>
              <w:rPr>
                <w:color w:val="002060"/>
              </w:rPr>
            </w:pPr>
            <w:r w:rsidRPr="005D581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E02A8" w14:textId="77777777" w:rsidR="00ED3638" w:rsidRPr="005D581F" w:rsidRDefault="00ED3638" w:rsidP="000C7D3D">
            <w:pPr>
              <w:pStyle w:val="headertabella0"/>
              <w:rPr>
                <w:color w:val="002060"/>
              </w:rPr>
            </w:pPr>
            <w:r w:rsidRPr="005D581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8B81B" w14:textId="77777777" w:rsidR="00ED3638" w:rsidRPr="005D581F" w:rsidRDefault="00ED3638" w:rsidP="000C7D3D">
            <w:pPr>
              <w:pStyle w:val="headertabella0"/>
              <w:rPr>
                <w:color w:val="002060"/>
              </w:rPr>
            </w:pPr>
            <w:r w:rsidRPr="005D581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BABD1" w14:textId="77777777" w:rsidR="00ED3638" w:rsidRPr="005D581F" w:rsidRDefault="00ED3638" w:rsidP="000C7D3D">
            <w:pPr>
              <w:pStyle w:val="headertabella0"/>
              <w:rPr>
                <w:color w:val="002060"/>
              </w:rPr>
            </w:pPr>
            <w:r w:rsidRPr="005D581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B39C2" w14:textId="77777777" w:rsidR="00ED3638" w:rsidRPr="005D581F" w:rsidRDefault="00ED3638" w:rsidP="000C7D3D">
            <w:pPr>
              <w:pStyle w:val="headertabella0"/>
              <w:rPr>
                <w:color w:val="002060"/>
              </w:rPr>
            </w:pPr>
            <w:r w:rsidRPr="005D581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3903B" w14:textId="77777777" w:rsidR="00ED3638" w:rsidRPr="005D581F" w:rsidRDefault="00ED3638" w:rsidP="000C7D3D">
            <w:pPr>
              <w:pStyle w:val="headertabella0"/>
              <w:rPr>
                <w:color w:val="002060"/>
              </w:rPr>
            </w:pPr>
            <w:r w:rsidRPr="005D581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10F95" w14:textId="77777777" w:rsidR="00ED3638" w:rsidRPr="005D581F" w:rsidRDefault="00ED3638" w:rsidP="000C7D3D">
            <w:pPr>
              <w:pStyle w:val="headertabella0"/>
              <w:rPr>
                <w:color w:val="002060"/>
              </w:rPr>
            </w:pPr>
            <w:r w:rsidRPr="005D581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FB366" w14:textId="77777777" w:rsidR="00ED3638" w:rsidRPr="005D581F" w:rsidRDefault="00ED3638" w:rsidP="000C7D3D">
            <w:pPr>
              <w:pStyle w:val="headertabella0"/>
              <w:rPr>
                <w:color w:val="002060"/>
              </w:rPr>
            </w:pPr>
            <w:r w:rsidRPr="005D581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23BF3" w14:textId="77777777" w:rsidR="00ED3638" w:rsidRPr="005D581F" w:rsidRDefault="00ED3638" w:rsidP="000C7D3D">
            <w:pPr>
              <w:pStyle w:val="headertabella0"/>
              <w:rPr>
                <w:color w:val="002060"/>
              </w:rPr>
            </w:pPr>
            <w:r w:rsidRPr="005D581F">
              <w:rPr>
                <w:color w:val="002060"/>
              </w:rPr>
              <w:t>PE</w:t>
            </w:r>
          </w:p>
        </w:tc>
      </w:tr>
      <w:tr w:rsidR="00ED3638" w:rsidRPr="005D581F" w14:paraId="28278BFE" w14:textId="77777777" w:rsidTr="000C7D3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BA3267" w14:textId="77777777" w:rsidR="00ED3638" w:rsidRPr="005D581F" w:rsidRDefault="00ED3638" w:rsidP="000C7D3D">
            <w:pPr>
              <w:pStyle w:val="rowtabella0"/>
              <w:rPr>
                <w:color w:val="002060"/>
              </w:rPr>
            </w:pPr>
            <w:r w:rsidRPr="005D581F">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55E4"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7AF58"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AC0E"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6197"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BA2C9"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FD6A" w14:textId="77777777" w:rsidR="00ED3638" w:rsidRPr="005D581F" w:rsidRDefault="00ED3638" w:rsidP="000C7D3D">
            <w:pPr>
              <w:pStyle w:val="rowtabella0"/>
              <w:jc w:val="center"/>
              <w:rPr>
                <w:color w:val="002060"/>
              </w:rPr>
            </w:pPr>
            <w:r w:rsidRPr="005D581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CA36"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5972" w14:textId="77777777" w:rsidR="00ED3638" w:rsidRPr="005D581F" w:rsidRDefault="00ED3638" w:rsidP="000C7D3D">
            <w:pPr>
              <w:pStyle w:val="rowtabella0"/>
              <w:jc w:val="center"/>
              <w:rPr>
                <w:color w:val="002060"/>
              </w:rPr>
            </w:pPr>
            <w:r w:rsidRPr="005D581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76D5" w14:textId="77777777" w:rsidR="00ED3638" w:rsidRPr="005D581F" w:rsidRDefault="00ED3638" w:rsidP="000C7D3D">
            <w:pPr>
              <w:pStyle w:val="rowtabella0"/>
              <w:jc w:val="center"/>
              <w:rPr>
                <w:color w:val="002060"/>
              </w:rPr>
            </w:pPr>
            <w:r w:rsidRPr="005D581F">
              <w:rPr>
                <w:color w:val="002060"/>
              </w:rPr>
              <w:t>0</w:t>
            </w:r>
          </w:p>
        </w:tc>
      </w:tr>
      <w:tr w:rsidR="00ED3638" w:rsidRPr="005D581F" w14:paraId="1CC11A18"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2551C" w14:textId="77777777" w:rsidR="00ED3638" w:rsidRPr="005D581F" w:rsidRDefault="00ED3638" w:rsidP="000C7D3D">
            <w:pPr>
              <w:pStyle w:val="rowtabella0"/>
              <w:rPr>
                <w:color w:val="002060"/>
              </w:rPr>
            </w:pPr>
            <w:r w:rsidRPr="005D581F">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D1BC" w14:textId="77777777" w:rsidR="00ED3638" w:rsidRPr="005D581F" w:rsidRDefault="00ED3638" w:rsidP="000C7D3D">
            <w:pPr>
              <w:pStyle w:val="rowtabella0"/>
              <w:jc w:val="center"/>
              <w:rPr>
                <w:color w:val="002060"/>
              </w:rPr>
            </w:pPr>
            <w:r w:rsidRPr="005D581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60CD6"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4B08"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2ADB"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6C8D6"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72D7" w14:textId="77777777" w:rsidR="00ED3638" w:rsidRPr="005D581F" w:rsidRDefault="00ED3638" w:rsidP="000C7D3D">
            <w:pPr>
              <w:pStyle w:val="rowtabella0"/>
              <w:jc w:val="center"/>
              <w:rPr>
                <w:color w:val="002060"/>
              </w:rPr>
            </w:pPr>
            <w:r w:rsidRPr="005D581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6551" w14:textId="77777777" w:rsidR="00ED3638" w:rsidRPr="005D581F" w:rsidRDefault="00ED3638" w:rsidP="000C7D3D">
            <w:pPr>
              <w:pStyle w:val="rowtabella0"/>
              <w:jc w:val="center"/>
              <w:rPr>
                <w:color w:val="002060"/>
              </w:rPr>
            </w:pPr>
            <w:r w:rsidRPr="005D581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ABA4"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9CE6" w14:textId="77777777" w:rsidR="00ED3638" w:rsidRPr="005D581F" w:rsidRDefault="00ED3638" w:rsidP="000C7D3D">
            <w:pPr>
              <w:pStyle w:val="rowtabella0"/>
              <w:jc w:val="center"/>
              <w:rPr>
                <w:color w:val="002060"/>
              </w:rPr>
            </w:pPr>
            <w:r w:rsidRPr="005D581F">
              <w:rPr>
                <w:color w:val="002060"/>
              </w:rPr>
              <w:t>0</w:t>
            </w:r>
          </w:p>
        </w:tc>
      </w:tr>
      <w:tr w:rsidR="00ED3638" w:rsidRPr="005D581F" w14:paraId="2C752BD0"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2CBD5" w14:textId="77777777" w:rsidR="00ED3638" w:rsidRPr="005D581F" w:rsidRDefault="00ED3638" w:rsidP="000C7D3D">
            <w:pPr>
              <w:pStyle w:val="rowtabella0"/>
              <w:rPr>
                <w:color w:val="002060"/>
              </w:rPr>
            </w:pPr>
            <w:r w:rsidRPr="005D581F">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7E4C" w14:textId="77777777" w:rsidR="00ED3638" w:rsidRPr="005D581F" w:rsidRDefault="00ED3638" w:rsidP="000C7D3D">
            <w:pPr>
              <w:pStyle w:val="rowtabella0"/>
              <w:jc w:val="center"/>
              <w:rPr>
                <w:color w:val="002060"/>
              </w:rPr>
            </w:pPr>
            <w:r w:rsidRPr="005D581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4143C"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077C"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D0AC"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5245"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E2B3"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7F1BA"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3A6C"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1083" w14:textId="77777777" w:rsidR="00ED3638" w:rsidRPr="005D581F" w:rsidRDefault="00ED3638" w:rsidP="000C7D3D">
            <w:pPr>
              <w:pStyle w:val="rowtabella0"/>
              <w:jc w:val="center"/>
              <w:rPr>
                <w:color w:val="002060"/>
              </w:rPr>
            </w:pPr>
            <w:r w:rsidRPr="005D581F">
              <w:rPr>
                <w:color w:val="002060"/>
              </w:rPr>
              <w:t>0</w:t>
            </w:r>
          </w:p>
        </w:tc>
      </w:tr>
      <w:tr w:rsidR="00ED3638" w:rsidRPr="005D581F" w14:paraId="7D8F785C"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E8336" w14:textId="77777777" w:rsidR="00ED3638" w:rsidRPr="005D581F" w:rsidRDefault="00ED3638" w:rsidP="000C7D3D">
            <w:pPr>
              <w:pStyle w:val="rowtabella0"/>
              <w:rPr>
                <w:color w:val="002060"/>
              </w:rPr>
            </w:pPr>
            <w:r w:rsidRPr="005D581F">
              <w:rPr>
                <w:color w:val="002060"/>
              </w:rPr>
              <w:lastRenderedPageBreak/>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6E61"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6F2F"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1FCA"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94754"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204CF"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F41E1" w14:textId="77777777" w:rsidR="00ED3638" w:rsidRPr="005D581F" w:rsidRDefault="00ED3638" w:rsidP="000C7D3D">
            <w:pPr>
              <w:pStyle w:val="rowtabella0"/>
              <w:jc w:val="center"/>
              <w:rPr>
                <w:color w:val="002060"/>
              </w:rPr>
            </w:pPr>
            <w:r w:rsidRPr="005D581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35EC" w14:textId="77777777" w:rsidR="00ED3638" w:rsidRPr="005D581F" w:rsidRDefault="00ED3638" w:rsidP="000C7D3D">
            <w:pPr>
              <w:pStyle w:val="rowtabella0"/>
              <w:jc w:val="center"/>
              <w:rPr>
                <w:color w:val="002060"/>
              </w:rPr>
            </w:pPr>
            <w:r w:rsidRPr="005D581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68C4"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EC5D" w14:textId="77777777" w:rsidR="00ED3638" w:rsidRPr="005D581F" w:rsidRDefault="00ED3638" w:rsidP="000C7D3D">
            <w:pPr>
              <w:pStyle w:val="rowtabella0"/>
              <w:jc w:val="center"/>
              <w:rPr>
                <w:color w:val="002060"/>
              </w:rPr>
            </w:pPr>
            <w:r w:rsidRPr="005D581F">
              <w:rPr>
                <w:color w:val="002060"/>
              </w:rPr>
              <w:t>0</w:t>
            </w:r>
          </w:p>
        </w:tc>
      </w:tr>
      <w:tr w:rsidR="00ED3638" w:rsidRPr="005D581F" w14:paraId="6BB456CB"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0953B1" w14:textId="77777777" w:rsidR="00ED3638" w:rsidRPr="005D581F" w:rsidRDefault="00ED3638" w:rsidP="000C7D3D">
            <w:pPr>
              <w:pStyle w:val="rowtabella0"/>
              <w:rPr>
                <w:color w:val="002060"/>
              </w:rPr>
            </w:pPr>
            <w:r w:rsidRPr="005D581F">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60EC"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F43B5"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47E7"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437E4"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110E6"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370C"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ABFC"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E093"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552C" w14:textId="77777777" w:rsidR="00ED3638" w:rsidRPr="005D581F" w:rsidRDefault="00ED3638" w:rsidP="000C7D3D">
            <w:pPr>
              <w:pStyle w:val="rowtabella0"/>
              <w:jc w:val="center"/>
              <w:rPr>
                <w:color w:val="002060"/>
              </w:rPr>
            </w:pPr>
            <w:r w:rsidRPr="005D581F">
              <w:rPr>
                <w:color w:val="002060"/>
              </w:rPr>
              <w:t>0</w:t>
            </w:r>
          </w:p>
        </w:tc>
      </w:tr>
      <w:tr w:rsidR="00ED3638" w:rsidRPr="005D581F" w14:paraId="58B8C35A"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29379" w14:textId="77777777" w:rsidR="00ED3638" w:rsidRPr="005D581F" w:rsidRDefault="00ED3638" w:rsidP="000C7D3D">
            <w:pPr>
              <w:pStyle w:val="rowtabella0"/>
              <w:rPr>
                <w:color w:val="002060"/>
              </w:rPr>
            </w:pPr>
            <w:r w:rsidRPr="005D581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47D2"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02C57"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1DDDE"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8CCD"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B77C1"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F470" w14:textId="77777777" w:rsidR="00ED3638" w:rsidRPr="005D581F" w:rsidRDefault="00ED3638" w:rsidP="000C7D3D">
            <w:pPr>
              <w:pStyle w:val="rowtabella0"/>
              <w:jc w:val="center"/>
              <w:rPr>
                <w:color w:val="002060"/>
              </w:rPr>
            </w:pPr>
            <w:r w:rsidRPr="005D581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57EA" w14:textId="77777777" w:rsidR="00ED3638" w:rsidRPr="005D581F" w:rsidRDefault="00ED3638" w:rsidP="000C7D3D">
            <w:pPr>
              <w:pStyle w:val="rowtabella0"/>
              <w:jc w:val="center"/>
              <w:rPr>
                <w:color w:val="002060"/>
              </w:rPr>
            </w:pPr>
            <w:r w:rsidRPr="005D581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5CB5"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8E82" w14:textId="77777777" w:rsidR="00ED3638" w:rsidRPr="005D581F" w:rsidRDefault="00ED3638" w:rsidP="000C7D3D">
            <w:pPr>
              <w:pStyle w:val="rowtabella0"/>
              <w:jc w:val="center"/>
              <w:rPr>
                <w:color w:val="002060"/>
              </w:rPr>
            </w:pPr>
            <w:r w:rsidRPr="005D581F">
              <w:rPr>
                <w:color w:val="002060"/>
              </w:rPr>
              <w:t>0</w:t>
            </w:r>
          </w:p>
        </w:tc>
      </w:tr>
      <w:tr w:rsidR="00ED3638" w:rsidRPr="005D581F" w14:paraId="4457DFE6"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B4165" w14:textId="77777777" w:rsidR="00ED3638" w:rsidRPr="005D581F" w:rsidRDefault="00ED3638" w:rsidP="000C7D3D">
            <w:pPr>
              <w:pStyle w:val="rowtabella0"/>
              <w:rPr>
                <w:color w:val="002060"/>
              </w:rPr>
            </w:pPr>
            <w:r w:rsidRPr="005D581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872C" w14:textId="77777777" w:rsidR="00ED3638" w:rsidRPr="005D581F" w:rsidRDefault="00ED3638" w:rsidP="000C7D3D">
            <w:pPr>
              <w:pStyle w:val="rowtabella0"/>
              <w:jc w:val="center"/>
              <w:rPr>
                <w:color w:val="002060"/>
              </w:rPr>
            </w:pPr>
            <w:r w:rsidRPr="005D581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87C3"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32984"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C9972"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AB37"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0401C" w14:textId="77777777" w:rsidR="00ED3638" w:rsidRPr="005D581F" w:rsidRDefault="00ED3638" w:rsidP="000C7D3D">
            <w:pPr>
              <w:pStyle w:val="rowtabella0"/>
              <w:jc w:val="center"/>
              <w:rPr>
                <w:color w:val="002060"/>
              </w:rPr>
            </w:pPr>
            <w:r w:rsidRPr="005D581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857ED" w14:textId="77777777" w:rsidR="00ED3638" w:rsidRPr="005D581F" w:rsidRDefault="00ED3638" w:rsidP="000C7D3D">
            <w:pPr>
              <w:pStyle w:val="rowtabella0"/>
              <w:jc w:val="center"/>
              <w:rPr>
                <w:color w:val="002060"/>
              </w:rPr>
            </w:pPr>
            <w:r w:rsidRPr="005D581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EC32"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F36D9" w14:textId="77777777" w:rsidR="00ED3638" w:rsidRPr="005D581F" w:rsidRDefault="00ED3638" w:rsidP="000C7D3D">
            <w:pPr>
              <w:pStyle w:val="rowtabella0"/>
              <w:jc w:val="center"/>
              <w:rPr>
                <w:color w:val="002060"/>
              </w:rPr>
            </w:pPr>
            <w:r w:rsidRPr="005D581F">
              <w:rPr>
                <w:color w:val="002060"/>
              </w:rPr>
              <w:t>0</w:t>
            </w:r>
          </w:p>
        </w:tc>
      </w:tr>
      <w:tr w:rsidR="00ED3638" w:rsidRPr="005D581F" w14:paraId="2F068690"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555D0" w14:textId="77777777" w:rsidR="00ED3638" w:rsidRPr="005D581F" w:rsidRDefault="00ED3638" w:rsidP="000C7D3D">
            <w:pPr>
              <w:pStyle w:val="rowtabella0"/>
              <w:rPr>
                <w:color w:val="002060"/>
              </w:rPr>
            </w:pPr>
            <w:r w:rsidRPr="005D581F">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15E7" w14:textId="77777777" w:rsidR="00ED3638" w:rsidRPr="005D581F" w:rsidRDefault="00ED3638" w:rsidP="000C7D3D">
            <w:pPr>
              <w:pStyle w:val="rowtabella0"/>
              <w:jc w:val="center"/>
              <w:rPr>
                <w:color w:val="002060"/>
              </w:rPr>
            </w:pPr>
            <w:r w:rsidRPr="005D581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3D2C"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9D5E" w14:textId="77777777" w:rsidR="00ED3638" w:rsidRPr="005D581F" w:rsidRDefault="00ED3638" w:rsidP="000C7D3D">
            <w:pPr>
              <w:pStyle w:val="rowtabella0"/>
              <w:jc w:val="center"/>
              <w:rPr>
                <w:color w:val="002060"/>
              </w:rPr>
            </w:pPr>
            <w:r w:rsidRPr="005D581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C1DEC"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F3D2"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AC0B0" w14:textId="77777777" w:rsidR="00ED3638" w:rsidRPr="005D581F" w:rsidRDefault="00ED3638" w:rsidP="000C7D3D">
            <w:pPr>
              <w:pStyle w:val="rowtabella0"/>
              <w:jc w:val="center"/>
              <w:rPr>
                <w:color w:val="002060"/>
              </w:rPr>
            </w:pPr>
            <w:r w:rsidRPr="005D581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1474" w14:textId="77777777" w:rsidR="00ED3638" w:rsidRPr="005D581F" w:rsidRDefault="00ED3638" w:rsidP="000C7D3D">
            <w:pPr>
              <w:pStyle w:val="rowtabella0"/>
              <w:jc w:val="center"/>
              <w:rPr>
                <w:color w:val="002060"/>
              </w:rPr>
            </w:pPr>
            <w:r w:rsidRPr="005D581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6B00"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B611" w14:textId="77777777" w:rsidR="00ED3638" w:rsidRPr="005D581F" w:rsidRDefault="00ED3638" w:rsidP="000C7D3D">
            <w:pPr>
              <w:pStyle w:val="rowtabella0"/>
              <w:jc w:val="center"/>
              <w:rPr>
                <w:color w:val="002060"/>
              </w:rPr>
            </w:pPr>
            <w:r w:rsidRPr="005D581F">
              <w:rPr>
                <w:color w:val="002060"/>
              </w:rPr>
              <w:t>0</w:t>
            </w:r>
          </w:p>
        </w:tc>
      </w:tr>
      <w:tr w:rsidR="00ED3638" w:rsidRPr="005D581F" w14:paraId="172D40B8"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651ABB" w14:textId="77777777" w:rsidR="00ED3638" w:rsidRPr="005D581F" w:rsidRDefault="00ED3638" w:rsidP="000C7D3D">
            <w:pPr>
              <w:pStyle w:val="rowtabella0"/>
              <w:rPr>
                <w:color w:val="002060"/>
              </w:rPr>
            </w:pPr>
            <w:r w:rsidRPr="005D581F">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384C"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9692"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4C82"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3FF88"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B1E4"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B351E" w14:textId="77777777" w:rsidR="00ED3638" w:rsidRPr="005D581F" w:rsidRDefault="00ED3638" w:rsidP="000C7D3D">
            <w:pPr>
              <w:pStyle w:val="rowtabella0"/>
              <w:jc w:val="center"/>
              <w:rPr>
                <w:color w:val="002060"/>
              </w:rPr>
            </w:pPr>
            <w:r w:rsidRPr="005D581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B012"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52CB"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0EB0" w14:textId="77777777" w:rsidR="00ED3638" w:rsidRPr="005D581F" w:rsidRDefault="00ED3638" w:rsidP="000C7D3D">
            <w:pPr>
              <w:pStyle w:val="rowtabella0"/>
              <w:jc w:val="center"/>
              <w:rPr>
                <w:color w:val="002060"/>
              </w:rPr>
            </w:pPr>
            <w:r w:rsidRPr="005D581F">
              <w:rPr>
                <w:color w:val="002060"/>
              </w:rPr>
              <w:t>0</w:t>
            </w:r>
          </w:p>
        </w:tc>
      </w:tr>
      <w:tr w:rsidR="00ED3638" w:rsidRPr="005D581F" w14:paraId="739E3E87"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890F6" w14:textId="77777777" w:rsidR="00ED3638" w:rsidRPr="005D581F" w:rsidRDefault="00ED3638" w:rsidP="000C7D3D">
            <w:pPr>
              <w:pStyle w:val="rowtabella0"/>
              <w:rPr>
                <w:color w:val="002060"/>
              </w:rPr>
            </w:pPr>
            <w:r w:rsidRPr="005D581F">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F719"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49BB"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267FF"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C6C0B"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9A3A3"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75C31"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76B6" w14:textId="77777777" w:rsidR="00ED3638" w:rsidRPr="005D581F" w:rsidRDefault="00ED3638" w:rsidP="000C7D3D">
            <w:pPr>
              <w:pStyle w:val="rowtabella0"/>
              <w:jc w:val="center"/>
              <w:rPr>
                <w:color w:val="002060"/>
              </w:rPr>
            </w:pPr>
            <w:r w:rsidRPr="005D581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216F"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8467" w14:textId="77777777" w:rsidR="00ED3638" w:rsidRPr="005D581F" w:rsidRDefault="00ED3638" w:rsidP="000C7D3D">
            <w:pPr>
              <w:pStyle w:val="rowtabella0"/>
              <w:jc w:val="center"/>
              <w:rPr>
                <w:color w:val="002060"/>
              </w:rPr>
            </w:pPr>
            <w:r w:rsidRPr="005D581F">
              <w:rPr>
                <w:color w:val="002060"/>
              </w:rPr>
              <w:t>0</w:t>
            </w:r>
          </w:p>
        </w:tc>
      </w:tr>
      <w:tr w:rsidR="00ED3638" w:rsidRPr="005D581F" w14:paraId="4287E6C2" w14:textId="77777777" w:rsidTr="000C7D3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1BC74" w14:textId="77777777" w:rsidR="00ED3638" w:rsidRPr="005D581F" w:rsidRDefault="00ED3638" w:rsidP="000C7D3D">
            <w:pPr>
              <w:pStyle w:val="rowtabella0"/>
              <w:rPr>
                <w:color w:val="002060"/>
              </w:rPr>
            </w:pPr>
            <w:r w:rsidRPr="005D581F">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767E9"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3136"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96BF"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E4B8"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3DB0"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506C" w14:textId="77777777" w:rsidR="00ED3638" w:rsidRPr="005D581F" w:rsidRDefault="00ED3638" w:rsidP="000C7D3D">
            <w:pPr>
              <w:pStyle w:val="rowtabella0"/>
              <w:jc w:val="center"/>
              <w:rPr>
                <w:color w:val="002060"/>
              </w:rPr>
            </w:pPr>
            <w:r w:rsidRPr="005D581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FDA7" w14:textId="77777777" w:rsidR="00ED3638" w:rsidRPr="005D581F" w:rsidRDefault="00ED3638" w:rsidP="000C7D3D">
            <w:pPr>
              <w:pStyle w:val="rowtabella0"/>
              <w:jc w:val="center"/>
              <w:rPr>
                <w:color w:val="002060"/>
              </w:rPr>
            </w:pPr>
            <w:r w:rsidRPr="005D581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FAEE9" w14:textId="77777777" w:rsidR="00ED3638" w:rsidRPr="005D581F" w:rsidRDefault="00ED3638" w:rsidP="000C7D3D">
            <w:pPr>
              <w:pStyle w:val="rowtabella0"/>
              <w:jc w:val="center"/>
              <w:rPr>
                <w:color w:val="002060"/>
              </w:rPr>
            </w:pPr>
            <w:r w:rsidRPr="005D581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DFCF" w14:textId="77777777" w:rsidR="00ED3638" w:rsidRPr="005D581F" w:rsidRDefault="00ED3638" w:rsidP="000C7D3D">
            <w:pPr>
              <w:pStyle w:val="rowtabella0"/>
              <w:jc w:val="center"/>
              <w:rPr>
                <w:color w:val="002060"/>
              </w:rPr>
            </w:pPr>
            <w:r w:rsidRPr="005D581F">
              <w:rPr>
                <w:color w:val="002060"/>
              </w:rPr>
              <w:t>0</w:t>
            </w:r>
          </w:p>
        </w:tc>
      </w:tr>
      <w:tr w:rsidR="00ED3638" w:rsidRPr="005D581F" w14:paraId="335F2FA7" w14:textId="77777777" w:rsidTr="000C7D3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AC8328" w14:textId="77777777" w:rsidR="00ED3638" w:rsidRPr="005D581F" w:rsidRDefault="00ED3638" w:rsidP="000C7D3D">
            <w:pPr>
              <w:pStyle w:val="breakline"/>
              <w:rPr>
                <w:rFonts w:ascii="Arial" w:hAnsi="Arial" w:cs="Arial"/>
                <w:color w:val="002060"/>
              </w:rPr>
            </w:pPr>
            <w:r w:rsidRPr="005D581F">
              <w:rPr>
                <w:rFonts w:ascii="Arial" w:hAnsi="Arial" w:cs="Arial"/>
                <w:color w:val="002060"/>
              </w:rPr>
              <w:t>POL. CSI STELLA A.S.D. – seconda squadra Under 21 –</w:t>
            </w:r>
          </w:p>
          <w:p w14:paraId="5F3077D6" w14:textId="77777777" w:rsidR="00ED3638" w:rsidRPr="005D581F" w:rsidRDefault="00ED3638" w:rsidP="000C7D3D">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3291" w14:textId="77777777" w:rsidR="00ED3638" w:rsidRPr="005D581F" w:rsidRDefault="00ED3638" w:rsidP="000C7D3D">
            <w:pPr>
              <w:pStyle w:val="rowtabella0"/>
              <w:jc w:val="center"/>
              <w:rPr>
                <w:color w:val="002060"/>
              </w:rPr>
            </w:pPr>
            <w:r w:rsidRPr="005D581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DF1B" w14:textId="77777777" w:rsidR="00ED3638" w:rsidRPr="005D581F" w:rsidRDefault="00ED3638" w:rsidP="000C7D3D">
            <w:pPr>
              <w:pStyle w:val="rowtabella0"/>
              <w:jc w:val="center"/>
              <w:rPr>
                <w:color w:val="002060"/>
              </w:rPr>
            </w:pPr>
            <w:r w:rsidRPr="005D581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E075E" w14:textId="77777777" w:rsidR="00ED3638" w:rsidRPr="005D581F" w:rsidRDefault="00ED3638" w:rsidP="000C7D3D">
            <w:pPr>
              <w:pStyle w:val="rowtabella0"/>
              <w:jc w:val="center"/>
              <w:rPr>
                <w:color w:val="002060"/>
              </w:rPr>
            </w:pPr>
            <w:r w:rsidRPr="005D581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8507" w14:textId="77777777" w:rsidR="00ED3638" w:rsidRPr="005D581F" w:rsidRDefault="00ED3638" w:rsidP="000C7D3D">
            <w:pPr>
              <w:pStyle w:val="rowtabella0"/>
              <w:jc w:val="center"/>
              <w:rPr>
                <w:color w:val="002060"/>
              </w:rPr>
            </w:pPr>
            <w:r w:rsidRPr="005D581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53C40" w14:textId="77777777" w:rsidR="00ED3638" w:rsidRPr="005D581F" w:rsidRDefault="00ED3638" w:rsidP="000C7D3D">
            <w:pPr>
              <w:pStyle w:val="rowtabella0"/>
              <w:jc w:val="center"/>
              <w:rPr>
                <w:color w:val="002060"/>
              </w:rPr>
            </w:pPr>
            <w:r w:rsidRPr="005D581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553DF" w14:textId="77777777" w:rsidR="00ED3638" w:rsidRPr="005D581F" w:rsidRDefault="00ED3638" w:rsidP="000C7D3D">
            <w:pPr>
              <w:pStyle w:val="rowtabella0"/>
              <w:jc w:val="center"/>
              <w:rPr>
                <w:color w:val="002060"/>
              </w:rPr>
            </w:pPr>
            <w:r w:rsidRPr="005D581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45B7" w14:textId="77777777" w:rsidR="00ED3638" w:rsidRPr="005D581F" w:rsidRDefault="00ED3638" w:rsidP="000C7D3D">
            <w:pPr>
              <w:pStyle w:val="rowtabella0"/>
              <w:jc w:val="center"/>
              <w:rPr>
                <w:color w:val="002060"/>
              </w:rPr>
            </w:pPr>
            <w:r w:rsidRPr="005D581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3DB2" w14:textId="77777777" w:rsidR="00ED3638" w:rsidRPr="005D581F" w:rsidRDefault="00ED3638" w:rsidP="000C7D3D">
            <w:pPr>
              <w:pStyle w:val="rowtabella0"/>
              <w:jc w:val="center"/>
              <w:rPr>
                <w:color w:val="002060"/>
              </w:rPr>
            </w:pPr>
            <w:r w:rsidRPr="005D581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A2B0" w14:textId="77777777" w:rsidR="00ED3638" w:rsidRPr="005D581F" w:rsidRDefault="00ED3638" w:rsidP="000C7D3D">
            <w:pPr>
              <w:pStyle w:val="rowtabella0"/>
              <w:jc w:val="center"/>
              <w:rPr>
                <w:color w:val="002060"/>
              </w:rPr>
            </w:pPr>
            <w:r w:rsidRPr="005D581F">
              <w:rPr>
                <w:color w:val="002060"/>
              </w:rPr>
              <w:t>0</w:t>
            </w:r>
          </w:p>
        </w:tc>
      </w:tr>
    </w:tbl>
    <w:p w14:paraId="65B3DAEE" w14:textId="77777777" w:rsidR="00ED3638" w:rsidRPr="005D581F" w:rsidRDefault="00ED3638" w:rsidP="00ED3638">
      <w:pPr>
        <w:pStyle w:val="breakline"/>
        <w:rPr>
          <w:rFonts w:ascii="Arial" w:eastAsiaTheme="minorEastAsia" w:hAnsi="Arial" w:cs="Arial"/>
          <w:color w:val="002060"/>
        </w:rPr>
      </w:pPr>
    </w:p>
    <w:p w14:paraId="110F5694" w14:textId="77777777" w:rsidR="00527B8F" w:rsidRPr="002D2913" w:rsidRDefault="00527B8F" w:rsidP="00527B8F">
      <w:pPr>
        <w:pStyle w:val="breakline"/>
        <w:rPr>
          <w:rFonts w:eastAsiaTheme="minorEastAsia"/>
          <w:color w:val="002060"/>
        </w:rPr>
      </w:pPr>
    </w:p>
    <w:p w14:paraId="7D6A52FA" w14:textId="77777777" w:rsidR="006A61A1" w:rsidRPr="00D063D7" w:rsidRDefault="006A61A1" w:rsidP="00FA724E">
      <w:pPr>
        <w:pStyle w:val="breakline"/>
        <w:rPr>
          <w:rFonts w:eastAsiaTheme="minorEastAsia"/>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6A909CF0"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FA724E" w:rsidRPr="00FA724E">
        <w:rPr>
          <w:rFonts w:ascii="Arial" w:hAnsi="Arial" w:cs="Arial"/>
          <w:b/>
          <w:bCs/>
          <w:color w:val="002060"/>
        </w:rPr>
        <w:t>24</w:t>
      </w:r>
      <w:r w:rsidR="00303F6E" w:rsidRPr="00FA724E">
        <w:rPr>
          <w:rFonts w:ascii="Arial" w:hAnsi="Arial" w:cs="Arial"/>
          <w:b/>
          <w:bCs/>
          <w:color w:val="002060"/>
        </w:rPr>
        <w:t xml:space="preserve"> novembre</w:t>
      </w:r>
      <w:r w:rsidRPr="00FA724E">
        <w:rPr>
          <w:rFonts w:ascii="Arial" w:hAnsi="Arial" w:cs="Arial"/>
          <w:b/>
          <w:bCs/>
          <w:color w:val="002060"/>
        </w:rPr>
        <w:t xml:space="preserve"> 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4C1FAA48" w14:textId="77777777" w:rsidR="008F44F5" w:rsidRDefault="008F44F5" w:rsidP="00F770E5">
      <w:pPr>
        <w:pStyle w:val="Nessunaspaziatura"/>
        <w:jc w:val="both"/>
        <w:rPr>
          <w:rFonts w:ascii="Arial" w:hAnsi="Arial" w:cs="Arial"/>
          <w:bCs/>
          <w:color w:val="002060"/>
        </w:rPr>
      </w:pPr>
    </w:p>
    <w:p w14:paraId="726EF8CD" w14:textId="503F2C56" w:rsidR="00FD2DC7" w:rsidRPr="00812109" w:rsidRDefault="00FD2DC7" w:rsidP="00FD2DC7">
      <w:pPr>
        <w:pStyle w:val="Nessunaspaziatura"/>
        <w:jc w:val="both"/>
        <w:rPr>
          <w:rFonts w:ascii="Arial" w:hAnsi="Arial" w:cs="Arial"/>
          <w:b/>
          <w:color w:val="002060"/>
          <w:sz w:val="28"/>
          <w:szCs w:val="28"/>
        </w:rPr>
      </w:pPr>
      <w:r w:rsidRPr="00812109">
        <w:rPr>
          <w:rFonts w:ascii="Arial" w:hAnsi="Arial" w:cs="Arial"/>
          <w:b/>
          <w:color w:val="002060"/>
          <w:sz w:val="28"/>
          <w:szCs w:val="28"/>
        </w:rPr>
        <w:t xml:space="preserve">CAMPIONATO REGIONALE CALCIO A CINQUE </w:t>
      </w:r>
      <w:r>
        <w:rPr>
          <w:rFonts w:ascii="Arial" w:hAnsi="Arial" w:cs="Arial"/>
          <w:b/>
          <w:color w:val="002060"/>
          <w:sz w:val="28"/>
          <w:szCs w:val="28"/>
        </w:rPr>
        <w:t>SERIE C1</w:t>
      </w:r>
      <w:r w:rsidRPr="00812109">
        <w:rPr>
          <w:rFonts w:ascii="Arial" w:hAnsi="Arial" w:cs="Arial"/>
          <w:b/>
          <w:color w:val="002060"/>
          <w:sz w:val="28"/>
          <w:szCs w:val="28"/>
        </w:rPr>
        <w:t>, GIRONE “A</w:t>
      </w:r>
      <w:r>
        <w:rPr>
          <w:rFonts w:ascii="Arial" w:hAnsi="Arial" w:cs="Arial"/>
          <w:b/>
          <w:color w:val="002060"/>
          <w:sz w:val="28"/>
          <w:szCs w:val="28"/>
        </w:rPr>
        <w:t xml:space="preserve"> – UNICO</w:t>
      </w:r>
      <w:r w:rsidRPr="00812109">
        <w:rPr>
          <w:rFonts w:ascii="Arial" w:hAnsi="Arial" w:cs="Arial"/>
          <w:b/>
          <w:color w:val="002060"/>
          <w:sz w:val="28"/>
          <w:szCs w:val="28"/>
        </w:rPr>
        <w:t>”</w:t>
      </w:r>
    </w:p>
    <w:p w14:paraId="264BD626" w14:textId="77777777" w:rsidR="00FD2DC7" w:rsidRDefault="00FD2DC7" w:rsidP="00FD2DC7">
      <w:pPr>
        <w:pStyle w:val="Nessunaspaziatura"/>
        <w:jc w:val="both"/>
        <w:rPr>
          <w:rFonts w:ascii="Arial" w:hAnsi="Arial" w:cs="Arial"/>
          <w:bCs/>
          <w:color w:val="002060"/>
        </w:rPr>
      </w:pPr>
    </w:p>
    <w:p w14:paraId="009262E2" w14:textId="2BFCEC5D" w:rsidR="003A33C1" w:rsidRDefault="00FD2DC7" w:rsidP="00FD2DC7">
      <w:pPr>
        <w:pStyle w:val="Nessunaspaziatura"/>
        <w:jc w:val="both"/>
        <w:rPr>
          <w:rFonts w:ascii="Arial" w:hAnsi="Arial" w:cs="Arial"/>
          <w:bCs/>
          <w:color w:val="002060"/>
        </w:rPr>
      </w:pPr>
      <w:r w:rsidRPr="00812109">
        <w:rPr>
          <w:rFonts w:ascii="Arial" w:hAnsi="Arial" w:cs="Arial"/>
          <w:bCs/>
          <w:color w:val="002060"/>
        </w:rPr>
        <w:t xml:space="preserve">A seguito </w:t>
      </w:r>
      <w:r w:rsidR="003A33C1">
        <w:rPr>
          <w:rFonts w:ascii="Arial" w:hAnsi="Arial" w:cs="Arial"/>
          <w:bCs/>
          <w:color w:val="002060"/>
        </w:rPr>
        <w:t>della segnalazione della società interessata e di ulteriore verifica, nel Comunicato Ufficiale n° 44 del 12/11/2025 è stato erroneamente sanzionato con l’</w:t>
      </w:r>
      <w:r w:rsidR="003A33C1" w:rsidRPr="003A33C1">
        <w:rPr>
          <w:rFonts w:ascii="Arial" w:hAnsi="Arial" w:cs="Arial"/>
          <w:b/>
          <w:color w:val="002060"/>
        </w:rPr>
        <w:t xml:space="preserve">ammonizione </w:t>
      </w:r>
      <w:r w:rsidR="003A33C1">
        <w:rPr>
          <w:rFonts w:ascii="Arial" w:hAnsi="Arial" w:cs="Arial"/>
          <w:bCs/>
          <w:color w:val="002060"/>
        </w:rPr>
        <w:t xml:space="preserve">il tecnico della Società </w:t>
      </w:r>
      <w:r w:rsidR="003A33C1" w:rsidRPr="003A33C1">
        <w:rPr>
          <w:rFonts w:ascii="Arial" w:hAnsi="Arial" w:cs="Arial"/>
          <w:b/>
          <w:color w:val="002060"/>
        </w:rPr>
        <w:t>TRE TORRI A.S.D.</w:t>
      </w:r>
      <w:r w:rsidR="003A33C1">
        <w:rPr>
          <w:rFonts w:ascii="Arial" w:hAnsi="Arial" w:cs="Arial"/>
          <w:bCs/>
          <w:color w:val="002060"/>
        </w:rPr>
        <w:t xml:space="preserve"> Sig. </w:t>
      </w:r>
      <w:r w:rsidR="003A33C1" w:rsidRPr="003A33C1">
        <w:rPr>
          <w:rFonts w:ascii="Arial" w:hAnsi="Arial" w:cs="Arial"/>
          <w:b/>
          <w:color w:val="002060"/>
        </w:rPr>
        <w:t>MONALDI MAURO</w:t>
      </w:r>
      <w:r w:rsidR="003A33C1">
        <w:rPr>
          <w:rFonts w:ascii="Arial" w:hAnsi="Arial" w:cs="Arial"/>
          <w:bCs/>
          <w:color w:val="002060"/>
        </w:rPr>
        <w:t xml:space="preserve">, </w:t>
      </w:r>
      <w:r w:rsidR="003A33C1" w:rsidRPr="003A33C1">
        <w:rPr>
          <w:rFonts w:ascii="Arial" w:hAnsi="Arial" w:cs="Arial"/>
          <w:b/>
          <w:color w:val="002060"/>
        </w:rPr>
        <w:t>sanzione</w:t>
      </w:r>
      <w:r w:rsidR="003A33C1">
        <w:rPr>
          <w:rFonts w:ascii="Arial" w:hAnsi="Arial" w:cs="Arial"/>
          <w:bCs/>
          <w:color w:val="002060"/>
        </w:rPr>
        <w:t xml:space="preserve"> che deve intendersi </w:t>
      </w:r>
      <w:r w:rsidR="003A33C1" w:rsidRPr="003A33C1">
        <w:rPr>
          <w:rFonts w:ascii="Arial" w:hAnsi="Arial" w:cs="Arial"/>
          <w:b/>
          <w:color w:val="002060"/>
        </w:rPr>
        <w:t>annullata</w:t>
      </w:r>
      <w:r w:rsidR="003A33C1">
        <w:rPr>
          <w:rFonts w:ascii="Arial" w:hAnsi="Arial" w:cs="Arial"/>
          <w:bCs/>
          <w:color w:val="002060"/>
        </w:rPr>
        <w:t xml:space="preserve"> con effetto immediato; al contempo si sanziona con l’ammonizione (I </w:t>
      </w:r>
      <w:proofErr w:type="spellStart"/>
      <w:r w:rsidR="003A33C1">
        <w:rPr>
          <w:rFonts w:ascii="Arial" w:hAnsi="Arial" w:cs="Arial"/>
          <w:bCs/>
          <w:color w:val="002060"/>
        </w:rPr>
        <w:t>infr</w:t>
      </w:r>
      <w:proofErr w:type="spellEnd"/>
      <w:r w:rsidR="003A33C1">
        <w:rPr>
          <w:rFonts w:ascii="Arial" w:hAnsi="Arial" w:cs="Arial"/>
          <w:bCs/>
          <w:color w:val="002060"/>
        </w:rPr>
        <w:t xml:space="preserve">) il dirigente della </w:t>
      </w:r>
      <w:r w:rsidR="003A33C1">
        <w:rPr>
          <w:rFonts w:ascii="Arial" w:hAnsi="Arial" w:cs="Arial"/>
          <w:bCs/>
          <w:color w:val="002060"/>
        </w:rPr>
        <w:t>Società TRE TORRI A.S.D. Sig.</w:t>
      </w:r>
      <w:r w:rsidR="003A33C1">
        <w:rPr>
          <w:rFonts w:ascii="Arial" w:hAnsi="Arial" w:cs="Arial"/>
          <w:bCs/>
          <w:color w:val="002060"/>
        </w:rPr>
        <w:t xml:space="preserve"> SALUSTRI MIRKO come da relativo paragrafo del presente Comunicato Ufficiale.</w:t>
      </w:r>
    </w:p>
    <w:p w14:paraId="218B274A" w14:textId="77777777" w:rsidR="00FD2DC7" w:rsidRDefault="00FD2DC7" w:rsidP="00F770E5">
      <w:pPr>
        <w:pStyle w:val="Nessunaspaziatura"/>
        <w:jc w:val="both"/>
        <w:rPr>
          <w:rFonts w:ascii="Arial" w:hAnsi="Arial" w:cs="Arial"/>
          <w:bCs/>
          <w:color w:val="002060"/>
        </w:rPr>
      </w:pPr>
    </w:p>
    <w:p w14:paraId="263772BC" w14:textId="77777777" w:rsidR="00FD2DC7" w:rsidRPr="000A05C2" w:rsidRDefault="00FD2DC7"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04993C3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75400">
        <w:rPr>
          <w:b/>
          <w:color w:val="002060"/>
          <w:u w:val="single"/>
        </w:rPr>
        <w:t>1</w:t>
      </w:r>
      <w:r w:rsidR="00197370">
        <w:rPr>
          <w:b/>
          <w:color w:val="002060"/>
          <w:u w:val="single"/>
        </w:rPr>
        <w:t>3</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F5A04" w14:textId="77777777" w:rsidR="00A923E3" w:rsidRDefault="00A923E3">
      <w:r>
        <w:separator/>
      </w:r>
    </w:p>
  </w:endnote>
  <w:endnote w:type="continuationSeparator" w:id="0">
    <w:p w14:paraId="19E0B3D2" w14:textId="77777777" w:rsidR="00A923E3" w:rsidRDefault="00A9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3C95FD1"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w:t>
    </w:r>
    <w:r w:rsidR="00197370">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542FA" w14:textId="77777777" w:rsidR="00A923E3" w:rsidRDefault="00A923E3">
      <w:r>
        <w:separator/>
      </w:r>
    </w:p>
  </w:footnote>
  <w:footnote w:type="continuationSeparator" w:id="0">
    <w:p w14:paraId="75F23B18" w14:textId="77777777" w:rsidR="00A923E3" w:rsidRDefault="00A92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5"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4"/>
  </w:num>
  <w:num w:numId="3" w16cid:durableId="57946484">
    <w:abstractNumId w:val="6"/>
  </w:num>
  <w:num w:numId="4" w16cid:durableId="564266614">
    <w:abstractNumId w:val="22"/>
  </w:num>
  <w:num w:numId="5" w16cid:durableId="1249315646">
    <w:abstractNumId w:val="19"/>
  </w:num>
  <w:num w:numId="6" w16cid:durableId="934754267">
    <w:abstractNumId w:val="8"/>
  </w:num>
  <w:num w:numId="7" w16cid:durableId="2088965195">
    <w:abstractNumId w:val="14"/>
  </w:num>
  <w:num w:numId="8" w16cid:durableId="1258707900">
    <w:abstractNumId w:val="26"/>
  </w:num>
  <w:num w:numId="9" w16cid:durableId="745029327">
    <w:abstractNumId w:val="20"/>
  </w:num>
  <w:num w:numId="10" w16cid:durableId="1282424059">
    <w:abstractNumId w:val="25"/>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3"/>
  </w:num>
  <w:num w:numId="19" w16cid:durableId="1200316192">
    <w:abstractNumId w:val="16"/>
  </w:num>
  <w:num w:numId="20" w16cid:durableId="1089040843">
    <w:abstractNumId w:val="21"/>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8</Pages>
  <Words>2729</Words>
  <Characters>15556</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18249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2025-11-13T13:56:00Z</cp:lastPrinted>
  <dcterms:created xsi:type="dcterms:W3CDTF">2025-11-13T13:56:00Z</dcterms:created>
  <dcterms:modified xsi:type="dcterms:W3CDTF">2025-11-13T13:56:00Z</dcterms:modified>
</cp:coreProperties>
</file>