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5CD0F32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73F73">
              <w:rPr>
                <w:rFonts w:ascii="Arial" w:hAnsi="Arial" w:cs="Arial"/>
                <w:color w:val="002060"/>
                <w:sz w:val="40"/>
                <w:szCs w:val="40"/>
              </w:rPr>
              <w:t>4</w:t>
            </w:r>
            <w:r w:rsidR="00DC52B7">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C52B7">
              <w:rPr>
                <w:rFonts w:ascii="Arial" w:hAnsi="Arial" w:cs="Arial"/>
                <w:color w:val="002060"/>
                <w:sz w:val="40"/>
                <w:szCs w:val="40"/>
              </w:rPr>
              <w:t>20</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62EDFA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845BC">
          <w:rPr>
            <w:noProof/>
            <w:webHidden/>
          </w:rPr>
          <w:t>1</w:t>
        </w:r>
        <w:r w:rsidR="00AC19D9" w:rsidRPr="00DE1EF7">
          <w:rPr>
            <w:noProof/>
            <w:webHidden/>
          </w:rPr>
          <w:fldChar w:fldCharType="end"/>
        </w:r>
      </w:hyperlink>
    </w:p>
    <w:p w14:paraId="112EDB38" w14:textId="0C571A3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845BC">
          <w:rPr>
            <w:noProof/>
            <w:webHidden/>
          </w:rPr>
          <w:t>1</w:t>
        </w:r>
        <w:r w:rsidRPr="00DE1EF7">
          <w:rPr>
            <w:noProof/>
            <w:webHidden/>
          </w:rPr>
          <w:fldChar w:fldCharType="end"/>
        </w:r>
      </w:hyperlink>
    </w:p>
    <w:p w14:paraId="4D9CAD43" w14:textId="4C46E49E"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845BC">
          <w:rPr>
            <w:noProof/>
            <w:webHidden/>
          </w:rPr>
          <w:t>1</w:t>
        </w:r>
        <w:r w:rsidRPr="00DE1EF7">
          <w:rPr>
            <w:noProof/>
            <w:webHidden/>
          </w:rPr>
          <w:fldChar w:fldCharType="end"/>
        </w:r>
      </w:hyperlink>
    </w:p>
    <w:p w14:paraId="0EAFCCD8" w14:textId="3787BA2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845BC">
          <w:rPr>
            <w:noProof/>
            <w:webHidden/>
          </w:rPr>
          <w:t>2</w:t>
        </w:r>
        <w:r w:rsidRPr="00DE1EF7">
          <w:rPr>
            <w:noProof/>
            <w:webHidden/>
          </w:rPr>
          <w:fldChar w:fldCharType="end"/>
        </w:r>
      </w:hyperlink>
    </w:p>
    <w:p w14:paraId="0952245B" w14:textId="663EFA5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845BC">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5B9C542" w14:textId="77777777" w:rsidR="00B6226E" w:rsidRDefault="00B6226E" w:rsidP="00CE2EDF">
      <w:pPr>
        <w:tabs>
          <w:tab w:val="left" w:pos="3225"/>
        </w:tabs>
        <w:rPr>
          <w:rFonts w:ascii="Arial" w:hAnsi="Arial" w:cs="Arial"/>
          <w:color w:val="002060"/>
          <w:sz w:val="22"/>
          <w:szCs w:val="22"/>
        </w:rPr>
      </w:pPr>
    </w:p>
    <w:p w14:paraId="48CC835C" w14:textId="77777777" w:rsidR="00F87BFE" w:rsidRPr="00F87BFE" w:rsidRDefault="00F87BFE" w:rsidP="00F87BFE">
      <w:pPr>
        <w:rPr>
          <w:rFonts w:ascii="Arial" w:hAnsi="Arial" w:cs="Arial"/>
          <w:b/>
          <w:color w:val="002060"/>
          <w:sz w:val="28"/>
          <w:szCs w:val="28"/>
        </w:rPr>
      </w:pPr>
      <w:r w:rsidRPr="00F87BFE">
        <w:rPr>
          <w:rFonts w:ascii="Arial" w:hAnsi="Arial" w:cs="Arial"/>
          <w:b/>
          <w:color w:val="002060"/>
          <w:sz w:val="28"/>
          <w:szCs w:val="28"/>
        </w:rPr>
        <w:t>GIORNATA INTERNAZIONALE PER L’ELIMINAZIONE DELLA VIOLENZA SULLE DONNE</w:t>
      </w:r>
    </w:p>
    <w:p w14:paraId="68D82B20" w14:textId="77777777" w:rsidR="00F87BFE" w:rsidRPr="00F87BFE" w:rsidRDefault="00F87BFE" w:rsidP="00F87BFE">
      <w:pPr>
        <w:rPr>
          <w:rFonts w:ascii="Arial" w:hAnsi="Arial" w:cs="Arial"/>
          <w:color w:val="002060"/>
          <w:sz w:val="22"/>
          <w:szCs w:val="22"/>
        </w:rPr>
      </w:pPr>
    </w:p>
    <w:p w14:paraId="47FB4823" w14:textId="77777777" w:rsidR="00F87BFE" w:rsidRPr="00F87BFE" w:rsidRDefault="00F87BFE" w:rsidP="00F87BFE">
      <w:pPr>
        <w:rPr>
          <w:rFonts w:ascii="Arial" w:hAnsi="Arial" w:cs="Arial"/>
          <w:color w:val="002060"/>
          <w:sz w:val="22"/>
          <w:szCs w:val="22"/>
        </w:rPr>
      </w:pPr>
      <w:r w:rsidRPr="00F87BFE">
        <w:rPr>
          <w:rFonts w:ascii="Arial" w:hAnsi="Arial" w:cs="Arial"/>
          <w:color w:val="002060"/>
          <w:sz w:val="22"/>
          <w:szCs w:val="22"/>
        </w:rPr>
        <w:t>Si informa che la Lega Nazionale Dilettanti ha aderito alla Giornata Internazionale per l’eliminazione della violenza sulle donne che ricorrerà il 25 novembre 2025.</w:t>
      </w:r>
    </w:p>
    <w:p w14:paraId="0E0B3492" w14:textId="77777777" w:rsidR="00F87BFE" w:rsidRPr="00F87BFE" w:rsidRDefault="00F87BFE" w:rsidP="00F87BFE">
      <w:pPr>
        <w:rPr>
          <w:rFonts w:ascii="Arial" w:hAnsi="Arial" w:cs="Arial"/>
          <w:color w:val="002060"/>
          <w:sz w:val="22"/>
          <w:szCs w:val="22"/>
        </w:rPr>
      </w:pPr>
      <w:r w:rsidRPr="00F87BFE">
        <w:rPr>
          <w:rFonts w:ascii="Arial" w:hAnsi="Arial" w:cs="Arial"/>
          <w:color w:val="002060"/>
          <w:sz w:val="22"/>
          <w:szCs w:val="22"/>
        </w:rPr>
        <w:t xml:space="preserve">Fra le iniziative programmate a cura dell’Area di Responsabilità Sociale della Lega c’è la promozione del </w:t>
      </w:r>
      <w:r w:rsidRPr="00F87BFE">
        <w:rPr>
          <w:rFonts w:ascii="Arial" w:hAnsi="Arial" w:cs="Arial"/>
          <w:b/>
          <w:color w:val="002060"/>
          <w:sz w:val="22"/>
          <w:szCs w:val="22"/>
        </w:rPr>
        <w:t xml:space="preserve">1522, </w:t>
      </w:r>
      <w:r w:rsidRPr="00F87BFE">
        <w:rPr>
          <w:rFonts w:ascii="Arial" w:hAnsi="Arial" w:cs="Arial"/>
          <w:color w:val="002060"/>
          <w:sz w:val="22"/>
          <w:szCs w:val="22"/>
        </w:rPr>
        <w:t xml:space="preserve">numero gratuito antiviolenza e stalking, promosso dalla Presidenza del </w:t>
      </w:r>
      <w:proofErr w:type="gramStart"/>
      <w:r w:rsidRPr="00F87BFE">
        <w:rPr>
          <w:rFonts w:ascii="Arial" w:hAnsi="Arial" w:cs="Arial"/>
          <w:color w:val="002060"/>
          <w:sz w:val="22"/>
          <w:szCs w:val="22"/>
        </w:rPr>
        <w:t>Consiglio dei Ministri</w:t>
      </w:r>
      <w:proofErr w:type="gramEnd"/>
      <w:r w:rsidRPr="00F87BFE">
        <w:rPr>
          <w:rFonts w:ascii="Arial" w:hAnsi="Arial" w:cs="Arial"/>
          <w:color w:val="002060"/>
          <w:sz w:val="22"/>
          <w:szCs w:val="22"/>
        </w:rPr>
        <w:t xml:space="preserve"> – Dipartimento per le Pari Opportunità, che accoglie con operatrici specializzate le richieste di aiuto e sostegno delle vittime di violenza e stalking</w:t>
      </w:r>
    </w:p>
    <w:p w14:paraId="5EEC6DF3" w14:textId="77777777" w:rsidR="00F87BFE" w:rsidRPr="00F87BFE" w:rsidRDefault="00F87BFE" w:rsidP="00F87BFE">
      <w:pPr>
        <w:rPr>
          <w:rFonts w:ascii="Arial" w:hAnsi="Arial" w:cs="Arial"/>
          <w:color w:val="002060"/>
          <w:sz w:val="22"/>
          <w:szCs w:val="22"/>
        </w:rPr>
      </w:pPr>
      <w:r w:rsidRPr="00F87BFE">
        <w:rPr>
          <w:rFonts w:ascii="Arial" w:hAnsi="Arial" w:cs="Arial"/>
          <w:color w:val="002060"/>
          <w:sz w:val="22"/>
          <w:szCs w:val="22"/>
        </w:rPr>
        <w:t xml:space="preserve">Si invitano pertanto le Società a svolgere idonea attività divulgativa e a voler trasmette con l’ausilio di uno speaker e/o di un impianto audio all’interne degli impianti sportivi – laddove possibile – i contenuti del seguente messaggio in occasione di tutte le gare in programma in questo </w:t>
      </w:r>
      <w:proofErr w:type="gramStart"/>
      <w:r w:rsidRPr="00F87BFE">
        <w:rPr>
          <w:rFonts w:ascii="Arial" w:hAnsi="Arial" w:cs="Arial"/>
          <w:color w:val="002060"/>
          <w:sz w:val="22"/>
          <w:szCs w:val="22"/>
        </w:rPr>
        <w:t>weekend</w:t>
      </w:r>
      <w:proofErr w:type="gramEnd"/>
      <w:r w:rsidRPr="00F87BFE">
        <w:rPr>
          <w:rFonts w:ascii="Arial" w:hAnsi="Arial" w:cs="Arial"/>
          <w:color w:val="002060"/>
          <w:sz w:val="22"/>
          <w:szCs w:val="22"/>
        </w:rPr>
        <w:t xml:space="preserve"> (22 e 23 novembre con eventuali anticipi del 21 e posticipi al 24).):</w:t>
      </w:r>
    </w:p>
    <w:p w14:paraId="2F42E3DC" w14:textId="77777777" w:rsidR="00F87BFE" w:rsidRPr="00F87BFE" w:rsidRDefault="00F87BFE" w:rsidP="00F87BFE">
      <w:pPr>
        <w:rPr>
          <w:rFonts w:ascii="Arial" w:hAnsi="Arial" w:cs="Arial"/>
          <w:color w:val="002060"/>
          <w:sz w:val="22"/>
          <w:szCs w:val="22"/>
        </w:rPr>
      </w:pPr>
    </w:p>
    <w:p w14:paraId="342C4DEF" w14:textId="77777777" w:rsidR="00F87BFE" w:rsidRPr="00F87BFE" w:rsidRDefault="00F87BFE" w:rsidP="00F87BFE">
      <w:pPr>
        <w:rPr>
          <w:rFonts w:ascii="Arial" w:hAnsi="Arial" w:cs="Arial"/>
          <w:b/>
          <w:i/>
          <w:color w:val="002060"/>
          <w:sz w:val="22"/>
          <w:szCs w:val="22"/>
        </w:rPr>
      </w:pPr>
      <w:r w:rsidRPr="00F87BFE">
        <w:rPr>
          <w:rFonts w:ascii="Arial" w:hAnsi="Arial" w:cs="Arial"/>
          <w:b/>
          <w:i/>
          <w:color w:val="002060"/>
          <w:sz w:val="22"/>
          <w:szCs w:val="22"/>
        </w:rPr>
        <w:t xml:space="preserve">“In vista della Giornata internazionale per l’eliminazione della violenza contro le donne, la Lega Nazionale Dilettanti sostiene il 1522, il numero antiviolenza e stalking ed invita tutti a non </w:t>
      </w:r>
      <w:r w:rsidRPr="00F87BFE">
        <w:rPr>
          <w:rFonts w:ascii="Arial" w:hAnsi="Arial" w:cs="Arial"/>
          <w:b/>
          <w:i/>
          <w:color w:val="002060"/>
          <w:sz w:val="22"/>
          <w:szCs w:val="22"/>
        </w:rPr>
        <w:lastRenderedPageBreak/>
        <w:t>rimanere indifferenti: prestare attenzione, saper cogliere i segnali e sostenere chi è in difficoltà può fare davvero la differenza”</w:t>
      </w:r>
    </w:p>
    <w:p w14:paraId="146D8679" w14:textId="77777777" w:rsidR="00F87BFE" w:rsidRDefault="00F87BFE" w:rsidP="00CE2EDF">
      <w:pPr>
        <w:tabs>
          <w:tab w:val="left" w:pos="3225"/>
        </w:tabs>
        <w:rPr>
          <w:rFonts w:ascii="Arial" w:hAnsi="Arial" w:cs="Arial"/>
          <w:color w:val="002060"/>
          <w:sz w:val="22"/>
          <w:szCs w:val="22"/>
        </w:rPr>
      </w:pPr>
    </w:p>
    <w:p w14:paraId="5B24C130" w14:textId="77777777" w:rsidR="00F87BFE" w:rsidRPr="00F87BFE" w:rsidRDefault="00F87BFE"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lastRenderedPageBreak/>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lastRenderedPageBreak/>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24A391ED" w14:textId="77777777" w:rsidR="00244369" w:rsidRDefault="00244369" w:rsidP="0022231A">
      <w:pPr>
        <w:pStyle w:val="LndNormale1"/>
        <w:rPr>
          <w:color w:val="002060"/>
        </w:rPr>
      </w:pPr>
    </w:p>
    <w:p w14:paraId="107E3EB7" w14:textId="77777777" w:rsidR="00244369" w:rsidRPr="00244369" w:rsidRDefault="00244369" w:rsidP="00244369">
      <w:pPr>
        <w:pStyle w:val="LndNormale1"/>
        <w:rPr>
          <w:b/>
          <w:color w:val="002060"/>
          <w:sz w:val="28"/>
          <w:szCs w:val="28"/>
        </w:rPr>
      </w:pPr>
      <w:r w:rsidRPr="00244369">
        <w:rPr>
          <w:b/>
          <w:color w:val="002060"/>
          <w:sz w:val="28"/>
          <w:szCs w:val="28"/>
        </w:rPr>
        <w:t>INCONTRO CON GLI ARBITRI</w:t>
      </w:r>
    </w:p>
    <w:p w14:paraId="5638B8C3" w14:textId="77777777" w:rsidR="00244369" w:rsidRPr="00244369" w:rsidRDefault="00244369" w:rsidP="00244369">
      <w:pPr>
        <w:pStyle w:val="LndNormale1"/>
        <w:rPr>
          <w:color w:val="002060"/>
        </w:rPr>
      </w:pPr>
    </w:p>
    <w:p w14:paraId="5914F937" w14:textId="64AC84CB" w:rsidR="00244369" w:rsidRPr="00244369" w:rsidRDefault="00244369" w:rsidP="00244369">
      <w:pPr>
        <w:pStyle w:val="LndNormale1"/>
        <w:rPr>
          <w:bCs/>
          <w:color w:val="002060"/>
        </w:rPr>
      </w:pPr>
      <w:r w:rsidRPr="00244369">
        <w:rPr>
          <w:color w:val="002060"/>
        </w:rPr>
        <w:t xml:space="preserve">Si comunica che </w:t>
      </w:r>
      <w:r w:rsidRPr="00244369">
        <w:rPr>
          <w:b/>
          <w:color w:val="002060"/>
          <w:u w:val="single"/>
        </w:rPr>
        <w:t xml:space="preserve">lunedì </w:t>
      </w:r>
      <w:r>
        <w:rPr>
          <w:b/>
          <w:color w:val="002060"/>
          <w:u w:val="single"/>
        </w:rPr>
        <w:t>1 dicembre</w:t>
      </w:r>
      <w:r w:rsidRPr="00244369">
        <w:rPr>
          <w:b/>
          <w:color w:val="002060"/>
          <w:u w:val="single"/>
        </w:rPr>
        <w:t xml:space="preserve"> 2025 alle ore </w:t>
      </w:r>
      <w:r>
        <w:rPr>
          <w:b/>
          <w:color w:val="002060"/>
          <w:u w:val="single"/>
        </w:rPr>
        <w:t>17:55</w:t>
      </w:r>
      <w:r w:rsidRPr="00244369">
        <w:rPr>
          <w:b/>
          <w:color w:val="002060"/>
          <w:u w:val="single"/>
        </w:rPr>
        <w:t>,</w:t>
      </w:r>
      <w:r w:rsidRPr="00244369">
        <w:rPr>
          <w:color w:val="002060"/>
        </w:rPr>
        <w:t xml:space="preserve"> presso la sala delle riunioni del Comitato Rewgionale Marche, in Ancona via Schiavoni snc, è programmato l’incontro con il Comitato Regionale Arbitri dei capitani, degli allenatori e di un dirigente di ogni Società partcipante ai campionati regional</w:t>
      </w:r>
      <w:r>
        <w:rPr>
          <w:color w:val="002060"/>
        </w:rPr>
        <w:t>i</w:t>
      </w:r>
      <w:r w:rsidRPr="00244369">
        <w:rPr>
          <w:color w:val="002060"/>
        </w:rPr>
        <w:t xml:space="preserve"> di </w:t>
      </w:r>
      <w:r>
        <w:rPr>
          <w:b/>
          <w:color w:val="002060"/>
        </w:rPr>
        <w:t>Calcio a Cinque</w:t>
      </w:r>
      <w:r>
        <w:rPr>
          <w:bCs/>
          <w:color w:val="002060"/>
        </w:rPr>
        <w:t>.</w:t>
      </w:r>
    </w:p>
    <w:p w14:paraId="5E1335FB" w14:textId="77777777" w:rsidR="00244369" w:rsidRDefault="00244369" w:rsidP="0022231A">
      <w:pPr>
        <w:pStyle w:val="LndNormale1"/>
        <w:rPr>
          <w:color w:val="002060"/>
        </w:rPr>
      </w:pPr>
    </w:p>
    <w:p w14:paraId="552B2237" w14:textId="77777777" w:rsidR="007647C1" w:rsidRDefault="007647C1" w:rsidP="0022231A">
      <w:pPr>
        <w:pStyle w:val="LndNormale1"/>
        <w:rPr>
          <w:color w:val="002060"/>
        </w:rPr>
      </w:pPr>
    </w:p>
    <w:p w14:paraId="77D0A349" w14:textId="1839760E" w:rsidR="007647C1" w:rsidRPr="00A54891" w:rsidRDefault="007647C1" w:rsidP="007647C1">
      <w:pPr>
        <w:pStyle w:val="LndNormale1"/>
        <w:rPr>
          <w:b/>
          <w:color w:val="002060"/>
          <w:sz w:val="28"/>
          <w:szCs w:val="28"/>
        </w:rPr>
      </w:pPr>
      <w:r w:rsidRPr="00A54891">
        <w:rPr>
          <w:b/>
          <w:color w:val="002060"/>
          <w:sz w:val="28"/>
          <w:szCs w:val="28"/>
        </w:rPr>
        <w:t>FINALS CUP 20</w:t>
      </w:r>
      <w:r>
        <w:rPr>
          <w:b/>
          <w:color w:val="002060"/>
          <w:sz w:val="28"/>
          <w:szCs w:val="28"/>
        </w:rPr>
        <w:t>2</w:t>
      </w:r>
      <w:r w:rsidR="00E457D9">
        <w:rPr>
          <w:b/>
          <w:color w:val="002060"/>
          <w:sz w:val="28"/>
          <w:szCs w:val="28"/>
        </w:rPr>
        <w:t>5</w:t>
      </w:r>
      <w:r w:rsidRPr="00A54891">
        <w:rPr>
          <w:b/>
          <w:color w:val="002060"/>
          <w:sz w:val="28"/>
          <w:szCs w:val="28"/>
        </w:rPr>
        <w:t>/202</w:t>
      </w:r>
      <w:r w:rsidR="00E457D9">
        <w:rPr>
          <w:b/>
          <w:color w:val="002060"/>
          <w:sz w:val="28"/>
          <w:szCs w:val="28"/>
        </w:rPr>
        <w:t>6</w:t>
      </w:r>
    </w:p>
    <w:p w14:paraId="1A152ED8" w14:textId="77777777" w:rsidR="007647C1" w:rsidRPr="00A54891" w:rsidRDefault="007647C1" w:rsidP="007647C1">
      <w:pPr>
        <w:pStyle w:val="LndNormale1"/>
        <w:rPr>
          <w:color w:val="002060"/>
          <w:szCs w:val="22"/>
        </w:rPr>
      </w:pPr>
    </w:p>
    <w:p w14:paraId="39B2C998" w14:textId="20088554" w:rsidR="007647C1" w:rsidRDefault="007647C1" w:rsidP="007647C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sidR="00E457D9">
        <w:rPr>
          <w:color w:val="002060"/>
          <w:szCs w:val="22"/>
        </w:rPr>
        <w:t>6</w:t>
      </w:r>
      <w:r w:rsidRPr="00A54891">
        <w:rPr>
          <w:color w:val="002060"/>
          <w:szCs w:val="22"/>
        </w:rPr>
        <w:t xml:space="preserve"> sono pregate di presentare la </w:t>
      </w:r>
      <w:r w:rsidRPr="00A54891">
        <w:rPr>
          <w:b/>
          <w:color w:val="002060"/>
          <w:szCs w:val="22"/>
        </w:rPr>
        <w:t xml:space="preserve">propria </w:t>
      </w:r>
      <w:r>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Pr>
          <w:color w:val="002060"/>
          <w:szCs w:val="22"/>
          <w:u w:val="single"/>
        </w:rPr>
        <w:t>Giovedì 2</w:t>
      </w:r>
      <w:r w:rsidR="00E457D9">
        <w:rPr>
          <w:color w:val="002060"/>
          <w:szCs w:val="22"/>
          <w:u w:val="single"/>
        </w:rPr>
        <w:t>0</w:t>
      </w:r>
      <w:r w:rsidRPr="00A54891">
        <w:rPr>
          <w:color w:val="002060"/>
          <w:szCs w:val="22"/>
          <w:u w:val="single"/>
        </w:rPr>
        <w:t xml:space="preserve"> novembre p.v.</w:t>
      </w:r>
    </w:p>
    <w:p w14:paraId="28C7107F" w14:textId="77777777" w:rsidR="007647C1" w:rsidRPr="00F87BFE" w:rsidRDefault="007647C1" w:rsidP="0022231A">
      <w:pPr>
        <w:pStyle w:val="LndNormale1"/>
        <w:rPr>
          <w:color w:val="002060"/>
        </w:rPr>
      </w:pPr>
    </w:p>
    <w:p w14:paraId="67607214" w14:textId="77777777" w:rsidR="00F87BFE" w:rsidRPr="00F87BFE" w:rsidRDefault="00F87BFE" w:rsidP="0022231A">
      <w:pPr>
        <w:pStyle w:val="LndNormale1"/>
        <w:rPr>
          <w:color w:val="002060"/>
        </w:rPr>
      </w:pPr>
    </w:p>
    <w:p w14:paraId="008A54CE" w14:textId="77777777" w:rsidR="00F87BFE" w:rsidRPr="00F87BFE" w:rsidRDefault="00F87BFE" w:rsidP="00F87BFE">
      <w:pPr>
        <w:pStyle w:val="LndNormale1"/>
        <w:rPr>
          <w:b/>
          <w:color w:val="002060"/>
          <w:sz w:val="28"/>
          <w:szCs w:val="28"/>
        </w:rPr>
      </w:pPr>
      <w:r w:rsidRPr="00F87BFE">
        <w:rPr>
          <w:b/>
          <w:color w:val="002060"/>
          <w:sz w:val="28"/>
          <w:szCs w:val="28"/>
        </w:rPr>
        <w:t>SVINCOLI EX ART. 117 BIS NOIF</w:t>
      </w:r>
    </w:p>
    <w:p w14:paraId="55E410D7" w14:textId="77777777" w:rsidR="00F87BFE" w:rsidRPr="00F87BFE" w:rsidRDefault="00F87BFE" w:rsidP="00F87BFE">
      <w:pPr>
        <w:pStyle w:val="LndNormale1"/>
        <w:rPr>
          <w:color w:val="002060"/>
        </w:rPr>
      </w:pPr>
    </w:p>
    <w:p w14:paraId="2966F62E" w14:textId="77777777" w:rsidR="00F87BFE" w:rsidRPr="00F87BFE" w:rsidRDefault="00F87BFE" w:rsidP="00F87BFE">
      <w:pPr>
        <w:pStyle w:val="LndNormale1"/>
        <w:rPr>
          <w:b/>
          <w:color w:val="002060"/>
        </w:rPr>
      </w:pPr>
      <w:r w:rsidRPr="00F87BF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F87BFE">
        <w:rPr>
          <w:b/>
          <w:color w:val="002060"/>
        </w:rPr>
        <w:t>19.11.2025:</w:t>
      </w:r>
    </w:p>
    <w:tbl>
      <w:tblPr>
        <w:tblW w:w="0" w:type="auto"/>
        <w:tblLook w:val="04A0" w:firstRow="1" w:lastRow="0" w:firstColumn="1" w:lastColumn="0" w:noHBand="0" w:noVBand="1"/>
      </w:tblPr>
      <w:tblGrid>
        <w:gridCol w:w="1265"/>
        <w:gridCol w:w="2756"/>
        <w:gridCol w:w="1273"/>
        <w:gridCol w:w="1182"/>
        <w:gridCol w:w="3436"/>
      </w:tblGrid>
      <w:tr w:rsidR="00F87BFE" w:rsidRPr="00F87BFE" w14:paraId="1E341F03" w14:textId="77777777" w:rsidTr="00034CFF">
        <w:tc>
          <w:tcPr>
            <w:tcW w:w="1265" w:type="dxa"/>
            <w:tcBorders>
              <w:top w:val="single" w:sz="4" w:space="0" w:color="auto"/>
              <w:left w:val="single" w:sz="4" w:space="0" w:color="auto"/>
              <w:bottom w:val="single" w:sz="4" w:space="0" w:color="auto"/>
              <w:right w:val="single" w:sz="4" w:space="0" w:color="auto"/>
            </w:tcBorders>
            <w:hideMark/>
          </w:tcPr>
          <w:p w14:paraId="6DFEFB21" w14:textId="77777777" w:rsidR="00F87BFE" w:rsidRPr="00F87BFE" w:rsidRDefault="00F87BFE" w:rsidP="00034CFF">
            <w:pPr>
              <w:pStyle w:val="LndNormale1"/>
              <w:jc w:val="center"/>
              <w:rPr>
                <w:color w:val="002060"/>
              </w:rPr>
            </w:pPr>
            <w:r w:rsidRPr="00F87BF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9F51892" w14:textId="77777777" w:rsidR="00F87BFE" w:rsidRPr="00F87BFE" w:rsidRDefault="00F87BFE" w:rsidP="00034CFF">
            <w:pPr>
              <w:pStyle w:val="LndNormale1"/>
              <w:jc w:val="center"/>
              <w:rPr>
                <w:color w:val="002060"/>
              </w:rPr>
            </w:pPr>
            <w:r w:rsidRPr="00F87BF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ABC9558" w14:textId="77777777" w:rsidR="00F87BFE" w:rsidRPr="00F87BFE" w:rsidRDefault="00F87BFE" w:rsidP="00034CFF">
            <w:pPr>
              <w:pStyle w:val="LndNormale1"/>
              <w:jc w:val="center"/>
              <w:rPr>
                <w:color w:val="002060"/>
              </w:rPr>
            </w:pPr>
            <w:r w:rsidRPr="00F87BF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FBA37EC" w14:textId="77777777" w:rsidR="00F87BFE" w:rsidRPr="00F87BFE" w:rsidRDefault="00F87BFE" w:rsidP="00034CFF">
            <w:pPr>
              <w:pStyle w:val="LndNormale1"/>
              <w:jc w:val="center"/>
              <w:rPr>
                <w:color w:val="002060"/>
              </w:rPr>
            </w:pPr>
            <w:r w:rsidRPr="00F87BF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6002264" w14:textId="77777777" w:rsidR="00F87BFE" w:rsidRPr="00F87BFE" w:rsidRDefault="00F87BFE" w:rsidP="00034CFF">
            <w:pPr>
              <w:pStyle w:val="LndNormale1"/>
              <w:jc w:val="center"/>
              <w:rPr>
                <w:color w:val="002060"/>
              </w:rPr>
            </w:pPr>
            <w:r w:rsidRPr="00F87BFE">
              <w:rPr>
                <w:color w:val="002060"/>
              </w:rPr>
              <w:t>Società</w:t>
            </w:r>
          </w:p>
        </w:tc>
      </w:tr>
      <w:tr w:rsidR="00F87BFE" w:rsidRPr="00F87BFE" w14:paraId="36DB88E4" w14:textId="77777777" w:rsidTr="00034CFF">
        <w:tc>
          <w:tcPr>
            <w:tcW w:w="1265" w:type="dxa"/>
            <w:tcBorders>
              <w:top w:val="single" w:sz="4" w:space="0" w:color="auto"/>
              <w:left w:val="single" w:sz="4" w:space="0" w:color="auto"/>
              <w:bottom w:val="single" w:sz="4" w:space="0" w:color="auto"/>
              <w:right w:val="single" w:sz="4" w:space="0" w:color="auto"/>
            </w:tcBorders>
          </w:tcPr>
          <w:p w14:paraId="509670E8" w14:textId="77777777" w:rsidR="00F87BFE" w:rsidRPr="00F87BFE" w:rsidRDefault="00F87BFE" w:rsidP="00034CFF">
            <w:pPr>
              <w:pStyle w:val="LndNormale1"/>
              <w:rPr>
                <w:color w:val="002060"/>
                <w:sz w:val="20"/>
              </w:rPr>
            </w:pPr>
            <w:r w:rsidRPr="00F87BFE">
              <w:rPr>
                <w:color w:val="002060"/>
                <w:sz w:val="20"/>
              </w:rPr>
              <w:t>7028365</w:t>
            </w:r>
          </w:p>
        </w:tc>
        <w:tc>
          <w:tcPr>
            <w:tcW w:w="2756" w:type="dxa"/>
            <w:tcBorders>
              <w:top w:val="single" w:sz="4" w:space="0" w:color="auto"/>
              <w:left w:val="single" w:sz="4" w:space="0" w:color="auto"/>
              <w:bottom w:val="single" w:sz="4" w:space="0" w:color="auto"/>
              <w:right w:val="single" w:sz="4" w:space="0" w:color="auto"/>
            </w:tcBorders>
          </w:tcPr>
          <w:p w14:paraId="367664AD" w14:textId="77777777" w:rsidR="00F87BFE" w:rsidRPr="00F87BFE" w:rsidRDefault="00F87BFE" w:rsidP="00034CFF">
            <w:pPr>
              <w:pStyle w:val="LndNormale1"/>
              <w:rPr>
                <w:color w:val="002060"/>
                <w:sz w:val="20"/>
              </w:rPr>
            </w:pPr>
            <w:r w:rsidRPr="00F87BFE">
              <w:rPr>
                <w:color w:val="002060"/>
                <w:sz w:val="20"/>
              </w:rPr>
              <w:t>TOMA MARCO</w:t>
            </w:r>
          </w:p>
        </w:tc>
        <w:tc>
          <w:tcPr>
            <w:tcW w:w="1273" w:type="dxa"/>
            <w:tcBorders>
              <w:top w:val="single" w:sz="4" w:space="0" w:color="auto"/>
              <w:left w:val="single" w:sz="4" w:space="0" w:color="auto"/>
              <w:bottom w:val="single" w:sz="4" w:space="0" w:color="auto"/>
              <w:right w:val="single" w:sz="4" w:space="0" w:color="auto"/>
            </w:tcBorders>
          </w:tcPr>
          <w:p w14:paraId="77010601" w14:textId="77777777" w:rsidR="00F87BFE" w:rsidRPr="00F87BFE" w:rsidRDefault="00F87BFE" w:rsidP="00034CFF">
            <w:pPr>
              <w:pStyle w:val="LndNormale1"/>
              <w:rPr>
                <w:color w:val="002060"/>
                <w:sz w:val="20"/>
              </w:rPr>
            </w:pPr>
            <w:r w:rsidRPr="00F87BFE">
              <w:rPr>
                <w:color w:val="002060"/>
                <w:sz w:val="20"/>
              </w:rPr>
              <w:t>26.07.2005</w:t>
            </w:r>
          </w:p>
        </w:tc>
        <w:tc>
          <w:tcPr>
            <w:tcW w:w="1182" w:type="dxa"/>
            <w:tcBorders>
              <w:top w:val="single" w:sz="4" w:space="0" w:color="auto"/>
              <w:left w:val="single" w:sz="4" w:space="0" w:color="auto"/>
              <w:bottom w:val="single" w:sz="4" w:space="0" w:color="auto"/>
              <w:right w:val="single" w:sz="4" w:space="0" w:color="auto"/>
            </w:tcBorders>
          </w:tcPr>
          <w:p w14:paraId="7D50474D" w14:textId="77777777" w:rsidR="00F87BFE" w:rsidRPr="00F87BFE" w:rsidRDefault="00F87BFE" w:rsidP="00034CFF">
            <w:pPr>
              <w:pStyle w:val="LndNormale1"/>
              <w:rPr>
                <w:color w:val="002060"/>
                <w:sz w:val="20"/>
              </w:rPr>
            </w:pPr>
            <w:r w:rsidRPr="00F87BFE">
              <w:rPr>
                <w:color w:val="002060"/>
                <w:sz w:val="20"/>
              </w:rPr>
              <w:t>12370</w:t>
            </w:r>
          </w:p>
        </w:tc>
        <w:tc>
          <w:tcPr>
            <w:tcW w:w="3436" w:type="dxa"/>
            <w:tcBorders>
              <w:top w:val="single" w:sz="4" w:space="0" w:color="auto"/>
              <w:left w:val="single" w:sz="4" w:space="0" w:color="auto"/>
              <w:bottom w:val="single" w:sz="4" w:space="0" w:color="auto"/>
              <w:right w:val="single" w:sz="4" w:space="0" w:color="auto"/>
            </w:tcBorders>
          </w:tcPr>
          <w:p w14:paraId="0BCC4764" w14:textId="77777777" w:rsidR="00F87BFE" w:rsidRPr="00F87BFE" w:rsidRDefault="00F87BFE" w:rsidP="00034CFF">
            <w:pPr>
              <w:pStyle w:val="LndNormale1"/>
              <w:rPr>
                <w:color w:val="002060"/>
                <w:sz w:val="20"/>
              </w:rPr>
            </w:pPr>
            <w:r w:rsidRPr="00F87BFE">
              <w:rPr>
                <w:color w:val="002060"/>
                <w:sz w:val="20"/>
              </w:rPr>
              <w:t>A.S.D. FABRIANO CERRETO</w:t>
            </w:r>
          </w:p>
        </w:tc>
      </w:tr>
      <w:tr w:rsidR="00F87BFE" w:rsidRPr="00F87BFE" w14:paraId="334C8367" w14:textId="77777777" w:rsidTr="00034CFF">
        <w:tc>
          <w:tcPr>
            <w:tcW w:w="1265" w:type="dxa"/>
            <w:tcBorders>
              <w:top w:val="single" w:sz="4" w:space="0" w:color="auto"/>
              <w:left w:val="single" w:sz="4" w:space="0" w:color="auto"/>
              <w:bottom w:val="single" w:sz="4" w:space="0" w:color="auto"/>
              <w:right w:val="single" w:sz="4" w:space="0" w:color="auto"/>
            </w:tcBorders>
          </w:tcPr>
          <w:p w14:paraId="1F1F6A32" w14:textId="77777777" w:rsidR="00F87BFE" w:rsidRPr="00F87BFE" w:rsidRDefault="00F87BFE" w:rsidP="00034CFF">
            <w:pPr>
              <w:pStyle w:val="LndNormale1"/>
              <w:rPr>
                <w:color w:val="002060"/>
                <w:sz w:val="20"/>
              </w:rPr>
            </w:pPr>
            <w:r w:rsidRPr="00F87BFE">
              <w:rPr>
                <w:color w:val="002060"/>
                <w:sz w:val="20"/>
              </w:rPr>
              <w:lastRenderedPageBreak/>
              <w:t>7062026</w:t>
            </w:r>
          </w:p>
        </w:tc>
        <w:tc>
          <w:tcPr>
            <w:tcW w:w="2756" w:type="dxa"/>
            <w:tcBorders>
              <w:top w:val="single" w:sz="4" w:space="0" w:color="auto"/>
              <w:left w:val="single" w:sz="4" w:space="0" w:color="auto"/>
              <w:bottom w:val="single" w:sz="4" w:space="0" w:color="auto"/>
              <w:right w:val="single" w:sz="4" w:space="0" w:color="auto"/>
            </w:tcBorders>
          </w:tcPr>
          <w:p w14:paraId="1339D210" w14:textId="77777777" w:rsidR="00F87BFE" w:rsidRPr="00F87BFE" w:rsidRDefault="00F87BFE" w:rsidP="00034CFF">
            <w:pPr>
              <w:pStyle w:val="LndNormale1"/>
              <w:rPr>
                <w:color w:val="002060"/>
                <w:sz w:val="20"/>
              </w:rPr>
            </w:pPr>
            <w:r w:rsidRPr="00F87BFE">
              <w:rPr>
                <w:color w:val="002060"/>
                <w:sz w:val="20"/>
              </w:rPr>
              <w:t>MADONNA DIEGO</w:t>
            </w:r>
          </w:p>
        </w:tc>
        <w:tc>
          <w:tcPr>
            <w:tcW w:w="1273" w:type="dxa"/>
            <w:tcBorders>
              <w:top w:val="single" w:sz="4" w:space="0" w:color="auto"/>
              <w:left w:val="single" w:sz="4" w:space="0" w:color="auto"/>
              <w:bottom w:val="single" w:sz="4" w:space="0" w:color="auto"/>
              <w:right w:val="single" w:sz="4" w:space="0" w:color="auto"/>
            </w:tcBorders>
          </w:tcPr>
          <w:p w14:paraId="2C3C77BF" w14:textId="77777777" w:rsidR="00F87BFE" w:rsidRPr="00F87BFE" w:rsidRDefault="00F87BFE" w:rsidP="00034CFF">
            <w:pPr>
              <w:pStyle w:val="LndNormale1"/>
              <w:rPr>
                <w:color w:val="002060"/>
                <w:sz w:val="20"/>
              </w:rPr>
            </w:pPr>
            <w:r w:rsidRPr="00F87BFE">
              <w:rPr>
                <w:color w:val="002060"/>
                <w:sz w:val="20"/>
              </w:rPr>
              <w:t>28.07.2005</w:t>
            </w:r>
          </w:p>
        </w:tc>
        <w:tc>
          <w:tcPr>
            <w:tcW w:w="1182" w:type="dxa"/>
            <w:tcBorders>
              <w:top w:val="single" w:sz="4" w:space="0" w:color="auto"/>
              <w:left w:val="single" w:sz="4" w:space="0" w:color="auto"/>
              <w:bottom w:val="single" w:sz="4" w:space="0" w:color="auto"/>
              <w:right w:val="single" w:sz="4" w:space="0" w:color="auto"/>
            </w:tcBorders>
          </w:tcPr>
          <w:p w14:paraId="26CA9C40" w14:textId="77777777" w:rsidR="00F87BFE" w:rsidRPr="00F87BFE" w:rsidRDefault="00F87BFE" w:rsidP="00034CFF">
            <w:pPr>
              <w:pStyle w:val="LndNormale1"/>
              <w:rPr>
                <w:color w:val="002060"/>
                <w:sz w:val="20"/>
              </w:rPr>
            </w:pPr>
            <w:r w:rsidRPr="00F87BFE">
              <w:rPr>
                <w:color w:val="002060"/>
                <w:sz w:val="20"/>
              </w:rPr>
              <w:t>935627</w:t>
            </w:r>
          </w:p>
        </w:tc>
        <w:tc>
          <w:tcPr>
            <w:tcW w:w="3436" w:type="dxa"/>
            <w:tcBorders>
              <w:top w:val="single" w:sz="4" w:space="0" w:color="auto"/>
              <w:left w:val="single" w:sz="4" w:space="0" w:color="auto"/>
              <w:bottom w:val="single" w:sz="4" w:space="0" w:color="auto"/>
              <w:right w:val="single" w:sz="4" w:space="0" w:color="auto"/>
            </w:tcBorders>
          </w:tcPr>
          <w:p w14:paraId="45D91020" w14:textId="77777777" w:rsidR="00F87BFE" w:rsidRPr="00F87BFE" w:rsidRDefault="00F87BFE" w:rsidP="00034CFF">
            <w:pPr>
              <w:pStyle w:val="LndNormale1"/>
              <w:rPr>
                <w:color w:val="002060"/>
                <w:sz w:val="20"/>
              </w:rPr>
            </w:pPr>
            <w:r w:rsidRPr="00F87BFE">
              <w:rPr>
                <w:color w:val="002060"/>
                <w:sz w:val="20"/>
              </w:rPr>
              <w:t>A.S.D. LMV URBINO CALCIO</w:t>
            </w:r>
          </w:p>
        </w:tc>
      </w:tr>
      <w:tr w:rsidR="00F87BFE" w:rsidRPr="00F87BFE" w14:paraId="15A1CD99" w14:textId="77777777" w:rsidTr="00034CFF">
        <w:tc>
          <w:tcPr>
            <w:tcW w:w="1265" w:type="dxa"/>
            <w:tcBorders>
              <w:top w:val="single" w:sz="4" w:space="0" w:color="auto"/>
              <w:left w:val="single" w:sz="4" w:space="0" w:color="auto"/>
              <w:bottom w:val="single" w:sz="4" w:space="0" w:color="auto"/>
              <w:right w:val="single" w:sz="4" w:space="0" w:color="auto"/>
            </w:tcBorders>
          </w:tcPr>
          <w:p w14:paraId="1959CFDA" w14:textId="77777777" w:rsidR="00F87BFE" w:rsidRPr="00F87BFE" w:rsidRDefault="00F87BFE" w:rsidP="00034CFF">
            <w:pPr>
              <w:pStyle w:val="LndNormale1"/>
              <w:rPr>
                <w:color w:val="002060"/>
                <w:sz w:val="20"/>
              </w:rPr>
            </w:pPr>
            <w:r w:rsidRPr="00F87BFE">
              <w:rPr>
                <w:color w:val="002060"/>
                <w:sz w:val="20"/>
              </w:rPr>
              <w:t>1095791</w:t>
            </w:r>
          </w:p>
        </w:tc>
        <w:tc>
          <w:tcPr>
            <w:tcW w:w="2756" w:type="dxa"/>
            <w:tcBorders>
              <w:top w:val="single" w:sz="4" w:space="0" w:color="auto"/>
              <w:left w:val="single" w:sz="4" w:space="0" w:color="auto"/>
              <w:bottom w:val="single" w:sz="4" w:space="0" w:color="auto"/>
              <w:right w:val="single" w:sz="4" w:space="0" w:color="auto"/>
            </w:tcBorders>
          </w:tcPr>
          <w:p w14:paraId="258791F9" w14:textId="77777777" w:rsidR="00F87BFE" w:rsidRPr="00F87BFE" w:rsidRDefault="00F87BFE" w:rsidP="00034CFF">
            <w:pPr>
              <w:pStyle w:val="LndNormale1"/>
              <w:rPr>
                <w:color w:val="002060"/>
                <w:sz w:val="20"/>
              </w:rPr>
            </w:pPr>
            <w:r w:rsidRPr="00F87BFE">
              <w:rPr>
                <w:color w:val="002060"/>
                <w:sz w:val="20"/>
              </w:rPr>
              <w:t>ARIAS ALEXIS EZEQUIEL</w:t>
            </w:r>
          </w:p>
        </w:tc>
        <w:tc>
          <w:tcPr>
            <w:tcW w:w="1273" w:type="dxa"/>
            <w:tcBorders>
              <w:top w:val="single" w:sz="4" w:space="0" w:color="auto"/>
              <w:left w:val="single" w:sz="4" w:space="0" w:color="auto"/>
              <w:bottom w:val="single" w:sz="4" w:space="0" w:color="auto"/>
              <w:right w:val="single" w:sz="4" w:space="0" w:color="auto"/>
            </w:tcBorders>
          </w:tcPr>
          <w:p w14:paraId="5CF7C4A3" w14:textId="77777777" w:rsidR="00F87BFE" w:rsidRPr="00F87BFE" w:rsidRDefault="00F87BFE" w:rsidP="00034CFF">
            <w:pPr>
              <w:pStyle w:val="LndNormale1"/>
              <w:rPr>
                <w:color w:val="002060"/>
                <w:sz w:val="20"/>
              </w:rPr>
            </w:pPr>
            <w:r w:rsidRPr="00F87BFE">
              <w:rPr>
                <w:color w:val="002060"/>
                <w:sz w:val="20"/>
              </w:rPr>
              <w:t>01.02.1999</w:t>
            </w:r>
          </w:p>
        </w:tc>
        <w:tc>
          <w:tcPr>
            <w:tcW w:w="1182" w:type="dxa"/>
            <w:tcBorders>
              <w:top w:val="single" w:sz="4" w:space="0" w:color="auto"/>
              <w:left w:val="single" w:sz="4" w:space="0" w:color="auto"/>
              <w:bottom w:val="single" w:sz="4" w:space="0" w:color="auto"/>
              <w:right w:val="single" w:sz="4" w:space="0" w:color="auto"/>
            </w:tcBorders>
          </w:tcPr>
          <w:p w14:paraId="283F907C" w14:textId="77777777" w:rsidR="00F87BFE" w:rsidRPr="00F87BFE" w:rsidRDefault="00F87BFE" w:rsidP="00034CFF">
            <w:pPr>
              <w:pStyle w:val="LndNormale1"/>
              <w:rPr>
                <w:color w:val="002060"/>
                <w:sz w:val="20"/>
              </w:rPr>
            </w:pPr>
            <w:r w:rsidRPr="00F87BFE">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2996B4C6" w14:textId="77777777" w:rsidR="00F87BFE" w:rsidRPr="00F87BFE" w:rsidRDefault="00F87BFE" w:rsidP="00034CFF">
            <w:pPr>
              <w:pStyle w:val="LndNormale1"/>
              <w:rPr>
                <w:color w:val="002060"/>
                <w:sz w:val="20"/>
              </w:rPr>
            </w:pPr>
            <w:r w:rsidRPr="00F87BFE">
              <w:rPr>
                <w:color w:val="002060"/>
                <w:sz w:val="20"/>
              </w:rPr>
              <w:t>A.P. AURORA TREIA</w:t>
            </w:r>
          </w:p>
        </w:tc>
      </w:tr>
      <w:tr w:rsidR="00F87BFE" w:rsidRPr="00F87BFE" w14:paraId="02BE029D" w14:textId="77777777" w:rsidTr="00034CFF">
        <w:tc>
          <w:tcPr>
            <w:tcW w:w="1265" w:type="dxa"/>
            <w:tcBorders>
              <w:top w:val="single" w:sz="4" w:space="0" w:color="auto"/>
              <w:left w:val="single" w:sz="4" w:space="0" w:color="auto"/>
              <w:bottom w:val="single" w:sz="4" w:space="0" w:color="auto"/>
              <w:right w:val="single" w:sz="4" w:space="0" w:color="auto"/>
            </w:tcBorders>
          </w:tcPr>
          <w:p w14:paraId="7B592CDD" w14:textId="77777777" w:rsidR="00F87BFE" w:rsidRPr="00F87BFE" w:rsidRDefault="00F87BFE" w:rsidP="00034CFF">
            <w:pPr>
              <w:pStyle w:val="LndNormale1"/>
              <w:rPr>
                <w:color w:val="002060"/>
                <w:sz w:val="20"/>
              </w:rPr>
            </w:pPr>
            <w:r w:rsidRPr="00F87BFE">
              <w:rPr>
                <w:color w:val="002060"/>
                <w:sz w:val="20"/>
              </w:rPr>
              <w:t>3887114</w:t>
            </w:r>
          </w:p>
        </w:tc>
        <w:tc>
          <w:tcPr>
            <w:tcW w:w="2756" w:type="dxa"/>
            <w:tcBorders>
              <w:top w:val="single" w:sz="4" w:space="0" w:color="auto"/>
              <w:left w:val="single" w:sz="4" w:space="0" w:color="auto"/>
              <w:bottom w:val="single" w:sz="4" w:space="0" w:color="auto"/>
              <w:right w:val="single" w:sz="4" w:space="0" w:color="auto"/>
            </w:tcBorders>
          </w:tcPr>
          <w:p w14:paraId="271B02AA" w14:textId="77777777" w:rsidR="00F87BFE" w:rsidRPr="00F87BFE" w:rsidRDefault="00F87BFE" w:rsidP="00034CFF">
            <w:pPr>
              <w:pStyle w:val="LndNormale1"/>
              <w:rPr>
                <w:color w:val="002060"/>
                <w:sz w:val="20"/>
              </w:rPr>
            </w:pPr>
            <w:r w:rsidRPr="00F87BFE">
              <w:rPr>
                <w:color w:val="002060"/>
                <w:sz w:val="20"/>
              </w:rPr>
              <w:t>LATTANZI ANDREA</w:t>
            </w:r>
          </w:p>
        </w:tc>
        <w:tc>
          <w:tcPr>
            <w:tcW w:w="1273" w:type="dxa"/>
            <w:tcBorders>
              <w:top w:val="single" w:sz="4" w:space="0" w:color="auto"/>
              <w:left w:val="single" w:sz="4" w:space="0" w:color="auto"/>
              <w:bottom w:val="single" w:sz="4" w:space="0" w:color="auto"/>
              <w:right w:val="single" w:sz="4" w:space="0" w:color="auto"/>
            </w:tcBorders>
          </w:tcPr>
          <w:p w14:paraId="5241E848" w14:textId="77777777" w:rsidR="00F87BFE" w:rsidRPr="00F87BFE" w:rsidRDefault="00F87BFE" w:rsidP="00034CFF">
            <w:pPr>
              <w:pStyle w:val="LndNormale1"/>
              <w:rPr>
                <w:color w:val="002060"/>
                <w:sz w:val="20"/>
              </w:rPr>
            </w:pPr>
            <w:r w:rsidRPr="00F87BFE">
              <w:rPr>
                <w:color w:val="002060"/>
                <w:sz w:val="20"/>
              </w:rPr>
              <w:t>20.04.1994</w:t>
            </w:r>
          </w:p>
        </w:tc>
        <w:tc>
          <w:tcPr>
            <w:tcW w:w="1182" w:type="dxa"/>
            <w:tcBorders>
              <w:top w:val="single" w:sz="4" w:space="0" w:color="auto"/>
              <w:left w:val="single" w:sz="4" w:space="0" w:color="auto"/>
              <w:bottom w:val="single" w:sz="4" w:space="0" w:color="auto"/>
              <w:right w:val="single" w:sz="4" w:space="0" w:color="auto"/>
            </w:tcBorders>
          </w:tcPr>
          <w:p w14:paraId="4578F8A8" w14:textId="77777777" w:rsidR="00F87BFE" w:rsidRPr="00F87BFE" w:rsidRDefault="00F87BFE" w:rsidP="00034CFF">
            <w:pPr>
              <w:pStyle w:val="LndNormale1"/>
              <w:rPr>
                <w:color w:val="002060"/>
                <w:sz w:val="20"/>
              </w:rPr>
            </w:pPr>
            <w:r w:rsidRPr="00F87BFE">
              <w:rPr>
                <w:color w:val="002060"/>
                <w:sz w:val="20"/>
              </w:rPr>
              <w:t>32810</w:t>
            </w:r>
          </w:p>
        </w:tc>
        <w:tc>
          <w:tcPr>
            <w:tcW w:w="3436" w:type="dxa"/>
            <w:tcBorders>
              <w:top w:val="single" w:sz="4" w:space="0" w:color="auto"/>
              <w:left w:val="single" w:sz="4" w:space="0" w:color="auto"/>
              <w:bottom w:val="single" w:sz="4" w:space="0" w:color="auto"/>
              <w:right w:val="single" w:sz="4" w:space="0" w:color="auto"/>
            </w:tcBorders>
          </w:tcPr>
          <w:p w14:paraId="4CE83174" w14:textId="77777777" w:rsidR="00F87BFE" w:rsidRPr="00F87BFE" w:rsidRDefault="00F87BFE" w:rsidP="00034CFF">
            <w:pPr>
              <w:pStyle w:val="LndNormale1"/>
              <w:rPr>
                <w:color w:val="002060"/>
                <w:sz w:val="20"/>
              </w:rPr>
            </w:pPr>
            <w:r w:rsidRPr="00F87BFE">
              <w:rPr>
                <w:color w:val="002060"/>
                <w:sz w:val="20"/>
              </w:rPr>
              <w:t>A.S.D. CASETTE VERDINI</w:t>
            </w:r>
          </w:p>
        </w:tc>
      </w:tr>
      <w:tr w:rsidR="00F87BFE" w:rsidRPr="00F87BFE" w14:paraId="1CB819C0" w14:textId="77777777" w:rsidTr="00034CFF">
        <w:tc>
          <w:tcPr>
            <w:tcW w:w="1265" w:type="dxa"/>
            <w:tcBorders>
              <w:top w:val="single" w:sz="4" w:space="0" w:color="auto"/>
              <w:left w:val="single" w:sz="4" w:space="0" w:color="auto"/>
              <w:bottom w:val="single" w:sz="4" w:space="0" w:color="auto"/>
              <w:right w:val="single" w:sz="4" w:space="0" w:color="auto"/>
            </w:tcBorders>
          </w:tcPr>
          <w:p w14:paraId="4E7701D9" w14:textId="77777777" w:rsidR="00F87BFE" w:rsidRPr="00F87BFE" w:rsidRDefault="00F87BFE" w:rsidP="00034CFF">
            <w:pPr>
              <w:pStyle w:val="LndNormale1"/>
              <w:rPr>
                <w:color w:val="002060"/>
                <w:sz w:val="20"/>
              </w:rPr>
            </w:pPr>
            <w:r w:rsidRPr="00F87BFE">
              <w:rPr>
                <w:color w:val="002060"/>
                <w:sz w:val="20"/>
              </w:rPr>
              <w:t>6532863</w:t>
            </w:r>
          </w:p>
        </w:tc>
        <w:tc>
          <w:tcPr>
            <w:tcW w:w="2756" w:type="dxa"/>
            <w:tcBorders>
              <w:top w:val="single" w:sz="4" w:space="0" w:color="auto"/>
              <w:left w:val="single" w:sz="4" w:space="0" w:color="auto"/>
              <w:bottom w:val="single" w:sz="4" w:space="0" w:color="auto"/>
              <w:right w:val="single" w:sz="4" w:space="0" w:color="auto"/>
            </w:tcBorders>
          </w:tcPr>
          <w:p w14:paraId="468EC03E" w14:textId="77777777" w:rsidR="00F87BFE" w:rsidRPr="00F87BFE" w:rsidRDefault="00F87BFE" w:rsidP="00034CFF">
            <w:pPr>
              <w:pStyle w:val="LndNormale1"/>
              <w:rPr>
                <w:color w:val="002060"/>
                <w:sz w:val="20"/>
              </w:rPr>
            </w:pPr>
            <w:r w:rsidRPr="00F87BFE">
              <w:rPr>
                <w:color w:val="002060"/>
                <w:sz w:val="20"/>
              </w:rPr>
              <w:t>ANTOLINI RICCARDO</w:t>
            </w:r>
          </w:p>
        </w:tc>
        <w:tc>
          <w:tcPr>
            <w:tcW w:w="1273" w:type="dxa"/>
            <w:tcBorders>
              <w:top w:val="single" w:sz="4" w:space="0" w:color="auto"/>
              <w:left w:val="single" w:sz="4" w:space="0" w:color="auto"/>
              <w:bottom w:val="single" w:sz="4" w:space="0" w:color="auto"/>
              <w:right w:val="single" w:sz="4" w:space="0" w:color="auto"/>
            </w:tcBorders>
          </w:tcPr>
          <w:p w14:paraId="6D71F645" w14:textId="77777777" w:rsidR="00F87BFE" w:rsidRPr="00F87BFE" w:rsidRDefault="00F87BFE" w:rsidP="00034CFF">
            <w:pPr>
              <w:pStyle w:val="LndNormale1"/>
              <w:rPr>
                <w:color w:val="002060"/>
                <w:sz w:val="20"/>
              </w:rPr>
            </w:pPr>
            <w:r w:rsidRPr="00F87BFE">
              <w:rPr>
                <w:color w:val="002060"/>
                <w:sz w:val="20"/>
              </w:rPr>
              <w:t>27.09.2003</w:t>
            </w:r>
          </w:p>
        </w:tc>
        <w:tc>
          <w:tcPr>
            <w:tcW w:w="1182" w:type="dxa"/>
            <w:tcBorders>
              <w:top w:val="single" w:sz="4" w:space="0" w:color="auto"/>
              <w:left w:val="single" w:sz="4" w:space="0" w:color="auto"/>
              <w:bottom w:val="single" w:sz="4" w:space="0" w:color="auto"/>
              <w:right w:val="single" w:sz="4" w:space="0" w:color="auto"/>
            </w:tcBorders>
          </w:tcPr>
          <w:p w14:paraId="4801968C" w14:textId="77777777" w:rsidR="00F87BFE" w:rsidRPr="00F87BFE" w:rsidRDefault="00F87BFE" w:rsidP="00034CFF">
            <w:pPr>
              <w:pStyle w:val="LndNormale1"/>
              <w:rPr>
                <w:color w:val="002060"/>
                <w:sz w:val="20"/>
              </w:rPr>
            </w:pPr>
            <w:r w:rsidRPr="00F87BFE">
              <w:rPr>
                <w:color w:val="002060"/>
                <w:sz w:val="20"/>
              </w:rPr>
              <w:t>921225</w:t>
            </w:r>
          </w:p>
        </w:tc>
        <w:tc>
          <w:tcPr>
            <w:tcW w:w="3436" w:type="dxa"/>
            <w:tcBorders>
              <w:top w:val="single" w:sz="4" w:space="0" w:color="auto"/>
              <w:left w:val="single" w:sz="4" w:space="0" w:color="auto"/>
              <w:bottom w:val="single" w:sz="4" w:space="0" w:color="auto"/>
              <w:right w:val="single" w:sz="4" w:space="0" w:color="auto"/>
            </w:tcBorders>
          </w:tcPr>
          <w:p w14:paraId="7FF95ED5" w14:textId="77777777" w:rsidR="00F87BFE" w:rsidRPr="00F87BFE" w:rsidRDefault="00F87BFE" w:rsidP="00034CFF">
            <w:pPr>
              <w:pStyle w:val="LndNormale1"/>
              <w:rPr>
                <w:color w:val="002060"/>
                <w:sz w:val="20"/>
                <w:lang w:val="es-ES"/>
              </w:rPr>
            </w:pPr>
            <w:r w:rsidRPr="00F87BFE">
              <w:rPr>
                <w:color w:val="002060"/>
                <w:sz w:val="20"/>
                <w:lang w:val="es-ES"/>
              </w:rPr>
              <w:t>A.S.D. VIGOR MONTECOSARO CA</w:t>
            </w:r>
          </w:p>
        </w:tc>
      </w:tr>
      <w:tr w:rsidR="00F87BFE" w:rsidRPr="00F87BFE" w14:paraId="4E54A0A2" w14:textId="77777777" w:rsidTr="00034CFF">
        <w:tc>
          <w:tcPr>
            <w:tcW w:w="1265" w:type="dxa"/>
            <w:tcBorders>
              <w:top w:val="single" w:sz="4" w:space="0" w:color="auto"/>
              <w:left w:val="single" w:sz="4" w:space="0" w:color="auto"/>
              <w:bottom w:val="single" w:sz="4" w:space="0" w:color="auto"/>
              <w:right w:val="single" w:sz="4" w:space="0" w:color="auto"/>
            </w:tcBorders>
          </w:tcPr>
          <w:p w14:paraId="5DC0A4B4" w14:textId="77777777" w:rsidR="00F87BFE" w:rsidRPr="00F87BFE" w:rsidRDefault="00F87BFE" w:rsidP="00034CFF">
            <w:pPr>
              <w:pStyle w:val="LndNormale1"/>
              <w:rPr>
                <w:color w:val="002060"/>
                <w:sz w:val="20"/>
              </w:rPr>
            </w:pPr>
            <w:r w:rsidRPr="00F87BFE">
              <w:rPr>
                <w:color w:val="002060"/>
                <w:sz w:val="20"/>
              </w:rPr>
              <w:t>5647817</w:t>
            </w:r>
          </w:p>
        </w:tc>
        <w:tc>
          <w:tcPr>
            <w:tcW w:w="2756" w:type="dxa"/>
            <w:tcBorders>
              <w:top w:val="single" w:sz="4" w:space="0" w:color="auto"/>
              <w:left w:val="single" w:sz="4" w:space="0" w:color="auto"/>
              <w:bottom w:val="single" w:sz="4" w:space="0" w:color="auto"/>
              <w:right w:val="single" w:sz="4" w:space="0" w:color="auto"/>
            </w:tcBorders>
          </w:tcPr>
          <w:p w14:paraId="427B71F2" w14:textId="77777777" w:rsidR="00F87BFE" w:rsidRPr="00F87BFE" w:rsidRDefault="00F87BFE" w:rsidP="00034CFF">
            <w:pPr>
              <w:pStyle w:val="LndNormale1"/>
              <w:rPr>
                <w:color w:val="002060"/>
                <w:sz w:val="20"/>
              </w:rPr>
            </w:pPr>
            <w:r w:rsidRPr="00F87BFE">
              <w:rPr>
                <w:color w:val="002060"/>
                <w:sz w:val="20"/>
              </w:rPr>
              <w:t>MORSUCCI FILIPPO</w:t>
            </w:r>
          </w:p>
        </w:tc>
        <w:tc>
          <w:tcPr>
            <w:tcW w:w="1273" w:type="dxa"/>
            <w:tcBorders>
              <w:top w:val="single" w:sz="4" w:space="0" w:color="auto"/>
              <w:left w:val="single" w:sz="4" w:space="0" w:color="auto"/>
              <w:bottom w:val="single" w:sz="4" w:space="0" w:color="auto"/>
              <w:right w:val="single" w:sz="4" w:space="0" w:color="auto"/>
            </w:tcBorders>
          </w:tcPr>
          <w:p w14:paraId="14CF219D" w14:textId="77777777" w:rsidR="00F87BFE" w:rsidRPr="00F87BFE" w:rsidRDefault="00F87BFE" w:rsidP="00034CFF">
            <w:pPr>
              <w:pStyle w:val="LndNormale1"/>
              <w:rPr>
                <w:color w:val="002060"/>
                <w:sz w:val="20"/>
              </w:rPr>
            </w:pPr>
            <w:r w:rsidRPr="00F87BFE">
              <w:rPr>
                <w:color w:val="002060"/>
                <w:sz w:val="20"/>
              </w:rPr>
              <w:t>02.03.2002</w:t>
            </w:r>
          </w:p>
        </w:tc>
        <w:tc>
          <w:tcPr>
            <w:tcW w:w="1182" w:type="dxa"/>
            <w:tcBorders>
              <w:top w:val="single" w:sz="4" w:space="0" w:color="auto"/>
              <w:left w:val="single" w:sz="4" w:space="0" w:color="auto"/>
              <w:bottom w:val="single" w:sz="4" w:space="0" w:color="auto"/>
              <w:right w:val="single" w:sz="4" w:space="0" w:color="auto"/>
            </w:tcBorders>
          </w:tcPr>
          <w:p w14:paraId="69494F90" w14:textId="77777777" w:rsidR="00F87BFE" w:rsidRPr="00F87BFE" w:rsidRDefault="00F87BFE" w:rsidP="00034CFF">
            <w:pPr>
              <w:pStyle w:val="LndNormale1"/>
              <w:rPr>
                <w:color w:val="002060"/>
                <w:sz w:val="20"/>
              </w:rPr>
            </w:pPr>
            <w:r w:rsidRPr="00F87BFE">
              <w:rPr>
                <w:color w:val="002060"/>
                <w:sz w:val="20"/>
              </w:rPr>
              <w:t>700005</w:t>
            </w:r>
          </w:p>
        </w:tc>
        <w:tc>
          <w:tcPr>
            <w:tcW w:w="3436" w:type="dxa"/>
            <w:tcBorders>
              <w:top w:val="single" w:sz="4" w:space="0" w:color="auto"/>
              <w:left w:val="single" w:sz="4" w:space="0" w:color="auto"/>
              <w:bottom w:val="single" w:sz="4" w:space="0" w:color="auto"/>
              <w:right w:val="single" w:sz="4" w:space="0" w:color="auto"/>
            </w:tcBorders>
          </w:tcPr>
          <w:p w14:paraId="3C7E24C0" w14:textId="77777777" w:rsidR="00F87BFE" w:rsidRPr="00F87BFE" w:rsidRDefault="00F87BFE" w:rsidP="00034CFF">
            <w:pPr>
              <w:pStyle w:val="LndNormale1"/>
              <w:rPr>
                <w:color w:val="002060"/>
                <w:sz w:val="20"/>
              </w:rPr>
            </w:pPr>
            <w:r w:rsidRPr="00F87BFE">
              <w:rPr>
                <w:color w:val="002060"/>
                <w:sz w:val="20"/>
              </w:rPr>
              <w:t>S.S.D. STAFFOLO</w:t>
            </w:r>
          </w:p>
        </w:tc>
      </w:tr>
      <w:tr w:rsidR="00F87BFE" w:rsidRPr="00F87BFE" w14:paraId="21F45AEB" w14:textId="77777777" w:rsidTr="00034CFF">
        <w:tc>
          <w:tcPr>
            <w:tcW w:w="1265" w:type="dxa"/>
            <w:tcBorders>
              <w:top w:val="single" w:sz="4" w:space="0" w:color="auto"/>
              <w:left w:val="single" w:sz="4" w:space="0" w:color="auto"/>
              <w:bottom w:val="single" w:sz="4" w:space="0" w:color="auto"/>
              <w:right w:val="single" w:sz="4" w:space="0" w:color="auto"/>
            </w:tcBorders>
          </w:tcPr>
          <w:p w14:paraId="1FA33A40" w14:textId="77777777" w:rsidR="00F87BFE" w:rsidRPr="00F87BFE" w:rsidRDefault="00F87BFE" w:rsidP="00034CFF">
            <w:pPr>
              <w:pStyle w:val="LndNormale1"/>
              <w:rPr>
                <w:color w:val="002060"/>
                <w:sz w:val="20"/>
              </w:rPr>
            </w:pPr>
            <w:r w:rsidRPr="00F87BFE">
              <w:rPr>
                <w:color w:val="002060"/>
                <w:sz w:val="20"/>
              </w:rPr>
              <w:t>3837551</w:t>
            </w:r>
          </w:p>
        </w:tc>
        <w:tc>
          <w:tcPr>
            <w:tcW w:w="2756" w:type="dxa"/>
            <w:tcBorders>
              <w:top w:val="single" w:sz="4" w:space="0" w:color="auto"/>
              <w:left w:val="single" w:sz="4" w:space="0" w:color="auto"/>
              <w:bottom w:val="single" w:sz="4" w:space="0" w:color="auto"/>
              <w:right w:val="single" w:sz="4" w:space="0" w:color="auto"/>
            </w:tcBorders>
          </w:tcPr>
          <w:p w14:paraId="53FE6318" w14:textId="77777777" w:rsidR="00F87BFE" w:rsidRPr="00F87BFE" w:rsidRDefault="00F87BFE" w:rsidP="00034CFF">
            <w:pPr>
              <w:pStyle w:val="LndNormale1"/>
              <w:rPr>
                <w:color w:val="002060"/>
                <w:sz w:val="20"/>
              </w:rPr>
            </w:pPr>
            <w:r w:rsidRPr="00F87BFE">
              <w:rPr>
                <w:color w:val="002060"/>
                <w:sz w:val="20"/>
              </w:rPr>
              <w:t>GRILLI MATTEO</w:t>
            </w:r>
          </w:p>
        </w:tc>
        <w:tc>
          <w:tcPr>
            <w:tcW w:w="1273" w:type="dxa"/>
            <w:tcBorders>
              <w:top w:val="single" w:sz="4" w:space="0" w:color="auto"/>
              <w:left w:val="single" w:sz="4" w:space="0" w:color="auto"/>
              <w:bottom w:val="single" w:sz="4" w:space="0" w:color="auto"/>
              <w:right w:val="single" w:sz="4" w:space="0" w:color="auto"/>
            </w:tcBorders>
          </w:tcPr>
          <w:p w14:paraId="612C723F" w14:textId="77777777" w:rsidR="00F87BFE" w:rsidRPr="00F87BFE" w:rsidRDefault="00F87BFE" w:rsidP="00034CFF">
            <w:pPr>
              <w:pStyle w:val="LndNormale1"/>
              <w:rPr>
                <w:color w:val="002060"/>
                <w:sz w:val="20"/>
              </w:rPr>
            </w:pPr>
            <w:r w:rsidRPr="00F87BFE">
              <w:rPr>
                <w:color w:val="002060"/>
                <w:sz w:val="20"/>
              </w:rPr>
              <w:t>25.061988</w:t>
            </w:r>
          </w:p>
        </w:tc>
        <w:tc>
          <w:tcPr>
            <w:tcW w:w="1182" w:type="dxa"/>
            <w:tcBorders>
              <w:top w:val="single" w:sz="4" w:space="0" w:color="auto"/>
              <w:left w:val="single" w:sz="4" w:space="0" w:color="auto"/>
              <w:bottom w:val="single" w:sz="4" w:space="0" w:color="auto"/>
              <w:right w:val="single" w:sz="4" w:space="0" w:color="auto"/>
            </w:tcBorders>
          </w:tcPr>
          <w:p w14:paraId="0127D5A0" w14:textId="77777777" w:rsidR="00F87BFE" w:rsidRPr="00F87BFE" w:rsidRDefault="00F87BFE" w:rsidP="00034CFF">
            <w:pPr>
              <w:pStyle w:val="LndNormale1"/>
              <w:rPr>
                <w:color w:val="002060"/>
                <w:sz w:val="20"/>
              </w:rPr>
            </w:pPr>
            <w:r w:rsidRPr="00F87BFE">
              <w:rPr>
                <w:color w:val="002060"/>
                <w:sz w:val="20"/>
              </w:rPr>
              <w:t>938106</w:t>
            </w:r>
          </w:p>
        </w:tc>
        <w:tc>
          <w:tcPr>
            <w:tcW w:w="3436" w:type="dxa"/>
            <w:tcBorders>
              <w:top w:val="single" w:sz="4" w:space="0" w:color="auto"/>
              <w:left w:val="single" w:sz="4" w:space="0" w:color="auto"/>
              <w:bottom w:val="single" w:sz="4" w:space="0" w:color="auto"/>
              <w:right w:val="single" w:sz="4" w:space="0" w:color="auto"/>
            </w:tcBorders>
          </w:tcPr>
          <w:p w14:paraId="703AFC77" w14:textId="77777777" w:rsidR="00F87BFE" w:rsidRPr="00F87BFE" w:rsidRDefault="00F87BFE" w:rsidP="00034CFF">
            <w:pPr>
              <w:pStyle w:val="LndNormale1"/>
              <w:rPr>
                <w:color w:val="002060"/>
                <w:sz w:val="20"/>
              </w:rPr>
            </w:pPr>
            <w:r w:rsidRPr="00F87BFE">
              <w:rPr>
                <w:color w:val="002060"/>
                <w:sz w:val="20"/>
              </w:rPr>
              <w:t>A.S.D. ATLETICO M.U.CALCIO 84</w:t>
            </w:r>
          </w:p>
        </w:tc>
      </w:tr>
      <w:tr w:rsidR="00F87BFE" w:rsidRPr="00F87BFE" w14:paraId="57FCAE3D" w14:textId="77777777" w:rsidTr="00034CFF">
        <w:tc>
          <w:tcPr>
            <w:tcW w:w="1265" w:type="dxa"/>
            <w:tcBorders>
              <w:top w:val="single" w:sz="4" w:space="0" w:color="auto"/>
              <w:left w:val="single" w:sz="4" w:space="0" w:color="auto"/>
              <w:bottom w:val="single" w:sz="4" w:space="0" w:color="auto"/>
              <w:right w:val="single" w:sz="4" w:space="0" w:color="auto"/>
            </w:tcBorders>
          </w:tcPr>
          <w:p w14:paraId="3650A7CA" w14:textId="77777777" w:rsidR="00F87BFE" w:rsidRPr="00F87BFE" w:rsidRDefault="00F87BFE" w:rsidP="00034CFF">
            <w:pPr>
              <w:pStyle w:val="LndNormale1"/>
              <w:rPr>
                <w:color w:val="002060"/>
                <w:sz w:val="20"/>
              </w:rPr>
            </w:pPr>
            <w:r w:rsidRPr="00F87BFE">
              <w:rPr>
                <w:color w:val="002060"/>
                <w:sz w:val="20"/>
              </w:rPr>
              <w:t>4564740</w:t>
            </w:r>
          </w:p>
        </w:tc>
        <w:tc>
          <w:tcPr>
            <w:tcW w:w="2756" w:type="dxa"/>
            <w:tcBorders>
              <w:top w:val="single" w:sz="4" w:space="0" w:color="auto"/>
              <w:left w:val="single" w:sz="4" w:space="0" w:color="auto"/>
              <w:bottom w:val="single" w:sz="4" w:space="0" w:color="auto"/>
              <w:right w:val="single" w:sz="4" w:space="0" w:color="auto"/>
            </w:tcBorders>
          </w:tcPr>
          <w:p w14:paraId="4F41AF9F" w14:textId="77777777" w:rsidR="00F87BFE" w:rsidRPr="00F87BFE" w:rsidRDefault="00F87BFE" w:rsidP="00034CFF">
            <w:pPr>
              <w:pStyle w:val="LndNormale1"/>
              <w:rPr>
                <w:color w:val="002060"/>
                <w:sz w:val="20"/>
              </w:rPr>
            </w:pPr>
            <w:r w:rsidRPr="00F87BFE">
              <w:rPr>
                <w:color w:val="002060"/>
                <w:sz w:val="20"/>
              </w:rPr>
              <w:t>PEROTTI MARCO</w:t>
            </w:r>
          </w:p>
        </w:tc>
        <w:tc>
          <w:tcPr>
            <w:tcW w:w="1273" w:type="dxa"/>
            <w:tcBorders>
              <w:top w:val="single" w:sz="4" w:space="0" w:color="auto"/>
              <w:left w:val="single" w:sz="4" w:space="0" w:color="auto"/>
              <w:bottom w:val="single" w:sz="4" w:space="0" w:color="auto"/>
              <w:right w:val="single" w:sz="4" w:space="0" w:color="auto"/>
            </w:tcBorders>
          </w:tcPr>
          <w:p w14:paraId="25FB4C4B" w14:textId="77777777" w:rsidR="00F87BFE" w:rsidRPr="00F87BFE" w:rsidRDefault="00F87BFE" w:rsidP="00034CFF">
            <w:pPr>
              <w:pStyle w:val="LndNormale1"/>
              <w:rPr>
                <w:color w:val="002060"/>
                <w:sz w:val="20"/>
              </w:rPr>
            </w:pPr>
            <w:r w:rsidRPr="00F87BFE">
              <w:rPr>
                <w:color w:val="002060"/>
                <w:sz w:val="20"/>
              </w:rPr>
              <w:t>13.04.1193</w:t>
            </w:r>
          </w:p>
        </w:tc>
        <w:tc>
          <w:tcPr>
            <w:tcW w:w="1182" w:type="dxa"/>
            <w:tcBorders>
              <w:top w:val="single" w:sz="4" w:space="0" w:color="auto"/>
              <w:left w:val="single" w:sz="4" w:space="0" w:color="auto"/>
              <w:bottom w:val="single" w:sz="4" w:space="0" w:color="auto"/>
              <w:right w:val="single" w:sz="4" w:space="0" w:color="auto"/>
            </w:tcBorders>
          </w:tcPr>
          <w:p w14:paraId="34AA9171" w14:textId="77777777" w:rsidR="00F87BFE" w:rsidRPr="00F87BFE" w:rsidRDefault="00F87BFE" w:rsidP="00034CFF">
            <w:pPr>
              <w:pStyle w:val="LndNormale1"/>
              <w:rPr>
                <w:color w:val="002060"/>
                <w:sz w:val="20"/>
              </w:rPr>
            </w:pPr>
            <w:r w:rsidRPr="00F87BFE">
              <w:rPr>
                <w:color w:val="002060"/>
                <w:sz w:val="20"/>
              </w:rPr>
              <w:t>949720</w:t>
            </w:r>
          </w:p>
        </w:tc>
        <w:tc>
          <w:tcPr>
            <w:tcW w:w="3436" w:type="dxa"/>
            <w:tcBorders>
              <w:top w:val="single" w:sz="4" w:space="0" w:color="auto"/>
              <w:left w:val="single" w:sz="4" w:space="0" w:color="auto"/>
              <w:bottom w:val="single" w:sz="4" w:space="0" w:color="auto"/>
              <w:right w:val="single" w:sz="4" w:space="0" w:color="auto"/>
            </w:tcBorders>
          </w:tcPr>
          <w:p w14:paraId="0E9A7EBC" w14:textId="77777777" w:rsidR="00F87BFE" w:rsidRPr="00F87BFE" w:rsidRDefault="00F87BFE" w:rsidP="00034CFF">
            <w:pPr>
              <w:pStyle w:val="LndNormale1"/>
              <w:rPr>
                <w:color w:val="002060"/>
                <w:sz w:val="20"/>
              </w:rPr>
            </w:pPr>
            <w:r w:rsidRPr="00F87BFE">
              <w:rPr>
                <w:color w:val="002060"/>
                <w:sz w:val="20"/>
              </w:rPr>
              <w:t>A.S.D. MICIO UNITED</w:t>
            </w:r>
          </w:p>
        </w:tc>
      </w:tr>
      <w:tr w:rsidR="00F87BFE" w:rsidRPr="00F87BFE" w14:paraId="4636EA09" w14:textId="77777777" w:rsidTr="00034CFF">
        <w:tc>
          <w:tcPr>
            <w:tcW w:w="1265" w:type="dxa"/>
            <w:tcBorders>
              <w:top w:val="single" w:sz="4" w:space="0" w:color="auto"/>
              <w:left w:val="single" w:sz="4" w:space="0" w:color="auto"/>
              <w:bottom w:val="single" w:sz="4" w:space="0" w:color="auto"/>
              <w:right w:val="single" w:sz="4" w:space="0" w:color="auto"/>
            </w:tcBorders>
          </w:tcPr>
          <w:p w14:paraId="13B53FFE" w14:textId="77777777" w:rsidR="00F87BFE" w:rsidRPr="00F87BFE" w:rsidRDefault="00F87BFE" w:rsidP="00034CFF">
            <w:pPr>
              <w:pStyle w:val="LndNormale1"/>
              <w:rPr>
                <w:color w:val="002060"/>
                <w:sz w:val="20"/>
              </w:rPr>
            </w:pPr>
            <w:r w:rsidRPr="00F87BFE">
              <w:rPr>
                <w:color w:val="002060"/>
                <w:sz w:val="20"/>
              </w:rPr>
              <w:t>4020227</w:t>
            </w:r>
          </w:p>
        </w:tc>
        <w:tc>
          <w:tcPr>
            <w:tcW w:w="2756" w:type="dxa"/>
            <w:tcBorders>
              <w:top w:val="single" w:sz="4" w:space="0" w:color="auto"/>
              <w:left w:val="single" w:sz="4" w:space="0" w:color="auto"/>
              <w:bottom w:val="single" w:sz="4" w:space="0" w:color="auto"/>
              <w:right w:val="single" w:sz="4" w:space="0" w:color="auto"/>
            </w:tcBorders>
          </w:tcPr>
          <w:p w14:paraId="2B64A0FB" w14:textId="77777777" w:rsidR="00F87BFE" w:rsidRPr="00F87BFE" w:rsidRDefault="00F87BFE" w:rsidP="00034CFF">
            <w:pPr>
              <w:pStyle w:val="LndNormale1"/>
              <w:rPr>
                <w:color w:val="002060"/>
                <w:sz w:val="20"/>
              </w:rPr>
            </w:pPr>
            <w:r w:rsidRPr="00F87BFE">
              <w:rPr>
                <w:color w:val="002060"/>
                <w:sz w:val="20"/>
              </w:rPr>
              <w:t>BACCI ALESSANDRO</w:t>
            </w:r>
          </w:p>
        </w:tc>
        <w:tc>
          <w:tcPr>
            <w:tcW w:w="1273" w:type="dxa"/>
            <w:tcBorders>
              <w:top w:val="single" w:sz="4" w:space="0" w:color="auto"/>
              <w:left w:val="single" w:sz="4" w:space="0" w:color="auto"/>
              <w:bottom w:val="single" w:sz="4" w:space="0" w:color="auto"/>
              <w:right w:val="single" w:sz="4" w:space="0" w:color="auto"/>
            </w:tcBorders>
          </w:tcPr>
          <w:p w14:paraId="4E808F61" w14:textId="77777777" w:rsidR="00F87BFE" w:rsidRPr="00F87BFE" w:rsidRDefault="00F87BFE" w:rsidP="00034CFF">
            <w:pPr>
              <w:pStyle w:val="LndNormale1"/>
              <w:rPr>
                <w:color w:val="002060"/>
                <w:sz w:val="20"/>
              </w:rPr>
            </w:pPr>
            <w:r w:rsidRPr="00F87BFE">
              <w:rPr>
                <w:color w:val="002060"/>
                <w:sz w:val="20"/>
              </w:rPr>
              <w:t>19.05.1992</w:t>
            </w:r>
          </w:p>
        </w:tc>
        <w:tc>
          <w:tcPr>
            <w:tcW w:w="1182" w:type="dxa"/>
            <w:tcBorders>
              <w:top w:val="single" w:sz="4" w:space="0" w:color="auto"/>
              <w:left w:val="single" w:sz="4" w:space="0" w:color="auto"/>
              <w:bottom w:val="single" w:sz="4" w:space="0" w:color="auto"/>
              <w:right w:val="single" w:sz="4" w:space="0" w:color="auto"/>
            </w:tcBorders>
          </w:tcPr>
          <w:p w14:paraId="3509600B" w14:textId="77777777" w:rsidR="00F87BFE" w:rsidRPr="00F87BFE" w:rsidRDefault="00F87BFE" w:rsidP="00034CFF">
            <w:pPr>
              <w:pStyle w:val="LndNormale1"/>
              <w:rPr>
                <w:color w:val="002060"/>
                <w:sz w:val="20"/>
              </w:rPr>
            </w:pPr>
            <w:r w:rsidRPr="00F87BFE">
              <w:rPr>
                <w:color w:val="002060"/>
                <w:sz w:val="20"/>
              </w:rPr>
              <w:t>68629</w:t>
            </w:r>
          </w:p>
        </w:tc>
        <w:tc>
          <w:tcPr>
            <w:tcW w:w="3436" w:type="dxa"/>
            <w:tcBorders>
              <w:top w:val="single" w:sz="4" w:space="0" w:color="auto"/>
              <w:left w:val="single" w:sz="4" w:space="0" w:color="auto"/>
              <w:bottom w:val="single" w:sz="4" w:space="0" w:color="auto"/>
              <w:right w:val="single" w:sz="4" w:space="0" w:color="auto"/>
            </w:tcBorders>
          </w:tcPr>
          <w:p w14:paraId="43B65DBD" w14:textId="77777777" w:rsidR="00F87BFE" w:rsidRPr="00F87BFE" w:rsidRDefault="00F87BFE" w:rsidP="00034CFF">
            <w:pPr>
              <w:pStyle w:val="LndNormale1"/>
              <w:rPr>
                <w:color w:val="002060"/>
                <w:sz w:val="20"/>
              </w:rPr>
            </w:pPr>
            <w:r w:rsidRPr="00F87BFE">
              <w:rPr>
                <w:color w:val="002060"/>
                <w:sz w:val="20"/>
              </w:rPr>
              <w:t>POL. POGGIO SAN MARCELLO AS</w:t>
            </w:r>
          </w:p>
        </w:tc>
      </w:tr>
      <w:tr w:rsidR="00F87BFE" w:rsidRPr="00F87BFE" w14:paraId="2AC22A1E" w14:textId="77777777" w:rsidTr="00034CFF">
        <w:tc>
          <w:tcPr>
            <w:tcW w:w="1265" w:type="dxa"/>
            <w:tcBorders>
              <w:top w:val="single" w:sz="4" w:space="0" w:color="auto"/>
              <w:left w:val="single" w:sz="4" w:space="0" w:color="auto"/>
              <w:bottom w:val="single" w:sz="4" w:space="0" w:color="auto"/>
              <w:right w:val="single" w:sz="4" w:space="0" w:color="auto"/>
            </w:tcBorders>
          </w:tcPr>
          <w:p w14:paraId="43BD34F5" w14:textId="77777777" w:rsidR="00F87BFE" w:rsidRPr="00F87BFE" w:rsidRDefault="00F87BFE" w:rsidP="00034CFF">
            <w:pPr>
              <w:pStyle w:val="LndNormale1"/>
              <w:rPr>
                <w:color w:val="002060"/>
                <w:sz w:val="20"/>
              </w:rPr>
            </w:pPr>
            <w:r w:rsidRPr="00F87BFE">
              <w:rPr>
                <w:color w:val="002060"/>
                <w:sz w:val="20"/>
              </w:rPr>
              <w:t>3909940</w:t>
            </w:r>
          </w:p>
        </w:tc>
        <w:tc>
          <w:tcPr>
            <w:tcW w:w="2756" w:type="dxa"/>
            <w:tcBorders>
              <w:top w:val="single" w:sz="4" w:space="0" w:color="auto"/>
              <w:left w:val="single" w:sz="4" w:space="0" w:color="auto"/>
              <w:bottom w:val="single" w:sz="4" w:space="0" w:color="auto"/>
              <w:right w:val="single" w:sz="4" w:space="0" w:color="auto"/>
            </w:tcBorders>
          </w:tcPr>
          <w:p w14:paraId="4CA5851A" w14:textId="77777777" w:rsidR="00F87BFE" w:rsidRPr="00F87BFE" w:rsidRDefault="00F87BFE" w:rsidP="00034CFF">
            <w:pPr>
              <w:pStyle w:val="LndNormale1"/>
              <w:rPr>
                <w:color w:val="002060"/>
                <w:sz w:val="20"/>
              </w:rPr>
            </w:pPr>
            <w:r w:rsidRPr="00F87BFE">
              <w:rPr>
                <w:color w:val="002060"/>
                <w:sz w:val="20"/>
              </w:rPr>
              <w:t>CASSANO GIUSEPPE ROC</w:t>
            </w:r>
          </w:p>
        </w:tc>
        <w:tc>
          <w:tcPr>
            <w:tcW w:w="1273" w:type="dxa"/>
            <w:tcBorders>
              <w:top w:val="single" w:sz="4" w:space="0" w:color="auto"/>
              <w:left w:val="single" w:sz="4" w:space="0" w:color="auto"/>
              <w:bottom w:val="single" w:sz="4" w:space="0" w:color="auto"/>
              <w:right w:val="single" w:sz="4" w:space="0" w:color="auto"/>
            </w:tcBorders>
          </w:tcPr>
          <w:p w14:paraId="04F01815" w14:textId="77777777" w:rsidR="00F87BFE" w:rsidRPr="00F87BFE" w:rsidRDefault="00F87BFE" w:rsidP="00034CFF">
            <w:pPr>
              <w:pStyle w:val="LndNormale1"/>
              <w:rPr>
                <w:color w:val="002060"/>
                <w:sz w:val="20"/>
              </w:rPr>
            </w:pPr>
            <w:r w:rsidRPr="00F87BFE">
              <w:rPr>
                <w:color w:val="002060"/>
                <w:sz w:val="20"/>
              </w:rPr>
              <w:t>13.11.1994</w:t>
            </w:r>
          </w:p>
        </w:tc>
        <w:tc>
          <w:tcPr>
            <w:tcW w:w="1182" w:type="dxa"/>
            <w:tcBorders>
              <w:top w:val="single" w:sz="4" w:space="0" w:color="auto"/>
              <w:left w:val="single" w:sz="4" w:space="0" w:color="auto"/>
              <w:bottom w:val="single" w:sz="4" w:space="0" w:color="auto"/>
              <w:right w:val="single" w:sz="4" w:space="0" w:color="auto"/>
            </w:tcBorders>
          </w:tcPr>
          <w:p w14:paraId="09D884BF" w14:textId="77777777" w:rsidR="00F87BFE" w:rsidRPr="00F87BFE" w:rsidRDefault="00F87BFE" w:rsidP="00034CFF">
            <w:pPr>
              <w:pStyle w:val="LndNormale1"/>
              <w:rPr>
                <w:color w:val="002060"/>
                <w:sz w:val="20"/>
              </w:rPr>
            </w:pPr>
            <w:r w:rsidRPr="00F87BFE">
              <w:rPr>
                <w:color w:val="002060"/>
                <w:sz w:val="20"/>
              </w:rPr>
              <w:t>932889</w:t>
            </w:r>
          </w:p>
        </w:tc>
        <w:tc>
          <w:tcPr>
            <w:tcW w:w="3436" w:type="dxa"/>
            <w:tcBorders>
              <w:top w:val="single" w:sz="4" w:space="0" w:color="auto"/>
              <w:left w:val="single" w:sz="4" w:space="0" w:color="auto"/>
              <w:bottom w:val="single" w:sz="4" w:space="0" w:color="auto"/>
              <w:right w:val="single" w:sz="4" w:space="0" w:color="auto"/>
            </w:tcBorders>
          </w:tcPr>
          <w:p w14:paraId="52693FD2" w14:textId="77777777" w:rsidR="00F87BFE" w:rsidRPr="00F87BFE" w:rsidRDefault="00F87BFE" w:rsidP="00034CFF">
            <w:pPr>
              <w:pStyle w:val="LndNormale1"/>
              <w:rPr>
                <w:color w:val="002060"/>
                <w:sz w:val="20"/>
              </w:rPr>
            </w:pPr>
            <w:r w:rsidRPr="00F87BFE">
              <w:rPr>
                <w:color w:val="002060"/>
                <w:sz w:val="20"/>
              </w:rPr>
              <w:t>A.S.D. MANTOVANI C5</w:t>
            </w:r>
          </w:p>
        </w:tc>
      </w:tr>
      <w:tr w:rsidR="00F87BFE" w:rsidRPr="00F87BFE" w14:paraId="63C8522B" w14:textId="77777777" w:rsidTr="00034CFF">
        <w:tc>
          <w:tcPr>
            <w:tcW w:w="1265" w:type="dxa"/>
            <w:tcBorders>
              <w:top w:val="single" w:sz="4" w:space="0" w:color="auto"/>
              <w:left w:val="single" w:sz="4" w:space="0" w:color="auto"/>
              <w:bottom w:val="single" w:sz="4" w:space="0" w:color="auto"/>
              <w:right w:val="single" w:sz="4" w:space="0" w:color="auto"/>
            </w:tcBorders>
          </w:tcPr>
          <w:p w14:paraId="75D677AB" w14:textId="77777777" w:rsidR="00F87BFE" w:rsidRPr="00F87BFE" w:rsidRDefault="00F87BFE" w:rsidP="00034CFF">
            <w:pPr>
              <w:pStyle w:val="LndNormale1"/>
              <w:rPr>
                <w:color w:val="002060"/>
                <w:sz w:val="20"/>
              </w:rPr>
            </w:pPr>
            <w:r w:rsidRPr="00F87BFE">
              <w:rPr>
                <w:color w:val="002060"/>
                <w:sz w:val="20"/>
              </w:rPr>
              <w:t>7085407</w:t>
            </w:r>
          </w:p>
        </w:tc>
        <w:tc>
          <w:tcPr>
            <w:tcW w:w="2756" w:type="dxa"/>
            <w:tcBorders>
              <w:top w:val="single" w:sz="4" w:space="0" w:color="auto"/>
              <w:left w:val="single" w:sz="4" w:space="0" w:color="auto"/>
              <w:bottom w:val="single" w:sz="4" w:space="0" w:color="auto"/>
              <w:right w:val="single" w:sz="4" w:space="0" w:color="auto"/>
            </w:tcBorders>
          </w:tcPr>
          <w:p w14:paraId="3FB9D2DB" w14:textId="77777777" w:rsidR="00F87BFE" w:rsidRPr="00F87BFE" w:rsidRDefault="00F87BFE" w:rsidP="00034CFF">
            <w:pPr>
              <w:pStyle w:val="LndNormale1"/>
              <w:rPr>
                <w:color w:val="002060"/>
                <w:sz w:val="20"/>
              </w:rPr>
            </w:pPr>
            <w:r w:rsidRPr="00F87BFE">
              <w:rPr>
                <w:color w:val="002060"/>
                <w:sz w:val="20"/>
              </w:rPr>
              <w:t>LORENZINI SAMUELE</w:t>
            </w:r>
          </w:p>
        </w:tc>
        <w:tc>
          <w:tcPr>
            <w:tcW w:w="1273" w:type="dxa"/>
            <w:tcBorders>
              <w:top w:val="single" w:sz="4" w:space="0" w:color="auto"/>
              <w:left w:val="single" w:sz="4" w:space="0" w:color="auto"/>
              <w:bottom w:val="single" w:sz="4" w:space="0" w:color="auto"/>
              <w:right w:val="single" w:sz="4" w:space="0" w:color="auto"/>
            </w:tcBorders>
          </w:tcPr>
          <w:p w14:paraId="56DAFF96" w14:textId="77777777" w:rsidR="00F87BFE" w:rsidRPr="00F87BFE" w:rsidRDefault="00F87BFE" w:rsidP="00034CFF">
            <w:pPr>
              <w:pStyle w:val="LndNormale1"/>
              <w:rPr>
                <w:color w:val="002060"/>
                <w:sz w:val="20"/>
              </w:rPr>
            </w:pPr>
            <w:r w:rsidRPr="00F87BFE">
              <w:rPr>
                <w:color w:val="002060"/>
                <w:sz w:val="20"/>
              </w:rPr>
              <w:t>06.02.2005</w:t>
            </w:r>
          </w:p>
        </w:tc>
        <w:tc>
          <w:tcPr>
            <w:tcW w:w="1182" w:type="dxa"/>
            <w:tcBorders>
              <w:top w:val="single" w:sz="4" w:space="0" w:color="auto"/>
              <w:left w:val="single" w:sz="4" w:space="0" w:color="auto"/>
              <w:bottom w:val="single" w:sz="4" w:space="0" w:color="auto"/>
              <w:right w:val="single" w:sz="4" w:space="0" w:color="auto"/>
            </w:tcBorders>
          </w:tcPr>
          <w:p w14:paraId="2A8C0A24" w14:textId="77777777" w:rsidR="00F87BFE" w:rsidRPr="00F87BFE" w:rsidRDefault="00F87BFE" w:rsidP="00034CFF">
            <w:pPr>
              <w:pStyle w:val="LndNormale1"/>
              <w:rPr>
                <w:color w:val="002060"/>
                <w:sz w:val="20"/>
              </w:rPr>
            </w:pPr>
            <w:r w:rsidRPr="00F87BFE">
              <w:rPr>
                <w:color w:val="002060"/>
                <w:sz w:val="20"/>
              </w:rPr>
              <w:t>932889</w:t>
            </w:r>
          </w:p>
        </w:tc>
        <w:tc>
          <w:tcPr>
            <w:tcW w:w="3436" w:type="dxa"/>
            <w:tcBorders>
              <w:top w:val="single" w:sz="4" w:space="0" w:color="auto"/>
              <w:left w:val="single" w:sz="4" w:space="0" w:color="auto"/>
              <w:bottom w:val="single" w:sz="4" w:space="0" w:color="auto"/>
              <w:right w:val="single" w:sz="4" w:space="0" w:color="auto"/>
            </w:tcBorders>
          </w:tcPr>
          <w:p w14:paraId="596DC917" w14:textId="77777777" w:rsidR="00F87BFE" w:rsidRPr="00F87BFE" w:rsidRDefault="00F87BFE" w:rsidP="00034CFF">
            <w:pPr>
              <w:pStyle w:val="LndNormale1"/>
              <w:rPr>
                <w:color w:val="002060"/>
                <w:sz w:val="20"/>
              </w:rPr>
            </w:pPr>
            <w:r w:rsidRPr="00F87BFE">
              <w:rPr>
                <w:color w:val="002060"/>
                <w:sz w:val="20"/>
              </w:rPr>
              <w:t>A.S.D. MANTOVANI C5</w:t>
            </w:r>
          </w:p>
        </w:tc>
      </w:tr>
    </w:tbl>
    <w:p w14:paraId="3A58ED09" w14:textId="77777777" w:rsidR="00F87BFE" w:rsidRPr="00F87BFE" w:rsidRDefault="00F87BFE" w:rsidP="0022231A">
      <w:pPr>
        <w:pStyle w:val="LndNormale1"/>
        <w:rPr>
          <w:color w:val="002060"/>
        </w:rPr>
      </w:pPr>
    </w:p>
    <w:p w14:paraId="6B5BA4D7" w14:textId="77777777" w:rsidR="00F4010C" w:rsidRPr="00F87BFE" w:rsidRDefault="00F4010C"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75DD88F1" w14:textId="77777777" w:rsidR="00583FA7" w:rsidRPr="005A6E4C" w:rsidRDefault="00583FA7" w:rsidP="00583FA7">
      <w:pPr>
        <w:pStyle w:val="breakline"/>
        <w:rPr>
          <w:color w:val="002060"/>
        </w:rPr>
      </w:pPr>
    </w:p>
    <w:p w14:paraId="4EDB8501" w14:textId="77777777" w:rsidR="00583FA7" w:rsidRPr="005A6E4C" w:rsidRDefault="00583FA7" w:rsidP="00583FA7">
      <w:pPr>
        <w:pStyle w:val="titolocampionato0"/>
        <w:shd w:val="clear" w:color="auto" w:fill="CCCCCC"/>
        <w:spacing w:before="80" w:after="40"/>
        <w:rPr>
          <w:color w:val="002060"/>
        </w:rPr>
      </w:pPr>
      <w:r w:rsidRPr="005A6E4C">
        <w:rPr>
          <w:color w:val="002060"/>
        </w:rPr>
        <w:t>CALCIO A CINQUE SERIE C2</w:t>
      </w:r>
    </w:p>
    <w:p w14:paraId="568A5027" w14:textId="77777777" w:rsidR="00583FA7" w:rsidRPr="005A6E4C" w:rsidRDefault="00583FA7" w:rsidP="00583FA7">
      <w:pPr>
        <w:pStyle w:val="titoloprinc0"/>
        <w:rPr>
          <w:color w:val="002060"/>
        </w:rPr>
      </w:pPr>
      <w:r w:rsidRPr="005A6E4C">
        <w:rPr>
          <w:color w:val="002060"/>
        </w:rPr>
        <w:t>RISULTATI</w:t>
      </w:r>
    </w:p>
    <w:p w14:paraId="1331CB60" w14:textId="77777777" w:rsidR="00583FA7" w:rsidRPr="005A6E4C" w:rsidRDefault="00583FA7" w:rsidP="00583FA7">
      <w:pPr>
        <w:pStyle w:val="breakline"/>
        <w:rPr>
          <w:color w:val="002060"/>
        </w:rPr>
      </w:pPr>
    </w:p>
    <w:p w14:paraId="7853E83B" w14:textId="77777777" w:rsidR="00583FA7" w:rsidRPr="005A6E4C" w:rsidRDefault="00583FA7" w:rsidP="00583FA7">
      <w:pPr>
        <w:pStyle w:val="sottotitolocampionato10"/>
        <w:rPr>
          <w:color w:val="002060"/>
        </w:rPr>
      </w:pPr>
      <w:r w:rsidRPr="005A6E4C">
        <w:rPr>
          <w:color w:val="002060"/>
        </w:rPr>
        <w:t>RISULTATI UFFICIALI GARE DEL 19/11/2025</w:t>
      </w:r>
    </w:p>
    <w:p w14:paraId="3C4043A1" w14:textId="77777777" w:rsidR="00583FA7" w:rsidRPr="00583FA7" w:rsidRDefault="00583FA7" w:rsidP="00583FA7">
      <w:pPr>
        <w:pStyle w:val="sottotitolocampionato20"/>
        <w:spacing w:before="0" w:beforeAutospacing="0" w:after="0" w:afterAutospacing="0"/>
        <w:rPr>
          <w:rFonts w:ascii="Arial" w:hAnsi="Arial" w:cs="Arial"/>
          <w:color w:val="002060"/>
          <w:sz w:val="20"/>
          <w:szCs w:val="20"/>
        </w:rPr>
      </w:pPr>
      <w:r w:rsidRPr="00583FA7">
        <w:rPr>
          <w:rFonts w:ascii="Arial" w:hAnsi="Arial" w:cs="Arial"/>
          <w:color w:val="002060"/>
          <w:sz w:val="20"/>
          <w:szCs w:val="20"/>
        </w:rPr>
        <w:t>Si trascrivono qui di seguito i risultati ufficiali delle gare disputate</w:t>
      </w:r>
    </w:p>
    <w:p w14:paraId="31A0BF23" w14:textId="77777777" w:rsidR="00583FA7" w:rsidRPr="005A6E4C" w:rsidRDefault="00583FA7" w:rsidP="00583FA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83FA7" w:rsidRPr="005A6E4C" w14:paraId="40941C6A" w14:textId="77777777" w:rsidTr="00F1219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3FA7" w:rsidRPr="005A6E4C" w14:paraId="42BD87F1" w14:textId="77777777" w:rsidTr="00F1219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16931" w14:textId="77777777" w:rsidR="00583FA7" w:rsidRPr="005A6E4C" w:rsidRDefault="00583FA7" w:rsidP="00F12199">
                  <w:pPr>
                    <w:pStyle w:val="headertabella0"/>
                    <w:rPr>
                      <w:color w:val="002060"/>
                    </w:rPr>
                  </w:pPr>
                  <w:r w:rsidRPr="005A6E4C">
                    <w:rPr>
                      <w:color w:val="002060"/>
                    </w:rPr>
                    <w:t>GIRONE C - 9 Giornata - A</w:t>
                  </w:r>
                </w:p>
              </w:tc>
            </w:tr>
            <w:tr w:rsidR="00583FA7" w:rsidRPr="005A6E4C" w14:paraId="57366AA3" w14:textId="77777777" w:rsidTr="00F1219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150E3A" w14:textId="77777777" w:rsidR="00583FA7" w:rsidRPr="005A6E4C" w:rsidRDefault="00583FA7" w:rsidP="00F12199">
                  <w:pPr>
                    <w:pStyle w:val="rowtabella0"/>
                    <w:rPr>
                      <w:color w:val="002060"/>
                    </w:rPr>
                  </w:pPr>
                  <w:r w:rsidRPr="005A6E4C">
                    <w:rPr>
                      <w:color w:val="002060"/>
                    </w:rPr>
                    <w:t>FUTSAL VIRE GEOSISTEM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FB391" w14:textId="77777777" w:rsidR="00583FA7" w:rsidRPr="005A6E4C" w:rsidRDefault="00583FA7" w:rsidP="00F12199">
                  <w:pPr>
                    <w:pStyle w:val="rowtabella0"/>
                    <w:rPr>
                      <w:color w:val="002060"/>
                    </w:rPr>
                  </w:pPr>
                  <w:r w:rsidRPr="005A6E4C">
                    <w:rPr>
                      <w:color w:val="002060"/>
                    </w:rPr>
                    <w:t xml:space="preserve">- </w:t>
                  </w:r>
                  <w:proofErr w:type="gramStart"/>
                  <w:r w:rsidRPr="005A6E4C">
                    <w:rPr>
                      <w:color w:val="002060"/>
                    </w:rPr>
                    <w:t>U.MANDOLESI</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89C1E" w14:textId="77777777" w:rsidR="00583FA7" w:rsidRPr="005A6E4C" w:rsidRDefault="00583FA7" w:rsidP="00F12199">
                  <w:pPr>
                    <w:pStyle w:val="rowtabella0"/>
                    <w:jc w:val="center"/>
                    <w:rPr>
                      <w:color w:val="002060"/>
                    </w:rPr>
                  </w:pPr>
                  <w:r w:rsidRPr="005A6E4C">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9E797" w14:textId="77777777" w:rsidR="00583FA7" w:rsidRPr="005A6E4C" w:rsidRDefault="00583FA7" w:rsidP="00F12199">
                  <w:pPr>
                    <w:pStyle w:val="rowtabella0"/>
                    <w:jc w:val="center"/>
                    <w:rPr>
                      <w:color w:val="002060"/>
                    </w:rPr>
                  </w:pPr>
                  <w:r w:rsidRPr="005A6E4C">
                    <w:rPr>
                      <w:color w:val="002060"/>
                    </w:rPr>
                    <w:t> </w:t>
                  </w:r>
                </w:p>
              </w:tc>
            </w:tr>
          </w:tbl>
          <w:p w14:paraId="5DA5E6CD" w14:textId="77777777" w:rsidR="00583FA7" w:rsidRPr="005A6E4C" w:rsidRDefault="00583FA7" w:rsidP="00F12199">
            <w:pPr>
              <w:rPr>
                <w:color w:val="002060"/>
              </w:rPr>
            </w:pPr>
          </w:p>
        </w:tc>
      </w:tr>
    </w:tbl>
    <w:p w14:paraId="0D12F576" w14:textId="77777777" w:rsidR="00583FA7" w:rsidRPr="005A6E4C" w:rsidRDefault="00583FA7" w:rsidP="00583FA7">
      <w:pPr>
        <w:pStyle w:val="breakline"/>
        <w:rPr>
          <w:rFonts w:eastAsiaTheme="minorEastAsia"/>
          <w:color w:val="002060"/>
        </w:rPr>
      </w:pPr>
    </w:p>
    <w:p w14:paraId="2B5F7960" w14:textId="77777777" w:rsidR="00583FA7" w:rsidRPr="005A6E4C" w:rsidRDefault="00583FA7" w:rsidP="00583FA7">
      <w:pPr>
        <w:pStyle w:val="breakline"/>
        <w:rPr>
          <w:color w:val="002060"/>
        </w:rPr>
      </w:pPr>
    </w:p>
    <w:p w14:paraId="08C0129F" w14:textId="77777777" w:rsidR="00583FA7" w:rsidRPr="005A6E4C" w:rsidRDefault="00583FA7" w:rsidP="00583FA7">
      <w:pPr>
        <w:pStyle w:val="titoloprinc0"/>
        <w:rPr>
          <w:color w:val="002060"/>
        </w:rPr>
      </w:pPr>
      <w:r w:rsidRPr="005A6E4C">
        <w:rPr>
          <w:color w:val="002060"/>
        </w:rPr>
        <w:t>GIUDICE SPORTIVO</w:t>
      </w:r>
    </w:p>
    <w:p w14:paraId="4B9720D2" w14:textId="77777777" w:rsidR="00583FA7" w:rsidRPr="005A6E4C" w:rsidRDefault="00583FA7" w:rsidP="00583FA7">
      <w:pPr>
        <w:pStyle w:val="diffida"/>
        <w:rPr>
          <w:color w:val="002060"/>
        </w:rPr>
      </w:pPr>
      <w:r w:rsidRPr="005A6E4C">
        <w:rPr>
          <w:color w:val="002060"/>
        </w:rPr>
        <w:t>Il Giudice Sportivo Avv. Agnese Lazzaretti, con l'assistenza del Segretario Angelo Castellana, nella seduta del 20/11/2025, ha adottato le decisioni che di seguito integralmente si riportano:</w:t>
      </w:r>
    </w:p>
    <w:p w14:paraId="7FD307EE" w14:textId="77777777" w:rsidR="00583FA7" w:rsidRPr="005A6E4C" w:rsidRDefault="00583FA7" w:rsidP="00583FA7">
      <w:pPr>
        <w:pStyle w:val="titolo10"/>
        <w:rPr>
          <w:color w:val="002060"/>
        </w:rPr>
      </w:pPr>
      <w:r w:rsidRPr="005A6E4C">
        <w:rPr>
          <w:color w:val="002060"/>
        </w:rPr>
        <w:t xml:space="preserve">GARE DEL 19/11/2025 </w:t>
      </w:r>
    </w:p>
    <w:p w14:paraId="5DE42806" w14:textId="77777777" w:rsidR="00583FA7" w:rsidRPr="005A6E4C" w:rsidRDefault="00583FA7" w:rsidP="00583FA7">
      <w:pPr>
        <w:pStyle w:val="titolo7a"/>
        <w:rPr>
          <w:color w:val="002060"/>
        </w:rPr>
      </w:pPr>
      <w:r w:rsidRPr="005A6E4C">
        <w:rPr>
          <w:color w:val="002060"/>
        </w:rPr>
        <w:t xml:space="preserve">PROVVEDIMENTI DISCIPLINARI </w:t>
      </w:r>
    </w:p>
    <w:p w14:paraId="14E0640B" w14:textId="77777777" w:rsidR="00583FA7" w:rsidRPr="005A6E4C" w:rsidRDefault="00583FA7" w:rsidP="00583FA7">
      <w:pPr>
        <w:pStyle w:val="titolo7b0"/>
        <w:rPr>
          <w:color w:val="002060"/>
        </w:rPr>
      </w:pPr>
      <w:r w:rsidRPr="005A6E4C">
        <w:rPr>
          <w:color w:val="002060"/>
        </w:rPr>
        <w:t xml:space="preserve">In base alle risultanze degli atti ufficiali sono state deliberate le seguenti sanzioni disciplinari. </w:t>
      </w:r>
    </w:p>
    <w:p w14:paraId="7F6AC91E" w14:textId="77777777" w:rsidR="00583FA7" w:rsidRPr="005A6E4C" w:rsidRDefault="00583FA7" w:rsidP="00583FA7">
      <w:pPr>
        <w:pStyle w:val="titolo30"/>
        <w:rPr>
          <w:color w:val="002060"/>
        </w:rPr>
      </w:pPr>
      <w:r w:rsidRPr="005A6E4C">
        <w:rPr>
          <w:color w:val="002060"/>
        </w:rPr>
        <w:t xml:space="preserve">CALCIATORI NON ESPULSI </w:t>
      </w:r>
    </w:p>
    <w:p w14:paraId="3EB27CE8" w14:textId="77777777" w:rsidR="00583FA7" w:rsidRPr="005A6E4C" w:rsidRDefault="00583FA7" w:rsidP="00583FA7">
      <w:pPr>
        <w:pStyle w:val="titolo20"/>
        <w:rPr>
          <w:color w:val="002060"/>
        </w:rPr>
      </w:pPr>
      <w:r w:rsidRPr="005A6E4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3FA7" w:rsidRPr="005A6E4C" w14:paraId="50B742DD" w14:textId="77777777" w:rsidTr="00F12199">
        <w:tc>
          <w:tcPr>
            <w:tcW w:w="2200" w:type="dxa"/>
            <w:tcMar>
              <w:top w:w="20" w:type="dxa"/>
              <w:left w:w="20" w:type="dxa"/>
              <w:bottom w:w="20" w:type="dxa"/>
              <w:right w:w="20" w:type="dxa"/>
            </w:tcMar>
            <w:vAlign w:val="center"/>
            <w:hideMark/>
          </w:tcPr>
          <w:p w14:paraId="606EB79B" w14:textId="77777777" w:rsidR="00583FA7" w:rsidRPr="005A6E4C" w:rsidRDefault="00583FA7" w:rsidP="00F12199">
            <w:pPr>
              <w:pStyle w:val="movimento"/>
              <w:rPr>
                <w:color w:val="002060"/>
              </w:rPr>
            </w:pPr>
            <w:r w:rsidRPr="005A6E4C">
              <w:rPr>
                <w:color w:val="002060"/>
              </w:rPr>
              <w:t>LANTERMO DIEGO</w:t>
            </w:r>
          </w:p>
        </w:tc>
        <w:tc>
          <w:tcPr>
            <w:tcW w:w="2200" w:type="dxa"/>
            <w:tcMar>
              <w:top w:w="20" w:type="dxa"/>
              <w:left w:w="20" w:type="dxa"/>
              <w:bottom w:w="20" w:type="dxa"/>
              <w:right w:w="20" w:type="dxa"/>
            </w:tcMar>
            <w:vAlign w:val="center"/>
            <w:hideMark/>
          </w:tcPr>
          <w:p w14:paraId="1286A1A8" w14:textId="77777777" w:rsidR="00583FA7" w:rsidRPr="005A6E4C" w:rsidRDefault="00583FA7" w:rsidP="00F12199">
            <w:pPr>
              <w:pStyle w:val="movimento2"/>
              <w:rPr>
                <w:color w:val="002060"/>
              </w:rPr>
            </w:pPr>
            <w:r w:rsidRPr="005A6E4C">
              <w:rPr>
                <w:color w:val="002060"/>
              </w:rPr>
              <w:t>(</w:t>
            </w:r>
            <w:proofErr w:type="gramStart"/>
            <w:r w:rsidRPr="005A6E4C">
              <w:rPr>
                <w:color w:val="002060"/>
              </w:rPr>
              <w:t>U.MANDOLESI</w:t>
            </w:r>
            <w:proofErr w:type="gramEnd"/>
            <w:r w:rsidRPr="005A6E4C">
              <w:rPr>
                <w:color w:val="002060"/>
              </w:rPr>
              <w:t xml:space="preserve">) </w:t>
            </w:r>
          </w:p>
        </w:tc>
        <w:tc>
          <w:tcPr>
            <w:tcW w:w="800" w:type="dxa"/>
            <w:tcMar>
              <w:top w:w="20" w:type="dxa"/>
              <w:left w:w="20" w:type="dxa"/>
              <w:bottom w:w="20" w:type="dxa"/>
              <w:right w:w="20" w:type="dxa"/>
            </w:tcMar>
            <w:vAlign w:val="center"/>
            <w:hideMark/>
          </w:tcPr>
          <w:p w14:paraId="51F47688" w14:textId="77777777" w:rsidR="00583FA7" w:rsidRPr="005A6E4C" w:rsidRDefault="00583FA7" w:rsidP="00F12199">
            <w:pPr>
              <w:pStyle w:val="movimento"/>
              <w:rPr>
                <w:color w:val="002060"/>
              </w:rPr>
            </w:pPr>
            <w:r w:rsidRPr="005A6E4C">
              <w:rPr>
                <w:color w:val="002060"/>
              </w:rPr>
              <w:t> </w:t>
            </w:r>
          </w:p>
        </w:tc>
        <w:tc>
          <w:tcPr>
            <w:tcW w:w="2200" w:type="dxa"/>
            <w:tcMar>
              <w:top w:w="20" w:type="dxa"/>
              <w:left w:w="20" w:type="dxa"/>
              <w:bottom w:w="20" w:type="dxa"/>
              <w:right w:w="20" w:type="dxa"/>
            </w:tcMar>
            <w:vAlign w:val="center"/>
            <w:hideMark/>
          </w:tcPr>
          <w:p w14:paraId="2A742AB5" w14:textId="77777777" w:rsidR="00583FA7" w:rsidRPr="005A6E4C" w:rsidRDefault="00583FA7" w:rsidP="00F12199">
            <w:pPr>
              <w:pStyle w:val="movimento"/>
              <w:rPr>
                <w:color w:val="002060"/>
              </w:rPr>
            </w:pPr>
            <w:r w:rsidRPr="005A6E4C">
              <w:rPr>
                <w:color w:val="002060"/>
              </w:rPr>
              <w:t> </w:t>
            </w:r>
          </w:p>
        </w:tc>
        <w:tc>
          <w:tcPr>
            <w:tcW w:w="2200" w:type="dxa"/>
            <w:tcMar>
              <w:top w:w="20" w:type="dxa"/>
              <w:left w:w="20" w:type="dxa"/>
              <w:bottom w:w="20" w:type="dxa"/>
              <w:right w:w="20" w:type="dxa"/>
            </w:tcMar>
            <w:vAlign w:val="center"/>
            <w:hideMark/>
          </w:tcPr>
          <w:p w14:paraId="4597196D" w14:textId="77777777" w:rsidR="00583FA7" w:rsidRPr="005A6E4C" w:rsidRDefault="00583FA7" w:rsidP="00F12199">
            <w:pPr>
              <w:pStyle w:val="movimento2"/>
              <w:rPr>
                <w:color w:val="002060"/>
              </w:rPr>
            </w:pPr>
            <w:r w:rsidRPr="005A6E4C">
              <w:rPr>
                <w:color w:val="002060"/>
              </w:rPr>
              <w:t> </w:t>
            </w:r>
          </w:p>
        </w:tc>
      </w:tr>
    </w:tbl>
    <w:p w14:paraId="218CF114" w14:textId="77777777" w:rsidR="00583FA7" w:rsidRPr="005A6E4C" w:rsidRDefault="00583FA7" w:rsidP="00583FA7">
      <w:pPr>
        <w:pStyle w:val="titolo20"/>
        <w:rPr>
          <w:rFonts w:eastAsiaTheme="minorEastAsia"/>
          <w:color w:val="002060"/>
        </w:rPr>
      </w:pPr>
      <w:r w:rsidRPr="005A6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3FA7" w:rsidRPr="005A6E4C" w14:paraId="635DDEDC" w14:textId="77777777" w:rsidTr="00F12199">
        <w:tc>
          <w:tcPr>
            <w:tcW w:w="2200" w:type="dxa"/>
            <w:tcMar>
              <w:top w:w="20" w:type="dxa"/>
              <w:left w:w="20" w:type="dxa"/>
              <w:bottom w:w="20" w:type="dxa"/>
              <w:right w:w="20" w:type="dxa"/>
            </w:tcMar>
            <w:vAlign w:val="center"/>
            <w:hideMark/>
          </w:tcPr>
          <w:p w14:paraId="3709491C" w14:textId="77777777" w:rsidR="00583FA7" w:rsidRPr="005A6E4C" w:rsidRDefault="00583FA7" w:rsidP="00F12199">
            <w:pPr>
              <w:pStyle w:val="movimento"/>
              <w:rPr>
                <w:color w:val="002060"/>
              </w:rPr>
            </w:pPr>
            <w:r w:rsidRPr="005A6E4C">
              <w:rPr>
                <w:color w:val="002060"/>
              </w:rPr>
              <w:t>PEZZINI GRAZIANO</w:t>
            </w:r>
          </w:p>
        </w:tc>
        <w:tc>
          <w:tcPr>
            <w:tcW w:w="2200" w:type="dxa"/>
            <w:tcMar>
              <w:top w:w="20" w:type="dxa"/>
              <w:left w:w="20" w:type="dxa"/>
              <w:bottom w:w="20" w:type="dxa"/>
              <w:right w:w="20" w:type="dxa"/>
            </w:tcMar>
            <w:vAlign w:val="center"/>
            <w:hideMark/>
          </w:tcPr>
          <w:p w14:paraId="7A467D87" w14:textId="77777777" w:rsidR="00583FA7" w:rsidRPr="005A6E4C" w:rsidRDefault="00583FA7" w:rsidP="00F12199">
            <w:pPr>
              <w:pStyle w:val="movimento2"/>
              <w:rPr>
                <w:color w:val="002060"/>
              </w:rPr>
            </w:pPr>
            <w:r w:rsidRPr="005A6E4C">
              <w:rPr>
                <w:color w:val="002060"/>
              </w:rPr>
              <w:t xml:space="preserve">(FUTSAL VIRE GEOSISTEM ASD) </w:t>
            </w:r>
          </w:p>
        </w:tc>
        <w:tc>
          <w:tcPr>
            <w:tcW w:w="800" w:type="dxa"/>
            <w:tcMar>
              <w:top w:w="20" w:type="dxa"/>
              <w:left w:w="20" w:type="dxa"/>
              <w:bottom w:w="20" w:type="dxa"/>
              <w:right w:w="20" w:type="dxa"/>
            </w:tcMar>
            <w:vAlign w:val="center"/>
            <w:hideMark/>
          </w:tcPr>
          <w:p w14:paraId="7D4A9362" w14:textId="77777777" w:rsidR="00583FA7" w:rsidRPr="005A6E4C" w:rsidRDefault="00583FA7" w:rsidP="00F12199">
            <w:pPr>
              <w:pStyle w:val="movimento"/>
              <w:rPr>
                <w:color w:val="002060"/>
              </w:rPr>
            </w:pPr>
            <w:r w:rsidRPr="005A6E4C">
              <w:rPr>
                <w:color w:val="002060"/>
              </w:rPr>
              <w:t> </w:t>
            </w:r>
          </w:p>
        </w:tc>
        <w:tc>
          <w:tcPr>
            <w:tcW w:w="2200" w:type="dxa"/>
            <w:tcMar>
              <w:top w:w="20" w:type="dxa"/>
              <w:left w:w="20" w:type="dxa"/>
              <w:bottom w:w="20" w:type="dxa"/>
              <w:right w:w="20" w:type="dxa"/>
            </w:tcMar>
            <w:vAlign w:val="center"/>
            <w:hideMark/>
          </w:tcPr>
          <w:p w14:paraId="310513CF" w14:textId="77777777" w:rsidR="00583FA7" w:rsidRPr="005A6E4C" w:rsidRDefault="00583FA7" w:rsidP="00F12199">
            <w:pPr>
              <w:pStyle w:val="movimento"/>
              <w:rPr>
                <w:color w:val="002060"/>
              </w:rPr>
            </w:pPr>
            <w:r w:rsidRPr="005A6E4C">
              <w:rPr>
                <w:color w:val="002060"/>
              </w:rPr>
              <w:t> </w:t>
            </w:r>
          </w:p>
        </w:tc>
        <w:tc>
          <w:tcPr>
            <w:tcW w:w="2200" w:type="dxa"/>
            <w:tcMar>
              <w:top w:w="20" w:type="dxa"/>
              <w:left w:w="20" w:type="dxa"/>
              <w:bottom w:w="20" w:type="dxa"/>
              <w:right w:w="20" w:type="dxa"/>
            </w:tcMar>
            <w:vAlign w:val="center"/>
            <w:hideMark/>
          </w:tcPr>
          <w:p w14:paraId="2AD5B3C2" w14:textId="77777777" w:rsidR="00583FA7" w:rsidRPr="005A6E4C" w:rsidRDefault="00583FA7" w:rsidP="00F12199">
            <w:pPr>
              <w:pStyle w:val="movimento2"/>
              <w:rPr>
                <w:color w:val="002060"/>
              </w:rPr>
            </w:pPr>
            <w:r w:rsidRPr="005A6E4C">
              <w:rPr>
                <w:color w:val="002060"/>
              </w:rPr>
              <w:t> </w:t>
            </w:r>
          </w:p>
        </w:tc>
      </w:tr>
    </w:tbl>
    <w:p w14:paraId="233B7F68" w14:textId="77777777" w:rsidR="00583FA7" w:rsidRPr="005A6E4C" w:rsidRDefault="00583FA7" w:rsidP="00583FA7">
      <w:pPr>
        <w:pStyle w:val="titolo20"/>
        <w:rPr>
          <w:rFonts w:eastAsiaTheme="minorEastAsia"/>
          <w:color w:val="002060"/>
        </w:rPr>
      </w:pPr>
      <w:r w:rsidRPr="005A6E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3FA7" w:rsidRPr="005A6E4C" w14:paraId="163CF632" w14:textId="77777777" w:rsidTr="00F12199">
        <w:tc>
          <w:tcPr>
            <w:tcW w:w="2200" w:type="dxa"/>
            <w:tcMar>
              <w:top w:w="20" w:type="dxa"/>
              <w:left w:w="20" w:type="dxa"/>
              <w:bottom w:w="20" w:type="dxa"/>
              <w:right w:w="20" w:type="dxa"/>
            </w:tcMar>
            <w:vAlign w:val="center"/>
            <w:hideMark/>
          </w:tcPr>
          <w:p w14:paraId="3C937852" w14:textId="77777777" w:rsidR="00583FA7" w:rsidRPr="005A6E4C" w:rsidRDefault="00583FA7" w:rsidP="00F12199">
            <w:pPr>
              <w:pStyle w:val="movimento"/>
              <w:rPr>
                <w:color w:val="002060"/>
              </w:rPr>
            </w:pPr>
            <w:r w:rsidRPr="005A6E4C">
              <w:rPr>
                <w:color w:val="002060"/>
              </w:rPr>
              <w:lastRenderedPageBreak/>
              <w:t>BIANCUCCI DANNY FRANCESCO</w:t>
            </w:r>
          </w:p>
        </w:tc>
        <w:tc>
          <w:tcPr>
            <w:tcW w:w="2200" w:type="dxa"/>
            <w:tcMar>
              <w:top w:w="20" w:type="dxa"/>
              <w:left w:w="20" w:type="dxa"/>
              <w:bottom w:w="20" w:type="dxa"/>
              <w:right w:w="20" w:type="dxa"/>
            </w:tcMar>
            <w:vAlign w:val="center"/>
            <w:hideMark/>
          </w:tcPr>
          <w:p w14:paraId="007BBCD5" w14:textId="77777777" w:rsidR="00583FA7" w:rsidRPr="005A6E4C" w:rsidRDefault="00583FA7" w:rsidP="00F12199">
            <w:pPr>
              <w:pStyle w:val="movimento2"/>
              <w:rPr>
                <w:color w:val="002060"/>
              </w:rPr>
            </w:pPr>
            <w:r w:rsidRPr="005A6E4C">
              <w:rPr>
                <w:color w:val="002060"/>
              </w:rPr>
              <w:t>(</w:t>
            </w:r>
            <w:proofErr w:type="gramStart"/>
            <w:r w:rsidRPr="005A6E4C">
              <w:rPr>
                <w:color w:val="002060"/>
              </w:rPr>
              <w:t>U.MANDOLESI</w:t>
            </w:r>
            <w:proofErr w:type="gramEnd"/>
            <w:r w:rsidRPr="005A6E4C">
              <w:rPr>
                <w:color w:val="002060"/>
              </w:rPr>
              <w:t xml:space="preserve">) </w:t>
            </w:r>
          </w:p>
        </w:tc>
        <w:tc>
          <w:tcPr>
            <w:tcW w:w="800" w:type="dxa"/>
            <w:tcMar>
              <w:top w:w="20" w:type="dxa"/>
              <w:left w:w="20" w:type="dxa"/>
              <w:bottom w:w="20" w:type="dxa"/>
              <w:right w:w="20" w:type="dxa"/>
            </w:tcMar>
            <w:vAlign w:val="center"/>
            <w:hideMark/>
          </w:tcPr>
          <w:p w14:paraId="2607DF18" w14:textId="77777777" w:rsidR="00583FA7" w:rsidRPr="005A6E4C" w:rsidRDefault="00583FA7" w:rsidP="00F12199">
            <w:pPr>
              <w:pStyle w:val="movimento"/>
              <w:rPr>
                <w:color w:val="002060"/>
              </w:rPr>
            </w:pPr>
            <w:r w:rsidRPr="005A6E4C">
              <w:rPr>
                <w:color w:val="002060"/>
              </w:rPr>
              <w:t> </w:t>
            </w:r>
          </w:p>
        </w:tc>
        <w:tc>
          <w:tcPr>
            <w:tcW w:w="2200" w:type="dxa"/>
            <w:tcMar>
              <w:top w:w="20" w:type="dxa"/>
              <w:left w:w="20" w:type="dxa"/>
              <w:bottom w:w="20" w:type="dxa"/>
              <w:right w:w="20" w:type="dxa"/>
            </w:tcMar>
            <w:vAlign w:val="center"/>
            <w:hideMark/>
          </w:tcPr>
          <w:p w14:paraId="1706598A" w14:textId="77777777" w:rsidR="00583FA7" w:rsidRPr="005A6E4C" w:rsidRDefault="00583FA7" w:rsidP="00F12199">
            <w:pPr>
              <w:pStyle w:val="movimento"/>
              <w:rPr>
                <w:color w:val="002060"/>
              </w:rPr>
            </w:pPr>
            <w:r w:rsidRPr="005A6E4C">
              <w:rPr>
                <w:color w:val="002060"/>
              </w:rPr>
              <w:t> </w:t>
            </w:r>
          </w:p>
        </w:tc>
        <w:tc>
          <w:tcPr>
            <w:tcW w:w="2200" w:type="dxa"/>
            <w:tcMar>
              <w:top w:w="20" w:type="dxa"/>
              <w:left w:w="20" w:type="dxa"/>
              <w:bottom w:w="20" w:type="dxa"/>
              <w:right w:w="20" w:type="dxa"/>
            </w:tcMar>
            <w:vAlign w:val="center"/>
            <w:hideMark/>
          </w:tcPr>
          <w:p w14:paraId="69A5BC7D" w14:textId="77777777" w:rsidR="00583FA7" w:rsidRPr="005A6E4C" w:rsidRDefault="00583FA7" w:rsidP="00F12199">
            <w:pPr>
              <w:pStyle w:val="movimento2"/>
              <w:rPr>
                <w:color w:val="002060"/>
              </w:rPr>
            </w:pPr>
            <w:r w:rsidRPr="005A6E4C">
              <w:rPr>
                <w:color w:val="002060"/>
              </w:rPr>
              <w:t> </w:t>
            </w:r>
          </w:p>
        </w:tc>
      </w:tr>
    </w:tbl>
    <w:p w14:paraId="3BBD91D0" w14:textId="77777777" w:rsidR="00583FA7" w:rsidRDefault="00583FA7" w:rsidP="00583FA7">
      <w:pPr>
        <w:pStyle w:val="breakline"/>
        <w:rPr>
          <w:color w:val="002060"/>
        </w:rPr>
      </w:pPr>
    </w:p>
    <w:p w14:paraId="728FB47F" w14:textId="77777777" w:rsidR="00583FA7" w:rsidRPr="005D3C1E" w:rsidRDefault="00583FA7" w:rsidP="00583FA7">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E0C6779" w14:textId="77777777" w:rsidR="00583FA7" w:rsidRDefault="00583FA7" w:rsidP="00583FA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0CEA3FD6" w14:textId="77777777" w:rsidR="00583FA7" w:rsidRPr="005A6E4C" w:rsidRDefault="00583FA7" w:rsidP="00583FA7">
      <w:pPr>
        <w:pStyle w:val="breakline"/>
        <w:rPr>
          <w:rFonts w:eastAsiaTheme="minorEastAsia"/>
          <w:color w:val="002060"/>
        </w:rPr>
      </w:pPr>
    </w:p>
    <w:p w14:paraId="119FB509" w14:textId="77777777" w:rsidR="00583FA7" w:rsidRPr="005A6E4C" w:rsidRDefault="00583FA7" w:rsidP="00583FA7">
      <w:pPr>
        <w:pStyle w:val="titoloprinc0"/>
        <w:rPr>
          <w:color w:val="002060"/>
        </w:rPr>
      </w:pPr>
      <w:r w:rsidRPr="005A6E4C">
        <w:rPr>
          <w:color w:val="002060"/>
        </w:rPr>
        <w:t>CLASSIFICA</w:t>
      </w:r>
    </w:p>
    <w:p w14:paraId="36F0C7E7" w14:textId="77777777" w:rsidR="00583FA7" w:rsidRPr="005A6E4C" w:rsidRDefault="00583FA7" w:rsidP="00583FA7">
      <w:pPr>
        <w:pStyle w:val="breakline"/>
        <w:rPr>
          <w:color w:val="002060"/>
        </w:rPr>
      </w:pPr>
    </w:p>
    <w:p w14:paraId="4E31B425" w14:textId="77777777" w:rsidR="00583FA7" w:rsidRPr="005A6E4C" w:rsidRDefault="00583FA7" w:rsidP="00583FA7">
      <w:pPr>
        <w:pStyle w:val="breakline"/>
        <w:rPr>
          <w:color w:val="002060"/>
        </w:rPr>
      </w:pPr>
    </w:p>
    <w:p w14:paraId="63D8D75D" w14:textId="77777777" w:rsidR="00583FA7" w:rsidRPr="005A6E4C" w:rsidRDefault="00583FA7" w:rsidP="00583FA7">
      <w:pPr>
        <w:pStyle w:val="sottotitolocampionato10"/>
        <w:rPr>
          <w:color w:val="002060"/>
        </w:rPr>
      </w:pPr>
      <w:r w:rsidRPr="005A6E4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3FA7" w:rsidRPr="005A6E4C" w14:paraId="4EF27A67" w14:textId="77777777" w:rsidTr="00F1219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B0885" w14:textId="77777777" w:rsidR="00583FA7" w:rsidRPr="005A6E4C" w:rsidRDefault="00583FA7" w:rsidP="00F12199">
            <w:pPr>
              <w:pStyle w:val="headertabella0"/>
              <w:rPr>
                <w:color w:val="002060"/>
              </w:rPr>
            </w:pPr>
            <w:r w:rsidRPr="005A6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281D9" w14:textId="77777777" w:rsidR="00583FA7" w:rsidRPr="005A6E4C" w:rsidRDefault="00583FA7" w:rsidP="00F12199">
            <w:pPr>
              <w:pStyle w:val="headertabella0"/>
              <w:rPr>
                <w:color w:val="002060"/>
              </w:rPr>
            </w:pPr>
            <w:r w:rsidRPr="005A6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C5020" w14:textId="77777777" w:rsidR="00583FA7" w:rsidRPr="005A6E4C" w:rsidRDefault="00583FA7" w:rsidP="00F12199">
            <w:pPr>
              <w:pStyle w:val="headertabella0"/>
              <w:rPr>
                <w:color w:val="002060"/>
              </w:rPr>
            </w:pPr>
            <w:r w:rsidRPr="005A6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AC3DA" w14:textId="77777777" w:rsidR="00583FA7" w:rsidRPr="005A6E4C" w:rsidRDefault="00583FA7" w:rsidP="00F12199">
            <w:pPr>
              <w:pStyle w:val="headertabella0"/>
              <w:rPr>
                <w:color w:val="002060"/>
              </w:rPr>
            </w:pPr>
            <w:r w:rsidRPr="005A6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84F12" w14:textId="77777777" w:rsidR="00583FA7" w:rsidRPr="005A6E4C" w:rsidRDefault="00583FA7" w:rsidP="00F12199">
            <w:pPr>
              <w:pStyle w:val="headertabella0"/>
              <w:rPr>
                <w:color w:val="002060"/>
              </w:rPr>
            </w:pPr>
            <w:r w:rsidRPr="005A6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E4D50" w14:textId="77777777" w:rsidR="00583FA7" w:rsidRPr="005A6E4C" w:rsidRDefault="00583FA7" w:rsidP="00F12199">
            <w:pPr>
              <w:pStyle w:val="headertabella0"/>
              <w:rPr>
                <w:color w:val="002060"/>
              </w:rPr>
            </w:pPr>
            <w:r w:rsidRPr="005A6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8E5DB" w14:textId="77777777" w:rsidR="00583FA7" w:rsidRPr="005A6E4C" w:rsidRDefault="00583FA7" w:rsidP="00F12199">
            <w:pPr>
              <w:pStyle w:val="headertabella0"/>
              <w:rPr>
                <w:color w:val="002060"/>
              </w:rPr>
            </w:pPr>
            <w:r w:rsidRPr="005A6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6DCB3" w14:textId="77777777" w:rsidR="00583FA7" w:rsidRPr="005A6E4C" w:rsidRDefault="00583FA7" w:rsidP="00F12199">
            <w:pPr>
              <w:pStyle w:val="headertabella0"/>
              <w:rPr>
                <w:color w:val="002060"/>
              </w:rPr>
            </w:pPr>
            <w:r w:rsidRPr="005A6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D8636" w14:textId="77777777" w:rsidR="00583FA7" w:rsidRPr="005A6E4C" w:rsidRDefault="00583FA7" w:rsidP="00F12199">
            <w:pPr>
              <w:pStyle w:val="headertabella0"/>
              <w:rPr>
                <w:color w:val="002060"/>
              </w:rPr>
            </w:pPr>
            <w:r w:rsidRPr="005A6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28E85" w14:textId="77777777" w:rsidR="00583FA7" w:rsidRPr="005A6E4C" w:rsidRDefault="00583FA7" w:rsidP="00F12199">
            <w:pPr>
              <w:pStyle w:val="headertabella0"/>
              <w:rPr>
                <w:color w:val="002060"/>
              </w:rPr>
            </w:pPr>
            <w:r w:rsidRPr="005A6E4C">
              <w:rPr>
                <w:color w:val="002060"/>
              </w:rPr>
              <w:t>PE</w:t>
            </w:r>
          </w:p>
        </w:tc>
      </w:tr>
      <w:tr w:rsidR="00583FA7" w:rsidRPr="005A6E4C" w14:paraId="321E2AA6" w14:textId="77777777" w:rsidTr="00F1219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4EA572" w14:textId="77777777" w:rsidR="00583FA7" w:rsidRPr="005A6E4C" w:rsidRDefault="00583FA7" w:rsidP="00F12199">
            <w:pPr>
              <w:pStyle w:val="rowtabella0"/>
              <w:rPr>
                <w:color w:val="002060"/>
              </w:rPr>
            </w:pPr>
            <w:r w:rsidRPr="005A6E4C">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F310"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6ED4"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6F76"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B07C4"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B475"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C692" w14:textId="77777777" w:rsidR="00583FA7" w:rsidRPr="005A6E4C" w:rsidRDefault="00583FA7" w:rsidP="00F12199">
            <w:pPr>
              <w:pStyle w:val="rowtabella0"/>
              <w:jc w:val="center"/>
              <w:rPr>
                <w:color w:val="002060"/>
              </w:rPr>
            </w:pPr>
            <w:r w:rsidRPr="005A6E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8F40" w14:textId="77777777" w:rsidR="00583FA7" w:rsidRPr="005A6E4C" w:rsidRDefault="00583FA7" w:rsidP="00F12199">
            <w:pPr>
              <w:pStyle w:val="rowtabella0"/>
              <w:jc w:val="center"/>
              <w:rPr>
                <w:color w:val="002060"/>
              </w:rPr>
            </w:pPr>
            <w:r w:rsidRPr="005A6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7DA5" w14:textId="77777777" w:rsidR="00583FA7" w:rsidRPr="005A6E4C" w:rsidRDefault="00583FA7" w:rsidP="00F12199">
            <w:pPr>
              <w:pStyle w:val="rowtabella0"/>
              <w:jc w:val="center"/>
              <w:rPr>
                <w:color w:val="002060"/>
              </w:rPr>
            </w:pPr>
            <w:r w:rsidRPr="005A6E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CBEE" w14:textId="77777777" w:rsidR="00583FA7" w:rsidRPr="005A6E4C" w:rsidRDefault="00583FA7" w:rsidP="00F12199">
            <w:pPr>
              <w:pStyle w:val="rowtabella0"/>
              <w:jc w:val="center"/>
              <w:rPr>
                <w:color w:val="002060"/>
              </w:rPr>
            </w:pPr>
            <w:r w:rsidRPr="005A6E4C">
              <w:rPr>
                <w:color w:val="002060"/>
              </w:rPr>
              <w:t>0</w:t>
            </w:r>
          </w:p>
        </w:tc>
      </w:tr>
      <w:tr w:rsidR="00583FA7" w:rsidRPr="005A6E4C" w14:paraId="01D4F602"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6FD31" w14:textId="77777777" w:rsidR="00583FA7" w:rsidRPr="005A6E4C" w:rsidRDefault="00583FA7" w:rsidP="00F12199">
            <w:pPr>
              <w:pStyle w:val="rowtabella0"/>
              <w:rPr>
                <w:color w:val="002060"/>
              </w:rPr>
            </w:pPr>
            <w:r w:rsidRPr="005A6E4C">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274E"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A165"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7329"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D312"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C3806"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19E4" w14:textId="77777777" w:rsidR="00583FA7" w:rsidRPr="005A6E4C" w:rsidRDefault="00583FA7" w:rsidP="00F12199">
            <w:pPr>
              <w:pStyle w:val="rowtabella0"/>
              <w:jc w:val="center"/>
              <w:rPr>
                <w:color w:val="002060"/>
              </w:rPr>
            </w:pPr>
            <w:r w:rsidRPr="005A6E4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2641"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7112"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70C4" w14:textId="77777777" w:rsidR="00583FA7" w:rsidRPr="005A6E4C" w:rsidRDefault="00583FA7" w:rsidP="00F12199">
            <w:pPr>
              <w:pStyle w:val="rowtabella0"/>
              <w:jc w:val="center"/>
              <w:rPr>
                <w:color w:val="002060"/>
              </w:rPr>
            </w:pPr>
            <w:r w:rsidRPr="005A6E4C">
              <w:rPr>
                <w:color w:val="002060"/>
              </w:rPr>
              <w:t>0</w:t>
            </w:r>
          </w:p>
        </w:tc>
      </w:tr>
      <w:tr w:rsidR="00583FA7" w:rsidRPr="005A6E4C" w14:paraId="3790F093"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E664B" w14:textId="77777777" w:rsidR="00583FA7" w:rsidRPr="005A6E4C" w:rsidRDefault="00583FA7" w:rsidP="00F12199">
            <w:pPr>
              <w:pStyle w:val="rowtabella0"/>
              <w:rPr>
                <w:color w:val="002060"/>
              </w:rPr>
            </w:pPr>
            <w:r w:rsidRPr="005A6E4C">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349A" w14:textId="77777777" w:rsidR="00583FA7" w:rsidRPr="005A6E4C" w:rsidRDefault="00583FA7" w:rsidP="00F12199">
            <w:pPr>
              <w:pStyle w:val="rowtabella0"/>
              <w:jc w:val="center"/>
              <w:rPr>
                <w:color w:val="002060"/>
              </w:rPr>
            </w:pPr>
            <w:r w:rsidRPr="005A6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AAE6"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E00CF"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FB70"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C370"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9208" w14:textId="77777777" w:rsidR="00583FA7" w:rsidRPr="005A6E4C" w:rsidRDefault="00583FA7" w:rsidP="00F12199">
            <w:pPr>
              <w:pStyle w:val="rowtabella0"/>
              <w:jc w:val="center"/>
              <w:rPr>
                <w:color w:val="002060"/>
              </w:rPr>
            </w:pPr>
            <w:r w:rsidRPr="005A6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F76D" w14:textId="77777777" w:rsidR="00583FA7" w:rsidRPr="005A6E4C" w:rsidRDefault="00583FA7" w:rsidP="00F12199">
            <w:pPr>
              <w:pStyle w:val="rowtabella0"/>
              <w:jc w:val="center"/>
              <w:rPr>
                <w:color w:val="002060"/>
              </w:rPr>
            </w:pPr>
            <w:r w:rsidRPr="005A6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E51F" w14:textId="77777777" w:rsidR="00583FA7" w:rsidRPr="005A6E4C" w:rsidRDefault="00583FA7" w:rsidP="00F12199">
            <w:pPr>
              <w:pStyle w:val="rowtabella0"/>
              <w:jc w:val="center"/>
              <w:rPr>
                <w:color w:val="002060"/>
              </w:rPr>
            </w:pPr>
            <w:r w:rsidRPr="005A6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5858C" w14:textId="77777777" w:rsidR="00583FA7" w:rsidRPr="005A6E4C" w:rsidRDefault="00583FA7" w:rsidP="00F12199">
            <w:pPr>
              <w:pStyle w:val="rowtabella0"/>
              <w:jc w:val="center"/>
              <w:rPr>
                <w:color w:val="002060"/>
              </w:rPr>
            </w:pPr>
            <w:r w:rsidRPr="005A6E4C">
              <w:rPr>
                <w:color w:val="002060"/>
              </w:rPr>
              <w:t>0</w:t>
            </w:r>
          </w:p>
        </w:tc>
      </w:tr>
      <w:tr w:rsidR="00583FA7" w:rsidRPr="005A6E4C" w14:paraId="06B6F564"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A1164" w14:textId="77777777" w:rsidR="00583FA7" w:rsidRPr="005A6E4C" w:rsidRDefault="00583FA7" w:rsidP="00F12199">
            <w:pPr>
              <w:pStyle w:val="rowtabella0"/>
              <w:rPr>
                <w:color w:val="002060"/>
              </w:rPr>
            </w:pPr>
            <w:r w:rsidRPr="005A6E4C">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1466" w14:textId="77777777" w:rsidR="00583FA7" w:rsidRPr="005A6E4C" w:rsidRDefault="00583FA7" w:rsidP="00F12199">
            <w:pPr>
              <w:pStyle w:val="rowtabella0"/>
              <w:jc w:val="center"/>
              <w:rPr>
                <w:color w:val="002060"/>
              </w:rPr>
            </w:pPr>
            <w:r w:rsidRPr="005A6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7C8D"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EB7D"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F213"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B0AC"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945F" w14:textId="77777777" w:rsidR="00583FA7" w:rsidRPr="005A6E4C" w:rsidRDefault="00583FA7" w:rsidP="00F12199">
            <w:pPr>
              <w:pStyle w:val="rowtabella0"/>
              <w:jc w:val="center"/>
              <w:rPr>
                <w:color w:val="002060"/>
              </w:rPr>
            </w:pPr>
            <w:r w:rsidRPr="005A6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CAD7" w14:textId="77777777" w:rsidR="00583FA7" w:rsidRPr="005A6E4C" w:rsidRDefault="00583FA7" w:rsidP="00F12199">
            <w:pPr>
              <w:pStyle w:val="rowtabella0"/>
              <w:jc w:val="center"/>
              <w:rPr>
                <w:color w:val="002060"/>
              </w:rPr>
            </w:pPr>
            <w:r w:rsidRPr="005A6E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7B23" w14:textId="77777777" w:rsidR="00583FA7" w:rsidRPr="005A6E4C" w:rsidRDefault="00583FA7" w:rsidP="00F12199">
            <w:pPr>
              <w:pStyle w:val="rowtabella0"/>
              <w:jc w:val="center"/>
              <w:rPr>
                <w:color w:val="002060"/>
              </w:rPr>
            </w:pPr>
            <w:r w:rsidRPr="005A6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D02C" w14:textId="77777777" w:rsidR="00583FA7" w:rsidRPr="005A6E4C" w:rsidRDefault="00583FA7" w:rsidP="00F12199">
            <w:pPr>
              <w:pStyle w:val="rowtabella0"/>
              <w:jc w:val="center"/>
              <w:rPr>
                <w:color w:val="002060"/>
              </w:rPr>
            </w:pPr>
            <w:r w:rsidRPr="005A6E4C">
              <w:rPr>
                <w:color w:val="002060"/>
              </w:rPr>
              <w:t>0</w:t>
            </w:r>
          </w:p>
        </w:tc>
      </w:tr>
      <w:tr w:rsidR="00583FA7" w:rsidRPr="005A6E4C" w14:paraId="3BFD552E"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0A2CB" w14:textId="77777777" w:rsidR="00583FA7" w:rsidRPr="005A6E4C" w:rsidRDefault="00583FA7" w:rsidP="00F12199">
            <w:pPr>
              <w:pStyle w:val="rowtabella0"/>
              <w:rPr>
                <w:color w:val="002060"/>
              </w:rPr>
            </w:pPr>
            <w:r w:rsidRPr="005A6E4C">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218B1" w14:textId="77777777" w:rsidR="00583FA7" w:rsidRPr="005A6E4C" w:rsidRDefault="00583FA7" w:rsidP="00F12199">
            <w:pPr>
              <w:pStyle w:val="rowtabella0"/>
              <w:jc w:val="center"/>
              <w:rPr>
                <w:color w:val="002060"/>
              </w:rPr>
            </w:pPr>
            <w:r w:rsidRPr="005A6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A1B10"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09B4"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36E0"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0C36"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4F7A" w14:textId="77777777" w:rsidR="00583FA7" w:rsidRPr="005A6E4C" w:rsidRDefault="00583FA7" w:rsidP="00F12199">
            <w:pPr>
              <w:pStyle w:val="rowtabella0"/>
              <w:jc w:val="center"/>
              <w:rPr>
                <w:color w:val="002060"/>
              </w:rPr>
            </w:pPr>
            <w:r w:rsidRPr="005A6E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EFAE" w14:textId="77777777" w:rsidR="00583FA7" w:rsidRPr="005A6E4C" w:rsidRDefault="00583FA7" w:rsidP="00F12199">
            <w:pPr>
              <w:pStyle w:val="rowtabella0"/>
              <w:jc w:val="center"/>
              <w:rPr>
                <w:color w:val="002060"/>
              </w:rPr>
            </w:pPr>
            <w:r w:rsidRPr="005A6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E9C9"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9C5C" w14:textId="77777777" w:rsidR="00583FA7" w:rsidRPr="005A6E4C" w:rsidRDefault="00583FA7" w:rsidP="00F12199">
            <w:pPr>
              <w:pStyle w:val="rowtabella0"/>
              <w:jc w:val="center"/>
              <w:rPr>
                <w:color w:val="002060"/>
              </w:rPr>
            </w:pPr>
            <w:r w:rsidRPr="005A6E4C">
              <w:rPr>
                <w:color w:val="002060"/>
              </w:rPr>
              <w:t>0</w:t>
            </w:r>
          </w:p>
        </w:tc>
      </w:tr>
      <w:tr w:rsidR="00583FA7" w:rsidRPr="005A6E4C" w14:paraId="7ABF0611"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9A4CD" w14:textId="77777777" w:rsidR="00583FA7" w:rsidRPr="005A6E4C" w:rsidRDefault="00583FA7" w:rsidP="00F12199">
            <w:pPr>
              <w:pStyle w:val="rowtabella0"/>
              <w:rPr>
                <w:color w:val="002060"/>
              </w:rPr>
            </w:pPr>
            <w:r w:rsidRPr="005A6E4C">
              <w:rPr>
                <w:color w:val="002060"/>
              </w:rPr>
              <w:t xml:space="preserve">A.S.D. </w:t>
            </w:r>
            <w:proofErr w:type="gramStart"/>
            <w:r w:rsidRPr="005A6E4C">
              <w:rPr>
                <w:color w:val="002060"/>
              </w:rPr>
              <w:t>CITTA</w:t>
            </w:r>
            <w:proofErr w:type="gramEnd"/>
            <w:r w:rsidRPr="005A6E4C">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ECD7"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1DFED"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7B29"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9BB99"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9F0C"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4741" w14:textId="77777777" w:rsidR="00583FA7" w:rsidRPr="005A6E4C" w:rsidRDefault="00583FA7" w:rsidP="00F12199">
            <w:pPr>
              <w:pStyle w:val="rowtabella0"/>
              <w:jc w:val="center"/>
              <w:rPr>
                <w:color w:val="002060"/>
              </w:rPr>
            </w:pPr>
            <w:r w:rsidRPr="005A6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75C9"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6C86"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159C" w14:textId="77777777" w:rsidR="00583FA7" w:rsidRPr="005A6E4C" w:rsidRDefault="00583FA7" w:rsidP="00F12199">
            <w:pPr>
              <w:pStyle w:val="rowtabella0"/>
              <w:jc w:val="center"/>
              <w:rPr>
                <w:color w:val="002060"/>
              </w:rPr>
            </w:pPr>
            <w:r w:rsidRPr="005A6E4C">
              <w:rPr>
                <w:color w:val="002060"/>
              </w:rPr>
              <w:t>0</w:t>
            </w:r>
          </w:p>
        </w:tc>
      </w:tr>
      <w:tr w:rsidR="00583FA7" w:rsidRPr="005A6E4C" w14:paraId="2362A7FA"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8B8E2" w14:textId="77777777" w:rsidR="00583FA7" w:rsidRPr="005A6E4C" w:rsidRDefault="00583FA7" w:rsidP="00F12199">
            <w:pPr>
              <w:pStyle w:val="rowtabella0"/>
              <w:rPr>
                <w:color w:val="002060"/>
              </w:rPr>
            </w:pPr>
            <w:r w:rsidRPr="005A6E4C">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6F93" w14:textId="77777777" w:rsidR="00583FA7" w:rsidRPr="005A6E4C" w:rsidRDefault="00583FA7" w:rsidP="00F12199">
            <w:pPr>
              <w:pStyle w:val="rowtabella0"/>
              <w:jc w:val="center"/>
              <w:rPr>
                <w:color w:val="002060"/>
              </w:rPr>
            </w:pPr>
            <w:r w:rsidRPr="005A6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1A18"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7CD55"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FBB6"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5A0D"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4B89" w14:textId="77777777" w:rsidR="00583FA7" w:rsidRPr="005A6E4C" w:rsidRDefault="00583FA7" w:rsidP="00F12199">
            <w:pPr>
              <w:pStyle w:val="rowtabella0"/>
              <w:jc w:val="center"/>
              <w:rPr>
                <w:color w:val="002060"/>
              </w:rPr>
            </w:pPr>
            <w:r w:rsidRPr="005A6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A40F"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08C66"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6DA55" w14:textId="77777777" w:rsidR="00583FA7" w:rsidRPr="005A6E4C" w:rsidRDefault="00583FA7" w:rsidP="00F12199">
            <w:pPr>
              <w:pStyle w:val="rowtabella0"/>
              <w:jc w:val="center"/>
              <w:rPr>
                <w:color w:val="002060"/>
              </w:rPr>
            </w:pPr>
            <w:r w:rsidRPr="005A6E4C">
              <w:rPr>
                <w:color w:val="002060"/>
              </w:rPr>
              <w:t>0</w:t>
            </w:r>
          </w:p>
        </w:tc>
      </w:tr>
      <w:tr w:rsidR="00583FA7" w:rsidRPr="005A6E4C" w14:paraId="7B5FD912"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2E509" w14:textId="77777777" w:rsidR="00583FA7" w:rsidRPr="005A6E4C" w:rsidRDefault="00583FA7" w:rsidP="00F12199">
            <w:pPr>
              <w:pStyle w:val="rowtabella0"/>
              <w:rPr>
                <w:color w:val="002060"/>
              </w:rPr>
            </w:pPr>
            <w:r w:rsidRPr="005A6E4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3B20" w14:textId="77777777" w:rsidR="00583FA7" w:rsidRPr="005A6E4C" w:rsidRDefault="00583FA7" w:rsidP="00F12199">
            <w:pPr>
              <w:pStyle w:val="rowtabella0"/>
              <w:jc w:val="center"/>
              <w:rPr>
                <w:color w:val="002060"/>
              </w:rPr>
            </w:pPr>
            <w:r w:rsidRPr="005A6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FE96"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90AB"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B13C"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1EB8"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3D1A" w14:textId="77777777" w:rsidR="00583FA7" w:rsidRPr="005A6E4C" w:rsidRDefault="00583FA7" w:rsidP="00F12199">
            <w:pPr>
              <w:pStyle w:val="rowtabella0"/>
              <w:jc w:val="center"/>
              <w:rPr>
                <w:color w:val="002060"/>
              </w:rPr>
            </w:pPr>
            <w:r w:rsidRPr="005A6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FA7F"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8AEB"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165D" w14:textId="77777777" w:rsidR="00583FA7" w:rsidRPr="005A6E4C" w:rsidRDefault="00583FA7" w:rsidP="00F12199">
            <w:pPr>
              <w:pStyle w:val="rowtabella0"/>
              <w:jc w:val="center"/>
              <w:rPr>
                <w:color w:val="002060"/>
              </w:rPr>
            </w:pPr>
            <w:r w:rsidRPr="005A6E4C">
              <w:rPr>
                <w:color w:val="002060"/>
              </w:rPr>
              <w:t>0</w:t>
            </w:r>
          </w:p>
        </w:tc>
      </w:tr>
      <w:tr w:rsidR="00583FA7" w:rsidRPr="005A6E4C" w14:paraId="699B1BA6"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77CCE" w14:textId="77777777" w:rsidR="00583FA7" w:rsidRPr="005A6E4C" w:rsidRDefault="00583FA7" w:rsidP="00F12199">
            <w:pPr>
              <w:pStyle w:val="rowtabella0"/>
              <w:rPr>
                <w:color w:val="002060"/>
              </w:rPr>
            </w:pPr>
            <w:r w:rsidRPr="005A6E4C">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A8A7" w14:textId="77777777" w:rsidR="00583FA7" w:rsidRPr="005A6E4C" w:rsidRDefault="00583FA7" w:rsidP="00F12199">
            <w:pPr>
              <w:pStyle w:val="rowtabella0"/>
              <w:jc w:val="center"/>
              <w:rPr>
                <w:color w:val="002060"/>
              </w:rPr>
            </w:pPr>
            <w:r w:rsidRPr="005A6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E2E2"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FE99"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0F38"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9B6CE"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C00D"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26393" w14:textId="77777777" w:rsidR="00583FA7" w:rsidRPr="005A6E4C" w:rsidRDefault="00583FA7" w:rsidP="00F12199">
            <w:pPr>
              <w:pStyle w:val="rowtabella0"/>
              <w:jc w:val="center"/>
              <w:rPr>
                <w:color w:val="002060"/>
              </w:rPr>
            </w:pPr>
            <w:r w:rsidRPr="005A6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E8B9"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F7BF" w14:textId="77777777" w:rsidR="00583FA7" w:rsidRPr="005A6E4C" w:rsidRDefault="00583FA7" w:rsidP="00F12199">
            <w:pPr>
              <w:pStyle w:val="rowtabella0"/>
              <w:jc w:val="center"/>
              <w:rPr>
                <w:color w:val="002060"/>
              </w:rPr>
            </w:pPr>
            <w:r w:rsidRPr="005A6E4C">
              <w:rPr>
                <w:color w:val="002060"/>
              </w:rPr>
              <w:t>0</w:t>
            </w:r>
          </w:p>
        </w:tc>
      </w:tr>
      <w:tr w:rsidR="00583FA7" w:rsidRPr="005A6E4C" w14:paraId="15F0B27E"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09128" w14:textId="77777777" w:rsidR="00583FA7" w:rsidRPr="005A6E4C" w:rsidRDefault="00583FA7" w:rsidP="00F12199">
            <w:pPr>
              <w:pStyle w:val="rowtabella0"/>
              <w:rPr>
                <w:color w:val="002060"/>
                <w:lang w:val="es-ES"/>
              </w:rPr>
            </w:pPr>
            <w:r w:rsidRPr="005A6E4C">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B447"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CE4D"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C36E3"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9748"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5F73"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A4C2"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6D96" w14:textId="77777777" w:rsidR="00583FA7" w:rsidRPr="005A6E4C" w:rsidRDefault="00583FA7" w:rsidP="00F12199">
            <w:pPr>
              <w:pStyle w:val="rowtabella0"/>
              <w:jc w:val="center"/>
              <w:rPr>
                <w:color w:val="002060"/>
              </w:rPr>
            </w:pPr>
            <w:r w:rsidRPr="005A6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5D56E"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B0CE" w14:textId="77777777" w:rsidR="00583FA7" w:rsidRPr="005A6E4C" w:rsidRDefault="00583FA7" w:rsidP="00F12199">
            <w:pPr>
              <w:pStyle w:val="rowtabella0"/>
              <w:jc w:val="center"/>
              <w:rPr>
                <w:color w:val="002060"/>
              </w:rPr>
            </w:pPr>
            <w:r w:rsidRPr="005A6E4C">
              <w:rPr>
                <w:color w:val="002060"/>
              </w:rPr>
              <w:t>0</w:t>
            </w:r>
          </w:p>
        </w:tc>
      </w:tr>
      <w:tr w:rsidR="00583FA7" w:rsidRPr="005A6E4C" w14:paraId="4FB58CD6"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C55BA" w14:textId="77777777" w:rsidR="00583FA7" w:rsidRPr="005A6E4C" w:rsidRDefault="00583FA7" w:rsidP="00F12199">
            <w:pPr>
              <w:pStyle w:val="rowtabella0"/>
              <w:rPr>
                <w:color w:val="002060"/>
              </w:rPr>
            </w:pPr>
            <w:r w:rsidRPr="005A6E4C">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A51F"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8D52"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74AD"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14A6"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EB43"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43B4" w14:textId="77777777" w:rsidR="00583FA7" w:rsidRPr="005A6E4C" w:rsidRDefault="00583FA7" w:rsidP="00F12199">
            <w:pPr>
              <w:pStyle w:val="rowtabella0"/>
              <w:jc w:val="center"/>
              <w:rPr>
                <w:color w:val="002060"/>
              </w:rPr>
            </w:pPr>
            <w:r w:rsidRPr="005A6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2C7A" w14:textId="77777777" w:rsidR="00583FA7" w:rsidRPr="005A6E4C" w:rsidRDefault="00583FA7" w:rsidP="00F12199">
            <w:pPr>
              <w:pStyle w:val="rowtabella0"/>
              <w:jc w:val="center"/>
              <w:rPr>
                <w:color w:val="002060"/>
              </w:rPr>
            </w:pPr>
            <w:r w:rsidRPr="005A6E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273A" w14:textId="77777777" w:rsidR="00583FA7" w:rsidRPr="005A6E4C" w:rsidRDefault="00583FA7" w:rsidP="00F12199">
            <w:pPr>
              <w:pStyle w:val="rowtabella0"/>
              <w:jc w:val="center"/>
              <w:rPr>
                <w:color w:val="002060"/>
              </w:rPr>
            </w:pPr>
            <w:r w:rsidRPr="005A6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ACEA" w14:textId="77777777" w:rsidR="00583FA7" w:rsidRPr="005A6E4C" w:rsidRDefault="00583FA7" w:rsidP="00F12199">
            <w:pPr>
              <w:pStyle w:val="rowtabella0"/>
              <w:jc w:val="center"/>
              <w:rPr>
                <w:color w:val="002060"/>
              </w:rPr>
            </w:pPr>
            <w:r w:rsidRPr="005A6E4C">
              <w:rPr>
                <w:color w:val="002060"/>
              </w:rPr>
              <w:t>0</w:t>
            </w:r>
          </w:p>
        </w:tc>
      </w:tr>
      <w:tr w:rsidR="00583FA7" w:rsidRPr="005A6E4C" w14:paraId="1E461C0A"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8C317" w14:textId="77777777" w:rsidR="00583FA7" w:rsidRPr="005A6E4C" w:rsidRDefault="00583FA7" w:rsidP="00F12199">
            <w:pPr>
              <w:pStyle w:val="rowtabella0"/>
              <w:rPr>
                <w:color w:val="002060"/>
              </w:rPr>
            </w:pPr>
            <w:r w:rsidRPr="005A6E4C">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F890"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706C"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D458"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3093"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53F0"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048B"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009E" w14:textId="77777777" w:rsidR="00583FA7" w:rsidRPr="005A6E4C" w:rsidRDefault="00583FA7" w:rsidP="00F12199">
            <w:pPr>
              <w:pStyle w:val="rowtabella0"/>
              <w:jc w:val="center"/>
              <w:rPr>
                <w:color w:val="002060"/>
              </w:rPr>
            </w:pPr>
            <w:r w:rsidRPr="005A6E4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891C" w14:textId="77777777" w:rsidR="00583FA7" w:rsidRPr="005A6E4C" w:rsidRDefault="00583FA7" w:rsidP="00F12199">
            <w:pPr>
              <w:pStyle w:val="rowtabella0"/>
              <w:jc w:val="center"/>
              <w:rPr>
                <w:color w:val="002060"/>
              </w:rPr>
            </w:pPr>
            <w:r w:rsidRPr="005A6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DD99" w14:textId="77777777" w:rsidR="00583FA7" w:rsidRPr="005A6E4C" w:rsidRDefault="00583FA7" w:rsidP="00F12199">
            <w:pPr>
              <w:pStyle w:val="rowtabella0"/>
              <w:jc w:val="center"/>
              <w:rPr>
                <w:color w:val="002060"/>
              </w:rPr>
            </w:pPr>
            <w:r w:rsidRPr="005A6E4C">
              <w:rPr>
                <w:color w:val="002060"/>
              </w:rPr>
              <w:t>0</w:t>
            </w:r>
          </w:p>
        </w:tc>
      </w:tr>
      <w:tr w:rsidR="00583FA7" w:rsidRPr="005A6E4C" w14:paraId="62D7D287"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E5CDD" w14:textId="77777777" w:rsidR="00583FA7" w:rsidRPr="005A6E4C" w:rsidRDefault="00583FA7" w:rsidP="00F12199">
            <w:pPr>
              <w:pStyle w:val="rowtabella0"/>
              <w:rPr>
                <w:color w:val="002060"/>
                <w:lang w:val="es-ES"/>
              </w:rPr>
            </w:pPr>
            <w:r w:rsidRPr="005A6E4C">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D4AB8"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7D24"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5A811"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73C9"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B72A"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BB98"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3A14B" w14:textId="77777777" w:rsidR="00583FA7" w:rsidRPr="005A6E4C" w:rsidRDefault="00583FA7" w:rsidP="00F12199">
            <w:pPr>
              <w:pStyle w:val="rowtabella0"/>
              <w:jc w:val="center"/>
              <w:rPr>
                <w:color w:val="002060"/>
              </w:rPr>
            </w:pPr>
            <w:r w:rsidRPr="005A6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8361" w14:textId="77777777" w:rsidR="00583FA7" w:rsidRPr="005A6E4C" w:rsidRDefault="00583FA7" w:rsidP="00F12199">
            <w:pPr>
              <w:pStyle w:val="rowtabella0"/>
              <w:jc w:val="center"/>
              <w:rPr>
                <w:color w:val="002060"/>
              </w:rPr>
            </w:pPr>
            <w:r w:rsidRPr="005A6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DE82" w14:textId="77777777" w:rsidR="00583FA7" w:rsidRPr="005A6E4C" w:rsidRDefault="00583FA7" w:rsidP="00F12199">
            <w:pPr>
              <w:pStyle w:val="rowtabella0"/>
              <w:jc w:val="center"/>
              <w:rPr>
                <w:color w:val="002060"/>
              </w:rPr>
            </w:pPr>
            <w:r w:rsidRPr="005A6E4C">
              <w:rPr>
                <w:color w:val="002060"/>
              </w:rPr>
              <w:t>0</w:t>
            </w:r>
          </w:p>
        </w:tc>
      </w:tr>
      <w:tr w:rsidR="00583FA7" w:rsidRPr="005A6E4C" w14:paraId="7E40E62A" w14:textId="77777777" w:rsidTr="00F1219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B472D1" w14:textId="77777777" w:rsidR="00583FA7" w:rsidRPr="005A6E4C" w:rsidRDefault="00583FA7" w:rsidP="00F12199">
            <w:pPr>
              <w:pStyle w:val="rowtabella0"/>
              <w:rPr>
                <w:color w:val="002060"/>
              </w:rPr>
            </w:pPr>
            <w:r w:rsidRPr="005A6E4C">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7360"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ED3C"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FBF4"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86D2"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158F"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DEC0"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C3063" w14:textId="77777777" w:rsidR="00583FA7" w:rsidRPr="005A6E4C" w:rsidRDefault="00583FA7" w:rsidP="00F12199">
            <w:pPr>
              <w:pStyle w:val="rowtabella0"/>
              <w:jc w:val="center"/>
              <w:rPr>
                <w:color w:val="002060"/>
              </w:rPr>
            </w:pPr>
            <w:r w:rsidRPr="005A6E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0821" w14:textId="77777777" w:rsidR="00583FA7" w:rsidRPr="005A6E4C" w:rsidRDefault="00583FA7" w:rsidP="00F12199">
            <w:pPr>
              <w:pStyle w:val="rowtabella0"/>
              <w:jc w:val="center"/>
              <w:rPr>
                <w:color w:val="002060"/>
              </w:rPr>
            </w:pPr>
            <w:r w:rsidRPr="005A6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9C61" w14:textId="77777777" w:rsidR="00583FA7" w:rsidRPr="005A6E4C" w:rsidRDefault="00583FA7" w:rsidP="00F12199">
            <w:pPr>
              <w:pStyle w:val="rowtabella0"/>
              <w:jc w:val="center"/>
              <w:rPr>
                <w:color w:val="002060"/>
              </w:rPr>
            </w:pPr>
            <w:r w:rsidRPr="005A6E4C">
              <w:rPr>
                <w:color w:val="002060"/>
              </w:rPr>
              <w:t>0</w:t>
            </w:r>
          </w:p>
        </w:tc>
      </w:tr>
    </w:tbl>
    <w:p w14:paraId="1ACACA8D" w14:textId="77777777" w:rsidR="00583FA7" w:rsidRPr="005A6E4C" w:rsidRDefault="00583FA7" w:rsidP="00583FA7">
      <w:pPr>
        <w:pStyle w:val="breakline"/>
        <w:rPr>
          <w:rFonts w:eastAsiaTheme="minorEastAsia"/>
          <w:color w:val="002060"/>
        </w:rPr>
      </w:pPr>
    </w:p>
    <w:p w14:paraId="70C94F46" w14:textId="77777777" w:rsidR="00583FA7" w:rsidRPr="005A6E4C" w:rsidRDefault="00583FA7" w:rsidP="00583FA7">
      <w:pPr>
        <w:pStyle w:val="breakline"/>
        <w:rPr>
          <w:color w:val="002060"/>
        </w:rPr>
      </w:pPr>
    </w:p>
    <w:p w14:paraId="75F31847" w14:textId="77777777" w:rsidR="00583FA7" w:rsidRPr="005A6E4C" w:rsidRDefault="00583FA7" w:rsidP="00583FA7">
      <w:pPr>
        <w:pStyle w:val="sottotitolocampionato10"/>
        <w:rPr>
          <w:color w:val="002060"/>
        </w:rPr>
      </w:pPr>
      <w:r w:rsidRPr="005A6E4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3FA7" w:rsidRPr="005A6E4C" w14:paraId="6D458BE0" w14:textId="77777777" w:rsidTr="00F1219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752B5" w14:textId="77777777" w:rsidR="00583FA7" w:rsidRPr="005A6E4C" w:rsidRDefault="00583FA7" w:rsidP="00F12199">
            <w:pPr>
              <w:pStyle w:val="headertabella0"/>
              <w:rPr>
                <w:color w:val="002060"/>
              </w:rPr>
            </w:pPr>
            <w:r w:rsidRPr="005A6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CA76B" w14:textId="77777777" w:rsidR="00583FA7" w:rsidRPr="005A6E4C" w:rsidRDefault="00583FA7" w:rsidP="00F12199">
            <w:pPr>
              <w:pStyle w:val="headertabella0"/>
              <w:rPr>
                <w:color w:val="002060"/>
              </w:rPr>
            </w:pPr>
            <w:r w:rsidRPr="005A6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FA084" w14:textId="77777777" w:rsidR="00583FA7" w:rsidRPr="005A6E4C" w:rsidRDefault="00583FA7" w:rsidP="00F12199">
            <w:pPr>
              <w:pStyle w:val="headertabella0"/>
              <w:rPr>
                <w:color w:val="002060"/>
              </w:rPr>
            </w:pPr>
            <w:r w:rsidRPr="005A6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DD07A" w14:textId="77777777" w:rsidR="00583FA7" w:rsidRPr="005A6E4C" w:rsidRDefault="00583FA7" w:rsidP="00F12199">
            <w:pPr>
              <w:pStyle w:val="headertabella0"/>
              <w:rPr>
                <w:color w:val="002060"/>
              </w:rPr>
            </w:pPr>
            <w:r w:rsidRPr="005A6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3C124" w14:textId="77777777" w:rsidR="00583FA7" w:rsidRPr="005A6E4C" w:rsidRDefault="00583FA7" w:rsidP="00F12199">
            <w:pPr>
              <w:pStyle w:val="headertabella0"/>
              <w:rPr>
                <w:color w:val="002060"/>
              </w:rPr>
            </w:pPr>
            <w:r w:rsidRPr="005A6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586B3" w14:textId="77777777" w:rsidR="00583FA7" w:rsidRPr="005A6E4C" w:rsidRDefault="00583FA7" w:rsidP="00F12199">
            <w:pPr>
              <w:pStyle w:val="headertabella0"/>
              <w:rPr>
                <w:color w:val="002060"/>
              </w:rPr>
            </w:pPr>
            <w:r w:rsidRPr="005A6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D6E59" w14:textId="77777777" w:rsidR="00583FA7" w:rsidRPr="005A6E4C" w:rsidRDefault="00583FA7" w:rsidP="00F12199">
            <w:pPr>
              <w:pStyle w:val="headertabella0"/>
              <w:rPr>
                <w:color w:val="002060"/>
              </w:rPr>
            </w:pPr>
            <w:r w:rsidRPr="005A6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F26B3" w14:textId="77777777" w:rsidR="00583FA7" w:rsidRPr="005A6E4C" w:rsidRDefault="00583FA7" w:rsidP="00F12199">
            <w:pPr>
              <w:pStyle w:val="headertabella0"/>
              <w:rPr>
                <w:color w:val="002060"/>
              </w:rPr>
            </w:pPr>
            <w:r w:rsidRPr="005A6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C56C0" w14:textId="77777777" w:rsidR="00583FA7" w:rsidRPr="005A6E4C" w:rsidRDefault="00583FA7" w:rsidP="00F12199">
            <w:pPr>
              <w:pStyle w:val="headertabella0"/>
              <w:rPr>
                <w:color w:val="002060"/>
              </w:rPr>
            </w:pPr>
            <w:r w:rsidRPr="005A6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8E6A8" w14:textId="77777777" w:rsidR="00583FA7" w:rsidRPr="005A6E4C" w:rsidRDefault="00583FA7" w:rsidP="00F12199">
            <w:pPr>
              <w:pStyle w:val="headertabella0"/>
              <w:rPr>
                <w:color w:val="002060"/>
              </w:rPr>
            </w:pPr>
            <w:r w:rsidRPr="005A6E4C">
              <w:rPr>
                <w:color w:val="002060"/>
              </w:rPr>
              <w:t>PE</w:t>
            </w:r>
          </w:p>
        </w:tc>
      </w:tr>
      <w:tr w:rsidR="00583FA7" w:rsidRPr="005A6E4C" w14:paraId="33462F9E" w14:textId="77777777" w:rsidTr="00F1219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141034" w14:textId="77777777" w:rsidR="00583FA7" w:rsidRPr="005A6E4C" w:rsidRDefault="00583FA7" w:rsidP="00F12199">
            <w:pPr>
              <w:pStyle w:val="rowtabella0"/>
              <w:rPr>
                <w:color w:val="002060"/>
                <w:lang w:val="es-ES"/>
              </w:rPr>
            </w:pPr>
            <w:r w:rsidRPr="005A6E4C">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703C" w14:textId="77777777" w:rsidR="00583FA7" w:rsidRPr="005A6E4C" w:rsidRDefault="00583FA7" w:rsidP="00F12199">
            <w:pPr>
              <w:pStyle w:val="rowtabella0"/>
              <w:jc w:val="center"/>
              <w:rPr>
                <w:color w:val="002060"/>
              </w:rPr>
            </w:pPr>
            <w:r w:rsidRPr="005A6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835D"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7143"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5CF2A"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3E19"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15A1" w14:textId="77777777" w:rsidR="00583FA7" w:rsidRPr="005A6E4C" w:rsidRDefault="00583FA7" w:rsidP="00F12199">
            <w:pPr>
              <w:pStyle w:val="rowtabella0"/>
              <w:jc w:val="center"/>
              <w:rPr>
                <w:color w:val="002060"/>
              </w:rPr>
            </w:pPr>
            <w:r w:rsidRPr="005A6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A572" w14:textId="77777777" w:rsidR="00583FA7" w:rsidRPr="005A6E4C" w:rsidRDefault="00583FA7" w:rsidP="00F12199">
            <w:pPr>
              <w:pStyle w:val="rowtabella0"/>
              <w:jc w:val="center"/>
              <w:rPr>
                <w:color w:val="002060"/>
              </w:rPr>
            </w:pPr>
            <w:r w:rsidRPr="005A6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9C5BA"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5D12" w14:textId="77777777" w:rsidR="00583FA7" w:rsidRPr="005A6E4C" w:rsidRDefault="00583FA7" w:rsidP="00F12199">
            <w:pPr>
              <w:pStyle w:val="rowtabella0"/>
              <w:jc w:val="center"/>
              <w:rPr>
                <w:color w:val="002060"/>
              </w:rPr>
            </w:pPr>
            <w:r w:rsidRPr="005A6E4C">
              <w:rPr>
                <w:color w:val="002060"/>
              </w:rPr>
              <w:t>0</w:t>
            </w:r>
          </w:p>
        </w:tc>
      </w:tr>
      <w:tr w:rsidR="00583FA7" w:rsidRPr="005A6E4C" w14:paraId="61535889"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D7D18" w14:textId="77777777" w:rsidR="00583FA7" w:rsidRPr="005A6E4C" w:rsidRDefault="00583FA7" w:rsidP="00F12199">
            <w:pPr>
              <w:pStyle w:val="rowtabella0"/>
              <w:rPr>
                <w:color w:val="002060"/>
              </w:rPr>
            </w:pPr>
            <w:r w:rsidRPr="005A6E4C">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BA25"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5C84D"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07EB"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99F7"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D592C"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2A88D" w14:textId="77777777" w:rsidR="00583FA7" w:rsidRPr="005A6E4C" w:rsidRDefault="00583FA7" w:rsidP="00F12199">
            <w:pPr>
              <w:pStyle w:val="rowtabella0"/>
              <w:jc w:val="center"/>
              <w:rPr>
                <w:color w:val="002060"/>
              </w:rPr>
            </w:pPr>
            <w:r w:rsidRPr="005A6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1292" w14:textId="77777777" w:rsidR="00583FA7" w:rsidRPr="005A6E4C" w:rsidRDefault="00583FA7" w:rsidP="00F12199">
            <w:pPr>
              <w:pStyle w:val="rowtabella0"/>
              <w:jc w:val="center"/>
              <w:rPr>
                <w:color w:val="002060"/>
              </w:rPr>
            </w:pPr>
            <w:r w:rsidRPr="005A6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53DE" w14:textId="77777777" w:rsidR="00583FA7" w:rsidRPr="005A6E4C" w:rsidRDefault="00583FA7" w:rsidP="00F12199">
            <w:pPr>
              <w:pStyle w:val="rowtabella0"/>
              <w:jc w:val="center"/>
              <w:rPr>
                <w:color w:val="002060"/>
              </w:rPr>
            </w:pPr>
            <w:r w:rsidRPr="005A6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0239E" w14:textId="77777777" w:rsidR="00583FA7" w:rsidRPr="005A6E4C" w:rsidRDefault="00583FA7" w:rsidP="00F12199">
            <w:pPr>
              <w:pStyle w:val="rowtabella0"/>
              <w:jc w:val="center"/>
              <w:rPr>
                <w:color w:val="002060"/>
              </w:rPr>
            </w:pPr>
            <w:r w:rsidRPr="005A6E4C">
              <w:rPr>
                <w:color w:val="002060"/>
              </w:rPr>
              <w:t>0</w:t>
            </w:r>
          </w:p>
        </w:tc>
      </w:tr>
      <w:tr w:rsidR="00583FA7" w:rsidRPr="005A6E4C" w14:paraId="270C4446"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86E70" w14:textId="77777777" w:rsidR="00583FA7" w:rsidRPr="005A6E4C" w:rsidRDefault="00583FA7" w:rsidP="00F12199">
            <w:pPr>
              <w:pStyle w:val="rowtabella0"/>
              <w:rPr>
                <w:color w:val="002060"/>
              </w:rPr>
            </w:pPr>
            <w:r w:rsidRPr="005A6E4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A365"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11F6"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F404"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1BCA"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FE22A"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0734" w14:textId="77777777" w:rsidR="00583FA7" w:rsidRPr="005A6E4C" w:rsidRDefault="00583FA7" w:rsidP="00F12199">
            <w:pPr>
              <w:pStyle w:val="rowtabella0"/>
              <w:jc w:val="center"/>
              <w:rPr>
                <w:color w:val="002060"/>
              </w:rPr>
            </w:pPr>
            <w:r w:rsidRPr="005A6E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143B"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61112" w14:textId="77777777" w:rsidR="00583FA7" w:rsidRPr="005A6E4C" w:rsidRDefault="00583FA7" w:rsidP="00F12199">
            <w:pPr>
              <w:pStyle w:val="rowtabella0"/>
              <w:jc w:val="center"/>
              <w:rPr>
                <w:color w:val="002060"/>
              </w:rPr>
            </w:pPr>
            <w:r w:rsidRPr="005A6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C01F" w14:textId="77777777" w:rsidR="00583FA7" w:rsidRPr="005A6E4C" w:rsidRDefault="00583FA7" w:rsidP="00F12199">
            <w:pPr>
              <w:pStyle w:val="rowtabella0"/>
              <w:jc w:val="center"/>
              <w:rPr>
                <w:color w:val="002060"/>
              </w:rPr>
            </w:pPr>
            <w:r w:rsidRPr="005A6E4C">
              <w:rPr>
                <w:color w:val="002060"/>
              </w:rPr>
              <w:t>0</w:t>
            </w:r>
          </w:p>
        </w:tc>
      </w:tr>
      <w:tr w:rsidR="00583FA7" w:rsidRPr="005A6E4C" w14:paraId="015358FF"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3F132" w14:textId="77777777" w:rsidR="00583FA7" w:rsidRPr="005A6E4C" w:rsidRDefault="00583FA7" w:rsidP="00F12199">
            <w:pPr>
              <w:pStyle w:val="rowtabella0"/>
              <w:rPr>
                <w:color w:val="002060"/>
              </w:rPr>
            </w:pPr>
            <w:r w:rsidRPr="005A6E4C">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D4BE" w14:textId="77777777" w:rsidR="00583FA7" w:rsidRPr="005A6E4C" w:rsidRDefault="00583FA7" w:rsidP="00F12199">
            <w:pPr>
              <w:pStyle w:val="rowtabella0"/>
              <w:jc w:val="center"/>
              <w:rPr>
                <w:color w:val="002060"/>
              </w:rPr>
            </w:pPr>
            <w:r w:rsidRPr="005A6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6519"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5563"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80A0"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1C72"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FC3C"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6AD3" w14:textId="77777777" w:rsidR="00583FA7" w:rsidRPr="005A6E4C" w:rsidRDefault="00583FA7" w:rsidP="00F12199">
            <w:pPr>
              <w:pStyle w:val="rowtabella0"/>
              <w:jc w:val="center"/>
              <w:rPr>
                <w:color w:val="002060"/>
              </w:rPr>
            </w:pPr>
            <w:r w:rsidRPr="005A6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F297A"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D482" w14:textId="77777777" w:rsidR="00583FA7" w:rsidRPr="005A6E4C" w:rsidRDefault="00583FA7" w:rsidP="00F12199">
            <w:pPr>
              <w:pStyle w:val="rowtabella0"/>
              <w:jc w:val="center"/>
              <w:rPr>
                <w:color w:val="002060"/>
              </w:rPr>
            </w:pPr>
            <w:r w:rsidRPr="005A6E4C">
              <w:rPr>
                <w:color w:val="002060"/>
              </w:rPr>
              <w:t>0</w:t>
            </w:r>
          </w:p>
        </w:tc>
      </w:tr>
      <w:tr w:rsidR="00583FA7" w:rsidRPr="005A6E4C" w14:paraId="71CED443"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9D2F9" w14:textId="77777777" w:rsidR="00583FA7" w:rsidRPr="005A6E4C" w:rsidRDefault="00583FA7" w:rsidP="00F12199">
            <w:pPr>
              <w:pStyle w:val="rowtabella0"/>
              <w:rPr>
                <w:color w:val="002060"/>
              </w:rPr>
            </w:pPr>
            <w:r w:rsidRPr="005A6E4C">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9E55" w14:textId="77777777" w:rsidR="00583FA7" w:rsidRPr="005A6E4C" w:rsidRDefault="00583FA7" w:rsidP="00F12199">
            <w:pPr>
              <w:pStyle w:val="rowtabella0"/>
              <w:jc w:val="center"/>
              <w:rPr>
                <w:color w:val="002060"/>
              </w:rPr>
            </w:pPr>
            <w:r w:rsidRPr="005A6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FC45"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B14A"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5600"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0A0D"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7C93" w14:textId="77777777" w:rsidR="00583FA7" w:rsidRPr="005A6E4C" w:rsidRDefault="00583FA7" w:rsidP="00F12199">
            <w:pPr>
              <w:pStyle w:val="rowtabella0"/>
              <w:jc w:val="center"/>
              <w:rPr>
                <w:color w:val="002060"/>
              </w:rPr>
            </w:pPr>
            <w:r w:rsidRPr="005A6E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E3CC" w14:textId="77777777" w:rsidR="00583FA7" w:rsidRPr="005A6E4C" w:rsidRDefault="00583FA7" w:rsidP="00F12199">
            <w:pPr>
              <w:pStyle w:val="rowtabella0"/>
              <w:jc w:val="center"/>
              <w:rPr>
                <w:color w:val="002060"/>
              </w:rPr>
            </w:pPr>
            <w:r w:rsidRPr="005A6E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A057E" w14:textId="77777777" w:rsidR="00583FA7" w:rsidRPr="005A6E4C" w:rsidRDefault="00583FA7" w:rsidP="00F12199">
            <w:pPr>
              <w:pStyle w:val="rowtabella0"/>
              <w:jc w:val="center"/>
              <w:rPr>
                <w:color w:val="002060"/>
              </w:rPr>
            </w:pPr>
            <w:r w:rsidRPr="005A6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7A55" w14:textId="77777777" w:rsidR="00583FA7" w:rsidRPr="005A6E4C" w:rsidRDefault="00583FA7" w:rsidP="00F12199">
            <w:pPr>
              <w:pStyle w:val="rowtabella0"/>
              <w:jc w:val="center"/>
              <w:rPr>
                <w:color w:val="002060"/>
              </w:rPr>
            </w:pPr>
            <w:r w:rsidRPr="005A6E4C">
              <w:rPr>
                <w:color w:val="002060"/>
              </w:rPr>
              <w:t>0</w:t>
            </w:r>
          </w:p>
        </w:tc>
      </w:tr>
      <w:tr w:rsidR="00583FA7" w:rsidRPr="005A6E4C" w14:paraId="1AA072CF"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1EFD3" w14:textId="77777777" w:rsidR="00583FA7" w:rsidRPr="005A6E4C" w:rsidRDefault="00583FA7" w:rsidP="00F12199">
            <w:pPr>
              <w:pStyle w:val="rowtabella0"/>
              <w:rPr>
                <w:color w:val="002060"/>
              </w:rPr>
            </w:pPr>
            <w:r w:rsidRPr="005A6E4C">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A3145"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DFB6"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1312"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7E17"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2F6B"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E767" w14:textId="77777777" w:rsidR="00583FA7" w:rsidRPr="005A6E4C" w:rsidRDefault="00583FA7" w:rsidP="00F12199">
            <w:pPr>
              <w:pStyle w:val="rowtabella0"/>
              <w:jc w:val="center"/>
              <w:rPr>
                <w:color w:val="002060"/>
              </w:rPr>
            </w:pPr>
            <w:r w:rsidRPr="005A6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117E"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D5A8"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616C" w14:textId="77777777" w:rsidR="00583FA7" w:rsidRPr="005A6E4C" w:rsidRDefault="00583FA7" w:rsidP="00F12199">
            <w:pPr>
              <w:pStyle w:val="rowtabella0"/>
              <w:jc w:val="center"/>
              <w:rPr>
                <w:color w:val="002060"/>
              </w:rPr>
            </w:pPr>
            <w:r w:rsidRPr="005A6E4C">
              <w:rPr>
                <w:color w:val="002060"/>
              </w:rPr>
              <w:t>0</w:t>
            </w:r>
          </w:p>
        </w:tc>
      </w:tr>
      <w:tr w:rsidR="00583FA7" w:rsidRPr="005A6E4C" w14:paraId="4FA49691"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12B5F" w14:textId="77777777" w:rsidR="00583FA7" w:rsidRPr="005A6E4C" w:rsidRDefault="00583FA7" w:rsidP="00F12199">
            <w:pPr>
              <w:pStyle w:val="rowtabella0"/>
              <w:rPr>
                <w:color w:val="002060"/>
              </w:rPr>
            </w:pPr>
            <w:r w:rsidRPr="005A6E4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98984"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7B05"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6880"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CFBE"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6C51"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40D10"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CF2D"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E7EC"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3208D" w14:textId="77777777" w:rsidR="00583FA7" w:rsidRPr="005A6E4C" w:rsidRDefault="00583FA7" w:rsidP="00F12199">
            <w:pPr>
              <w:pStyle w:val="rowtabella0"/>
              <w:jc w:val="center"/>
              <w:rPr>
                <w:color w:val="002060"/>
              </w:rPr>
            </w:pPr>
            <w:r w:rsidRPr="005A6E4C">
              <w:rPr>
                <w:color w:val="002060"/>
              </w:rPr>
              <w:t>0</w:t>
            </w:r>
          </w:p>
        </w:tc>
      </w:tr>
      <w:tr w:rsidR="00583FA7" w:rsidRPr="005A6E4C" w14:paraId="75A5436C"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10E3E" w14:textId="77777777" w:rsidR="00583FA7" w:rsidRPr="005A6E4C" w:rsidRDefault="00583FA7" w:rsidP="00F12199">
            <w:pPr>
              <w:pStyle w:val="rowtabella0"/>
              <w:rPr>
                <w:color w:val="002060"/>
              </w:rPr>
            </w:pPr>
            <w:r w:rsidRPr="005A6E4C">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4B00"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F6D2"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BC7E"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FE52"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73BF"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F25B4"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63086" w14:textId="77777777" w:rsidR="00583FA7" w:rsidRPr="005A6E4C" w:rsidRDefault="00583FA7" w:rsidP="00F12199">
            <w:pPr>
              <w:pStyle w:val="rowtabella0"/>
              <w:jc w:val="center"/>
              <w:rPr>
                <w:color w:val="002060"/>
              </w:rPr>
            </w:pPr>
            <w:r w:rsidRPr="005A6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5F1E"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E4F4" w14:textId="77777777" w:rsidR="00583FA7" w:rsidRPr="005A6E4C" w:rsidRDefault="00583FA7" w:rsidP="00F12199">
            <w:pPr>
              <w:pStyle w:val="rowtabella0"/>
              <w:jc w:val="center"/>
              <w:rPr>
                <w:color w:val="002060"/>
              </w:rPr>
            </w:pPr>
            <w:r w:rsidRPr="005A6E4C">
              <w:rPr>
                <w:color w:val="002060"/>
              </w:rPr>
              <w:t>0</w:t>
            </w:r>
          </w:p>
        </w:tc>
      </w:tr>
      <w:tr w:rsidR="00583FA7" w:rsidRPr="005A6E4C" w14:paraId="5B5E9A6F"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87DD1" w14:textId="77777777" w:rsidR="00583FA7" w:rsidRPr="005A6E4C" w:rsidRDefault="00583FA7" w:rsidP="00F12199">
            <w:pPr>
              <w:pStyle w:val="rowtabella0"/>
              <w:rPr>
                <w:color w:val="002060"/>
              </w:rPr>
            </w:pPr>
            <w:r w:rsidRPr="005A6E4C">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B73C" w14:textId="77777777" w:rsidR="00583FA7" w:rsidRPr="005A6E4C" w:rsidRDefault="00583FA7" w:rsidP="00F12199">
            <w:pPr>
              <w:pStyle w:val="rowtabella0"/>
              <w:jc w:val="center"/>
              <w:rPr>
                <w:color w:val="002060"/>
              </w:rPr>
            </w:pPr>
            <w:r w:rsidRPr="005A6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3962"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5477"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60B3"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9C74"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D77F"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7F64F" w14:textId="77777777" w:rsidR="00583FA7" w:rsidRPr="005A6E4C" w:rsidRDefault="00583FA7" w:rsidP="00F12199">
            <w:pPr>
              <w:pStyle w:val="rowtabella0"/>
              <w:jc w:val="center"/>
              <w:rPr>
                <w:color w:val="002060"/>
              </w:rPr>
            </w:pPr>
            <w:r w:rsidRPr="005A6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0000"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9EEE5" w14:textId="77777777" w:rsidR="00583FA7" w:rsidRPr="005A6E4C" w:rsidRDefault="00583FA7" w:rsidP="00F12199">
            <w:pPr>
              <w:pStyle w:val="rowtabella0"/>
              <w:jc w:val="center"/>
              <w:rPr>
                <w:color w:val="002060"/>
              </w:rPr>
            </w:pPr>
            <w:r w:rsidRPr="005A6E4C">
              <w:rPr>
                <w:color w:val="002060"/>
              </w:rPr>
              <w:t>0</w:t>
            </w:r>
          </w:p>
        </w:tc>
      </w:tr>
      <w:tr w:rsidR="00583FA7" w:rsidRPr="005A6E4C" w14:paraId="0B713D97"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78CF5" w14:textId="77777777" w:rsidR="00583FA7" w:rsidRPr="005A6E4C" w:rsidRDefault="00583FA7" w:rsidP="00F12199">
            <w:pPr>
              <w:pStyle w:val="rowtabella0"/>
              <w:rPr>
                <w:color w:val="002060"/>
              </w:rPr>
            </w:pPr>
            <w:r w:rsidRPr="005A6E4C">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7DC7" w14:textId="77777777" w:rsidR="00583FA7" w:rsidRPr="005A6E4C" w:rsidRDefault="00583FA7" w:rsidP="00F12199">
            <w:pPr>
              <w:pStyle w:val="rowtabella0"/>
              <w:jc w:val="center"/>
              <w:rPr>
                <w:color w:val="002060"/>
              </w:rPr>
            </w:pPr>
            <w:r w:rsidRPr="005A6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0EEB"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5F5C1"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E9A6"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3470"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69D5" w14:textId="77777777" w:rsidR="00583FA7" w:rsidRPr="005A6E4C" w:rsidRDefault="00583FA7" w:rsidP="00F12199">
            <w:pPr>
              <w:pStyle w:val="rowtabella0"/>
              <w:jc w:val="center"/>
              <w:rPr>
                <w:color w:val="002060"/>
              </w:rPr>
            </w:pPr>
            <w:r w:rsidRPr="005A6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CC3F" w14:textId="77777777" w:rsidR="00583FA7" w:rsidRPr="005A6E4C" w:rsidRDefault="00583FA7" w:rsidP="00F12199">
            <w:pPr>
              <w:pStyle w:val="rowtabella0"/>
              <w:jc w:val="center"/>
              <w:rPr>
                <w:color w:val="002060"/>
              </w:rPr>
            </w:pPr>
            <w:r w:rsidRPr="005A6E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6BC0"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5695" w14:textId="77777777" w:rsidR="00583FA7" w:rsidRPr="005A6E4C" w:rsidRDefault="00583FA7" w:rsidP="00F12199">
            <w:pPr>
              <w:pStyle w:val="rowtabella0"/>
              <w:jc w:val="center"/>
              <w:rPr>
                <w:color w:val="002060"/>
              </w:rPr>
            </w:pPr>
            <w:r w:rsidRPr="005A6E4C">
              <w:rPr>
                <w:color w:val="002060"/>
              </w:rPr>
              <w:t>0</w:t>
            </w:r>
          </w:p>
        </w:tc>
      </w:tr>
      <w:tr w:rsidR="00583FA7" w:rsidRPr="005A6E4C" w14:paraId="51D7D6AD"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48AD2" w14:textId="77777777" w:rsidR="00583FA7" w:rsidRPr="005A6E4C" w:rsidRDefault="00583FA7" w:rsidP="00F12199">
            <w:pPr>
              <w:pStyle w:val="rowtabella0"/>
              <w:rPr>
                <w:color w:val="002060"/>
              </w:rPr>
            </w:pPr>
            <w:r w:rsidRPr="005A6E4C">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6045"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029EE"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7AC2"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4284"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73DC"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7158"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4689" w14:textId="77777777" w:rsidR="00583FA7" w:rsidRPr="005A6E4C" w:rsidRDefault="00583FA7" w:rsidP="00F12199">
            <w:pPr>
              <w:pStyle w:val="rowtabella0"/>
              <w:jc w:val="center"/>
              <w:rPr>
                <w:color w:val="002060"/>
              </w:rPr>
            </w:pPr>
            <w:r w:rsidRPr="005A6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E27E"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C4D4" w14:textId="77777777" w:rsidR="00583FA7" w:rsidRPr="005A6E4C" w:rsidRDefault="00583FA7" w:rsidP="00F12199">
            <w:pPr>
              <w:pStyle w:val="rowtabella0"/>
              <w:jc w:val="center"/>
              <w:rPr>
                <w:color w:val="002060"/>
              </w:rPr>
            </w:pPr>
            <w:r w:rsidRPr="005A6E4C">
              <w:rPr>
                <w:color w:val="002060"/>
              </w:rPr>
              <w:t>0</w:t>
            </w:r>
          </w:p>
        </w:tc>
      </w:tr>
      <w:tr w:rsidR="00583FA7" w:rsidRPr="005A6E4C" w14:paraId="0B3F557B"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386A2" w14:textId="77777777" w:rsidR="00583FA7" w:rsidRPr="005A6E4C" w:rsidRDefault="00583FA7" w:rsidP="00F12199">
            <w:pPr>
              <w:pStyle w:val="rowtabella0"/>
              <w:rPr>
                <w:color w:val="002060"/>
              </w:rPr>
            </w:pPr>
            <w:r w:rsidRPr="005A6E4C">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E23E"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6C38"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7862"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F31D9"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4167"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1D1BB" w14:textId="77777777" w:rsidR="00583FA7" w:rsidRPr="005A6E4C" w:rsidRDefault="00583FA7" w:rsidP="00F12199">
            <w:pPr>
              <w:pStyle w:val="rowtabella0"/>
              <w:jc w:val="center"/>
              <w:rPr>
                <w:color w:val="002060"/>
              </w:rPr>
            </w:pPr>
            <w:r w:rsidRPr="005A6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A716" w14:textId="77777777" w:rsidR="00583FA7" w:rsidRPr="005A6E4C" w:rsidRDefault="00583FA7" w:rsidP="00F12199">
            <w:pPr>
              <w:pStyle w:val="rowtabella0"/>
              <w:jc w:val="center"/>
              <w:rPr>
                <w:color w:val="002060"/>
              </w:rPr>
            </w:pPr>
            <w:r w:rsidRPr="005A6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BAA8"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7354" w14:textId="77777777" w:rsidR="00583FA7" w:rsidRPr="005A6E4C" w:rsidRDefault="00583FA7" w:rsidP="00F12199">
            <w:pPr>
              <w:pStyle w:val="rowtabella0"/>
              <w:jc w:val="center"/>
              <w:rPr>
                <w:color w:val="002060"/>
              </w:rPr>
            </w:pPr>
            <w:r w:rsidRPr="005A6E4C">
              <w:rPr>
                <w:color w:val="002060"/>
              </w:rPr>
              <w:t>0</w:t>
            </w:r>
          </w:p>
        </w:tc>
      </w:tr>
      <w:tr w:rsidR="00583FA7" w:rsidRPr="005A6E4C" w14:paraId="7078160B"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EFBBF" w14:textId="77777777" w:rsidR="00583FA7" w:rsidRPr="005A6E4C" w:rsidRDefault="00583FA7" w:rsidP="00F12199">
            <w:pPr>
              <w:pStyle w:val="rowtabella0"/>
              <w:rPr>
                <w:color w:val="002060"/>
              </w:rPr>
            </w:pPr>
            <w:r w:rsidRPr="005A6E4C">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C7A5F"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59E5"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84F54"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18A4"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61E3A"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57F5" w14:textId="77777777" w:rsidR="00583FA7" w:rsidRPr="005A6E4C" w:rsidRDefault="00583FA7" w:rsidP="00F12199">
            <w:pPr>
              <w:pStyle w:val="rowtabella0"/>
              <w:jc w:val="center"/>
              <w:rPr>
                <w:color w:val="002060"/>
              </w:rPr>
            </w:pPr>
            <w:r w:rsidRPr="005A6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3761" w14:textId="77777777" w:rsidR="00583FA7" w:rsidRPr="005A6E4C" w:rsidRDefault="00583FA7" w:rsidP="00F12199">
            <w:pPr>
              <w:pStyle w:val="rowtabella0"/>
              <w:jc w:val="center"/>
              <w:rPr>
                <w:color w:val="002060"/>
              </w:rPr>
            </w:pPr>
            <w:r w:rsidRPr="005A6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A7B3A" w14:textId="77777777" w:rsidR="00583FA7" w:rsidRPr="005A6E4C" w:rsidRDefault="00583FA7" w:rsidP="00F12199">
            <w:pPr>
              <w:pStyle w:val="rowtabella0"/>
              <w:jc w:val="center"/>
              <w:rPr>
                <w:color w:val="002060"/>
              </w:rPr>
            </w:pPr>
            <w:r w:rsidRPr="005A6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24A0" w14:textId="77777777" w:rsidR="00583FA7" w:rsidRPr="005A6E4C" w:rsidRDefault="00583FA7" w:rsidP="00F12199">
            <w:pPr>
              <w:pStyle w:val="rowtabella0"/>
              <w:jc w:val="center"/>
              <w:rPr>
                <w:color w:val="002060"/>
              </w:rPr>
            </w:pPr>
            <w:r w:rsidRPr="005A6E4C">
              <w:rPr>
                <w:color w:val="002060"/>
              </w:rPr>
              <w:t>0</w:t>
            </w:r>
          </w:p>
        </w:tc>
      </w:tr>
      <w:tr w:rsidR="00583FA7" w:rsidRPr="005A6E4C" w14:paraId="7CEF3193" w14:textId="77777777" w:rsidTr="00F1219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F29104" w14:textId="77777777" w:rsidR="00583FA7" w:rsidRPr="005A6E4C" w:rsidRDefault="00583FA7" w:rsidP="00F12199">
            <w:pPr>
              <w:pStyle w:val="rowtabella0"/>
              <w:rPr>
                <w:color w:val="002060"/>
              </w:rPr>
            </w:pPr>
            <w:r w:rsidRPr="005A6E4C">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22B61"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71BC7"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17EBB"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792D0"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2F53"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3CFF" w14:textId="77777777" w:rsidR="00583FA7" w:rsidRPr="005A6E4C" w:rsidRDefault="00583FA7" w:rsidP="00F12199">
            <w:pPr>
              <w:pStyle w:val="rowtabella0"/>
              <w:jc w:val="center"/>
              <w:rPr>
                <w:color w:val="002060"/>
              </w:rPr>
            </w:pPr>
            <w:r w:rsidRPr="005A6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E52C" w14:textId="77777777" w:rsidR="00583FA7" w:rsidRPr="005A6E4C" w:rsidRDefault="00583FA7" w:rsidP="00F12199">
            <w:pPr>
              <w:pStyle w:val="rowtabella0"/>
              <w:jc w:val="center"/>
              <w:rPr>
                <w:color w:val="002060"/>
              </w:rPr>
            </w:pPr>
            <w:r w:rsidRPr="005A6E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076FD" w14:textId="77777777" w:rsidR="00583FA7" w:rsidRPr="005A6E4C" w:rsidRDefault="00583FA7" w:rsidP="00F12199">
            <w:pPr>
              <w:pStyle w:val="rowtabella0"/>
              <w:jc w:val="center"/>
              <w:rPr>
                <w:color w:val="002060"/>
              </w:rPr>
            </w:pPr>
            <w:r w:rsidRPr="005A6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B5FB" w14:textId="77777777" w:rsidR="00583FA7" w:rsidRPr="005A6E4C" w:rsidRDefault="00583FA7" w:rsidP="00F12199">
            <w:pPr>
              <w:pStyle w:val="rowtabella0"/>
              <w:jc w:val="center"/>
              <w:rPr>
                <w:color w:val="002060"/>
              </w:rPr>
            </w:pPr>
            <w:r w:rsidRPr="005A6E4C">
              <w:rPr>
                <w:color w:val="002060"/>
              </w:rPr>
              <w:t>0</w:t>
            </w:r>
          </w:p>
        </w:tc>
      </w:tr>
    </w:tbl>
    <w:p w14:paraId="7F4DDAF8" w14:textId="77777777" w:rsidR="00583FA7" w:rsidRPr="005A6E4C" w:rsidRDefault="00583FA7" w:rsidP="00583FA7">
      <w:pPr>
        <w:pStyle w:val="breakline"/>
        <w:rPr>
          <w:rFonts w:eastAsiaTheme="minorEastAsia"/>
          <w:color w:val="002060"/>
        </w:rPr>
      </w:pPr>
    </w:p>
    <w:p w14:paraId="68D664FC" w14:textId="77777777" w:rsidR="00583FA7" w:rsidRPr="005A6E4C" w:rsidRDefault="00583FA7" w:rsidP="00583FA7">
      <w:pPr>
        <w:pStyle w:val="breakline"/>
        <w:rPr>
          <w:color w:val="002060"/>
        </w:rPr>
      </w:pPr>
    </w:p>
    <w:p w14:paraId="03ED125C" w14:textId="77777777" w:rsidR="00583FA7" w:rsidRPr="005A6E4C" w:rsidRDefault="00583FA7" w:rsidP="00583FA7">
      <w:pPr>
        <w:pStyle w:val="sottotitolocampionato10"/>
        <w:rPr>
          <w:color w:val="002060"/>
        </w:rPr>
      </w:pPr>
      <w:r w:rsidRPr="005A6E4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3FA7" w:rsidRPr="005A6E4C" w14:paraId="3D35A342" w14:textId="77777777" w:rsidTr="00F1219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5FBBC" w14:textId="77777777" w:rsidR="00583FA7" w:rsidRPr="005A6E4C" w:rsidRDefault="00583FA7" w:rsidP="00F12199">
            <w:pPr>
              <w:pStyle w:val="headertabella0"/>
              <w:rPr>
                <w:color w:val="002060"/>
              </w:rPr>
            </w:pPr>
            <w:r w:rsidRPr="005A6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72A7E" w14:textId="77777777" w:rsidR="00583FA7" w:rsidRPr="005A6E4C" w:rsidRDefault="00583FA7" w:rsidP="00F12199">
            <w:pPr>
              <w:pStyle w:val="headertabella0"/>
              <w:rPr>
                <w:color w:val="002060"/>
              </w:rPr>
            </w:pPr>
            <w:r w:rsidRPr="005A6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623C0" w14:textId="77777777" w:rsidR="00583FA7" w:rsidRPr="005A6E4C" w:rsidRDefault="00583FA7" w:rsidP="00F12199">
            <w:pPr>
              <w:pStyle w:val="headertabella0"/>
              <w:rPr>
                <w:color w:val="002060"/>
              </w:rPr>
            </w:pPr>
            <w:r w:rsidRPr="005A6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65FE2" w14:textId="77777777" w:rsidR="00583FA7" w:rsidRPr="005A6E4C" w:rsidRDefault="00583FA7" w:rsidP="00F12199">
            <w:pPr>
              <w:pStyle w:val="headertabella0"/>
              <w:rPr>
                <w:color w:val="002060"/>
              </w:rPr>
            </w:pPr>
            <w:r w:rsidRPr="005A6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9207E" w14:textId="77777777" w:rsidR="00583FA7" w:rsidRPr="005A6E4C" w:rsidRDefault="00583FA7" w:rsidP="00F12199">
            <w:pPr>
              <w:pStyle w:val="headertabella0"/>
              <w:rPr>
                <w:color w:val="002060"/>
              </w:rPr>
            </w:pPr>
            <w:r w:rsidRPr="005A6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04EDF" w14:textId="77777777" w:rsidR="00583FA7" w:rsidRPr="005A6E4C" w:rsidRDefault="00583FA7" w:rsidP="00F12199">
            <w:pPr>
              <w:pStyle w:val="headertabella0"/>
              <w:rPr>
                <w:color w:val="002060"/>
              </w:rPr>
            </w:pPr>
            <w:r w:rsidRPr="005A6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EBDB1" w14:textId="77777777" w:rsidR="00583FA7" w:rsidRPr="005A6E4C" w:rsidRDefault="00583FA7" w:rsidP="00F12199">
            <w:pPr>
              <w:pStyle w:val="headertabella0"/>
              <w:rPr>
                <w:color w:val="002060"/>
              </w:rPr>
            </w:pPr>
            <w:r w:rsidRPr="005A6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012BC" w14:textId="77777777" w:rsidR="00583FA7" w:rsidRPr="005A6E4C" w:rsidRDefault="00583FA7" w:rsidP="00F12199">
            <w:pPr>
              <w:pStyle w:val="headertabella0"/>
              <w:rPr>
                <w:color w:val="002060"/>
              </w:rPr>
            </w:pPr>
            <w:r w:rsidRPr="005A6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B6B32" w14:textId="77777777" w:rsidR="00583FA7" w:rsidRPr="005A6E4C" w:rsidRDefault="00583FA7" w:rsidP="00F12199">
            <w:pPr>
              <w:pStyle w:val="headertabella0"/>
              <w:rPr>
                <w:color w:val="002060"/>
              </w:rPr>
            </w:pPr>
            <w:r w:rsidRPr="005A6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C4025" w14:textId="77777777" w:rsidR="00583FA7" w:rsidRPr="005A6E4C" w:rsidRDefault="00583FA7" w:rsidP="00F12199">
            <w:pPr>
              <w:pStyle w:val="headertabella0"/>
              <w:rPr>
                <w:color w:val="002060"/>
              </w:rPr>
            </w:pPr>
            <w:r w:rsidRPr="005A6E4C">
              <w:rPr>
                <w:color w:val="002060"/>
              </w:rPr>
              <w:t>PE</w:t>
            </w:r>
          </w:p>
        </w:tc>
      </w:tr>
      <w:tr w:rsidR="00583FA7" w:rsidRPr="005A6E4C" w14:paraId="4D298B65" w14:textId="77777777" w:rsidTr="00F1219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C4F052" w14:textId="77777777" w:rsidR="00583FA7" w:rsidRPr="005A6E4C" w:rsidRDefault="00583FA7" w:rsidP="00F12199">
            <w:pPr>
              <w:pStyle w:val="rowtabella0"/>
              <w:rPr>
                <w:color w:val="002060"/>
              </w:rPr>
            </w:pPr>
            <w:r w:rsidRPr="005A6E4C">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4F5C"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54088"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97F85"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CA2F"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681A"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B764" w14:textId="77777777" w:rsidR="00583FA7" w:rsidRPr="005A6E4C" w:rsidRDefault="00583FA7" w:rsidP="00F12199">
            <w:pPr>
              <w:pStyle w:val="rowtabella0"/>
              <w:jc w:val="center"/>
              <w:rPr>
                <w:color w:val="002060"/>
              </w:rPr>
            </w:pPr>
            <w:r w:rsidRPr="005A6E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83A3D"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17DE"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37418" w14:textId="77777777" w:rsidR="00583FA7" w:rsidRPr="005A6E4C" w:rsidRDefault="00583FA7" w:rsidP="00F12199">
            <w:pPr>
              <w:pStyle w:val="rowtabella0"/>
              <w:jc w:val="center"/>
              <w:rPr>
                <w:color w:val="002060"/>
              </w:rPr>
            </w:pPr>
            <w:r w:rsidRPr="005A6E4C">
              <w:rPr>
                <w:color w:val="002060"/>
              </w:rPr>
              <w:t>0</w:t>
            </w:r>
          </w:p>
        </w:tc>
      </w:tr>
      <w:tr w:rsidR="00583FA7" w:rsidRPr="005A6E4C" w14:paraId="394C827D"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570E4" w14:textId="77777777" w:rsidR="00583FA7" w:rsidRPr="005A6E4C" w:rsidRDefault="00583FA7" w:rsidP="00F12199">
            <w:pPr>
              <w:pStyle w:val="rowtabella0"/>
              <w:rPr>
                <w:color w:val="002060"/>
              </w:rPr>
            </w:pPr>
            <w:r w:rsidRPr="005A6E4C">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B472"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362F" w14:textId="77777777" w:rsidR="00583FA7" w:rsidRPr="005A6E4C" w:rsidRDefault="00583FA7" w:rsidP="00F12199">
            <w:pPr>
              <w:pStyle w:val="rowtabella0"/>
              <w:jc w:val="center"/>
              <w:rPr>
                <w:color w:val="002060"/>
              </w:rPr>
            </w:pPr>
            <w:r w:rsidRPr="005A6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6878"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6A55"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1534"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0E10" w14:textId="77777777" w:rsidR="00583FA7" w:rsidRPr="005A6E4C" w:rsidRDefault="00583FA7" w:rsidP="00F12199">
            <w:pPr>
              <w:pStyle w:val="rowtabella0"/>
              <w:jc w:val="center"/>
              <w:rPr>
                <w:color w:val="002060"/>
              </w:rPr>
            </w:pPr>
            <w:r w:rsidRPr="005A6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28B3" w14:textId="77777777" w:rsidR="00583FA7" w:rsidRPr="005A6E4C" w:rsidRDefault="00583FA7" w:rsidP="00F12199">
            <w:pPr>
              <w:pStyle w:val="rowtabella0"/>
              <w:jc w:val="center"/>
              <w:rPr>
                <w:color w:val="002060"/>
              </w:rPr>
            </w:pPr>
            <w:r w:rsidRPr="005A6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06F0"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D0097" w14:textId="77777777" w:rsidR="00583FA7" w:rsidRPr="005A6E4C" w:rsidRDefault="00583FA7" w:rsidP="00F12199">
            <w:pPr>
              <w:pStyle w:val="rowtabella0"/>
              <w:jc w:val="center"/>
              <w:rPr>
                <w:color w:val="002060"/>
              </w:rPr>
            </w:pPr>
            <w:r w:rsidRPr="005A6E4C">
              <w:rPr>
                <w:color w:val="002060"/>
              </w:rPr>
              <w:t>0</w:t>
            </w:r>
          </w:p>
        </w:tc>
      </w:tr>
      <w:tr w:rsidR="00583FA7" w:rsidRPr="005A6E4C" w14:paraId="2478EA39"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6C2E3" w14:textId="77777777" w:rsidR="00583FA7" w:rsidRPr="005A6E4C" w:rsidRDefault="00583FA7" w:rsidP="00F12199">
            <w:pPr>
              <w:pStyle w:val="rowtabella0"/>
              <w:rPr>
                <w:color w:val="002060"/>
              </w:rPr>
            </w:pPr>
            <w:r w:rsidRPr="005A6E4C">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F5143" w14:textId="77777777" w:rsidR="00583FA7" w:rsidRPr="005A6E4C" w:rsidRDefault="00583FA7" w:rsidP="00F12199">
            <w:pPr>
              <w:pStyle w:val="rowtabella0"/>
              <w:jc w:val="center"/>
              <w:rPr>
                <w:color w:val="002060"/>
              </w:rPr>
            </w:pPr>
            <w:r w:rsidRPr="005A6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462B"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9665"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7211"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B3B0"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16C04"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7959"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FF09" w14:textId="77777777" w:rsidR="00583FA7" w:rsidRPr="005A6E4C" w:rsidRDefault="00583FA7" w:rsidP="00F12199">
            <w:pPr>
              <w:pStyle w:val="rowtabella0"/>
              <w:jc w:val="center"/>
              <w:rPr>
                <w:color w:val="002060"/>
              </w:rPr>
            </w:pPr>
            <w:r w:rsidRPr="005A6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C7FB" w14:textId="77777777" w:rsidR="00583FA7" w:rsidRPr="005A6E4C" w:rsidRDefault="00583FA7" w:rsidP="00F12199">
            <w:pPr>
              <w:pStyle w:val="rowtabella0"/>
              <w:jc w:val="center"/>
              <w:rPr>
                <w:color w:val="002060"/>
              </w:rPr>
            </w:pPr>
            <w:r w:rsidRPr="005A6E4C">
              <w:rPr>
                <w:color w:val="002060"/>
              </w:rPr>
              <w:t>0</w:t>
            </w:r>
          </w:p>
        </w:tc>
      </w:tr>
      <w:tr w:rsidR="00583FA7" w:rsidRPr="005A6E4C" w14:paraId="32824205"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E5C81" w14:textId="77777777" w:rsidR="00583FA7" w:rsidRPr="005A6E4C" w:rsidRDefault="00583FA7" w:rsidP="00F12199">
            <w:pPr>
              <w:pStyle w:val="rowtabella0"/>
              <w:rPr>
                <w:color w:val="002060"/>
              </w:rPr>
            </w:pPr>
            <w:r w:rsidRPr="005A6E4C">
              <w:rPr>
                <w:color w:val="002060"/>
              </w:rPr>
              <w:t xml:space="preserve">A.S.D. </w:t>
            </w:r>
            <w:proofErr w:type="gramStart"/>
            <w:r w:rsidRPr="005A6E4C">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ABDD" w14:textId="77777777" w:rsidR="00583FA7" w:rsidRPr="005A6E4C" w:rsidRDefault="00583FA7" w:rsidP="00F12199">
            <w:pPr>
              <w:pStyle w:val="rowtabella0"/>
              <w:jc w:val="center"/>
              <w:rPr>
                <w:color w:val="002060"/>
              </w:rPr>
            </w:pPr>
            <w:r w:rsidRPr="005A6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FF72"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A129"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9FB2"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6EF9"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EAF3"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315C" w14:textId="77777777" w:rsidR="00583FA7" w:rsidRPr="005A6E4C" w:rsidRDefault="00583FA7" w:rsidP="00F12199">
            <w:pPr>
              <w:pStyle w:val="rowtabella0"/>
              <w:jc w:val="center"/>
              <w:rPr>
                <w:color w:val="002060"/>
              </w:rPr>
            </w:pPr>
            <w:r w:rsidRPr="005A6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8265"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2CB8" w14:textId="77777777" w:rsidR="00583FA7" w:rsidRPr="005A6E4C" w:rsidRDefault="00583FA7" w:rsidP="00F12199">
            <w:pPr>
              <w:pStyle w:val="rowtabella0"/>
              <w:jc w:val="center"/>
              <w:rPr>
                <w:color w:val="002060"/>
              </w:rPr>
            </w:pPr>
            <w:r w:rsidRPr="005A6E4C">
              <w:rPr>
                <w:color w:val="002060"/>
              </w:rPr>
              <w:t>0</w:t>
            </w:r>
          </w:p>
        </w:tc>
      </w:tr>
      <w:tr w:rsidR="00583FA7" w:rsidRPr="005A6E4C" w14:paraId="28A31A03"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B95FA" w14:textId="77777777" w:rsidR="00583FA7" w:rsidRPr="005A6E4C" w:rsidRDefault="00583FA7" w:rsidP="00F12199">
            <w:pPr>
              <w:pStyle w:val="rowtabella0"/>
              <w:rPr>
                <w:color w:val="002060"/>
              </w:rPr>
            </w:pPr>
            <w:r w:rsidRPr="005A6E4C">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81B3"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D5665"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8142B"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874C"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21A3"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3870" w14:textId="77777777" w:rsidR="00583FA7" w:rsidRPr="005A6E4C" w:rsidRDefault="00583FA7" w:rsidP="00F12199">
            <w:pPr>
              <w:pStyle w:val="rowtabella0"/>
              <w:jc w:val="center"/>
              <w:rPr>
                <w:color w:val="002060"/>
              </w:rPr>
            </w:pPr>
            <w:r w:rsidRPr="005A6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12CE"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34CF"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6F073" w14:textId="77777777" w:rsidR="00583FA7" w:rsidRPr="005A6E4C" w:rsidRDefault="00583FA7" w:rsidP="00F12199">
            <w:pPr>
              <w:pStyle w:val="rowtabella0"/>
              <w:jc w:val="center"/>
              <w:rPr>
                <w:color w:val="002060"/>
              </w:rPr>
            </w:pPr>
            <w:r w:rsidRPr="005A6E4C">
              <w:rPr>
                <w:color w:val="002060"/>
              </w:rPr>
              <w:t>0</w:t>
            </w:r>
          </w:p>
        </w:tc>
      </w:tr>
      <w:tr w:rsidR="00583FA7" w:rsidRPr="005A6E4C" w14:paraId="5CA9F279"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99B57" w14:textId="77777777" w:rsidR="00583FA7" w:rsidRPr="005A6E4C" w:rsidRDefault="00583FA7" w:rsidP="00F12199">
            <w:pPr>
              <w:pStyle w:val="rowtabella0"/>
              <w:rPr>
                <w:color w:val="002060"/>
              </w:rPr>
            </w:pPr>
            <w:r w:rsidRPr="005A6E4C">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1F91" w14:textId="77777777" w:rsidR="00583FA7" w:rsidRPr="005A6E4C" w:rsidRDefault="00583FA7" w:rsidP="00F12199">
            <w:pPr>
              <w:pStyle w:val="rowtabella0"/>
              <w:jc w:val="center"/>
              <w:rPr>
                <w:color w:val="002060"/>
              </w:rPr>
            </w:pPr>
            <w:r w:rsidRPr="005A6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B1AC"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15EF"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54CE"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13AA8"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EE02" w14:textId="77777777" w:rsidR="00583FA7" w:rsidRPr="005A6E4C" w:rsidRDefault="00583FA7" w:rsidP="00F12199">
            <w:pPr>
              <w:pStyle w:val="rowtabella0"/>
              <w:jc w:val="center"/>
              <w:rPr>
                <w:color w:val="002060"/>
              </w:rPr>
            </w:pPr>
            <w:r w:rsidRPr="005A6E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BEA9" w14:textId="77777777" w:rsidR="00583FA7" w:rsidRPr="005A6E4C" w:rsidRDefault="00583FA7" w:rsidP="00F12199">
            <w:pPr>
              <w:pStyle w:val="rowtabella0"/>
              <w:jc w:val="center"/>
              <w:rPr>
                <w:color w:val="002060"/>
              </w:rPr>
            </w:pPr>
            <w:r w:rsidRPr="005A6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51DA7" w14:textId="77777777" w:rsidR="00583FA7" w:rsidRPr="005A6E4C" w:rsidRDefault="00583FA7" w:rsidP="00F12199">
            <w:pPr>
              <w:pStyle w:val="rowtabella0"/>
              <w:jc w:val="center"/>
              <w:rPr>
                <w:color w:val="002060"/>
              </w:rPr>
            </w:pPr>
            <w:r w:rsidRPr="005A6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F7BB6" w14:textId="77777777" w:rsidR="00583FA7" w:rsidRPr="005A6E4C" w:rsidRDefault="00583FA7" w:rsidP="00F12199">
            <w:pPr>
              <w:pStyle w:val="rowtabella0"/>
              <w:jc w:val="center"/>
              <w:rPr>
                <w:color w:val="002060"/>
              </w:rPr>
            </w:pPr>
            <w:r w:rsidRPr="005A6E4C">
              <w:rPr>
                <w:color w:val="002060"/>
              </w:rPr>
              <w:t>0</w:t>
            </w:r>
          </w:p>
        </w:tc>
      </w:tr>
      <w:tr w:rsidR="00583FA7" w:rsidRPr="005A6E4C" w14:paraId="7F3F109D"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7E172" w14:textId="77777777" w:rsidR="00583FA7" w:rsidRPr="005A6E4C" w:rsidRDefault="00583FA7" w:rsidP="00F12199">
            <w:pPr>
              <w:pStyle w:val="rowtabella0"/>
              <w:rPr>
                <w:color w:val="002060"/>
              </w:rPr>
            </w:pPr>
            <w:r w:rsidRPr="005A6E4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0DC48" w14:textId="77777777" w:rsidR="00583FA7" w:rsidRPr="005A6E4C" w:rsidRDefault="00583FA7" w:rsidP="00F12199">
            <w:pPr>
              <w:pStyle w:val="rowtabella0"/>
              <w:jc w:val="center"/>
              <w:rPr>
                <w:color w:val="002060"/>
              </w:rPr>
            </w:pPr>
            <w:r w:rsidRPr="005A6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9863"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ECD3"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32D8"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5A4B"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B036"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CD9B"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65972"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255B6" w14:textId="77777777" w:rsidR="00583FA7" w:rsidRPr="005A6E4C" w:rsidRDefault="00583FA7" w:rsidP="00F12199">
            <w:pPr>
              <w:pStyle w:val="rowtabella0"/>
              <w:jc w:val="center"/>
              <w:rPr>
                <w:color w:val="002060"/>
              </w:rPr>
            </w:pPr>
            <w:r w:rsidRPr="005A6E4C">
              <w:rPr>
                <w:color w:val="002060"/>
              </w:rPr>
              <w:t>0</w:t>
            </w:r>
          </w:p>
        </w:tc>
      </w:tr>
      <w:tr w:rsidR="00583FA7" w:rsidRPr="005A6E4C" w14:paraId="305481D3"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D4DA6" w14:textId="77777777" w:rsidR="00583FA7" w:rsidRPr="005A6E4C" w:rsidRDefault="00583FA7" w:rsidP="00F12199">
            <w:pPr>
              <w:pStyle w:val="rowtabella0"/>
              <w:rPr>
                <w:color w:val="002060"/>
              </w:rPr>
            </w:pPr>
            <w:r w:rsidRPr="005A6E4C">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A176"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02A3"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E7BA"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B378"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FED4"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C4A4"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6ED7"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0ED7"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14B1" w14:textId="77777777" w:rsidR="00583FA7" w:rsidRPr="005A6E4C" w:rsidRDefault="00583FA7" w:rsidP="00F12199">
            <w:pPr>
              <w:pStyle w:val="rowtabella0"/>
              <w:jc w:val="center"/>
              <w:rPr>
                <w:color w:val="002060"/>
              </w:rPr>
            </w:pPr>
            <w:r w:rsidRPr="005A6E4C">
              <w:rPr>
                <w:color w:val="002060"/>
              </w:rPr>
              <w:t>0</w:t>
            </w:r>
          </w:p>
        </w:tc>
      </w:tr>
      <w:tr w:rsidR="00583FA7" w:rsidRPr="005A6E4C" w14:paraId="4CA60D9A"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545FB" w14:textId="77777777" w:rsidR="00583FA7" w:rsidRPr="005A6E4C" w:rsidRDefault="00583FA7" w:rsidP="00F12199">
            <w:pPr>
              <w:pStyle w:val="rowtabella0"/>
              <w:rPr>
                <w:color w:val="002060"/>
              </w:rPr>
            </w:pPr>
            <w:r w:rsidRPr="005A6E4C">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8F38"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136F"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7D17"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6A741"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68E3"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CB77"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8FF1" w14:textId="77777777" w:rsidR="00583FA7" w:rsidRPr="005A6E4C" w:rsidRDefault="00583FA7" w:rsidP="00F12199">
            <w:pPr>
              <w:pStyle w:val="rowtabella0"/>
              <w:jc w:val="center"/>
              <w:rPr>
                <w:color w:val="002060"/>
              </w:rPr>
            </w:pPr>
            <w:r w:rsidRPr="005A6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BFC2"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3996" w14:textId="77777777" w:rsidR="00583FA7" w:rsidRPr="005A6E4C" w:rsidRDefault="00583FA7" w:rsidP="00F12199">
            <w:pPr>
              <w:pStyle w:val="rowtabella0"/>
              <w:jc w:val="center"/>
              <w:rPr>
                <w:color w:val="002060"/>
              </w:rPr>
            </w:pPr>
            <w:r w:rsidRPr="005A6E4C">
              <w:rPr>
                <w:color w:val="002060"/>
              </w:rPr>
              <w:t>0</w:t>
            </w:r>
          </w:p>
        </w:tc>
      </w:tr>
      <w:tr w:rsidR="00583FA7" w:rsidRPr="005A6E4C" w14:paraId="0E0586BA"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4AC2F" w14:textId="77777777" w:rsidR="00583FA7" w:rsidRPr="005A6E4C" w:rsidRDefault="00583FA7" w:rsidP="00F12199">
            <w:pPr>
              <w:pStyle w:val="rowtabella0"/>
              <w:rPr>
                <w:color w:val="002060"/>
              </w:rPr>
            </w:pPr>
            <w:r w:rsidRPr="005A6E4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3561"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ADD1"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1420"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EA5D"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CA5B"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ACFE" w14:textId="77777777" w:rsidR="00583FA7" w:rsidRPr="005A6E4C" w:rsidRDefault="00583FA7" w:rsidP="00F12199">
            <w:pPr>
              <w:pStyle w:val="rowtabella0"/>
              <w:jc w:val="center"/>
              <w:rPr>
                <w:color w:val="002060"/>
              </w:rPr>
            </w:pPr>
            <w:r w:rsidRPr="005A6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2855C" w14:textId="77777777" w:rsidR="00583FA7" w:rsidRPr="005A6E4C" w:rsidRDefault="00583FA7" w:rsidP="00F12199">
            <w:pPr>
              <w:pStyle w:val="rowtabella0"/>
              <w:jc w:val="center"/>
              <w:rPr>
                <w:color w:val="002060"/>
              </w:rPr>
            </w:pPr>
            <w:r w:rsidRPr="005A6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E248" w14:textId="77777777" w:rsidR="00583FA7" w:rsidRPr="005A6E4C" w:rsidRDefault="00583FA7" w:rsidP="00F12199">
            <w:pPr>
              <w:pStyle w:val="rowtabella0"/>
              <w:jc w:val="center"/>
              <w:rPr>
                <w:color w:val="002060"/>
              </w:rPr>
            </w:pPr>
            <w:r w:rsidRPr="005A6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9F0C" w14:textId="77777777" w:rsidR="00583FA7" w:rsidRPr="005A6E4C" w:rsidRDefault="00583FA7" w:rsidP="00F12199">
            <w:pPr>
              <w:pStyle w:val="rowtabella0"/>
              <w:jc w:val="center"/>
              <w:rPr>
                <w:color w:val="002060"/>
              </w:rPr>
            </w:pPr>
            <w:r w:rsidRPr="005A6E4C">
              <w:rPr>
                <w:color w:val="002060"/>
              </w:rPr>
              <w:t>0</w:t>
            </w:r>
          </w:p>
        </w:tc>
      </w:tr>
      <w:tr w:rsidR="00583FA7" w:rsidRPr="005A6E4C" w14:paraId="6A796A84"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E35F6" w14:textId="77777777" w:rsidR="00583FA7" w:rsidRPr="005A6E4C" w:rsidRDefault="00583FA7" w:rsidP="00F12199">
            <w:pPr>
              <w:pStyle w:val="rowtabella0"/>
              <w:rPr>
                <w:color w:val="002060"/>
                <w:lang w:val="es-ES"/>
              </w:rPr>
            </w:pPr>
            <w:r w:rsidRPr="005A6E4C">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CE2D"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437A"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82D3"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BAE1"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4EF5"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0BB4" w14:textId="77777777" w:rsidR="00583FA7" w:rsidRPr="005A6E4C" w:rsidRDefault="00583FA7" w:rsidP="00F12199">
            <w:pPr>
              <w:pStyle w:val="rowtabella0"/>
              <w:jc w:val="center"/>
              <w:rPr>
                <w:color w:val="002060"/>
              </w:rPr>
            </w:pPr>
            <w:r w:rsidRPr="005A6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FE83" w14:textId="77777777" w:rsidR="00583FA7" w:rsidRPr="005A6E4C" w:rsidRDefault="00583FA7" w:rsidP="00F12199">
            <w:pPr>
              <w:pStyle w:val="rowtabella0"/>
              <w:jc w:val="center"/>
              <w:rPr>
                <w:color w:val="002060"/>
              </w:rPr>
            </w:pPr>
            <w:r w:rsidRPr="005A6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C6D2" w14:textId="77777777" w:rsidR="00583FA7" w:rsidRPr="005A6E4C" w:rsidRDefault="00583FA7" w:rsidP="00F12199">
            <w:pPr>
              <w:pStyle w:val="rowtabella0"/>
              <w:jc w:val="center"/>
              <w:rPr>
                <w:color w:val="002060"/>
              </w:rPr>
            </w:pPr>
            <w:r w:rsidRPr="005A6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6153" w14:textId="77777777" w:rsidR="00583FA7" w:rsidRPr="005A6E4C" w:rsidRDefault="00583FA7" w:rsidP="00F12199">
            <w:pPr>
              <w:pStyle w:val="rowtabella0"/>
              <w:jc w:val="center"/>
              <w:rPr>
                <w:color w:val="002060"/>
              </w:rPr>
            </w:pPr>
            <w:r w:rsidRPr="005A6E4C">
              <w:rPr>
                <w:color w:val="002060"/>
              </w:rPr>
              <w:t>0</w:t>
            </w:r>
          </w:p>
        </w:tc>
      </w:tr>
      <w:tr w:rsidR="00583FA7" w:rsidRPr="005A6E4C" w14:paraId="0DFC52BE"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84117" w14:textId="77777777" w:rsidR="00583FA7" w:rsidRPr="005A6E4C" w:rsidRDefault="00583FA7" w:rsidP="00F12199">
            <w:pPr>
              <w:pStyle w:val="rowtabella0"/>
              <w:rPr>
                <w:color w:val="002060"/>
              </w:rPr>
            </w:pPr>
            <w:r w:rsidRPr="005A6E4C">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E1DA"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64183"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05D9"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25B4"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85C5C"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F389" w14:textId="77777777" w:rsidR="00583FA7" w:rsidRPr="005A6E4C" w:rsidRDefault="00583FA7" w:rsidP="00F12199">
            <w:pPr>
              <w:pStyle w:val="rowtabella0"/>
              <w:jc w:val="center"/>
              <w:rPr>
                <w:color w:val="002060"/>
              </w:rPr>
            </w:pPr>
            <w:r w:rsidRPr="005A6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BEDC" w14:textId="77777777" w:rsidR="00583FA7" w:rsidRPr="005A6E4C" w:rsidRDefault="00583FA7" w:rsidP="00F12199">
            <w:pPr>
              <w:pStyle w:val="rowtabella0"/>
              <w:jc w:val="center"/>
              <w:rPr>
                <w:color w:val="002060"/>
              </w:rPr>
            </w:pPr>
            <w:r w:rsidRPr="005A6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F3F0" w14:textId="77777777" w:rsidR="00583FA7" w:rsidRPr="005A6E4C" w:rsidRDefault="00583FA7" w:rsidP="00F12199">
            <w:pPr>
              <w:pStyle w:val="rowtabella0"/>
              <w:jc w:val="center"/>
              <w:rPr>
                <w:color w:val="002060"/>
              </w:rPr>
            </w:pPr>
            <w:r w:rsidRPr="005A6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F4F5" w14:textId="77777777" w:rsidR="00583FA7" w:rsidRPr="005A6E4C" w:rsidRDefault="00583FA7" w:rsidP="00F12199">
            <w:pPr>
              <w:pStyle w:val="rowtabella0"/>
              <w:jc w:val="center"/>
              <w:rPr>
                <w:color w:val="002060"/>
              </w:rPr>
            </w:pPr>
            <w:r w:rsidRPr="005A6E4C">
              <w:rPr>
                <w:color w:val="002060"/>
              </w:rPr>
              <w:t>0</w:t>
            </w:r>
          </w:p>
        </w:tc>
      </w:tr>
      <w:tr w:rsidR="00583FA7" w:rsidRPr="005A6E4C" w14:paraId="56C57E60" w14:textId="77777777" w:rsidTr="00F1219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FF00B1" w14:textId="77777777" w:rsidR="00583FA7" w:rsidRPr="005A6E4C" w:rsidRDefault="00583FA7" w:rsidP="00F12199">
            <w:pPr>
              <w:pStyle w:val="rowtabella0"/>
              <w:rPr>
                <w:color w:val="002060"/>
              </w:rPr>
            </w:pPr>
            <w:r w:rsidRPr="005A6E4C">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A4C96"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D881"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A7AE"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7762"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B4C7"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2FC0"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C386" w14:textId="77777777" w:rsidR="00583FA7" w:rsidRPr="005A6E4C" w:rsidRDefault="00583FA7" w:rsidP="00F12199">
            <w:pPr>
              <w:pStyle w:val="rowtabella0"/>
              <w:jc w:val="center"/>
              <w:rPr>
                <w:color w:val="002060"/>
              </w:rPr>
            </w:pPr>
            <w:r w:rsidRPr="005A6E4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BF4C" w14:textId="77777777" w:rsidR="00583FA7" w:rsidRPr="005A6E4C" w:rsidRDefault="00583FA7" w:rsidP="00F12199">
            <w:pPr>
              <w:pStyle w:val="rowtabella0"/>
              <w:jc w:val="center"/>
              <w:rPr>
                <w:color w:val="002060"/>
              </w:rPr>
            </w:pPr>
            <w:r w:rsidRPr="005A6E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BBBA" w14:textId="77777777" w:rsidR="00583FA7" w:rsidRPr="005A6E4C" w:rsidRDefault="00583FA7" w:rsidP="00F12199">
            <w:pPr>
              <w:pStyle w:val="rowtabella0"/>
              <w:jc w:val="center"/>
              <w:rPr>
                <w:color w:val="002060"/>
              </w:rPr>
            </w:pPr>
            <w:r w:rsidRPr="005A6E4C">
              <w:rPr>
                <w:color w:val="002060"/>
              </w:rPr>
              <w:t>0</w:t>
            </w:r>
          </w:p>
        </w:tc>
      </w:tr>
    </w:tbl>
    <w:p w14:paraId="718DFE5E" w14:textId="77777777" w:rsidR="00583FA7" w:rsidRPr="005A6E4C" w:rsidRDefault="00583FA7" w:rsidP="00583FA7">
      <w:pPr>
        <w:pStyle w:val="breakline"/>
        <w:rPr>
          <w:rFonts w:eastAsiaTheme="minorEastAsia"/>
          <w:color w:val="002060"/>
        </w:rPr>
      </w:pPr>
    </w:p>
    <w:p w14:paraId="6F643FA7" w14:textId="77777777" w:rsidR="00583FA7" w:rsidRPr="005A6E4C" w:rsidRDefault="00583FA7" w:rsidP="00583FA7">
      <w:pPr>
        <w:pStyle w:val="breakline"/>
        <w:rPr>
          <w:color w:val="002060"/>
        </w:rPr>
      </w:pPr>
    </w:p>
    <w:p w14:paraId="73EACBE5" w14:textId="77777777" w:rsidR="00583FA7" w:rsidRPr="005A6E4C" w:rsidRDefault="00583FA7" w:rsidP="00583FA7">
      <w:pPr>
        <w:pStyle w:val="titolocampionato0"/>
        <w:shd w:val="clear" w:color="auto" w:fill="CCCCCC"/>
        <w:spacing w:before="80" w:after="40"/>
        <w:rPr>
          <w:color w:val="002060"/>
        </w:rPr>
      </w:pPr>
      <w:r w:rsidRPr="005A6E4C">
        <w:rPr>
          <w:color w:val="002060"/>
        </w:rPr>
        <w:t>UNDER 17 C5 REGIONALI MASCHILI</w:t>
      </w:r>
    </w:p>
    <w:p w14:paraId="119D157E" w14:textId="77777777" w:rsidR="00583FA7" w:rsidRPr="005A6E4C" w:rsidRDefault="00583FA7" w:rsidP="00583FA7">
      <w:pPr>
        <w:pStyle w:val="titoloprinc0"/>
        <w:rPr>
          <w:color w:val="002060"/>
        </w:rPr>
      </w:pPr>
      <w:r w:rsidRPr="005A6E4C">
        <w:rPr>
          <w:color w:val="002060"/>
        </w:rPr>
        <w:t>VARIAZIONI AL PROGRAMMA GARE</w:t>
      </w:r>
    </w:p>
    <w:p w14:paraId="524E3BA5" w14:textId="77777777" w:rsidR="00583FA7" w:rsidRPr="005A6E4C" w:rsidRDefault="00583FA7" w:rsidP="00583FA7">
      <w:pPr>
        <w:pStyle w:val="breakline"/>
        <w:rPr>
          <w:color w:val="002060"/>
        </w:rPr>
      </w:pPr>
    </w:p>
    <w:p w14:paraId="1E52FD9D" w14:textId="77777777" w:rsidR="00583FA7" w:rsidRPr="005A6E4C" w:rsidRDefault="00583FA7" w:rsidP="00583FA7">
      <w:pPr>
        <w:pStyle w:val="breakline"/>
        <w:rPr>
          <w:color w:val="002060"/>
        </w:rPr>
      </w:pPr>
    </w:p>
    <w:p w14:paraId="70D82D40" w14:textId="77777777" w:rsidR="00583FA7" w:rsidRPr="005A6E4C" w:rsidRDefault="00583FA7" w:rsidP="00583FA7">
      <w:pPr>
        <w:pStyle w:val="sottotitolocampionato10"/>
        <w:rPr>
          <w:color w:val="002060"/>
        </w:rPr>
      </w:pPr>
      <w:r w:rsidRPr="005A6E4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3FA7" w:rsidRPr="005A6E4C" w14:paraId="2CDD20D1" w14:textId="77777777" w:rsidTr="00F1219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CD973" w14:textId="77777777" w:rsidR="00583FA7" w:rsidRPr="005A6E4C" w:rsidRDefault="00583FA7" w:rsidP="00F12199">
            <w:pPr>
              <w:pStyle w:val="headertabella0"/>
              <w:rPr>
                <w:color w:val="002060"/>
              </w:rPr>
            </w:pPr>
            <w:r w:rsidRPr="005A6E4C">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EEB85" w14:textId="77777777" w:rsidR="00583FA7" w:rsidRPr="005A6E4C" w:rsidRDefault="00583FA7" w:rsidP="00F12199">
            <w:pPr>
              <w:pStyle w:val="headertabella0"/>
              <w:rPr>
                <w:color w:val="002060"/>
              </w:rPr>
            </w:pPr>
            <w:r w:rsidRPr="005A6E4C">
              <w:rPr>
                <w:color w:val="002060"/>
              </w:rPr>
              <w:t xml:space="preserve">N° </w:t>
            </w:r>
            <w:proofErr w:type="spellStart"/>
            <w:r w:rsidRPr="005A6E4C">
              <w:rPr>
                <w:color w:val="002060"/>
              </w:rPr>
              <w:t>Gior</w:t>
            </w:r>
            <w:proofErr w:type="spellEnd"/>
            <w:r w:rsidRPr="005A6E4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DFF84" w14:textId="77777777" w:rsidR="00583FA7" w:rsidRPr="005A6E4C" w:rsidRDefault="00583FA7" w:rsidP="00F12199">
            <w:pPr>
              <w:pStyle w:val="headertabella0"/>
              <w:rPr>
                <w:color w:val="002060"/>
              </w:rPr>
            </w:pPr>
            <w:r w:rsidRPr="005A6E4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05F9F" w14:textId="77777777" w:rsidR="00583FA7" w:rsidRPr="005A6E4C" w:rsidRDefault="00583FA7" w:rsidP="00F12199">
            <w:pPr>
              <w:pStyle w:val="headertabella0"/>
              <w:rPr>
                <w:color w:val="002060"/>
              </w:rPr>
            </w:pPr>
            <w:r w:rsidRPr="005A6E4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10332" w14:textId="77777777" w:rsidR="00583FA7" w:rsidRPr="005A6E4C" w:rsidRDefault="00583FA7" w:rsidP="00F12199">
            <w:pPr>
              <w:pStyle w:val="headertabella0"/>
              <w:rPr>
                <w:color w:val="002060"/>
              </w:rPr>
            </w:pPr>
            <w:r w:rsidRPr="005A6E4C">
              <w:rPr>
                <w:color w:val="002060"/>
              </w:rPr>
              <w:t xml:space="preserve">Data </w:t>
            </w:r>
            <w:proofErr w:type="spellStart"/>
            <w:r w:rsidRPr="005A6E4C">
              <w:rPr>
                <w:color w:val="002060"/>
              </w:rPr>
              <w:t>Orig</w:t>
            </w:r>
            <w:proofErr w:type="spellEnd"/>
            <w:r w:rsidRPr="005A6E4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463FE" w14:textId="77777777" w:rsidR="00583FA7" w:rsidRPr="005A6E4C" w:rsidRDefault="00583FA7" w:rsidP="00F12199">
            <w:pPr>
              <w:pStyle w:val="headertabella0"/>
              <w:rPr>
                <w:color w:val="002060"/>
              </w:rPr>
            </w:pPr>
            <w:r w:rsidRPr="005A6E4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CBE0D" w14:textId="77777777" w:rsidR="00583FA7" w:rsidRPr="005A6E4C" w:rsidRDefault="00583FA7" w:rsidP="00F12199">
            <w:pPr>
              <w:pStyle w:val="headertabella0"/>
              <w:rPr>
                <w:color w:val="002060"/>
              </w:rPr>
            </w:pPr>
            <w:r w:rsidRPr="005A6E4C">
              <w:rPr>
                <w:color w:val="002060"/>
              </w:rPr>
              <w:t xml:space="preserve">Ora </w:t>
            </w:r>
            <w:proofErr w:type="spellStart"/>
            <w:r w:rsidRPr="005A6E4C">
              <w:rPr>
                <w:color w:val="002060"/>
              </w:rPr>
              <w:t>Orig</w:t>
            </w:r>
            <w:proofErr w:type="spellEnd"/>
            <w:r w:rsidRPr="005A6E4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3A3BB" w14:textId="77777777" w:rsidR="00583FA7" w:rsidRPr="005A6E4C" w:rsidRDefault="00583FA7" w:rsidP="00F12199">
            <w:pPr>
              <w:pStyle w:val="headertabella0"/>
              <w:rPr>
                <w:color w:val="002060"/>
              </w:rPr>
            </w:pPr>
            <w:r w:rsidRPr="005A6E4C">
              <w:rPr>
                <w:color w:val="002060"/>
              </w:rPr>
              <w:t>Impianto</w:t>
            </w:r>
          </w:p>
        </w:tc>
      </w:tr>
      <w:tr w:rsidR="00583FA7" w:rsidRPr="005A6E4C" w14:paraId="45A70B0F" w14:textId="77777777" w:rsidTr="00F1219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AA46" w14:textId="77777777" w:rsidR="00583FA7" w:rsidRPr="005A6E4C" w:rsidRDefault="00583FA7" w:rsidP="00F12199">
            <w:pPr>
              <w:pStyle w:val="rowtabella0"/>
              <w:rPr>
                <w:color w:val="002060"/>
                <w:highlight w:val="yellow"/>
              </w:rPr>
            </w:pPr>
            <w:r w:rsidRPr="005A6E4C">
              <w:rPr>
                <w:color w:val="002060"/>
                <w:highlight w:val="yellow"/>
              </w:rPr>
              <w:t>06/12/2025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09AF" w14:textId="77777777" w:rsidR="00583FA7" w:rsidRPr="005A6E4C" w:rsidRDefault="00583FA7" w:rsidP="00F12199">
            <w:pPr>
              <w:pStyle w:val="rowtabella0"/>
              <w:jc w:val="center"/>
              <w:rPr>
                <w:color w:val="002060"/>
                <w:highlight w:val="yellow"/>
              </w:rPr>
            </w:pPr>
            <w:r w:rsidRPr="005A6E4C">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58A4" w14:textId="77777777" w:rsidR="00583FA7" w:rsidRPr="005A6E4C" w:rsidRDefault="00583FA7" w:rsidP="00F12199">
            <w:pPr>
              <w:pStyle w:val="rowtabella0"/>
              <w:rPr>
                <w:color w:val="002060"/>
                <w:highlight w:val="yellow"/>
              </w:rPr>
            </w:pPr>
            <w:r w:rsidRPr="005A6E4C">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4BCA" w14:textId="77777777" w:rsidR="00583FA7" w:rsidRPr="005A6E4C" w:rsidRDefault="00583FA7" w:rsidP="00F12199">
            <w:pPr>
              <w:pStyle w:val="rowtabella0"/>
              <w:rPr>
                <w:color w:val="002060"/>
                <w:highlight w:val="yellow"/>
              </w:rPr>
            </w:pPr>
            <w:r w:rsidRPr="005A6E4C">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77C5" w14:textId="77777777" w:rsidR="00583FA7" w:rsidRPr="005A6E4C" w:rsidRDefault="00583FA7" w:rsidP="00F12199">
            <w:pPr>
              <w:pStyle w:val="rowtabella0"/>
              <w:rPr>
                <w:color w:val="002060"/>
              </w:rPr>
            </w:pPr>
            <w:r w:rsidRPr="005A6E4C">
              <w:rPr>
                <w:color w:val="002060"/>
              </w:rPr>
              <w:t>07/12/2025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B648" w14:textId="77777777" w:rsidR="00583FA7" w:rsidRPr="005A6E4C" w:rsidRDefault="00583FA7" w:rsidP="00F12199">
            <w:pPr>
              <w:pStyle w:val="rowtabella0"/>
              <w:jc w:val="center"/>
              <w:rPr>
                <w:color w:val="002060"/>
                <w:highlight w:val="yellow"/>
              </w:rPr>
            </w:pPr>
            <w:r w:rsidRPr="005A6E4C">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A959" w14:textId="77777777" w:rsidR="00583FA7" w:rsidRPr="005A6E4C" w:rsidRDefault="00583FA7" w:rsidP="00F12199">
            <w:pPr>
              <w:pStyle w:val="rowtabella0"/>
              <w:jc w:val="center"/>
              <w:rPr>
                <w:color w:val="002060"/>
              </w:rPr>
            </w:pPr>
            <w:r w:rsidRPr="005A6E4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6FDB" w14:textId="77777777" w:rsidR="00583FA7" w:rsidRPr="005A6E4C" w:rsidRDefault="00583FA7" w:rsidP="00F12199">
            <w:pPr>
              <w:rPr>
                <w:color w:val="002060"/>
              </w:rPr>
            </w:pPr>
          </w:p>
        </w:tc>
      </w:tr>
      <w:tr w:rsidR="00583FA7" w:rsidRPr="005A6E4C" w14:paraId="74B118D2" w14:textId="77777777" w:rsidTr="00F1219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2ADF" w14:textId="77777777" w:rsidR="00583FA7" w:rsidRPr="005A6E4C" w:rsidRDefault="00583FA7" w:rsidP="00F12199">
            <w:pPr>
              <w:pStyle w:val="rowtabella0"/>
              <w:rPr>
                <w:color w:val="002060"/>
                <w:highlight w:val="yellow"/>
              </w:rPr>
            </w:pPr>
            <w:r w:rsidRPr="005A6E4C">
              <w:rPr>
                <w:color w:val="002060"/>
                <w:highlight w:val="yellow"/>
              </w:rPr>
              <w:t>20/12/2025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807B" w14:textId="77777777" w:rsidR="00583FA7" w:rsidRPr="005A6E4C" w:rsidRDefault="00583FA7" w:rsidP="00F12199">
            <w:pPr>
              <w:pStyle w:val="rowtabella0"/>
              <w:jc w:val="center"/>
              <w:rPr>
                <w:color w:val="002060"/>
                <w:highlight w:val="yellow"/>
              </w:rPr>
            </w:pPr>
            <w:r w:rsidRPr="005A6E4C">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D5DC" w14:textId="77777777" w:rsidR="00583FA7" w:rsidRPr="005A6E4C" w:rsidRDefault="00583FA7" w:rsidP="00F12199">
            <w:pPr>
              <w:pStyle w:val="rowtabella0"/>
              <w:rPr>
                <w:color w:val="002060"/>
                <w:highlight w:val="yellow"/>
              </w:rPr>
            </w:pPr>
            <w:r w:rsidRPr="005A6E4C">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3755" w14:textId="77777777" w:rsidR="00583FA7" w:rsidRPr="005A6E4C" w:rsidRDefault="00583FA7" w:rsidP="00F12199">
            <w:pPr>
              <w:pStyle w:val="rowtabella0"/>
              <w:rPr>
                <w:color w:val="002060"/>
                <w:highlight w:val="yellow"/>
              </w:rPr>
            </w:pPr>
            <w:r w:rsidRPr="005A6E4C">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8CA0" w14:textId="77777777" w:rsidR="00583FA7" w:rsidRPr="005A6E4C" w:rsidRDefault="00583FA7" w:rsidP="00F12199">
            <w:pPr>
              <w:pStyle w:val="rowtabella0"/>
              <w:rPr>
                <w:color w:val="002060"/>
              </w:rPr>
            </w:pPr>
            <w:r w:rsidRPr="005A6E4C">
              <w:rPr>
                <w:color w:val="002060"/>
              </w:rPr>
              <w:t>20/12/2025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9A4F" w14:textId="77777777" w:rsidR="00583FA7" w:rsidRPr="005A6E4C" w:rsidRDefault="00583FA7" w:rsidP="00F12199">
            <w:pPr>
              <w:pStyle w:val="rowtabella0"/>
              <w:jc w:val="center"/>
              <w:rPr>
                <w:color w:val="002060"/>
                <w:highlight w:val="yellow"/>
              </w:rPr>
            </w:pPr>
            <w:r w:rsidRPr="005A6E4C">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ADC7" w14:textId="77777777" w:rsidR="00583FA7" w:rsidRPr="005A6E4C" w:rsidRDefault="00583FA7" w:rsidP="00F12199">
            <w:pPr>
              <w:pStyle w:val="rowtabella0"/>
              <w:jc w:val="center"/>
              <w:rPr>
                <w:color w:val="002060"/>
              </w:rPr>
            </w:pPr>
            <w:r w:rsidRPr="005A6E4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8669" w14:textId="77777777" w:rsidR="00583FA7" w:rsidRPr="005A6E4C" w:rsidRDefault="00583FA7" w:rsidP="00F12199">
            <w:pPr>
              <w:rPr>
                <w:color w:val="002060"/>
              </w:rPr>
            </w:pPr>
          </w:p>
        </w:tc>
      </w:tr>
    </w:tbl>
    <w:p w14:paraId="491236B6" w14:textId="77777777" w:rsidR="00583FA7" w:rsidRPr="005A6E4C" w:rsidRDefault="00583FA7" w:rsidP="00583FA7">
      <w:pPr>
        <w:pStyle w:val="breakline"/>
        <w:rPr>
          <w:rFonts w:eastAsiaTheme="minorEastAsia"/>
          <w:color w:val="002060"/>
        </w:rPr>
      </w:pPr>
    </w:p>
    <w:p w14:paraId="5AC9B8DC" w14:textId="77777777" w:rsidR="00583FA7" w:rsidRPr="005A6E4C" w:rsidRDefault="00583FA7" w:rsidP="00583FA7">
      <w:pPr>
        <w:pStyle w:val="breakline"/>
        <w:rPr>
          <w:color w:val="002060"/>
        </w:rPr>
      </w:pPr>
    </w:p>
    <w:p w14:paraId="07C5BA79" w14:textId="77777777" w:rsidR="00583FA7" w:rsidRPr="005A6E4C" w:rsidRDefault="00583FA7" w:rsidP="00583FA7">
      <w:pPr>
        <w:pStyle w:val="titoloprinc0"/>
        <w:rPr>
          <w:color w:val="002060"/>
        </w:rPr>
      </w:pPr>
      <w:r w:rsidRPr="005A6E4C">
        <w:rPr>
          <w:color w:val="002060"/>
        </w:rPr>
        <w:t>RISULTATI</w:t>
      </w:r>
    </w:p>
    <w:p w14:paraId="478F72AC" w14:textId="77777777" w:rsidR="00583FA7" w:rsidRPr="005A6E4C" w:rsidRDefault="00583FA7" w:rsidP="00583FA7">
      <w:pPr>
        <w:pStyle w:val="breakline"/>
        <w:rPr>
          <w:color w:val="002060"/>
        </w:rPr>
      </w:pPr>
    </w:p>
    <w:p w14:paraId="652F0B98" w14:textId="77777777" w:rsidR="00583FA7" w:rsidRPr="005A6E4C" w:rsidRDefault="00583FA7" w:rsidP="00583FA7">
      <w:pPr>
        <w:pStyle w:val="sottotitolocampionato10"/>
        <w:rPr>
          <w:color w:val="002060"/>
        </w:rPr>
      </w:pPr>
      <w:r w:rsidRPr="005A6E4C">
        <w:rPr>
          <w:color w:val="002060"/>
        </w:rPr>
        <w:t>RISULTATI UFFICIALI GARE DEL 19/11/2025</w:t>
      </w:r>
    </w:p>
    <w:p w14:paraId="58DCC1A0" w14:textId="77777777" w:rsidR="00583FA7" w:rsidRPr="00583FA7" w:rsidRDefault="00583FA7" w:rsidP="00583FA7">
      <w:pPr>
        <w:pStyle w:val="sottotitolocampionato20"/>
        <w:spacing w:before="0" w:beforeAutospacing="0" w:after="0" w:afterAutospacing="0"/>
        <w:rPr>
          <w:rFonts w:ascii="Arial" w:hAnsi="Arial" w:cs="Arial"/>
          <w:color w:val="002060"/>
          <w:sz w:val="20"/>
          <w:szCs w:val="20"/>
        </w:rPr>
      </w:pPr>
      <w:r w:rsidRPr="00583FA7">
        <w:rPr>
          <w:rFonts w:ascii="Arial" w:hAnsi="Arial" w:cs="Arial"/>
          <w:color w:val="002060"/>
          <w:sz w:val="20"/>
          <w:szCs w:val="20"/>
        </w:rPr>
        <w:t>Si trascrivono qui di seguito i risultati ufficiali delle gare disputate</w:t>
      </w:r>
    </w:p>
    <w:p w14:paraId="27FCF72F" w14:textId="77777777" w:rsidR="00583FA7" w:rsidRPr="005A6E4C" w:rsidRDefault="00583FA7" w:rsidP="00583FA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83FA7" w:rsidRPr="005A6E4C" w14:paraId="2760EFC2" w14:textId="77777777" w:rsidTr="00F1219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3FA7" w:rsidRPr="005A6E4C" w14:paraId="55716EBB" w14:textId="77777777" w:rsidTr="00F1219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39AAB" w14:textId="77777777" w:rsidR="00583FA7" w:rsidRPr="005A6E4C" w:rsidRDefault="00583FA7" w:rsidP="00F12199">
                  <w:pPr>
                    <w:pStyle w:val="headertabella0"/>
                    <w:rPr>
                      <w:color w:val="002060"/>
                    </w:rPr>
                  </w:pPr>
                  <w:r w:rsidRPr="005A6E4C">
                    <w:rPr>
                      <w:color w:val="002060"/>
                    </w:rPr>
                    <w:t>GIRONE C - 8 Giornata - A</w:t>
                  </w:r>
                </w:p>
              </w:tc>
            </w:tr>
            <w:tr w:rsidR="00583FA7" w:rsidRPr="005A6E4C" w14:paraId="6D30EEEF" w14:textId="77777777" w:rsidTr="00F1219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B1E940" w14:textId="77777777" w:rsidR="00583FA7" w:rsidRPr="005A6E4C" w:rsidRDefault="00583FA7" w:rsidP="00F12199">
                  <w:pPr>
                    <w:pStyle w:val="rowtabella0"/>
                    <w:rPr>
                      <w:color w:val="002060"/>
                    </w:rPr>
                  </w:pPr>
                  <w:r w:rsidRPr="005A6E4C">
                    <w:rPr>
                      <w:color w:val="002060"/>
                    </w:rPr>
                    <w:t>POLISPORTIVA RIPATRANSONE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E3CF9" w14:textId="77777777" w:rsidR="00583FA7" w:rsidRPr="005A6E4C" w:rsidRDefault="00583FA7" w:rsidP="00F12199">
                  <w:pPr>
                    <w:pStyle w:val="rowtabella0"/>
                    <w:rPr>
                      <w:color w:val="002060"/>
                    </w:rPr>
                  </w:pPr>
                  <w:r w:rsidRPr="005A6E4C">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61F0F" w14:textId="77777777" w:rsidR="00583FA7" w:rsidRPr="005A6E4C" w:rsidRDefault="00583FA7" w:rsidP="00F12199">
                  <w:pPr>
                    <w:pStyle w:val="rowtabella0"/>
                    <w:jc w:val="center"/>
                    <w:rPr>
                      <w:color w:val="002060"/>
                    </w:rPr>
                  </w:pPr>
                  <w:r w:rsidRPr="005A6E4C">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24D02" w14:textId="77777777" w:rsidR="00583FA7" w:rsidRPr="005A6E4C" w:rsidRDefault="00583FA7" w:rsidP="00F12199">
                  <w:pPr>
                    <w:pStyle w:val="rowtabella0"/>
                    <w:jc w:val="center"/>
                    <w:rPr>
                      <w:color w:val="002060"/>
                    </w:rPr>
                  </w:pPr>
                  <w:r w:rsidRPr="005A6E4C">
                    <w:rPr>
                      <w:color w:val="002060"/>
                    </w:rPr>
                    <w:t> </w:t>
                  </w:r>
                </w:p>
              </w:tc>
            </w:tr>
          </w:tbl>
          <w:p w14:paraId="094B4349" w14:textId="77777777" w:rsidR="00583FA7" w:rsidRPr="005A6E4C" w:rsidRDefault="00583FA7" w:rsidP="00F12199">
            <w:pPr>
              <w:rPr>
                <w:color w:val="002060"/>
              </w:rPr>
            </w:pPr>
          </w:p>
        </w:tc>
      </w:tr>
    </w:tbl>
    <w:p w14:paraId="4CDAADB5" w14:textId="77777777" w:rsidR="00583FA7" w:rsidRPr="005A6E4C" w:rsidRDefault="00583FA7" w:rsidP="00583FA7">
      <w:pPr>
        <w:pStyle w:val="breakline"/>
        <w:rPr>
          <w:rFonts w:eastAsiaTheme="minorEastAsia"/>
          <w:color w:val="002060"/>
        </w:rPr>
      </w:pPr>
    </w:p>
    <w:p w14:paraId="7C46D67C" w14:textId="77777777" w:rsidR="00583FA7" w:rsidRPr="005A6E4C" w:rsidRDefault="00583FA7" w:rsidP="00583FA7">
      <w:pPr>
        <w:pStyle w:val="breakline"/>
        <w:rPr>
          <w:color w:val="002060"/>
        </w:rPr>
      </w:pPr>
    </w:p>
    <w:p w14:paraId="449F5C2A" w14:textId="77777777" w:rsidR="00583FA7" w:rsidRPr="005A6E4C" w:rsidRDefault="00583FA7" w:rsidP="00583FA7">
      <w:pPr>
        <w:pStyle w:val="titoloprinc0"/>
        <w:rPr>
          <w:color w:val="002060"/>
        </w:rPr>
      </w:pPr>
      <w:r w:rsidRPr="005A6E4C">
        <w:rPr>
          <w:color w:val="002060"/>
        </w:rPr>
        <w:t>GIUDICE SPORTIVO</w:t>
      </w:r>
    </w:p>
    <w:p w14:paraId="309FA0AF" w14:textId="77777777" w:rsidR="00583FA7" w:rsidRPr="005A6E4C" w:rsidRDefault="00583FA7" w:rsidP="00583FA7">
      <w:pPr>
        <w:pStyle w:val="diffida"/>
        <w:rPr>
          <w:color w:val="002060"/>
        </w:rPr>
      </w:pPr>
      <w:r w:rsidRPr="005A6E4C">
        <w:rPr>
          <w:color w:val="002060"/>
        </w:rPr>
        <w:t>Il Giudice Sportivo Avv. Agnese Lazzaretti, con l'assistenza del Segretario Angelo Castellana, nella seduta del 20/11/2025, ha adottato le decisioni che di seguito integralmente si riportano:</w:t>
      </w:r>
    </w:p>
    <w:p w14:paraId="76E422DA" w14:textId="77777777" w:rsidR="00583FA7" w:rsidRPr="005A6E4C" w:rsidRDefault="00583FA7" w:rsidP="00583FA7">
      <w:pPr>
        <w:pStyle w:val="titolo10"/>
        <w:rPr>
          <w:color w:val="002060"/>
        </w:rPr>
      </w:pPr>
      <w:r w:rsidRPr="005A6E4C">
        <w:rPr>
          <w:color w:val="002060"/>
        </w:rPr>
        <w:t xml:space="preserve">GARE DEL 19/11/2025 </w:t>
      </w:r>
    </w:p>
    <w:p w14:paraId="2919F7C3" w14:textId="77777777" w:rsidR="00583FA7" w:rsidRPr="005A6E4C" w:rsidRDefault="00583FA7" w:rsidP="00583FA7">
      <w:pPr>
        <w:pStyle w:val="titolo7a"/>
        <w:rPr>
          <w:color w:val="002060"/>
        </w:rPr>
      </w:pPr>
      <w:r w:rsidRPr="005A6E4C">
        <w:rPr>
          <w:color w:val="002060"/>
        </w:rPr>
        <w:t xml:space="preserve">PROVVEDIMENTI DISCIPLINARI </w:t>
      </w:r>
    </w:p>
    <w:p w14:paraId="6442C356" w14:textId="77777777" w:rsidR="00583FA7" w:rsidRPr="005A6E4C" w:rsidRDefault="00583FA7" w:rsidP="00583FA7">
      <w:pPr>
        <w:pStyle w:val="titolo7b0"/>
        <w:rPr>
          <w:color w:val="002060"/>
        </w:rPr>
      </w:pPr>
      <w:r w:rsidRPr="005A6E4C">
        <w:rPr>
          <w:color w:val="002060"/>
        </w:rPr>
        <w:t xml:space="preserve">In base alle risultanze degli atti ufficiali sono state deliberate le seguenti sanzioni disciplinari. </w:t>
      </w:r>
    </w:p>
    <w:p w14:paraId="704CAFBA" w14:textId="77777777" w:rsidR="00583FA7" w:rsidRPr="005A6E4C" w:rsidRDefault="00583FA7" w:rsidP="00583FA7">
      <w:pPr>
        <w:pStyle w:val="titolo30"/>
        <w:rPr>
          <w:color w:val="002060"/>
        </w:rPr>
      </w:pPr>
      <w:r w:rsidRPr="005A6E4C">
        <w:rPr>
          <w:color w:val="002060"/>
        </w:rPr>
        <w:t xml:space="preserve">CALCIATORI NON ESPULSI </w:t>
      </w:r>
    </w:p>
    <w:p w14:paraId="48FE6B94" w14:textId="77777777" w:rsidR="00583FA7" w:rsidRPr="005A6E4C" w:rsidRDefault="00583FA7" w:rsidP="00583FA7">
      <w:pPr>
        <w:pStyle w:val="titolo20"/>
        <w:rPr>
          <w:color w:val="002060"/>
        </w:rPr>
      </w:pPr>
      <w:r w:rsidRPr="005A6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3FA7" w:rsidRPr="005A6E4C" w14:paraId="136951BD" w14:textId="77777777" w:rsidTr="00F12199">
        <w:tc>
          <w:tcPr>
            <w:tcW w:w="2200" w:type="dxa"/>
            <w:tcMar>
              <w:top w:w="20" w:type="dxa"/>
              <w:left w:w="20" w:type="dxa"/>
              <w:bottom w:w="20" w:type="dxa"/>
              <w:right w:w="20" w:type="dxa"/>
            </w:tcMar>
            <w:vAlign w:val="center"/>
            <w:hideMark/>
          </w:tcPr>
          <w:p w14:paraId="6371F417" w14:textId="77777777" w:rsidR="00583FA7" w:rsidRPr="005A6E4C" w:rsidRDefault="00583FA7" w:rsidP="00F12199">
            <w:pPr>
              <w:pStyle w:val="movimento"/>
              <w:rPr>
                <w:color w:val="002060"/>
              </w:rPr>
            </w:pPr>
            <w:r w:rsidRPr="005A6E4C">
              <w:rPr>
                <w:color w:val="002060"/>
              </w:rPr>
              <w:t>VECCHIOLA GIOVANNI MARIA</w:t>
            </w:r>
          </w:p>
        </w:tc>
        <w:tc>
          <w:tcPr>
            <w:tcW w:w="2200" w:type="dxa"/>
            <w:tcMar>
              <w:top w:w="20" w:type="dxa"/>
              <w:left w:w="20" w:type="dxa"/>
              <w:bottom w:w="20" w:type="dxa"/>
              <w:right w:w="20" w:type="dxa"/>
            </w:tcMar>
            <w:vAlign w:val="center"/>
            <w:hideMark/>
          </w:tcPr>
          <w:p w14:paraId="25AE02B4" w14:textId="77777777" w:rsidR="00583FA7" w:rsidRPr="005A6E4C" w:rsidRDefault="00583FA7" w:rsidP="00F12199">
            <w:pPr>
              <w:pStyle w:val="movimento2"/>
              <w:rPr>
                <w:color w:val="002060"/>
              </w:rPr>
            </w:pPr>
            <w:r w:rsidRPr="005A6E4C">
              <w:rPr>
                <w:color w:val="002060"/>
              </w:rPr>
              <w:t xml:space="preserve">(REAL SAN GIORGIO) </w:t>
            </w:r>
          </w:p>
        </w:tc>
        <w:tc>
          <w:tcPr>
            <w:tcW w:w="800" w:type="dxa"/>
            <w:tcMar>
              <w:top w:w="20" w:type="dxa"/>
              <w:left w:w="20" w:type="dxa"/>
              <w:bottom w:w="20" w:type="dxa"/>
              <w:right w:w="20" w:type="dxa"/>
            </w:tcMar>
            <w:vAlign w:val="center"/>
            <w:hideMark/>
          </w:tcPr>
          <w:p w14:paraId="1FAA7FE5" w14:textId="77777777" w:rsidR="00583FA7" w:rsidRPr="005A6E4C" w:rsidRDefault="00583FA7" w:rsidP="00F12199">
            <w:pPr>
              <w:pStyle w:val="movimento"/>
              <w:rPr>
                <w:color w:val="002060"/>
              </w:rPr>
            </w:pPr>
            <w:r w:rsidRPr="005A6E4C">
              <w:rPr>
                <w:color w:val="002060"/>
              </w:rPr>
              <w:t> </w:t>
            </w:r>
          </w:p>
        </w:tc>
        <w:tc>
          <w:tcPr>
            <w:tcW w:w="2200" w:type="dxa"/>
            <w:tcMar>
              <w:top w:w="20" w:type="dxa"/>
              <w:left w:w="20" w:type="dxa"/>
              <w:bottom w:w="20" w:type="dxa"/>
              <w:right w:w="20" w:type="dxa"/>
            </w:tcMar>
            <w:vAlign w:val="center"/>
            <w:hideMark/>
          </w:tcPr>
          <w:p w14:paraId="6AF93920" w14:textId="77777777" w:rsidR="00583FA7" w:rsidRPr="005A6E4C" w:rsidRDefault="00583FA7" w:rsidP="00F12199">
            <w:pPr>
              <w:pStyle w:val="movimento"/>
              <w:rPr>
                <w:color w:val="002060"/>
              </w:rPr>
            </w:pPr>
            <w:r w:rsidRPr="005A6E4C">
              <w:rPr>
                <w:color w:val="002060"/>
              </w:rPr>
              <w:t> </w:t>
            </w:r>
          </w:p>
        </w:tc>
        <w:tc>
          <w:tcPr>
            <w:tcW w:w="2200" w:type="dxa"/>
            <w:tcMar>
              <w:top w:w="20" w:type="dxa"/>
              <w:left w:w="20" w:type="dxa"/>
              <w:bottom w:w="20" w:type="dxa"/>
              <w:right w:w="20" w:type="dxa"/>
            </w:tcMar>
            <w:vAlign w:val="center"/>
            <w:hideMark/>
          </w:tcPr>
          <w:p w14:paraId="76115EA8" w14:textId="77777777" w:rsidR="00583FA7" w:rsidRPr="005A6E4C" w:rsidRDefault="00583FA7" w:rsidP="00F12199">
            <w:pPr>
              <w:pStyle w:val="movimento2"/>
              <w:rPr>
                <w:color w:val="002060"/>
              </w:rPr>
            </w:pPr>
            <w:r w:rsidRPr="005A6E4C">
              <w:rPr>
                <w:color w:val="002060"/>
              </w:rPr>
              <w:t> </w:t>
            </w:r>
          </w:p>
        </w:tc>
      </w:tr>
    </w:tbl>
    <w:p w14:paraId="4A717921" w14:textId="77777777" w:rsidR="00583FA7" w:rsidRDefault="00583FA7" w:rsidP="00583FA7">
      <w:pPr>
        <w:pStyle w:val="breakline"/>
        <w:rPr>
          <w:color w:val="002060"/>
        </w:rPr>
      </w:pPr>
    </w:p>
    <w:p w14:paraId="7E40CD0A" w14:textId="77777777" w:rsidR="00583FA7" w:rsidRPr="005D3C1E" w:rsidRDefault="00583FA7" w:rsidP="00583FA7">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1706E19C" w14:textId="77777777" w:rsidR="00583FA7" w:rsidRDefault="00583FA7" w:rsidP="00583FA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7E09E394" w14:textId="77777777" w:rsidR="00583FA7" w:rsidRPr="005A6E4C" w:rsidRDefault="00583FA7" w:rsidP="00583FA7">
      <w:pPr>
        <w:pStyle w:val="breakline"/>
        <w:rPr>
          <w:rFonts w:eastAsiaTheme="minorEastAsia"/>
          <w:color w:val="002060"/>
        </w:rPr>
      </w:pPr>
    </w:p>
    <w:p w14:paraId="5C6C90A9" w14:textId="77777777" w:rsidR="00583FA7" w:rsidRPr="005A6E4C" w:rsidRDefault="00583FA7" w:rsidP="00583FA7">
      <w:pPr>
        <w:pStyle w:val="titoloprinc0"/>
        <w:rPr>
          <w:color w:val="002060"/>
        </w:rPr>
      </w:pPr>
      <w:r w:rsidRPr="005A6E4C">
        <w:rPr>
          <w:color w:val="002060"/>
        </w:rPr>
        <w:t>CLASSIFICA</w:t>
      </w:r>
    </w:p>
    <w:p w14:paraId="4BF692D0" w14:textId="77777777" w:rsidR="00583FA7" w:rsidRPr="005A6E4C" w:rsidRDefault="00583FA7" w:rsidP="00583FA7">
      <w:pPr>
        <w:pStyle w:val="breakline"/>
        <w:rPr>
          <w:color w:val="002060"/>
        </w:rPr>
      </w:pPr>
    </w:p>
    <w:p w14:paraId="4D6B1339" w14:textId="77777777" w:rsidR="00583FA7" w:rsidRPr="005A6E4C" w:rsidRDefault="00583FA7" w:rsidP="00583FA7">
      <w:pPr>
        <w:pStyle w:val="breakline"/>
        <w:rPr>
          <w:color w:val="002060"/>
        </w:rPr>
      </w:pPr>
    </w:p>
    <w:p w14:paraId="1FCD4D7F" w14:textId="77777777" w:rsidR="00583FA7" w:rsidRPr="005A6E4C" w:rsidRDefault="00583FA7" w:rsidP="00583FA7">
      <w:pPr>
        <w:pStyle w:val="sottotitolocampionato10"/>
        <w:rPr>
          <w:color w:val="002060"/>
        </w:rPr>
      </w:pPr>
      <w:r w:rsidRPr="005A6E4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3FA7" w:rsidRPr="005A6E4C" w14:paraId="1084611D" w14:textId="77777777" w:rsidTr="00F1219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2C82C" w14:textId="77777777" w:rsidR="00583FA7" w:rsidRPr="005A6E4C" w:rsidRDefault="00583FA7" w:rsidP="00F12199">
            <w:pPr>
              <w:pStyle w:val="headertabella0"/>
              <w:rPr>
                <w:color w:val="002060"/>
              </w:rPr>
            </w:pPr>
            <w:r w:rsidRPr="005A6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5FAF4" w14:textId="77777777" w:rsidR="00583FA7" w:rsidRPr="005A6E4C" w:rsidRDefault="00583FA7" w:rsidP="00F12199">
            <w:pPr>
              <w:pStyle w:val="headertabella0"/>
              <w:rPr>
                <w:color w:val="002060"/>
              </w:rPr>
            </w:pPr>
            <w:r w:rsidRPr="005A6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93A9C" w14:textId="77777777" w:rsidR="00583FA7" w:rsidRPr="005A6E4C" w:rsidRDefault="00583FA7" w:rsidP="00F12199">
            <w:pPr>
              <w:pStyle w:val="headertabella0"/>
              <w:rPr>
                <w:color w:val="002060"/>
              </w:rPr>
            </w:pPr>
            <w:r w:rsidRPr="005A6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A2F97" w14:textId="77777777" w:rsidR="00583FA7" w:rsidRPr="005A6E4C" w:rsidRDefault="00583FA7" w:rsidP="00F12199">
            <w:pPr>
              <w:pStyle w:val="headertabella0"/>
              <w:rPr>
                <w:color w:val="002060"/>
              </w:rPr>
            </w:pPr>
            <w:r w:rsidRPr="005A6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0812F" w14:textId="77777777" w:rsidR="00583FA7" w:rsidRPr="005A6E4C" w:rsidRDefault="00583FA7" w:rsidP="00F12199">
            <w:pPr>
              <w:pStyle w:val="headertabella0"/>
              <w:rPr>
                <w:color w:val="002060"/>
              </w:rPr>
            </w:pPr>
            <w:r w:rsidRPr="005A6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8C3EF" w14:textId="77777777" w:rsidR="00583FA7" w:rsidRPr="005A6E4C" w:rsidRDefault="00583FA7" w:rsidP="00F12199">
            <w:pPr>
              <w:pStyle w:val="headertabella0"/>
              <w:rPr>
                <w:color w:val="002060"/>
              </w:rPr>
            </w:pPr>
            <w:r w:rsidRPr="005A6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19C31" w14:textId="77777777" w:rsidR="00583FA7" w:rsidRPr="005A6E4C" w:rsidRDefault="00583FA7" w:rsidP="00F12199">
            <w:pPr>
              <w:pStyle w:val="headertabella0"/>
              <w:rPr>
                <w:color w:val="002060"/>
              </w:rPr>
            </w:pPr>
            <w:r w:rsidRPr="005A6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1BAA7" w14:textId="77777777" w:rsidR="00583FA7" w:rsidRPr="005A6E4C" w:rsidRDefault="00583FA7" w:rsidP="00F12199">
            <w:pPr>
              <w:pStyle w:val="headertabella0"/>
              <w:rPr>
                <w:color w:val="002060"/>
              </w:rPr>
            </w:pPr>
            <w:r w:rsidRPr="005A6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24AA5" w14:textId="77777777" w:rsidR="00583FA7" w:rsidRPr="005A6E4C" w:rsidRDefault="00583FA7" w:rsidP="00F12199">
            <w:pPr>
              <w:pStyle w:val="headertabella0"/>
              <w:rPr>
                <w:color w:val="002060"/>
              </w:rPr>
            </w:pPr>
            <w:r w:rsidRPr="005A6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67BB4" w14:textId="77777777" w:rsidR="00583FA7" w:rsidRPr="005A6E4C" w:rsidRDefault="00583FA7" w:rsidP="00F12199">
            <w:pPr>
              <w:pStyle w:val="headertabella0"/>
              <w:rPr>
                <w:color w:val="002060"/>
              </w:rPr>
            </w:pPr>
            <w:r w:rsidRPr="005A6E4C">
              <w:rPr>
                <w:color w:val="002060"/>
              </w:rPr>
              <w:t>PE</w:t>
            </w:r>
          </w:p>
        </w:tc>
      </w:tr>
      <w:tr w:rsidR="00583FA7" w:rsidRPr="005A6E4C" w14:paraId="2F4527E3" w14:textId="77777777" w:rsidTr="00F1219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8E5C45" w14:textId="77777777" w:rsidR="00583FA7" w:rsidRPr="005A6E4C" w:rsidRDefault="00583FA7" w:rsidP="00F12199">
            <w:pPr>
              <w:pStyle w:val="rowtabella0"/>
              <w:rPr>
                <w:color w:val="002060"/>
              </w:rPr>
            </w:pPr>
            <w:r w:rsidRPr="005A6E4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8887" w14:textId="77777777" w:rsidR="00583FA7" w:rsidRPr="005A6E4C" w:rsidRDefault="00583FA7" w:rsidP="00F12199">
            <w:pPr>
              <w:pStyle w:val="rowtabella0"/>
              <w:jc w:val="center"/>
              <w:rPr>
                <w:color w:val="002060"/>
              </w:rPr>
            </w:pPr>
            <w:r w:rsidRPr="005A6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6522"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84C5"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54FA"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EBBD"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E8150" w14:textId="77777777" w:rsidR="00583FA7" w:rsidRPr="005A6E4C" w:rsidRDefault="00583FA7" w:rsidP="00F12199">
            <w:pPr>
              <w:pStyle w:val="rowtabella0"/>
              <w:jc w:val="center"/>
              <w:rPr>
                <w:color w:val="002060"/>
              </w:rPr>
            </w:pPr>
            <w:r w:rsidRPr="005A6E4C">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90C2"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533E" w14:textId="77777777" w:rsidR="00583FA7" w:rsidRPr="005A6E4C" w:rsidRDefault="00583FA7" w:rsidP="00F12199">
            <w:pPr>
              <w:pStyle w:val="rowtabella0"/>
              <w:jc w:val="center"/>
              <w:rPr>
                <w:color w:val="002060"/>
              </w:rPr>
            </w:pPr>
            <w:r w:rsidRPr="005A6E4C">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5999" w14:textId="77777777" w:rsidR="00583FA7" w:rsidRPr="005A6E4C" w:rsidRDefault="00583FA7" w:rsidP="00F12199">
            <w:pPr>
              <w:pStyle w:val="rowtabella0"/>
              <w:jc w:val="center"/>
              <w:rPr>
                <w:color w:val="002060"/>
              </w:rPr>
            </w:pPr>
            <w:r w:rsidRPr="005A6E4C">
              <w:rPr>
                <w:color w:val="002060"/>
              </w:rPr>
              <w:t>0</w:t>
            </w:r>
          </w:p>
        </w:tc>
      </w:tr>
      <w:tr w:rsidR="00583FA7" w:rsidRPr="005A6E4C" w14:paraId="6F53EC5F"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17F91F" w14:textId="77777777" w:rsidR="00583FA7" w:rsidRPr="005A6E4C" w:rsidRDefault="00583FA7" w:rsidP="00F12199">
            <w:pPr>
              <w:pStyle w:val="rowtabella0"/>
              <w:rPr>
                <w:color w:val="002060"/>
              </w:rPr>
            </w:pPr>
            <w:r w:rsidRPr="005A6E4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E2F2" w14:textId="77777777" w:rsidR="00583FA7" w:rsidRPr="005A6E4C" w:rsidRDefault="00583FA7" w:rsidP="00F12199">
            <w:pPr>
              <w:pStyle w:val="rowtabella0"/>
              <w:jc w:val="center"/>
              <w:rPr>
                <w:color w:val="002060"/>
              </w:rPr>
            </w:pPr>
            <w:r w:rsidRPr="005A6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18BC"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AE53"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91AC"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666C"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2F7F" w14:textId="77777777" w:rsidR="00583FA7" w:rsidRPr="005A6E4C" w:rsidRDefault="00583FA7" w:rsidP="00F12199">
            <w:pPr>
              <w:pStyle w:val="rowtabella0"/>
              <w:jc w:val="center"/>
              <w:rPr>
                <w:color w:val="002060"/>
              </w:rPr>
            </w:pPr>
            <w:r w:rsidRPr="005A6E4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1B69" w14:textId="77777777" w:rsidR="00583FA7" w:rsidRPr="005A6E4C" w:rsidRDefault="00583FA7" w:rsidP="00F12199">
            <w:pPr>
              <w:pStyle w:val="rowtabella0"/>
              <w:jc w:val="center"/>
              <w:rPr>
                <w:color w:val="002060"/>
              </w:rPr>
            </w:pPr>
            <w:r w:rsidRPr="005A6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8A26" w14:textId="77777777" w:rsidR="00583FA7" w:rsidRPr="005A6E4C" w:rsidRDefault="00583FA7" w:rsidP="00F12199">
            <w:pPr>
              <w:pStyle w:val="rowtabella0"/>
              <w:jc w:val="center"/>
              <w:rPr>
                <w:color w:val="002060"/>
              </w:rPr>
            </w:pPr>
            <w:r w:rsidRPr="005A6E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6A926" w14:textId="77777777" w:rsidR="00583FA7" w:rsidRPr="005A6E4C" w:rsidRDefault="00583FA7" w:rsidP="00F12199">
            <w:pPr>
              <w:pStyle w:val="rowtabella0"/>
              <w:jc w:val="center"/>
              <w:rPr>
                <w:color w:val="002060"/>
              </w:rPr>
            </w:pPr>
            <w:r w:rsidRPr="005A6E4C">
              <w:rPr>
                <w:color w:val="002060"/>
              </w:rPr>
              <w:t>0</w:t>
            </w:r>
          </w:p>
        </w:tc>
      </w:tr>
      <w:tr w:rsidR="00583FA7" w:rsidRPr="005A6E4C" w14:paraId="3C34A1C6"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FE2FD" w14:textId="77777777" w:rsidR="00583FA7" w:rsidRPr="005A6E4C" w:rsidRDefault="00583FA7" w:rsidP="00F12199">
            <w:pPr>
              <w:pStyle w:val="rowtabella0"/>
              <w:rPr>
                <w:color w:val="002060"/>
              </w:rPr>
            </w:pPr>
            <w:r w:rsidRPr="005A6E4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BBBB" w14:textId="77777777" w:rsidR="00583FA7" w:rsidRPr="005A6E4C" w:rsidRDefault="00583FA7" w:rsidP="00F12199">
            <w:pPr>
              <w:pStyle w:val="rowtabella0"/>
              <w:jc w:val="center"/>
              <w:rPr>
                <w:color w:val="002060"/>
              </w:rPr>
            </w:pPr>
            <w:r w:rsidRPr="005A6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DB22"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A9CE"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0073"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39F5"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4159" w14:textId="77777777" w:rsidR="00583FA7" w:rsidRPr="005A6E4C" w:rsidRDefault="00583FA7" w:rsidP="00F12199">
            <w:pPr>
              <w:pStyle w:val="rowtabella0"/>
              <w:jc w:val="center"/>
              <w:rPr>
                <w:color w:val="002060"/>
              </w:rPr>
            </w:pPr>
            <w:r w:rsidRPr="005A6E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C8E6" w14:textId="77777777" w:rsidR="00583FA7" w:rsidRPr="005A6E4C" w:rsidRDefault="00583FA7" w:rsidP="00F12199">
            <w:pPr>
              <w:pStyle w:val="rowtabella0"/>
              <w:jc w:val="center"/>
              <w:rPr>
                <w:color w:val="002060"/>
              </w:rPr>
            </w:pPr>
            <w:r w:rsidRPr="005A6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80A07" w14:textId="77777777" w:rsidR="00583FA7" w:rsidRPr="005A6E4C" w:rsidRDefault="00583FA7" w:rsidP="00F12199">
            <w:pPr>
              <w:pStyle w:val="rowtabella0"/>
              <w:jc w:val="center"/>
              <w:rPr>
                <w:color w:val="002060"/>
              </w:rPr>
            </w:pPr>
            <w:r w:rsidRPr="005A6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8CBB" w14:textId="77777777" w:rsidR="00583FA7" w:rsidRPr="005A6E4C" w:rsidRDefault="00583FA7" w:rsidP="00F12199">
            <w:pPr>
              <w:pStyle w:val="rowtabella0"/>
              <w:jc w:val="center"/>
              <w:rPr>
                <w:color w:val="002060"/>
              </w:rPr>
            </w:pPr>
            <w:r w:rsidRPr="005A6E4C">
              <w:rPr>
                <w:color w:val="002060"/>
              </w:rPr>
              <w:t>0</w:t>
            </w:r>
          </w:p>
        </w:tc>
      </w:tr>
      <w:tr w:rsidR="00583FA7" w:rsidRPr="005A6E4C" w14:paraId="1B54DC8C"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EF97A" w14:textId="77777777" w:rsidR="00583FA7" w:rsidRPr="005A6E4C" w:rsidRDefault="00583FA7" w:rsidP="00F12199">
            <w:pPr>
              <w:pStyle w:val="rowtabella0"/>
              <w:rPr>
                <w:color w:val="002060"/>
                <w:lang w:val="es-ES"/>
              </w:rPr>
            </w:pPr>
            <w:r w:rsidRPr="005A6E4C">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5A147" w14:textId="77777777" w:rsidR="00583FA7" w:rsidRPr="005A6E4C" w:rsidRDefault="00583FA7" w:rsidP="00F12199">
            <w:pPr>
              <w:pStyle w:val="rowtabella0"/>
              <w:jc w:val="center"/>
              <w:rPr>
                <w:color w:val="002060"/>
              </w:rPr>
            </w:pPr>
            <w:r w:rsidRPr="005A6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E01B"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584D"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82C7"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7C90F"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2A33"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D9FD" w14:textId="77777777" w:rsidR="00583FA7" w:rsidRPr="005A6E4C" w:rsidRDefault="00583FA7" w:rsidP="00F12199">
            <w:pPr>
              <w:pStyle w:val="rowtabella0"/>
              <w:jc w:val="center"/>
              <w:rPr>
                <w:color w:val="002060"/>
              </w:rPr>
            </w:pPr>
            <w:r w:rsidRPr="005A6E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BBBAA" w14:textId="77777777" w:rsidR="00583FA7" w:rsidRPr="005A6E4C" w:rsidRDefault="00583FA7" w:rsidP="00F12199">
            <w:pPr>
              <w:pStyle w:val="rowtabella0"/>
              <w:jc w:val="center"/>
              <w:rPr>
                <w:color w:val="002060"/>
              </w:rPr>
            </w:pPr>
            <w:r w:rsidRPr="005A6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533C" w14:textId="77777777" w:rsidR="00583FA7" w:rsidRPr="005A6E4C" w:rsidRDefault="00583FA7" w:rsidP="00F12199">
            <w:pPr>
              <w:pStyle w:val="rowtabella0"/>
              <w:jc w:val="center"/>
              <w:rPr>
                <w:color w:val="002060"/>
              </w:rPr>
            </w:pPr>
            <w:r w:rsidRPr="005A6E4C">
              <w:rPr>
                <w:color w:val="002060"/>
              </w:rPr>
              <w:t>0</w:t>
            </w:r>
          </w:p>
        </w:tc>
      </w:tr>
      <w:tr w:rsidR="00583FA7" w:rsidRPr="005A6E4C" w14:paraId="634842B3"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D9FBB" w14:textId="77777777" w:rsidR="00583FA7" w:rsidRPr="005A6E4C" w:rsidRDefault="00583FA7" w:rsidP="00F12199">
            <w:pPr>
              <w:pStyle w:val="rowtabella0"/>
              <w:rPr>
                <w:color w:val="002060"/>
              </w:rPr>
            </w:pPr>
            <w:r w:rsidRPr="005A6E4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9D9A" w14:textId="77777777" w:rsidR="00583FA7" w:rsidRPr="005A6E4C" w:rsidRDefault="00583FA7" w:rsidP="00F12199">
            <w:pPr>
              <w:pStyle w:val="rowtabella0"/>
              <w:jc w:val="center"/>
              <w:rPr>
                <w:color w:val="002060"/>
              </w:rPr>
            </w:pPr>
            <w:r w:rsidRPr="005A6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0086"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FDE1"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7B7A"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CFE2"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05C4" w14:textId="77777777" w:rsidR="00583FA7" w:rsidRPr="005A6E4C" w:rsidRDefault="00583FA7" w:rsidP="00F12199">
            <w:pPr>
              <w:pStyle w:val="rowtabella0"/>
              <w:jc w:val="center"/>
              <w:rPr>
                <w:color w:val="002060"/>
              </w:rPr>
            </w:pPr>
            <w:r w:rsidRPr="005A6E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02EC" w14:textId="77777777" w:rsidR="00583FA7" w:rsidRPr="005A6E4C" w:rsidRDefault="00583FA7" w:rsidP="00F12199">
            <w:pPr>
              <w:pStyle w:val="rowtabella0"/>
              <w:jc w:val="center"/>
              <w:rPr>
                <w:color w:val="002060"/>
              </w:rPr>
            </w:pPr>
            <w:r w:rsidRPr="005A6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05F3" w14:textId="77777777" w:rsidR="00583FA7" w:rsidRPr="005A6E4C" w:rsidRDefault="00583FA7" w:rsidP="00F12199">
            <w:pPr>
              <w:pStyle w:val="rowtabella0"/>
              <w:jc w:val="center"/>
              <w:rPr>
                <w:color w:val="002060"/>
              </w:rPr>
            </w:pPr>
            <w:r w:rsidRPr="005A6E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942E6" w14:textId="77777777" w:rsidR="00583FA7" w:rsidRPr="005A6E4C" w:rsidRDefault="00583FA7" w:rsidP="00F12199">
            <w:pPr>
              <w:pStyle w:val="rowtabella0"/>
              <w:jc w:val="center"/>
              <w:rPr>
                <w:color w:val="002060"/>
              </w:rPr>
            </w:pPr>
            <w:r w:rsidRPr="005A6E4C">
              <w:rPr>
                <w:color w:val="002060"/>
              </w:rPr>
              <w:t>0</w:t>
            </w:r>
          </w:p>
        </w:tc>
      </w:tr>
      <w:tr w:rsidR="00583FA7" w:rsidRPr="005A6E4C" w14:paraId="519136B7"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3C25D" w14:textId="77777777" w:rsidR="00583FA7" w:rsidRPr="005A6E4C" w:rsidRDefault="00583FA7" w:rsidP="00F12199">
            <w:pPr>
              <w:pStyle w:val="rowtabella0"/>
              <w:rPr>
                <w:color w:val="002060"/>
              </w:rPr>
            </w:pPr>
            <w:r w:rsidRPr="005A6E4C">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54DB" w14:textId="77777777" w:rsidR="00583FA7" w:rsidRPr="005A6E4C" w:rsidRDefault="00583FA7" w:rsidP="00F12199">
            <w:pPr>
              <w:pStyle w:val="rowtabella0"/>
              <w:jc w:val="center"/>
              <w:rPr>
                <w:color w:val="002060"/>
              </w:rPr>
            </w:pPr>
            <w:r w:rsidRPr="005A6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8450E"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DE85A"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9C5C"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6330"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2CB0" w14:textId="77777777" w:rsidR="00583FA7" w:rsidRPr="005A6E4C" w:rsidRDefault="00583FA7" w:rsidP="00F12199">
            <w:pPr>
              <w:pStyle w:val="rowtabella0"/>
              <w:jc w:val="center"/>
              <w:rPr>
                <w:color w:val="002060"/>
              </w:rPr>
            </w:pPr>
            <w:r w:rsidRPr="005A6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2657" w14:textId="77777777" w:rsidR="00583FA7" w:rsidRPr="005A6E4C" w:rsidRDefault="00583FA7" w:rsidP="00F12199">
            <w:pPr>
              <w:pStyle w:val="rowtabella0"/>
              <w:jc w:val="center"/>
              <w:rPr>
                <w:color w:val="002060"/>
              </w:rPr>
            </w:pPr>
            <w:r w:rsidRPr="005A6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BF9C"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7BA4" w14:textId="77777777" w:rsidR="00583FA7" w:rsidRPr="005A6E4C" w:rsidRDefault="00583FA7" w:rsidP="00F12199">
            <w:pPr>
              <w:pStyle w:val="rowtabella0"/>
              <w:jc w:val="center"/>
              <w:rPr>
                <w:color w:val="002060"/>
              </w:rPr>
            </w:pPr>
            <w:r w:rsidRPr="005A6E4C">
              <w:rPr>
                <w:color w:val="002060"/>
              </w:rPr>
              <w:t>0</w:t>
            </w:r>
          </w:p>
        </w:tc>
      </w:tr>
      <w:tr w:rsidR="00583FA7" w:rsidRPr="005A6E4C" w14:paraId="4CEFCEBD"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CF926" w14:textId="77777777" w:rsidR="00583FA7" w:rsidRPr="005A6E4C" w:rsidRDefault="00583FA7" w:rsidP="00F12199">
            <w:pPr>
              <w:pStyle w:val="rowtabella0"/>
              <w:rPr>
                <w:color w:val="002060"/>
              </w:rPr>
            </w:pPr>
            <w:r w:rsidRPr="005A6E4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0B83"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958DC"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D992"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A29D"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1C27"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EA12"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C8F94" w14:textId="77777777" w:rsidR="00583FA7" w:rsidRPr="005A6E4C" w:rsidRDefault="00583FA7" w:rsidP="00F12199">
            <w:pPr>
              <w:pStyle w:val="rowtabella0"/>
              <w:jc w:val="center"/>
              <w:rPr>
                <w:color w:val="002060"/>
              </w:rPr>
            </w:pPr>
            <w:r w:rsidRPr="005A6E4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CEED8" w14:textId="77777777" w:rsidR="00583FA7" w:rsidRPr="005A6E4C" w:rsidRDefault="00583FA7" w:rsidP="00F12199">
            <w:pPr>
              <w:pStyle w:val="rowtabella0"/>
              <w:jc w:val="center"/>
              <w:rPr>
                <w:color w:val="002060"/>
              </w:rPr>
            </w:pPr>
            <w:r w:rsidRPr="005A6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9248" w14:textId="77777777" w:rsidR="00583FA7" w:rsidRPr="005A6E4C" w:rsidRDefault="00583FA7" w:rsidP="00F12199">
            <w:pPr>
              <w:pStyle w:val="rowtabella0"/>
              <w:jc w:val="center"/>
              <w:rPr>
                <w:color w:val="002060"/>
              </w:rPr>
            </w:pPr>
            <w:r w:rsidRPr="005A6E4C">
              <w:rPr>
                <w:color w:val="002060"/>
              </w:rPr>
              <w:t>0</w:t>
            </w:r>
          </w:p>
        </w:tc>
      </w:tr>
      <w:tr w:rsidR="00583FA7" w:rsidRPr="005A6E4C" w14:paraId="08B0115A"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B08CC" w14:textId="77777777" w:rsidR="00583FA7" w:rsidRPr="005A6E4C" w:rsidRDefault="00583FA7" w:rsidP="00F12199">
            <w:pPr>
              <w:pStyle w:val="rowtabella0"/>
              <w:rPr>
                <w:color w:val="002060"/>
              </w:rPr>
            </w:pPr>
            <w:r w:rsidRPr="005A6E4C">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2F4F"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C231"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9922"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8432"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39A6"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D53B9" w14:textId="77777777" w:rsidR="00583FA7" w:rsidRPr="005A6E4C" w:rsidRDefault="00583FA7" w:rsidP="00F12199">
            <w:pPr>
              <w:pStyle w:val="rowtabella0"/>
              <w:jc w:val="center"/>
              <w:rPr>
                <w:color w:val="002060"/>
              </w:rPr>
            </w:pPr>
            <w:r w:rsidRPr="005A6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9F73" w14:textId="77777777" w:rsidR="00583FA7" w:rsidRPr="005A6E4C" w:rsidRDefault="00583FA7" w:rsidP="00F12199">
            <w:pPr>
              <w:pStyle w:val="rowtabella0"/>
              <w:jc w:val="center"/>
              <w:rPr>
                <w:color w:val="002060"/>
              </w:rPr>
            </w:pPr>
            <w:r w:rsidRPr="005A6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BDF2" w14:textId="77777777" w:rsidR="00583FA7" w:rsidRPr="005A6E4C" w:rsidRDefault="00583FA7" w:rsidP="00F12199">
            <w:pPr>
              <w:pStyle w:val="rowtabella0"/>
              <w:jc w:val="center"/>
              <w:rPr>
                <w:color w:val="002060"/>
              </w:rPr>
            </w:pPr>
            <w:r w:rsidRPr="005A6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A51C" w14:textId="77777777" w:rsidR="00583FA7" w:rsidRPr="005A6E4C" w:rsidRDefault="00583FA7" w:rsidP="00F12199">
            <w:pPr>
              <w:pStyle w:val="rowtabella0"/>
              <w:jc w:val="center"/>
              <w:rPr>
                <w:color w:val="002060"/>
              </w:rPr>
            </w:pPr>
            <w:r w:rsidRPr="005A6E4C">
              <w:rPr>
                <w:color w:val="002060"/>
              </w:rPr>
              <w:t>0</w:t>
            </w:r>
          </w:p>
        </w:tc>
      </w:tr>
      <w:tr w:rsidR="00583FA7" w:rsidRPr="005A6E4C" w14:paraId="61989729" w14:textId="77777777" w:rsidTr="00F1219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966CC1" w14:textId="77777777" w:rsidR="00583FA7" w:rsidRPr="005A6E4C" w:rsidRDefault="00583FA7" w:rsidP="00F12199">
            <w:pPr>
              <w:pStyle w:val="rowtabella0"/>
              <w:rPr>
                <w:color w:val="002060"/>
              </w:rPr>
            </w:pPr>
            <w:r w:rsidRPr="005A6E4C">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17C1"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39AE"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97A2"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2105F"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E348"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01AC"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E606" w14:textId="77777777" w:rsidR="00583FA7" w:rsidRPr="005A6E4C" w:rsidRDefault="00583FA7" w:rsidP="00F12199">
            <w:pPr>
              <w:pStyle w:val="rowtabella0"/>
              <w:jc w:val="center"/>
              <w:rPr>
                <w:color w:val="002060"/>
              </w:rPr>
            </w:pPr>
            <w:r w:rsidRPr="005A6E4C">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330C"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6160B" w14:textId="77777777" w:rsidR="00583FA7" w:rsidRPr="005A6E4C" w:rsidRDefault="00583FA7" w:rsidP="00F12199">
            <w:pPr>
              <w:pStyle w:val="rowtabella0"/>
              <w:jc w:val="center"/>
              <w:rPr>
                <w:color w:val="002060"/>
              </w:rPr>
            </w:pPr>
            <w:r w:rsidRPr="005A6E4C">
              <w:rPr>
                <w:color w:val="002060"/>
              </w:rPr>
              <w:t>0</w:t>
            </w:r>
          </w:p>
        </w:tc>
      </w:tr>
    </w:tbl>
    <w:p w14:paraId="35EBE0B4" w14:textId="77777777" w:rsidR="00583FA7" w:rsidRPr="005A6E4C" w:rsidRDefault="00583FA7" w:rsidP="00583FA7">
      <w:pPr>
        <w:pStyle w:val="breakline"/>
        <w:rPr>
          <w:rFonts w:eastAsiaTheme="minorEastAsia"/>
          <w:color w:val="002060"/>
        </w:rPr>
      </w:pPr>
    </w:p>
    <w:p w14:paraId="351826F1" w14:textId="77777777" w:rsidR="00583FA7" w:rsidRPr="005A6E4C" w:rsidRDefault="00583FA7" w:rsidP="00583FA7">
      <w:pPr>
        <w:pStyle w:val="breakline"/>
        <w:rPr>
          <w:color w:val="002060"/>
        </w:rPr>
      </w:pPr>
    </w:p>
    <w:p w14:paraId="7A9AC550" w14:textId="77777777" w:rsidR="00583FA7" w:rsidRPr="005A6E4C" w:rsidRDefault="00583FA7" w:rsidP="00583FA7">
      <w:pPr>
        <w:pStyle w:val="sottotitolocampionato10"/>
        <w:rPr>
          <w:color w:val="002060"/>
        </w:rPr>
      </w:pPr>
      <w:r w:rsidRPr="005A6E4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3FA7" w:rsidRPr="005A6E4C" w14:paraId="66AFC1F6" w14:textId="77777777" w:rsidTr="00F1219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07F22" w14:textId="77777777" w:rsidR="00583FA7" w:rsidRPr="005A6E4C" w:rsidRDefault="00583FA7" w:rsidP="00F12199">
            <w:pPr>
              <w:pStyle w:val="headertabella0"/>
              <w:rPr>
                <w:color w:val="002060"/>
              </w:rPr>
            </w:pPr>
            <w:r w:rsidRPr="005A6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9F293" w14:textId="77777777" w:rsidR="00583FA7" w:rsidRPr="005A6E4C" w:rsidRDefault="00583FA7" w:rsidP="00F12199">
            <w:pPr>
              <w:pStyle w:val="headertabella0"/>
              <w:rPr>
                <w:color w:val="002060"/>
              </w:rPr>
            </w:pPr>
            <w:r w:rsidRPr="005A6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BC63A" w14:textId="77777777" w:rsidR="00583FA7" w:rsidRPr="005A6E4C" w:rsidRDefault="00583FA7" w:rsidP="00F12199">
            <w:pPr>
              <w:pStyle w:val="headertabella0"/>
              <w:rPr>
                <w:color w:val="002060"/>
              </w:rPr>
            </w:pPr>
            <w:r w:rsidRPr="005A6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043DD" w14:textId="77777777" w:rsidR="00583FA7" w:rsidRPr="005A6E4C" w:rsidRDefault="00583FA7" w:rsidP="00F12199">
            <w:pPr>
              <w:pStyle w:val="headertabella0"/>
              <w:rPr>
                <w:color w:val="002060"/>
              </w:rPr>
            </w:pPr>
            <w:r w:rsidRPr="005A6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82FE1" w14:textId="77777777" w:rsidR="00583FA7" w:rsidRPr="005A6E4C" w:rsidRDefault="00583FA7" w:rsidP="00F12199">
            <w:pPr>
              <w:pStyle w:val="headertabella0"/>
              <w:rPr>
                <w:color w:val="002060"/>
              </w:rPr>
            </w:pPr>
            <w:r w:rsidRPr="005A6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1A63A" w14:textId="77777777" w:rsidR="00583FA7" w:rsidRPr="005A6E4C" w:rsidRDefault="00583FA7" w:rsidP="00F12199">
            <w:pPr>
              <w:pStyle w:val="headertabella0"/>
              <w:rPr>
                <w:color w:val="002060"/>
              </w:rPr>
            </w:pPr>
            <w:r w:rsidRPr="005A6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2D097" w14:textId="77777777" w:rsidR="00583FA7" w:rsidRPr="005A6E4C" w:rsidRDefault="00583FA7" w:rsidP="00F12199">
            <w:pPr>
              <w:pStyle w:val="headertabella0"/>
              <w:rPr>
                <w:color w:val="002060"/>
              </w:rPr>
            </w:pPr>
            <w:r w:rsidRPr="005A6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922AC" w14:textId="77777777" w:rsidR="00583FA7" w:rsidRPr="005A6E4C" w:rsidRDefault="00583FA7" w:rsidP="00F12199">
            <w:pPr>
              <w:pStyle w:val="headertabella0"/>
              <w:rPr>
                <w:color w:val="002060"/>
              </w:rPr>
            </w:pPr>
            <w:r w:rsidRPr="005A6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3F6F3" w14:textId="77777777" w:rsidR="00583FA7" w:rsidRPr="005A6E4C" w:rsidRDefault="00583FA7" w:rsidP="00F12199">
            <w:pPr>
              <w:pStyle w:val="headertabella0"/>
              <w:rPr>
                <w:color w:val="002060"/>
              </w:rPr>
            </w:pPr>
            <w:r w:rsidRPr="005A6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5B9A5" w14:textId="77777777" w:rsidR="00583FA7" w:rsidRPr="005A6E4C" w:rsidRDefault="00583FA7" w:rsidP="00F12199">
            <w:pPr>
              <w:pStyle w:val="headertabella0"/>
              <w:rPr>
                <w:color w:val="002060"/>
              </w:rPr>
            </w:pPr>
            <w:r w:rsidRPr="005A6E4C">
              <w:rPr>
                <w:color w:val="002060"/>
              </w:rPr>
              <w:t>PE</w:t>
            </w:r>
          </w:p>
        </w:tc>
      </w:tr>
      <w:tr w:rsidR="00583FA7" w:rsidRPr="005A6E4C" w14:paraId="6290A42F" w14:textId="77777777" w:rsidTr="00F1219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0DE18" w14:textId="77777777" w:rsidR="00583FA7" w:rsidRPr="005A6E4C" w:rsidRDefault="00583FA7" w:rsidP="00F12199">
            <w:pPr>
              <w:pStyle w:val="rowtabella0"/>
              <w:rPr>
                <w:color w:val="002060"/>
              </w:rPr>
            </w:pPr>
            <w:r w:rsidRPr="005A6E4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35DB" w14:textId="77777777" w:rsidR="00583FA7" w:rsidRPr="005A6E4C" w:rsidRDefault="00583FA7" w:rsidP="00F12199">
            <w:pPr>
              <w:pStyle w:val="rowtabella0"/>
              <w:jc w:val="center"/>
              <w:rPr>
                <w:color w:val="002060"/>
              </w:rPr>
            </w:pPr>
            <w:r w:rsidRPr="005A6E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E534"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E325"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EC174"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7620"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0948C" w14:textId="77777777" w:rsidR="00583FA7" w:rsidRPr="005A6E4C" w:rsidRDefault="00583FA7" w:rsidP="00F12199">
            <w:pPr>
              <w:pStyle w:val="rowtabella0"/>
              <w:jc w:val="center"/>
              <w:rPr>
                <w:color w:val="002060"/>
              </w:rPr>
            </w:pPr>
            <w:r w:rsidRPr="005A6E4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A07E"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CCF40" w14:textId="77777777" w:rsidR="00583FA7" w:rsidRPr="005A6E4C" w:rsidRDefault="00583FA7" w:rsidP="00F12199">
            <w:pPr>
              <w:pStyle w:val="rowtabella0"/>
              <w:jc w:val="center"/>
              <w:rPr>
                <w:color w:val="002060"/>
              </w:rPr>
            </w:pPr>
            <w:r w:rsidRPr="005A6E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9D0C" w14:textId="77777777" w:rsidR="00583FA7" w:rsidRPr="005A6E4C" w:rsidRDefault="00583FA7" w:rsidP="00F12199">
            <w:pPr>
              <w:pStyle w:val="rowtabella0"/>
              <w:jc w:val="center"/>
              <w:rPr>
                <w:color w:val="002060"/>
              </w:rPr>
            </w:pPr>
            <w:r w:rsidRPr="005A6E4C">
              <w:rPr>
                <w:color w:val="002060"/>
              </w:rPr>
              <w:t>0</w:t>
            </w:r>
          </w:p>
        </w:tc>
      </w:tr>
      <w:tr w:rsidR="00583FA7" w:rsidRPr="005A6E4C" w14:paraId="0BBCFA03"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77C35" w14:textId="77777777" w:rsidR="00583FA7" w:rsidRPr="005A6E4C" w:rsidRDefault="00583FA7" w:rsidP="00F12199">
            <w:pPr>
              <w:pStyle w:val="rowtabella0"/>
              <w:rPr>
                <w:color w:val="002060"/>
              </w:rPr>
            </w:pPr>
            <w:r w:rsidRPr="005A6E4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F4FD"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71CA"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312B"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0FD8"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A769"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4E19" w14:textId="77777777" w:rsidR="00583FA7" w:rsidRPr="005A6E4C" w:rsidRDefault="00583FA7" w:rsidP="00F12199">
            <w:pPr>
              <w:pStyle w:val="rowtabella0"/>
              <w:jc w:val="center"/>
              <w:rPr>
                <w:color w:val="002060"/>
              </w:rPr>
            </w:pPr>
            <w:r w:rsidRPr="005A6E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DE97"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B019A" w14:textId="77777777" w:rsidR="00583FA7" w:rsidRPr="005A6E4C" w:rsidRDefault="00583FA7" w:rsidP="00F12199">
            <w:pPr>
              <w:pStyle w:val="rowtabella0"/>
              <w:jc w:val="center"/>
              <w:rPr>
                <w:color w:val="002060"/>
              </w:rPr>
            </w:pPr>
            <w:r w:rsidRPr="005A6E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3402" w14:textId="77777777" w:rsidR="00583FA7" w:rsidRPr="005A6E4C" w:rsidRDefault="00583FA7" w:rsidP="00F12199">
            <w:pPr>
              <w:pStyle w:val="rowtabella0"/>
              <w:jc w:val="center"/>
              <w:rPr>
                <w:color w:val="002060"/>
              </w:rPr>
            </w:pPr>
            <w:r w:rsidRPr="005A6E4C">
              <w:rPr>
                <w:color w:val="002060"/>
              </w:rPr>
              <w:t>0</w:t>
            </w:r>
          </w:p>
        </w:tc>
      </w:tr>
      <w:tr w:rsidR="00583FA7" w:rsidRPr="005A6E4C" w14:paraId="5C789A31"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FEAED" w14:textId="77777777" w:rsidR="00583FA7" w:rsidRPr="005A6E4C" w:rsidRDefault="00583FA7" w:rsidP="00F12199">
            <w:pPr>
              <w:pStyle w:val="rowtabella0"/>
              <w:rPr>
                <w:color w:val="002060"/>
              </w:rPr>
            </w:pPr>
            <w:r w:rsidRPr="005A6E4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7BE3" w14:textId="77777777" w:rsidR="00583FA7" w:rsidRPr="005A6E4C" w:rsidRDefault="00583FA7" w:rsidP="00F12199">
            <w:pPr>
              <w:pStyle w:val="rowtabella0"/>
              <w:jc w:val="center"/>
              <w:rPr>
                <w:color w:val="002060"/>
              </w:rPr>
            </w:pPr>
            <w:r w:rsidRPr="005A6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17B9E"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5987"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76EC"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9FE46"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824B" w14:textId="77777777" w:rsidR="00583FA7" w:rsidRPr="005A6E4C" w:rsidRDefault="00583FA7" w:rsidP="00F12199">
            <w:pPr>
              <w:pStyle w:val="rowtabella0"/>
              <w:jc w:val="center"/>
              <w:rPr>
                <w:color w:val="002060"/>
              </w:rPr>
            </w:pPr>
            <w:r w:rsidRPr="005A6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604D" w14:textId="77777777" w:rsidR="00583FA7" w:rsidRPr="005A6E4C" w:rsidRDefault="00583FA7" w:rsidP="00F12199">
            <w:pPr>
              <w:pStyle w:val="rowtabella0"/>
              <w:jc w:val="center"/>
              <w:rPr>
                <w:color w:val="002060"/>
              </w:rPr>
            </w:pPr>
            <w:r w:rsidRPr="005A6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1069"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6CF4" w14:textId="77777777" w:rsidR="00583FA7" w:rsidRPr="005A6E4C" w:rsidRDefault="00583FA7" w:rsidP="00F12199">
            <w:pPr>
              <w:pStyle w:val="rowtabella0"/>
              <w:jc w:val="center"/>
              <w:rPr>
                <w:color w:val="002060"/>
              </w:rPr>
            </w:pPr>
            <w:r w:rsidRPr="005A6E4C">
              <w:rPr>
                <w:color w:val="002060"/>
              </w:rPr>
              <w:t>0</w:t>
            </w:r>
          </w:p>
        </w:tc>
      </w:tr>
      <w:tr w:rsidR="00583FA7" w:rsidRPr="005A6E4C" w14:paraId="1D3FC1FC"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02391" w14:textId="77777777" w:rsidR="00583FA7" w:rsidRPr="005A6E4C" w:rsidRDefault="00583FA7" w:rsidP="00F12199">
            <w:pPr>
              <w:pStyle w:val="rowtabella0"/>
              <w:rPr>
                <w:color w:val="002060"/>
                <w:lang w:val="es-ES"/>
              </w:rPr>
            </w:pPr>
            <w:r w:rsidRPr="005A6E4C">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3C60" w14:textId="77777777" w:rsidR="00583FA7" w:rsidRPr="005A6E4C" w:rsidRDefault="00583FA7" w:rsidP="00F12199">
            <w:pPr>
              <w:pStyle w:val="rowtabella0"/>
              <w:jc w:val="center"/>
              <w:rPr>
                <w:color w:val="002060"/>
              </w:rPr>
            </w:pPr>
            <w:r w:rsidRPr="005A6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632C0"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BD99"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8C39"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2113"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0C2DA" w14:textId="77777777" w:rsidR="00583FA7" w:rsidRPr="005A6E4C" w:rsidRDefault="00583FA7" w:rsidP="00F12199">
            <w:pPr>
              <w:pStyle w:val="rowtabella0"/>
              <w:jc w:val="center"/>
              <w:rPr>
                <w:color w:val="002060"/>
              </w:rPr>
            </w:pPr>
            <w:r w:rsidRPr="005A6E4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DCB7" w14:textId="77777777" w:rsidR="00583FA7" w:rsidRPr="005A6E4C" w:rsidRDefault="00583FA7" w:rsidP="00F12199">
            <w:pPr>
              <w:pStyle w:val="rowtabella0"/>
              <w:jc w:val="center"/>
              <w:rPr>
                <w:color w:val="002060"/>
              </w:rPr>
            </w:pPr>
            <w:r w:rsidRPr="005A6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492C"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FE05" w14:textId="77777777" w:rsidR="00583FA7" w:rsidRPr="005A6E4C" w:rsidRDefault="00583FA7" w:rsidP="00F12199">
            <w:pPr>
              <w:pStyle w:val="rowtabella0"/>
              <w:jc w:val="center"/>
              <w:rPr>
                <w:color w:val="002060"/>
              </w:rPr>
            </w:pPr>
            <w:r w:rsidRPr="005A6E4C">
              <w:rPr>
                <w:color w:val="002060"/>
              </w:rPr>
              <w:t>0</w:t>
            </w:r>
          </w:p>
        </w:tc>
      </w:tr>
      <w:tr w:rsidR="00583FA7" w:rsidRPr="005A6E4C" w14:paraId="08E3580F"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1B4EB" w14:textId="77777777" w:rsidR="00583FA7" w:rsidRPr="005A6E4C" w:rsidRDefault="00583FA7" w:rsidP="00F12199">
            <w:pPr>
              <w:pStyle w:val="rowtabella0"/>
              <w:rPr>
                <w:color w:val="002060"/>
              </w:rPr>
            </w:pPr>
            <w:r w:rsidRPr="005A6E4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6315"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C995"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58BA"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E4AA"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026F"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2A67"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6F3D" w14:textId="77777777" w:rsidR="00583FA7" w:rsidRPr="005A6E4C" w:rsidRDefault="00583FA7" w:rsidP="00F12199">
            <w:pPr>
              <w:pStyle w:val="rowtabella0"/>
              <w:jc w:val="center"/>
              <w:rPr>
                <w:color w:val="002060"/>
              </w:rPr>
            </w:pPr>
            <w:r w:rsidRPr="005A6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2504" w14:textId="77777777" w:rsidR="00583FA7" w:rsidRPr="005A6E4C" w:rsidRDefault="00583FA7" w:rsidP="00F12199">
            <w:pPr>
              <w:pStyle w:val="rowtabella0"/>
              <w:jc w:val="center"/>
              <w:rPr>
                <w:color w:val="002060"/>
              </w:rPr>
            </w:pPr>
            <w:r w:rsidRPr="005A6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EA97" w14:textId="77777777" w:rsidR="00583FA7" w:rsidRPr="005A6E4C" w:rsidRDefault="00583FA7" w:rsidP="00F12199">
            <w:pPr>
              <w:pStyle w:val="rowtabella0"/>
              <w:jc w:val="center"/>
              <w:rPr>
                <w:color w:val="002060"/>
              </w:rPr>
            </w:pPr>
            <w:r w:rsidRPr="005A6E4C">
              <w:rPr>
                <w:color w:val="002060"/>
              </w:rPr>
              <w:t>0</w:t>
            </w:r>
          </w:p>
        </w:tc>
      </w:tr>
      <w:tr w:rsidR="00583FA7" w:rsidRPr="005A6E4C" w14:paraId="2F5B5AEF"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5E994" w14:textId="77777777" w:rsidR="00583FA7" w:rsidRPr="005A6E4C" w:rsidRDefault="00583FA7" w:rsidP="00F12199">
            <w:pPr>
              <w:pStyle w:val="rowtabella0"/>
              <w:rPr>
                <w:color w:val="002060"/>
              </w:rPr>
            </w:pPr>
            <w:r w:rsidRPr="005A6E4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9A19"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A87ED"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D5694"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508B"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1CA19"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069C" w14:textId="77777777" w:rsidR="00583FA7" w:rsidRPr="005A6E4C" w:rsidRDefault="00583FA7" w:rsidP="00F12199">
            <w:pPr>
              <w:pStyle w:val="rowtabella0"/>
              <w:jc w:val="center"/>
              <w:rPr>
                <w:color w:val="002060"/>
              </w:rPr>
            </w:pPr>
            <w:r w:rsidRPr="005A6E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6D3B" w14:textId="77777777" w:rsidR="00583FA7" w:rsidRPr="005A6E4C" w:rsidRDefault="00583FA7" w:rsidP="00F12199">
            <w:pPr>
              <w:pStyle w:val="rowtabella0"/>
              <w:jc w:val="center"/>
              <w:rPr>
                <w:color w:val="002060"/>
              </w:rPr>
            </w:pPr>
            <w:r w:rsidRPr="005A6E4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531E" w14:textId="77777777" w:rsidR="00583FA7" w:rsidRPr="005A6E4C" w:rsidRDefault="00583FA7" w:rsidP="00F12199">
            <w:pPr>
              <w:pStyle w:val="rowtabella0"/>
              <w:jc w:val="center"/>
              <w:rPr>
                <w:color w:val="002060"/>
              </w:rPr>
            </w:pPr>
            <w:r w:rsidRPr="005A6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961D7" w14:textId="77777777" w:rsidR="00583FA7" w:rsidRPr="005A6E4C" w:rsidRDefault="00583FA7" w:rsidP="00F12199">
            <w:pPr>
              <w:pStyle w:val="rowtabella0"/>
              <w:jc w:val="center"/>
              <w:rPr>
                <w:color w:val="002060"/>
              </w:rPr>
            </w:pPr>
            <w:r w:rsidRPr="005A6E4C">
              <w:rPr>
                <w:color w:val="002060"/>
              </w:rPr>
              <w:t>0</w:t>
            </w:r>
          </w:p>
        </w:tc>
      </w:tr>
      <w:tr w:rsidR="00583FA7" w:rsidRPr="005A6E4C" w14:paraId="4458E517"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C56E4" w14:textId="77777777" w:rsidR="00583FA7" w:rsidRPr="005A6E4C" w:rsidRDefault="00583FA7" w:rsidP="00F12199">
            <w:pPr>
              <w:pStyle w:val="rowtabella0"/>
              <w:rPr>
                <w:color w:val="002060"/>
                <w:lang w:val="es-ES"/>
              </w:rPr>
            </w:pPr>
            <w:r w:rsidRPr="005A6E4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6162"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AF6C6"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BB4F"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9414"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7697"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68F5" w14:textId="77777777" w:rsidR="00583FA7" w:rsidRPr="005A6E4C" w:rsidRDefault="00583FA7" w:rsidP="00F12199">
            <w:pPr>
              <w:pStyle w:val="rowtabella0"/>
              <w:jc w:val="center"/>
              <w:rPr>
                <w:color w:val="002060"/>
              </w:rPr>
            </w:pPr>
            <w:r w:rsidRPr="005A6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53A46" w14:textId="77777777" w:rsidR="00583FA7" w:rsidRPr="005A6E4C" w:rsidRDefault="00583FA7" w:rsidP="00F12199">
            <w:pPr>
              <w:pStyle w:val="rowtabella0"/>
              <w:jc w:val="center"/>
              <w:rPr>
                <w:color w:val="002060"/>
              </w:rPr>
            </w:pPr>
            <w:r w:rsidRPr="005A6E4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5CE7" w14:textId="77777777" w:rsidR="00583FA7" w:rsidRPr="005A6E4C" w:rsidRDefault="00583FA7" w:rsidP="00F12199">
            <w:pPr>
              <w:pStyle w:val="rowtabella0"/>
              <w:jc w:val="center"/>
              <w:rPr>
                <w:color w:val="002060"/>
              </w:rPr>
            </w:pPr>
            <w:r w:rsidRPr="005A6E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0314" w14:textId="77777777" w:rsidR="00583FA7" w:rsidRPr="005A6E4C" w:rsidRDefault="00583FA7" w:rsidP="00F12199">
            <w:pPr>
              <w:pStyle w:val="rowtabella0"/>
              <w:jc w:val="center"/>
              <w:rPr>
                <w:color w:val="002060"/>
              </w:rPr>
            </w:pPr>
            <w:r w:rsidRPr="005A6E4C">
              <w:rPr>
                <w:color w:val="002060"/>
              </w:rPr>
              <w:t>0</w:t>
            </w:r>
          </w:p>
        </w:tc>
      </w:tr>
      <w:tr w:rsidR="00583FA7" w:rsidRPr="005A6E4C" w14:paraId="1AC7CA4C"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9807E" w14:textId="77777777" w:rsidR="00583FA7" w:rsidRPr="005A6E4C" w:rsidRDefault="00583FA7" w:rsidP="00F12199">
            <w:pPr>
              <w:pStyle w:val="rowtabella0"/>
              <w:rPr>
                <w:color w:val="002060"/>
              </w:rPr>
            </w:pPr>
            <w:r w:rsidRPr="005A6E4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3326"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F652"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8681"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B24A"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C043"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FA9E1"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C08E" w14:textId="77777777" w:rsidR="00583FA7" w:rsidRPr="005A6E4C" w:rsidRDefault="00583FA7" w:rsidP="00F12199">
            <w:pPr>
              <w:pStyle w:val="rowtabella0"/>
              <w:jc w:val="center"/>
              <w:rPr>
                <w:color w:val="002060"/>
              </w:rPr>
            </w:pPr>
            <w:r w:rsidRPr="005A6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DAAE" w14:textId="77777777" w:rsidR="00583FA7" w:rsidRPr="005A6E4C" w:rsidRDefault="00583FA7" w:rsidP="00F12199">
            <w:pPr>
              <w:pStyle w:val="rowtabella0"/>
              <w:jc w:val="center"/>
              <w:rPr>
                <w:color w:val="002060"/>
              </w:rPr>
            </w:pPr>
            <w:r w:rsidRPr="005A6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2FE9" w14:textId="77777777" w:rsidR="00583FA7" w:rsidRPr="005A6E4C" w:rsidRDefault="00583FA7" w:rsidP="00F12199">
            <w:pPr>
              <w:pStyle w:val="rowtabella0"/>
              <w:jc w:val="center"/>
              <w:rPr>
                <w:color w:val="002060"/>
              </w:rPr>
            </w:pPr>
            <w:r w:rsidRPr="005A6E4C">
              <w:rPr>
                <w:color w:val="002060"/>
              </w:rPr>
              <w:t>0</w:t>
            </w:r>
          </w:p>
        </w:tc>
      </w:tr>
      <w:tr w:rsidR="00583FA7" w:rsidRPr="005A6E4C" w14:paraId="32246A3B"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8987A" w14:textId="77777777" w:rsidR="00583FA7" w:rsidRPr="005A6E4C" w:rsidRDefault="00583FA7" w:rsidP="00F12199">
            <w:pPr>
              <w:pStyle w:val="rowtabella0"/>
              <w:rPr>
                <w:color w:val="002060"/>
              </w:rPr>
            </w:pPr>
            <w:r w:rsidRPr="005A6E4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7C7A"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A2D6A"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EDDD"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DED2A"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085F"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E137B" w14:textId="77777777" w:rsidR="00583FA7" w:rsidRPr="005A6E4C" w:rsidRDefault="00583FA7" w:rsidP="00F12199">
            <w:pPr>
              <w:pStyle w:val="rowtabella0"/>
              <w:jc w:val="center"/>
              <w:rPr>
                <w:color w:val="002060"/>
              </w:rPr>
            </w:pPr>
            <w:r w:rsidRPr="005A6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2FE5" w14:textId="77777777" w:rsidR="00583FA7" w:rsidRPr="005A6E4C" w:rsidRDefault="00583FA7" w:rsidP="00F12199">
            <w:pPr>
              <w:pStyle w:val="rowtabella0"/>
              <w:jc w:val="center"/>
              <w:rPr>
                <w:color w:val="002060"/>
              </w:rPr>
            </w:pPr>
            <w:r w:rsidRPr="005A6E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58B5"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DC89" w14:textId="77777777" w:rsidR="00583FA7" w:rsidRPr="005A6E4C" w:rsidRDefault="00583FA7" w:rsidP="00F12199">
            <w:pPr>
              <w:pStyle w:val="rowtabella0"/>
              <w:jc w:val="center"/>
              <w:rPr>
                <w:color w:val="002060"/>
              </w:rPr>
            </w:pPr>
            <w:r w:rsidRPr="005A6E4C">
              <w:rPr>
                <w:color w:val="002060"/>
              </w:rPr>
              <w:t>0</w:t>
            </w:r>
          </w:p>
        </w:tc>
      </w:tr>
      <w:tr w:rsidR="00583FA7" w:rsidRPr="005A6E4C" w14:paraId="1DCF7E85" w14:textId="77777777" w:rsidTr="00F1219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0C3A04" w14:textId="77777777" w:rsidR="00583FA7" w:rsidRPr="005A6E4C" w:rsidRDefault="00583FA7" w:rsidP="00F12199">
            <w:pPr>
              <w:pStyle w:val="rowtabella0"/>
              <w:rPr>
                <w:color w:val="002060"/>
              </w:rPr>
            </w:pPr>
            <w:proofErr w:type="spellStart"/>
            <w:proofErr w:type="gramStart"/>
            <w:r w:rsidRPr="005A6E4C">
              <w:rPr>
                <w:color w:val="002060"/>
              </w:rPr>
              <w:t>sq.B</w:t>
            </w:r>
            <w:proofErr w:type="spellEnd"/>
            <w:proofErr w:type="gramEnd"/>
            <w:r w:rsidRPr="005A6E4C">
              <w:rPr>
                <w:color w:val="002060"/>
              </w:rPr>
              <w:t xml:space="preserve"> C.U.S. ANCONA </w:t>
            </w:r>
            <w:proofErr w:type="spellStart"/>
            <w:proofErr w:type="gramStart"/>
            <w:r w:rsidRPr="005A6E4C">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8A77"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B6FE"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1E38"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7230F"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D2B0"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7746B"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F57B"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238A"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0CEB" w14:textId="77777777" w:rsidR="00583FA7" w:rsidRPr="005A6E4C" w:rsidRDefault="00583FA7" w:rsidP="00F12199">
            <w:pPr>
              <w:pStyle w:val="rowtabella0"/>
              <w:jc w:val="center"/>
              <w:rPr>
                <w:color w:val="002060"/>
              </w:rPr>
            </w:pPr>
            <w:r w:rsidRPr="005A6E4C">
              <w:rPr>
                <w:color w:val="002060"/>
              </w:rPr>
              <w:t>0</w:t>
            </w:r>
          </w:p>
        </w:tc>
      </w:tr>
    </w:tbl>
    <w:p w14:paraId="3C358491" w14:textId="77777777" w:rsidR="00583FA7" w:rsidRPr="005A6E4C" w:rsidRDefault="00583FA7" w:rsidP="00583FA7">
      <w:pPr>
        <w:pStyle w:val="breakline"/>
        <w:rPr>
          <w:rFonts w:eastAsiaTheme="minorEastAsia"/>
          <w:color w:val="002060"/>
        </w:rPr>
      </w:pPr>
    </w:p>
    <w:p w14:paraId="6C2B76C1" w14:textId="77777777" w:rsidR="00583FA7" w:rsidRPr="005A6E4C" w:rsidRDefault="00583FA7" w:rsidP="00583FA7">
      <w:pPr>
        <w:pStyle w:val="breakline"/>
        <w:rPr>
          <w:color w:val="002060"/>
        </w:rPr>
      </w:pPr>
    </w:p>
    <w:p w14:paraId="5A77C046" w14:textId="77777777" w:rsidR="00583FA7" w:rsidRPr="005A6E4C" w:rsidRDefault="00583FA7" w:rsidP="00583FA7">
      <w:pPr>
        <w:pStyle w:val="sottotitolocampionato10"/>
        <w:rPr>
          <w:color w:val="002060"/>
        </w:rPr>
      </w:pPr>
      <w:r w:rsidRPr="005A6E4C">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3FA7" w:rsidRPr="005A6E4C" w14:paraId="6DDECCDB" w14:textId="77777777" w:rsidTr="00F1219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82881" w14:textId="77777777" w:rsidR="00583FA7" w:rsidRPr="005A6E4C" w:rsidRDefault="00583FA7" w:rsidP="00F12199">
            <w:pPr>
              <w:pStyle w:val="headertabella0"/>
              <w:rPr>
                <w:color w:val="002060"/>
              </w:rPr>
            </w:pPr>
            <w:r w:rsidRPr="005A6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6A5FF" w14:textId="77777777" w:rsidR="00583FA7" w:rsidRPr="005A6E4C" w:rsidRDefault="00583FA7" w:rsidP="00F12199">
            <w:pPr>
              <w:pStyle w:val="headertabella0"/>
              <w:rPr>
                <w:color w:val="002060"/>
              </w:rPr>
            </w:pPr>
            <w:r w:rsidRPr="005A6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AE5E6" w14:textId="77777777" w:rsidR="00583FA7" w:rsidRPr="005A6E4C" w:rsidRDefault="00583FA7" w:rsidP="00F12199">
            <w:pPr>
              <w:pStyle w:val="headertabella0"/>
              <w:rPr>
                <w:color w:val="002060"/>
              </w:rPr>
            </w:pPr>
            <w:r w:rsidRPr="005A6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2A696" w14:textId="77777777" w:rsidR="00583FA7" w:rsidRPr="005A6E4C" w:rsidRDefault="00583FA7" w:rsidP="00F12199">
            <w:pPr>
              <w:pStyle w:val="headertabella0"/>
              <w:rPr>
                <w:color w:val="002060"/>
              </w:rPr>
            </w:pPr>
            <w:r w:rsidRPr="005A6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D900C" w14:textId="77777777" w:rsidR="00583FA7" w:rsidRPr="005A6E4C" w:rsidRDefault="00583FA7" w:rsidP="00F12199">
            <w:pPr>
              <w:pStyle w:val="headertabella0"/>
              <w:rPr>
                <w:color w:val="002060"/>
              </w:rPr>
            </w:pPr>
            <w:r w:rsidRPr="005A6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C081B" w14:textId="77777777" w:rsidR="00583FA7" w:rsidRPr="005A6E4C" w:rsidRDefault="00583FA7" w:rsidP="00F12199">
            <w:pPr>
              <w:pStyle w:val="headertabella0"/>
              <w:rPr>
                <w:color w:val="002060"/>
              </w:rPr>
            </w:pPr>
            <w:r w:rsidRPr="005A6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FD54A" w14:textId="77777777" w:rsidR="00583FA7" w:rsidRPr="005A6E4C" w:rsidRDefault="00583FA7" w:rsidP="00F12199">
            <w:pPr>
              <w:pStyle w:val="headertabella0"/>
              <w:rPr>
                <w:color w:val="002060"/>
              </w:rPr>
            </w:pPr>
            <w:r w:rsidRPr="005A6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65DCA" w14:textId="77777777" w:rsidR="00583FA7" w:rsidRPr="005A6E4C" w:rsidRDefault="00583FA7" w:rsidP="00F12199">
            <w:pPr>
              <w:pStyle w:val="headertabella0"/>
              <w:rPr>
                <w:color w:val="002060"/>
              </w:rPr>
            </w:pPr>
            <w:r w:rsidRPr="005A6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8C30E" w14:textId="77777777" w:rsidR="00583FA7" w:rsidRPr="005A6E4C" w:rsidRDefault="00583FA7" w:rsidP="00F12199">
            <w:pPr>
              <w:pStyle w:val="headertabella0"/>
              <w:rPr>
                <w:color w:val="002060"/>
              </w:rPr>
            </w:pPr>
            <w:r w:rsidRPr="005A6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FE486" w14:textId="77777777" w:rsidR="00583FA7" w:rsidRPr="005A6E4C" w:rsidRDefault="00583FA7" w:rsidP="00F12199">
            <w:pPr>
              <w:pStyle w:val="headertabella0"/>
              <w:rPr>
                <w:color w:val="002060"/>
              </w:rPr>
            </w:pPr>
            <w:r w:rsidRPr="005A6E4C">
              <w:rPr>
                <w:color w:val="002060"/>
              </w:rPr>
              <w:t>PE</w:t>
            </w:r>
          </w:p>
        </w:tc>
      </w:tr>
      <w:tr w:rsidR="00583FA7" w:rsidRPr="005A6E4C" w14:paraId="4ADED55B" w14:textId="77777777" w:rsidTr="00F1219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65E825" w14:textId="77777777" w:rsidR="00583FA7" w:rsidRPr="005A6E4C" w:rsidRDefault="00583FA7" w:rsidP="00F12199">
            <w:pPr>
              <w:pStyle w:val="rowtabella0"/>
              <w:rPr>
                <w:color w:val="002060"/>
              </w:rPr>
            </w:pPr>
            <w:r w:rsidRPr="005A6E4C">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8D36" w14:textId="77777777" w:rsidR="00583FA7" w:rsidRPr="005A6E4C" w:rsidRDefault="00583FA7" w:rsidP="00F12199">
            <w:pPr>
              <w:pStyle w:val="rowtabella0"/>
              <w:jc w:val="center"/>
              <w:rPr>
                <w:color w:val="002060"/>
              </w:rPr>
            </w:pPr>
            <w:r w:rsidRPr="005A6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2C2E"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8B934"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C739"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AC8C"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64B5" w14:textId="77777777" w:rsidR="00583FA7" w:rsidRPr="005A6E4C" w:rsidRDefault="00583FA7" w:rsidP="00F12199">
            <w:pPr>
              <w:pStyle w:val="rowtabella0"/>
              <w:jc w:val="center"/>
              <w:rPr>
                <w:color w:val="002060"/>
              </w:rPr>
            </w:pPr>
            <w:r w:rsidRPr="005A6E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322B"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58139" w14:textId="77777777" w:rsidR="00583FA7" w:rsidRPr="005A6E4C" w:rsidRDefault="00583FA7" w:rsidP="00F12199">
            <w:pPr>
              <w:pStyle w:val="rowtabella0"/>
              <w:jc w:val="center"/>
              <w:rPr>
                <w:color w:val="002060"/>
              </w:rPr>
            </w:pPr>
            <w:r w:rsidRPr="005A6E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4D3D" w14:textId="77777777" w:rsidR="00583FA7" w:rsidRPr="005A6E4C" w:rsidRDefault="00583FA7" w:rsidP="00F12199">
            <w:pPr>
              <w:pStyle w:val="rowtabella0"/>
              <w:jc w:val="center"/>
              <w:rPr>
                <w:color w:val="002060"/>
              </w:rPr>
            </w:pPr>
            <w:r w:rsidRPr="005A6E4C">
              <w:rPr>
                <w:color w:val="002060"/>
              </w:rPr>
              <w:t>0</w:t>
            </w:r>
          </w:p>
        </w:tc>
      </w:tr>
      <w:tr w:rsidR="00583FA7" w:rsidRPr="005A6E4C" w14:paraId="4BFDA6E6"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BE6BD" w14:textId="77777777" w:rsidR="00583FA7" w:rsidRPr="005A6E4C" w:rsidRDefault="00583FA7" w:rsidP="00F12199">
            <w:pPr>
              <w:pStyle w:val="rowtabella0"/>
              <w:rPr>
                <w:color w:val="002060"/>
              </w:rPr>
            </w:pPr>
            <w:r w:rsidRPr="005A6E4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C2F8"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638F" w14:textId="77777777" w:rsidR="00583FA7" w:rsidRPr="005A6E4C" w:rsidRDefault="00583FA7" w:rsidP="00F12199">
            <w:pPr>
              <w:pStyle w:val="rowtabella0"/>
              <w:jc w:val="center"/>
              <w:rPr>
                <w:color w:val="002060"/>
              </w:rPr>
            </w:pPr>
            <w:r w:rsidRPr="005A6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3905"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F4703"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21E6"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25EF" w14:textId="77777777" w:rsidR="00583FA7" w:rsidRPr="005A6E4C" w:rsidRDefault="00583FA7" w:rsidP="00F12199">
            <w:pPr>
              <w:pStyle w:val="rowtabella0"/>
              <w:jc w:val="center"/>
              <w:rPr>
                <w:color w:val="002060"/>
              </w:rPr>
            </w:pPr>
            <w:r w:rsidRPr="005A6E4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1033"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4E38" w14:textId="77777777" w:rsidR="00583FA7" w:rsidRPr="005A6E4C" w:rsidRDefault="00583FA7" w:rsidP="00F12199">
            <w:pPr>
              <w:pStyle w:val="rowtabella0"/>
              <w:jc w:val="center"/>
              <w:rPr>
                <w:color w:val="002060"/>
              </w:rPr>
            </w:pPr>
            <w:r w:rsidRPr="005A6E4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C7E15" w14:textId="77777777" w:rsidR="00583FA7" w:rsidRPr="005A6E4C" w:rsidRDefault="00583FA7" w:rsidP="00F12199">
            <w:pPr>
              <w:pStyle w:val="rowtabella0"/>
              <w:jc w:val="center"/>
              <w:rPr>
                <w:color w:val="002060"/>
              </w:rPr>
            </w:pPr>
            <w:r w:rsidRPr="005A6E4C">
              <w:rPr>
                <w:color w:val="002060"/>
              </w:rPr>
              <w:t>0</w:t>
            </w:r>
          </w:p>
        </w:tc>
      </w:tr>
      <w:tr w:rsidR="00583FA7" w:rsidRPr="005A6E4C" w14:paraId="10C92C41"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89307" w14:textId="77777777" w:rsidR="00583FA7" w:rsidRPr="005A6E4C" w:rsidRDefault="00583FA7" w:rsidP="00F12199">
            <w:pPr>
              <w:pStyle w:val="rowtabella0"/>
              <w:rPr>
                <w:color w:val="002060"/>
              </w:rPr>
            </w:pPr>
            <w:r w:rsidRPr="005A6E4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6CB4" w14:textId="77777777" w:rsidR="00583FA7" w:rsidRPr="005A6E4C" w:rsidRDefault="00583FA7" w:rsidP="00F12199">
            <w:pPr>
              <w:pStyle w:val="rowtabella0"/>
              <w:jc w:val="center"/>
              <w:rPr>
                <w:color w:val="002060"/>
              </w:rPr>
            </w:pPr>
            <w:r w:rsidRPr="005A6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0437"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8F1D"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4345"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291F2"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5CFA0" w14:textId="77777777" w:rsidR="00583FA7" w:rsidRPr="005A6E4C" w:rsidRDefault="00583FA7" w:rsidP="00F12199">
            <w:pPr>
              <w:pStyle w:val="rowtabella0"/>
              <w:jc w:val="center"/>
              <w:rPr>
                <w:color w:val="002060"/>
              </w:rPr>
            </w:pPr>
            <w:r w:rsidRPr="005A6E4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AF761" w14:textId="77777777" w:rsidR="00583FA7" w:rsidRPr="005A6E4C" w:rsidRDefault="00583FA7" w:rsidP="00F12199">
            <w:pPr>
              <w:pStyle w:val="rowtabella0"/>
              <w:jc w:val="center"/>
              <w:rPr>
                <w:color w:val="002060"/>
              </w:rPr>
            </w:pPr>
            <w:r w:rsidRPr="005A6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1E4E" w14:textId="77777777" w:rsidR="00583FA7" w:rsidRPr="005A6E4C" w:rsidRDefault="00583FA7" w:rsidP="00F12199">
            <w:pPr>
              <w:pStyle w:val="rowtabella0"/>
              <w:jc w:val="center"/>
              <w:rPr>
                <w:color w:val="002060"/>
              </w:rPr>
            </w:pPr>
            <w:r w:rsidRPr="005A6E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568C" w14:textId="77777777" w:rsidR="00583FA7" w:rsidRPr="005A6E4C" w:rsidRDefault="00583FA7" w:rsidP="00F12199">
            <w:pPr>
              <w:pStyle w:val="rowtabella0"/>
              <w:jc w:val="center"/>
              <w:rPr>
                <w:color w:val="002060"/>
              </w:rPr>
            </w:pPr>
            <w:r w:rsidRPr="005A6E4C">
              <w:rPr>
                <w:color w:val="002060"/>
              </w:rPr>
              <w:t>0</w:t>
            </w:r>
          </w:p>
        </w:tc>
      </w:tr>
      <w:tr w:rsidR="00583FA7" w:rsidRPr="005A6E4C" w14:paraId="50A7819D"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3629A" w14:textId="77777777" w:rsidR="00583FA7" w:rsidRPr="005A6E4C" w:rsidRDefault="00583FA7" w:rsidP="00F12199">
            <w:pPr>
              <w:pStyle w:val="rowtabella0"/>
              <w:rPr>
                <w:color w:val="002060"/>
              </w:rPr>
            </w:pPr>
            <w:r w:rsidRPr="005A6E4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6F22"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463D"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78AA"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D7D1"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A4064"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49DE" w14:textId="77777777" w:rsidR="00583FA7" w:rsidRPr="005A6E4C" w:rsidRDefault="00583FA7" w:rsidP="00F12199">
            <w:pPr>
              <w:pStyle w:val="rowtabella0"/>
              <w:jc w:val="center"/>
              <w:rPr>
                <w:color w:val="002060"/>
              </w:rPr>
            </w:pPr>
            <w:r w:rsidRPr="005A6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A822" w14:textId="77777777" w:rsidR="00583FA7" w:rsidRPr="005A6E4C" w:rsidRDefault="00583FA7" w:rsidP="00F12199">
            <w:pPr>
              <w:pStyle w:val="rowtabella0"/>
              <w:jc w:val="center"/>
              <w:rPr>
                <w:color w:val="002060"/>
              </w:rPr>
            </w:pPr>
            <w:r w:rsidRPr="005A6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FC11" w14:textId="77777777" w:rsidR="00583FA7" w:rsidRPr="005A6E4C" w:rsidRDefault="00583FA7" w:rsidP="00F12199">
            <w:pPr>
              <w:pStyle w:val="rowtabella0"/>
              <w:jc w:val="center"/>
              <w:rPr>
                <w:color w:val="002060"/>
              </w:rPr>
            </w:pPr>
            <w:r w:rsidRPr="005A6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FD83D" w14:textId="77777777" w:rsidR="00583FA7" w:rsidRPr="005A6E4C" w:rsidRDefault="00583FA7" w:rsidP="00F12199">
            <w:pPr>
              <w:pStyle w:val="rowtabella0"/>
              <w:jc w:val="center"/>
              <w:rPr>
                <w:color w:val="002060"/>
              </w:rPr>
            </w:pPr>
            <w:r w:rsidRPr="005A6E4C">
              <w:rPr>
                <w:color w:val="002060"/>
              </w:rPr>
              <w:t>0</w:t>
            </w:r>
          </w:p>
        </w:tc>
      </w:tr>
      <w:tr w:rsidR="00583FA7" w:rsidRPr="005A6E4C" w14:paraId="4BF417EE"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43BA0" w14:textId="77777777" w:rsidR="00583FA7" w:rsidRPr="005A6E4C" w:rsidRDefault="00583FA7" w:rsidP="00F12199">
            <w:pPr>
              <w:pStyle w:val="rowtabella0"/>
              <w:rPr>
                <w:color w:val="002060"/>
              </w:rPr>
            </w:pPr>
            <w:r w:rsidRPr="005A6E4C">
              <w:rPr>
                <w:color w:val="002060"/>
              </w:rPr>
              <w:t xml:space="preserve">A.S.D. </w:t>
            </w:r>
            <w:proofErr w:type="gramStart"/>
            <w:r w:rsidRPr="005A6E4C">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4FEE" w14:textId="77777777" w:rsidR="00583FA7" w:rsidRPr="005A6E4C" w:rsidRDefault="00583FA7" w:rsidP="00F12199">
            <w:pPr>
              <w:pStyle w:val="rowtabella0"/>
              <w:jc w:val="center"/>
              <w:rPr>
                <w:color w:val="002060"/>
              </w:rPr>
            </w:pPr>
            <w:r w:rsidRPr="005A6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1907"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0AE5"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6B5A8"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A5ED"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6244" w14:textId="77777777" w:rsidR="00583FA7" w:rsidRPr="005A6E4C" w:rsidRDefault="00583FA7" w:rsidP="00F12199">
            <w:pPr>
              <w:pStyle w:val="rowtabella0"/>
              <w:jc w:val="center"/>
              <w:rPr>
                <w:color w:val="002060"/>
              </w:rPr>
            </w:pPr>
            <w:r w:rsidRPr="005A6E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3BD92" w14:textId="77777777" w:rsidR="00583FA7" w:rsidRPr="005A6E4C" w:rsidRDefault="00583FA7" w:rsidP="00F12199">
            <w:pPr>
              <w:pStyle w:val="rowtabella0"/>
              <w:jc w:val="center"/>
              <w:rPr>
                <w:color w:val="002060"/>
              </w:rPr>
            </w:pPr>
            <w:r w:rsidRPr="005A6E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4F0C" w14:textId="77777777" w:rsidR="00583FA7" w:rsidRPr="005A6E4C" w:rsidRDefault="00583FA7" w:rsidP="00F12199">
            <w:pPr>
              <w:pStyle w:val="rowtabella0"/>
              <w:jc w:val="center"/>
              <w:rPr>
                <w:color w:val="002060"/>
              </w:rPr>
            </w:pPr>
            <w:r w:rsidRPr="005A6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645D" w14:textId="77777777" w:rsidR="00583FA7" w:rsidRPr="005A6E4C" w:rsidRDefault="00583FA7" w:rsidP="00F12199">
            <w:pPr>
              <w:pStyle w:val="rowtabella0"/>
              <w:jc w:val="center"/>
              <w:rPr>
                <w:color w:val="002060"/>
              </w:rPr>
            </w:pPr>
            <w:r w:rsidRPr="005A6E4C">
              <w:rPr>
                <w:color w:val="002060"/>
              </w:rPr>
              <w:t>0</w:t>
            </w:r>
          </w:p>
        </w:tc>
      </w:tr>
      <w:tr w:rsidR="00583FA7" w:rsidRPr="005A6E4C" w14:paraId="35F1BD29"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6DEA0" w14:textId="77777777" w:rsidR="00583FA7" w:rsidRPr="005A6E4C" w:rsidRDefault="00583FA7" w:rsidP="00F12199">
            <w:pPr>
              <w:pStyle w:val="rowtabella0"/>
              <w:rPr>
                <w:color w:val="002060"/>
              </w:rPr>
            </w:pPr>
            <w:r w:rsidRPr="005A6E4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77FCF" w14:textId="77777777" w:rsidR="00583FA7" w:rsidRPr="005A6E4C" w:rsidRDefault="00583FA7" w:rsidP="00F12199">
            <w:pPr>
              <w:pStyle w:val="rowtabella0"/>
              <w:jc w:val="center"/>
              <w:rPr>
                <w:color w:val="002060"/>
              </w:rPr>
            </w:pPr>
            <w:r w:rsidRPr="005A6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0063"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CE26" w14:textId="77777777" w:rsidR="00583FA7" w:rsidRPr="005A6E4C" w:rsidRDefault="00583FA7" w:rsidP="00F12199">
            <w:pPr>
              <w:pStyle w:val="rowtabella0"/>
              <w:jc w:val="center"/>
              <w:rPr>
                <w:color w:val="002060"/>
              </w:rPr>
            </w:pPr>
            <w:r w:rsidRPr="005A6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76F22"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3156" w14:textId="77777777" w:rsidR="00583FA7" w:rsidRPr="005A6E4C" w:rsidRDefault="00583FA7" w:rsidP="00F12199">
            <w:pPr>
              <w:pStyle w:val="rowtabella0"/>
              <w:jc w:val="center"/>
              <w:rPr>
                <w:color w:val="002060"/>
              </w:rPr>
            </w:pPr>
            <w:r w:rsidRPr="005A6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7CBF" w14:textId="77777777" w:rsidR="00583FA7" w:rsidRPr="005A6E4C" w:rsidRDefault="00583FA7" w:rsidP="00F12199">
            <w:pPr>
              <w:pStyle w:val="rowtabella0"/>
              <w:jc w:val="center"/>
              <w:rPr>
                <w:color w:val="002060"/>
              </w:rPr>
            </w:pPr>
            <w:r w:rsidRPr="005A6E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7052" w14:textId="77777777" w:rsidR="00583FA7" w:rsidRPr="005A6E4C" w:rsidRDefault="00583FA7" w:rsidP="00F12199">
            <w:pPr>
              <w:pStyle w:val="rowtabella0"/>
              <w:jc w:val="center"/>
              <w:rPr>
                <w:color w:val="002060"/>
              </w:rPr>
            </w:pPr>
            <w:r w:rsidRPr="005A6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BD7D3" w14:textId="77777777" w:rsidR="00583FA7" w:rsidRPr="005A6E4C" w:rsidRDefault="00583FA7" w:rsidP="00F12199">
            <w:pPr>
              <w:pStyle w:val="rowtabella0"/>
              <w:jc w:val="center"/>
              <w:rPr>
                <w:color w:val="002060"/>
              </w:rPr>
            </w:pPr>
            <w:r w:rsidRPr="005A6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91EB" w14:textId="77777777" w:rsidR="00583FA7" w:rsidRPr="005A6E4C" w:rsidRDefault="00583FA7" w:rsidP="00F12199">
            <w:pPr>
              <w:pStyle w:val="rowtabella0"/>
              <w:jc w:val="center"/>
              <w:rPr>
                <w:color w:val="002060"/>
              </w:rPr>
            </w:pPr>
            <w:r w:rsidRPr="005A6E4C">
              <w:rPr>
                <w:color w:val="002060"/>
              </w:rPr>
              <w:t>0</w:t>
            </w:r>
          </w:p>
        </w:tc>
      </w:tr>
      <w:tr w:rsidR="00583FA7" w:rsidRPr="005A6E4C" w14:paraId="48429733"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2B11A" w14:textId="77777777" w:rsidR="00583FA7" w:rsidRPr="005A6E4C" w:rsidRDefault="00583FA7" w:rsidP="00F12199">
            <w:pPr>
              <w:pStyle w:val="rowtabella0"/>
              <w:rPr>
                <w:color w:val="002060"/>
              </w:rPr>
            </w:pPr>
            <w:r w:rsidRPr="005A6E4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F8CE" w14:textId="77777777" w:rsidR="00583FA7" w:rsidRPr="005A6E4C" w:rsidRDefault="00583FA7" w:rsidP="00F12199">
            <w:pPr>
              <w:pStyle w:val="rowtabella0"/>
              <w:jc w:val="center"/>
              <w:rPr>
                <w:color w:val="002060"/>
              </w:rPr>
            </w:pPr>
            <w:r w:rsidRPr="005A6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BFD0"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8B9F" w14:textId="77777777" w:rsidR="00583FA7" w:rsidRPr="005A6E4C" w:rsidRDefault="00583FA7" w:rsidP="00F12199">
            <w:pPr>
              <w:pStyle w:val="rowtabella0"/>
              <w:jc w:val="center"/>
              <w:rPr>
                <w:color w:val="002060"/>
              </w:rPr>
            </w:pPr>
            <w:r w:rsidRPr="005A6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0C4E"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F95B" w14:textId="77777777" w:rsidR="00583FA7" w:rsidRPr="005A6E4C" w:rsidRDefault="00583FA7" w:rsidP="00F12199">
            <w:pPr>
              <w:pStyle w:val="rowtabella0"/>
              <w:jc w:val="center"/>
              <w:rPr>
                <w:color w:val="002060"/>
              </w:rPr>
            </w:pPr>
            <w:r w:rsidRPr="005A6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C13EB" w14:textId="77777777" w:rsidR="00583FA7" w:rsidRPr="005A6E4C" w:rsidRDefault="00583FA7" w:rsidP="00F12199">
            <w:pPr>
              <w:pStyle w:val="rowtabella0"/>
              <w:jc w:val="center"/>
              <w:rPr>
                <w:color w:val="002060"/>
              </w:rPr>
            </w:pPr>
            <w:r w:rsidRPr="005A6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DB97" w14:textId="77777777" w:rsidR="00583FA7" w:rsidRPr="005A6E4C" w:rsidRDefault="00583FA7" w:rsidP="00F12199">
            <w:pPr>
              <w:pStyle w:val="rowtabella0"/>
              <w:jc w:val="center"/>
              <w:rPr>
                <w:color w:val="002060"/>
              </w:rPr>
            </w:pPr>
            <w:r w:rsidRPr="005A6E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F2B1" w14:textId="77777777" w:rsidR="00583FA7" w:rsidRPr="005A6E4C" w:rsidRDefault="00583FA7" w:rsidP="00F12199">
            <w:pPr>
              <w:pStyle w:val="rowtabella0"/>
              <w:jc w:val="center"/>
              <w:rPr>
                <w:color w:val="002060"/>
              </w:rPr>
            </w:pPr>
            <w:r w:rsidRPr="005A6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4B0A" w14:textId="77777777" w:rsidR="00583FA7" w:rsidRPr="005A6E4C" w:rsidRDefault="00583FA7" w:rsidP="00F12199">
            <w:pPr>
              <w:pStyle w:val="rowtabella0"/>
              <w:jc w:val="center"/>
              <w:rPr>
                <w:color w:val="002060"/>
              </w:rPr>
            </w:pPr>
            <w:r w:rsidRPr="005A6E4C">
              <w:rPr>
                <w:color w:val="002060"/>
              </w:rPr>
              <w:t>0</w:t>
            </w:r>
          </w:p>
        </w:tc>
      </w:tr>
      <w:tr w:rsidR="00583FA7" w:rsidRPr="005A6E4C" w14:paraId="24DC7561" w14:textId="77777777" w:rsidTr="00F1219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AF4DD4" w14:textId="77777777" w:rsidR="00583FA7" w:rsidRPr="005A6E4C" w:rsidRDefault="00583FA7" w:rsidP="00F12199">
            <w:pPr>
              <w:pStyle w:val="rowtabella0"/>
              <w:rPr>
                <w:color w:val="002060"/>
              </w:rPr>
            </w:pPr>
            <w:r w:rsidRPr="005A6E4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90BD"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26A84"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D2B36"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879E"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7970"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98AA3" w14:textId="77777777" w:rsidR="00583FA7" w:rsidRPr="005A6E4C" w:rsidRDefault="00583FA7" w:rsidP="00F12199">
            <w:pPr>
              <w:pStyle w:val="rowtabella0"/>
              <w:jc w:val="center"/>
              <w:rPr>
                <w:color w:val="002060"/>
              </w:rPr>
            </w:pPr>
            <w:r w:rsidRPr="005A6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7DF6" w14:textId="77777777" w:rsidR="00583FA7" w:rsidRPr="005A6E4C" w:rsidRDefault="00583FA7" w:rsidP="00F12199">
            <w:pPr>
              <w:pStyle w:val="rowtabella0"/>
              <w:jc w:val="center"/>
              <w:rPr>
                <w:color w:val="002060"/>
              </w:rPr>
            </w:pPr>
            <w:r w:rsidRPr="005A6E4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0BD3" w14:textId="77777777" w:rsidR="00583FA7" w:rsidRPr="005A6E4C" w:rsidRDefault="00583FA7" w:rsidP="00F12199">
            <w:pPr>
              <w:pStyle w:val="rowtabella0"/>
              <w:jc w:val="center"/>
              <w:rPr>
                <w:color w:val="002060"/>
              </w:rPr>
            </w:pPr>
            <w:r w:rsidRPr="005A6E4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3861B" w14:textId="77777777" w:rsidR="00583FA7" w:rsidRPr="005A6E4C" w:rsidRDefault="00583FA7" w:rsidP="00F12199">
            <w:pPr>
              <w:pStyle w:val="rowtabella0"/>
              <w:jc w:val="center"/>
              <w:rPr>
                <w:color w:val="002060"/>
              </w:rPr>
            </w:pPr>
            <w:r w:rsidRPr="005A6E4C">
              <w:rPr>
                <w:color w:val="002060"/>
              </w:rPr>
              <w:t>0</w:t>
            </w:r>
          </w:p>
        </w:tc>
      </w:tr>
      <w:tr w:rsidR="00583FA7" w:rsidRPr="005A6E4C" w14:paraId="28D9C82B" w14:textId="77777777" w:rsidTr="00F1219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8FCD3A" w14:textId="77777777" w:rsidR="00583FA7" w:rsidRPr="005A6E4C" w:rsidRDefault="00583FA7" w:rsidP="00F12199">
            <w:pPr>
              <w:pStyle w:val="rowtabella0"/>
              <w:rPr>
                <w:color w:val="002060"/>
              </w:rPr>
            </w:pPr>
            <w:r w:rsidRPr="005A6E4C">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EC61"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3BED"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CC225"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F77C" w14:textId="77777777" w:rsidR="00583FA7" w:rsidRPr="005A6E4C" w:rsidRDefault="00583FA7" w:rsidP="00F12199">
            <w:pPr>
              <w:pStyle w:val="rowtabella0"/>
              <w:jc w:val="center"/>
              <w:rPr>
                <w:color w:val="002060"/>
              </w:rPr>
            </w:pPr>
            <w:r w:rsidRPr="005A6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150E" w14:textId="77777777" w:rsidR="00583FA7" w:rsidRPr="005A6E4C" w:rsidRDefault="00583FA7" w:rsidP="00F12199">
            <w:pPr>
              <w:pStyle w:val="rowtabella0"/>
              <w:jc w:val="center"/>
              <w:rPr>
                <w:color w:val="002060"/>
              </w:rPr>
            </w:pPr>
            <w:r w:rsidRPr="005A6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9F16" w14:textId="77777777" w:rsidR="00583FA7" w:rsidRPr="005A6E4C" w:rsidRDefault="00583FA7" w:rsidP="00F12199">
            <w:pPr>
              <w:pStyle w:val="rowtabella0"/>
              <w:jc w:val="center"/>
              <w:rPr>
                <w:color w:val="002060"/>
              </w:rPr>
            </w:pPr>
            <w:r w:rsidRPr="005A6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0980" w14:textId="77777777" w:rsidR="00583FA7" w:rsidRPr="005A6E4C" w:rsidRDefault="00583FA7" w:rsidP="00F12199">
            <w:pPr>
              <w:pStyle w:val="rowtabella0"/>
              <w:jc w:val="center"/>
              <w:rPr>
                <w:color w:val="002060"/>
              </w:rPr>
            </w:pPr>
            <w:r w:rsidRPr="005A6E4C">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4CAB" w14:textId="77777777" w:rsidR="00583FA7" w:rsidRPr="005A6E4C" w:rsidRDefault="00583FA7" w:rsidP="00F12199">
            <w:pPr>
              <w:pStyle w:val="rowtabella0"/>
              <w:jc w:val="center"/>
              <w:rPr>
                <w:color w:val="002060"/>
              </w:rPr>
            </w:pPr>
            <w:r w:rsidRPr="005A6E4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F571" w14:textId="77777777" w:rsidR="00583FA7" w:rsidRPr="005A6E4C" w:rsidRDefault="00583FA7" w:rsidP="00F12199">
            <w:pPr>
              <w:pStyle w:val="rowtabella0"/>
              <w:jc w:val="center"/>
              <w:rPr>
                <w:color w:val="002060"/>
              </w:rPr>
            </w:pPr>
            <w:r w:rsidRPr="005A6E4C">
              <w:rPr>
                <w:color w:val="002060"/>
              </w:rPr>
              <w:t>0</w:t>
            </w:r>
          </w:p>
        </w:tc>
      </w:tr>
    </w:tbl>
    <w:p w14:paraId="45E0E479" w14:textId="77777777" w:rsidR="00583FA7" w:rsidRPr="005A6E4C" w:rsidRDefault="00583FA7" w:rsidP="00583FA7">
      <w:pPr>
        <w:pStyle w:val="breakline"/>
        <w:rPr>
          <w:rFonts w:eastAsiaTheme="minorEastAsia"/>
          <w:color w:val="002060"/>
        </w:rPr>
      </w:pPr>
    </w:p>
    <w:p w14:paraId="5FA9E167" w14:textId="77777777" w:rsidR="00583FA7" w:rsidRPr="005A6E4C" w:rsidRDefault="00583FA7" w:rsidP="00583FA7">
      <w:pPr>
        <w:pStyle w:val="breakline"/>
        <w:rPr>
          <w:color w:val="002060"/>
        </w:rPr>
      </w:pPr>
    </w:p>
    <w:p w14:paraId="13391865" w14:textId="77777777" w:rsidR="00583FA7" w:rsidRPr="005A6E4C" w:rsidRDefault="00583FA7" w:rsidP="00583FA7">
      <w:pPr>
        <w:pStyle w:val="titolocampionato0"/>
        <w:shd w:val="clear" w:color="auto" w:fill="CCCCCC"/>
        <w:spacing w:before="80" w:after="40"/>
        <w:rPr>
          <w:color w:val="002060"/>
        </w:rPr>
      </w:pPr>
      <w:r w:rsidRPr="005A6E4C">
        <w:rPr>
          <w:color w:val="002060"/>
        </w:rPr>
        <w:t>UNDER 15 C5 REGIONALI MASCHILI</w:t>
      </w:r>
    </w:p>
    <w:p w14:paraId="1069845B" w14:textId="77777777" w:rsidR="00583FA7" w:rsidRPr="005A6E4C" w:rsidRDefault="00583FA7" w:rsidP="00583FA7">
      <w:pPr>
        <w:pStyle w:val="titoloprinc0"/>
        <w:rPr>
          <w:color w:val="002060"/>
        </w:rPr>
      </w:pPr>
      <w:r w:rsidRPr="005A6E4C">
        <w:rPr>
          <w:color w:val="002060"/>
        </w:rPr>
        <w:t>VARIAZIONI AL PROGRAMMA GARE</w:t>
      </w:r>
    </w:p>
    <w:p w14:paraId="3B074A3C" w14:textId="77777777" w:rsidR="00583FA7" w:rsidRPr="005A6E4C" w:rsidRDefault="00583FA7" w:rsidP="00583FA7">
      <w:pPr>
        <w:pStyle w:val="breakline"/>
        <w:rPr>
          <w:color w:val="002060"/>
        </w:rPr>
      </w:pPr>
    </w:p>
    <w:p w14:paraId="21B7BBF6" w14:textId="77777777" w:rsidR="00583FA7" w:rsidRPr="005A6E4C" w:rsidRDefault="00583FA7" w:rsidP="00583FA7">
      <w:pPr>
        <w:pStyle w:val="breakline"/>
        <w:rPr>
          <w:color w:val="002060"/>
        </w:rPr>
      </w:pPr>
    </w:p>
    <w:p w14:paraId="20B28FE1" w14:textId="77777777" w:rsidR="00583FA7" w:rsidRPr="005A6E4C" w:rsidRDefault="00583FA7" w:rsidP="00583FA7">
      <w:pPr>
        <w:pStyle w:val="sottotitolocampionato10"/>
        <w:rPr>
          <w:color w:val="002060"/>
        </w:rPr>
      </w:pPr>
      <w:r w:rsidRPr="005A6E4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83FA7" w:rsidRPr="005A6E4C" w14:paraId="0E48AF0A" w14:textId="77777777" w:rsidTr="00F1219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67776" w14:textId="77777777" w:rsidR="00583FA7" w:rsidRPr="005A6E4C" w:rsidRDefault="00583FA7" w:rsidP="00F12199">
            <w:pPr>
              <w:pStyle w:val="headertabella0"/>
              <w:rPr>
                <w:color w:val="002060"/>
              </w:rPr>
            </w:pPr>
            <w:r w:rsidRPr="005A6E4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1EA13" w14:textId="77777777" w:rsidR="00583FA7" w:rsidRPr="005A6E4C" w:rsidRDefault="00583FA7" w:rsidP="00F12199">
            <w:pPr>
              <w:pStyle w:val="headertabella0"/>
              <w:rPr>
                <w:color w:val="002060"/>
              </w:rPr>
            </w:pPr>
            <w:r w:rsidRPr="005A6E4C">
              <w:rPr>
                <w:color w:val="002060"/>
              </w:rPr>
              <w:t xml:space="preserve">N° </w:t>
            </w:r>
            <w:proofErr w:type="spellStart"/>
            <w:r w:rsidRPr="005A6E4C">
              <w:rPr>
                <w:color w:val="002060"/>
              </w:rPr>
              <w:t>Gior</w:t>
            </w:r>
            <w:proofErr w:type="spellEnd"/>
            <w:r w:rsidRPr="005A6E4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D864A" w14:textId="77777777" w:rsidR="00583FA7" w:rsidRPr="005A6E4C" w:rsidRDefault="00583FA7" w:rsidP="00F12199">
            <w:pPr>
              <w:pStyle w:val="headertabella0"/>
              <w:rPr>
                <w:color w:val="002060"/>
              </w:rPr>
            </w:pPr>
            <w:r w:rsidRPr="005A6E4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57EE0" w14:textId="77777777" w:rsidR="00583FA7" w:rsidRPr="005A6E4C" w:rsidRDefault="00583FA7" w:rsidP="00F12199">
            <w:pPr>
              <w:pStyle w:val="headertabella0"/>
              <w:rPr>
                <w:color w:val="002060"/>
              </w:rPr>
            </w:pPr>
            <w:r w:rsidRPr="005A6E4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147D7" w14:textId="77777777" w:rsidR="00583FA7" w:rsidRPr="005A6E4C" w:rsidRDefault="00583FA7" w:rsidP="00F12199">
            <w:pPr>
              <w:pStyle w:val="headertabella0"/>
              <w:rPr>
                <w:color w:val="002060"/>
              </w:rPr>
            </w:pPr>
            <w:r w:rsidRPr="005A6E4C">
              <w:rPr>
                <w:color w:val="002060"/>
              </w:rPr>
              <w:t xml:space="preserve">Data </w:t>
            </w:r>
            <w:proofErr w:type="spellStart"/>
            <w:r w:rsidRPr="005A6E4C">
              <w:rPr>
                <w:color w:val="002060"/>
              </w:rPr>
              <w:t>Orig</w:t>
            </w:r>
            <w:proofErr w:type="spellEnd"/>
            <w:r w:rsidRPr="005A6E4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DF598" w14:textId="77777777" w:rsidR="00583FA7" w:rsidRPr="005A6E4C" w:rsidRDefault="00583FA7" w:rsidP="00F12199">
            <w:pPr>
              <w:pStyle w:val="headertabella0"/>
              <w:rPr>
                <w:color w:val="002060"/>
              </w:rPr>
            </w:pPr>
            <w:r w:rsidRPr="005A6E4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3B709" w14:textId="77777777" w:rsidR="00583FA7" w:rsidRPr="005A6E4C" w:rsidRDefault="00583FA7" w:rsidP="00F12199">
            <w:pPr>
              <w:pStyle w:val="headertabella0"/>
              <w:rPr>
                <w:color w:val="002060"/>
              </w:rPr>
            </w:pPr>
            <w:r w:rsidRPr="005A6E4C">
              <w:rPr>
                <w:color w:val="002060"/>
              </w:rPr>
              <w:t xml:space="preserve">Ora </w:t>
            </w:r>
            <w:proofErr w:type="spellStart"/>
            <w:r w:rsidRPr="005A6E4C">
              <w:rPr>
                <w:color w:val="002060"/>
              </w:rPr>
              <w:t>Orig</w:t>
            </w:r>
            <w:proofErr w:type="spellEnd"/>
            <w:r w:rsidRPr="005A6E4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1C6E9" w14:textId="77777777" w:rsidR="00583FA7" w:rsidRPr="005A6E4C" w:rsidRDefault="00583FA7" w:rsidP="00F12199">
            <w:pPr>
              <w:pStyle w:val="headertabella0"/>
              <w:rPr>
                <w:color w:val="002060"/>
              </w:rPr>
            </w:pPr>
            <w:r w:rsidRPr="005A6E4C">
              <w:rPr>
                <w:color w:val="002060"/>
              </w:rPr>
              <w:t>Impianto</w:t>
            </w:r>
          </w:p>
        </w:tc>
      </w:tr>
      <w:tr w:rsidR="00583FA7" w:rsidRPr="005A6E4C" w14:paraId="1538E32B" w14:textId="77777777" w:rsidTr="00F1219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D6AC" w14:textId="77777777" w:rsidR="00583FA7" w:rsidRPr="005A6E4C" w:rsidRDefault="00583FA7" w:rsidP="00F12199">
            <w:pPr>
              <w:pStyle w:val="rowtabella0"/>
              <w:rPr>
                <w:color w:val="002060"/>
                <w:highlight w:val="yellow"/>
              </w:rPr>
            </w:pPr>
            <w:r w:rsidRPr="005A6E4C">
              <w:rPr>
                <w:color w:val="002060"/>
                <w:highlight w:val="yellow"/>
              </w:rPr>
              <w:t>21/12/2025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B3542" w14:textId="77777777" w:rsidR="00583FA7" w:rsidRPr="005A6E4C" w:rsidRDefault="00583FA7" w:rsidP="00F12199">
            <w:pPr>
              <w:pStyle w:val="rowtabella0"/>
              <w:jc w:val="center"/>
              <w:rPr>
                <w:color w:val="002060"/>
                <w:highlight w:val="yellow"/>
              </w:rPr>
            </w:pPr>
            <w:r w:rsidRPr="005A6E4C">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2EB2" w14:textId="77777777" w:rsidR="00583FA7" w:rsidRPr="005A6E4C" w:rsidRDefault="00583FA7" w:rsidP="00F12199">
            <w:pPr>
              <w:pStyle w:val="rowtabella0"/>
              <w:rPr>
                <w:color w:val="002060"/>
                <w:highlight w:val="yellow"/>
              </w:rPr>
            </w:pPr>
            <w:r w:rsidRPr="005A6E4C">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371D" w14:textId="77777777" w:rsidR="00583FA7" w:rsidRPr="005A6E4C" w:rsidRDefault="00583FA7" w:rsidP="00F12199">
            <w:pPr>
              <w:pStyle w:val="rowtabella0"/>
              <w:rPr>
                <w:color w:val="002060"/>
                <w:highlight w:val="yellow"/>
              </w:rPr>
            </w:pPr>
            <w:r w:rsidRPr="005A6E4C">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FBD9" w14:textId="77777777" w:rsidR="00583FA7" w:rsidRPr="005A6E4C" w:rsidRDefault="00583FA7" w:rsidP="00F12199">
            <w:pPr>
              <w:pStyle w:val="rowtabella0"/>
              <w:rPr>
                <w:color w:val="002060"/>
              </w:rPr>
            </w:pPr>
            <w:r w:rsidRPr="005A6E4C">
              <w:rPr>
                <w:color w:val="002060"/>
              </w:rPr>
              <w:t>20/12/2025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8307" w14:textId="77777777" w:rsidR="00583FA7" w:rsidRPr="005A6E4C" w:rsidRDefault="00583FA7" w:rsidP="00F12199">
            <w:pPr>
              <w:pStyle w:val="rowtabella0"/>
              <w:jc w:val="center"/>
              <w:rPr>
                <w:color w:val="002060"/>
              </w:rPr>
            </w:pPr>
            <w:r w:rsidRPr="005A6E4C">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2A386" w14:textId="77777777" w:rsidR="00583FA7" w:rsidRPr="005A6E4C" w:rsidRDefault="00583FA7" w:rsidP="00F12199">
            <w:pPr>
              <w:pStyle w:val="rowtabella0"/>
              <w:jc w:val="center"/>
              <w:rPr>
                <w:color w:val="002060"/>
              </w:rPr>
            </w:pPr>
            <w:r w:rsidRPr="005A6E4C">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0871" w14:textId="77777777" w:rsidR="00583FA7" w:rsidRPr="005A6E4C" w:rsidRDefault="00583FA7" w:rsidP="00F12199">
            <w:pPr>
              <w:rPr>
                <w:color w:val="002060"/>
              </w:rPr>
            </w:pPr>
          </w:p>
        </w:tc>
      </w:tr>
    </w:tbl>
    <w:p w14:paraId="426FB5DF" w14:textId="77777777" w:rsidR="00583FA7" w:rsidRPr="005A6E4C" w:rsidRDefault="00583FA7" w:rsidP="00583FA7">
      <w:pPr>
        <w:pStyle w:val="breakline"/>
        <w:rPr>
          <w:rFonts w:eastAsiaTheme="minorEastAsia"/>
          <w:color w:val="002060"/>
        </w:rPr>
      </w:pPr>
    </w:p>
    <w:p w14:paraId="52A11044" w14:textId="77777777" w:rsidR="00583FA7" w:rsidRPr="005A6E4C" w:rsidRDefault="00583FA7" w:rsidP="00583FA7">
      <w:pPr>
        <w:pStyle w:val="breakline"/>
        <w:rPr>
          <w:color w:val="002060"/>
        </w:rPr>
      </w:pPr>
    </w:p>
    <w:p w14:paraId="51D51042" w14:textId="77777777" w:rsidR="00583FA7" w:rsidRPr="00F35C3B" w:rsidRDefault="00583FA7" w:rsidP="002F00C3">
      <w:pPr>
        <w:pStyle w:val="breakline"/>
        <w:rPr>
          <w:rFonts w:eastAsiaTheme="minorEastAsia"/>
          <w:color w:val="002060"/>
        </w:rPr>
      </w:pPr>
    </w:p>
    <w:p w14:paraId="03FDBD68" w14:textId="77777777" w:rsidR="007038CA" w:rsidRDefault="007038CA" w:rsidP="00D36FEA">
      <w:pPr>
        <w:pStyle w:val="breakline"/>
        <w:rPr>
          <w:rFonts w:eastAsiaTheme="minorEastAsia"/>
          <w:color w:val="002060"/>
        </w:rPr>
      </w:pPr>
    </w:p>
    <w:p w14:paraId="1FA26EE9" w14:textId="77777777" w:rsidR="007038CA" w:rsidRPr="0093139D" w:rsidRDefault="007038CA" w:rsidP="00D36FEA">
      <w:pPr>
        <w:pStyle w:val="breakline"/>
        <w:rPr>
          <w:rFonts w:eastAsiaTheme="minorEastAsia"/>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0D83E33B"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A7B05">
        <w:rPr>
          <w:rFonts w:ascii="Arial" w:hAnsi="Arial" w:cs="Arial"/>
          <w:b/>
          <w:bCs/>
          <w:color w:val="002060"/>
        </w:rPr>
        <w:t>01</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263772BC" w14:textId="77777777" w:rsidR="00FD2DC7" w:rsidRPr="000A05C2" w:rsidRDefault="00FD2DC7"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7BC84E2A" w14:textId="77777777" w:rsidR="00F87BFE" w:rsidRPr="00F87BFE" w:rsidRDefault="00F87BFE" w:rsidP="00F87BFE">
      <w:pPr>
        <w:pStyle w:val="Standard"/>
        <w:jc w:val="center"/>
        <w:rPr>
          <w:rFonts w:ascii="Arial" w:hAnsi="Arial"/>
          <w:color w:val="002060"/>
          <w:sz w:val="22"/>
          <w:szCs w:val="22"/>
        </w:rPr>
      </w:pPr>
      <w:r w:rsidRPr="00F87BFE">
        <w:rPr>
          <w:rFonts w:ascii="Arial" w:hAnsi="Arial"/>
          <w:color w:val="002060"/>
          <w:sz w:val="22"/>
          <w:szCs w:val="22"/>
        </w:rPr>
        <w:t>TESTO DELLE DECISIONI RELATIVE AL</w:t>
      </w:r>
    </w:p>
    <w:p w14:paraId="4E6B88A9" w14:textId="77777777" w:rsidR="00F87BFE" w:rsidRPr="00F87BFE" w:rsidRDefault="00F87BFE" w:rsidP="00F87BFE">
      <w:pPr>
        <w:pStyle w:val="Standard"/>
        <w:jc w:val="center"/>
        <w:rPr>
          <w:rFonts w:ascii="Arial" w:hAnsi="Arial"/>
          <w:color w:val="002060"/>
        </w:rPr>
      </w:pPr>
      <w:r w:rsidRPr="00F87BFE">
        <w:rPr>
          <w:rFonts w:ascii="Arial" w:hAnsi="Arial"/>
          <w:color w:val="002060"/>
          <w:sz w:val="22"/>
          <w:szCs w:val="22"/>
        </w:rPr>
        <w:t xml:space="preserve">COM. UFF. N. 89 – RIUNIONE DEL </w:t>
      </w:r>
      <w:proofErr w:type="gramStart"/>
      <w:r w:rsidRPr="00F87BFE">
        <w:rPr>
          <w:rFonts w:ascii="Arial" w:hAnsi="Arial"/>
          <w:color w:val="002060"/>
          <w:sz w:val="22"/>
          <w:szCs w:val="22"/>
        </w:rPr>
        <w:t>17  NOVEMBRE</w:t>
      </w:r>
      <w:proofErr w:type="gramEnd"/>
      <w:r w:rsidRPr="00F87BFE">
        <w:rPr>
          <w:rFonts w:ascii="Arial" w:hAnsi="Arial"/>
          <w:color w:val="002060"/>
          <w:sz w:val="22"/>
          <w:szCs w:val="22"/>
        </w:rPr>
        <w:t xml:space="preserve"> </w:t>
      </w:r>
      <w:r w:rsidRPr="00F87BFE">
        <w:rPr>
          <w:rFonts w:ascii="Arial" w:eastAsia="Arial" w:hAnsi="Arial"/>
          <w:color w:val="002060"/>
          <w:sz w:val="22"/>
          <w:szCs w:val="22"/>
        </w:rPr>
        <w:t>2025</w:t>
      </w:r>
    </w:p>
    <w:p w14:paraId="0E668859" w14:textId="77777777" w:rsidR="00F87BFE" w:rsidRPr="00F87BFE" w:rsidRDefault="00F87BFE" w:rsidP="00F87BFE">
      <w:pPr>
        <w:pStyle w:val="Standard"/>
        <w:jc w:val="center"/>
        <w:rPr>
          <w:rFonts w:ascii="Arial" w:hAnsi="Arial"/>
          <w:color w:val="002060"/>
        </w:rPr>
      </w:pPr>
    </w:p>
    <w:p w14:paraId="0E8986B7" w14:textId="77777777" w:rsidR="00F87BFE" w:rsidRPr="00F87BFE" w:rsidRDefault="00F87BFE" w:rsidP="00F87BFE">
      <w:pPr>
        <w:pStyle w:val="Standard"/>
        <w:jc w:val="center"/>
        <w:rPr>
          <w:rFonts w:ascii="Arial" w:hAnsi="Arial"/>
          <w:color w:val="002060"/>
        </w:rPr>
      </w:pPr>
      <w:r w:rsidRPr="00F87BFE">
        <w:rPr>
          <w:rFonts w:ascii="Arial" w:hAnsi="Arial"/>
          <w:color w:val="002060"/>
          <w:sz w:val="22"/>
          <w:szCs w:val="22"/>
        </w:rPr>
        <w:t>Procedimento n. 8 TFT – 2025/2026</w:t>
      </w:r>
    </w:p>
    <w:p w14:paraId="4D01DFCA" w14:textId="77777777" w:rsidR="00F87BFE" w:rsidRPr="00F87BFE" w:rsidRDefault="00F87BFE" w:rsidP="00F87BFE">
      <w:pPr>
        <w:pStyle w:val="Standard"/>
        <w:jc w:val="center"/>
        <w:rPr>
          <w:rFonts w:ascii="Arial" w:hAnsi="Arial"/>
          <w:color w:val="002060"/>
          <w:sz w:val="22"/>
          <w:szCs w:val="22"/>
        </w:rPr>
      </w:pPr>
      <w:r w:rsidRPr="00F87BFE">
        <w:rPr>
          <w:rFonts w:ascii="Arial" w:hAnsi="Arial"/>
          <w:color w:val="002060"/>
          <w:sz w:val="22"/>
          <w:szCs w:val="22"/>
        </w:rPr>
        <w:t xml:space="preserve">Decisione n. 8 TFT 2025/2026 relativa al </w:t>
      </w:r>
      <w:r w:rsidRPr="00F87BFE">
        <w:rPr>
          <w:rFonts w:ascii="Arial" w:hAnsi="Arial"/>
          <w:color w:val="002060"/>
          <w:sz w:val="22"/>
          <w:szCs w:val="22"/>
          <w:lang w:eastAsia="it-IT"/>
        </w:rPr>
        <w:t>deferimento</w:t>
      </w:r>
    </w:p>
    <w:p w14:paraId="5BF322E5" w14:textId="77777777" w:rsidR="00F87BFE" w:rsidRPr="00F87BFE" w:rsidRDefault="00F87BFE" w:rsidP="00F87BFE">
      <w:pPr>
        <w:pStyle w:val="Standard"/>
        <w:jc w:val="center"/>
        <w:rPr>
          <w:rFonts w:ascii="Arial" w:hAnsi="Arial"/>
          <w:color w:val="002060"/>
          <w:sz w:val="22"/>
          <w:szCs w:val="22"/>
        </w:rPr>
      </w:pPr>
      <w:r w:rsidRPr="00F87BFE">
        <w:rPr>
          <w:rFonts w:ascii="Arial" w:hAnsi="Arial"/>
          <w:color w:val="002060"/>
          <w:sz w:val="22"/>
          <w:szCs w:val="22"/>
          <w:lang w:eastAsia="it-IT"/>
        </w:rPr>
        <w:t xml:space="preserve"> Prot. 10627/1293pfi24-25/PM/</w:t>
      </w:r>
      <w:proofErr w:type="spellStart"/>
      <w:r w:rsidRPr="00F87BFE">
        <w:rPr>
          <w:rFonts w:ascii="Arial" w:hAnsi="Arial"/>
          <w:color w:val="002060"/>
          <w:sz w:val="22"/>
          <w:szCs w:val="22"/>
          <w:lang w:eastAsia="it-IT"/>
        </w:rPr>
        <w:t>fl</w:t>
      </w:r>
      <w:proofErr w:type="spellEnd"/>
      <w:r w:rsidRPr="00F87BFE">
        <w:rPr>
          <w:rFonts w:ascii="Arial" w:hAnsi="Arial"/>
          <w:color w:val="002060"/>
          <w:sz w:val="22"/>
          <w:szCs w:val="22"/>
          <w:lang w:eastAsia="it-IT"/>
        </w:rPr>
        <w:t xml:space="preserve"> del 21 ottobre 2025</w:t>
      </w:r>
    </w:p>
    <w:p w14:paraId="198E9538" w14:textId="77777777" w:rsidR="00F87BFE" w:rsidRPr="00F87BFE" w:rsidRDefault="00F87BFE" w:rsidP="00F87BFE">
      <w:pPr>
        <w:pStyle w:val="Standard"/>
        <w:jc w:val="center"/>
        <w:rPr>
          <w:rFonts w:ascii="Arial" w:hAnsi="Arial"/>
          <w:color w:val="002060"/>
          <w:sz w:val="22"/>
          <w:szCs w:val="22"/>
        </w:rPr>
      </w:pPr>
    </w:p>
    <w:p w14:paraId="0DFF39A6" w14:textId="77777777" w:rsidR="00F87BFE" w:rsidRPr="00F87BFE" w:rsidRDefault="00F87BFE" w:rsidP="00F87BFE">
      <w:pPr>
        <w:pStyle w:val="Titolo"/>
        <w:jc w:val="both"/>
        <w:rPr>
          <w:color w:val="002060"/>
          <w:szCs w:val="22"/>
        </w:rPr>
      </w:pPr>
      <w:r w:rsidRPr="00F87BFE">
        <w:rPr>
          <w:b w:val="0"/>
          <w:color w:val="002060"/>
          <w:szCs w:val="22"/>
        </w:rPr>
        <w:t>Il Tribunale Federale Territoriale presso il Comitato Regionale Marche, composto da</w:t>
      </w:r>
    </w:p>
    <w:p w14:paraId="1353408B" w14:textId="77777777" w:rsidR="00F87BFE" w:rsidRPr="00F87BFE" w:rsidRDefault="00F87BFE" w:rsidP="00F87BFE">
      <w:pPr>
        <w:pStyle w:val="Titolo"/>
        <w:jc w:val="both"/>
        <w:rPr>
          <w:b w:val="0"/>
          <w:color w:val="002060"/>
          <w:szCs w:val="22"/>
        </w:rPr>
      </w:pPr>
      <w:r w:rsidRPr="00F87BFE">
        <w:rPr>
          <w:b w:val="0"/>
          <w:color w:val="002060"/>
          <w:szCs w:val="22"/>
        </w:rPr>
        <w:t xml:space="preserve">Avv. Piero </w:t>
      </w:r>
      <w:proofErr w:type="spellStart"/>
      <w:r w:rsidRPr="00F87BFE">
        <w:rPr>
          <w:b w:val="0"/>
          <w:color w:val="002060"/>
          <w:szCs w:val="22"/>
        </w:rPr>
        <w:t>Paciaroni</w:t>
      </w:r>
      <w:proofErr w:type="spellEnd"/>
      <w:r w:rsidRPr="00F87BFE">
        <w:rPr>
          <w:b w:val="0"/>
          <w:color w:val="002060"/>
          <w:szCs w:val="22"/>
        </w:rPr>
        <w:t xml:space="preserve"> – Presidente</w:t>
      </w:r>
    </w:p>
    <w:p w14:paraId="7BDFC08D" w14:textId="77777777" w:rsidR="00F87BFE" w:rsidRPr="00F87BFE" w:rsidRDefault="00F87BFE" w:rsidP="00F87BFE">
      <w:pPr>
        <w:pStyle w:val="LndNormale1"/>
        <w:rPr>
          <w:rFonts w:cs="Arial"/>
          <w:color w:val="002060"/>
          <w:szCs w:val="22"/>
          <w:lang w:eastAsia="zh-CN"/>
        </w:rPr>
      </w:pPr>
      <w:r w:rsidRPr="00F87BFE">
        <w:rPr>
          <w:rFonts w:cs="Arial"/>
          <w:color w:val="002060"/>
          <w:szCs w:val="22"/>
          <w:lang w:eastAsia="zh-CN"/>
        </w:rPr>
        <w:t>Dott. Giovanni Spanti – Vicepresidente</w:t>
      </w:r>
    </w:p>
    <w:p w14:paraId="51EAD9EE" w14:textId="77777777" w:rsidR="00F87BFE" w:rsidRPr="00F87BFE" w:rsidRDefault="00F87BFE" w:rsidP="00F87BFE">
      <w:pPr>
        <w:pStyle w:val="LndNormale1"/>
        <w:rPr>
          <w:rFonts w:cs="Arial"/>
          <w:color w:val="002060"/>
          <w:szCs w:val="22"/>
          <w:lang w:eastAsia="zh-CN"/>
        </w:rPr>
      </w:pPr>
      <w:r w:rsidRPr="00F87BFE">
        <w:rPr>
          <w:rFonts w:cs="Arial"/>
          <w:color w:val="002060"/>
          <w:szCs w:val="22"/>
          <w:lang w:eastAsia="zh-CN"/>
        </w:rPr>
        <w:t>Avv. Francesco Scaloni – Componente</w:t>
      </w:r>
    </w:p>
    <w:p w14:paraId="39B77147" w14:textId="77777777" w:rsidR="00F87BFE" w:rsidRPr="00F87BFE" w:rsidRDefault="00F87BFE" w:rsidP="00F87BFE">
      <w:pPr>
        <w:pStyle w:val="Titolo"/>
        <w:jc w:val="both"/>
        <w:rPr>
          <w:b w:val="0"/>
          <w:color w:val="002060"/>
          <w:szCs w:val="22"/>
        </w:rPr>
      </w:pPr>
      <w:r w:rsidRPr="00F87BFE">
        <w:rPr>
          <w:b w:val="0"/>
          <w:color w:val="002060"/>
          <w:szCs w:val="22"/>
        </w:rPr>
        <w:t>Dott. Lorenzo Casagrande Albano – Componente</w:t>
      </w:r>
    </w:p>
    <w:p w14:paraId="4D818742" w14:textId="77777777" w:rsidR="00F87BFE" w:rsidRPr="00F87BFE" w:rsidRDefault="00F87BFE" w:rsidP="00F87BFE">
      <w:pPr>
        <w:pStyle w:val="Titolo"/>
        <w:jc w:val="both"/>
        <w:rPr>
          <w:b w:val="0"/>
          <w:color w:val="002060"/>
          <w:szCs w:val="22"/>
        </w:rPr>
      </w:pPr>
      <w:r w:rsidRPr="00F87BFE">
        <w:rPr>
          <w:b w:val="0"/>
          <w:color w:val="002060"/>
          <w:szCs w:val="22"/>
        </w:rPr>
        <w:t>Avv. Francesco Paoletti – Componente</w:t>
      </w:r>
    </w:p>
    <w:p w14:paraId="7D2EE057" w14:textId="77777777" w:rsidR="00F87BFE" w:rsidRPr="00F87BFE" w:rsidRDefault="00F87BFE" w:rsidP="00F87BFE">
      <w:pPr>
        <w:pStyle w:val="Titolo"/>
        <w:jc w:val="both"/>
        <w:rPr>
          <w:b w:val="0"/>
          <w:color w:val="002060"/>
          <w:szCs w:val="22"/>
        </w:rPr>
      </w:pPr>
      <w:r w:rsidRPr="00F87BFE">
        <w:rPr>
          <w:b w:val="0"/>
          <w:color w:val="002060"/>
          <w:szCs w:val="22"/>
        </w:rPr>
        <w:t xml:space="preserve">Sig. Marco Marconi </w:t>
      </w:r>
      <w:r w:rsidRPr="00F87BFE">
        <w:rPr>
          <w:b w:val="0"/>
          <w:color w:val="002060"/>
          <w:szCs w:val="22"/>
        </w:rPr>
        <w:softHyphen/>
        <w:t>– Componente</w:t>
      </w:r>
    </w:p>
    <w:p w14:paraId="0A6162FE" w14:textId="77777777" w:rsidR="00F87BFE" w:rsidRPr="00F87BFE" w:rsidRDefault="00F87BFE" w:rsidP="00F87BFE">
      <w:pPr>
        <w:pStyle w:val="Titolo"/>
        <w:jc w:val="both"/>
        <w:rPr>
          <w:color w:val="002060"/>
          <w:szCs w:val="22"/>
        </w:rPr>
      </w:pPr>
      <w:r w:rsidRPr="00F87BFE">
        <w:rPr>
          <w:b w:val="0"/>
          <w:color w:val="002060"/>
          <w:szCs w:val="22"/>
        </w:rPr>
        <w:t>nella riunione del 17 novembre 2025 con l’assistenza del Segretario Alver Torresi, a seguito del deferimento Prot. 10627/1293pfi24-25/PM/</w:t>
      </w:r>
      <w:proofErr w:type="spellStart"/>
      <w:r w:rsidRPr="00F87BFE">
        <w:rPr>
          <w:b w:val="0"/>
          <w:color w:val="002060"/>
          <w:szCs w:val="22"/>
        </w:rPr>
        <w:t>fl</w:t>
      </w:r>
      <w:proofErr w:type="spellEnd"/>
      <w:r w:rsidRPr="00F87BFE">
        <w:rPr>
          <w:b w:val="0"/>
          <w:color w:val="002060"/>
          <w:szCs w:val="22"/>
        </w:rPr>
        <w:t xml:space="preserve"> del 21 ottobre </w:t>
      </w:r>
      <w:proofErr w:type="gramStart"/>
      <w:r w:rsidRPr="00F87BFE">
        <w:rPr>
          <w:b w:val="0"/>
          <w:color w:val="002060"/>
          <w:szCs w:val="22"/>
        </w:rPr>
        <w:t>2025  a</w:t>
      </w:r>
      <w:proofErr w:type="gramEnd"/>
      <w:r w:rsidRPr="00F87BFE">
        <w:rPr>
          <w:b w:val="0"/>
          <w:color w:val="002060"/>
          <w:szCs w:val="22"/>
        </w:rPr>
        <w:t xml:space="preserve"> carico di Conti Giuseppe, Santori Rosa Cristian e ASD Corva Calcio 2008 </w:t>
      </w:r>
      <w:proofErr w:type="gramStart"/>
      <w:r w:rsidRPr="00F87BFE">
        <w:rPr>
          <w:b w:val="0"/>
          <w:color w:val="002060"/>
          <w:szCs w:val="22"/>
        </w:rPr>
        <w:t>ha  pronunciato</w:t>
      </w:r>
      <w:proofErr w:type="gramEnd"/>
      <w:r w:rsidRPr="00F87BFE">
        <w:rPr>
          <w:b w:val="0"/>
          <w:color w:val="002060"/>
          <w:szCs w:val="22"/>
        </w:rPr>
        <w:t xml:space="preserve"> la seguente decisione.</w:t>
      </w:r>
    </w:p>
    <w:p w14:paraId="551F67A4" w14:textId="77777777" w:rsidR="00F87BFE" w:rsidRPr="00F87BFE" w:rsidRDefault="00F87BFE" w:rsidP="00F87BFE">
      <w:pPr>
        <w:pStyle w:val="LndNormale1"/>
        <w:tabs>
          <w:tab w:val="center" w:pos="4819"/>
          <w:tab w:val="left" w:pos="5610"/>
        </w:tabs>
        <w:jc w:val="center"/>
        <w:rPr>
          <w:rFonts w:cs="Arial"/>
          <w:color w:val="002060"/>
          <w:szCs w:val="22"/>
        </w:rPr>
      </w:pPr>
      <w:bookmarkStart w:id="15" w:name="_Hlk176273994"/>
      <w:bookmarkStart w:id="16" w:name="Copia_di__Hlk175649936_2"/>
      <w:bookmarkStart w:id="17" w:name="Copia_di__Hlk175649936_1"/>
      <w:bookmarkStart w:id="18" w:name="_Hlk175649936"/>
      <w:bookmarkStart w:id="19" w:name="Copia_di__Hlk134694404_1"/>
      <w:bookmarkStart w:id="20" w:name="Copia_di__Hlk95992301_1"/>
      <w:bookmarkStart w:id="21" w:name="Copia_di__Hlk167437267_1"/>
      <w:bookmarkStart w:id="22" w:name="_Hlk167437267"/>
      <w:bookmarkStart w:id="23" w:name="Copia_di__Hlk160552473_2"/>
      <w:bookmarkStart w:id="24" w:name="Copia_di__Hlk160552473_1"/>
      <w:bookmarkStart w:id="25" w:name="Copia_di__Hlk160552412_1"/>
      <w:bookmarkStart w:id="26" w:name="Copia_di__Hlk163464095_1"/>
      <w:bookmarkStart w:id="27" w:name="Copia_di__Hlk161052327_1"/>
      <w:r w:rsidRPr="00F87BFE">
        <w:rPr>
          <w:rFonts w:cs="Arial"/>
          <w:color w:val="002060"/>
          <w:szCs w:val="22"/>
        </w:rPr>
        <w:t xml:space="preserve">  Il deferimento</w:t>
      </w:r>
    </w:p>
    <w:p w14:paraId="30D7CF5A" w14:textId="77777777" w:rsidR="00F87BFE" w:rsidRPr="00F87BFE" w:rsidRDefault="00F87BFE" w:rsidP="00F87BFE">
      <w:pPr>
        <w:pStyle w:val="Standard"/>
        <w:tabs>
          <w:tab w:val="left" w:pos="0"/>
        </w:tabs>
        <w:jc w:val="both"/>
        <w:rPr>
          <w:rFonts w:ascii="Arial" w:hAnsi="Arial"/>
          <w:color w:val="002060"/>
          <w:sz w:val="22"/>
          <w:szCs w:val="22"/>
        </w:rPr>
      </w:pPr>
      <w:r w:rsidRPr="00F87BFE">
        <w:rPr>
          <w:rFonts w:ascii="Arial" w:hAnsi="Arial"/>
          <w:color w:val="002060"/>
          <w:sz w:val="22"/>
          <w:szCs w:val="22"/>
        </w:rPr>
        <w:tab/>
        <w:t xml:space="preserve">Con provvedimento del 21 ottobre 2025 la Procura federale della F.I.G.C. ha deferito i signori </w:t>
      </w:r>
      <w:r w:rsidRPr="00F87BFE">
        <w:rPr>
          <w:rFonts w:ascii="Arial" w:hAnsi="Arial"/>
          <w:color w:val="002060"/>
          <w:sz w:val="22"/>
          <w:szCs w:val="22"/>
          <w:lang w:eastAsia="it-IT"/>
        </w:rPr>
        <w:t xml:space="preserve">Conti Giuseppe e Santori Rosa Cristian e </w:t>
      </w:r>
      <w:r w:rsidRPr="00F87BFE">
        <w:rPr>
          <w:rFonts w:ascii="Arial" w:hAnsi="Arial"/>
          <w:color w:val="002060"/>
          <w:sz w:val="22"/>
          <w:szCs w:val="22"/>
        </w:rPr>
        <w:t xml:space="preserve">la società </w:t>
      </w:r>
      <w:r w:rsidRPr="00F87BFE">
        <w:rPr>
          <w:rFonts w:ascii="Arial" w:hAnsi="Arial"/>
          <w:color w:val="002060"/>
          <w:sz w:val="22"/>
          <w:szCs w:val="22"/>
          <w:lang w:eastAsia="it-IT"/>
        </w:rPr>
        <w:t>ASD Corva Calcio 2008 p</w:t>
      </w:r>
      <w:r w:rsidRPr="00F87BFE">
        <w:rPr>
          <w:rFonts w:ascii="Arial" w:hAnsi="Arial"/>
          <w:color w:val="002060"/>
          <w:sz w:val="22"/>
          <w:szCs w:val="22"/>
        </w:rPr>
        <w:t>er rispondere:</w:t>
      </w:r>
    </w:p>
    <w:p w14:paraId="623A8231" w14:textId="77777777" w:rsidR="00F87BFE" w:rsidRPr="00F87BFE" w:rsidRDefault="00F87BFE" w:rsidP="00F87BFE">
      <w:pPr>
        <w:pStyle w:val="LndNormale1"/>
        <w:tabs>
          <w:tab w:val="center" w:pos="4819"/>
          <w:tab w:val="left" w:pos="5610"/>
        </w:tabs>
        <w:rPr>
          <w:rFonts w:cs="Arial"/>
          <w:i/>
          <w:iCs/>
          <w:color w:val="002060"/>
          <w:szCs w:val="22"/>
        </w:rPr>
      </w:pPr>
      <w:r w:rsidRPr="00F87BFE">
        <w:rPr>
          <w:rFonts w:cs="Arial"/>
          <w:i/>
          <w:iCs/>
          <w:color w:val="002060"/>
          <w:szCs w:val="22"/>
        </w:rPr>
        <w:t>“ 1. il sig. Giuseppe Conti, all’epoca dei fatti presidente dotato di poteri di rappresentanza della società A.S.D. Corva Calcio 2008:</w:t>
      </w:r>
    </w:p>
    <w:p w14:paraId="79A16B1D" w14:textId="77777777" w:rsidR="00F87BFE" w:rsidRPr="00F87BFE" w:rsidRDefault="00F87BFE" w:rsidP="00F87BFE">
      <w:pPr>
        <w:pStyle w:val="LndNormale1"/>
        <w:tabs>
          <w:tab w:val="center" w:pos="4819"/>
          <w:tab w:val="left" w:pos="5610"/>
        </w:tabs>
        <w:rPr>
          <w:rFonts w:cs="Arial"/>
          <w:i/>
          <w:iCs/>
          <w:color w:val="002060"/>
          <w:szCs w:val="22"/>
        </w:rPr>
      </w:pPr>
      <w:r w:rsidRPr="00F87BFE">
        <w:rPr>
          <w:rFonts w:cs="Arial"/>
          <w:i/>
          <w:iCs/>
          <w:color w:val="002060"/>
          <w:szCs w:val="22"/>
        </w:rPr>
        <w:t>- della violazione dell’art. 4, comma 1, e dell’art. 32, comma 2, del Codice di Giustizia Sportiva in relazione a quanto previsto dagli artt. 39, comma 1, delle N.O.I.F. per avere lo stesso, quale presidente dotato di poteri di rappresentanza della società A.S.D. Corva Calcio 2008, consentito e comunque non impedito che il calciatore sig. Cristian Santori Rosa prendesse parte nelle fila della squadra schierata dalla società A.S.D. Corva Calcio 2008, alla gara Corva Calcio 2008 – Porta Romana del 16.5.2025 valevole per il Torneo Amatori Provinciali, senza averne titolo perché tesserato all’epoca dei fatti per la società A.S.D. Capodarco Casabianca C5;</w:t>
      </w:r>
    </w:p>
    <w:p w14:paraId="40972528" w14:textId="77777777" w:rsidR="00F87BFE" w:rsidRPr="00F87BFE" w:rsidRDefault="00F87BFE" w:rsidP="00F87BFE">
      <w:pPr>
        <w:pStyle w:val="LndNormale1"/>
        <w:tabs>
          <w:tab w:val="center" w:pos="4819"/>
          <w:tab w:val="left" w:pos="5610"/>
        </w:tabs>
        <w:rPr>
          <w:rFonts w:cs="Arial"/>
          <w:i/>
          <w:iCs/>
          <w:color w:val="002060"/>
          <w:szCs w:val="22"/>
        </w:rPr>
      </w:pPr>
      <w:r w:rsidRPr="00F87BFE">
        <w:rPr>
          <w:rFonts w:cs="Arial"/>
          <w:i/>
          <w:iCs/>
          <w:color w:val="002060"/>
          <w:szCs w:val="22"/>
        </w:rPr>
        <w:t>2. il sig. Cristian Santori Rosa, all’epoca dei fatti calciatore tesserato per la società A.S.D. Capodarco Casabianca C5:</w:t>
      </w:r>
    </w:p>
    <w:p w14:paraId="01793F7C" w14:textId="77777777" w:rsidR="00F87BFE" w:rsidRPr="00F87BFE" w:rsidRDefault="00F87BFE" w:rsidP="00F87BFE">
      <w:pPr>
        <w:pStyle w:val="LndNormale1"/>
        <w:tabs>
          <w:tab w:val="center" w:pos="4819"/>
          <w:tab w:val="left" w:pos="5610"/>
        </w:tabs>
        <w:rPr>
          <w:rFonts w:cs="Arial"/>
          <w:i/>
          <w:iCs/>
          <w:color w:val="002060"/>
          <w:szCs w:val="22"/>
        </w:rPr>
      </w:pPr>
      <w:r w:rsidRPr="00F87BFE">
        <w:rPr>
          <w:rFonts w:cs="Arial"/>
          <w:i/>
          <w:iCs/>
          <w:color w:val="002060"/>
          <w:szCs w:val="22"/>
        </w:rPr>
        <w:t>- della violazione degli artt. 4, comma 1, e 32, comma 2, del Codice di Giustizia Sportiva per avere lo stesso preso parte, nelle fila della squadra schierata dalla società A.S.D. Corva Calcio 2008, alla gara Corva Calcio 2008 – Porta Romana del 16.5.2025 valevole per il Torneo Amatori Provinciali, senza averne titolo perché tesserato all’epoca dei fatti per la società A.S.D. Capodarco Casabianca C5;</w:t>
      </w:r>
    </w:p>
    <w:p w14:paraId="23852442" w14:textId="77777777" w:rsidR="00F87BFE" w:rsidRPr="00F87BFE" w:rsidRDefault="00F87BFE" w:rsidP="00F87BFE">
      <w:pPr>
        <w:pStyle w:val="LndNormale1"/>
        <w:tabs>
          <w:tab w:val="center" w:pos="4819"/>
          <w:tab w:val="left" w:pos="5610"/>
        </w:tabs>
        <w:rPr>
          <w:rFonts w:cs="Arial"/>
          <w:i/>
          <w:iCs/>
          <w:color w:val="002060"/>
          <w:szCs w:val="22"/>
        </w:rPr>
      </w:pPr>
      <w:r w:rsidRPr="00F87BFE">
        <w:rPr>
          <w:rFonts w:cs="Arial"/>
          <w:i/>
          <w:iCs/>
          <w:color w:val="002060"/>
          <w:szCs w:val="22"/>
        </w:rPr>
        <w:t>3. la società A.S.D. Corva Calcio 2008 a titolo di responsabilità diretta ai sensi dell'art. 6, commi 1 e 2, del Codice di Giustizia Sportiva per gli atti ed i comportamenti posti in essere dal sig. Giuseppe Conti, così come descritti nei precedenti capi di incolpazione.“</w:t>
      </w:r>
    </w:p>
    <w:p w14:paraId="45CCB1E6" w14:textId="77777777" w:rsidR="00F87BFE" w:rsidRPr="00F87BFE" w:rsidRDefault="00F87BFE" w:rsidP="00F87BFE">
      <w:pPr>
        <w:pStyle w:val="Default"/>
        <w:jc w:val="both"/>
        <w:rPr>
          <w:rFonts w:ascii="Arial" w:hAnsi="Arial" w:cs="Arial"/>
          <w:color w:val="002060"/>
          <w:sz w:val="22"/>
          <w:szCs w:val="22"/>
        </w:rPr>
      </w:pPr>
      <w:r w:rsidRPr="00F87BFE">
        <w:rPr>
          <w:rFonts w:ascii="Arial" w:hAnsi="Arial" w:cs="Arial"/>
          <w:color w:val="002060"/>
          <w:sz w:val="22"/>
          <w:szCs w:val="22"/>
        </w:rPr>
        <w:tab/>
        <w:t>Con provvedimento del 22 ottobre 2025 il Tribunale federale territoriale ha disposto la notificazione dell’avviso di convocazione per la trattazione del procedimento con discussione fissata per il giorno 17 novembre 2025, con l’avvertimento che gli atti sarebbero rimasti depositati nei termini di legge potendo le parti, entro tali termini, prenderne visione, estrarre copia e presentare memorie, istanze, documenti e quant’altro ritenuto utile ai fini della difesa.</w:t>
      </w:r>
    </w:p>
    <w:p w14:paraId="58D19331" w14:textId="77777777" w:rsidR="00F87BFE" w:rsidRPr="00F87BFE" w:rsidRDefault="00F87BFE" w:rsidP="00F87BFE">
      <w:pPr>
        <w:pStyle w:val="Standard"/>
        <w:tabs>
          <w:tab w:val="left" w:pos="720"/>
        </w:tabs>
        <w:jc w:val="center"/>
        <w:rPr>
          <w:rFonts w:ascii="Arial" w:hAnsi="Arial"/>
          <w:b/>
          <w:color w:val="002060"/>
          <w:sz w:val="22"/>
          <w:szCs w:val="22"/>
        </w:rPr>
      </w:pPr>
      <w:r w:rsidRPr="00F87BFE">
        <w:rPr>
          <w:rFonts w:ascii="Arial" w:hAnsi="Arial"/>
          <w:b/>
          <w:color w:val="002060"/>
          <w:sz w:val="22"/>
          <w:szCs w:val="22"/>
        </w:rPr>
        <w:t>Il dibattimento</w:t>
      </w:r>
    </w:p>
    <w:p w14:paraId="7B089DA8" w14:textId="77777777" w:rsidR="00F87BFE" w:rsidRPr="00F87BFE" w:rsidRDefault="00F87BFE" w:rsidP="00F87BFE">
      <w:pPr>
        <w:pStyle w:val="Textbody"/>
        <w:suppressAutoHyphens/>
        <w:rPr>
          <w:color w:val="002060"/>
          <w:szCs w:val="22"/>
        </w:rPr>
      </w:pPr>
      <w:r w:rsidRPr="00F87BFE">
        <w:rPr>
          <w:color w:val="002060"/>
          <w:szCs w:val="22"/>
        </w:rPr>
        <w:tab/>
        <w:t>Alla sopra indicata udienza sono comparsi: l’avvocato Massimiliano Bossio in rappresentanza della procura federale, nessuno per i soggetti deferiti.</w:t>
      </w:r>
    </w:p>
    <w:p w14:paraId="14953497" w14:textId="77777777" w:rsidR="00F87BFE" w:rsidRPr="00F87BFE" w:rsidRDefault="00F87BFE" w:rsidP="00F87BFE">
      <w:pPr>
        <w:pStyle w:val="Textbody"/>
        <w:suppressAutoHyphens/>
        <w:rPr>
          <w:color w:val="002060"/>
          <w:szCs w:val="22"/>
        </w:rPr>
      </w:pPr>
      <w:r w:rsidRPr="00F87BFE">
        <w:rPr>
          <w:color w:val="002060"/>
          <w:szCs w:val="22"/>
        </w:rPr>
        <w:tab/>
        <w:t>Il rappresentante della procura ha illustrato i motivi del deferimento ed ha ribadito la validità, la fondatezza e la prova raggiunta degli addebiti contestati ed hanno quindi richiesto l’applicazione delle sanzioni come verbalizzate in atti.</w:t>
      </w:r>
    </w:p>
    <w:p w14:paraId="3B0F3064" w14:textId="77777777" w:rsidR="00F87BFE" w:rsidRPr="00F87BFE" w:rsidRDefault="00F87BFE" w:rsidP="00F87BFE">
      <w:pPr>
        <w:pStyle w:val="Standard"/>
        <w:jc w:val="center"/>
        <w:rPr>
          <w:rFonts w:ascii="Arial" w:hAnsi="Arial"/>
          <w:b/>
          <w:bCs/>
          <w:color w:val="002060"/>
          <w:sz w:val="22"/>
          <w:szCs w:val="22"/>
        </w:rPr>
      </w:pPr>
      <w:r w:rsidRPr="00F87BFE">
        <w:rPr>
          <w:rFonts w:ascii="Arial" w:hAnsi="Arial"/>
          <w:b/>
          <w:bCs/>
          <w:color w:val="002060"/>
          <w:sz w:val="22"/>
          <w:szCs w:val="22"/>
        </w:rPr>
        <w:t>La decisione</w:t>
      </w:r>
    </w:p>
    <w:p w14:paraId="50C03442" w14:textId="77777777" w:rsidR="00F87BFE" w:rsidRPr="00F87BFE" w:rsidRDefault="00F87BFE" w:rsidP="00F87BFE">
      <w:pPr>
        <w:pStyle w:val="Textbody"/>
        <w:rPr>
          <w:color w:val="002060"/>
          <w:szCs w:val="22"/>
        </w:rPr>
      </w:pPr>
      <w:r w:rsidRPr="00F87BFE">
        <w:rPr>
          <w:color w:val="002060"/>
          <w:szCs w:val="22"/>
        </w:rPr>
        <w:tab/>
        <w:t xml:space="preserve">Il Tribunale federale territoriale ritiene che </w:t>
      </w:r>
      <w:bookmarkEnd w:id="15"/>
      <w:bookmarkEnd w:id="16"/>
      <w:bookmarkEnd w:id="17"/>
      <w:bookmarkEnd w:id="18"/>
      <w:bookmarkEnd w:id="19"/>
      <w:bookmarkEnd w:id="20"/>
      <w:bookmarkEnd w:id="21"/>
      <w:bookmarkEnd w:id="22"/>
      <w:bookmarkEnd w:id="23"/>
      <w:bookmarkEnd w:id="24"/>
      <w:bookmarkEnd w:id="25"/>
      <w:bookmarkEnd w:id="26"/>
      <w:bookmarkEnd w:id="27"/>
      <w:r w:rsidRPr="00F87BFE">
        <w:rPr>
          <w:color w:val="002060"/>
          <w:szCs w:val="22"/>
        </w:rPr>
        <w:t>il deferimento vada accolto in quanto dall’esame della documentazione depositata in atti dalla Procura emerge che il calciatore Santori Rosa Cristian ha effettivamente preso parte, schierato dalla società A.S.D. Corva Calcio 2008, alla gara alla gara Corva Calcio 2008 – Porta Romana del 16.5.2025 valevole per il Torneo Amatori Provinciali, senza averne titolo perché tesserato all’epoca dei fatti per la società A.S.D. Capodarco Casabianca C5.</w:t>
      </w:r>
    </w:p>
    <w:p w14:paraId="78A1B033" w14:textId="77777777" w:rsidR="00F87BFE" w:rsidRPr="00F87BFE" w:rsidRDefault="00F87BFE" w:rsidP="00F87BFE">
      <w:pPr>
        <w:pStyle w:val="Textbody"/>
        <w:rPr>
          <w:color w:val="002060"/>
          <w:szCs w:val="22"/>
        </w:rPr>
      </w:pPr>
      <w:r w:rsidRPr="00F87BFE">
        <w:rPr>
          <w:color w:val="002060"/>
          <w:szCs w:val="22"/>
        </w:rPr>
        <w:tab/>
        <w:t xml:space="preserve">Infatti nel C.U. n. 108 del 28-5-2025 della Delegazione Provinciale di Ascoli Piceno il Giudice Sportivo, a seguito del reclamo proposto dalla società PORTA ROMANA, ha emesso una decisione </w:t>
      </w:r>
      <w:r w:rsidRPr="00F87BFE">
        <w:rPr>
          <w:color w:val="002060"/>
          <w:szCs w:val="22"/>
        </w:rPr>
        <w:lastRenderedPageBreak/>
        <w:t>relativa alla predetta gara, infliggendo le punizioni sportive della perdita della gara con il risultato di 0 a 3 alla società Corva Calcio 2008 e della inibizione fino al 30-6-2025 al dirigente accompagnatore della società stessa signor Cecchini Gian Franco, rimettendo gli atti alla Procura Federale per gli accertamenti relativi al tesseramento del calciatore Santori Rosa Cristian: ciò per aver appurato che il predetto calciatore aveva partecipato alla gara in posizione irregolare, in quanto, risultando già tesserato per la società di calcio a 5 ASD Capodarco Casabianca C5, non poteva essere tesserato per il Torneo Amatori come da regolamento vigente.</w:t>
      </w:r>
    </w:p>
    <w:p w14:paraId="6DF187C4" w14:textId="77777777" w:rsidR="00F87BFE" w:rsidRPr="00F87BFE" w:rsidRDefault="00F87BFE" w:rsidP="00F87BFE">
      <w:pPr>
        <w:pStyle w:val="Textbody"/>
        <w:rPr>
          <w:color w:val="002060"/>
          <w:szCs w:val="22"/>
        </w:rPr>
      </w:pPr>
      <w:r w:rsidRPr="00F87BFE">
        <w:rPr>
          <w:color w:val="002060"/>
          <w:szCs w:val="22"/>
        </w:rPr>
        <w:tab/>
        <w:t>La decisione è stata emessa dopo che erano stati effettuati i dovuti accertamenti presso l’Ufficio Tesseramenti del CR Marche che aveva attestato il tesseramento del Santori Rosa Cristian a favore della ASD Capodarco Casabianca C5.</w:t>
      </w:r>
    </w:p>
    <w:p w14:paraId="65F25220" w14:textId="77777777" w:rsidR="00F87BFE" w:rsidRPr="00F87BFE" w:rsidRDefault="00F87BFE" w:rsidP="00F87BFE">
      <w:pPr>
        <w:pStyle w:val="Textbody"/>
        <w:rPr>
          <w:color w:val="002060"/>
          <w:szCs w:val="22"/>
        </w:rPr>
      </w:pPr>
      <w:r w:rsidRPr="00F87BFE">
        <w:rPr>
          <w:color w:val="002060"/>
          <w:szCs w:val="22"/>
        </w:rPr>
        <w:tab/>
      </w:r>
      <w:proofErr w:type="gramStart"/>
      <w:r w:rsidRPr="00F87BFE">
        <w:rPr>
          <w:color w:val="002060"/>
          <w:szCs w:val="22"/>
        </w:rPr>
        <w:t>Pertanto</w:t>
      </w:r>
      <w:proofErr w:type="gramEnd"/>
      <w:r w:rsidRPr="00F87BFE">
        <w:rPr>
          <w:color w:val="002060"/>
          <w:szCs w:val="22"/>
        </w:rPr>
        <w:t xml:space="preserve"> la partecipazione alla gara in posizione irregolare è provata e di ciò sono chiamati a rispondere, oltre al dirigente accompagnatore già sanzionato, il calciatore, il Presidente e la società stessa.</w:t>
      </w:r>
    </w:p>
    <w:p w14:paraId="1C45936F" w14:textId="77777777" w:rsidR="00F87BFE" w:rsidRPr="00F87BFE" w:rsidRDefault="00F87BFE" w:rsidP="00F87BFE">
      <w:pPr>
        <w:pStyle w:val="Textbody"/>
        <w:rPr>
          <w:color w:val="002060"/>
          <w:szCs w:val="22"/>
        </w:rPr>
      </w:pPr>
      <w:r w:rsidRPr="00F87BFE">
        <w:rPr>
          <w:color w:val="002060"/>
          <w:szCs w:val="22"/>
        </w:rPr>
        <w:tab/>
        <w:t>Per tale violazione il Tribunale ritiene giusto irrogare le sanzioni come richieste dalla Procura per il Presidente e per la società ovvero rispettivamente 3 mesi di inibizione e 300,00 euro di ammenda, mentre per il calciatore si ritiene opportuno infliggere la squalifica fino al 16 dicembre 2025.</w:t>
      </w:r>
    </w:p>
    <w:p w14:paraId="3435BBD4" w14:textId="77777777" w:rsidR="00F87BFE" w:rsidRPr="00F87BFE" w:rsidRDefault="00F87BFE" w:rsidP="00F87BFE">
      <w:pPr>
        <w:pStyle w:val="Textbody"/>
        <w:jc w:val="center"/>
        <w:rPr>
          <w:bCs/>
          <w:color w:val="002060"/>
          <w:szCs w:val="22"/>
        </w:rPr>
      </w:pPr>
      <w:r w:rsidRPr="00F87BFE">
        <w:rPr>
          <w:bCs/>
          <w:color w:val="002060"/>
          <w:szCs w:val="22"/>
        </w:rPr>
        <w:t>P.Q.M.</w:t>
      </w:r>
    </w:p>
    <w:p w14:paraId="0C7377D4"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Il Tribunale federale territoriale dispone, in accoglimento del deferimento le seguenti sanzioni:</w:t>
      </w:r>
    </w:p>
    <w:p w14:paraId="44C8C241"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 al sig. CONTI GIUSEPPE l’inibizione per 3 (tre) mesi</w:t>
      </w:r>
    </w:p>
    <w:p w14:paraId="64D100F7"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 al sig. SANTORI ROSA CRISTIAN la squalifica fino al 16 dicembre 2025</w:t>
      </w:r>
    </w:p>
    <w:p w14:paraId="411EFD44"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 alla società A.S.D. CORVA CALCIO l’ammenda di € 300.00 (trecento/00).</w:t>
      </w:r>
    </w:p>
    <w:p w14:paraId="5CE6E501"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Manda alla Segreteria del Comitato Regionale Marche per le comunicazioni e gli adempimenti conseguenti.</w:t>
      </w:r>
    </w:p>
    <w:p w14:paraId="20EC4642"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Così deciso in Ancona, nella sede della FIGC – LND - Comitato Regionale Marche, in data 17 novembre 2025.</w:t>
      </w:r>
    </w:p>
    <w:p w14:paraId="23502539" w14:textId="77777777" w:rsidR="00F87BFE" w:rsidRPr="00F87BFE" w:rsidRDefault="00F87BFE" w:rsidP="00F87BFE">
      <w:pPr>
        <w:pStyle w:val="Standard"/>
        <w:rPr>
          <w:rFonts w:ascii="Arial" w:hAnsi="Arial"/>
          <w:color w:val="002060"/>
          <w:sz w:val="22"/>
          <w:szCs w:val="22"/>
        </w:rPr>
      </w:pPr>
      <w:r w:rsidRPr="00F87BFE">
        <w:rPr>
          <w:rFonts w:ascii="Arial" w:hAnsi="Arial"/>
          <w:color w:val="002060"/>
          <w:sz w:val="22"/>
          <w:szCs w:val="22"/>
        </w:rPr>
        <w:t xml:space="preserve">   </w:t>
      </w:r>
      <w:r w:rsidRPr="00F87BFE">
        <w:rPr>
          <w:rFonts w:ascii="Arial" w:hAnsi="Arial"/>
          <w:color w:val="002060"/>
          <w:sz w:val="22"/>
          <w:szCs w:val="22"/>
        </w:rPr>
        <w:tab/>
      </w:r>
      <w:r w:rsidRPr="00F87BFE">
        <w:rPr>
          <w:rFonts w:ascii="Arial" w:hAnsi="Arial"/>
          <w:color w:val="002060"/>
          <w:sz w:val="22"/>
          <w:szCs w:val="22"/>
        </w:rPr>
        <w:tab/>
        <w:t xml:space="preserve">                                         </w:t>
      </w:r>
      <w:r w:rsidRPr="00F87BFE">
        <w:rPr>
          <w:rFonts w:ascii="Arial" w:hAnsi="Arial"/>
          <w:color w:val="002060"/>
          <w:sz w:val="22"/>
          <w:szCs w:val="22"/>
        </w:rPr>
        <w:tab/>
        <w:t xml:space="preserve">        </w:t>
      </w:r>
      <w:r w:rsidRPr="00F87BFE">
        <w:rPr>
          <w:rFonts w:ascii="Arial" w:hAnsi="Arial"/>
          <w:color w:val="002060"/>
          <w:sz w:val="22"/>
          <w:szCs w:val="22"/>
        </w:rPr>
        <w:tab/>
        <w:t xml:space="preserve">      Il Presidente e relatore                                                                 </w:t>
      </w:r>
    </w:p>
    <w:p w14:paraId="54B0CDFA" w14:textId="77777777" w:rsidR="00F87BFE" w:rsidRPr="00F87BFE" w:rsidRDefault="00F87BFE" w:rsidP="00F87BFE">
      <w:pPr>
        <w:pStyle w:val="Standard"/>
        <w:rPr>
          <w:rFonts w:ascii="Arial" w:hAnsi="Arial"/>
          <w:color w:val="002060"/>
          <w:sz w:val="22"/>
          <w:szCs w:val="22"/>
        </w:rPr>
      </w:pPr>
      <w:r w:rsidRPr="00F87BFE">
        <w:rPr>
          <w:rFonts w:ascii="Arial" w:hAnsi="Arial"/>
          <w:color w:val="002060"/>
          <w:sz w:val="22"/>
          <w:szCs w:val="22"/>
        </w:rPr>
        <w:t xml:space="preserve">   </w:t>
      </w: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t xml:space="preserve">Piero </w:t>
      </w:r>
      <w:proofErr w:type="spellStart"/>
      <w:r w:rsidRPr="00F87BFE">
        <w:rPr>
          <w:rFonts w:ascii="Arial" w:hAnsi="Arial"/>
          <w:color w:val="002060"/>
          <w:sz w:val="22"/>
          <w:szCs w:val="22"/>
        </w:rPr>
        <w:t>Paciaroni</w:t>
      </w:r>
      <w:proofErr w:type="spellEnd"/>
    </w:p>
    <w:p w14:paraId="1DDADA98" w14:textId="77777777" w:rsidR="00F87BFE" w:rsidRPr="00F87BFE" w:rsidRDefault="00F87BFE" w:rsidP="00F87BFE">
      <w:pPr>
        <w:pStyle w:val="Standard"/>
        <w:rPr>
          <w:rFonts w:ascii="Arial" w:hAnsi="Arial"/>
          <w:color w:val="002060"/>
          <w:sz w:val="22"/>
          <w:szCs w:val="22"/>
        </w:rPr>
      </w:pPr>
    </w:p>
    <w:p w14:paraId="7000CCD6" w14:textId="77777777" w:rsidR="00F87BFE" w:rsidRPr="00F87BFE" w:rsidRDefault="00F87BFE" w:rsidP="00F87BFE">
      <w:pPr>
        <w:pStyle w:val="Standard"/>
        <w:rPr>
          <w:rFonts w:ascii="Arial" w:hAnsi="Arial"/>
          <w:color w:val="002060"/>
          <w:sz w:val="22"/>
          <w:szCs w:val="22"/>
        </w:rPr>
      </w:pPr>
    </w:p>
    <w:p w14:paraId="69BF22DA" w14:textId="77777777" w:rsidR="00F87BFE" w:rsidRPr="00F87BFE" w:rsidRDefault="00F87BFE" w:rsidP="00F87BFE">
      <w:pPr>
        <w:pStyle w:val="Standard"/>
        <w:rPr>
          <w:rFonts w:ascii="Arial" w:hAnsi="Arial"/>
          <w:color w:val="002060"/>
          <w:sz w:val="22"/>
          <w:szCs w:val="22"/>
        </w:rPr>
      </w:pPr>
      <w:r w:rsidRPr="00F87BFE">
        <w:rPr>
          <w:rFonts w:ascii="Arial" w:hAnsi="Arial"/>
          <w:color w:val="002060"/>
          <w:sz w:val="22"/>
          <w:szCs w:val="22"/>
        </w:rPr>
        <w:t>Depositato in data 20 novembre 2025</w:t>
      </w:r>
      <w:r w:rsidRPr="00F87BFE">
        <w:rPr>
          <w:rFonts w:ascii="Arial" w:hAnsi="Arial"/>
          <w:color w:val="002060"/>
          <w:sz w:val="22"/>
          <w:szCs w:val="22"/>
        </w:rPr>
        <w:tab/>
        <w:t xml:space="preserve">     </w:t>
      </w:r>
      <w:r w:rsidRPr="00F87BFE">
        <w:rPr>
          <w:rFonts w:ascii="Arial" w:hAnsi="Arial"/>
          <w:color w:val="002060"/>
          <w:sz w:val="22"/>
          <w:szCs w:val="22"/>
        </w:rPr>
        <w:tab/>
      </w:r>
      <w:r w:rsidRPr="00F87BFE">
        <w:rPr>
          <w:rFonts w:ascii="Arial" w:hAnsi="Arial"/>
          <w:color w:val="002060"/>
          <w:sz w:val="22"/>
          <w:szCs w:val="22"/>
        </w:rPr>
        <w:tab/>
        <w:t xml:space="preserve">       Il Segretario</w:t>
      </w:r>
    </w:p>
    <w:p w14:paraId="64A901CD" w14:textId="77777777" w:rsidR="00F87BFE" w:rsidRPr="00F87BFE" w:rsidRDefault="00F87BFE" w:rsidP="00F87BFE">
      <w:pPr>
        <w:pStyle w:val="Standard"/>
        <w:rPr>
          <w:rFonts w:ascii="Arial" w:hAnsi="Arial"/>
          <w:color w:val="002060"/>
          <w:sz w:val="22"/>
          <w:szCs w:val="22"/>
        </w:rPr>
      </w:pP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t xml:space="preserve">   </w:t>
      </w:r>
      <w:r w:rsidRPr="00F87BFE">
        <w:rPr>
          <w:rFonts w:ascii="Arial" w:hAnsi="Arial"/>
          <w:color w:val="002060"/>
          <w:sz w:val="22"/>
          <w:szCs w:val="22"/>
        </w:rPr>
        <w:tab/>
      </w:r>
      <w:r w:rsidRPr="00F87BFE">
        <w:rPr>
          <w:rFonts w:ascii="Arial" w:hAnsi="Arial"/>
          <w:color w:val="002060"/>
          <w:sz w:val="22"/>
          <w:szCs w:val="22"/>
        </w:rPr>
        <w:tab/>
      </w:r>
      <w:r w:rsidRPr="00F87BFE">
        <w:rPr>
          <w:rFonts w:ascii="Arial" w:hAnsi="Arial"/>
          <w:color w:val="002060"/>
          <w:sz w:val="22"/>
          <w:szCs w:val="22"/>
        </w:rPr>
        <w:tab/>
        <w:t xml:space="preserve">      Alver Torresi</w:t>
      </w:r>
    </w:p>
    <w:p w14:paraId="6247E926" w14:textId="77777777" w:rsidR="00F87BFE" w:rsidRDefault="00F87BFE" w:rsidP="00343E9C">
      <w:pPr>
        <w:pStyle w:val="Nessunaspaziatura"/>
        <w:jc w:val="both"/>
        <w:rPr>
          <w:rFonts w:ascii="Arial" w:hAnsi="Arial" w:cs="Arial"/>
          <w:bCs/>
          <w:color w:val="002060"/>
          <w:sz w:val="12"/>
          <w:szCs w:val="12"/>
        </w:rPr>
      </w:pPr>
    </w:p>
    <w:p w14:paraId="4D15D294" w14:textId="77777777" w:rsidR="00F87BFE" w:rsidRDefault="00F87BFE" w:rsidP="00343E9C">
      <w:pPr>
        <w:pStyle w:val="Nessunaspaziatura"/>
        <w:jc w:val="both"/>
        <w:rPr>
          <w:rFonts w:ascii="Arial" w:hAnsi="Arial" w:cs="Arial"/>
          <w:bCs/>
          <w:color w:val="002060"/>
          <w:sz w:val="12"/>
          <w:szCs w:val="12"/>
        </w:rPr>
      </w:pPr>
    </w:p>
    <w:p w14:paraId="0C437679" w14:textId="77777777" w:rsidR="00F87BFE" w:rsidRDefault="00F87BFE" w:rsidP="00343E9C">
      <w:pPr>
        <w:pStyle w:val="Nessunaspaziatura"/>
        <w:jc w:val="both"/>
        <w:rPr>
          <w:rFonts w:ascii="Arial" w:hAnsi="Arial" w:cs="Arial"/>
          <w:bCs/>
          <w:color w:val="002060"/>
          <w:sz w:val="12"/>
          <w:szCs w:val="12"/>
        </w:rPr>
      </w:pPr>
    </w:p>
    <w:p w14:paraId="29B9E31E" w14:textId="77777777" w:rsidR="00F87BFE" w:rsidRPr="00E47093" w:rsidRDefault="00F87BFE" w:rsidP="00F87BF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565B413" w14:textId="77777777" w:rsidR="00F87BFE" w:rsidRDefault="00F87BFE" w:rsidP="00343E9C">
      <w:pPr>
        <w:pStyle w:val="Nessunaspaziatura"/>
        <w:jc w:val="both"/>
        <w:rPr>
          <w:rFonts w:ascii="Arial" w:hAnsi="Arial" w:cs="Arial"/>
          <w:bCs/>
          <w:color w:val="002060"/>
          <w:sz w:val="12"/>
          <w:szCs w:val="12"/>
        </w:rPr>
      </w:pPr>
    </w:p>
    <w:p w14:paraId="69E4C334" w14:textId="77777777" w:rsidR="00F87BFE" w:rsidRPr="00F87BFE" w:rsidRDefault="00F87BFE" w:rsidP="00F87BFE">
      <w:pPr>
        <w:pStyle w:val="Standard"/>
        <w:jc w:val="center"/>
        <w:rPr>
          <w:rFonts w:ascii="Arial" w:hAnsi="Arial"/>
          <w:color w:val="002060"/>
          <w:sz w:val="22"/>
          <w:szCs w:val="22"/>
        </w:rPr>
      </w:pPr>
      <w:r w:rsidRPr="00F87BFE">
        <w:rPr>
          <w:rFonts w:ascii="Arial" w:hAnsi="Arial"/>
          <w:color w:val="002060"/>
          <w:sz w:val="22"/>
          <w:szCs w:val="22"/>
        </w:rPr>
        <w:t>TESTO DELLE DECISIONI RELATIVE AL</w:t>
      </w:r>
    </w:p>
    <w:p w14:paraId="08218B3F" w14:textId="77777777" w:rsidR="00F87BFE" w:rsidRPr="00F87BFE" w:rsidRDefault="00F87BFE" w:rsidP="00F87BFE">
      <w:pPr>
        <w:pStyle w:val="Standard"/>
        <w:jc w:val="center"/>
        <w:rPr>
          <w:rFonts w:ascii="Arial" w:hAnsi="Arial"/>
          <w:color w:val="002060"/>
          <w:sz w:val="22"/>
          <w:szCs w:val="22"/>
        </w:rPr>
      </w:pPr>
      <w:r w:rsidRPr="00F87BFE">
        <w:rPr>
          <w:rFonts w:ascii="Arial" w:hAnsi="Arial"/>
          <w:color w:val="002060"/>
          <w:sz w:val="22"/>
          <w:szCs w:val="22"/>
        </w:rPr>
        <w:t xml:space="preserve">COM. UFF. N.  90 – RIUNIONE DEL 17 NOVEMBRE </w:t>
      </w:r>
      <w:r w:rsidRPr="00F87BFE">
        <w:rPr>
          <w:rFonts w:ascii="Arial" w:eastAsia="Arial" w:hAnsi="Arial"/>
          <w:color w:val="002060"/>
          <w:sz w:val="22"/>
          <w:szCs w:val="22"/>
        </w:rPr>
        <w:t>2025</w:t>
      </w:r>
    </w:p>
    <w:p w14:paraId="09E7A2D7" w14:textId="77777777" w:rsidR="00F87BFE" w:rsidRPr="00F87BFE" w:rsidRDefault="00F87BFE" w:rsidP="00F87BFE">
      <w:pPr>
        <w:pStyle w:val="Standard"/>
        <w:jc w:val="center"/>
        <w:rPr>
          <w:rFonts w:ascii="Arial" w:hAnsi="Arial"/>
          <w:color w:val="002060"/>
          <w:sz w:val="22"/>
          <w:szCs w:val="22"/>
        </w:rPr>
      </w:pPr>
    </w:p>
    <w:p w14:paraId="6369EDDD" w14:textId="55F855EE" w:rsidR="00F87BFE" w:rsidRPr="00F87BFE" w:rsidRDefault="00F87BFE" w:rsidP="00F87BFE">
      <w:pPr>
        <w:pStyle w:val="LndNormale1"/>
        <w:rPr>
          <w:rFonts w:cs="Arial"/>
          <w:color w:val="002060"/>
          <w:szCs w:val="22"/>
        </w:rPr>
      </w:pPr>
      <w:r>
        <w:rPr>
          <w:rFonts w:cs="Arial"/>
          <w:color w:val="002060"/>
          <w:szCs w:val="22"/>
        </w:rPr>
        <w:t>…omissis…</w:t>
      </w:r>
    </w:p>
    <w:p w14:paraId="71D73217" w14:textId="77777777" w:rsidR="00F87BFE" w:rsidRPr="00F87BFE" w:rsidRDefault="00F87BFE" w:rsidP="00F87BFE">
      <w:pPr>
        <w:pStyle w:val="LndNormale1"/>
        <w:jc w:val="center"/>
        <w:rPr>
          <w:rFonts w:cs="Arial"/>
          <w:color w:val="002060"/>
          <w:szCs w:val="22"/>
        </w:rPr>
      </w:pPr>
    </w:p>
    <w:p w14:paraId="67A99164" w14:textId="77777777" w:rsidR="00F87BFE" w:rsidRPr="00F87BFE" w:rsidRDefault="00F87BFE" w:rsidP="00F87BFE">
      <w:pPr>
        <w:pStyle w:val="LndNormale1"/>
        <w:jc w:val="center"/>
        <w:rPr>
          <w:rFonts w:cs="Arial"/>
          <w:color w:val="002060"/>
          <w:szCs w:val="22"/>
        </w:rPr>
      </w:pPr>
      <w:r w:rsidRPr="00F87BFE">
        <w:rPr>
          <w:rFonts w:cs="Arial"/>
          <w:color w:val="002060"/>
          <w:szCs w:val="22"/>
        </w:rPr>
        <w:t>Reclamo   n. 16/CSAT 2025/2026</w:t>
      </w:r>
    </w:p>
    <w:p w14:paraId="6F3B9F0A" w14:textId="77777777" w:rsidR="00F87BFE" w:rsidRPr="00F87BFE" w:rsidRDefault="00F87BFE" w:rsidP="00F87BFE">
      <w:pPr>
        <w:pStyle w:val="LndNormale1"/>
        <w:jc w:val="center"/>
        <w:rPr>
          <w:rFonts w:cs="Arial"/>
          <w:color w:val="002060"/>
          <w:szCs w:val="22"/>
        </w:rPr>
      </w:pPr>
      <w:r w:rsidRPr="00F87BFE">
        <w:rPr>
          <w:rFonts w:cs="Arial"/>
          <w:color w:val="002060"/>
          <w:szCs w:val="22"/>
        </w:rPr>
        <w:t>Decisione n. 16/CSAT 2025/2026</w:t>
      </w:r>
    </w:p>
    <w:p w14:paraId="5D512A2F" w14:textId="77777777" w:rsidR="00F87BFE" w:rsidRPr="00F87BFE" w:rsidRDefault="00F87BFE" w:rsidP="00F87BFE">
      <w:pPr>
        <w:pStyle w:val="LndNormale1"/>
        <w:jc w:val="center"/>
        <w:rPr>
          <w:rFonts w:cs="Arial"/>
          <w:color w:val="002060"/>
          <w:szCs w:val="22"/>
        </w:rPr>
      </w:pPr>
    </w:p>
    <w:p w14:paraId="0DCC281E" w14:textId="77777777" w:rsidR="00F87BFE" w:rsidRPr="00F87BFE" w:rsidRDefault="00F87BFE" w:rsidP="00F87BFE">
      <w:pPr>
        <w:pStyle w:val="LndNormale1"/>
        <w:rPr>
          <w:rFonts w:cs="Arial"/>
          <w:color w:val="002060"/>
          <w:szCs w:val="22"/>
        </w:rPr>
      </w:pPr>
      <w:r w:rsidRPr="00F87BFE">
        <w:rPr>
          <w:rFonts w:cs="Arial"/>
          <w:color w:val="002060"/>
          <w:szCs w:val="22"/>
        </w:rPr>
        <w:t>La Corte Sportiva d’Appello Territoriale presso il Comitato Regionale Marche, composta da</w:t>
      </w:r>
    </w:p>
    <w:p w14:paraId="6C2BAE9C" w14:textId="77777777" w:rsidR="00F87BFE" w:rsidRPr="00F87BFE" w:rsidRDefault="00F87BFE" w:rsidP="00F87BFE">
      <w:pPr>
        <w:pStyle w:val="LndNormale1"/>
        <w:rPr>
          <w:rFonts w:cs="Arial"/>
          <w:color w:val="002060"/>
          <w:szCs w:val="22"/>
        </w:rPr>
      </w:pPr>
      <w:r w:rsidRPr="00F87BFE">
        <w:rPr>
          <w:rFonts w:cs="Arial"/>
          <w:color w:val="002060"/>
          <w:szCs w:val="22"/>
        </w:rPr>
        <w:t>Avv. Piero Paciaroni, presidente,</w:t>
      </w:r>
    </w:p>
    <w:p w14:paraId="62D67AD9" w14:textId="77777777" w:rsidR="00F87BFE" w:rsidRPr="00F87BFE" w:rsidRDefault="00F87BFE" w:rsidP="00F87BFE">
      <w:pPr>
        <w:pStyle w:val="LndNormale1"/>
        <w:rPr>
          <w:rFonts w:cs="Arial"/>
          <w:color w:val="002060"/>
          <w:szCs w:val="22"/>
        </w:rPr>
      </w:pPr>
      <w:r w:rsidRPr="00F87BFE">
        <w:rPr>
          <w:rFonts w:cs="Arial"/>
          <w:color w:val="002060"/>
          <w:szCs w:val="22"/>
        </w:rPr>
        <w:t>Dott. Giovanni Spanti, vicepresidente,</w:t>
      </w:r>
    </w:p>
    <w:p w14:paraId="5933D17D" w14:textId="77777777" w:rsidR="00F87BFE" w:rsidRPr="00F87BFE" w:rsidRDefault="00F87BFE" w:rsidP="00F87BFE">
      <w:pPr>
        <w:pStyle w:val="LndNormale1"/>
        <w:rPr>
          <w:rFonts w:cs="Arial"/>
          <w:color w:val="002060"/>
          <w:szCs w:val="22"/>
        </w:rPr>
      </w:pPr>
      <w:r w:rsidRPr="00F87BFE">
        <w:rPr>
          <w:rFonts w:cs="Arial"/>
          <w:color w:val="002060"/>
          <w:szCs w:val="22"/>
        </w:rPr>
        <w:t>Avv. Francesco Scaloni, componente,</w:t>
      </w:r>
    </w:p>
    <w:p w14:paraId="33F88F83" w14:textId="77777777" w:rsidR="00F87BFE" w:rsidRPr="00F87BFE" w:rsidRDefault="00F87BFE" w:rsidP="00F87BFE">
      <w:pPr>
        <w:pStyle w:val="LndNormale1"/>
        <w:rPr>
          <w:rFonts w:cs="Arial"/>
          <w:color w:val="002060"/>
          <w:szCs w:val="22"/>
        </w:rPr>
      </w:pPr>
      <w:r w:rsidRPr="00F87BFE">
        <w:rPr>
          <w:rFonts w:cs="Arial"/>
          <w:color w:val="002060"/>
          <w:szCs w:val="22"/>
        </w:rPr>
        <w:t>Dott. Lorenzo Casagrande Albano, componente,</w:t>
      </w:r>
    </w:p>
    <w:p w14:paraId="61A66C08" w14:textId="77777777" w:rsidR="00F87BFE" w:rsidRPr="00F87BFE" w:rsidRDefault="00F87BFE" w:rsidP="00F87BFE">
      <w:pPr>
        <w:pStyle w:val="LndNormale1"/>
        <w:rPr>
          <w:rFonts w:cs="Arial"/>
          <w:color w:val="002060"/>
          <w:szCs w:val="22"/>
        </w:rPr>
      </w:pPr>
      <w:r w:rsidRPr="00F87BFE">
        <w:rPr>
          <w:rFonts w:cs="Arial"/>
          <w:color w:val="002060"/>
          <w:szCs w:val="22"/>
        </w:rPr>
        <w:t>Avv. Francesco Paoletti, componente,</w:t>
      </w:r>
    </w:p>
    <w:p w14:paraId="488B47C5" w14:textId="77777777" w:rsidR="00F87BFE" w:rsidRPr="00F87BFE" w:rsidRDefault="00F87BFE" w:rsidP="00F87BFE">
      <w:pPr>
        <w:pStyle w:val="LndNormale1"/>
        <w:rPr>
          <w:rFonts w:cs="Arial"/>
          <w:color w:val="002060"/>
          <w:szCs w:val="22"/>
        </w:rPr>
      </w:pPr>
      <w:r w:rsidRPr="00F87BFE">
        <w:rPr>
          <w:rFonts w:cs="Arial"/>
          <w:color w:val="002060"/>
          <w:szCs w:val="22"/>
        </w:rPr>
        <w:t>Sig. Marco Marconi, componente,</w:t>
      </w:r>
    </w:p>
    <w:p w14:paraId="224D3ABE" w14:textId="77777777" w:rsidR="00F87BFE" w:rsidRPr="00F87BFE" w:rsidRDefault="00F87BFE" w:rsidP="00F87BFE">
      <w:pPr>
        <w:pStyle w:val="LndNormale1"/>
        <w:rPr>
          <w:rFonts w:cs="Arial"/>
          <w:color w:val="002060"/>
          <w:szCs w:val="22"/>
        </w:rPr>
      </w:pPr>
      <w:r w:rsidRPr="00F87BFE">
        <w:rPr>
          <w:rFonts w:cs="Arial"/>
          <w:color w:val="002060"/>
          <w:szCs w:val="22"/>
        </w:rPr>
        <w:t>nella riunione del 17 novembre 2025 con l’assistenza del Segretario Alver Torresi, a seguito del reclamo n° 16 promosso dalla società A.S.D. CHIARAVALLE FUTSAL in data 06/11/2025 avverso la sanzione sportiva della squalifica fino al 31/12/2025 al tecnico Sig. CECCHINI FRANCESCO, applicata dal Giudice Sportivo Territoriale del Comitato Regionale Marche con delibera pubblicata sul C.U. n° 41 Calcio a Cinque del 05/11/2025,</w:t>
      </w:r>
    </w:p>
    <w:p w14:paraId="07D34D44" w14:textId="77777777" w:rsidR="00F87BFE" w:rsidRPr="00F87BFE" w:rsidRDefault="00F87BFE" w:rsidP="00F87BFE">
      <w:pPr>
        <w:pStyle w:val="LndNormale1"/>
        <w:tabs>
          <w:tab w:val="center" w:pos="4819"/>
          <w:tab w:val="right" w:pos="9638"/>
        </w:tabs>
        <w:rPr>
          <w:rFonts w:cs="Arial"/>
          <w:color w:val="002060"/>
          <w:szCs w:val="22"/>
        </w:rPr>
      </w:pPr>
      <w:bookmarkStart w:id="28" w:name="Copia_di_Copia_di__Hlk130203631_2_1"/>
      <w:bookmarkStart w:id="29" w:name="Copia_di_Copia_di__Hlk151030691_2_1"/>
      <w:bookmarkStart w:id="30" w:name="Copia_di_Copia_di__Hlk130203631_3_1"/>
      <w:bookmarkStart w:id="31" w:name="Copia_di_Copia_di__Hlk132362463_1_1"/>
      <w:bookmarkStart w:id="32" w:name="Copia_di_Copia_di__Hlk130203631_1_1"/>
      <w:bookmarkStart w:id="33" w:name="Copia_di_Copia_di__Hlk151030691_1_1"/>
      <w:bookmarkEnd w:id="28"/>
      <w:r w:rsidRPr="00F87BFE">
        <w:rPr>
          <w:rFonts w:cs="Arial"/>
          <w:color w:val="002060"/>
          <w:szCs w:val="22"/>
        </w:rPr>
        <w:lastRenderedPageBreak/>
        <w:t>- esaminati tutti gli atti e le norme in materia;</w:t>
      </w:r>
    </w:p>
    <w:p w14:paraId="5047CCB2" w14:textId="77777777" w:rsidR="00F87BFE" w:rsidRPr="00F87BFE" w:rsidRDefault="00F87BFE" w:rsidP="00F87BFE">
      <w:pPr>
        <w:pStyle w:val="LndNormale1"/>
        <w:tabs>
          <w:tab w:val="center" w:pos="4819"/>
          <w:tab w:val="right" w:pos="9638"/>
        </w:tabs>
        <w:rPr>
          <w:rFonts w:cs="Arial"/>
          <w:color w:val="002060"/>
          <w:szCs w:val="22"/>
        </w:rPr>
      </w:pPr>
      <w:r w:rsidRPr="00F87BFE">
        <w:rPr>
          <w:rFonts w:cs="Arial"/>
          <w:color w:val="002060"/>
          <w:szCs w:val="22"/>
        </w:rPr>
        <w:t>- letto il reclamo;</w:t>
      </w:r>
    </w:p>
    <w:p w14:paraId="6D849BD5" w14:textId="77777777" w:rsidR="00F87BFE" w:rsidRPr="00F87BFE" w:rsidRDefault="00F87BFE" w:rsidP="00F87BFE">
      <w:pPr>
        <w:pStyle w:val="LndNormale1"/>
        <w:tabs>
          <w:tab w:val="center" w:pos="4819"/>
          <w:tab w:val="right" w:pos="9638"/>
        </w:tabs>
        <w:rPr>
          <w:rFonts w:cs="Arial"/>
          <w:color w:val="002060"/>
          <w:szCs w:val="22"/>
        </w:rPr>
      </w:pPr>
      <w:r w:rsidRPr="00F87BFE">
        <w:rPr>
          <w:rFonts w:cs="Arial"/>
          <w:color w:val="002060"/>
          <w:szCs w:val="22"/>
        </w:rPr>
        <w:t>- sentita la reclamante alla richiesta audizione;</w:t>
      </w:r>
    </w:p>
    <w:p w14:paraId="135B2C0C" w14:textId="77777777" w:rsidR="00F87BFE" w:rsidRPr="00F87BFE" w:rsidRDefault="00F87BFE" w:rsidP="00F87BFE">
      <w:pPr>
        <w:pStyle w:val="LndNormale1"/>
        <w:tabs>
          <w:tab w:val="center" w:pos="4819"/>
          <w:tab w:val="right" w:pos="9638"/>
        </w:tabs>
        <w:rPr>
          <w:rFonts w:cs="Arial"/>
          <w:color w:val="002060"/>
          <w:szCs w:val="22"/>
        </w:rPr>
      </w:pPr>
      <w:r w:rsidRPr="00F87BFE">
        <w:rPr>
          <w:rFonts w:cs="Arial"/>
          <w:color w:val="002060"/>
          <w:szCs w:val="22"/>
        </w:rPr>
        <w:t>- relatore Giovanni Spanti;</w:t>
      </w:r>
    </w:p>
    <w:p w14:paraId="2BB590F7"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 ritenuto e considerato in fatto e diritto quanto segue,</w:t>
      </w:r>
    </w:p>
    <w:p w14:paraId="6F872DF1"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ha pronunciato la seguente decisione.</w:t>
      </w:r>
      <w:bookmarkEnd w:id="29"/>
      <w:bookmarkEnd w:id="30"/>
      <w:bookmarkEnd w:id="31"/>
      <w:bookmarkEnd w:id="32"/>
      <w:bookmarkEnd w:id="33"/>
    </w:p>
    <w:p w14:paraId="2FFA6B11" w14:textId="77777777" w:rsidR="00F87BFE" w:rsidRPr="00F87BFE" w:rsidRDefault="00F87BFE" w:rsidP="00F87BFE">
      <w:pPr>
        <w:pStyle w:val="Standard"/>
        <w:jc w:val="center"/>
        <w:rPr>
          <w:rFonts w:ascii="Arial" w:hAnsi="Arial"/>
          <w:color w:val="002060"/>
          <w:sz w:val="22"/>
          <w:szCs w:val="22"/>
        </w:rPr>
      </w:pPr>
      <w:r w:rsidRPr="00F87BFE">
        <w:rPr>
          <w:rFonts w:ascii="Arial" w:hAnsi="Arial"/>
          <w:color w:val="002060"/>
          <w:sz w:val="22"/>
          <w:szCs w:val="22"/>
        </w:rPr>
        <w:t>SVOLGIMENTO DEL PROCEDIMENTO</w:t>
      </w:r>
    </w:p>
    <w:p w14:paraId="34EA3009"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In data 6/11/2025 la  A.S.D. CHIARAVALLE FUTSAL ha proposto reclamo la sanzione sportiva della squalifica fino al 31/12/2025 al tecnico Sig. CECCHINI FRANCESCO, applicata dal Giudice Sportivo Territoriale del Comitato Regionale Marche con delibera pubblicata sul C.U. n° 41 Calcio a Cinque del 05/11/2025, sostenendo che l’allenatore sanzionato avrebbe avuto una reazione eccessiva ad un atteggiamento irriguardoso tenuto dell’arbitro nei suoi confronti, reazione che non si sarebbe comunque concretizzata in una minaccia o violenza, e quindi per tali motivi ha chiesto una riduzione della squalifica irrogata.</w:t>
      </w:r>
    </w:p>
    <w:p w14:paraId="1741A057"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 xml:space="preserve"> Alla richiesta audizione il Cecchini ha ammesso di aver soltanto risposto in malo modo ad un scomposta intimazione di andare via che gli avrebbe rivolto per due volte il direttore di gara; il diverbio sarebbe avvenuto a distanza ed in maniera tranquilla.</w:t>
      </w:r>
    </w:p>
    <w:p w14:paraId="4BB0DFA1" w14:textId="77777777" w:rsidR="00F87BFE" w:rsidRPr="00F87BFE" w:rsidRDefault="00F87BFE" w:rsidP="00F87BFE">
      <w:pPr>
        <w:pStyle w:val="Titolo"/>
        <w:rPr>
          <w:color w:val="002060"/>
          <w:szCs w:val="22"/>
        </w:rPr>
      </w:pPr>
      <w:r w:rsidRPr="00F87BFE">
        <w:rPr>
          <w:b w:val="0"/>
          <w:color w:val="002060"/>
          <w:szCs w:val="22"/>
        </w:rPr>
        <w:t>MOTIVI DELLA DECISIONE</w:t>
      </w:r>
    </w:p>
    <w:p w14:paraId="5B7FFBE7"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 xml:space="preserve">Va preliminarmente rammentato che l’art. 61 del Codice di Giustizia Sportiva stabilisce che: </w:t>
      </w:r>
      <w:proofErr w:type="gramStart"/>
      <w:r w:rsidRPr="00F87BFE">
        <w:rPr>
          <w:rFonts w:ascii="Arial" w:hAnsi="Arial"/>
          <w:color w:val="002060"/>
          <w:sz w:val="22"/>
          <w:szCs w:val="22"/>
        </w:rPr>
        <w:t xml:space="preserve">“ </w:t>
      </w:r>
      <w:r w:rsidRPr="00F87BFE">
        <w:rPr>
          <w:rFonts w:ascii="Arial" w:hAnsi="Arial"/>
          <w:i/>
          <w:iCs/>
          <w:color w:val="002060"/>
          <w:sz w:val="22"/>
          <w:szCs w:val="22"/>
        </w:rPr>
        <w:t>I</w:t>
      </w:r>
      <w:proofErr w:type="gramEnd"/>
      <w:r w:rsidRPr="00F87BFE">
        <w:rPr>
          <w:rFonts w:ascii="Arial" w:hAnsi="Arial"/>
          <w:i/>
          <w:iCs/>
          <w:color w:val="002060"/>
          <w:sz w:val="22"/>
          <w:szCs w:val="22"/>
        </w:rPr>
        <w:t xml:space="preserve"> rapporti degli ufficiali di gara ...fanno piena prova circa i fatti accaduti e il comportamento di tesserati in occasione dello svolgimento delle gare. “.</w:t>
      </w:r>
    </w:p>
    <w:p w14:paraId="57EFB3A5"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Dalla lettura del referto risulta evidente che il tecnico sanzionato abbia tenuto un comportamento irriguardoso nei confronti dell’arbitro, e ciò sia durante la gara dagli spalti, sia alla fine della partita quando il Cecchini è sceso dagli spalti, è entrato in campo e si è avvicinato al direttore di gara, ma anche che tra i due non vi sia stato alcun contatto fisico.</w:t>
      </w:r>
    </w:p>
    <w:p w14:paraId="21CB9BE8"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r>
      <w:proofErr w:type="gramStart"/>
      <w:r w:rsidRPr="00F87BFE">
        <w:rPr>
          <w:rFonts w:ascii="Arial" w:hAnsi="Arial"/>
          <w:color w:val="002060"/>
          <w:sz w:val="22"/>
          <w:szCs w:val="22"/>
        </w:rPr>
        <w:t>L’accaduto quindi</w:t>
      </w:r>
      <w:proofErr w:type="gramEnd"/>
      <w:r w:rsidRPr="00F87BFE">
        <w:rPr>
          <w:rFonts w:ascii="Arial" w:hAnsi="Arial"/>
          <w:color w:val="002060"/>
          <w:sz w:val="22"/>
          <w:szCs w:val="22"/>
        </w:rPr>
        <w:t xml:space="preserve"> deve essere ricondotto nella fattispecie prevista dal 1° comma lettera </w:t>
      </w:r>
      <w:proofErr w:type="gramStart"/>
      <w:r w:rsidRPr="00F87BFE">
        <w:rPr>
          <w:rFonts w:ascii="Arial" w:hAnsi="Arial"/>
          <w:color w:val="002060"/>
          <w:sz w:val="22"/>
          <w:szCs w:val="22"/>
        </w:rPr>
        <w:t>a )</w:t>
      </w:r>
      <w:proofErr w:type="gramEnd"/>
      <w:r w:rsidRPr="00F87BFE">
        <w:rPr>
          <w:rFonts w:ascii="Arial" w:hAnsi="Arial"/>
          <w:color w:val="002060"/>
          <w:sz w:val="22"/>
          <w:szCs w:val="22"/>
        </w:rPr>
        <w:t xml:space="preserve"> dell’art. 36 CGS, non essendosi concretizzato il contatto fisico previsto dalla lettera b) dello stesso comma; la sanzione minima per tale condotta è di 4 giornate o a tempo determinato.</w:t>
      </w:r>
    </w:p>
    <w:p w14:paraId="1B28DA64"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La Corte ritiene che la sanzione vada determinata in misura maggiore del minimo edittale sia perché il comportamento irriguardoso è stato reiterato, sia perché il Cecchini a fine gara è entrato nel terreno di gioco, pur non essendo in distinta.</w:t>
      </w:r>
    </w:p>
    <w:p w14:paraId="094EF045" w14:textId="77777777" w:rsidR="00F87BFE" w:rsidRPr="00F87BFE" w:rsidRDefault="00F87BFE" w:rsidP="00F87BFE">
      <w:pPr>
        <w:pStyle w:val="Standard"/>
        <w:jc w:val="both"/>
        <w:rPr>
          <w:rFonts w:ascii="Arial" w:hAnsi="Arial"/>
          <w:color w:val="002060"/>
          <w:sz w:val="22"/>
          <w:szCs w:val="22"/>
        </w:rPr>
      </w:pPr>
      <w:r w:rsidRPr="00F87BFE">
        <w:rPr>
          <w:rFonts w:ascii="Arial" w:hAnsi="Arial"/>
          <w:color w:val="002060"/>
          <w:sz w:val="22"/>
          <w:szCs w:val="22"/>
        </w:rPr>
        <w:tab/>
        <w:t>Quindi il reclamo va comunque accolto e la sanzione va determinata nella squalifica fino al 10 dicembre 2025.</w:t>
      </w:r>
    </w:p>
    <w:p w14:paraId="3464348D" w14:textId="77777777" w:rsidR="00F87BFE" w:rsidRPr="00F87BFE" w:rsidRDefault="00F87BFE" w:rsidP="00F87BFE">
      <w:pPr>
        <w:pStyle w:val="LndNormale1"/>
        <w:jc w:val="center"/>
        <w:rPr>
          <w:rFonts w:cs="Arial"/>
          <w:color w:val="002060"/>
          <w:szCs w:val="22"/>
        </w:rPr>
      </w:pPr>
      <w:r w:rsidRPr="00F87BFE">
        <w:rPr>
          <w:rFonts w:cs="Arial"/>
          <w:color w:val="002060"/>
          <w:szCs w:val="22"/>
        </w:rPr>
        <w:t>P.Q.M.</w:t>
      </w:r>
    </w:p>
    <w:p w14:paraId="0340C285" w14:textId="77777777" w:rsidR="00F87BFE" w:rsidRPr="00F87BFE" w:rsidRDefault="00F87BFE" w:rsidP="00F87BFE">
      <w:pPr>
        <w:pStyle w:val="LndNormale1"/>
        <w:rPr>
          <w:rFonts w:cs="Arial"/>
          <w:color w:val="002060"/>
          <w:szCs w:val="22"/>
        </w:rPr>
      </w:pPr>
      <w:r w:rsidRPr="00F87BFE">
        <w:rPr>
          <w:rFonts w:cs="Arial"/>
          <w:color w:val="002060"/>
          <w:szCs w:val="22"/>
        </w:rPr>
        <w:t xml:space="preserve">  la Corte Sportiva d’Appello Territoriale,definitivamente pronunciando, accoglie il reclamo e, per l’effetto, riduce la squalifica al tecnico Sig. CECCHINI FRANCESCO fino al 10/12/2025.  </w:t>
      </w:r>
    </w:p>
    <w:p w14:paraId="66730BC1" w14:textId="77777777" w:rsidR="00F87BFE" w:rsidRPr="00F87BFE" w:rsidRDefault="00F87BFE" w:rsidP="00F87BFE">
      <w:pPr>
        <w:pStyle w:val="LndNormale1"/>
        <w:rPr>
          <w:rFonts w:cs="Arial"/>
          <w:color w:val="002060"/>
          <w:szCs w:val="22"/>
        </w:rPr>
      </w:pPr>
      <w:r w:rsidRPr="00F87BFE">
        <w:rPr>
          <w:rFonts w:cs="Arial"/>
          <w:color w:val="002060"/>
          <w:szCs w:val="22"/>
        </w:rPr>
        <w:tab/>
        <w:t xml:space="preserve">Dichiara non dovuto il contributo di cui all’art. 48 CGS e manda alla Segreteria del Comitato Regionale Marche per gli adempimenti conseguenti.  </w:t>
      </w:r>
    </w:p>
    <w:p w14:paraId="6696E818" w14:textId="77777777" w:rsidR="00F87BFE" w:rsidRPr="00F87BFE" w:rsidRDefault="00F87BFE" w:rsidP="00F87BFE">
      <w:pPr>
        <w:pStyle w:val="LndNormale1"/>
        <w:rPr>
          <w:rFonts w:cs="Arial"/>
          <w:color w:val="002060"/>
          <w:szCs w:val="22"/>
        </w:rPr>
      </w:pPr>
      <w:r w:rsidRPr="00F87BFE">
        <w:rPr>
          <w:rFonts w:cs="Arial"/>
          <w:color w:val="002060"/>
          <w:szCs w:val="22"/>
        </w:rPr>
        <w:tab/>
        <w:t xml:space="preserve">Così deciso in Ancona, nella sede della FIGC - LND - Comitato Regionale Marche, in data 17 novembre 2025.                          </w:t>
      </w:r>
    </w:p>
    <w:p w14:paraId="4652D0A9" w14:textId="77777777" w:rsidR="00F87BFE" w:rsidRPr="00F87BFE" w:rsidRDefault="00F87BFE" w:rsidP="00F87BFE">
      <w:pPr>
        <w:pStyle w:val="LndNormale1"/>
        <w:rPr>
          <w:rFonts w:cs="Arial"/>
          <w:color w:val="002060"/>
          <w:szCs w:val="22"/>
        </w:rPr>
      </w:pPr>
      <w:r w:rsidRPr="00F87BFE">
        <w:rPr>
          <w:rFonts w:cs="Arial"/>
          <w:color w:val="002060"/>
          <w:szCs w:val="22"/>
        </w:rPr>
        <w:tab/>
        <w:t xml:space="preserve">   Il Relatore                                                            </w:t>
      </w:r>
      <w:r w:rsidRPr="00F87BFE">
        <w:rPr>
          <w:rFonts w:cs="Arial"/>
          <w:color w:val="002060"/>
          <w:szCs w:val="22"/>
        </w:rPr>
        <w:tab/>
      </w:r>
      <w:r w:rsidRPr="00F87BFE">
        <w:rPr>
          <w:rFonts w:cs="Arial"/>
          <w:color w:val="002060"/>
          <w:szCs w:val="22"/>
        </w:rPr>
        <w:tab/>
        <w:t xml:space="preserve">  Il Presidente</w:t>
      </w:r>
    </w:p>
    <w:p w14:paraId="721BCB78" w14:textId="77777777" w:rsidR="00F87BFE" w:rsidRPr="00F87BFE" w:rsidRDefault="00F87BFE" w:rsidP="00F87BFE">
      <w:pPr>
        <w:pStyle w:val="LndNormale1"/>
        <w:rPr>
          <w:rFonts w:cs="Arial"/>
          <w:color w:val="002060"/>
          <w:szCs w:val="22"/>
        </w:rPr>
      </w:pPr>
      <w:r w:rsidRPr="00F87BFE">
        <w:rPr>
          <w:rFonts w:cs="Arial"/>
          <w:color w:val="002060"/>
          <w:szCs w:val="22"/>
        </w:rPr>
        <w:t xml:space="preserve">       </w:t>
      </w:r>
      <w:r w:rsidRPr="00F87BFE">
        <w:rPr>
          <w:rFonts w:cs="Arial"/>
          <w:color w:val="002060"/>
          <w:szCs w:val="22"/>
        </w:rPr>
        <w:tab/>
        <w:t xml:space="preserve">Giovanni Spanti                                                                    Piero Paciaroni    </w:t>
      </w:r>
    </w:p>
    <w:p w14:paraId="2F599FE6" w14:textId="77777777" w:rsidR="00F87BFE" w:rsidRPr="00F87BFE" w:rsidRDefault="00F87BFE" w:rsidP="00F87BFE">
      <w:pPr>
        <w:pStyle w:val="LndNormale1"/>
        <w:rPr>
          <w:rFonts w:cs="Arial"/>
          <w:color w:val="002060"/>
          <w:szCs w:val="22"/>
        </w:rPr>
      </w:pPr>
    </w:p>
    <w:p w14:paraId="1C580436" w14:textId="77777777" w:rsidR="00F87BFE" w:rsidRPr="00F87BFE" w:rsidRDefault="00F87BFE" w:rsidP="00F87BFE">
      <w:pPr>
        <w:pStyle w:val="LndNormale1"/>
        <w:rPr>
          <w:rFonts w:cs="Arial"/>
          <w:color w:val="002060"/>
          <w:szCs w:val="22"/>
        </w:rPr>
      </w:pPr>
      <w:r w:rsidRPr="00F87BFE">
        <w:rPr>
          <w:rFonts w:cs="Arial"/>
          <w:color w:val="002060"/>
          <w:szCs w:val="22"/>
        </w:rPr>
        <w:t xml:space="preserve">   Depositato in Ancona in data 20 novembre 2025</w:t>
      </w:r>
    </w:p>
    <w:p w14:paraId="77A6544B" w14:textId="77777777" w:rsidR="00F87BFE" w:rsidRPr="00F87BFE" w:rsidRDefault="00F87BFE" w:rsidP="00F87BFE">
      <w:pPr>
        <w:pStyle w:val="LndNormale1"/>
        <w:rPr>
          <w:rFonts w:cs="Arial"/>
          <w:color w:val="002060"/>
          <w:szCs w:val="22"/>
        </w:rPr>
      </w:pPr>
      <w:r w:rsidRPr="00F87BFE">
        <w:rPr>
          <w:rFonts w:cs="Arial"/>
          <w:color w:val="002060"/>
          <w:szCs w:val="22"/>
        </w:rPr>
        <w:tab/>
      </w:r>
      <w:r w:rsidRPr="00F87BFE">
        <w:rPr>
          <w:rFonts w:cs="Arial"/>
          <w:color w:val="002060"/>
          <w:szCs w:val="22"/>
        </w:rPr>
        <w:tab/>
        <w:t xml:space="preserve">  Il Segretario                                                                                           </w:t>
      </w:r>
    </w:p>
    <w:p w14:paraId="42FCC8CB" w14:textId="77777777" w:rsidR="00F87BFE" w:rsidRDefault="00F87BFE" w:rsidP="00F87BFE">
      <w:pPr>
        <w:pStyle w:val="LndNormale1"/>
        <w:rPr>
          <w:rFonts w:cs="Arial"/>
          <w:color w:val="002060"/>
          <w:szCs w:val="22"/>
        </w:rPr>
      </w:pPr>
      <w:r w:rsidRPr="00F87BFE">
        <w:rPr>
          <w:rFonts w:cs="Arial"/>
          <w:color w:val="002060"/>
          <w:szCs w:val="22"/>
        </w:rPr>
        <w:tab/>
      </w:r>
      <w:r w:rsidRPr="00F87BFE">
        <w:rPr>
          <w:rFonts w:cs="Arial"/>
          <w:color w:val="002060"/>
          <w:szCs w:val="22"/>
        </w:rPr>
        <w:tab/>
        <w:t xml:space="preserve">  Alver Torresi</w:t>
      </w:r>
    </w:p>
    <w:p w14:paraId="7196066F" w14:textId="77777777" w:rsidR="00F87BFE" w:rsidRDefault="00F87BFE" w:rsidP="00F87BFE">
      <w:pPr>
        <w:pStyle w:val="LndNormale1"/>
        <w:rPr>
          <w:rFonts w:cs="Arial"/>
          <w:color w:val="002060"/>
          <w:szCs w:val="22"/>
        </w:rPr>
      </w:pPr>
    </w:p>
    <w:p w14:paraId="453267E9" w14:textId="79073791" w:rsidR="00F87BFE" w:rsidRPr="00F87BFE" w:rsidRDefault="00F87BFE" w:rsidP="00F87BFE">
      <w:pPr>
        <w:pStyle w:val="LndNormale1"/>
        <w:rPr>
          <w:rFonts w:cs="Arial"/>
          <w:color w:val="002060"/>
          <w:szCs w:val="22"/>
        </w:rPr>
      </w:pPr>
      <w:r>
        <w:rPr>
          <w:rFonts w:cs="Arial"/>
          <w:color w:val="002060"/>
          <w:szCs w:val="22"/>
        </w:rPr>
        <w:t>…omissis…</w:t>
      </w:r>
    </w:p>
    <w:p w14:paraId="029A05FF" w14:textId="77777777" w:rsidR="00F87BFE" w:rsidRPr="00F87BFE" w:rsidRDefault="00F87BFE" w:rsidP="00343E9C">
      <w:pPr>
        <w:pStyle w:val="Nessunaspaziatura"/>
        <w:jc w:val="both"/>
        <w:rPr>
          <w:rFonts w:ascii="Arial" w:hAnsi="Arial" w:cs="Arial"/>
          <w:bCs/>
          <w:color w:val="002060"/>
          <w:sz w:val="12"/>
          <w:szCs w:val="12"/>
        </w:rPr>
      </w:pPr>
    </w:p>
    <w:p w14:paraId="43F75A6B" w14:textId="77777777" w:rsidR="00315AFC" w:rsidRPr="0056773F" w:rsidRDefault="00315AFC"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106A594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870BF">
        <w:rPr>
          <w:b/>
          <w:color w:val="002060"/>
          <w:u w:val="single"/>
        </w:rPr>
        <w:t>20</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06028" w14:textId="77777777" w:rsidR="006E7527" w:rsidRDefault="006E7527">
      <w:r>
        <w:separator/>
      </w:r>
    </w:p>
  </w:endnote>
  <w:endnote w:type="continuationSeparator" w:id="0">
    <w:p w14:paraId="63C9F9D7" w14:textId="77777777" w:rsidR="006E7527" w:rsidRDefault="006E7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18ABA5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F5269">
      <w:rPr>
        <w:rStyle w:val="Numeropagina"/>
        <w:rFonts w:ascii="Arial" w:hAnsi="Arial" w:cs="Arial"/>
        <w:color w:val="002060"/>
      </w:rPr>
      <w:t>4</w:t>
    </w:r>
    <w:r w:rsidR="002870BF">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51321" w14:textId="77777777" w:rsidR="006E7527" w:rsidRDefault="006E7527">
      <w:r>
        <w:separator/>
      </w:r>
    </w:p>
  </w:footnote>
  <w:footnote w:type="continuationSeparator" w:id="0">
    <w:p w14:paraId="5C47E56A" w14:textId="77777777" w:rsidR="006E7527" w:rsidRDefault="006E7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5F5B"/>
    <w:multiLevelType w:val="hybridMultilevel"/>
    <w:tmpl w:val="1F124D0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F6218"/>
    <w:multiLevelType w:val="hybridMultilevel"/>
    <w:tmpl w:val="F57A0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877AA4"/>
    <w:multiLevelType w:val="hybridMultilevel"/>
    <w:tmpl w:val="EC2871E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18500B0"/>
    <w:multiLevelType w:val="hybridMultilevel"/>
    <w:tmpl w:val="34F871F6"/>
    <w:lvl w:ilvl="0" w:tplc="940067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26"/>
  </w:num>
  <w:num w:numId="3" w16cid:durableId="57946484">
    <w:abstractNumId w:val="6"/>
  </w:num>
  <w:num w:numId="4" w16cid:durableId="564266614">
    <w:abstractNumId w:val="23"/>
  </w:num>
  <w:num w:numId="5" w16cid:durableId="1249315646">
    <w:abstractNumId w:val="20"/>
  </w:num>
  <w:num w:numId="6" w16cid:durableId="934754267">
    <w:abstractNumId w:val="8"/>
  </w:num>
  <w:num w:numId="7" w16cid:durableId="2088965195">
    <w:abstractNumId w:val="14"/>
  </w:num>
  <w:num w:numId="8" w16cid:durableId="1258707900">
    <w:abstractNumId w:val="28"/>
  </w:num>
  <w:num w:numId="9" w16cid:durableId="745029327">
    <w:abstractNumId w:val="21"/>
  </w:num>
  <w:num w:numId="10" w16cid:durableId="1282424059">
    <w:abstractNumId w:val="27"/>
  </w:num>
  <w:num w:numId="11" w16cid:durableId="1817067011">
    <w:abstractNumId w:val="13"/>
  </w:num>
  <w:num w:numId="12" w16cid:durableId="1075978335">
    <w:abstractNumId w:val="18"/>
  </w:num>
  <w:num w:numId="13" w16cid:durableId="1125348853">
    <w:abstractNumId w:val="10"/>
  </w:num>
  <w:num w:numId="14" w16cid:durableId="27729138">
    <w:abstractNumId w:val="7"/>
  </w:num>
  <w:num w:numId="15" w16cid:durableId="2031183488">
    <w:abstractNumId w:val="9"/>
  </w:num>
  <w:num w:numId="16" w16cid:durableId="2037844536">
    <w:abstractNumId w:val="2"/>
  </w:num>
  <w:num w:numId="17" w16cid:durableId="63994000">
    <w:abstractNumId w:val="5"/>
  </w:num>
  <w:num w:numId="18" w16cid:durableId="1536504214">
    <w:abstractNumId w:val="25"/>
  </w:num>
  <w:num w:numId="19" w16cid:durableId="1200316192">
    <w:abstractNumId w:val="16"/>
  </w:num>
  <w:num w:numId="20" w16cid:durableId="1089040843">
    <w:abstractNumId w:val="22"/>
  </w:num>
  <w:num w:numId="21" w16cid:durableId="1447233848">
    <w:abstractNumId w:val="15"/>
  </w:num>
  <w:num w:numId="22" w16cid:durableId="164513832">
    <w:abstractNumId w:val="4"/>
  </w:num>
  <w:num w:numId="23" w16cid:durableId="1178347381">
    <w:abstractNumId w:val="12"/>
  </w:num>
  <w:num w:numId="24" w16cid:durableId="747462559">
    <w:abstractNumId w:val="11"/>
  </w:num>
  <w:num w:numId="25" w16cid:durableId="2123957451">
    <w:abstractNumId w:val="1"/>
  </w:num>
  <w:num w:numId="26" w16cid:durableId="1248878691">
    <w:abstractNumId w:val="0"/>
  </w:num>
  <w:num w:numId="27" w16cid:durableId="1144662398">
    <w:abstractNumId w:val="17"/>
  </w:num>
  <w:num w:numId="28" w16cid:durableId="2105179579">
    <w:abstractNumId w:val="19"/>
  </w:num>
  <w:num w:numId="29" w16cid:durableId="107146502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2E5D"/>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B05"/>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B64"/>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527"/>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BFC"/>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5BC"/>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90B"/>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BF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TotalTime>
  <Pages>1</Pages>
  <Words>4667</Words>
  <Characters>26603</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31208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2025-11-20T15:44:00Z</cp:lastPrinted>
  <dcterms:created xsi:type="dcterms:W3CDTF">2025-11-20T09:45:00Z</dcterms:created>
  <dcterms:modified xsi:type="dcterms:W3CDTF">2025-11-20T15:45:00Z</dcterms:modified>
</cp:coreProperties>
</file>