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5AFF56C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w:t>
            </w:r>
            <w:r w:rsidR="00BA4F49">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C52B7">
              <w:rPr>
                <w:rFonts w:ascii="Arial" w:hAnsi="Arial" w:cs="Arial"/>
                <w:color w:val="002060"/>
                <w:sz w:val="40"/>
                <w:szCs w:val="40"/>
              </w:rPr>
              <w:t>2</w:t>
            </w:r>
            <w:r w:rsidR="00BA4F49">
              <w:rPr>
                <w:rFonts w:ascii="Arial" w:hAnsi="Arial" w:cs="Arial"/>
                <w:color w:val="002060"/>
                <w:sz w:val="40"/>
                <w:szCs w:val="40"/>
              </w:rPr>
              <w:t>4</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5B50FB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F3372">
          <w:rPr>
            <w:noProof/>
            <w:webHidden/>
          </w:rPr>
          <w:t>1</w:t>
        </w:r>
        <w:r w:rsidR="00AC19D9" w:rsidRPr="00DE1EF7">
          <w:rPr>
            <w:noProof/>
            <w:webHidden/>
          </w:rPr>
          <w:fldChar w:fldCharType="end"/>
        </w:r>
      </w:hyperlink>
    </w:p>
    <w:p w14:paraId="112EDB38" w14:textId="4D10223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F3372">
          <w:rPr>
            <w:noProof/>
            <w:webHidden/>
          </w:rPr>
          <w:t>1</w:t>
        </w:r>
        <w:r w:rsidRPr="00DE1EF7">
          <w:rPr>
            <w:noProof/>
            <w:webHidden/>
          </w:rPr>
          <w:fldChar w:fldCharType="end"/>
        </w:r>
      </w:hyperlink>
    </w:p>
    <w:p w14:paraId="4D9CAD43" w14:textId="660583B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F3372">
          <w:rPr>
            <w:noProof/>
            <w:webHidden/>
          </w:rPr>
          <w:t>1</w:t>
        </w:r>
        <w:r w:rsidRPr="00DE1EF7">
          <w:rPr>
            <w:noProof/>
            <w:webHidden/>
          </w:rPr>
          <w:fldChar w:fldCharType="end"/>
        </w:r>
      </w:hyperlink>
    </w:p>
    <w:p w14:paraId="0EAFCCD8" w14:textId="74C0893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F3372">
          <w:rPr>
            <w:noProof/>
            <w:webHidden/>
          </w:rPr>
          <w:t>1</w:t>
        </w:r>
        <w:r w:rsidRPr="00DE1EF7">
          <w:rPr>
            <w:noProof/>
            <w:webHidden/>
          </w:rPr>
          <w:fldChar w:fldCharType="end"/>
        </w:r>
      </w:hyperlink>
    </w:p>
    <w:p w14:paraId="0952245B" w14:textId="3B87BA5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F337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5B9C542" w14:textId="77777777" w:rsidR="00B6226E" w:rsidRPr="00B6226E" w:rsidRDefault="00B6226E"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push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24A391ED" w14:textId="77777777" w:rsidR="00244369" w:rsidRDefault="00244369" w:rsidP="0022231A">
      <w:pPr>
        <w:pStyle w:val="LndNormale1"/>
        <w:rPr>
          <w:color w:val="002060"/>
        </w:rPr>
      </w:pPr>
    </w:p>
    <w:p w14:paraId="107E3EB7" w14:textId="77777777" w:rsidR="00244369" w:rsidRPr="00244369" w:rsidRDefault="00244369" w:rsidP="00244369">
      <w:pPr>
        <w:pStyle w:val="LndNormale1"/>
        <w:rPr>
          <w:b/>
          <w:color w:val="002060"/>
          <w:sz w:val="28"/>
          <w:szCs w:val="28"/>
        </w:rPr>
      </w:pPr>
      <w:r w:rsidRPr="00244369">
        <w:rPr>
          <w:b/>
          <w:color w:val="002060"/>
          <w:sz w:val="28"/>
          <w:szCs w:val="28"/>
        </w:rPr>
        <w:t>INCONTRO CON GLI ARBITRI</w:t>
      </w:r>
    </w:p>
    <w:p w14:paraId="5638B8C3" w14:textId="77777777" w:rsidR="00244369" w:rsidRPr="00244369" w:rsidRDefault="00244369" w:rsidP="00244369">
      <w:pPr>
        <w:pStyle w:val="LndNormale1"/>
        <w:rPr>
          <w:color w:val="002060"/>
        </w:rPr>
      </w:pPr>
    </w:p>
    <w:p w14:paraId="5914F937" w14:textId="2C03794F" w:rsidR="00244369" w:rsidRPr="00244369" w:rsidRDefault="00244369" w:rsidP="00244369">
      <w:pPr>
        <w:pStyle w:val="LndNormale1"/>
        <w:rPr>
          <w:bCs/>
          <w:color w:val="002060"/>
        </w:rPr>
      </w:pPr>
      <w:r w:rsidRPr="00244369">
        <w:rPr>
          <w:color w:val="002060"/>
        </w:rPr>
        <w:t xml:space="preserve">Si comunica che </w:t>
      </w:r>
      <w:r w:rsidRPr="00244369">
        <w:rPr>
          <w:b/>
          <w:color w:val="002060"/>
          <w:u w:val="single"/>
        </w:rPr>
        <w:t xml:space="preserve">lunedì </w:t>
      </w:r>
      <w:r>
        <w:rPr>
          <w:b/>
          <w:color w:val="002060"/>
          <w:u w:val="single"/>
        </w:rPr>
        <w:t>1 dicembre</w:t>
      </w:r>
      <w:r w:rsidRPr="00244369">
        <w:rPr>
          <w:b/>
          <w:color w:val="002060"/>
          <w:u w:val="single"/>
        </w:rPr>
        <w:t xml:space="preserve"> 2025 alle ore </w:t>
      </w:r>
      <w:r>
        <w:rPr>
          <w:b/>
          <w:color w:val="002060"/>
          <w:u w:val="single"/>
        </w:rPr>
        <w:t>17:55</w:t>
      </w:r>
      <w:r w:rsidRPr="00244369">
        <w:rPr>
          <w:b/>
          <w:color w:val="002060"/>
          <w:u w:val="single"/>
        </w:rPr>
        <w:t>,</w:t>
      </w:r>
      <w:r w:rsidRPr="00244369">
        <w:rPr>
          <w:color w:val="002060"/>
        </w:rPr>
        <w:t xml:space="preserve"> presso la sala delle riunioni del Comitato Regionale Marche, in Ancona via Schiavoni snc, è programmato l’incontro con il Comitato Regionale Arbitri dei capitani, degli allenatori e di un dirigente di ogni Società partcipante ai campionati regional</w:t>
      </w:r>
      <w:r>
        <w:rPr>
          <w:color w:val="002060"/>
        </w:rPr>
        <w:t>i</w:t>
      </w:r>
      <w:r w:rsidRPr="00244369">
        <w:rPr>
          <w:color w:val="002060"/>
        </w:rPr>
        <w:t xml:space="preserve"> di </w:t>
      </w:r>
      <w:r>
        <w:rPr>
          <w:b/>
          <w:color w:val="002060"/>
        </w:rPr>
        <w:t>Calcio a Cinque</w:t>
      </w:r>
      <w:r>
        <w:rPr>
          <w:bCs/>
          <w:color w:val="002060"/>
        </w:rPr>
        <w:t>.</w:t>
      </w:r>
    </w:p>
    <w:p w14:paraId="5E1335FB" w14:textId="77777777" w:rsidR="00244369" w:rsidRDefault="00244369" w:rsidP="0022231A">
      <w:pPr>
        <w:pStyle w:val="LndNormale1"/>
        <w:rPr>
          <w:color w:val="002060"/>
        </w:rPr>
      </w:pPr>
    </w:p>
    <w:p w14:paraId="1537331C" w14:textId="77777777" w:rsidR="002B03F0" w:rsidRDefault="002B03F0" w:rsidP="0022231A">
      <w:pPr>
        <w:pStyle w:val="LndNormale1"/>
        <w:rPr>
          <w:color w:val="002060"/>
        </w:rPr>
      </w:pPr>
    </w:p>
    <w:p w14:paraId="2DA9BAAE" w14:textId="2CBDB3BF" w:rsidR="002B03F0" w:rsidRPr="00DC5A91" w:rsidRDefault="002B03F0" w:rsidP="002B03F0">
      <w:pPr>
        <w:rPr>
          <w:rFonts w:ascii="Arial" w:hAnsi="Arial" w:cs="Arial"/>
          <w:b/>
          <w:bCs/>
          <w:color w:val="002060"/>
          <w:sz w:val="28"/>
          <w:szCs w:val="28"/>
        </w:rPr>
      </w:pPr>
      <w:r w:rsidRPr="00DC5A91">
        <w:rPr>
          <w:rFonts w:ascii="Arial" w:hAnsi="Arial" w:cs="Arial"/>
          <w:b/>
          <w:bCs/>
          <w:color w:val="002060"/>
          <w:sz w:val="28"/>
          <w:szCs w:val="28"/>
        </w:rPr>
        <w:t>FINALS CUP 202</w:t>
      </w:r>
      <w:r>
        <w:rPr>
          <w:rFonts w:ascii="Arial" w:hAnsi="Arial" w:cs="Arial"/>
          <w:b/>
          <w:bCs/>
          <w:color w:val="002060"/>
          <w:sz w:val="28"/>
          <w:szCs w:val="28"/>
        </w:rPr>
        <w:t>5</w:t>
      </w:r>
      <w:r w:rsidRPr="00DC5A91">
        <w:rPr>
          <w:rFonts w:ascii="Arial" w:hAnsi="Arial" w:cs="Arial"/>
          <w:b/>
          <w:bCs/>
          <w:color w:val="002060"/>
          <w:sz w:val="28"/>
          <w:szCs w:val="28"/>
        </w:rPr>
        <w:t>/202</w:t>
      </w:r>
      <w:r>
        <w:rPr>
          <w:rFonts w:ascii="Arial" w:hAnsi="Arial" w:cs="Arial"/>
          <w:b/>
          <w:bCs/>
          <w:color w:val="002060"/>
          <w:sz w:val="28"/>
          <w:szCs w:val="28"/>
        </w:rPr>
        <w:t>6</w:t>
      </w:r>
    </w:p>
    <w:p w14:paraId="636B77B5" w14:textId="77777777" w:rsidR="002B03F0" w:rsidRPr="00DC5A91" w:rsidRDefault="002B03F0" w:rsidP="002B03F0">
      <w:pPr>
        <w:rPr>
          <w:rFonts w:ascii="Arial" w:hAnsi="Arial" w:cs="Arial"/>
          <w:b/>
          <w:bCs/>
          <w:color w:val="002060"/>
          <w:sz w:val="22"/>
          <w:szCs w:val="22"/>
        </w:rPr>
      </w:pPr>
    </w:p>
    <w:p w14:paraId="2CDC3412" w14:textId="037EFDD0" w:rsidR="002B03F0" w:rsidRPr="00DC5A91" w:rsidRDefault="00F471D0" w:rsidP="002B03F0">
      <w:pPr>
        <w:rPr>
          <w:rFonts w:ascii="Arial" w:hAnsi="Arial" w:cs="Arial"/>
          <w:b/>
          <w:bCs/>
          <w:color w:val="002060"/>
          <w:sz w:val="22"/>
          <w:szCs w:val="22"/>
        </w:rPr>
      </w:pPr>
      <w:r>
        <w:rPr>
          <w:rFonts w:ascii="Arial" w:hAnsi="Arial" w:cs="Arial"/>
          <w:color w:val="002060"/>
          <w:sz w:val="22"/>
          <w:szCs w:val="22"/>
        </w:rPr>
        <w:t>Il Consiglio di Presidenza del Comitato Regionale Marche ha deliberato che l</w:t>
      </w:r>
      <w:r w:rsidR="002B03F0" w:rsidRPr="00DC5A91">
        <w:rPr>
          <w:rFonts w:ascii="Arial" w:hAnsi="Arial" w:cs="Arial"/>
          <w:color w:val="002060"/>
          <w:sz w:val="22"/>
          <w:szCs w:val="22"/>
        </w:rPr>
        <w:t xml:space="preserve">e </w:t>
      </w:r>
      <w:r w:rsidR="002B03F0" w:rsidRPr="00DC5A91">
        <w:rPr>
          <w:rFonts w:ascii="Arial" w:hAnsi="Arial" w:cs="Arial"/>
          <w:b/>
          <w:bCs/>
          <w:color w:val="002060"/>
          <w:sz w:val="22"/>
          <w:szCs w:val="22"/>
        </w:rPr>
        <w:t xml:space="preserve">Finals Cup </w:t>
      </w:r>
      <w:r w:rsidR="002B03F0" w:rsidRPr="00DC5A91">
        <w:rPr>
          <w:rFonts w:ascii="Arial" w:hAnsi="Arial" w:cs="Arial"/>
          <w:color w:val="002060"/>
          <w:sz w:val="22"/>
          <w:szCs w:val="22"/>
        </w:rPr>
        <w:t>di</w:t>
      </w:r>
      <w:r w:rsidR="002B03F0" w:rsidRPr="00DC5A91">
        <w:rPr>
          <w:rFonts w:ascii="Arial" w:hAnsi="Arial" w:cs="Arial"/>
          <w:b/>
          <w:bCs/>
          <w:color w:val="002060"/>
          <w:sz w:val="22"/>
          <w:szCs w:val="22"/>
        </w:rPr>
        <w:t xml:space="preserve"> Calcio a Cinque 202</w:t>
      </w:r>
      <w:r w:rsidR="002B03F0">
        <w:rPr>
          <w:rFonts w:ascii="Arial" w:hAnsi="Arial" w:cs="Arial"/>
          <w:b/>
          <w:bCs/>
          <w:color w:val="002060"/>
          <w:sz w:val="22"/>
          <w:szCs w:val="22"/>
        </w:rPr>
        <w:t>5</w:t>
      </w:r>
      <w:r w:rsidR="002B03F0" w:rsidRPr="00DC5A91">
        <w:rPr>
          <w:rFonts w:ascii="Arial" w:hAnsi="Arial" w:cs="Arial"/>
          <w:b/>
          <w:bCs/>
          <w:color w:val="002060"/>
          <w:sz w:val="22"/>
          <w:szCs w:val="22"/>
        </w:rPr>
        <w:t>/202</w:t>
      </w:r>
      <w:r w:rsidR="002B03F0">
        <w:rPr>
          <w:rFonts w:ascii="Arial" w:hAnsi="Arial" w:cs="Arial"/>
          <w:b/>
          <w:bCs/>
          <w:color w:val="002060"/>
          <w:sz w:val="22"/>
          <w:szCs w:val="22"/>
        </w:rPr>
        <w:t>6</w:t>
      </w:r>
      <w:r w:rsidR="002B03F0" w:rsidRPr="00DC5A91">
        <w:rPr>
          <w:rFonts w:ascii="Arial" w:hAnsi="Arial" w:cs="Arial"/>
          <w:b/>
          <w:bCs/>
          <w:color w:val="002060"/>
          <w:sz w:val="22"/>
          <w:szCs w:val="22"/>
        </w:rPr>
        <w:t xml:space="preserve"> </w:t>
      </w:r>
      <w:r w:rsidR="002B03F0" w:rsidRPr="00DC5A91">
        <w:rPr>
          <w:rFonts w:ascii="Arial" w:hAnsi="Arial" w:cs="Arial"/>
          <w:color w:val="002060"/>
          <w:sz w:val="22"/>
          <w:szCs w:val="22"/>
        </w:rPr>
        <w:t xml:space="preserve">si terranno a </w:t>
      </w:r>
      <w:r w:rsidR="002B03F0">
        <w:rPr>
          <w:rFonts w:ascii="Arial" w:hAnsi="Arial" w:cs="Arial"/>
          <w:b/>
          <w:bCs/>
          <w:color w:val="002060"/>
          <w:sz w:val="22"/>
          <w:szCs w:val="22"/>
        </w:rPr>
        <w:t>Cerreto d’Esi</w:t>
      </w:r>
      <w:r w:rsidR="002B03F0" w:rsidRPr="00DC5A91">
        <w:rPr>
          <w:rFonts w:ascii="Arial" w:hAnsi="Arial" w:cs="Arial"/>
          <w:b/>
          <w:bCs/>
          <w:color w:val="002060"/>
          <w:sz w:val="22"/>
          <w:szCs w:val="22"/>
        </w:rPr>
        <w:t xml:space="preserve"> </w:t>
      </w:r>
      <w:r w:rsidR="002B03F0" w:rsidRPr="00DC5A91">
        <w:rPr>
          <w:rFonts w:ascii="Arial" w:hAnsi="Arial" w:cs="Arial"/>
          <w:color w:val="002060"/>
          <w:sz w:val="22"/>
          <w:szCs w:val="22"/>
        </w:rPr>
        <w:t xml:space="preserve">al </w:t>
      </w:r>
      <w:r w:rsidR="002B03F0">
        <w:rPr>
          <w:rFonts w:ascii="Arial" w:hAnsi="Arial" w:cs="Arial"/>
          <w:b/>
          <w:bCs/>
          <w:color w:val="002060"/>
          <w:sz w:val="22"/>
          <w:szCs w:val="22"/>
        </w:rPr>
        <w:t>PalaChemiba</w:t>
      </w:r>
      <w:r w:rsidR="002B03F0" w:rsidRPr="00DC5A91">
        <w:rPr>
          <w:rFonts w:ascii="Arial" w:hAnsi="Arial" w:cs="Arial"/>
          <w:b/>
          <w:bCs/>
          <w:color w:val="002060"/>
          <w:sz w:val="22"/>
          <w:szCs w:val="22"/>
        </w:rPr>
        <w:t xml:space="preserve"> </w:t>
      </w:r>
      <w:r w:rsidR="002B03F0" w:rsidRPr="00DC5A91">
        <w:rPr>
          <w:rFonts w:ascii="Arial" w:hAnsi="Arial" w:cs="Arial"/>
          <w:color w:val="002060"/>
          <w:sz w:val="22"/>
          <w:szCs w:val="22"/>
        </w:rPr>
        <w:t xml:space="preserve">(Via </w:t>
      </w:r>
      <w:r w:rsidR="002B03F0">
        <w:rPr>
          <w:rFonts w:ascii="Arial" w:hAnsi="Arial" w:cs="Arial"/>
          <w:color w:val="002060"/>
          <w:sz w:val="22"/>
          <w:szCs w:val="22"/>
        </w:rPr>
        <w:t>Giuseppe Verdi</w:t>
      </w:r>
      <w:r w:rsidR="002B03F0" w:rsidRPr="00DC5A91">
        <w:rPr>
          <w:rFonts w:ascii="Arial" w:hAnsi="Arial" w:cs="Arial"/>
          <w:color w:val="002060"/>
          <w:sz w:val="22"/>
          <w:szCs w:val="22"/>
        </w:rPr>
        <w:t xml:space="preserve">) </w:t>
      </w:r>
      <w:r w:rsidR="002B03F0" w:rsidRPr="00DC5A91">
        <w:rPr>
          <w:rFonts w:ascii="Arial" w:hAnsi="Arial" w:cs="Arial"/>
          <w:b/>
          <w:bCs/>
          <w:color w:val="002060"/>
          <w:sz w:val="22"/>
          <w:szCs w:val="22"/>
        </w:rPr>
        <w:t xml:space="preserve">dal </w:t>
      </w:r>
      <w:r w:rsidR="002B03F0">
        <w:rPr>
          <w:rFonts w:ascii="Arial" w:hAnsi="Arial" w:cs="Arial"/>
          <w:b/>
          <w:bCs/>
          <w:color w:val="002060"/>
          <w:sz w:val="22"/>
          <w:szCs w:val="22"/>
        </w:rPr>
        <w:t>3</w:t>
      </w:r>
      <w:r w:rsidR="002B03F0" w:rsidRPr="00DC5A91">
        <w:rPr>
          <w:rFonts w:ascii="Arial" w:hAnsi="Arial" w:cs="Arial"/>
          <w:b/>
          <w:bCs/>
          <w:color w:val="002060"/>
          <w:sz w:val="22"/>
          <w:szCs w:val="22"/>
        </w:rPr>
        <w:t xml:space="preserve"> al</w:t>
      </w:r>
      <w:r w:rsidR="002B03F0">
        <w:rPr>
          <w:rFonts w:ascii="Arial" w:hAnsi="Arial" w:cs="Arial"/>
          <w:b/>
          <w:bCs/>
          <w:color w:val="002060"/>
          <w:sz w:val="22"/>
          <w:szCs w:val="22"/>
        </w:rPr>
        <w:t xml:space="preserve"> 6</w:t>
      </w:r>
      <w:r w:rsidR="002B03F0" w:rsidRPr="00DC5A91">
        <w:rPr>
          <w:rFonts w:ascii="Arial" w:hAnsi="Arial" w:cs="Arial"/>
          <w:b/>
          <w:bCs/>
          <w:color w:val="002060"/>
          <w:sz w:val="22"/>
          <w:szCs w:val="22"/>
        </w:rPr>
        <w:t xml:space="preserve"> gennaio 202</w:t>
      </w:r>
      <w:r w:rsidR="002B03F0">
        <w:rPr>
          <w:rFonts w:ascii="Arial" w:hAnsi="Arial" w:cs="Arial"/>
          <w:b/>
          <w:bCs/>
          <w:color w:val="002060"/>
          <w:sz w:val="22"/>
          <w:szCs w:val="22"/>
        </w:rPr>
        <w:t>6</w:t>
      </w:r>
      <w:r w:rsidR="002B03F0" w:rsidRPr="00DC5A91">
        <w:rPr>
          <w:rFonts w:ascii="Arial" w:hAnsi="Arial" w:cs="Arial"/>
          <w:b/>
          <w:bCs/>
          <w:color w:val="002060"/>
          <w:sz w:val="22"/>
          <w:szCs w:val="22"/>
        </w:rPr>
        <w:t>.</w:t>
      </w:r>
    </w:p>
    <w:p w14:paraId="16C65DCC" w14:textId="77777777" w:rsidR="002B03F0" w:rsidRPr="00DC5A91" w:rsidRDefault="002B03F0" w:rsidP="002B03F0">
      <w:pPr>
        <w:rPr>
          <w:rFonts w:ascii="Arial" w:hAnsi="Arial" w:cs="Arial"/>
          <w:b/>
          <w:bCs/>
          <w:color w:val="002060"/>
          <w:sz w:val="22"/>
          <w:szCs w:val="22"/>
        </w:rPr>
      </w:pPr>
    </w:p>
    <w:p w14:paraId="53092AFB" w14:textId="77777777" w:rsidR="002B03F0" w:rsidRPr="00DC5A91" w:rsidRDefault="002B03F0" w:rsidP="002B03F0">
      <w:pPr>
        <w:rPr>
          <w:rFonts w:ascii="Arial" w:hAnsi="Arial" w:cs="Arial"/>
          <w:i/>
          <w:iCs/>
          <w:color w:val="002060"/>
          <w:sz w:val="22"/>
          <w:szCs w:val="22"/>
        </w:rPr>
      </w:pPr>
      <w:r w:rsidRPr="00DC5A91">
        <w:rPr>
          <w:rFonts w:ascii="Arial" w:hAnsi="Arial" w:cs="Arial"/>
          <w:i/>
          <w:iCs/>
          <w:color w:val="002060"/>
          <w:sz w:val="22"/>
          <w:szCs w:val="22"/>
        </w:rPr>
        <w:t>Il regolamento sarà pubblicato in un apposito Comunicato Ufficiale di prossima emissione.</w:t>
      </w:r>
    </w:p>
    <w:p w14:paraId="67B53471" w14:textId="77777777" w:rsidR="002B03F0" w:rsidRDefault="002B03F0" w:rsidP="0022231A">
      <w:pPr>
        <w:pStyle w:val="LndNormale1"/>
        <w:rPr>
          <w:color w:val="002060"/>
        </w:rPr>
      </w:pPr>
    </w:p>
    <w:p w14:paraId="6A6AB9F5" w14:textId="77777777" w:rsidR="00421939" w:rsidRDefault="00421939" w:rsidP="0022231A">
      <w:pPr>
        <w:pStyle w:val="LndNormale1"/>
        <w:rPr>
          <w:color w:val="002060"/>
        </w:rPr>
      </w:pPr>
    </w:p>
    <w:p w14:paraId="48E440A6" w14:textId="14343ECB" w:rsidR="00421939" w:rsidRPr="00A54891" w:rsidRDefault="00421939" w:rsidP="00421939">
      <w:pPr>
        <w:pStyle w:val="LndNormale1"/>
        <w:rPr>
          <w:b/>
          <w:color w:val="002060"/>
          <w:sz w:val="28"/>
          <w:szCs w:val="28"/>
        </w:rPr>
      </w:pPr>
      <w:r>
        <w:rPr>
          <w:b/>
          <w:color w:val="002060"/>
          <w:sz w:val="28"/>
          <w:szCs w:val="28"/>
        </w:rPr>
        <w:t>SORTEGGIO SEMIFINALI COPPA MARCHE CALCIO A CINQUE SERIE D</w:t>
      </w:r>
    </w:p>
    <w:p w14:paraId="7790F6D8" w14:textId="77777777" w:rsidR="00421939" w:rsidRDefault="00421939" w:rsidP="00421939">
      <w:pPr>
        <w:pStyle w:val="breakline"/>
        <w:rPr>
          <w:rFonts w:ascii="Arial" w:eastAsiaTheme="minorEastAsia" w:hAnsi="Arial" w:cs="Arial"/>
          <w:color w:val="002060"/>
          <w:sz w:val="22"/>
          <w:szCs w:val="22"/>
        </w:rPr>
      </w:pPr>
    </w:p>
    <w:p w14:paraId="0F5AB4CF" w14:textId="786CC620" w:rsidR="00421939" w:rsidRPr="00421939" w:rsidRDefault="00421939" w:rsidP="00421939">
      <w:pPr>
        <w:pStyle w:val="Corpodeltesto21"/>
        <w:rPr>
          <w:rFonts w:ascii="Arial" w:hAnsi="Arial" w:cs="Arial"/>
          <w:color w:val="002060"/>
          <w:sz w:val="22"/>
        </w:rPr>
      </w:pPr>
      <w:r w:rsidRPr="005231B3">
        <w:rPr>
          <w:rFonts w:ascii="Arial" w:hAnsi="Arial" w:cs="Arial"/>
          <w:color w:val="002060"/>
          <w:sz w:val="22"/>
        </w:rPr>
        <w:t>Gli accoppiamenti delle gare di Semifinale della Coppa Marche</w:t>
      </w:r>
      <w:r>
        <w:rPr>
          <w:rFonts w:ascii="Arial" w:hAnsi="Arial" w:cs="Arial"/>
          <w:color w:val="002060"/>
          <w:sz w:val="22"/>
        </w:rPr>
        <w:t xml:space="preserve"> Calcio a Cinque</w:t>
      </w:r>
      <w:r w:rsidRPr="005231B3">
        <w:rPr>
          <w:rFonts w:ascii="Arial" w:hAnsi="Arial" w:cs="Arial"/>
          <w:color w:val="002060"/>
          <w:sz w:val="22"/>
        </w:rPr>
        <w:t xml:space="preserve"> </w:t>
      </w:r>
      <w:r>
        <w:rPr>
          <w:rFonts w:ascii="Arial" w:hAnsi="Arial" w:cs="Arial"/>
          <w:color w:val="002060"/>
          <w:sz w:val="22"/>
        </w:rPr>
        <w:t>Serie D</w:t>
      </w:r>
      <w:r w:rsidRPr="005231B3">
        <w:rPr>
          <w:rFonts w:ascii="Arial" w:hAnsi="Arial" w:cs="Arial"/>
          <w:color w:val="002060"/>
          <w:sz w:val="22"/>
        </w:rPr>
        <w:t xml:space="preserve"> saranno determinati per </w:t>
      </w:r>
      <w:r w:rsidRPr="00FF2909">
        <w:rPr>
          <w:rFonts w:ascii="Arial" w:hAnsi="Arial" w:cs="Arial"/>
          <w:b/>
          <w:bCs/>
          <w:color w:val="002060"/>
          <w:sz w:val="22"/>
        </w:rPr>
        <w:t>sorteggio</w:t>
      </w:r>
      <w:r>
        <w:rPr>
          <w:rFonts w:ascii="Arial" w:hAnsi="Arial" w:cs="Arial"/>
          <w:b/>
          <w:bCs/>
          <w:color w:val="002060"/>
          <w:sz w:val="22"/>
        </w:rPr>
        <w:t xml:space="preserve"> </w:t>
      </w:r>
      <w:r w:rsidRPr="005231B3">
        <w:rPr>
          <w:rFonts w:ascii="Arial" w:hAnsi="Arial" w:cs="Arial"/>
          <w:color w:val="002060"/>
          <w:sz w:val="22"/>
        </w:rPr>
        <w:t>che si terrà</w:t>
      </w:r>
      <w:r w:rsidRPr="00D359BB">
        <w:rPr>
          <w:rFonts w:ascii="Arial" w:hAnsi="Arial" w:cs="Arial"/>
          <w:b/>
          <w:bCs/>
          <w:color w:val="002060"/>
          <w:sz w:val="22"/>
        </w:rPr>
        <w:t xml:space="preserve"> </w:t>
      </w:r>
      <w:r>
        <w:rPr>
          <w:rFonts w:ascii="Arial" w:hAnsi="Arial" w:cs="Arial"/>
          <w:b/>
          <w:bCs/>
          <w:color w:val="002060"/>
          <w:sz w:val="22"/>
        </w:rPr>
        <w:t>LUNEDI’ 01</w:t>
      </w:r>
      <w:r w:rsidRPr="00D359BB">
        <w:rPr>
          <w:rFonts w:ascii="Arial" w:hAnsi="Arial" w:cs="Arial"/>
          <w:b/>
          <w:bCs/>
          <w:color w:val="002060"/>
          <w:sz w:val="22"/>
        </w:rPr>
        <w:t>/1</w:t>
      </w:r>
      <w:r>
        <w:rPr>
          <w:rFonts w:ascii="Arial" w:hAnsi="Arial" w:cs="Arial"/>
          <w:b/>
          <w:bCs/>
          <w:color w:val="002060"/>
          <w:sz w:val="22"/>
        </w:rPr>
        <w:t>2</w:t>
      </w:r>
      <w:r w:rsidRPr="00D359BB">
        <w:rPr>
          <w:rFonts w:ascii="Arial" w:hAnsi="Arial" w:cs="Arial"/>
          <w:b/>
          <w:bCs/>
          <w:color w:val="002060"/>
          <w:sz w:val="22"/>
        </w:rPr>
        <w:t>/202</w:t>
      </w:r>
      <w:r>
        <w:rPr>
          <w:rFonts w:ascii="Arial" w:hAnsi="Arial" w:cs="Arial"/>
          <w:b/>
          <w:bCs/>
          <w:color w:val="002060"/>
          <w:sz w:val="22"/>
        </w:rPr>
        <w:t>5</w:t>
      </w:r>
      <w:r w:rsidRPr="00D359BB">
        <w:rPr>
          <w:rFonts w:ascii="Arial" w:hAnsi="Arial" w:cs="Arial"/>
          <w:b/>
          <w:bCs/>
          <w:color w:val="002060"/>
          <w:sz w:val="22"/>
        </w:rPr>
        <w:t xml:space="preserve"> </w:t>
      </w:r>
      <w:r w:rsidRPr="005231B3">
        <w:rPr>
          <w:rFonts w:ascii="Arial" w:hAnsi="Arial" w:cs="Arial"/>
          <w:color w:val="002060"/>
          <w:sz w:val="22"/>
        </w:rPr>
        <w:t>alle</w:t>
      </w:r>
      <w:r w:rsidRPr="00D359BB">
        <w:rPr>
          <w:rFonts w:ascii="Arial" w:hAnsi="Arial" w:cs="Arial"/>
          <w:b/>
          <w:bCs/>
          <w:color w:val="002060"/>
          <w:sz w:val="22"/>
        </w:rPr>
        <w:t xml:space="preserve"> ore </w:t>
      </w:r>
      <w:r>
        <w:rPr>
          <w:rFonts w:ascii="Arial" w:hAnsi="Arial" w:cs="Arial"/>
          <w:b/>
          <w:bCs/>
          <w:color w:val="002060"/>
          <w:sz w:val="22"/>
        </w:rPr>
        <w:t xml:space="preserve">17:55 </w:t>
      </w:r>
      <w:r>
        <w:rPr>
          <w:rFonts w:ascii="Arial" w:hAnsi="Arial" w:cs="Arial"/>
          <w:color w:val="002060"/>
          <w:sz w:val="22"/>
        </w:rPr>
        <w:t xml:space="preserve">presso la </w:t>
      </w:r>
      <w:r w:rsidRPr="00421939">
        <w:rPr>
          <w:rFonts w:ascii="Arial" w:hAnsi="Arial" w:cs="Arial"/>
          <w:b/>
          <w:bCs/>
          <w:color w:val="002060"/>
          <w:sz w:val="22"/>
        </w:rPr>
        <w:t xml:space="preserve">Sala Conferenze </w:t>
      </w:r>
      <w:r w:rsidRPr="004B12C4">
        <w:rPr>
          <w:rFonts w:ascii="Arial" w:hAnsi="Arial" w:cs="Arial"/>
          <w:color w:val="002060"/>
          <w:sz w:val="22"/>
        </w:rPr>
        <w:t xml:space="preserve">del </w:t>
      </w:r>
      <w:r w:rsidRPr="00421939">
        <w:rPr>
          <w:rFonts w:ascii="Arial" w:hAnsi="Arial" w:cs="Arial"/>
          <w:b/>
          <w:bCs/>
          <w:color w:val="002060"/>
          <w:sz w:val="22"/>
        </w:rPr>
        <w:t>Comitato Regionale Marche</w:t>
      </w:r>
      <w:r>
        <w:rPr>
          <w:rFonts w:ascii="Arial" w:hAnsi="Arial" w:cs="Arial"/>
          <w:color w:val="002060"/>
          <w:sz w:val="22"/>
        </w:rPr>
        <w:t>.</w:t>
      </w:r>
    </w:p>
    <w:p w14:paraId="587616B6" w14:textId="77777777" w:rsidR="00DA3C1B" w:rsidRDefault="00DA3C1B" w:rsidP="0022231A">
      <w:pPr>
        <w:pStyle w:val="LndNormale1"/>
        <w:rPr>
          <w:color w:val="002060"/>
        </w:rPr>
      </w:pPr>
    </w:p>
    <w:p w14:paraId="2366B1D0" w14:textId="77777777" w:rsidR="00421939" w:rsidRPr="00DA3C1B" w:rsidRDefault="00421939"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76BFC0C0" w14:textId="77777777" w:rsidR="005040D5" w:rsidRDefault="005040D5" w:rsidP="005040D5">
      <w:pPr>
        <w:pStyle w:val="breakline"/>
        <w:rPr>
          <w:color w:val="002060"/>
        </w:rPr>
      </w:pPr>
    </w:p>
    <w:p w14:paraId="10A67EC7" w14:textId="77777777" w:rsidR="00BE0B07" w:rsidRPr="00BF5F33" w:rsidRDefault="00BE0B07" w:rsidP="00BE0B07">
      <w:pPr>
        <w:pStyle w:val="breakline"/>
        <w:rPr>
          <w:color w:val="002060"/>
        </w:rPr>
      </w:pPr>
    </w:p>
    <w:p w14:paraId="5E5A4CBE" w14:textId="77777777" w:rsidR="00BE0B07" w:rsidRPr="00BF5F33" w:rsidRDefault="00BE0B07" w:rsidP="00BE0B07">
      <w:pPr>
        <w:pStyle w:val="titolocampionato0"/>
        <w:shd w:val="clear" w:color="auto" w:fill="CCCCCC"/>
        <w:spacing w:before="80" w:after="40"/>
        <w:rPr>
          <w:color w:val="002060"/>
        </w:rPr>
      </w:pPr>
      <w:r w:rsidRPr="00BF5F33">
        <w:rPr>
          <w:color w:val="002060"/>
        </w:rPr>
        <w:t>CALCIO A CINQUE SERIE D</w:t>
      </w:r>
    </w:p>
    <w:p w14:paraId="493EF48F" w14:textId="77777777" w:rsidR="00BE0B07" w:rsidRPr="00BF5F33" w:rsidRDefault="00BE0B07" w:rsidP="00BE0B07">
      <w:pPr>
        <w:pStyle w:val="titoloprinc0"/>
        <w:rPr>
          <w:color w:val="002060"/>
        </w:rPr>
      </w:pPr>
      <w:r w:rsidRPr="00BF5F33">
        <w:rPr>
          <w:color w:val="002060"/>
        </w:rPr>
        <w:t>VARIAZIONI AL PROGRAMMA GARE</w:t>
      </w:r>
    </w:p>
    <w:p w14:paraId="0F38DC22" w14:textId="77777777" w:rsidR="00BE0B07" w:rsidRPr="00BF5F33" w:rsidRDefault="00BE0B07" w:rsidP="00BE0B07">
      <w:pPr>
        <w:pStyle w:val="breakline"/>
        <w:rPr>
          <w:color w:val="002060"/>
        </w:rPr>
      </w:pPr>
    </w:p>
    <w:p w14:paraId="1361B116" w14:textId="77777777" w:rsidR="00BE0B07" w:rsidRPr="00BF5F33" w:rsidRDefault="00BE0B07" w:rsidP="00BE0B07">
      <w:pPr>
        <w:pStyle w:val="breakline"/>
        <w:rPr>
          <w:color w:val="002060"/>
        </w:rPr>
      </w:pPr>
    </w:p>
    <w:p w14:paraId="25D35D54" w14:textId="77777777" w:rsidR="00BE0B07" w:rsidRPr="00BF5F33" w:rsidRDefault="00BE0B07" w:rsidP="00BE0B07">
      <w:pPr>
        <w:pStyle w:val="sottotitolocampionato10"/>
        <w:rPr>
          <w:color w:val="002060"/>
        </w:rPr>
      </w:pPr>
      <w:r w:rsidRPr="00BF5F3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E0B07" w:rsidRPr="00BF5F33" w14:paraId="7B08A23C" w14:textId="77777777" w:rsidTr="00F42E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02C2B" w14:textId="77777777" w:rsidR="00BE0B07" w:rsidRPr="00BF5F33" w:rsidRDefault="00BE0B07" w:rsidP="00F42E78">
            <w:pPr>
              <w:pStyle w:val="headertabella0"/>
              <w:rPr>
                <w:color w:val="002060"/>
              </w:rPr>
            </w:pPr>
            <w:r w:rsidRPr="00BF5F3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B407E" w14:textId="77777777" w:rsidR="00BE0B07" w:rsidRPr="00BF5F33" w:rsidRDefault="00BE0B07" w:rsidP="00F42E78">
            <w:pPr>
              <w:pStyle w:val="headertabella0"/>
              <w:rPr>
                <w:color w:val="002060"/>
              </w:rPr>
            </w:pPr>
            <w:r w:rsidRPr="00BF5F3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5F791" w14:textId="77777777" w:rsidR="00BE0B07" w:rsidRPr="00BF5F33" w:rsidRDefault="00BE0B07" w:rsidP="00F42E78">
            <w:pPr>
              <w:pStyle w:val="headertabella0"/>
              <w:rPr>
                <w:color w:val="002060"/>
              </w:rPr>
            </w:pPr>
            <w:r w:rsidRPr="00BF5F3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74EB0" w14:textId="77777777" w:rsidR="00BE0B07" w:rsidRPr="00BF5F33" w:rsidRDefault="00BE0B07" w:rsidP="00F42E78">
            <w:pPr>
              <w:pStyle w:val="headertabella0"/>
              <w:rPr>
                <w:color w:val="002060"/>
              </w:rPr>
            </w:pPr>
            <w:r w:rsidRPr="00BF5F3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2AE0D" w14:textId="77777777" w:rsidR="00BE0B07" w:rsidRPr="00BF5F33" w:rsidRDefault="00BE0B07" w:rsidP="00F42E78">
            <w:pPr>
              <w:pStyle w:val="headertabella0"/>
              <w:rPr>
                <w:color w:val="002060"/>
              </w:rPr>
            </w:pPr>
            <w:r w:rsidRPr="00BF5F3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BE2B8" w14:textId="77777777" w:rsidR="00BE0B07" w:rsidRPr="00BF5F33" w:rsidRDefault="00BE0B07" w:rsidP="00F42E78">
            <w:pPr>
              <w:pStyle w:val="headertabella0"/>
              <w:rPr>
                <w:color w:val="002060"/>
              </w:rPr>
            </w:pPr>
            <w:r w:rsidRPr="00BF5F3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576F3" w14:textId="77777777" w:rsidR="00BE0B07" w:rsidRPr="00BF5F33" w:rsidRDefault="00BE0B07" w:rsidP="00F42E78">
            <w:pPr>
              <w:pStyle w:val="headertabella0"/>
              <w:rPr>
                <w:color w:val="002060"/>
              </w:rPr>
            </w:pPr>
            <w:r w:rsidRPr="00BF5F3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11469" w14:textId="77777777" w:rsidR="00BE0B07" w:rsidRPr="00BF5F33" w:rsidRDefault="00BE0B07" w:rsidP="00F42E78">
            <w:pPr>
              <w:pStyle w:val="headertabella0"/>
              <w:rPr>
                <w:color w:val="002060"/>
              </w:rPr>
            </w:pPr>
            <w:r w:rsidRPr="00BF5F33">
              <w:rPr>
                <w:color w:val="002060"/>
              </w:rPr>
              <w:t>Impianto</w:t>
            </w:r>
          </w:p>
        </w:tc>
      </w:tr>
      <w:tr w:rsidR="00BE0B07" w:rsidRPr="00BF5F33" w14:paraId="59077CF0" w14:textId="77777777" w:rsidTr="00F42E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4CA71" w14:textId="77777777" w:rsidR="00BE0B07" w:rsidRPr="00BF5F33" w:rsidRDefault="00BE0B07" w:rsidP="00F42E78">
            <w:pPr>
              <w:pStyle w:val="rowtabella0"/>
              <w:rPr>
                <w:color w:val="002060"/>
                <w:highlight w:val="yellow"/>
              </w:rPr>
            </w:pPr>
            <w:r w:rsidRPr="00BF5F33">
              <w:rPr>
                <w:color w:val="002060"/>
                <w:highlight w:val="yellow"/>
              </w:rPr>
              <w:t>29/11/2025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013C" w14:textId="77777777" w:rsidR="00BE0B07" w:rsidRPr="00BF5F33" w:rsidRDefault="00BE0B07" w:rsidP="00F42E78">
            <w:pPr>
              <w:pStyle w:val="rowtabella0"/>
              <w:jc w:val="center"/>
              <w:rPr>
                <w:color w:val="002060"/>
                <w:highlight w:val="yellow"/>
              </w:rPr>
            </w:pPr>
            <w:r w:rsidRPr="00BF5F33">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0669" w14:textId="77777777" w:rsidR="00BE0B07" w:rsidRPr="00BF5F33" w:rsidRDefault="00BE0B07" w:rsidP="00F42E78">
            <w:pPr>
              <w:pStyle w:val="rowtabella0"/>
              <w:rPr>
                <w:color w:val="002060"/>
                <w:highlight w:val="yellow"/>
              </w:rPr>
            </w:pPr>
            <w:r w:rsidRPr="00BF5F33">
              <w:rPr>
                <w:color w:val="002060"/>
                <w:highlight w:val="yellow"/>
              </w:rPr>
              <w:t>ANGELI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D92AF" w14:textId="77777777" w:rsidR="00BE0B07" w:rsidRPr="00BF5F33" w:rsidRDefault="00BE0B07" w:rsidP="00F42E78">
            <w:pPr>
              <w:pStyle w:val="rowtabella0"/>
              <w:rPr>
                <w:color w:val="002060"/>
                <w:highlight w:val="yellow"/>
              </w:rPr>
            </w:pPr>
            <w:r w:rsidRPr="00BF5F33">
              <w:rPr>
                <w:color w:val="002060"/>
                <w:highlight w:val="yellow"/>
              </w:rPr>
              <w:t>POLISPORTIVA UROBORO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10152" w14:textId="77777777" w:rsidR="00BE0B07" w:rsidRPr="00BF5F33" w:rsidRDefault="00BE0B07" w:rsidP="00F42E7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4DAD" w14:textId="77777777" w:rsidR="00BE0B07" w:rsidRPr="00BF5F33" w:rsidRDefault="00BE0B07" w:rsidP="00F42E78">
            <w:pPr>
              <w:pStyle w:val="rowtabella0"/>
              <w:jc w:val="center"/>
              <w:rPr>
                <w:color w:val="002060"/>
              </w:rPr>
            </w:pPr>
            <w:r w:rsidRPr="00BF5F3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CA19" w14:textId="77777777" w:rsidR="00BE0B07" w:rsidRPr="00BF5F33" w:rsidRDefault="00BE0B07" w:rsidP="00F42E78">
            <w:pPr>
              <w:pStyle w:val="rowtabella0"/>
              <w:jc w:val="center"/>
              <w:rPr>
                <w:color w:val="002060"/>
              </w:rPr>
            </w:pPr>
            <w:r w:rsidRPr="00BF5F33">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22A2" w14:textId="77777777" w:rsidR="00BE0B07" w:rsidRPr="00BF5F33" w:rsidRDefault="00BE0B07" w:rsidP="00F42E78">
            <w:pPr>
              <w:rPr>
                <w:color w:val="002060"/>
              </w:rPr>
            </w:pPr>
          </w:p>
        </w:tc>
      </w:tr>
    </w:tbl>
    <w:p w14:paraId="0F50E619" w14:textId="77777777" w:rsidR="00BE0B07" w:rsidRPr="00BF5F33" w:rsidRDefault="00BE0B07" w:rsidP="00BE0B07">
      <w:pPr>
        <w:pStyle w:val="breakline"/>
        <w:rPr>
          <w:rFonts w:eastAsiaTheme="minorEastAsia"/>
          <w:color w:val="002060"/>
        </w:rPr>
      </w:pPr>
    </w:p>
    <w:p w14:paraId="2D97F791" w14:textId="77777777" w:rsidR="00BE0B07" w:rsidRPr="00BF5F33" w:rsidRDefault="00BE0B07" w:rsidP="00BE0B07">
      <w:pPr>
        <w:pStyle w:val="breakline"/>
        <w:rPr>
          <w:color w:val="002060"/>
        </w:rPr>
      </w:pPr>
    </w:p>
    <w:p w14:paraId="3A014F24" w14:textId="77777777" w:rsidR="00BE0B07" w:rsidRPr="00BF5F33" w:rsidRDefault="00BE0B07" w:rsidP="00BE0B07">
      <w:pPr>
        <w:pStyle w:val="titolocampionato0"/>
        <w:shd w:val="clear" w:color="auto" w:fill="CCCCCC"/>
        <w:spacing w:before="80" w:after="40"/>
        <w:rPr>
          <w:color w:val="002060"/>
        </w:rPr>
      </w:pPr>
      <w:r w:rsidRPr="00BF5F33">
        <w:rPr>
          <w:color w:val="002060"/>
        </w:rPr>
        <w:t>UNDER 15 C5 REGIONALI MASCHILI</w:t>
      </w:r>
    </w:p>
    <w:p w14:paraId="5F45ED45" w14:textId="77777777" w:rsidR="00BE0B07" w:rsidRPr="00BF5F33" w:rsidRDefault="00BE0B07" w:rsidP="00BE0B07">
      <w:pPr>
        <w:pStyle w:val="titoloprinc0"/>
        <w:rPr>
          <w:color w:val="002060"/>
        </w:rPr>
      </w:pPr>
      <w:r w:rsidRPr="00BF5F33">
        <w:rPr>
          <w:color w:val="002060"/>
        </w:rPr>
        <w:t>VARIAZIONI AL PROGRAMMA GARE</w:t>
      </w:r>
    </w:p>
    <w:p w14:paraId="18AC5E10" w14:textId="77777777" w:rsidR="00BE0B07" w:rsidRPr="00BF5F33" w:rsidRDefault="00BE0B07" w:rsidP="00BE0B07">
      <w:pPr>
        <w:pStyle w:val="breakline"/>
        <w:rPr>
          <w:color w:val="002060"/>
        </w:rPr>
      </w:pPr>
    </w:p>
    <w:p w14:paraId="27A1582B" w14:textId="77777777" w:rsidR="00BE0B07" w:rsidRPr="00BF5F33" w:rsidRDefault="00BE0B07" w:rsidP="00BE0B07">
      <w:pPr>
        <w:pStyle w:val="breakline"/>
        <w:rPr>
          <w:color w:val="002060"/>
        </w:rPr>
      </w:pPr>
    </w:p>
    <w:p w14:paraId="73C0209E" w14:textId="77777777" w:rsidR="00BE0B07" w:rsidRPr="00BF5F33" w:rsidRDefault="00BE0B07" w:rsidP="00BE0B07">
      <w:pPr>
        <w:pStyle w:val="sottotitolocampionato10"/>
        <w:rPr>
          <w:color w:val="002060"/>
        </w:rPr>
      </w:pPr>
      <w:r w:rsidRPr="00BF5F3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E0B07" w:rsidRPr="00BF5F33" w14:paraId="4F117085" w14:textId="77777777" w:rsidTr="00F42E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033AD" w14:textId="77777777" w:rsidR="00BE0B07" w:rsidRPr="00BF5F33" w:rsidRDefault="00BE0B07" w:rsidP="00F42E78">
            <w:pPr>
              <w:pStyle w:val="headertabella0"/>
              <w:rPr>
                <w:color w:val="002060"/>
              </w:rPr>
            </w:pPr>
            <w:r w:rsidRPr="00BF5F3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B4B6F" w14:textId="77777777" w:rsidR="00BE0B07" w:rsidRPr="00BF5F33" w:rsidRDefault="00BE0B07" w:rsidP="00F42E78">
            <w:pPr>
              <w:pStyle w:val="headertabella0"/>
              <w:rPr>
                <w:color w:val="002060"/>
              </w:rPr>
            </w:pPr>
            <w:r w:rsidRPr="00BF5F3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9EE7D" w14:textId="77777777" w:rsidR="00BE0B07" w:rsidRPr="00BF5F33" w:rsidRDefault="00BE0B07" w:rsidP="00F42E78">
            <w:pPr>
              <w:pStyle w:val="headertabella0"/>
              <w:rPr>
                <w:color w:val="002060"/>
              </w:rPr>
            </w:pPr>
            <w:r w:rsidRPr="00BF5F3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F1358" w14:textId="77777777" w:rsidR="00BE0B07" w:rsidRPr="00BF5F33" w:rsidRDefault="00BE0B07" w:rsidP="00F42E78">
            <w:pPr>
              <w:pStyle w:val="headertabella0"/>
              <w:rPr>
                <w:color w:val="002060"/>
              </w:rPr>
            </w:pPr>
            <w:r w:rsidRPr="00BF5F3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5DA09" w14:textId="77777777" w:rsidR="00BE0B07" w:rsidRPr="00BF5F33" w:rsidRDefault="00BE0B07" w:rsidP="00F42E78">
            <w:pPr>
              <w:pStyle w:val="headertabella0"/>
              <w:rPr>
                <w:color w:val="002060"/>
              </w:rPr>
            </w:pPr>
            <w:r w:rsidRPr="00BF5F3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A2E30" w14:textId="77777777" w:rsidR="00BE0B07" w:rsidRPr="00BF5F33" w:rsidRDefault="00BE0B07" w:rsidP="00F42E78">
            <w:pPr>
              <w:pStyle w:val="headertabella0"/>
              <w:rPr>
                <w:color w:val="002060"/>
              </w:rPr>
            </w:pPr>
            <w:r w:rsidRPr="00BF5F3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AB3A4" w14:textId="77777777" w:rsidR="00BE0B07" w:rsidRPr="00BF5F33" w:rsidRDefault="00BE0B07" w:rsidP="00F42E78">
            <w:pPr>
              <w:pStyle w:val="headertabella0"/>
              <w:rPr>
                <w:color w:val="002060"/>
              </w:rPr>
            </w:pPr>
            <w:r w:rsidRPr="00BF5F3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A6A00" w14:textId="77777777" w:rsidR="00BE0B07" w:rsidRPr="00BF5F33" w:rsidRDefault="00BE0B07" w:rsidP="00F42E78">
            <w:pPr>
              <w:pStyle w:val="headertabella0"/>
              <w:rPr>
                <w:color w:val="002060"/>
              </w:rPr>
            </w:pPr>
            <w:r w:rsidRPr="00BF5F33">
              <w:rPr>
                <w:color w:val="002060"/>
              </w:rPr>
              <w:t>Impianto</w:t>
            </w:r>
          </w:p>
        </w:tc>
      </w:tr>
      <w:tr w:rsidR="00BE0B07" w:rsidRPr="00BF5F33" w14:paraId="021BADFB" w14:textId="77777777" w:rsidTr="00F42E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67528" w14:textId="77777777" w:rsidR="00BE0B07" w:rsidRPr="00BF5F33" w:rsidRDefault="00BE0B07" w:rsidP="00F42E78">
            <w:pPr>
              <w:pStyle w:val="rowtabella0"/>
              <w:rPr>
                <w:color w:val="002060"/>
                <w:highlight w:val="yellow"/>
              </w:rPr>
            </w:pPr>
            <w:r w:rsidRPr="00BF5F33">
              <w:rPr>
                <w:color w:val="002060"/>
                <w:highlight w:val="yellow"/>
              </w:rPr>
              <w:t>30/11/2025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6D60" w14:textId="77777777" w:rsidR="00BE0B07" w:rsidRPr="00BF5F33" w:rsidRDefault="00BE0B07" w:rsidP="00F42E78">
            <w:pPr>
              <w:pStyle w:val="rowtabella0"/>
              <w:jc w:val="center"/>
              <w:rPr>
                <w:color w:val="002060"/>
                <w:highlight w:val="yellow"/>
              </w:rPr>
            </w:pPr>
            <w:r w:rsidRPr="00BF5F33">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E0CE" w14:textId="77777777" w:rsidR="00BE0B07" w:rsidRPr="00BF5F33" w:rsidRDefault="00BE0B07" w:rsidP="00F42E78">
            <w:pPr>
              <w:pStyle w:val="rowtabella0"/>
              <w:rPr>
                <w:color w:val="002060"/>
                <w:highlight w:val="yellow"/>
              </w:rPr>
            </w:pPr>
            <w:r w:rsidRPr="00BF5F33">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0C03" w14:textId="77777777" w:rsidR="00BE0B07" w:rsidRPr="00BF5F33" w:rsidRDefault="00BE0B07" w:rsidP="00F42E78">
            <w:pPr>
              <w:pStyle w:val="rowtabella0"/>
              <w:rPr>
                <w:color w:val="002060"/>
                <w:highlight w:val="yellow"/>
              </w:rPr>
            </w:pPr>
            <w:r w:rsidRPr="00BF5F33">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AC60" w14:textId="77777777" w:rsidR="00BE0B07" w:rsidRPr="00BF5F33" w:rsidRDefault="00BE0B07" w:rsidP="00F42E78">
            <w:pPr>
              <w:pStyle w:val="rowtabella0"/>
              <w:rPr>
                <w:color w:val="002060"/>
              </w:rPr>
            </w:pPr>
            <w:r w:rsidRPr="00BF5F33">
              <w:rPr>
                <w:color w:val="002060"/>
              </w:rPr>
              <w:t>2</w:t>
            </w:r>
            <w:r>
              <w:rPr>
                <w:color w:val="002060"/>
              </w:rPr>
              <w:t>9</w:t>
            </w:r>
            <w:r w:rsidRPr="00BF5F33">
              <w:rPr>
                <w:color w:val="002060"/>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BE30" w14:textId="77777777" w:rsidR="00BE0B07" w:rsidRPr="00BF5F33" w:rsidRDefault="00BE0B07" w:rsidP="00F42E78">
            <w:pPr>
              <w:pStyle w:val="rowtabella0"/>
              <w:jc w:val="center"/>
              <w:rPr>
                <w:color w:val="002060"/>
              </w:rPr>
            </w:pPr>
            <w:r w:rsidRPr="00BF5F33">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ECB7" w14:textId="77777777" w:rsidR="00BE0B07" w:rsidRPr="00BF5F33" w:rsidRDefault="00BE0B07" w:rsidP="00F42E78">
            <w:pPr>
              <w:pStyle w:val="rowtabella0"/>
              <w:jc w:val="center"/>
              <w:rPr>
                <w:color w:val="002060"/>
              </w:rPr>
            </w:pPr>
            <w:r w:rsidRPr="00BF5F3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E193" w14:textId="77777777" w:rsidR="00BE0B07" w:rsidRPr="00BF5F33" w:rsidRDefault="00BE0B07" w:rsidP="00F42E78">
            <w:pPr>
              <w:pStyle w:val="rowtabella0"/>
              <w:rPr>
                <w:color w:val="002060"/>
                <w:highlight w:val="yellow"/>
              </w:rPr>
            </w:pPr>
            <w:r w:rsidRPr="00BF5F33">
              <w:rPr>
                <w:color w:val="002060"/>
                <w:highlight w:val="yellow"/>
              </w:rPr>
              <w:t>CENTRO SP. POL. "R.GATTARI" TOLENTINO VIA TAGLIAMENTO</w:t>
            </w:r>
          </w:p>
        </w:tc>
      </w:tr>
    </w:tbl>
    <w:p w14:paraId="7AEE327F" w14:textId="77777777" w:rsidR="00BE0B07" w:rsidRPr="00BF5F33" w:rsidRDefault="00BE0B07" w:rsidP="00BE0B07">
      <w:pPr>
        <w:pStyle w:val="breakline"/>
        <w:rPr>
          <w:rFonts w:eastAsiaTheme="minorEastAsia"/>
          <w:color w:val="002060"/>
        </w:rPr>
      </w:pPr>
    </w:p>
    <w:p w14:paraId="1F143AD0" w14:textId="77777777" w:rsidR="00BE0B07" w:rsidRPr="00BF5F33" w:rsidRDefault="00BE0B07" w:rsidP="00BE0B07">
      <w:pPr>
        <w:pStyle w:val="breakline"/>
        <w:rPr>
          <w:color w:val="002060"/>
        </w:rPr>
      </w:pPr>
    </w:p>
    <w:p w14:paraId="6620EDBD" w14:textId="77777777" w:rsidR="00BE0B07" w:rsidRPr="00BF5F33" w:rsidRDefault="00BE0B07" w:rsidP="00BE0B07">
      <w:pPr>
        <w:pStyle w:val="titoloprinc0"/>
        <w:rPr>
          <w:color w:val="002060"/>
        </w:rPr>
      </w:pPr>
      <w:r w:rsidRPr="00BF5F33">
        <w:rPr>
          <w:color w:val="002060"/>
        </w:rPr>
        <w:t>RISULTATI</w:t>
      </w:r>
    </w:p>
    <w:p w14:paraId="184D63FF" w14:textId="77777777" w:rsidR="00BE0B07" w:rsidRPr="00BF5F33" w:rsidRDefault="00BE0B07" w:rsidP="00BE0B07">
      <w:pPr>
        <w:pStyle w:val="breakline"/>
        <w:rPr>
          <w:color w:val="002060"/>
        </w:rPr>
      </w:pPr>
    </w:p>
    <w:p w14:paraId="6C01FC89" w14:textId="77777777" w:rsidR="00BE0B07" w:rsidRPr="00BF5F33" w:rsidRDefault="00BE0B07" w:rsidP="00BE0B07">
      <w:pPr>
        <w:pStyle w:val="sottotitolocampionato10"/>
        <w:rPr>
          <w:color w:val="002060"/>
        </w:rPr>
      </w:pPr>
      <w:r w:rsidRPr="00BF5F33">
        <w:rPr>
          <w:color w:val="002060"/>
        </w:rPr>
        <w:t>RISULTATI UFFICIALI GARE DEL 23/11/2025</w:t>
      </w:r>
    </w:p>
    <w:p w14:paraId="2341F7E0" w14:textId="77777777" w:rsidR="00BE0B07" w:rsidRPr="00BE0B07" w:rsidRDefault="00BE0B07" w:rsidP="00BE0B07">
      <w:pPr>
        <w:pStyle w:val="sottotitolocampionato20"/>
        <w:spacing w:before="0" w:beforeAutospacing="0" w:after="0" w:afterAutospacing="0"/>
        <w:rPr>
          <w:rFonts w:ascii="Arial" w:hAnsi="Arial" w:cs="Arial"/>
          <w:color w:val="002060"/>
          <w:sz w:val="20"/>
          <w:szCs w:val="20"/>
        </w:rPr>
      </w:pPr>
      <w:r w:rsidRPr="00BE0B07">
        <w:rPr>
          <w:rFonts w:ascii="Arial" w:hAnsi="Arial" w:cs="Arial"/>
          <w:color w:val="002060"/>
          <w:sz w:val="20"/>
          <w:szCs w:val="20"/>
        </w:rPr>
        <w:t>Si trascrivono qui di seguito i risultati ufficiali delle gare disputate</w:t>
      </w:r>
    </w:p>
    <w:p w14:paraId="34CF19A1" w14:textId="77777777" w:rsidR="00BE0B07" w:rsidRPr="00BF5F33" w:rsidRDefault="00BE0B07" w:rsidP="00BE0B0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0B07" w:rsidRPr="00BF5F33" w14:paraId="181C5C6E" w14:textId="77777777" w:rsidTr="00F42E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0B07" w:rsidRPr="00BF5F33" w14:paraId="7383AB6C" w14:textId="77777777" w:rsidTr="00F42E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6F362" w14:textId="77777777" w:rsidR="00BE0B07" w:rsidRPr="00BF5F33" w:rsidRDefault="00BE0B07" w:rsidP="00F42E78">
                  <w:pPr>
                    <w:pStyle w:val="headertabella0"/>
                    <w:rPr>
                      <w:color w:val="002060"/>
                    </w:rPr>
                  </w:pPr>
                  <w:r w:rsidRPr="00BF5F33">
                    <w:rPr>
                      <w:color w:val="002060"/>
                    </w:rPr>
                    <w:t>GIRONE A - 9 Giornata - A</w:t>
                  </w:r>
                </w:p>
              </w:tc>
            </w:tr>
            <w:tr w:rsidR="00BE0B07" w:rsidRPr="00BF5F33" w14:paraId="43EFCDD6" w14:textId="77777777" w:rsidTr="00F42E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54509D" w14:textId="77777777" w:rsidR="00BE0B07" w:rsidRPr="00BF5F33" w:rsidRDefault="00BE0B07" w:rsidP="00F42E78">
                  <w:pPr>
                    <w:pStyle w:val="rowtabella0"/>
                    <w:rPr>
                      <w:color w:val="002060"/>
                    </w:rPr>
                  </w:pPr>
                  <w:r w:rsidRPr="00BF5F33">
                    <w:rPr>
                      <w:color w:val="002060"/>
                    </w:rPr>
                    <w:t>ACSS MONDOLFO C5 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54C9C" w14:textId="77777777" w:rsidR="00BE0B07" w:rsidRPr="00BF5F33" w:rsidRDefault="00BE0B07" w:rsidP="00F42E78">
                  <w:pPr>
                    <w:pStyle w:val="rowtabella0"/>
                    <w:rPr>
                      <w:color w:val="002060"/>
                    </w:rPr>
                  </w:pPr>
                  <w:r w:rsidRPr="00BF5F33">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8D1A4" w14:textId="77777777" w:rsidR="00BE0B07" w:rsidRPr="00BF5F33" w:rsidRDefault="00BE0B07" w:rsidP="00F42E78">
                  <w:pPr>
                    <w:pStyle w:val="rowtabella0"/>
                    <w:jc w:val="center"/>
                    <w:rPr>
                      <w:color w:val="002060"/>
                    </w:rPr>
                  </w:pPr>
                  <w:r w:rsidRPr="00BF5F33">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F59AC" w14:textId="77777777" w:rsidR="00BE0B07" w:rsidRPr="00BF5F33" w:rsidRDefault="00BE0B07" w:rsidP="00F42E78">
                  <w:pPr>
                    <w:pStyle w:val="rowtabella0"/>
                    <w:jc w:val="center"/>
                    <w:rPr>
                      <w:color w:val="002060"/>
                    </w:rPr>
                  </w:pPr>
                  <w:r w:rsidRPr="00BF5F33">
                    <w:rPr>
                      <w:color w:val="002060"/>
                    </w:rPr>
                    <w:t> </w:t>
                  </w:r>
                </w:p>
              </w:tc>
            </w:tr>
            <w:tr w:rsidR="00BE0B07" w:rsidRPr="00BF5F33" w14:paraId="41942B19" w14:textId="77777777" w:rsidTr="00F42E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B866FA" w14:textId="77777777" w:rsidR="00BE0B07" w:rsidRPr="00BF5F33" w:rsidRDefault="00BE0B07" w:rsidP="00F42E78">
                  <w:pPr>
                    <w:pStyle w:val="rowtabella0"/>
                    <w:rPr>
                      <w:color w:val="002060"/>
                    </w:rPr>
                  </w:pPr>
                  <w:r w:rsidRPr="00BF5F33">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5375A9" w14:textId="77777777" w:rsidR="00BE0B07" w:rsidRPr="00BF5F33" w:rsidRDefault="00BE0B07" w:rsidP="00F42E78">
                  <w:pPr>
                    <w:pStyle w:val="rowtabella0"/>
                    <w:rPr>
                      <w:color w:val="002060"/>
                    </w:rPr>
                  </w:pPr>
                  <w:r w:rsidRPr="00BF5F33">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D5C35C" w14:textId="77777777" w:rsidR="00BE0B07" w:rsidRPr="00BF5F33" w:rsidRDefault="00BE0B07" w:rsidP="00F42E78">
                  <w:pPr>
                    <w:pStyle w:val="rowtabella0"/>
                    <w:jc w:val="center"/>
                    <w:rPr>
                      <w:color w:val="002060"/>
                    </w:rPr>
                  </w:pPr>
                  <w:r w:rsidRPr="00BF5F33">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B4A114" w14:textId="77777777" w:rsidR="00BE0B07" w:rsidRPr="00BF5F33" w:rsidRDefault="00BE0B07" w:rsidP="00F42E78">
                  <w:pPr>
                    <w:pStyle w:val="rowtabella0"/>
                    <w:jc w:val="center"/>
                    <w:rPr>
                      <w:color w:val="002060"/>
                    </w:rPr>
                  </w:pPr>
                  <w:r w:rsidRPr="00BF5F33">
                    <w:rPr>
                      <w:color w:val="002060"/>
                    </w:rPr>
                    <w:t> </w:t>
                  </w:r>
                </w:p>
              </w:tc>
            </w:tr>
            <w:tr w:rsidR="00BE0B07" w:rsidRPr="00BF5F33" w14:paraId="7D41E597" w14:textId="77777777" w:rsidTr="00F42E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4625B6" w14:textId="77777777" w:rsidR="00BE0B07" w:rsidRPr="00BF5F33" w:rsidRDefault="00BE0B07" w:rsidP="00F42E78">
                  <w:pPr>
                    <w:pStyle w:val="rowtabella0"/>
                    <w:rPr>
                      <w:color w:val="002060"/>
                    </w:rPr>
                  </w:pPr>
                  <w:r w:rsidRPr="00BF5F33">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21A9D5" w14:textId="77777777" w:rsidR="00BE0B07" w:rsidRPr="00BF5F33" w:rsidRDefault="00BE0B07" w:rsidP="00F42E78">
                  <w:pPr>
                    <w:pStyle w:val="rowtabella0"/>
                    <w:rPr>
                      <w:color w:val="002060"/>
                    </w:rPr>
                  </w:pPr>
                  <w:r w:rsidRPr="00BF5F33">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7D2DD0" w14:textId="77777777" w:rsidR="00BE0B07" w:rsidRPr="00BF5F33" w:rsidRDefault="00BE0B07" w:rsidP="00F42E78">
                  <w:pPr>
                    <w:pStyle w:val="rowtabella0"/>
                    <w:jc w:val="center"/>
                    <w:rPr>
                      <w:color w:val="002060"/>
                    </w:rPr>
                  </w:pPr>
                  <w:r w:rsidRPr="00BF5F3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5371CF" w14:textId="77777777" w:rsidR="00BE0B07" w:rsidRPr="00BF5F33" w:rsidRDefault="00BE0B07" w:rsidP="00F42E78">
                  <w:pPr>
                    <w:pStyle w:val="rowtabella0"/>
                    <w:jc w:val="center"/>
                    <w:rPr>
                      <w:color w:val="002060"/>
                    </w:rPr>
                  </w:pPr>
                  <w:r w:rsidRPr="00BF5F33">
                    <w:rPr>
                      <w:color w:val="002060"/>
                    </w:rPr>
                    <w:t> </w:t>
                  </w:r>
                </w:p>
              </w:tc>
            </w:tr>
            <w:tr w:rsidR="00BE0B07" w:rsidRPr="00BF5F33" w14:paraId="632C584F" w14:textId="77777777" w:rsidTr="00F42E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11D86D" w14:textId="77777777" w:rsidR="00BE0B07" w:rsidRPr="00BF5F33" w:rsidRDefault="00BE0B07" w:rsidP="00F42E78">
                  <w:pPr>
                    <w:pStyle w:val="rowtabella0"/>
                    <w:rPr>
                      <w:color w:val="002060"/>
                    </w:rPr>
                  </w:pPr>
                  <w:r w:rsidRPr="00BF5F33">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A8B022" w14:textId="77777777" w:rsidR="00BE0B07" w:rsidRPr="00BF5F33" w:rsidRDefault="00BE0B07" w:rsidP="00F42E78">
                  <w:pPr>
                    <w:pStyle w:val="rowtabella0"/>
                    <w:rPr>
                      <w:color w:val="002060"/>
                    </w:rPr>
                  </w:pPr>
                  <w:r w:rsidRPr="00BF5F33">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79B65C" w14:textId="77777777" w:rsidR="00BE0B07" w:rsidRPr="00BF5F33" w:rsidRDefault="00BE0B07" w:rsidP="00F42E78">
                  <w:pPr>
                    <w:pStyle w:val="rowtabella0"/>
                    <w:jc w:val="center"/>
                    <w:rPr>
                      <w:color w:val="002060"/>
                    </w:rPr>
                  </w:pPr>
                  <w:r w:rsidRPr="00BF5F33">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55AF21" w14:textId="77777777" w:rsidR="00BE0B07" w:rsidRPr="00BF5F33" w:rsidRDefault="00BE0B07" w:rsidP="00F42E78">
                  <w:pPr>
                    <w:pStyle w:val="rowtabella0"/>
                    <w:jc w:val="center"/>
                    <w:rPr>
                      <w:color w:val="002060"/>
                    </w:rPr>
                  </w:pPr>
                  <w:r w:rsidRPr="00BF5F33">
                    <w:rPr>
                      <w:color w:val="002060"/>
                    </w:rPr>
                    <w:t> </w:t>
                  </w:r>
                </w:p>
              </w:tc>
            </w:tr>
            <w:tr w:rsidR="00BE0B07" w:rsidRPr="00BF5F33" w14:paraId="706AB268" w14:textId="77777777" w:rsidTr="00F42E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44A7F1" w14:textId="77777777" w:rsidR="00BE0B07" w:rsidRPr="00BF5F33" w:rsidRDefault="00BE0B07" w:rsidP="00F42E78">
                  <w:pPr>
                    <w:pStyle w:val="rowtabella0"/>
                    <w:rPr>
                      <w:color w:val="002060"/>
                    </w:rPr>
                  </w:pPr>
                  <w:r w:rsidRPr="00BF5F33">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EB88D6" w14:textId="77777777" w:rsidR="00BE0B07" w:rsidRPr="00BF5F33" w:rsidRDefault="00BE0B07" w:rsidP="00F42E78">
                  <w:pPr>
                    <w:pStyle w:val="rowtabella0"/>
                    <w:rPr>
                      <w:color w:val="002060"/>
                    </w:rPr>
                  </w:pPr>
                  <w:r w:rsidRPr="00BF5F33">
                    <w:rPr>
                      <w:color w:val="002060"/>
                    </w:rPr>
                    <w:t>- BULDOG T.N.T. LUCREZISQ.B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ED7419" w14:textId="77777777" w:rsidR="00BE0B07" w:rsidRPr="00BF5F33" w:rsidRDefault="00BE0B07" w:rsidP="00F42E78">
                  <w:pPr>
                    <w:pStyle w:val="rowtabella0"/>
                    <w:jc w:val="center"/>
                    <w:rPr>
                      <w:color w:val="002060"/>
                    </w:rPr>
                  </w:pPr>
                  <w:r w:rsidRPr="00BF5F33">
                    <w:rPr>
                      <w:color w:val="002060"/>
                    </w:rPr>
                    <w:t>10 - 4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8BD4AC" w14:textId="77777777" w:rsidR="00BE0B07" w:rsidRPr="00BF5F33" w:rsidRDefault="00BE0B07" w:rsidP="00F42E78">
                  <w:pPr>
                    <w:pStyle w:val="rowtabella0"/>
                    <w:jc w:val="center"/>
                    <w:rPr>
                      <w:color w:val="002060"/>
                    </w:rPr>
                  </w:pPr>
                  <w:r w:rsidRPr="00BF5F33">
                    <w:rPr>
                      <w:color w:val="002060"/>
                    </w:rPr>
                    <w:t> </w:t>
                  </w:r>
                </w:p>
              </w:tc>
            </w:tr>
            <w:tr w:rsidR="00BE0B07" w:rsidRPr="00BF5F33" w14:paraId="35DECCA9" w14:textId="77777777" w:rsidTr="00F42E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B3D83" w14:textId="77777777" w:rsidR="00BE0B07" w:rsidRPr="00BF5F33" w:rsidRDefault="00BE0B07" w:rsidP="00F42E78">
                  <w:pPr>
                    <w:pStyle w:val="rowtabella0"/>
                    <w:rPr>
                      <w:color w:val="002060"/>
                    </w:rPr>
                  </w:pPr>
                  <w:r w:rsidRPr="00BF5F33">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39CA4" w14:textId="77777777" w:rsidR="00BE0B07" w:rsidRPr="00BF5F33" w:rsidRDefault="00BE0B07" w:rsidP="00F42E78">
                  <w:pPr>
                    <w:pStyle w:val="rowtabella0"/>
                    <w:rPr>
                      <w:color w:val="002060"/>
                    </w:rPr>
                  </w:pPr>
                  <w:r w:rsidRPr="00BF5F33">
                    <w:rPr>
                      <w:color w:val="002060"/>
                    </w:rPr>
                    <w:t>- ACSS MONDOLFO C5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CEF16" w14:textId="77777777" w:rsidR="00BE0B07" w:rsidRPr="00BF5F33" w:rsidRDefault="00BE0B07" w:rsidP="00F42E78">
                  <w:pPr>
                    <w:pStyle w:val="rowtabella0"/>
                    <w:jc w:val="center"/>
                    <w:rPr>
                      <w:color w:val="002060"/>
                    </w:rPr>
                  </w:pPr>
                  <w:r w:rsidRPr="00BF5F33">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CD89E" w14:textId="77777777" w:rsidR="00BE0B07" w:rsidRPr="00BF5F33" w:rsidRDefault="00BE0B07" w:rsidP="00F42E78">
                  <w:pPr>
                    <w:pStyle w:val="rowtabella0"/>
                    <w:jc w:val="center"/>
                    <w:rPr>
                      <w:color w:val="002060"/>
                    </w:rPr>
                  </w:pPr>
                  <w:r w:rsidRPr="00BF5F33">
                    <w:rPr>
                      <w:color w:val="002060"/>
                    </w:rPr>
                    <w:t> </w:t>
                  </w:r>
                </w:p>
              </w:tc>
            </w:tr>
            <w:tr w:rsidR="00BE0B07" w:rsidRPr="00BF5F33" w14:paraId="2034C893" w14:textId="77777777" w:rsidTr="00F42E78">
              <w:tc>
                <w:tcPr>
                  <w:tcW w:w="4700" w:type="dxa"/>
                  <w:gridSpan w:val="4"/>
                  <w:tcBorders>
                    <w:top w:val="nil"/>
                    <w:left w:val="nil"/>
                    <w:bottom w:val="nil"/>
                    <w:right w:val="nil"/>
                  </w:tcBorders>
                  <w:tcMar>
                    <w:top w:w="20" w:type="dxa"/>
                    <w:left w:w="20" w:type="dxa"/>
                    <w:bottom w:w="20" w:type="dxa"/>
                    <w:right w:w="20" w:type="dxa"/>
                  </w:tcMar>
                  <w:vAlign w:val="center"/>
                  <w:hideMark/>
                </w:tcPr>
                <w:p w14:paraId="3F5E5021" w14:textId="77777777" w:rsidR="00BE0B07" w:rsidRPr="00BF5F33" w:rsidRDefault="00BE0B07" w:rsidP="00F42E78">
                  <w:pPr>
                    <w:pStyle w:val="rowtabella0"/>
                    <w:rPr>
                      <w:color w:val="002060"/>
                    </w:rPr>
                  </w:pPr>
                  <w:r w:rsidRPr="00BF5F33">
                    <w:rPr>
                      <w:color w:val="002060"/>
                    </w:rPr>
                    <w:t>(1) - disputata il 22/11/2025</w:t>
                  </w:r>
                </w:p>
              </w:tc>
            </w:tr>
          </w:tbl>
          <w:p w14:paraId="23FF66ED" w14:textId="77777777" w:rsidR="00BE0B07" w:rsidRPr="00BF5F33" w:rsidRDefault="00BE0B07" w:rsidP="00F42E78">
            <w:pPr>
              <w:rPr>
                <w:color w:val="002060"/>
              </w:rPr>
            </w:pPr>
          </w:p>
        </w:tc>
      </w:tr>
    </w:tbl>
    <w:p w14:paraId="1312A2A2" w14:textId="77777777" w:rsidR="00BE0B07" w:rsidRPr="00BF5F33" w:rsidRDefault="00BE0B07" w:rsidP="00BE0B07">
      <w:pPr>
        <w:pStyle w:val="breakline"/>
        <w:rPr>
          <w:rFonts w:eastAsiaTheme="minorEastAsia"/>
          <w:color w:val="002060"/>
        </w:rPr>
      </w:pPr>
    </w:p>
    <w:p w14:paraId="4CF5DCF2" w14:textId="77777777" w:rsidR="00BE0B07" w:rsidRPr="00BF5F33" w:rsidRDefault="00BE0B07" w:rsidP="00BE0B07">
      <w:pPr>
        <w:pStyle w:val="breakline"/>
        <w:rPr>
          <w:color w:val="002060"/>
        </w:rPr>
      </w:pPr>
    </w:p>
    <w:p w14:paraId="0F29FD51" w14:textId="77777777" w:rsidR="00BE0B07" w:rsidRPr="00BF5F33" w:rsidRDefault="00BE0B07" w:rsidP="00BE0B07">
      <w:pPr>
        <w:pStyle w:val="titoloprinc0"/>
        <w:rPr>
          <w:color w:val="002060"/>
        </w:rPr>
      </w:pPr>
      <w:r w:rsidRPr="00BF5F33">
        <w:rPr>
          <w:color w:val="002060"/>
        </w:rPr>
        <w:t>GIUDICE SPORTIVO</w:t>
      </w:r>
    </w:p>
    <w:p w14:paraId="58E7D841" w14:textId="77777777" w:rsidR="00BE0B07" w:rsidRPr="00BF5F33" w:rsidRDefault="00BE0B07" w:rsidP="00BE0B07">
      <w:pPr>
        <w:pStyle w:val="diffida"/>
        <w:rPr>
          <w:color w:val="002060"/>
        </w:rPr>
      </w:pPr>
      <w:r w:rsidRPr="00BF5F33">
        <w:rPr>
          <w:color w:val="002060"/>
        </w:rPr>
        <w:t>Il Giudice Sportivo Avv. Agnese Lazzaretti, con l'assistenza del Segretario Angelo Castellana, nella seduta del 24/11/2025, ha adottato le decisioni che di seguito integralmente si riportano:</w:t>
      </w:r>
    </w:p>
    <w:p w14:paraId="5160088F" w14:textId="77777777" w:rsidR="00BE0B07" w:rsidRPr="00BF5F33" w:rsidRDefault="00BE0B07" w:rsidP="00BE0B07">
      <w:pPr>
        <w:pStyle w:val="titolo10"/>
        <w:rPr>
          <w:color w:val="002060"/>
        </w:rPr>
      </w:pPr>
      <w:r w:rsidRPr="00BF5F33">
        <w:rPr>
          <w:color w:val="002060"/>
        </w:rPr>
        <w:t xml:space="preserve">GARE DEL 23/11/2025 </w:t>
      </w:r>
    </w:p>
    <w:p w14:paraId="6C3532B5" w14:textId="77777777" w:rsidR="00BE0B07" w:rsidRPr="00BF5F33" w:rsidRDefault="00BE0B07" w:rsidP="00BE0B07">
      <w:pPr>
        <w:pStyle w:val="titolo7a"/>
        <w:rPr>
          <w:color w:val="002060"/>
        </w:rPr>
      </w:pPr>
      <w:r w:rsidRPr="00BF5F33">
        <w:rPr>
          <w:color w:val="002060"/>
        </w:rPr>
        <w:t xml:space="preserve">PROVVEDIMENTI DISCIPLINARI </w:t>
      </w:r>
    </w:p>
    <w:p w14:paraId="4FE74503" w14:textId="77777777" w:rsidR="00BE0B07" w:rsidRPr="00BF5F33" w:rsidRDefault="00BE0B07" w:rsidP="00BE0B07">
      <w:pPr>
        <w:pStyle w:val="titolo7b0"/>
        <w:rPr>
          <w:color w:val="002060"/>
        </w:rPr>
      </w:pPr>
      <w:r w:rsidRPr="00BF5F33">
        <w:rPr>
          <w:color w:val="002060"/>
        </w:rPr>
        <w:t xml:space="preserve">In base alle risultanze degli atti ufficiali sono state deliberate le seguenti sanzioni disciplinari. </w:t>
      </w:r>
    </w:p>
    <w:p w14:paraId="764F5648" w14:textId="77777777" w:rsidR="00BE0B07" w:rsidRPr="00BF5F33" w:rsidRDefault="00BE0B07" w:rsidP="00BE0B07">
      <w:pPr>
        <w:pStyle w:val="titolo30"/>
        <w:rPr>
          <w:color w:val="002060"/>
        </w:rPr>
      </w:pPr>
      <w:r w:rsidRPr="00BF5F33">
        <w:rPr>
          <w:color w:val="002060"/>
        </w:rPr>
        <w:t xml:space="preserve">CALCIATORI NON ESPULSI </w:t>
      </w:r>
    </w:p>
    <w:p w14:paraId="5CAE1253" w14:textId="77777777" w:rsidR="00BE0B07" w:rsidRPr="00BF5F33" w:rsidRDefault="00BE0B07" w:rsidP="00BE0B07">
      <w:pPr>
        <w:pStyle w:val="titolo20"/>
        <w:rPr>
          <w:color w:val="002060"/>
        </w:rPr>
      </w:pPr>
      <w:r w:rsidRPr="00BF5F3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0B07" w:rsidRPr="00BF5F33" w14:paraId="39306DC6" w14:textId="77777777" w:rsidTr="00F42E78">
        <w:tc>
          <w:tcPr>
            <w:tcW w:w="2200" w:type="dxa"/>
            <w:tcMar>
              <w:top w:w="20" w:type="dxa"/>
              <w:left w:w="20" w:type="dxa"/>
              <w:bottom w:w="20" w:type="dxa"/>
              <w:right w:w="20" w:type="dxa"/>
            </w:tcMar>
            <w:vAlign w:val="center"/>
            <w:hideMark/>
          </w:tcPr>
          <w:p w14:paraId="1D01D1E5" w14:textId="77777777" w:rsidR="00BE0B07" w:rsidRPr="00BF5F33" w:rsidRDefault="00BE0B07" w:rsidP="00F42E78">
            <w:pPr>
              <w:pStyle w:val="movimento"/>
              <w:rPr>
                <w:color w:val="002060"/>
              </w:rPr>
            </w:pPr>
            <w:r w:rsidRPr="00BF5F33">
              <w:rPr>
                <w:color w:val="002060"/>
              </w:rPr>
              <w:t>LISOTTA ALESSANDRO</w:t>
            </w:r>
          </w:p>
        </w:tc>
        <w:tc>
          <w:tcPr>
            <w:tcW w:w="2200" w:type="dxa"/>
            <w:tcMar>
              <w:top w:w="20" w:type="dxa"/>
              <w:left w:w="20" w:type="dxa"/>
              <w:bottom w:w="20" w:type="dxa"/>
              <w:right w:w="20" w:type="dxa"/>
            </w:tcMar>
            <w:vAlign w:val="center"/>
            <w:hideMark/>
          </w:tcPr>
          <w:p w14:paraId="69DE0C90" w14:textId="77777777" w:rsidR="00BE0B07" w:rsidRPr="00BF5F33" w:rsidRDefault="00BE0B07" w:rsidP="00F42E78">
            <w:pPr>
              <w:pStyle w:val="movimento2"/>
              <w:rPr>
                <w:color w:val="002060"/>
              </w:rPr>
            </w:pPr>
            <w:r w:rsidRPr="00BF5F33">
              <w:rPr>
                <w:color w:val="002060"/>
              </w:rPr>
              <w:t xml:space="preserve">(BULDOG T.N.T. LUCREZIA) </w:t>
            </w:r>
          </w:p>
        </w:tc>
        <w:tc>
          <w:tcPr>
            <w:tcW w:w="800" w:type="dxa"/>
            <w:tcMar>
              <w:top w:w="20" w:type="dxa"/>
              <w:left w:w="20" w:type="dxa"/>
              <w:bottom w:w="20" w:type="dxa"/>
              <w:right w:w="20" w:type="dxa"/>
            </w:tcMar>
            <w:vAlign w:val="center"/>
            <w:hideMark/>
          </w:tcPr>
          <w:p w14:paraId="0694F05E" w14:textId="77777777" w:rsidR="00BE0B07" w:rsidRPr="00BF5F33" w:rsidRDefault="00BE0B07" w:rsidP="00F42E78">
            <w:pPr>
              <w:pStyle w:val="movimento"/>
              <w:rPr>
                <w:color w:val="002060"/>
              </w:rPr>
            </w:pPr>
            <w:r w:rsidRPr="00BF5F33">
              <w:rPr>
                <w:color w:val="002060"/>
              </w:rPr>
              <w:t> </w:t>
            </w:r>
          </w:p>
        </w:tc>
        <w:tc>
          <w:tcPr>
            <w:tcW w:w="2200" w:type="dxa"/>
            <w:tcMar>
              <w:top w:w="20" w:type="dxa"/>
              <w:left w:w="20" w:type="dxa"/>
              <w:bottom w:w="20" w:type="dxa"/>
              <w:right w:w="20" w:type="dxa"/>
            </w:tcMar>
            <w:vAlign w:val="center"/>
            <w:hideMark/>
          </w:tcPr>
          <w:p w14:paraId="1AD609E3" w14:textId="77777777" w:rsidR="00BE0B07" w:rsidRPr="00BF5F33" w:rsidRDefault="00BE0B07" w:rsidP="00F42E78">
            <w:pPr>
              <w:pStyle w:val="movimento"/>
              <w:rPr>
                <w:color w:val="002060"/>
              </w:rPr>
            </w:pPr>
            <w:r w:rsidRPr="00BF5F33">
              <w:rPr>
                <w:color w:val="002060"/>
              </w:rPr>
              <w:t> </w:t>
            </w:r>
          </w:p>
        </w:tc>
        <w:tc>
          <w:tcPr>
            <w:tcW w:w="2200" w:type="dxa"/>
            <w:tcMar>
              <w:top w:w="20" w:type="dxa"/>
              <w:left w:w="20" w:type="dxa"/>
              <w:bottom w:w="20" w:type="dxa"/>
              <w:right w:w="20" w:type="dxa"/>
            </w:tcMar>
            <w:vAlign w:val="center"/>
            <w:hideMark/>
          </w:tcPr>
          <w:p w14:paraId="204604BC" w14:textId="77777777" w:rsidR="00BE0B07" w:rsidRPr="00BF5F33" w:rsidRDefault="00BE0B07" w:rsidP="00F42E78">
            <w:pPr>
              <w:pStyle w:val="movimento2"/>
              <w:rPr>
                <w:color w:val="002060"/>
              </w:rPr>
            </w:pPr>
            <w:r w:rsidRPr="00BF5F33">
              <w:rPr>
                <w:color w:val="002060"/>
              </w:rPr>
              <w:t> </w:t>
            </w:r>
          </w:p>
        </w:tc>
      </w:tr>
    </w:tbl>
    <w:p w14:paraId="11F017BB" w14:textId="77777777" w:rsidR="00BE0B07" w:rsidRDefault="00BE0B07" w:rsidP="00BE0B07">
      <w:pPr>
        <w:pStyle w:val="breakline"/>
        <w:rPr>
          <w:rFonts w:eastAsiaTheme="minorEastAsia"/>
          <w:color w:val="002060"/>
        </w:rPr>
      </w:pPr>
    </w:p>
    <w:p w14:paraId="35208761" w14:textId="77777777" w:rsidR="00BE0B07" w:rsidRPr="005D3C1E" w:rsidRDefault="00BE0B07" w:rsidP="00BE0B07">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3BF65248" w14:textId="77777777" w:rsidR="00BE0B07" w:rsidRDefault="00BE0B07" w:rsidP="00BE0B0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73BF56EA" w14:textId="77777777" w:rsidR="00BE0B07" w:rsidRPr="00BA16D7" w:rsidRDefault="00BE0B07" w:rsidP="00BE0B07">
      <w:pPr>
        <w:pStyle w:val="breakline"/>
        <w:rPr>
          <w:color w:val="002060"/>
        </w:rPr>
      </w:pPr>
    </w:p>
    <w:p w14:paraId="3902A27E" w14:textId="77777777" w:rsidR="00BE0B07" w:rsidRPr="00BF5F33" w:rsidRDefault="00BE0B07" w:rsidP="00BE0B07">
      <w:pPr>
        <w:pStyle w:val="breakline"/>
        <w:rPr>
          <w:rFonts w:eastAsiaTheme="minorEastAsia"/>
          <w:color w:val="002060"/>
        </w:rPr>
      </w:pPr>
    </w:p>
    <w:p w14:paraId="42CB0965" w14:textId="77777777" w:rsidR="00BE0B07" w:rsidRPr="00BF5F33" w:rsidRDefault="00BE0B07" w:rsidP="00BE0B07">
      <w:pPr>
        <w:pStyle w:val="titoloprinc0"/>
        <w:rPr>
          <w:color w:val="002060"/>
        </w:rPr>
      </w:pPr>
      <w:r w:rsidRPr="00BF5F33">
        <w:rPr>
          <w:color w:val="002060"/>
        </w:rPr>
        <w:t>CLASSIFICA</w:t>
      </w:r>
    </w:p>
    <w:p w14:paraId="023444D5" w14:textId="77777777" w:rsidR="00BE0B07" w:rsidRPr="00BF5F33" w:rsidRDefault="00BE0B07" w:rsidP="00BE0B07">
      <w:pPr>
        <w:pStyle w:val="breakline"/>
        <w:rPr>
          <w:color w:val="002060"/>
        </w:rPr>
      </w:pPr>
    </w:p>
    <w:p w14:paraId="2A414A64" w14:textId="77777777" w:rsidR="00BE0B07" w:rsidRPr="00BF5F33" w:rsidRDefault="00BE0B07" w:rsidP="00BE0B07">
      <w:pPr>
        <w:pStyle w:val="breakline"/>
        <w:rPr>
          <w:color w:val="002060"/>
        </w:rPr>
      </w:pPr>
    </w:p>
    <w:p w14:paraId="25CF9BD9" w14:textId="77777777" w:rsidR="00BE0B07" w:rsidRPr="00BF5F33" w:rsidRDefault="00BE0B07" w:rsidP="00BE0B07">
      <w:pPr>
        <w:pStyle w:val="sottotitolocampionato10"/>
        <w:rPr>
          <w:color w:val="002060"/>
        </w:rPr>
      </w:pPr>
      <w:r w:rsidRPr="00BF5F3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0B07" w:rsidRPr="00BF5F33" w14:paraId="78FA1D85" w14:textId="77777777" w:rsidTr="00F42E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AA32F" w14:textId="77777777" w:rsidR="00BE0B07" w:rsidRPr="00BF5F33" w:rsidRDefault="00BE0B07" w:rsidP="00F42E78">
            <w:pPr>
              <w:pStyle w:val="headertabella0"/>
              <w:rPr>
                <w:color w:val="002060"/>
              </w:rPr>
            </w:pPr>
            <w:r w:rsidRPr="00BF5F3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30343" w14:textId="77777777" w:rsidR="00BE0B07" w:rsidRPr="00BF5F33" w:rsidRDefault="00BE0B07" w:rsidP="00F42E78">
            <w:pPr>
              <w:pStyle w:val="headertabella0"/>
              <w:rPr>
                <w:color w:val="002060"/>
              </w:rPr>
            </w:pPr>
            <w:r w:rsidRPr="00BF5F3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0FC3B" w14:textId="77777777" w:rsidR="00BE0B07" w:rsidRPr="00BF5F33" w:rsidRDefault="00BE0B07" w:rsidP="00F42E78">
            <w:pPr>
              <w:pStyle w:val="headertabella0"/>
              <w:rPr>
                <w:color w:val="002060"/>
              </w:rPr>
            </w:pPr>
            <w:r w:rsidRPr="00BF5F3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92392" w14:textId="77777777" w:rsidR="00BE0B07" w:rsidRPr="00BF5F33" w:rsidRDefault="00BE0B07" w:rsidP="00F42E78">
            <w:pPr>
              <w:pStyle w:val="headertabella0"/>
              <w:rPr>
                <w:color w:val="002060"/>
              </w:rPr>
            </w:pPr>
            <w:r w:rsidRPr="00BF5F3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68477" w14:textId="77777777" w:rsidR="00BE0B07" w:rsidRPr="00BF5F33" w:rsidRDefault="00BE0B07" w:rsidP="00F42E78">
            <w:pPr>
              <w:pStyle w:val="headertabella0"/>
              <w:rPr>
                <w:color w:val="002060"/>
              </w:rPr>
            </w:pPr>
            <w:r w:rsidRPr="00BF5F3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47657" w14:textId="77777777" w:rsidR="00BE0B07" w:rsidRPr="00BF5F33" w:rsidRDefault="00BE0B07" w:rsidP="00F42E78">
            <w:pPr>
              <w:pStyle w:val="headertabella0"/>
              <w:rPr>
                <w:color w:val="002060"/>
              </w:rPr>
            </w:pPr>
            <w:r w:rsidRPr="00BF5F3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CA86B" w14:textId="77777777" w:rsidR="00BE0B07" w:rsidRPr="00BF5F33" w:rsidRDefault="00BE0B07" w:rsidP="00F42E78">
            <w:pPr>
              <w:pStyle w:val="headertabella0"/>
              <w:rPr>
                <w:color w:val="002060"/>
              </w:rPr>
            </w:pPr>
            <w:r w:rsidRPr="00BF5F3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5EF48" w14:textId="77777777" w:rsidR="00BE0B07" w:rsidRPr="00BF5F33" w:rsidRDefault="00BE0B07" w:rsidP="00F42E78">
            <w:pPr>
              <w:pStyle w:val="headertabella0"/>
              <w:rPr>
                <w:color w:val="002060"/>
              </w:rPr>
            </w:pPr>
            <w:r w:rsidRPr="00BF5F3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971E6" w14:textId="77777777" w:rsidR="00BE0B07" w:rsidRPr="00BF5F33" w:rsidRDefault="00BE0B07" w:rsidP="00F42E78">
            <w:pPr>
              <w:pStyle w:val="headertabella0"/>
              <w:rPr>
                <w:color w:val="002060"/>
              </w:rPr>
            </w:pPr>
            <w:r w:rsidRPr="00BF5F3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36F1A" w14:textId="77777777" w:rsidR="00BE0B07" w:rsidRPr="00BF5F33" w:rsidRDefault="00BE0B07" w:rsidP="00F42E78">
            <w:pPr>
              <w:pStyle w:val="headertabella0"/>
              <w:rPr>
                <w:color w:val="002060"/>
              </w:rPr>
            </w:pPr>
            <w:r w:rsidRPr="00BF5F33">
              <w:rPr>
                <w:color w:val="002060"/>
              </w:rPr>
              <w:t>PE</w:t>
            </w:r>
          </w:p>
        </w:tc>
      </w:tr>
      <w:tr w:rsidR="00BE0B07" w:rsidRPr="00BF5F33" w14:paraId="1ED24898" w14:textId="77777777" w:rsidTr="00F42E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4B78CB" w14:textId="77777777" w:rsidR="00BE0B07" w:rsidRPr="00BF5F33" w:rsidRDefault="00BE0B07" w:rsidP="00F42E78">
            <w:pPr>
              <w:pStyle w:val="rowtabella0"/>
              <w:rPr>
                <w:color w:val="002060"/>
              </w:rPr>
            </w:pPr>
            <w:r w:rsidRPr="00BF5F3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D8CB" w14:textId="77777777" w:rsidR="00BE0B07" w:rsidRPr="00BF5F33" w:rsidRDefault="00BE0B07" w:rsidP="00F42E78">
            <w:pPr>
              <w:pStyle w:val="rowtabella0"/>
              <w:jc w:val="center"/>
              <w:rPr>
                <w:color w:val="002060"/>
              </w:rPr>
            </w:pPr>
            <w:r w:rsidRPr="00BF5F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A9D70" w14:textId="77777777" w:rsidR="00BE0B07" w:rsidRPr="00BF5F33" w:rsidRDefault="00BE0B07" w:rsidP="00F42E78">
            <w:pPr>
              <w:pStyle w:val="rowtabella0"/>
              <w:jc w:val="center"/>
              <w:rPr>
                <w:color w:val="002060"/>
              </w:rPr>
            </w:pPr>
            <w:r w:rsidRPr="00BF5F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CCA6" w14:textId="77777777" w:rsidR="00BE0B07" w:rsidRPr="00BF5F33" w:rsidRDefault="00BE0B07" w:rsidP="00F42E78">
            <w:pPr>
              <w:pStyle w:val="rowtabella0"/>
              <w:jc w:val="center"/>
              <w:rPr>
                <w:color w:val="002060"/>
              </w:rPr>
            </w:pPr>
            <w:r w:rsidRPr="00BF5F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B2A0"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9869"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F0C0" w14:textId="77777777" w:rsidR="00BE0B07" w:rsidRPr="00BF5F33" w:rsidRDefault="00BE0B07" w:rsidP="00F42E78">
            <w:pPr>
              <w:pStyle w:val="rowtabella0"/>
              <w:jc w:val="center"/>
              <w:rPr>
                <w:color w:val="002060"/>
              </w:rPr>
            </w:pPr>
            <w:r w:rsidRPr="00BF5F3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D248" w14:textId="77777777" w:rsidR="00BE0B07" w:rsidRPr="00BF5F33" w:rsidRDefault="00BE0B07" w:rsidP="00F42E78">
            <w:pPr>
              <w:pStyle w:val="rowtabella0"/>
              <w:jc w:val="center"/>
              <w:rPr>
                <w:color w:val="002060"/>
              </w:rPr>
            </w:pPr>
            <w:r w:rsidRPr="00BF5F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20E0" w14:textId="77777777" w:rsidR="00BE0B07" w:rsidRPr="00BF5F33" w:rsidRDefault="00BE0B07" w:rsidP="00F42E78">
            <w:pPr>
              <w:pStyle w:val="rowtabella0"/>
              <w:jc w:val="center"/>
              <w:rPr>
                <w:color w:val="002060"/>
              </w:rPr>
            </w:pPr>
            <w:r w:rsidRPr="00BF5F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E9A6" w14:textId="77777777" w:rsidR="00BE0B07" w:rsidRPr="00BF5F33" w:rsidRDefault="00BE0B07" w:rsidP="00F42E78">
            <w:pPr>
              <w:pStyle w:val="rowtabella0"/>
              <w:jc w:val="center"/>
              <w:rPr>
                <w:color w:val="002060"/>
              </w:rPr>
            </w:pPr>
            <w:r w:rsidRPr="00BF5F33">
              <w:rPr>
                <w:color w:val="002060"/>
              </w:rPr>
              <w:t>0</w:t>
            </w:r>
          </w:p>
        </w:tc>
      </w:tr>
      <w:tr w:rsidR="00BE0B07" w:rsidRPr="00BF5F33" w14:paraId="20362634"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7A70B" w14:textId="77777777" w:rsidR="00BE0B07" w:rsidRPr="00BF5F33" w:rsidRDefault="00BE0B07" w:rsidP="00F42E78">
            <w:pPr>
              <w:pStyle w:val="rowtabella0"/>
              <w:rPr>
                <w:color w:val="002060"/>
              </w:rPr>
            </w:pPr>
            <w:r w:rsidRPr="00BF5F3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10D5" w14:textId="77777777" w:rsidR="00BE0B07" w:rsidRPr="00BF5F33" w:rsidRDefault="00BE0B07" w:rsidP="00F42E78">
            <w:pPr>
              <w:pStyle w:val="rowtabella0"/>
              <w:jc w:val="center"/>
              <w:rPr>
                <w:color w:val="002060"/>
              </w:rPr>
            </w:pPr>
            <w:r w:rsidRPr="00BF5F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2B24B"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A4D7"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8B6B"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F745E"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1497" w14:textId="77777777" w:rsidR="00BE0B07" w:rsidRPr="00BF5F33" w:rsidRDefault="00BE0B07" w:rsidP="00F42E78">
            <w:pPr>
              <w:pStyle w:val="rowtabella0"/>
              <w:jc w:val="center"/>
              <w:rPr>
                <w:color w:val="002060"/>
              </w:rPr>
            </w:pPr>
            <w:r w:rsidRPr="00BF5F3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A18C"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56A5" w14:textId="77777777" w:rsidR="00BE0B07" w:rsidRPr="00BF5F33" w:rsidRDefault="00BE0B07" w:rsidP="00F42E78">
            <w:pPr>
              <w:pStyle w:val="rowtabella0"/>
              <w:jc w:val="center"/>
              <w:rPr>
                <w:color w:val="002060"/>
              </w:rPr>
            </w:pPr>
            <w:r w:rsidRPr="00BF5F3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C92B" w14:textId="77777777" w:rsidR="00BE0B07" w:rsidRPr="00BF5F33" w:rsidRDefault="00BE0B07" w:rsidP="00F42E78">
            <w:pPr>
              <w:pStyle w:val="rowtabella0"/>
              <w:jc w:val="center"/>
              <w:rPr>
                <w:color w:val="002060"/>
              </w:rPr>
            </w:pPr>
            <w:r w:rsidRPr="00BF5F33">
              <w:rPr>
                <w:color w:val="002060"/>
              </w:rPr>
              <w:t>0</w:t>
            </w:r>
          </w:p>
        </w:tc>
      </w:tr>
      <w:tr w:rsidR="00BE0B07" w:rsidRPr="00BF5F33" w14:paraId="23426F9F"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4597A" w14:textId="77777777" w:rsidR="00BE0B07" w:rsidRPr="00BF5F33" w:rsidRDefault="00BE0B07" w:rsidP="00F42E78">
            <w:pPr>
              <w:pStyle w:val="rowtabella0"/>
              <w:rPr>
                <w:color w:val="002060"/>
              </w:rPr>
            </w:pPr>
            <w:r w:rsidRPr="00BF5F3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8D31" w14:textId="77777777" w:rsidR="00BE0B07" w:rsidRPr="00BF5F33" w:rsidRDefault="00BE0B07" w:rsidP="00F42E78">
            <w:pPr>
              <w:pStyle w:val="rowtabella0"/>
              <w:jc w:val="center"/>
              <w:rPr>
                <w:color w:val="002060"/>
              </w:rPr>
            </w:pPr>
            <w:r w:rsidRPr="00BF5F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4B8B"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FCED"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B317"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4C87"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A258" w14:textId="77777777" w:rsidR="00BE0B07" w:rsidRPr="00BF5F33" w:rsidRDefault="00BE0B07" w:rsidP="00F42E78">
            <w:pPr>
              <w:pStyle w:val="rowtabella0"/>
              <w:jc w:val="center"/>
              <w:rPr>
                <w:color w:val="002060"/>
              </w:rPr>
            </w:pPr>
            <w:r w:rsidRPr="00BF5F3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F8DD" w14:textId="77777777" w:rsidR="00BE0B07" w:rsidRPr="00BF5F33" w:rsidRDefault="00BE0B07" w:rsidP="00F42E78">
            <w:pPr>
              <w:pStyle w:val="rowtabella0"/>
              <w:jc w:val="center"/>
              <w:rPr>
                <w:color w:val="002060"/>
              </w:rPr>
            </w:pPr>
            <w:r w:rsidRPr="00BF5F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E0988" w14:textId="77777777" w:rsidR="00BE0B07" w:rsidRPr="00BF5F33" w:rsidRDefault="00BE0B07" w:rsidP="00F42E78">
            <w:pPr>
              <w:pStyle w:val="rowtabella0"/>
              <w:jc w:val="center"/>
              <w:rPr>
                <w:color w:val="002060"/>
              </w:rPr>
            </w:pPr>
            <w:r w:rsidRPr="00BF5F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078AE" w14:textId="77777777" w:rsidR="00BE0B07" w:rsidRPr="00BF5F33" w:rsidRDefault="00BE0B07" w:rsidP="00F42E78">
            <w:pPr>
              <w:pStyle w:val="rowtabella0"/>
              <w:jc w:val="center"/>
              <w:rPr>
                <w:color w:val="002060"/>
              </w:rPr>
            </w:pPr>
            <w:r w:rsidRPr="00BF5F33">
              <w:rPr>
                <w:color w:val="002060"/>
              </w:rPr>
              <w:t>0</w:t>
            </w:r>
          </w:p>
        </w:tc>
      </w:tr>
      <w:tr w:rsidR="00BE0B07" w:rsidRPr="00BF5F33" w14:paraId="067F449F"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0FA62" w14:textId="77777777" w:rsidR="00BE0B07" w:rsidRPr="00BF5F33" w:rsidRDefault="00BE0B07" w:rsidP="00F42E78">
            <w:pPr>
              <w:pStyle w:val="rowtabella0"/>
              <w:rPr>
                <w:color w:val="002060"/>
              </w:rPr>
            </w:pPr>
            <w:r w:rsidRPr="00BF5F3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5059" w14:textId="77777777" w:rsidR="00BE0B07" w:rsidRPr="00BF5F33" w:rsidRDefault="00BE0B07" w:rsidP="00F42E78">
            <w:pPr>
              <w:pStyle w:val="rowtabella0"/>
              <w:jc w:val="center"/>
              <w:rPr>
                <w:color w:val="002060"/>
              </w:rPr>
            </w:pPr>
            <w:r w:rsidRPr="00BF5F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62DE" w14:textId="77777777" w:rsidR="00BE0B07" w:rsidRPr="00BF5F33" w:rsidRDefault="00BE0B07" w:rsidP="00F42E78">
            <w:pPr>
              <w:pStyle w:val="rowtabella0"/>
              <w:jc w:val="center"/>
              <w:rPr>
                <w:color w:val="002060"/>
              </w:rPr>
            </w:pPr>
            <w:r w:rsidRPr="00BF5F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8DEE"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AE8A"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BE20" w14:textId="77777777" w:rsidR="00BE0B07" w:rsidRPr="00BF5F33" w:rsidRDefault="00BE0B07" w:rsidP="00F42E78">
            <w:pPr>
              <w:pStyle w:val="rowtabella0"/>
              <w:jc w:val="center"/>
              <w:rPr>
                <w:color w:val="002060"/>
              </w:rPr>
            </w:pPr>
            <w:r w:rsidRPr="00BF5F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98AE0" w14:textId="77777777" w:rsidR="00BE0B07" w:rsidRPr="00BF5F33" w:rsidRDefault="00BE0B07" w:rsidP="00F42E78">
            <w:pPr>
              <w:pStyle w:val="rowtabella0"/>
              <w:jc w:val="center"/>
              <w:rPr>
                <w:color w:val="002060"/>
              </w:rPr>
            </w:pPr>
            <w:r w:rsidRPr="00BF5F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5E29" w14:textId="77777777" w:rsidR="00BE0B07" w:rsidRPr="00BF5F33" w:rsidRDefault="00BE0B07" w:rsidP="00F42E78">
            <w:pPr>
              <w:pStyle w:val="rowtabella0"/>
              <w:jc w:val="center"/>
              <w:rPr>
                <w:color w:val="002060"/>
              </w:rPr>
            </w:pPr>
            <w:r w:rsidRPr="00BF5F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255F" w14:textId="77777777" w:rsidR="00BE0B07" w:rsidRPr="00BF5F33" w:rsidRDefault="00BE0B07" w:rsidP="00F42E78">
            <w:pPr>
              <w:pStyle w:val="rowtabella0"/>
              <w:jc w:val="center"/>
              <w:rPr>
                <w:color w:val="002060"/>
              </w:rPr>
            </w:pPr>
            <w:r w:rsidRPr="00BF5F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80D4" w14:textId="77777777" w:rsidR="00BE0B07" w:rsidRPr="00BF5F33" w:rsidRDefault="00BE0B07" w:rsidP="00F42E78">
            <w:pPr>
              <w:pStyle w:val="rowtabella0"/>
              <w:jc w:val="center"/>
              <w:rPr>
                <w:color w:val="002060"/>
              </w:rPr>
            </w:pPr>
            <w:r w:rsidRPr="00BF5F33">
              <w:rPr>
                <w:color w:val="002060"/>
              </w:rPr>
              <w:t>0</w:t>
            </w:r>
          </w:p>
        </w:tc>
      </w:tr>
      <w:tr w:rsidR="00BE0B07" w:rsidRPr="00BF5F33" w14:paraId="674C8DD1"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84820" w14:textId="77777777" w:rsidR="00BE0B07" w:rsidRPr="00BF5F33" w:rsidRDefault="00BE0B07" w:rsidP="00F42E78">
            <w:pPr>
              <w:pStyle w:val="rowtabella0"/>
              <w:rPr>
                <w:color w:val="002060"/>
              </w:rPr>
            </w:pPr>
            <w:r w:rsidRPr="00BF5F3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CE97" w14:textId="77777777" w:rsidR="00BE0B07" w:rsidRPr="00BF5F33" w:rsidRDefault="00BE0B07" w:rsidP="00F42E78">
            <w:pPr>
              <w:pStyle w:val="rowtabella0"/>
              <w:jc w:val="center"/>
              <w:rPr>
                <w:color w:val="002060"/>
              </w:rPr>
            </w:pPr>
            <w:r w:rsidRPr="00BF5F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3DF6"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EEAA"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E9F7"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8C76" w14:textId="77777777" w:rsidR="00BE0B07" w:rsidRPr="00BF5F33" w:rsidRDefault="00BE0B07" w:rsidP="00F42E78">
            <w:pPr>
              <w:pStyle w:val="rowtabella0"/>
              <w:jc w:val="center"/>
              <w:rPr>
                <w:color w:val="002060"/>
              </w:rPr>
            </w:pPr>
            <w:r w:rsidRPr="00BF5F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5BA3" w14:textId="77777777" w:rsidR="00BE0B07" w:rsidRPr="00BF5F33" w:rsidRDefault="00BE0B07" w:rsidP="00F42E78">
            <w:pPr>
              <w:pStyle w:val="rowtabella0"/>
              <w:jc w:val="center"/>
              <w:rPr>
                <w:color w:val="002060"/>
              </w:rPr>
            </w:pPr>
            <w:r w:rsidRPr="00BF5F3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7513" w14:textId="77777777" w:rsidR="00BE0B07" w:rsidRPr="00BF5F33" w:rsidRDefault="00BE0B07" w:rsidP="00F42E78">
            <w:pPr>
              <w:pStyle w:val="rowtabella0"/>
              <w:jc w:val="center"/>
              <w:rPr>
                <w:color w:val="002060"/>
              </w:rPr>
            </w:pPr>
            <w:r w:rsidRPr="00BF5F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F3338"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B299" w14:textId="77777777" w:rsidR="00BE0B07" w:rsidRPr="00BF5F33" w:rsidRDefault="00BE0B07" w:rsidP="00F42E78">
            <w:pPr>
              <w:pStyle w:val="rowtabella0"/>
              <w:jc w:val="center"/>
              <w:rPr>
                <w:color w:val="002060"/>
              </w:rPr>
            </w:pPr>
            <w:r w:rsidRPr="00BF5F33">
              <w:rPr>
                <w:color w:val="002060"/>
              </w:rPr>
              <w:t>0</w:t>
            </w:r>
          </w:p>
        </w:tc>
      </w:tr>
      <w:tr w:rsidR="00BE0B07" w:rsidRPr="00BF5F33" w14:paraId="19FA51A9"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97CE3" w14:textId="77777777" w:rsidR="00BE0B07" w:rsidRPr="00BF5F33" w:rsidRDefault="00BE0B07" w:rsidP="00F42E78">
            <w:pPr>
              <w:pStyle w:val="rowtabella0"/>
              <w:rPr>
                <w:color w:val="002060"/>
              </w:rPr>
            </w:pPr>
            <w:r w:rsidRPr="00BF5F3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1B3B" w14:textId="77777777" w:rsidR="00BE0B07" w:rsidRPr="00BF5F33" w:rsidRDefault="00BE0B07" w:rsidP="00F42E78">
            <w:pPr>
              <w:pStyle w:val="rowtabella0"/>
              <w:jc w:val="center"/>
              <w:rPr>
                <w:color w:val="002060"/>
              </w:rPr>
            </w:pPr>
            <w:r w:rsidRPr="00BF5F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68F90"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34B9" w14:textId="77777777" w:rsidR="00BE0B07" w:rsidRPr="00BF5F33" w:rsidRDefault="00BE0B07" w:rsidP="00F42E78">
            <w:pPr>
              <w:pStyle w:val="rowtabella0"/>
              <w:jc w:val="center"/>
              <w:rPr>
                <w:color w:val="002060"/>
              </w:rPr>
            </w:pPr>
            <w:r w:rsidRPr="00BF5F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5388"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61D6"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0D3C" w14:textId="77777777" w:rsidR="00BE0B07" w:rsidRPr="00BF5F33" w:rsidRDefault="00BE0B07" w:rsidP="00F42E78">
            <w:pPr>
              <w:pStyle w:val="rowtabella0"/>
              <w:jc w:val="center"/>
              <w:rPr>
                <w:color w:val="002060"/>
              </w:rPr>
            </w:pPr>
            <w:r w:rsidRPr="00BF5F3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7D02" w14:textId="77777777" w:rsidR="00BE0B07" w:rsidRPr="00BF5F33" w:rsidRDefault="00BE0B07" w:rsidP="00F42E78">
            <w:pPr>
              <w:pStyle w:val="rowtabella0"/>
              <w:jc w:val="center"/>
              <w:rPr>
                <w:color w:val="002060"/>
              </w:rPr>
            </w:pPr>
            <w:r w:rsidRPr="00BF5F3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470C6" w14:textId="77777777" w:rsidR="00BE0B07" w:rsidRPr="00BF5F33" w:rsidRDefault="00BE0B07" w:rsidP="00F42E78">
            <w:pPr>
              <w:pStyle w:val="rowtabella0"/>
              <w:jc w:val="center"/>
              <w:rPr>
                <w:color w:val="002060"/>
              </w:rPr>
            </w:pPr>
            <w:r w:rsidRPr="00BF5F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1481" w14:textId="77777777" w:rsidR="00BE0B07" w:rsidRPr="00BF5F33" w:rsidRDefault="00BE0B07" w:rsidP="00F42E78">
            <w:pPr>
              <w:pStyle w:val="rowtabella0"/>
              <w:jc w:val="center"/>
              <w:rPr>
                <w:color w:val="002060"/>
              </w:rPr>
            </w:pPr>
            <w:r w:rsidRPr="00BF5F33">
              <w:rPr>
                <w:color w:val="002060"/>
              </w:rPr>
              <w:t>0</w:t>
            </w:r>
          </w:p>
        </w:tc>
      </w:tr>
      <w:tr w:rsidR="00BE0B07" w:rsidRPr="00BF5F33" w14:paraId="2F7E2E74"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B8E19" w14:textId="77777777" w:rsidR="00BE0B07" w:rsidRPr="00BF5F33" w:rsidRDefault="00BE0B07" w:rsidP="00F42E78">
            <w:pPr>
              <w:pStyle w:val="rowtabella0"/>
              <w:rPr>
                <w:color w:val="002060"/>
              </w:rPr>
            </w:pPr>
            <w:r w:rsidRPr="00BF5F3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166B"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EFB2"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5DED"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13E8"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77B6"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3F16" w14:textId="77777777" w:rsidR="00BE0B07" w:rsidRPr="00BF5F33" w:rsidRDefault="00BE0B07" w:rsidP="00F42E78">
            <w:pPr>
              <w:pStyle w:val="rowtabella0"/>
              <w:jc w:val="center"/>
              <w:rPr>
                <w:color w:val="002060"/>
              </w:rPr>
            </w:pPr>
            <w:r w:rsidRPr="00BF5F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EAC9" w14:textId="77777777" w:rsidR="00BE0B07" w:rsidRPr="00BF5F33" w:rsidRDefault="00BE0B07" w:rsidP="00F42E78">
            <w:pPr>
              <w:pStyle w:val="rowtabella0"/>
              <w:jc w:val="center"/>
              <w:rPr>
                <w:color w:val="002060"/>
              </w:rPr>
            </w:pPr>
            <w:r w:rsidRPr="00BF5F3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F8E9" w14:textId="77777777" w:rsidR="00BE0B07" w:rsidRPr="00BF5F33" w:rsidRDefault="00BE0B07" w:rsidP="00F42E78">
            <w:pPr>
              <w:pStyle w:val="rowtabella0"/>
              <w:jc w:val="center"/>
              <w:rPr>
                <w:color w:val="002060"/>
              </w:rPr>
            </w:pPr>
            <w:r w:rsidRPr="00BF5F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8DEF4" w14:textId="77777777" w:rsidR="00BE0B07" w:rsidRPr="00BF5F33" w:rsidRDefault="00BE0B07" w:rsidP="00F42E78">
            <w:pPr>
              <w:pStyle w:val="rowtabella0"/>
              <w:jc w:val="center"/>
              <w:rPr>
                <w:color w:val="002060"/>
              </w:rPr>
            </w:pPr>
            <w:r w:rsidRPr="00BF5F33">
              <w:rPr>
                <w:color w:val="002060"/>
              </w:rPr>
              <w:t>0</w:t>
            </w:r>
          </w:p>
        </w:tc>
      </w:tr>
      <w:tr w:rsidR="00BE0B07" w:rsidRPr="00BF5F33" w14:paraId="1D12BCC8"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C8DCB4" w14:textId="77777777" w:rsidR="00BE0B07" w:rsidRPr="00BF5F33" w:rsidRDefault="00BE0B07" w:rsidP="00F42E78">
            <w:pPr>
              <w:pStyle w:val="rowtabella0"/>
              <w:rPr>
                <w:color w:val="002060"/>
              </w:rPr>
            </w:pPr>
            <w:r w:rsidRPr="00BF5F33">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A096"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86100"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13EB"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EECD1"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14F2"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06E0A"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6594" w14:textId="77777777" w:rsidR="00BE0B07" w:rsidRPr="00BF5F33" w:rsidRDefault="00BE0B07" w:rsidP="00F42E78">
            <w:pPr>
              <w:pStyle w:val="rowtabella0"/>
              <w:jc w:val="center"/>
              <w:rPr>
                <w:color w:val="002060"/>
              </w:rPr>
            </w:pPr>
            <w:r w:rsidRPr="00BF5F3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A07B" w14:textId="77777777" w:rsidR="00BE0B07" w:rsidRPr="00BF5F33" w:rsidRDefault="00BE0B07" w:rsidP="00F42E78">
            <w:pPr>
              <w:pStyle w:val="rowtabella0"/>
              <w:jc w:val="center"/>
              <w:rPr>
                <w:color w:val="002060"/>
              </w:rPr>
            </w:pPr>
            <w:r w:rsidRPr="00BF5F3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4DA0" w14:textId="77777777" w:rsidR="00BE0B07" w:rsidRPr="00BF5F33" w:rsidRDefault="00BE0B07" w:rsidP="00F42E78">
            <w:pPr>
              <w:pStyle w:val="rowtabella0"/>
              <w:jc w:val="center"/>
              <w:rPr>
                <w:color w:val="002060"/>
              </w:rPr>
            </w:pPr>
            <w:r w:rsidRPr="00BF5F33">
              <w:rPr>
                <w:color w:val="002060"/>
              </w:rPr>
              <w:t>0</w:t>
            </w:r>
          </w:p>
        </w:tc>
      </w:tr>
      <w:tr w:rsidR="00BE0B07" w:rsidRPr="00BF5F33" w14:paraId="24062FEE"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10D55" w14:textId="77777777" w:rsidR="00BE0B07" w:rsidRPr="00BF5F33" w:rsidRDefault="00BE0B07" w:rsidP="00F42E78">
            <w:pPr>
              <w:pStyle w:val="rowtabella0"/>
              <w:rPr>
                <w:color w:val="002060"/>
                <w:lang w:val="es-ES"/>
              </w:rPr>
            </w:pPr>
            <w:r w:rsidRPr="00BF5F3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97D6D"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88B3" w14:textId="77777777" w:rsidR="00BE0B07" w:rsidRPr="00BF5F33" w:rsidRDefault="00BE0B07" w:rsidP="00F42E78">
            <w:pPr>
              <w:pStyle w:val="rowtabella0"/>
              <w:jc w:val="center"/>
              <w:rPr>
                <w:color w:val="002060"/>
              </w:rPr>
            </w:pPr>
            <w:r w:rsidRPr="00BF5F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2D85"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0FC5"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EB35" w14:textId="77777777" w:rsidR="00BE0B07" w:rsidRPr="00BF5F33" w:rsidRDefault="00BE0B07" w:rsidP="00F42E78">
            <w:pPr>
              <w:pStyle w:val="rowtabella0"/>
              <w:jc w:val="center"/>
              <w:rPr>
                <w:color w:val="002060"/>
              </w:rPr>
            </w:pPr>
            <w:r w:rsidRPr="00BF5F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26CC" w14:textId="77777777" w:rsidR="00BE0B07" w:rsidRPr="00BF5F33" w:rsidRDefault="00BE0B07" w:rsidP="00F42E78">
            <w:pPr>
              <w:pStyle w:val="rowtabella0"/>
              <w:jc w:val="center"/>
              <w:rPr>
                <w:color w:val="002060"/>
              </w:rPr>
            </w:pPr>
            <w:r w:rsidRPr="00BF5F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3214" w14:textId="77777777" w:rsidR="00BE0B07" w:rsidRPr="00BF5F33" w:rsidRDefault="00BE0B07" w:rsidP="00F42E78">
            <w:pPr>
              <w:pStyle w:val="rowtabella0"/>
              <w:jc w:val="center"/>
              <w:rPr>
                <w:color w:val="002060"/>
              </w:rPr>
            </w:pPr>
            <w:r w:rsidRPr="00BF5F3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1E88" w14:textId="77777777" w:rsidR="00BE0B07" w:rsidRPr="00BF5F33" w:rsidRDefault="00BE0B07" w:rsidP="00F42E78">
            <w:pPr>
              <w:pStyle w:val="rowtabella0"/>
              <w:jc w:val="center"/>
              <w:rPr>
                <w:color w:val="002060"/>
              </w:rPr>
            </w:pPr>
            <w:r w:rsidRPr="00BF5F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0539" w14:textId="77777777" w:rsidR="00BE0B07" w:rsidRPr="00BF5F33" w:rsidRDefault="00BE0B07" w:rsidP="00F42E78">
            <w:pPr>
              <w:pStyle w:val="rowtabella0"/>
              <w:jc w:val="center"/>
              <w:rPr>
                <w:color w:val="002060"/>
              </w:rPr>
            </w:pPr>
            <w:r w:rsidRPr="00BF5F33">
              <w:rPr>
                <w:color w:val="002060"/>
              </w:rPr>
              <w:t>0</w:t>
            </w:r>
          </w:p>
        </w:tc>
      </w:tr>
      <w:tr w:rsidR="00BE0B07" w:rsidRPr="00BF5F33" w14:paraId="06D4EDDD"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69773C" w14:textId="77777777" w:rsidR="00BE0B07" w:rsidRPr="00BF5F33" w:rsidRDefault="00BE0B07" w:rsidP="00F42E78">
            <w:pPr>
              <w:pStyle w:val="rowtabella0"/>
              <w:rPr>
                <w:color w:val="002060"/>
              </w:rPr>
            </w:pPr>
            <w:r w:rsidRPr="00BF5F33">
              <w:rPr>
                <w:color w:val="002060"/>
              </w:rPr>
              <w:t>sq.B ACSS MONDOLFO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FEE00"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2821"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4152"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BDA3"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B756"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1CA8"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54A23"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EE91"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FFF4" w14:textId="77777777" w:rsidR="00BE0B07" w:rsidRPr="00BF5F33" w:rsidRDefault="00BE0B07" w:rsidP="00F42E78">
            <w:pPr>
              <w:pStyle w:val="rowtabella0"/>
              <w:jc w:val="center"/>
              <w:rPr>
                <w:color w:val="002060"/>
              </w:rPr>
            </w:pPr>
            <w:r w:rsidRPr="00BF5F33">
              <w:rPr>
                <w:color w:val="002060"/>
              </w:rPr>
              <w:t>0</w:t>
            </w:r>
          </w:p>
        </w:tc>
      </w:tr>
      <w:tr w:rsidR="00BE0B07" w:rsidRPr="00BF5F33" w14:paraId="47B6AB51"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5EFEF" w14:textId="77777777" w:rsidR="00BE0B07" w:rsidRPr="00BF5F33" w:rsidRDefault="00BE0B07" w:rsidP="00F42E78">
            <w:pPr>
              <w:pStyle w:val="rowtabella0"/>
              <w:rPr>
                <w:color w:val="002060"/>
              </w:rPr>
            </w:pPr>
            <w:r w:rsidRPr="00BF5F33">
              <w:rPr>
                <w:color w:val="002060"/>
              </w:rPr>
              <w:t>sq.C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6397"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3616F" w14:textId="77777777" w:rsidR="00BE0B07" w:rsidRPr="00BF5F33" w:rsidRDefault="00BE0B07" w:rsidP="00F42E78">
            <w:pPr>
              <w:pStyle w:val="rowtabella0"/>
              <w:jc w:val="center"/>
              <w:rPr>
                <w:color w:val="002060"/>
              </w:rPr>
            </w:pPr>
            <w:r w:rsidRPr="00BF5F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DC766"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795C"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8814"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2FF2"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83818"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CE11C"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DAB2" w14:textId="77777777" w:rsidR="00BE0B07" w:rsidRPr="00BF5F33" w:rsidRDefault="00BE0B07" w:rsidP="00F42E78">
            <w:pPr>
              <w:pStyle w:val="rowtabella0"/>
              <w:jc w:val="center"/>
              <w:rPr>
                <w:color w:val="002060"/>
              </w:rPr>
            </w:pPr>
            <w:r w:rsidRPr="00BF5F33">
              <w:rPr>
                <w:color w:val="002060"/>
              </w:rPr>
              <w:t>0</w:t>
            </w:r>
          </w:p>
        </w:tc>
      </w:tr>
      <w:tr w:rsidR="00BE0B07" w:rsidRPr="00BF5F33" w14:paraId="46B1830C"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7154C" w14:textId="77777777" w:rsidR="00BE0B07" w:rsidRPr="00BF5F33" w:rsidRDefault="00BE0B07" w:rsidP="00F42E78">
            <w:pPr>
              <w:pStyle w:val="rowtabella0"/>
              <w:rPr>
                <w:color w:val="002060"/>
              </w:rPr>
            </w:pPr>
            <w:r w:rsidRPr="00BF5F33">
              <w:rPr>
                <w:color w:val="002060"/>
              </w:rPr>
              <w:lastRenderedPageBreak/>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DA66"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7A6F"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C613"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80E5"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C1A9"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3C85"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A923"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7012"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198A" w14:textId="77777777" w:rsidR="00BE0B07" w:rsidRPr="00BF5F33" w:rsidRDefault="00BE0B07" w:rsidP="00F42E78">
            <w:pPr>
              <w:pStyle w:val="rowtabella0"/>
              <w:jc w:val="center"/>
              <w:rPr>
                <w:color w:val="002060"/>
              </w:rPr>
            </w:pPr>
            <w:r w:rsidRPr="00BF5F33">
              <w:rPr>
                <w:color w:val="002060"/>
              </w:rPr>
              <w:t>0</w:t>
            </w:r>
          </w:p>
        </w:tc>
      </w:tr>
      <w:tr w:rsidR="00BE0B07" w:rsidRPr="00BF5F33" w14:paraId="621A02FF" w14:textId="77777777" w:rsidTr="00F42E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D3AE1" w14:textId="77777777" w:rsidR="00BE0B07" w:rsidRPr="00BF5F33" w:rsidRDefault="00BE0B07" w:rsidP="00F42E78">
            <w:pPr>
              <w:pStyle w:val="rowtabella0"/>
              <w:rPr>
                <w:color w:val="002060"/>
              </w:rPr>
            </w:pPr>
            <w:r w:rsidRPr="00BF5F33">
              <w:rPr>
                <w:color w:val="002060"/>
              </w:rPr>
              <w:t>sq.B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8335"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6E4F"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8F4F"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B5E5"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F720"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2D70"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FEFB"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8CC5"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3424" w14:textId="77777777" w:rsidR="00BE0B07" w:rsidRPr="00BF5F33" w:rsidRDefault="00BE0B07" w:rsidP="00F42E78">
            <w:pPr>
              <w:pStyle w:val="rowtabella0"/>
              <w:jc w:val="center"/>
              <w:rPr>
                <w:color w:val="002060"/>
              </w:rPr>
            </w:pPr>
            <w:r w:rsidRPr="00BF5F33">
              <w:rPr>
                <w:color w:val="002060"/>
              </w:rPr>
              <w:t>0</w:t>
            </w:r>
          </w:p>
        </w:tc>
      </w:tr>
    </w:tbl>
    <w:p w14:paraId="1AF1DA23" w14:textId="77777777" w:rsidR="00BE0B07" w:rsidRPr="00BF5F33" w:rsidRDefault="00BE0B07" w:rsidP="00BE0B07">
      <w:pPr>
        <w:pStyle w:val="breakline"/>
        <w:rPr>
          <w:rFonts w:eastAsiaTheme="minorEastAsia"/>
          <w:color w:val="002060"/>
        </w:rPr>
      </w:pPr>
    </w:p>
    <w:p w14:paraId="4B4A40F6" w14:textId="77777777" w:rsidR="00BE0B07" w:rsidRPr="00BF5F33" w:rsidRDefault="00BE0B07" w:rsidP="00BE0B07">
      <w:pPr>
        <w:pStyle w:val="breakline"/>
        <w:rPr>
          <w:color w:val="002060"/>
        </w:rPr>
      </w:pPr>
    </w:p>
    <w:p w14:paraId="7AAB0BCF" w14:textId="77777777" w:rsidR="00BE0B07" w:rsidRPr="00BF5F33" w:rsidRDefault="00BE0B07" w:rsidP="00BE0B07">
      <w:pPr>
        <w:pStyle w:val="sottotitolocampionato10"/>
        <w:rPr>
          <w:color w:val="002060"/>
        </w:rPr>
      </w:pPr>
      <w:r w:rsidRPr="00BF5F3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0B07" w:rsidRPr="00BF5F33" w14:paraId="21CF13BD" w14:textId="77777777" w:rsidTr="00F42E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0FA5D" w14:textId="77777777" w:rsidR="00BE0B07" w:rsidRPr="00BF5F33" w:rsidRDefault="00BE0B07" w:rsidP="00F42E78">
            <w:pPr>
              <w:pStyle w:val="headertabella0"/>
              <w:rPr>
                <w:color w:val="002060"/>
              </w:rPr>
            </w:pPr>
            <w:r w:rsidRPr="00BF5F3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1867E" w14:textId="77777777" w:rsidR="00BE0B07" w:rsidRPr="00BF5F33" w:rsidRDefault="00BE0B07" w:rsidP="00F42E78">
            <w:pPr>
              <w:pStyle w:val="headertabella0"/>
              <w:rPr>
                <w:color w:val="002060"/>
              </w:rPr>
            </w:pPr>
            <w:r w:rsidRPr="00BF5F3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17F45" w14:textId="77777777" w:rsidR="00BE0B07" w:rsidRPr="00BF5F33" w:rsidRDefault="00BE0B07" w:rsidP="00F42E78">
            <w:pPr>
              <w:pStyle w:val="headertabella0"/>
              <w:rPr>
                <w:color w:val="002060"/>
              </w:rPr>
            </w:pPr>
            <w:r w:rsidRPr="00BF5F3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C3856" w14:textId="77777777" w:rsidR="00BE0B07" w:rsidRPr="00BF5F33" w:rsidRDefault="00BE0B07" w:rsidP="00F42E78">
            <w:pPr>
              <w:pStyle w:val="headertabella0"/>
              <w:rPr>
                <w:color w:val="002060"/>
              </w:rPr>
            </w:pPr>
            <w:r w:rsidRPr="00BF5F3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EC8C" w14:textId="77777777" w:rsidR="00BE0B07" w:rsidRPr="00BF5F33" w:rsidRDefault="00BE0B07" w:rsidP="00F42E78">
            <w:pPr>
              <w:pStyle w:val="headertabella0"/>
              <w:rPr>
                <w:color w:val="002060"/>
              </w:rPr>
            </w:pPr>
            <w:r w:rsidRPr="00BF5F3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47E43" w14:textId="77777777" w:rsidR="00BE0B07" w:rsidRPr="00BF5F33" w:rsidRDefault="00BE0B07" w:rsidP="00F42E78">
            <w:pPr>
              <w:pStyle w:val="headertabella0"/>
              <w:rPr>
                <w:color w:val="002060"/>
              </w:rPr>
            </w:pPr>
            <w:r w:rsidRPr="00BF5F3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CD484" w14:textId="77777777" w:rsidR="00BE0B07" w:rsidRPr="00BF5F33" w:rsidRDefault="00BE0B07" w:rsidP="00F42E78">
            <w:pPr>
              <w:pStyle w:val="headertabella0"/>
              <w:rPr>
                <w:color w:val="002060"/>
              </w:rPr>
            </w:pPr>
            <w:r w:rsidRPr="00BF5F3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18F50" w14:textId="77777777" w:rsidR="00BE0B07" w:rsidRPr="00BF5F33" w:rsidRDefault="00BE0B07" w:rsidP="00F42E78">
            <w:pPr>
              <w:pStyle w:val="headertabella0"/>
              <w:rPr>
                <w:color w:val="002060"/>
              </w:rPr>
            </w:pPr>
            <w:r w:rsidRPr="00BF5F3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3D537" w14:textId="77777777" w:rsidR="00BE0B07" w:rsidRPr="00BF5F33" w:rsidRDefault="00BE0B07" w:rsidP="00F42E78">
            <w:pPr>
              <w:pStyle w:val="headertabella0"/>
              <w:rPr>
                <w:color w:val="002060"/>
              </w:rPr>
            </w:pPr>
            <w:r w:rsidRPr="00BF5F3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78110" w14:textId="77777777" w:rsidR="00BE0B07" w:rsidRPr="00BF5F33" w:rsidRDefault="00BE0B07" w:rsidP="00F42E78">
            <w:pPr>
              <w:pStyle w:val="headertabella0"/>
              <w:rPr>
                <w:color w:val="002060"/>
              </w:rPr>
            </w:pPr>
            <w:r w:rsidRPr="00BF5F33">
              <w:rPr>
                <w:color w:val="002060"/>
              </w:rPr>
              <w:t>PE</w:t>
            </w:r>
          </w:p>
        </w:tc>
      </w:tr>
      <w:tr w:rsidR="00BE0B07" w:rsidRPr="00BF5F33" w14:paraId="103657BF" w14:textId="77777777" w:rsidTr="00F42E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34F3BB" w14:textId="77777777" w:rsidR="00BE0B07" w:rsidRPr="00BF5F33" w:rsidRDefault="00BE0B07" w:rsidP="00F42E78">
            <w:pPr>
              <w:pStyle w:val="rowtabella0"/>
              <w:rPr>
                <w:color w:val="002060"/>
              </w:rPr>
            </w:pPr>
            <w:r w:rsidRPr="00BF5F3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1E02" w14:textId="77777777" w:rsidR="00BE0B07" w:rsidRPr="00BF5F33" w:rsidRDefault="00BE0B07" w:rsidP="00F42E78">
            <w:pPr>
              <w:pStyle w:val="rowtabella0"/>
              <w:jc w:val="center"/>
              <w:rPr>
                <w:color w:val="002060"/>
              </w:rPr>
            </w:pPr>
            <w:r w:rsidRPr="00BF5F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6FABC"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DC721"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05BE"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322E"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AE68" w14:textId="77777777" w:rsidR="00BE0B07" w:rsidRPr="00BF5F33" w:rsidRDefault="00BE0B07" w:rsidP="00F42E78">
            <w:pPr>
              <w:pStyle w:val="rowtabella0"/>
              <w:jc w:val="center"/>
              <w:rPr>
                <w:color w:val="002060"/>
              </w:rPr>
            </w:pPr>
            <w:r w:rsidRPr="00BF5F3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9F41" w14:textId="77777777" w:rsidR="00BE0B07" w:rsidRPr="00BF5F33" w:rsidRDefault="00BE0B07" w:rsidP="00F42E78">
            <w:pPr>
              <w:pStyle w:val="rowtabella0"/>
              <w:jc w:val="center"/>
              <w:rPr>
                <w:color w:val="002060"/>
              </w:rPr>
            </w:pPr>
            <w:r w:rsidRPr="00BF5F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04CE4" w14:textId="77777777" w:rsidR="00BE0B07" w:rsidRPr="00BF5F33" w:rsidRDefault="00BE0B07" w:rsidP="00F42E78">
            <w:pPr>
              <w:pStyle w:val="rowtabella0"/>
              <w:jc w:val="center"/>
              <w:rPr>
                <w:color w:val="002060"/>
              </w:rPr>
            </w:pPr>
            <w:r w:rsidRPr="00BF5F3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9D39" w14:textId="77777777" w:rsidR="00BE0B07" w:rsidRPr="00BF5F33" w:rsidRDefault="00BE0B07" w:rsidP="00F42E78">
            <w:pPr>
              <w:pStyle w:val="rowtabella0"/>
              <w:jc w:val="center"/>
              <w:rPr>
                <w:color w:val="002060"/>
              </w:rPr>
            </w:pPr>
            <w:r w:rsidRPr="00BF5F33">
              <w:rPr>
                <w:color w:val="002060"/>
              </w:rPr>
              <w:t>0</w:t>
            </w:r>
          </w:p>
        </w:tc>
      </w:tr>
      <w:tr w:rsidR="00BE0B07" w:rsidRPr="00BF5F33" w14:paraId="5E1D1D42"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0EB2B" w14:textId="77777777" w:rsidR="00BE0B07" w:rsidRPr="00BF5F33" w:rsidRDefault="00BE0B07" w:rsidP="00F42E78">
            <w:pPr>
              <w:pStyle w:val="rowtabella0"/>
              <w:rPr>
                <w:color w:val="002060"/>
              </w:rPr>
            </w:pPr>
            <w:r w:rsidRPr="00BF5F3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8D9C" w14:textId="77777777" w:rsidR="00BE0B07" w:rsidRPr="00BF5F33" w:rsidRDefault="00BE0B07" w:rsidP="00F42E78">
            <w:pPr>
              <w:pStyle w:val="rowtabella0"/>
              <w:jc w:val="center"/>
              <w:rPr>
                <w:color w:val="002060"/>
              </w:rPr>
            </w:pPr>
            <w:r w:rsidRPr="00BF5F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9454"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419E" w14:textId="77777777" w:rsidR="00BE0B07" w:rsidRPr="00BF5F33" w:rsidRDefault="00BE0B07" w:rsidP="00F42E78">
            <w:pPr>
              <w:pStyle w:val="rowtabella0"/>
              <w:jc w:val="center"/>
              <w:rPr>
                <w:color w:val="002060"/>
              </w:rPr>
            </w:pPr>
            <w:r w:rsidRPr="00BF5F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C21D8"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0DF9"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3CD44" w14:textId="77777777" w:rsidR="00BE0B07" w:rsidRPr="00BF5F33" w:rsidRDefault="00BE0B07" w:rsidP="00F42E78">
            <w:pPr>
              <w:pStyle w:val="rowtabella0"/>
              <w:jc w:val="center"/>
              <w:rPr>
                <w:color w:val="002060"/>
              </w:rPr>
            </w:pPr>
            <w:r w:rsidRPr="00BF5F3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924D" w14:textId="77777777" w:rsidR="00BE0B07" w:rsidRPr="00BF5F33" w:rsidRDefault="00BE0B07" w:rsidP="00F42E78">
            <w:pPr>
              <w:pStyle w:val="rowtabella0"/>
              <w:jc w:val="center"/>
              <w:rPr>
                <w:color w:val="002060"/>
              </w:rPr>
            </w:pPr>
            <w:r w:rsidRPr="00BF5F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783B1" w14:textId="77777777" w:rsidR="00BE0B07" w:rsidRPr="00BF5F33" w:rsidRDefault="00BE0B07" w:rsidP="00F42E78">
            <w:pPr>
              <w:pStyle w:val="rowtabella0"/>
              <w:jc w:val="center"/>
              <w:rPr>
                <w:color w:val="002060"/>
              </w:rPr>
            </w:pPr>
            <w:r w:rsidRPr="00BF5F3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F079" w14:textId="77777777" w:rsidR="00BE0B07" w:rsidRPr="00BF5F33" w:rsidRDefault="00BE0B07" w:rsidP="00F42E78">
            <w:pPr>
              <w:pStyle w:val="rowtabella0"/>
              <w:jc w:val="center"/>
              <w:rPr>
                <w:color w:val="002060"/>
              </w:rPr>
            </w:pPr>
            <w:r w:rsidRPr="00BF5F33">
              <w:rPr>
                <w:color w:val="002060"/>
              </w:rPr>
              <w:t>0</w:t>
            </w:r>
          </w:p>
        </w:tc>
      </w:tr>
      <w:tr w:rsidR="00BE0B07" w:rsidRPr="00BF5F33" w14:paraId="4D256C5C"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85BDF" w14:textId="77777777" w:rsidR="00BE0B07" w:rsidRPr="00BF5F33" w:rsidRDefault="00BE0B07" w:rsidP="00F42E78">
            <w:pPr>
              <w:pStyle w:val="rowtabella0"/>
              <w:rPr>
                <w:color w:val="002060"/>
              </w:rPr>
            </w:pPr>
            <w:r w:rsidRPr="00BF5F3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4D41" w14:textId="77777777" w:rsidR="00BE0B07" w:rsidRPr="00BF5F33" w:rsidRDefault="00BE0B07" w:rsidP="00F42E78">
            <w:pPr>
              <w:pStyle w:val="rowtabella0"/>
              <w:jc w:val="center"/>
              <w:rPr>
                <w:color w:val="002060"/>
              </w:rPr>
            </w:pPr>
            <w:r w:rsidRPr="00BF5F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AF40"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EEA9" w14:textId="77777777" w:rsidR="00BE0B07" w:rsidRPr="00BF5F33" w:rsidRDefault="00BE0B07" w:rsidP="00F42E78">
            <w:pPr>
              <w:pStyle w:val="rowtabella0"/>
              <w:jc w:val="center"/>
              <w:rPr>
                <w:color w:val="002060"/>
              </w:rPr>
            </w:pPr>
            <w:r w:rsidRPr="00BF5F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9D04"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7135"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AE0F" w14:textId="77777777" w:rsidR="00BE0B07" w:rsidRPr="00BF5F33" w:rsidRDefault="00BE0B07" w:rsidP="00F42E78">
            <w:pPr>
              <w:pStyle w:val="rowtabella0"/>
              <w:jc w:val="center"/>
              <w:rPr>
                <w:color w:val="002060"/>
              </w:rPr>
            </w:pPr>
            <w:r w:rsidRPr="00BF5F3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4AF2" w14:textId="77777777" w:rsidR="00BE0B07" w:rsidRPr="00BF5F33" w:rsidRDefault="00BE0B07" w:rsidP="00F42E78">
            <w:pPr>
              <w:pStyle w:val="rowtabella0"/>
              <w:jc w:val="center"/>
              <w:rPr>
                <w:color w:val="002060"/>
              </w:rPr>
            </w:pPr>
            <w:r w:rsidRPr="00BF5F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E30E" w14:textId="77777777" w:rsidR="00BE0B07" w:rsidRPr="00BF5F33" w:rsidRDefault="00BE0B07" w:rsidP="00F42E78">
            <w:pPr>
              <w:pStyle w:val="rowtabella0"/>
              <w:jc w:val="center"/>
              <w:rPr>
                <w:color w:val="002060"/>
              </w:rPr>
            </w:pPr>
            <w:r w:rsidRPr="00BF5F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7251" w14:textId="77777777" w:rsidR="00BE0B07" w:rsidRPr="00BF5F33" w:rsidRDefault="00BE0B07" w:rsidP="00F42E78">
            <w:pPr>
              <w:pStyle w:val="rowtabella0"/>
              <w:jc w:val="center"/>
              <w:rPr>
                <w:color w:val="002060"/>
              </w:rPr>
            </w:pPr>
            <w:r w:rsidRPr="00BF5F33">
              <w:rPr>
                <w:color w:val="002060"/>
              </w:rPr>
              <w:t>0</w:t>
            </w:r>
          </w:p>
        </w:tc>
      </w:tr>
      <w:tr w:rsidR="00BE0B07" w:rsidRPr="00BF5F33" w14:paraId="2CDBFD20"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AE495" w14:textId="77777777" w:rsidR="00BE0B07" w:rsidRPr="00BF5F33" w:rsidRDefault="00BE0B07" w:rsidP="00F42E78">
            <w:pPr>
              <w:pStyle w:val="rowtabella0"/>
              <w:rPr>
                <w:color w:val="002060"/>
              </w:rPr>
            </w:pPr>
            <w:r w:rsidRPr="00BF5F3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F5D5" w14:textId="77777777" w:rsidR="00BE0B07" w:rsidRPr="00BF5F33" w:rsidRDefault="00BE0B07" w:rsidP="00F42E78">
            <w:pPr>
              <w:pStyle w:val="rowtabella0"/>
              <w:jc w:val="center"/>
              <w:rPr>
                <w:color w:val="002060"/>
              </w:rPr>
            </w:pPr>
            <w:r w:rsidRPr="00BF5F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ADB8"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2E4E" w14:textId="77777777" w:rsidR="00BE0B07" w:rsidRPr="00BF5F33" w:rsidRDefault="00BE0B07" w:rsidP="00F42E78">
            <w:pPr>
              <w:pStyle w:val="rowtabella0"/>
              <w:jc w:val="center"/>
              <w:rPr>
                <w:color w:val="002060"/>
              </w:rPr>
            </w:pPr>
            <w:r w:rsidRPr="00BF5F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4498"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6864" w14:textId="77777777" w:rsidR="00BE0B07" w:rsidRPr="00BF5F33" w:rsidRDefault="00BE0B07" w:rsidP="00F42E78">
            <w:pPr>
              <w:pStyle w:val="rowtabella0"/>
              <w:jc w:val="center"/>
              <w:rPr>
                <w:color w:val="002060"/>
              </w:rPr>
            </w:pPr>
            <w:r w:rsidRPr="00BF5F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90D5" w14:textId="77777777" w:rsidR="00BE0B07" w:rsidRPr="00BF5F33" w:rsidRDefault="00BE0B07" w:rsidP="00F42E78">
            <w:pPr>
              <w:pStyle w:val="rowtabella0"/>
              <w:jc w:val="center"/>
              <w:rPr>
                <w:color w:val="002060"/>
              </w:rPr>
            </w:pPr>
            <w:r w:rsidRPr="00BF5F3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0051" w14:textId="77777777" w:rsidR="00BE0B07" w:rsidRPr="00BF5F33" w:rsidRDefault="00BE0B07" w:rsidP="00F42E78">
            <w:pPr>
              <w:pStyle w:val="rowtabella0"/>
              <w:jc w:val="center"/>
              <w:rPr>
                <w:color w:val="002060"/>
              </w:rPr>
            </w:pPr>
            <w:r w:rsidRPr="00BF5F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6DB1A" w14:textId="77777777" w:rsidR="00BE0B07" w:rsidRPr="00BF5F33" w:rsidRDefault="00BE0B07" w:rsidP="00F42E78">
            <w:pPr>
              <w:pStyle w:val="rowtabella0"/>
              <w:jc w:val="center"/>
              <w:rPr>
                <w:color w:val="002060"/>
              </w:rPr>
            </w:pPr>
            <w:r w:rsidRPr="00BF5F3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2659" w14:textId="77777777" w:rsidR="00BE0B07" w:rsidRPr="00BF5F33" w:rsidRDefault="00BE0B07" w:rsidP="00F42E78">
            <w:pPr>
              <w:pStyle w:val="rowtabella0"/>
              <w:jc w:val="center"/>
              <w:rPr>
                <w:color w:val="002060"/>
              </w:rPr>
            </w:pPr>
            <w:r w:rsidRPr="00BF5F33">
              <w:rPr>
                <w:color w:val="002060"/>
              </w:rPr>
              <w:t>0</w:t>
            </w:r>
          </w:p>
        </w:tc>
      </w:tr>
      <w:tr w:rsidR="00BE0B07" w:rsidRPr="00BF5F33" w14:paraId="5C30EA01"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A7178" w14:textId="77777777" w:rsidR="00BE0B07" w:rsidRPr="00BF5F33" w:rsidRDefault="00BE0B07" w:rsidP="00F42E78">
            <w:pPr>
              <w:pStyle w:val="rowtabella0"/>
              <w:rPr>
                <w:color w:val="002060"/>
              </w:rPr>
            </w:pPr>
            <w:r w:rsidRPr="00BF5F3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CEF3" w14:textId="77777777" w:rsidR="00BE0B07" w:rsidRPr="00BF5F33" w:rsidRDefault="00BE0B07" w:rsidP="00F42E78">
            <w:pPr>
              <w:pStyle w:val="rowtabella0"/>
              <w:jc w:val="center"/>
              <w:rPr>
                <w:color w:val="002060"/>
              </w:rPr>
            </w:pPr>
            <w:r w:rsidRPr="00BF5F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2F9E"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6BD9A"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AADD"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CC09"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3089" w14:textId="77777777" w:rsidR="00BE0B07" w:rsidRPr="00BF5F33" w:rsidRDefault="00BE0B07" w:rsidP="00F42E78">
            <w:pPr>
              <w:pStyle w:val="rowtabella0"/>
              <w:jc w:val="center"/>
              <w:rPr>
                <w:color w:val="002060"/>
              </w:rPr>
            </w:pPr>
            <w:r w:rsidRPr="00BF5F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EB9C" w14:textId="77777777" w:rsidR="00BE0B07" w:rsidRPr="00BF5F33" w:rsidRDefault="00BE0B07" w:rsidP="00F42E78">
            <w:pPr>
              <w:pStyle w:val="rowtabella0"/>
              <w:jc w:val="center"/>
              <w:rPr>
                <w:color w:val="002060"/>
              </w:rPr>
            </w:pPr>
            <w:r w:rsidRPr="00BF5F3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9279"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D46C" w14:textId="77777777" w:rsidR="00BE0B07" w:rsidRPr="00BF5F33" w:rsidRDefault="00BE0B07" w:rsidP="00F42E78">
            <w:pPr>
              <w:pStyle w:val="rowtabella0"/>
              <w:jc w:val="center"/>
              <w:rPr>
                <w:color w:val="002060"/>
              </w:rPr>
            </w:pPr>
            <w:r w:rsidRPr="00BF5F33">
              <w:rPr>
                <w:color w:val="002060"/>
              </w:rPr>
              <w:t>0</w:t>
            </w:r>
          </w:p>
        </w:tc>
      </w:tr>
      <w:tr w:rsidR="00BE0B07" w:rsidRPr="00BF5F33" w14:paraId="614C2D93"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E2019" w14:textId="77777777" w:rsidR="00BE0B07" w:rsidRPr="00BF5F33" w:rsidRDefault="00BE0B07" w:rsidP="00F42E78">
            <w:pPr>
              <w:pStyle w:val="rowtabella0"/>
              <w:rPr>
                <w:color w:val="002060"/>
              </w:rPr>
            </w:pPr>
            <w:r w:rsidRPr="00BF5F3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42F5" w14:textId="77777777" w:rsidR="00BE0B07" w:rsidRPr="00BF5F33" w:rsidRDefault="00BE0B07" w:rsidP="00F42E78">
            <w:pPr>
              <w:pStyle w:val="rowtabella0"/>
              <w:jc w:val="center"/>
              <w:rPr>
                <w:color w:val="002060"/>
              </w:rPr>
            </w:pPr>
            <w:r w:rsidRPr="00BF5F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B614"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E784"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B362"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76F6"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BCB1" w14:textId="77777777" w:rsidR="00BE0B07" w:rsidRPr="00BF5F33" w:rsidRDefault="00BE0B07" w:rsidP="00F42E78">
            <w:pPr>
              <w:pStyle w:val="rowtabella0"/>
              <w:jc w:val="center"/>
              <w:rPr>
                <w:color w:val="002060"/>
              </w:rPr>
            </w:pPr>
            <w:r w:rsidRPr="00BF5F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BFEB" w14:textId="77777777" w:rsidR="00BE0B07" w:rsidRPr="00BF5F33" w:rsidRDefault="00BE0B07" w:rsidP="00F42E78">
            <w:pPr>
              <w:pStyle w:val="rowtabella0"/>
              <w:jc w:val="center"/>
              <w:rPr>
                <w:color w:val="002060"/>
              </w:rPr>
            </w:pPr>
            <w:r w:rsidRPr="00BF5F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909B"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7C6C" w14:textId="77777777" w:rsidR="00BE0B07" w:rsidRPr="00BF5F33" w:rsidRDefault="00BE0B07" w:rsidP="00F42E78">
            <w:pPr>
              <w:pStyle w:val="rowtabella0"/>
              <w:jc w:val="center"/>
              <w:rPr>
                <w:color w:val="002060"/>
              </w:rPr>
            </w:pPr>
            <w:r w:rsidRPr="00BF5F33">
              <w:rPr>
                <w:color w:val="002060"/>
              </w:rPr>
              <w:t>0</w:t>
            </w:r>
          </w:p>
        </w:tc>
      </w:tr>
      <w:tr w:rsidR="00BE0B07" w:rsidRPr="00BF5F33" w14:paraId="4BF3B6D8"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D4149" w14:textId="77777777" w:rsidR="00BE0B07" w:rsidRPr="00BF5F33" w:rsidRDefault="00BE0B07" w:rsidP="00F42E78">
            <w:pPr>
              <w:pStyle w:val="rowtabella0"/>
              <w:rPr>
                <w:color w:val="002060"/>
              </w:rPr>
            </w:pPr>
            <w:r w:rsidRPr="00BF5F3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620A" w14:textId="77777777" w:rsidR="00BE0B07" w:rsidRPr="00BF5F33" w:rsidRDefault="00BE0B07" w:rsidP="00F42E78">
            <w:pPr>
              <w:pStyle w:val="rowtabella0"/>
              <w:jc w:val="center"/>
              <w:rPr>
                <w:color w:val="002060"/>
              </w:rPr>
            </w:pPr>
            <w:r w:rsidRPr="00BF5F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EF47"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41E0"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E1FF"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F99C"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A6D2" w14:textId="77777777" w:rsidR="00BE0B07" w:rsidRPr="00BF5F33" w:rsidRDefault="00BE0B07" w:rsidP="00F42E78">
            <w:pPr>
              <w:pStyle w:val="rowtabella0"/>
              <w:jc w:val="center"/>
              <w:rPr>
                <w:color w:val="002060"/>
              </w:rPr>
            </w:pPr>
            <w:r w:rsidRPr="00BF5F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9544" w14:textId="77777777" w:rsidR="00BE0B07" w:rsidRPr="00BF5F33" w:rsidRDefault="00BE0B07" w:rsidP="00F42E78">
            <w:pPr>
              <w:pStyle w:val="rowtabella0"/>
              <w:jc w:val="center"/>
              <w:rPr>
                <w:color w:val="002060"/>
              </w:rPr>
            </w:pPr>
            <w:r w:rsidRPr="00BF5F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166A"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7A9A4" w14:textId="77777777" w:rsidR="00BE0B07" w:rsidRPr="00BF5F33" w:rsidRDefault="00BE0B07" w:rsidP="00F42E78">
            <w:pPr>
              <w:pStyle w:val="rowtabella0"/>
              <w:jc w:val="center"/>
              <w:rPr>
                <w:color w:val="002060"/>
              </w:rPr>
            </w:pPr>
            <w:r w:rsidRPr="00BF5F33">
              <w:rPr>
                <w:color w:val="002060"/>
              </w:rPr>
              <w:t>0</w:t>
            </w:r>
          </w:p>
        </w:tc>
      </w:tr>
      <w:tr w:rsidR="00BE0B07" w:rsidRPr="00BF5F33" w14:paraId="19B6D557"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A5422" w14:textId="77777777" w:rsidR="00BE0B07" w:rsidRPr="00BF5F33" w:rsidRDefault="00BE0B07" w:rsidP="00F42E78">
            <w:pPr>
              <w:pStyle w:val="rowtabella0"/>
              <w:rPr>
                <w:color w:val="002060"/>
              </w:rPr>
            </w:pPr>
            <w:r w:rsidRPr="00BF5F3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8A20" w14:textId="77777777" w:rsidR="00BE0B07" w:rsidRPr="00BF5F33" w:rsidRDefault="00BE0B07" w:rsidP="00F42E78">
            <w:pPr>
              <w:pStyle w:val="rowtabella0"/>
              <w:jc w:val="center"/>
              <w:rPr>
                <w:color w:val="002060"/>
              </w:rPr>
            </w:pPr>
            <w:r w:rsidRPr="00BF5F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A513"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8D43" w14:textId="77777777" w:rsidR="00BE0B07" w:rsidRPr="00BF5F33" w:rsidRDefault="00BE0B07" w:rsidP="00F42E78">
            <w:pPr>
              <w:pStyle w:val="rowtabella0"/>
              <w:jc w:val="center"/>
              <w:rPr>
                <w:color w:val="002060"/>
              </w:rPr>
            </w:pPr>
            <w:r w:rsidRPr="00BF5F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287F"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62DB" w14:textId="77777777" w:rsidR="00BE0B07" w:rsidRPr="00BF5F33" w:rsidRDefault="00BE0B07" w:rsidP="00F42E78">
            <w:pPr>
              <w:pStyle w:val="rowtabella0"/>
              <w:jc w:val="center"/>
              <w:rPr>
                <w:color w:val="002060"/>
              </w:rPr>
            </w:pPr>
            <w:r w:rsidRPr="00BF5F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59C7" w14:textId="77777777" w:rsidR="00BE0B07" w:rsidRPr="00BF5F33" w:rsidRDefault="00BE0B07" w:rsidP="00F42E78">
            <w:pPr>
              <w:pStyle w:val="rowtabella0"/>
              <w:jc w:val="center"/>
              <w:rPr>
                <w:color w:val="002060"/>
              </w:rPr>
            </w:pPr>
            <w:r w:rsidRPr="00BF5F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088D" w14:textId="77777777" w:rsidR="00BE0B07" w:rsidRPr="00BF5F33" w:rsidRDefault="00BE0B07" w:rsidP="00F42E78">
            <w:pPr>
              <w:pStyle w:val="rowtabella0"/>
              <w:jc w:val="center"/>
              <w:rPr>
                <w:color w:val="002060"/>
              </w:rPr>
            </w:pPr>
            <w:r w:rsidRPr="00BF5F3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DA39" w14:textId="77777777" w:rsidR="00BE0B07" w:rsidRPr="00BF5F33" w:rsidRDefault="00BE0B07" w:rsidP="00F42E78">
            <w:pPr>
              <w:pStyle w:val="rowtabella0"/>
              <w:jc w:val="center"/>
              <w:rPr>
                <w:color w:val="002060"/>
              </w:rPr>
            </w:pPr>
            <w:r w:rsidRPr="00BF5F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7DBE" w14:textId="77777777" w:rsidR="00BE0B07" w:rsidRPr="00BF5F33" w:rsidRDefault="00BE0B07" w:rsidP="00F42E78">
            <w:pPr>
              <w:pStyle w:val="rowtabella0"/>
              <w:jc w:val="center"/>
              <w:rPr>
                <w:color w:val="002060"/>
              </w:rPr>
            </w:pPr>
            <w:r w:rsidRPr="00BF5F33">
              <w:rPr>
                <w:color w:val="002060"/>
              </w:rPr>
              <w:t>0</w:t>
            </w:r>
          </w:p>
        </w:tc>
      </w:tr>
      <w:tr w:rsidR="00BE0B07" w:rsidRPr="00BF5F33" w14:paraId="063A012D"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33310" w14:textId="77777777" w:rsidR="00BE0B07" w:rsidRPr="00BF5F33" w:rsidRDefault="00BE0B07" w:rsidP="00F42E78">
            <w:pPr>
              <w:pStyle w:val="rowtabella0"/>
              <w:rPr>
                <w:color w:val="002060"/>
              </w:rPr>
            </w:pPr>
            <w:r w:rsidRPr="00BF5F33">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B917"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B7DC0"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F2CA" w14:textId="77777777" w:rsidR="00BE0B07" w:rsidRPr="00BF5F33" w:rsidRDefault="00BE0B07" w:rsidP="00F42E78">
            <w:pPr>
              <w:pStyle w:val="rowtabella0"/>
              <w:jc w:val="center"/>
              <w:rPr>
                <w:color w:val="002060"/>
              </w:rPr>
            </w:pPr>
            <w:r w:rsidRPr="00BF5F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E029"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6840"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338B" w14:textId="77777777" w:rsidR="00BE0B07" w:rsidRPr="00BF5F33" w:rsidRDefault="00BE0B07" w:rsidP="00F42E78">
            <w:pPr>
              <w:pStyle w:val="rowtabella0"/>
              <w:jc w:val="center"/>
              <w:rPr>
                <w:color w:val="002060"/>
              </w:rPr>
            </w:pPr>
            <w:r w:rsidRPr="00BF5F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429A" w14:textId="77777777" w:rsidR="00BE0B07" w:rsidRPr="00BF5F33" w:rsidRDefault="00BE0B07" w:rsidP="00F42E78">
            <w:pPr>
              <w:pStyle w:val="rowtabella0"/>
              <w:jc w:val="center"/>
              <w:rPr>
                <w:color w:val="002060"/>
              </w:rPr>
            </w:pPr>
            <w:r w:rsidRPr="00BF5F3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BF07" w14:textId="77777777" w:rsidR="00BE0B07" w:rsidRPr="00BF5F33" w:rsidRDefault="00BE0B07" w:rsidP="00F42E78">
            <w:pPr>
              <w:pStyle w:val="rowtabella0"/>
              <w:jc w:val="center"/>
              <w:rPr>
                <w:color w:val="002060"/>
              </w:rPr>
            </w:pPr>
            <w:r w:rsidRPr="00BF5F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220D" w14:textId="77777777" w:rsidR="00BE0B07" w:rsidRPr="00BF5F33" w:rsidRDefault="00BE0B07" w:rsidP="00F42E78">
            <w:pPr>
              <w:pStyle w:val="rowtabella0"/>
              <w:jc w:val="center"/>
              <w:rPr>
                <w:color w:val="002060"/>
              </w:rPr>
            </w:pPr>
            <w:r w:rsidRPr="00BF5F33">
              <w:rPr>
                <w:color w:val="002060"/>
              </w:rPr>
              <w:t>0</w:t>
            </w:r>
          </w:p>
        </w:tc>
      </w:tr>
      <w:tr w:rsidR="00BE0B07" w:rsidRPr="00BF5F33" w14:paraId="6AC370F4"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BD484" w14:textId="77777777" w:rsidR="00BE0B07" w:rsidRPr="00BF5F33" w:rsidRDefault="00BE0B07" w:rsidP="00F42E78">
            <w:pPr>
              <w:pStyle w:val="rowtabella0"/>
              <w:rPr>
                <w:color w:val="002060"/>
              </w:rPr>
            </w:pPr>
            <w:r w:rsidRPr="00BF5F3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BC7F" w14:textId="77777777" w:rsidR="00BE0B07" w:rsidRPr="00BF5F33" w:rsidRDefault="00BE0B07" w:rsidP="00F42E78">
            <w:pPr>
              <w:pStyle w:val="rowtabella0"/>
              <w:jc w:val="center"/>
              <w:rPr>
                <w:color w:val="002060"/>
              </w:rPr>
            </w:pPr>
            <w:r w:rsidRPr="00BF5F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02761"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ACDF" w14:textId="77777777" w:rsidR="00BE0B07" w:rsidRPr="00BF5F33" w:rsidRDefault="00BE0B07" w:rsidP="00F42E78">
            <w:pPr>
              <w:pStyle w:val="rowtabella0"/>
              <w:jc w:val="center"/>
              <w:rPr>
                <w:color w:val="002060"/>
              </w:rPr>
            </w:pPr>
            <w:r w:rsidRPr="00BF5F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D1EF"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9F61" w14:textId="77777777" w:rsidR="00BE0B07" w:rsidRPr="00BF5F33" w:rsidRDefault="00BE0B07" w:rsidP="00F42E78">
            <w:pPr>
              <w:pStyle w:val="rowtabella0"/>
              <w:jc w:val="center"/>
              <w:rPr>
                <w:color w:val="002060"/>
              </w:rPr>
            </w:pPr>
            <w:r w:rsidRPr="00BF5F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391C" w14:textId="77777777" w:rsidR="00BE0B07" w:rsidRPr="00BF5F33" w:rsidRDefault="00BE0B07" w:rsidP="00F42E78">
            <w:pPr>
              <w:pStyle w:val="rowtabella0"/>
              <w:jc w:val="center"/>
              <w:rPr>
                <w:color w:val="002060"/>
              </w:rPr>
            </w:pPr>
            <w:r w:rsidRPr="00BF5F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BE2A" w14:textId="77777777" w:rsidR="00BE0B07" w:rsidRPr="00BF5F33" w:rsidRDefault="00BE0B07" w:rsidP="00F42E78">
            <w:pPr>
              <w:pStyle w:val="rowtabella0"/>
              <w:jc w:val="center"/>
              <w:rPr>
                <w:color w:val="002060"/>
              </w:rPr>
            </w:pPr>
            <w:r w:rsidRPr="00BF5F3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26AE" w14:textId="77777777" w:rsidR="00BE0B07" w:rsidRPr="00BF5F33" w:rsidRDefault="00BE0B07" w:rsidP="00F42E78">
            <w:pPr>
              <w:pStyle w:val="rowtabella0"/>
              <w:jc w:val="center"/>
              <w:rPr>
                <w:color w:val="002060"/>
              </w:rPr>
            </w:pPr>
            <w:r w:rsidRPr="00BF5F3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9763" w14:textId="77777777" w:rsidR="00BE0B07" w:rsidRPr="00BF5F33" w:rsidRDefault="00BE0B07" w:rsidP="00F42E78">
            <w:pPr>
              <w:pStyle w:val="rowtabella0"/>
              <w:jc w:val="center"/>
              <w:rPr>
                <w:color w:val="002060"/>
              </w:rPr>
            </w:pPr>
            <w:r w:rsidRPr="00BF5F33">
              <w:rPr>
                <w:color w:val="002060"/>
              </w:rPr>
              <w:t>0</w:t>
            </w:r>
          </w:p>
        </w:tc>
      </w:tr>
      <w:tr w:rsidR="00BE0B07" w:rsidRPr="00BF5F33" w14:paraId="06B4D323"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12AA0" w14:textId="77777777" w:rsidR="00BE0B07" w:rsidRPr="00BF5F33" w:rsidRDefault="00BE0B07" w:rsidP="00F42E78">
            <w:pPr>
              <w:pStyle w:val="rowtabella0"/>
              <w:rPr>
                <w:color w:val="002060"/>
              </w:rPr>
            </w:pPr>
            <w:r w:rsidRPr="00BF5F3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D2687"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BB9D2"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490A6"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E9C7"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36FB" w14:textId="77777777" w:rsidR="00BE0B07" w:rsidRPr="00BF5F33" w:rsidRDefault="00BE0B07" w:rsidP="00F42E78">
            <w:pPr>
              <w:pStyle w:val="rowtabella0"/>
              <w:jc w:val="center"/>
              <w:rPr>
                <w:color w:val="002060"/>
              </w:rPr>
            </w:pPr>
            <w:r w:rsidRPr="00BF5F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02428" w14:textId="77777777" w:rsidR="00BE0B07" w:rsidRPr="00BF5F33" w:rsidRDefault="00BE0B07" w:rsidP="00F42E78">
            <w:pPr>
              <w:pStyle w:val="rowtabella0"/>
              <w:jc w:val="center"/>
              <w:rPr>
                <w:color w:val="002060"/>
              </w:rPr>
            </w:pPr>
            <w:r w:rsidRPr="00BF5F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FEBA" w14:textId="77777777" w:rsidR="00BE0B07" w:rsidRPr="00BF5F33" w:rsidRDefault="00BE0B07" w:rsidP="00F42E78">
            <w:pPr>
              <w:pStyle w:val="rowtabella0"/>
              <w:jc w:val="center"/>
              <w:rPr>
                <w:color w:val="002060"/>
              </w:rPr>
            </w:pPr>
            <w:r w:rsidRPr="00BF5F3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40A81"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9DAC" w14:textId="77777777" w:rsidR="00BE0B07" w:rsidRPr="00BF5F33" w:rsidRDefault="00BE0B07" w:rsidP="00F42E78">
            <w:pPr>
              <w:pStyle w:val="rowtabella0"/>
              <w:jc w:val="center"/>
              <w:rPr>
                <w:color w:val="002060"/>
              </w:rPr>
            </w:pPr>
            <w:r w:rsidRPr="00BF5F33">
              <w:rPr>
                <w:color w:val="002060"/>
              </w:rPr>
              <w:t>0</w:t>
            </w:r>
          </w:p>
        </w:tc>
      </w:tr>
      <w:tr w:rsidR="00BE0B07" w:rsidRPr="00BF5F33" w14:paraId="756F5D63" w14:textId="77777777" w:rsidTr="00F42E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49EBC" w14:textId="77777777" w:rsidR="00BE0B07" w:rsidRPr="00BF5F33" w:rsidRDefault="00BE0B07" w:rsidP="00F42E78">
            <w:pPr>
              <w:pStyle w:val="rowtabella0"/>
              <w:rPr>
                <w:color w:val="002060"/>
                <w:lang w:val="es-ES"/>
              </w:rPr>
            </w:pPr>
            <w:r w:rsidRPr="00BF5F3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A74E7" w14:textId="77777777" w:rsidR="00BE0B07" w:rsidRPr="00BF5F33" w:rsidRDefault="00BE0B07" w:rsidP="00F42E78">
            <w:pPr>
              <w:pStyle w:val="rowtabella0"/>
              <w:jc w:val="center"/>
              <w:rPr>
                <w:color w:val="002060"/>
              </w:rPr>
            </w:pPr>
            <w:r w:rsidRPr="00BF5F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9D42"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B08F"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5802"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B1A72" w14:textId="77777777" w:rsidR="00BE0B07" w:rsidRPr="00BF5F33" w:rsidRDefault="00BE0B07" w:rsidP="00F42E78">
            <w:pPr>
              <w:pStyle w:val="rowtabella0"/>
              <w:jc w:val="center"/>
              <w:rPr>
                <w:color w:val="002060"/>
              </w:rPr>
            </w:pPr>
            <w:r w:rsidRPr="00BF5F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25976" w14:textId="77777777" w:rsidR="00BE0B07" w:rsidRPr="00BF5F33" w:rsidRDefault="00BE0B07" w:rsidP="00F42E78">
            <w:pPr>
              <w:pStyle w:val="rowtabella0"/>
              <w:jc w:val="center"/>
              <w:rPr>
                <w:color w:val="002060"/>
              </w:rPr>
            </w:pPr>
            <w:r w:rsidRPr="00BF5F3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D9BC" w14:textId="77777777" w:rsidR="00BE0B07" w:rsidRPr="00BF5F33" w:rsidRDefault="00BE0B07" w:rsidP="00F42E78">
            <w:pPr>
              <w:pStyle w:val="rowtabella0"/>
              <w:jc w:val="center"/>
              <w:rPr>
                <w:color w:val="002060"/>
              </w:rPr>
            </w:pPr>
            <w:r w:rsidRPr="00BF5F3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E148" w14:textId="77777777" w:rsidR="00BE0B07" w:rsidRPr="00BF5F33" w:rsidRDefault="00BE0B07" w:rsidP="00F42E78">
            <w:pPr>
              <w:pStyle w:val="rowtabella0"/>
              <w:jc w:val="center"/>
              <w:rPr>
                <w:color w:val="002060"/>
              </w:rPr>
            </w:pPr>
            <w:r w:rsidRPr="00BF5F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54C9" w14:textId="77777777" w:rsidR="00BE0B07" w:rsidRPr="00BF5F33" w:rsidRDefault="00BE0B07" w:rsidP="00F42E78">
            <w:pPr>
              <w:pStyle w:val="rowtabella0"/>
              <w:jc w:val="center"/>
              <w:rPr>
                <w:color w:val="002060"/>
              </w:rPr>
            </w:pPr>
            <w:r w:rsidRPr="00BF5F33">
              <w:rPr>
                <w:color w:val="002060"/>
              </w:rPr>
              <w:t>0</w:t>
            </w:r>
          </w:p>
        </w:tc>
      </w:tr>
      <w:tr w:rsidR="00BE0B07" w:rsidRPr="00BF5F33" w14:paraId="1F1DE921" w14:textId="77777777" w:rsidTr="00F42E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5E8BE9" w14:textId="77777777" w:rsidR="00BE0B07" w:rsidRPr="00BF5F33" w:rsidRDefault="00BE0B07" w:rsidP="00F42E78">
            <w:pPr>
              <w:pStyle w:val="rowtabella0"/>
              <w:rPr>
                <w:color w:val="002060"/>
              </w:rPr>
            </w:pPr>
            <w:r w:rsidRPr="00BF5F3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47AE"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B67B" w14:textId="77777777" w:rsidR="00BE0B07" w:rsidRPr="00BF5F33" w:rsidRDefault="00BE0B07" w:rsidP="00F42E78">
            <w:pPr>
              <w:pStyle w:val="rowtabella0"/>
              <w:jc w:val="center"/>
              <w:rPr>
                <w:color w:val="002060"/>
              </w:rPr>
            </w:pPr>
            <w:r w:rsidRPr="00BF5F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3F1D" w14:textId="77777777" w:rsidR="00BE0B07" w:rsidRPr="00BF5F33" w:rsidRDefault="00BE0B07" w:rsidP="00F42E78">
            <w:pPr>
              <w:pStyle w:val="rowtabella0"/>
              <w:jc w:val="center"/>
              <w:rPr>
                <w:color w:val="002060"/>
              </w:rPr>
            </w:pPr>
            <w:r w:rsidRPr="00BF5F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F860" w14:textId="77777777" w:rsidR="00BE0B07" w:rsidRPr="00BF5F33" w:rsidRDefault="00BE0B07" w:rsidP="00F42E78">
            <w:pPr>
              <w:pStyle w:val="rowtabella0"/>
              <w:jc w:val="center"/>
              <w:rPr>
                <w:color w:val="002060"/>
              </w:rPr>
            </w:pPr>
            <w:r w:rsidRPr="00BF5F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679A" w14:textId="77777777" w:rsidR="00BE0B07" w:rsidRPr="00BF5F33" w:rsidRDefault="00BE0B07" w:rsidP="00F42E78">
            <w:pPr>
              <w:pStyle w:val="rowtabella0"/>
              <w:jc w:val="center"/>
              <w:rPr>
                <w:color w:val="002060"/>
              </w:rPr>
            </w:pPr>
            <w:r w:rsidRPr="00BF5F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3890" w14:textId="77777777" w:rsidR="00BE0B07" w:rsidRPr="00BF5F33" w:rsidRDefault="00BE0B07" w:rsidP="00F42E78">
            <w:pPr>
              <w:pStyle w:val="rowtabella0"/>
              <w:jc w:val="center"/>
              <w:rPr>
                <w:color w:val="002060"/>
              </w:rPr>
            </w:pPr>
            <w:r w:rsidRPr="00BF5F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0E04D" w14:textId="77777777" w:rsidR="00BE0B07" w:rsidRPr="00BF5F33" w:rsidRDefault="00BE0B07" w:rsidP="00F42E78">
            <w:pPr>
              <w:pStyle w:val="rowtabella0"/>
              <w:jc w:val="center"/>
              <w:rPr>
                <w:color w:val="002060"/>
              </w:rPr>
            </w:pPr>
            <w:r w:rsidRPr="00BF5F3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CAB5" w14:textId="77777777" w:rsidR="00BE0B07" w:rsidRPr="00BF5F33" w:rsidRDefault="00BE0B07" w:rsidP="00F42E78">
            <w:pPr>
              <w:pStyle w:val="rowtabella0"/>
              <w:jc w:val="center"/>
              <w:rPr>
                <w:color w:val="002060"/>
              </w:rPr>
            </w:pPr>
            <w:r w:rsidRPr="00BF5F3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4857" w14:textId="77777777" w:rsidR="00BE0B07" w:rsidRPr="00BF5F33" w:rsidRDefault="00BE0B07" w:rsidP="00F42E78">
            <w:pPr>
              <w:pStyle w:val="rowtabella0"/>
              <w:jc w:val="center"/>
              <w:rPr>
                <w:color w:val="002060"/>
              </w:rPr>
            </w:pPr>
            <w:r w:rsidRPr="00BF5F33">
              <w:rPr>
                <w:color w:val="002060"/>
              </w:rPr>
              <w:t>0</w:t>
            </w:r>
          </w:p>
        </w:tc>
      </w:tr>
    </w:tbl>
    <w:p w14:paraId="59856151" w14:textId="77777777" w:rsidR="00BE0B07" w:rsidRPr="00BF5F33" w:rsidRDefault="00BE0B07" w:rsidP="00BE0B07">
      <w:pPr>
        <w:pStyle w:val="breakline"/>
        <w:rPr>
          <w:rFonts w:eastAsiaTheme="minorEastAsia"/>
          <w:color w:val="002060"/>
        </w:rPr>
      </w:pPr>
    </w:p>
    <w:p w14:paraId="6CF34175" w14:textId="77777777" w:rsidR="00BE0B07" w:rsidRPr="00BF5F33" w:rsidRDefault="00BE0B07" w:rsidP="00BE0B07">
      <w:pPr>
        <w:pStyle w:val="breakline"/>
        <w:rPr>
          <w:color w:val="002060"/>
        </w:rPr>
      </w:pPr>
    </w:p>
    <w:p w14:paraId="4B2307F6" w14:textId="77777777" w:rsidR="00BE0B07" w:rsidRPr="00BF5F33" w:rsidRDefault="00BE0B07" w:rsidP="00BE0B07">
      <w:pPr>
        <w:pStyle w:val="titolocampionato0"/>
        <w:shd w:val="clear" w:color="auto" w:fill="CCCCCC"/>
        <w:spacing w:before="80" w:after="40"/>
        <w:rPr>
          <w:color w:val="002060"/>
        </w:rPr>
      </w:pPr>
      <w:r w:rsidRPr="00BF5F33">
        <w:rPr>
          <w:color w:val="002060"/>
        </w:rPr>
        <w:t>COPPA MARCHE UNDER17 CALCIO A5</w:t>
      </w:r>
    </w:p>
    <w:p w14:paraId="19F535EC" w14:textId="77777777" w:rsidR="00BE0B07" w:rsidRPr="00BF5F33" w:rsidRDefault="00BE0B07" w:rsidP="00BE0B07">
      <w:pPr>
        <w:pStyle w:val="titoloprinc0"/>
        <w:rPr>
          <w:color w:val="002060"/>
        </w:rPr>
      </w:pPr>
      <w:r w:rsidRPr="00BF5F33">
        <w:rPr>
          <w:color w:val="002060"/>
        </w:rPr>
        <w:t>VARIAZIONI AL PROGRAMMA GARE</w:t>
      </w:r>
    </w:p>
    <w:p w14:paraId="6F225222" w14:textId="77777777" w:rsidR="00BE0B07" w:rsidRPr="00BF5F33" w:rsidRDefault="00BE0B07" w:rsidP="00BE0B07">
      <w:pPr>
        <w:pStyle w:val="breakline"/>
        <w:rPr>
          <w:color w:val="002060"/>
        </w:rPr>
      </w:pPr>
    </w:p>
    <w:p w14:paraId="12B5D36C" w14:textId="77777777" w:rsidR="00BE0B07" w:rsidRPr="00BF5F33" w:rsidRDefault="00BE0B07" w:rsidP="00BE0B07">
      <w:pPr>
        <w:pStyle w:val="breakline"/>
        <w:rPr>
          <w:color w:val="002060"/>
        </w:rPr>
      </w:pPr>
    </w:p>
    <w:p w14:paraId="647C8D74" w14:textId="77777777" w:rsidR="00BE0B07" w:rsidRPr="00BF5F33" w:rsidRDefault="00BE0B07" w:rsidP="00BE0B07">
      <w:pPr>
        <w:pStyle w:val="sottotitolocampionato10"/>
        <w:rPr>
          <w:color w:val="002060"/>
        </w:rPr>
      </w:pPr>
      <w:r w:rsidRPr="00BF5F33">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E0B07" w:rsidRPr="00BF5F33" w14:paraId="6AF19250" w14:textId="77777777" w:rsidTr="00F42E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B9653" w14:textId="77777777" w:rsidR="00BE0B07" w:rsidRPr="00BF5F33" w:rsidRDefault="00BE0B07" w:rsidP="00F42E78">
            <w:pPr>
              <w:pStyle w:val="headertabella0"/>
              <w:rPr>
                <w:color w:val="002060"/>
              </w:rPr>
            </w:pPr>
            <w:r w:rsidRPr="00BF5F3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2B94F" w14:textId="77777777" w:rsidR="00BE0B07" w:rsidRPr="00BF5F33" w:rsidRDefault="00BE0B07" w:rsidP="00F42E78">
            <w:pPr>
              <w:pStyle w:val="headertabella0"/>
              <w:rPr>
                <w:color w:val="002060"/>
              </w:rPr>
            </w:pPr>
            <w:r w:rsidRPr="00BF5F3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BC64B" w14:textId="77777777" w:rsidR="00BE0B07" w:rsidRPr="00BF5F33" w:rsidRDefault="00BE0B07" w:rsidP="00F42E78">
            <w:pPr>
              <w:pStyle w:val="headertabella0"/>
              <w:rPr>
                <w:color w:val="002060"/>
              </w:rPr>
            </w:pPr>
            <w:r w:rsidRPr="00BF5F3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306BC" w14:textId="77777777" w:rsidR="00BE0B07" w:rsidRPr="00BF5F33" w:rsidRDefault="00BE0B07" w:rsidP="00F42E78">
            <w:pPr>
              <w:pStyle w:val="headertabella0"/>
              <w:rPr>
                <w:color w:val="002060"/>
              </w:rPr>
            </w:pPr>
            <w:r w:rsidRPr="00BF5F3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62BD2" w14:textId="77777777" w:rsidR="00BE0B07" w:rsidRPr="00BF5F33" w:rsidRDefault="00BE0B07" w:rsidP="00F42E78">
            <w:pPr>
              <w:pStyle w:val="headertabella0"/>
              <w:rPr>
                <w:color w:val="002060"/>
              </w:rPr>
            </w:pPr>
            <w:r w:rsidRPr="00BF5F3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BE2BE" w14:textId="77777777" w:rsidR="00BE0B07" w:rsidRPr="00BF5F33" w:rsidRDefault="00BE0B07" w:rsidP="00F42E78">
            <w:pPr>
              <w:pStyle w:val="headertabella0"/>
              <w:rPr>
                <w:color w:val="002060"/>
              </w:rPr>
            </w:pPr>
            <w:r w:rsidRPr="00BF5F3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6697E" w14:textId="77777777" w:rsidR="00BE0B07" w:rsidRPr="00BF5F33" w:rsidRDefault="00BE0B07" w:rsidP="00F42E78">
            <w:pPr>
              <w:pStyle w:val="headertabella0"/>
              <w:rPr>
                <w:color w:val="002060"/>
              </w:rPr>
            </w:pPr>
            <w:r w:rsidRPr="00BF5F33">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9D1C6" w14:textId="77777777" w:rsidR="00BE0B07" w:rsidRPr="00BF5F33" w:rsidRDefault="00BE0B07" w:rsidP="00F42E78">
            <w:pPr>
              <w:pStyle w:val="headertabella0"/>
              <w:rPr>
                <w:color w:val="002060"/>
              </w:rPr>
            </w:pPr>
            <w:r w:rsidRPr="00BF5F33">
              <w:rPr>
                <w:color w:val="002060"/>
              </w:rPr>
              <w:t>Impianto</w:t>
            </w:r>
          </w:p>
        </w:tc>
      </w:tr>
      <w:tr w:rsidR="00BE0B07" w:rsidRPr="00BF5F33" w14:paraId="64E647F0" w14:textId="77777777" w:rsidTr="00F42E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EACB" w14:textId="77777777" w:rsidR="00BE0B07" w:rsidRPr="00BF5F33" w:rsidRDefault="00BE0B07" w:rsidP="00F42E78">
            <w:pPr>
              <w:pStyle w:val="rowtabella0"/>
              <w:rPr>
                <w:color w:val="002060"/>
                <w:highlight w:val="yellow"/>
              </w:rPr>
            </w:pPr>
            <w:r w:rsidRPr="00BF5F33">
              <w:rPr>
                <w:color w:val="002060"/>
                <w:highlight w:val="yellow"/>
              </w:rPr>
              <w:t>04/12/2025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3E98" w14:textId="77777777" w:rsidR="00BE0B07" w:rsidRPr="00BF5F33" w:rsidRDefault="00BE0B07" w:rsidP="00F42E78">
            <w:pPr>
              <w:pStyle w:val="rowtabella0"/>
              <w:jc w:val="center"/>
              <w:rPr>
                <w:color w:val="002060"/>
                <w:highlight w:val="yellow"/>
              </w:rPr>
            </w:pPr>
            <w:r w:rsidRPr="00BF5F33">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26AF" w14:textId="77777777" w:rsidR="00BE0B07" w:rsidRPr="00BF5F33" w:rsidRDefault="00BE0B07" w:rsidP="00F42E78">
            <w:pPr>
              <w:pStyle w:val="rowtabella0"/>
              <w:rPr>
                <w:color w:val="002060"/>
                <w:highlight w:val="yellow"/>
              </w:rPr>
            </w:pPr>
            <w:r w:rsidRPr="00BF5F33">
              <w:rPr>
                <w:color w:val="002060"/>
                <w:highlight w:val="yellow"/>
              </w:rPr>
              <w:t>FUTSAL VIRE GEOSISTEM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DCC5" w14:textId="77777777" w:rsidR="00BE0B07" w:rsidRPr="00BF5F33" w:rsidRDefault="00BE0B07" w:rsidP="00F42E78">
            <w:pPr>
              <w:pStyle w:val="rowtabella0"/>
              <w:rPr>
                <w:color w:val="002060"/>
                <w:highlight w:val="yellow"/>
              </w:rPr>
            </w:pPr>
            <w:r w:rsidRPr="00BF5F33">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3933" w14:textId="77777777" w:rsidR="00BE0B07" w:rsidRPr="00BF5F33" w:rsidRDefault="00BE0B07" w:rsidP="00F42E78">
            <w:pPr>
              <w:rPr>
                <w:rFonts w:ascii="Arial" w:hAnsi="Arial" w:cs="Arial"/>
                <w:color w:val="002060"/>
                <w:sz w:val="12"/>
                <w:szCs w:val="12"/>
              </w:rPr>
            </w:pPr>
            <w:r w:rsidRPr="00BF5F33">
              <w:rPr>
                <w:rFonts w:ascii="Arial" w:hAnsi="Arial" w:cs="Arial"/>
                <w:color w:val="002060"/>
                <w:sz w:val="12"/>
                <w:szCs w:val="12"/>
              </w:rPr>
              <w:t>27/11/2025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125E1" w14:textId="77777777" w:rsidR="00BE0B07" w:rsidRPr="00BF5F33" w:rsidRDefault="00BE0B07" w:rsidP="00F42E78">
            <w:pPr>
              <w:pStyle w:val="rowtabella0"/>
              <w:jc w:val="center"/>
              <w:rPr>
                <w:color w:val="002060"/>
                <w:highlight w:val="yellow"/>
              </w:rPr>
            </w:pPr>
            <w:r>
              <w:rPr>
                <w:color w:val="002060"/>
                <w:highlight w:val="yellow"/>
              </w:rPr>
              <w:t>19</w:t>
            </w:r>
            <w:r w:rsidRPr="00BF5F33">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70619" w14:textId="77777777" w:rsidR="00BE0B07" w:rsidRPr="00BF5F33" w:rsidRDefault="00BE0B07" w:rsidP="00F42E78">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1D35C" w14:textId="77777777" w:rsidR="00BE0B07" w:rsidRPr="00BF5F33" w:rsidRDefault="00BE0B07" w:rsidP="00F42E78">
            <w:pPr>
              <w:rPr>
                <w:color w:val="002060"/>
              </w:rPr>
            </w:pPr>
          </w:p>
        </w:tc>
      </w:tr>
      <w:tr w:rsidR="00BE0B07" w:rsidRPr="00BF5F33" w14:paraId="5201C9C2" w14:textId="77777777" w:rsidTr="00F42E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A205" w14:textId="77777777" w:rsidR="00BE0B07" w:rsidRPr="00BF5F33" w:rsidRDefault="00BE0B07" w:rsidP="00F42E78">
            <w:pPr>
              <w:pStyle w:val="rowtabella0"/>
              <w:rPr>
                <w:color w:val="002060"/>
                <w:highlight w:val="yellow"/>
              </w:rPr>
            </w:pPr>
            <w:r w:rsidRPr="00BF5F33">
              <w:rPr>
                <w:color w:val="002060"/>
                <w:highlight w:val="yellow"/>
              </w:rPr>
              <w:t>10/12/2025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7FDE" w14:textId="77777777" w:rsidR="00BE0B07" w:rsidRPr="00BF5F33" w:rsidRDefault="00BE0B07" w:rsidP="00F42E78">
            <w:pPr>
              <w:pStyle w:val="rowtabella0"/>
              <w:jc w:val="center"/>
              <w:rPr>
                <w:color w:val="002060"/>
                <w:highlight w:val="yellow"/>
              </w:rPr>
            </w:pPr>
            <w:r w:rsidRPr="00BF5F33">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C50C6" w14:textId="77777777" w:rsidR="00BE0B07" w:rsidRPr="00BF5F33" w:rsidRDefault="00BE0B07" w:rsidP="00F42E78">
            <w:pPr>
              <w:pStyle w:val="rowtabella0"/>
              <w:rPr>
                <w:color w:val="002060"/>
                <w:highlight w:val="yellow"/>
              </w:rPr>
            </w:pPr>
            <w:r w:rsidRPr="00BF5F33">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8FC7" w14:textId="77777777" w:rsidR="00BE0B07" w:rsidRPr="00BF5F33" w:rsidRDefault="00BE0B07" w:rsidP="00F42E78">
            <w:pPr>
              <w:pStyle w:val="rowtabella0"/>
              <w:rPr>
                <w:color w:val="002060"/>
                <w:highlight w:val="yellow"/>
              </w:rPr>
            </w:pPr>
            <w:r w:rsidRPr="00BF5F33">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8295" w14:textId="77777777" w:rsidR="00BE0B07" w:rsidRPr="00BF5F33" w:rsidRDefault="00BE0B07" w:rsidP="00F42E78">
            <w:pPr>
              <w:rPr>
                <w:rFonts w:ascii="Arial" w:hAnsi="Arial" w:cs="Arial"/>
                <w:color w:val="002060"/>
                <w:sz w:val="12"/>
                <w:szCs w:val="12"/>
              </w:rPr>
            </w:pPr>
            <w:r w:rsidRPr="00BF5F33">
              <w:rPr>
                <w:rFonts w:ascii="Arial" w:hAnsi="Arial" w:cs="Arial"/>
                <w:color w:val="002060"/>
                <w:sz w:val="12"/>
                <w:szCs w:val="12"/>
              </w:rPr>
              <w:t>08/12/2025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7E4C" w14:textId="77777777" w:rsidR="00BE0B07" w:rsidRPr="00BF5F33" w:rsidRDefault="00BE0B07" w:rsidP="00F42E78">
            <w:pPr>
              <w:pStyle w:val="rowtabella0"/>
              <w:jc w:val="center"/>
              <w:rPr>
                <w:color w:val="002060"/>
                <w:highlight w:val="yellow"/>
              </w:rPr>
            </w:pPr>
            <w:r w:rsidRPr="00BF5F33">
              <w:rPr>
                <w:color w:val="002060"/>
                <w:highlight w:val="yellow"/>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004E" w14:textId="77777777" w:rsidR="00BE0B07" w:rsidRPr="00BF5F33" w:rsidRDefault="00BE0B07" w:rsidP="00F42E78">
            <w:pPr>
              <w:pStyle w:val="rowtabella0"/>
              <w:jc w:val="center"/>
              <w:rPr>
                <w:color w:val="002060"/>
              </w:rPr>
            </w:pPr>
            <w:r w:rsidRPr="00BF5F33">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69E2" w14:textId="77777777" w:rsidR="00BE0B07" w:rsidRPr="00BF5F33" w:rsidRDefault="00BE0B07" w:rsidP="00F42E78">
            <w:pPr>
              <w:rPr>
                <w:color w:val="002060"/>
              </w:rPr>
            </w:pPr>
          </w:p>
        </w:tc>
      </w:tr>
    </w:tbl>
    <w:p w14:paraId="29A5FC55" w14:textId="77777777" w:rsidR="00BE0B07" w:rsidRPr="00BF5F33" w:rsidRDefault="00BE0B07" w:rsidP="00BE0B07">
      <w:pPr>
        <w:pStyle w:val="breakline"/>
        <w:rPr>
          <w:rFonts w:eastAsiaTheme="minorEastAsia"/>
          <w:color w:val="002060"/>
        </w:rPr>
      </w:pPr>
    </w:p>
    <w:p w14:paraId="5FCE0F16" w14:textId="77777777" w:rsidR="00BE0B07" w:rsidRPr="00BF5F33" w:rsidRDefault="00BE0B07" w:rsidP="00BE0B07">
      <w:pPr>
        <w:pStyle w:val="breakline"/>
        <w:rPr>
          <w:color w:val="002060"/>
        </w:rPr>
      </w:pPr>
    </w:p>
    <w:p w14:paraId="1FA26EE9" w14:textId="77777777" w:rsidR="007038CA" w:rsidRPr="0093139D" w:rsidRDefault="007038CA" w:rsidP="00D36FEA">
      <w:pPr>
        <w:pStyle w:val="breakline"/>
        <w:rPr>
          <w:rFonts w:eastAsiaTheme="minorEastAsia"/>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66F5523A"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A7B05">
        <w:rPr>
          <w:rFonts w:ascii="Arial" w:hAnsi="Arial" w:cs="Arial"/>
          <w:b/>
          <w:bCs/>
          <w:color w:val="002060"/>
        </w:rPr>
        <w:t>0</w:t>
      </w:r>
      <w:r w:rsidR="00BA4F49">
        <w:rPr>
          <w:rFonts w:ascii="Arial" w:hAnsi="Arial" w:cs="Arial"/>
          <w:b/>
          <w:bCs/>
          <w:color w:val="002060"/>
        </w:rPr>
        <w:t>9</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263772BC" w14:textId="77777777" w:rsidR="00FD2DC7" w:rsidRPr="000A05C2" w:rsidRDefault="00FD2DC7"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Pr="0056773F" w:rsidRDefault="00315AFC"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4807D06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870BF">
        <w:rPr>
          <w:b/>
          <w:color w:val="002060"/>
          <w:u w:val="single"/>
        </w:rPr>
        <w:t>2</w:t>
      </w:r>
      <w:r w:rsidR="00BA4F49">
        <w:rPr>
          <w:b/>
          <w:color w:val="002060"/>
          <w:u w:val="single"/>
        </w:rPr>
        <w:t>4</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A6182" w14:textId="77777777" w:rsidR="004B0B83" w:rsidRDefault="004B0B83">
      <w:r>
        <w:separator/>
      </w:r>
    </w:p>
  </w:endnote>
  <w:endnote w:type="continuationSeparator" w:id="0">
    <w:p w14:paraId="00F9065F" w14:textId="77777777" w:rsidR="004B0B83" w:rsidRDefault="004B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DE6D4C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F225C">
      <w:rPr>
        <w:rStyle w:val="Numeropagina"/>
        <w:rFonts w:ascii="Arial" w:hAnsi="Arial" w:cs="Arial"/>
        <w:color w:val="002060"/>
      </w:rPr>
      <w:t>5</w:t>
    </w:r>
    <w:r w:rsidR="00BA4F49">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CB692" w14:textId="77777777" w:rsidR="004B0B83" w:rsidRDefault="004B0B83">
      <w:r>
        <w:separator/>
      </w:r>
    </w:p>
  </w:footnote>
  <w:footnote w:type="continuationSeparator" w:id="0">
    <w:p w14:paraId="17DB1629" w14:textId="77777777" w:rsidR="004B0B83" w:rsidRDefault="004B0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5F5B"/>
    <w:multiLevelType w:val="hybridMultilevel"/>
    <w:tmpl w:val="1F124D0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F6218"/>
    <w:multiLevelType w:val="hybridMultilevel"/>
    <w:tmpl w:val="F57A0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877AA4"/>
    <w:multiLevelType w:val="hybridMultilevel"/>
    <w:tmpl w:val="EC2871E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18500B0"/>
    <w:multiLevelType w:val="hybridMultilevel"/>
    <w:tmpl w:val="34F871F6"/>
    <w:lvl w:ilvl="0" w:tplc="940067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26"/>
  </w:num>
  <w:num w:numId="3" w16cid:durableId="57946484">
    <w:abstractNumId w:val="6"/>
  </w:num>
  <w:num w:numId="4" w16cid:durableId="564266614">
    <w:abstractNumId w:val="23"/>
  </w:num>
  <w:num w:numId="5" w16cid:durableId="1249315646">
    <w:abstractNumId w:val="20"/>
  </w:num>
  <w:num w:numId="6" w16cid:durableId="934754267">
    <w:abstractNumId w:val="8"/>
  </w:num>
  <w:num w:numId="7" w16cid:durableId="2088965195">
    <w:abstractNumId w:val="14"/>
  </w:num>
  <w:num w:numId="8" w16cid:durableId="1258707900">
    <w:abstractNumId w:val="28"/>
  </w:num>
  <w:num w:numId="9" w16cid:durableId="745029327">
    <w:abstractNumId w:val="21"/>
  </w:num>
  <w:num w:numId="10" w16cid:durableId="1282424059">
    <w:abstractNumId w:val="27"/>
  </w:num>
  <w:num w:numId="11" w16cid:durableId="1817067011">
    <w:abstractNumId w:val="13"/>
  </w:num>
  <w:num w:numId="12" w16cid:durableId="1075978335">
    <w:abstractNumId w:val="18"/>
  </w:num>
  <w:num w:numId="13" w16cid:durableId="1125348853">
    <w:abstractNumId w:val="10"/>
  </w:num>
  <w:num w:numId="14" w16cid:durableId="27729138">
    <w:abstractNumId w:val="7"/>
  </w:num>
  <w:num w:numId="15" w16cid:durableId="2031183488">
    <w:abstractNumId w:val="9"/>
  </w:num>
  <w:num w:numId="16" w16cid:durableId="2037844536">
    <w:abstractNumId w:val="2"/>
  </w:num>
  <w:num w:numId="17" w16cid:durableId="63994000">
    <w:abstractNumId w:val="5"/>
  </w:num>
  <w:num w:numId="18" w16cid:durableId="1536504214">
    <w:abstractNumId w:val="25"/>
  </w:num>
  <w:num w:numId="19" w16cid:durableId="1200316192">
    <w:abstractNumId w:val="16"/>
  </w:num>
  <w:num w:numId="20" w16cid:durableId="1089040843">
    <w:abstractNumId w:val="22"/>
  </w:num>
  <w:num w:numId="21" w16cid:durableId="1447233848">
    <w:abstractNumId w:val="15"/>
  </w:num>
  <w:num w:numId="22" w16cid:durableId="164513832">
    <w:abstractNumId w:val="4"/>
  </w:num>
  <w:num w:numId="23" w16cid:durableId="1178347381">
    <w:abstractNumId w:val="12"/>
  </w:num>
  <w:num w:numId="24" w16cid:durableId="747462559">
    <w:abstractNumId w:val="11"/>
  </w:num>
  <w:num w:numId="25" w16cid:durableId="2123957451">
    <w:abstractNumId w:val="1"/>
  </w:num>
  <w:num w:numId="26" w16cid:durableId="1248878691">
    <w:abstractNumId w:val="0"/>
  </w:num>
  <w:num w:numId="27" w16cid:durableId="1144662398">
    <w:abstractNumId w:val="17"/>
  </w:num>
  <w:num w:numId="28" w16cid:durableId="2105179579">
    <w:abstractNumId w:val="19"/>
  </w:num>
  <w:num w:numId="29" w16cid:durableId="107146502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0B83"/>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B64"/>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A11"/>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224"/>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4868"/>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BFC"/>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372"/>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1D0"/>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200</TotalTime>
  <Pages>7</Pages>
  <Words>2357</Words>
  <Characters>13441</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15767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2025-11-24T13:01:00Z</cp:lastPrinted>
  <dcterms:created xsi:type="dcterms:W3CDTF">2025-11-24T09:11:00Z</dcterms:created>
  <dcterms:modified xsi:type="dcterms:W3CDTF">2025-11-24T13:40:00Z</dcterms:modified>
</cp:coreProperties>
</file>