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4A5D0C4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073F9">
              <w:rPr>
                <w:rFonts w:ascii="Arial" w:hAnsi="Arial" w:cs="Arial"/>
                <w:color w:val="002060"/>
                <w:sz w:val="40"/>
                <w:szCs w:val="40"/>
              </w:rPr>
              <w:t>5</w:t>
            </w:r>
            <w:r w:rsidR="000E142C">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DB2BD7">
              <w:rPr>
                <w:rFonts w:ascii="Arial" w:hAnsi="Arial" w:cs="Arial"/>
                <w:color w:val="002060"/>
                <w:sz w:val="40"/>
                <w:szCs w:val="40"/>
              </w:rPr>
              <w:t>0</w:t>
            </w:r>
            <w:r w:rsidR="000E142C">
              <w:rPr>
                <w:rFonts w:ascii="Arial" w:hAnsi="Arial" w:cs="Arial"/>
                <w:color w:val="002060"/>
                <w:sz w:val="40"/>
                <w:szCs w:val="40"/>
              </w:rPr>
              <w:t>4</w:t>
            </w:r>
            <w:r w:rsidR="00580BE5">
              <w:rPr>
                <w:rFonts w:ascii="Arial" w:hAnsi="Arial" w:cs="Arial"/>
                <w:color w:val="002060"/>
                <w:sz w:val="40"/>
                <w:szCs w:val="40"/>
              </w:rPr>
              <w:t>/</w:t>
            </w:r>
            <w:r w:rsidR="001E2995">
              <w:rPr>
                <w:rFonts w:ascii="Arial" w:hAnsi="Arial" w:cs="Arial"/>
                <w:color w:val="002060"/>
                <w:sz w:val="40"/>
                <w:szCs w:val="40"/>
              </w:rPr>
              <w:t>1</w:t>
            </w:r>
            <w:r w:rsidR="00DB2BD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20FDEF5"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E1573A">
          <w:rPr>
            <w:noProof/>
            <w:webHidden/>
          </w:rPr>
          <w:t>1</w:t>
        </w:r>
        <w:r w:rsidR="00AC19D9" w:rsidRPr="00DE1EF7">
          <w:rPr>
            <w:noProof/>
            <w:webHidden/>
          </w:rPr>
          <w:fldChar w:fldCharType="end"/>
        </w:r>
      </w:hyperlink>
    </w:p>
    <w:p w14:paraId="112EDB38" w14:textId="09C452A0"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E1573A">
          <w:rPr>
            <w:noProof/>
            <w:webHidden/>
          </w:rPr>
          <w:t>1</w:t>
        </w:r>
        <w:r w:rsidRPr="00DE1EF7">
          <w:rPr>
            <w:noProof/>
            <w:webHidden/>
          </w:rPr>
          <w:fldChar w:fldCharType="end"/>
        </w:r>
      </w:hyperlink>
    </w:p>
    <w:p w14:paraId="4D9CAD43" w14:textId="340C7286"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E1573A">
          <w:rPr>
            <w:noProof/>
            <w:webHidden/>
          </w:rPr>
          <w:t>1</w:t>
        </w:r>
        <w:r w:rsidRPr="00DE1EF7">
          <w:rPr>
            <w:noProof/>
            <w:webHidden/>
          </w:rPr>
          <w:fldChar w:fldCharType="end"/>
        </w:r>
      </w:hyperlink>
    </w:p>
    <w:p w14:paraId="0EAFCCD8" w14:textId="713607B5"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E1573A">
          <w:rPr>
            <w:noProof/>
            <w:webHidden/>
          </w:rPr>
          <w:t>1</w:t>
        </w:r>
        <w:r w:rsidRPr="00DE1EF7">
          <w:rPr>
            <w:noProof/>
            <w:webHidden/>
          </w:rPr>
          <w:fldChar w:fldCharType="end"/>
        </w:r>
      </w:hyperlink>
    </w:p>
    <w:p w14:paraId="0952245B" w14:textId="6AD04360"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E1573A">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21607F2" w14:textId="77777777" w:rsidR="00301578" w:rsidRPr="00B6226E" w:rsidRDefault="00301578"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2E64DCC5" w14:textId="77777777" w:rsidR="00C959A4" w:rsidRDefault="00C959A4"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lastRenderedPageBreak/>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384EAF8D" w14:textId="77777777" w:rsidR="00673B34" w:rsidRDefault="00673B34" w:rsidP="0022231A">
      <w:pPr>
        <w:pStyle w:val="LndNormale1"/>
        <w:rPr>
          <w:color w:val="002060"/>
        </w:rPr>
      </w:pPr>
    </w:p>
    <w:p w14:paraId="610370B8" w14:textId="77777777" w:rsidR="00673B34" w:rsidRPr="00673B34" w:rsidRDefault="00673B34" w:rsidP="00673B34">
      <w:pPr>
        <w:pStyle w:val="LndNormale1"/>
        <w:rPr>
          <w:b/>
          <w:color w:val="002060"/>
          <w:sz w:val="28"/>
          <w:szCs w:val="28"/>
        </w:rPr>
      </w:pPr>
      <w:r w:rsidRPr="00673B34">
        <w:rPr>
          <w:b/>
          <w:color w:val="002060"/>
          <w:sz w:val="28"/>
          <w:szCs w:val="28"/>
        </w:rPr>
        <w:t>SCADENZA RATA PAGAMENTO ISCRIZIONI</w:t>
      </w:r>
    </w:p>
    <w:p w14:paraId="5C0835C8" w14:textId="77777777" w:rsidR="00673B34" w:rsidRPr="00673B34" w:rsidRDefault="00673B34" w:rsidP="00673B34">
      <w:pPr>
        <w:pStyle w:val="LndNormale1"/>
        <w:rPr>
          <w:color w:val="002060"/>
        </w:rPr>
      </w:pPr>
    </w:p>
    <w:p w14:paraId="42042BEC" w14:textId="77777777" w:rsidR="00673B34" w:rsidRPr="00673B34" w:rsidRDefault="00673B34" w:rsidP="00673B34">
      <w:pPr>
        <w:pStyle w:val="LndNormale1"/>
        <w:rPr>
          <w:color w:val="002060"/>
          <w:szCs w:val="22"/>
        </w:rPr>
      </w:pPr>
      <w:r w:rsidRPr="00673B34">
        <w:rPr>
          <w:color w:val="002060"/>
        </w:rPr>
        <w:t xml:space="preserve">Si ricorda che il </w:t>
      </w:r>
      <w:r w:rsidRPr="00673B34">
        <w:rPr>
          <w:b/>
          <w:color w:val="002060"/>
        </w:rPr>
        <w:t xml:space="preserve">15 dicembre 2025 </w:t>
      </w:r>
      <w:r w:rsidRPr="00673B34">
        <w:rPr>
          <w:color w:val="002060"/>
          <w:szCs w:val="22"/>
        </w:rPr>
        <w:t xml:space="preserve">scade la rata della tassa di Iscrizione ai Campionati 2025/2026. </w:t>
      </w:r>
    </w:p>
    <w:p w14:paraId="3515D6A6" w14:textId="77777777" w:rsidR="00673B34" w:rsidRPr="00673B34" w:rsidRDefault="00673B34" w:rsidP="00673B34">
      <w:pPr>
        <w:pStyle w:val="LndNormale1"/>
        <w:rPr>
          <w:color w:val="002060"/>
          <w:szCs w:val="22"/>
        </w:rPr>
      </w:pPr>
      <w:r w:rsidRPr="00673B34">
        <w:rPr>
          <w:color w:val="002060"/>
          <w:szCs w:val="22"/>
        </w:rPr>
        <w:t xml:space="preserve">Chi non ha ancora provveduto è invitato a saldare quanto dovuto. </w:t>
      </w:r>
    </w:p>
    <w:p w14:paraId="60BD80CF" w14:textId="77777777" w:rsidR="00673B34" w:rsidRPr="00673B34" w:rsidRDefault="00673B34" w:rsidP="0022231A">
      <w:pPr>
        <w:pStyle w:val="LndNormale1"/>
        <w:rPr>
          <w:color w:val="002060"/>
        </w:rPr>
      </w:pPr>
    </w:p>
    <w:p w14:paraId="56476B4B" w14:textId="77777777" w:rsidR="00692221" w:rsidRPr="00673B34" w:rsidRDefault="00692221" w:rsidP="0022231A">
      <w:pPr>
        <w:pStyle w:val="LndNormale1"/>
        <w:rPr>
          <w:color w:val="002060"/>
        </w:rPr>
      </w:pPr>
    </w:p>
    <w:p w14:paraId="69720591" w14:textId="77777777" w:rsidR="00D802FF" w:rsidRPr="00D802FF" w:rsidRDefault="00D802FF" w:rsidP="00D802FF">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6EE6D8F4" w14:textId="77777777" w:rsidR="00531FC3" w:rsidRPr="00D802FF" w:rsidRDefault="00531FC3" w:rsidP="00531FC3">
      <w:pPr>
        <w:pStyle w:val="LndNormale1"/>
        <w:rPr>
          <w:rFonts w:cs="Arial"/>
          <w:color w:val="002060"/>
          <w:szCs w:val="22"/>
        </w:rPr>
      </w:pPr>
    </w:p>
    <w:p w14:paraId="291E0267" w14:textId="77777777" w:rsidR="00531FC3" w:rsidRPr="00D802FF" w:rsidRDefault="00531FC3" w:rsidP="00531FC3">
      <w:pPr>
        <w:pStyle w:val="Corpodeltesto21"/>
        <w:rPr>
          <w:rFonts w:ascii="Arial" w:hAnsi="Arial" w:cs="Arial"/>
          <w:color w:val="002060"/>
          <w:sz w:val="22"/>
          <w:szCs w:val="22"/>
        </w:rPr>
      </w:pPr>
      <w:bookmarkStart w:id="7"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7F4EE356" w14:textId="77777777" w:rsidR="00531FC3" w:rsidRPr="00D802FF" w:rsidRDefault="00531FC3" w:rsidP="00531FC3">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531FC3" w:rsidRPr="00D802FF" w14:paraId="0BBF2264" w14:textId="77777777" w:rsidTr="00FB0185">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107443BF" w14:textId="77777777" w:rsidR="00531FC3" w:rsidRPr="00D802FF" w:rsidRDefault="00531FC3" w:rsidP="00FB0185">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757A045" w14:textId="77777777" w:rsidR="00531FC3" w:rsidRPr="00D802FF" w:rsidRDefault="00531FC3" w:rsidP="00FB0185">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7AC6582" w14:textId="77777777" w:rsidR="00531FC3" w:rsidRPr="00D802FF" w:rsidRDefault="00531FC3" w:rsidP="00FB0185">
            <w:pPr>
              <w:jc w:val="center"/>
              <w:rPr>
                <w:rFonts w:ascii="Arial" w:hAnsi="Arial" w:cs="Arial"/>
                <w:color w:val="002060"/>
              </w:rPr>
            </w:pPr>
            <w:r w:rsidRPr="00D802FF">
              <w:rPr>
                <w:rFonts w:ascii="Arial" w:hAnsi="Arial" w:cs="Arial"/>
                <w:color w:val="002060"/>
              </w:rPr>
              <w:t>A</w:t>
            </w:r>
          </w:p>
        </w:tc>
      </w:tr>
      <w:tr w:rsidR="00531FC3" w:rsidRPr="00D802FF" w14:paraId="25AC8CF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D35D973"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E40A2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866AAA0"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531FC3" w:rsidRPr="00D802FF" w14:paraId="198C2A13"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7A905E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5503ED"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0A84891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13/05/2026</w:t>
            </w:r>
          </w:p>
        </w:tc>
      </w:tr>
      <w:tr w:rsidR="00531FC3" w:rsidRPr="00D802FF" w14:paraId="5E70C506"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3136D1E7"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F1F4AD6"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E86A4E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bookmarkEnd w:id="7"/>
      <w:tr w:rsidR="00531FC3" w:rsidRPr="00D802FF" w14:paraId="4E7FC9C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7435D3C"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E5C8968"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F1046FB"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2F17847"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76B97EE"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5B03C63"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25095AE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D802FF" w:rsidRPr="00D802FF" w14:paraId="7769BFD8" w14:textId="77777777" w:rsidTr="00D802FF">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6E60B2F5" w14:textId="77777777" w:rsidR="00D802FF" w:rsidRPr="00D802FF" w:rsidRDefault="00D802FF" w:rsidP="00FB0185">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0EBE4BA1" w14:textId="627286DA"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3568253F" w14:textId="46EAF30C"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41F4F375" w14:textId="77777777" w:rsidTr="00D802FF">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3CC085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687D2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4495CD62"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E516205"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D2C9496"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24D2A7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562E75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992CAB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32A583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8746A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2AEDE4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F5084B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F77EF20"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71D893F"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732722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D802FF" w:rsidRPr="00D802FF" w14:paraId="7E8B6F94"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0EFF2563"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6D4A0B72"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A8E81DB" w14:textId="6938FFDC"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0B029E9C" w14:textId="3FF6F38A"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3F2D4FC"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40FD689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SVINCOLI DA PARTE SOCIETA' SUPPLETIVI PER RINUNCIA (ART. 107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4A1D78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02/12/2025</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FD6F14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15/12/2025</w:t>
            </w:r>
          </w:p>
        </w:tc>
      </w:tr>
      <w:tr w:rsidR="00531FC3" w:rsidRPr="00D802FF" w14:paraId="3E6CCEC1" w14:textId="77777777" w:rsidTr="00FB0185">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25E1971F"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5A6F565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7C50AF9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15/06/2026</w:t>
            </w:r>
          </w:p>
        </w:tc>
      </w:tr>
      <w:tr w:rsidR="00531FC3" w:rsidRPr="00D802FF" w14:paraId="12FE7CB0" w14:textId="77777777" w:rsidTr="00FB0185">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6F44A40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3756235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7E96CFC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7AAE7D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25/06/2026</w:t>
            </w:r>
          </w:p>
        </w:tc>
      </w:tr>
    </w:tbl>
    <w:p w14:paraId="451FC859" w14:textId="77777777" w:rsidR="00531FC3" w:rsidRDefault="00531FC3" w:rsidP="00244369">
      <w:pPr>
        <w:pStyle w:val="LndNormale1"/>
        <w:rPr>
          <w:rFonts w:cs="Arial"/>
          <w:bCs/>
          <w:color w:val="002060"/>
        </w:rPr>
      </w:pPr>
    </w:p>
    <w:p w14:paraId="29B9F619" w14:textId="77777777" w:rsidR="00302648" w:rsidRPr="00302648" w:rsidRDefault="00302648" w:rsidP="00244369">
      <w:pPr>
        <w:pStyle w:val="LndNormale1"/>
        <w:rPr>
          <w:rFonts w:cs="Arial"/>
          <w:bCs/>
          <w:color w:val="002060"/>
        </w:rPr>
      </w:pPr>
    </w:p>
    <w:p w14:paraId="26A2E316" w14:textId="77777777" w:rsidR="001754EE" w:rsidRPr="00E02EC0" w:rsidRDefault="001754EE" w:rsidP="001754EE">
      <w:pPr>
        <w:rPr>
          <w:rFonts w:ascii="Arial" w:hAnsi="Arial" w:cs="Arial"/>
          <w:b/>
          <w:color w:val="002060"/>
          <w:sz w:val="28"/>
          <w:szCs w:val="28"/>
        </w:rPr>
      </w:pPr>
      <w:bookmarkStart w:id="8" w:name="_Hlk113435821"/>
      <w:bookmarkStart w:id="9"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lastRenderedPageBreak/>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8"/>
    <w:bookmarkEnd w:id="9"/>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73295853" w14:textId="77777777" w:rsidR="00A16A39" w:rsidRPr="00C26987" w:rsidRDefault="00A16A39" w:rsidP="00A16A39">
      <w:pPr>
        <w:pStyle w:val="breakline"/>
        <w:rPr>
          <w:color w:val="002060"/>
        </w:rPr>
      </w:pPr>
    </w:p>
    <w:p w14:paraId="142E5F5E" w14:textId="77777777" w:rsidR="00A16A39" w:rsidRPr="00C26987" w:rsidRDefault="00A16A39" w:rsidP="00A16A39">
      <w:pPr>
        <w:pStyle w:val="titolocampionato0"/>
        <w:shd w:val="clear" w:color="auto" w:fill="CCCCCC"/>
        <w:spacing w:before="80" w:after="40"/>
        <w:rPr>
          <w:color w:val="002060"/>
        </w:rPr>
      </w:pPr>
      <w:r w:rsidRPr="00C26987">
        <w:rPr>
          <w:color w:val="002060"/>
        </w:rPr>
        <w:t>CALCIO A CINQUE SERIE D</w:t>
      </w:r>
    </w:p>
    <w:p w14:paraId="520D4C53" w14:textId="77777777" w:rsidR="00A16A39" w:rsidRPr="00C26987" w:rsidRDefault="00A16A39" w:rsidP="00A16A39">
      <w:pPr>
        <w:pStyle w:val="titoloprinc0"/>
        <w:rPr>
          <w:color w:val="002060"/>
        </w:rPr>
      </w:pPr>
      <w:r w:rsidRPr="00C26987">
        <w:rPr>
          <w:color w:val="002060"/>
        </w:rPr>
        <w:t>RISULTATI</w:t>
      </w:r>
    </w:p>
    <w:p w14:paraId="6335E850" w14:textId="77777777" w:rsidR="00A16A39" w:rsidRPr="00C26987" w:rsidRDefault="00A16A39" w:rsidP="00A16A39">
      <w:pPr>
        <w:pStyle w:val="breakline"/>
        <w:rPr>
          <w:color w:val="002060"/>
        </w:rPr>
      </w:pPr>
    </w:p>
    <w:p w14:paraId="261E2EF0" w14:textId="77777777" w:rsidR="00A16A39" w:rsidRPr="00C26987" w:rsidRDefault="00A16A39" w:rsidP="00A16A39">
      <w:pPr>
        <w:pStyle w:val="sottotitolocampionato10"/>
        <w:rPr>
          <w:color w:val="002060"/>
        </w:rPr>
      </w:pPr>
      <w:r w:rsidRPr="00C26987">
        <w:rPr>
          <w:color w:val="002060"/>
        </w:rPr>
        <w:t>RISULTATI UFFICIALI GARE DEL 03/12/2025</w:t>
      </w:r>
    </w:p>
    <w:p w14:paraId="6EFB79E9" w14:textId="77777777" w:rsidR="00A16A39" w:rsidRPr="00A16A39" w:rsidRDefault="00A16A39" w:rsidP="00A16A39">
      <w:pPr>
        <w:pStyle w:val="sottotitolocampionato20"/>
        <w:spacing w:before="0" w:beforeAutospacing="0" w:after="0" w:afterAutospacing="0"/>
        <w:rPr>
          <w:rFonts w:ascii="Arial" w:hAnsi="Arial" w:cs="Arial"/>
          <w:color w:val="002060"/>
          <w:sz w:val="20"/>
          <w:szCs w:val="20"/>
        </w:rPr>
      </w:pPr>
      <w:r w:rsidRPr="00A16A39">
        <w:rPr>
          <w:rFonts w:ascii="Arial" w:hAnsi="Arial" w:cs="Arial"/>
          <w:color w:val="002060"/>
          <w:sz w:val="20"/>
          <w:szCs w:val="20"/>
        </w:rPr>
        <w:t>Si trascrivono qui di seguito i risultati ufficiali delle gare disputate</w:t>
      </w:r>
    </w:p>
    <w:p w14:paraId="4080DFD9" w14:textId="77777777" w:rsidR="00A16A39" w:rsidRPr="00C26987" w:rsidRDefault="00A16A39" w:rsidP="00A16A3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16A39" w:rsidRPr="00C26987" w14:paraId="78F13335" w14:textId="77777777" w:rsidTr="004F467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16A39" w:rsidRPr="00C26987" w14:paraId="6031631F" w14:textId="77777777" w:rsidTr="004F467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85995" w14:textId="77777777" w:rsidR="00A16A39" w:rsidRPr="00C26987" w:rsidRDefault="00A16A39" w:rsidP="004F4672">
                  <w:pPr>
                    <w:pStyle w:val="headertabella0"/>
                    <w:rPr>
                      <w:color w:val="002060"/>
                    </w:rPr>
                  </w:pPr>
                  <w:r w:rsidRPr="00C26987">
                    <w:rPr>
                      <w:color w:val="002060"/>
                    </w:rPr>
                    <w:t>GIRONE E - 8 Giornata - A</w:t>
                  </w:r>
                </w:p>
              </w:tc>
            </w:tr>
            <w:tr w:rsidR="00A16A39" w:rsidRPr="00C26987" w14:paraId="122B4184" w14:textId="77777777" w:rsidTr="004F467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B48CBA" w14:textId="77777777" w:rsidR="00A16A39" w:rsidRPr="00C26987" w:rsidRDefault="00A16A39" w:rsidP="004F4672">
                  <w:pPr>
                    <w:pStyle w:val="rowtabella0"/>
                    <w:rPr>
                      <w:color w:val="002060"/>
                    </w:rPr>
                  </w:pPr>
                  <w:r w:rsidRPr="00C26987">
                    <w:rPr>
                      <w:color w:val="002060"/>
                    </w:rPr>
                    <w:t>AMATORI STESE 2007 SRL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87AE0F" w14:textId="77777777" w:rsidR="00A16A39" w:rsidRPr="00C26987" w:rsidRDefault="00A16A39" w:rsidP="004F4672">
                  <w:pPr>
                    <w:pStyle w:val="rowtabella0"/>
                    <w:rPr>
                      <w:color w:val="002060"/>
                    </w:rPr>
                  </w:pPr>
                  <w:r w:rsidRPr="00C26987">
                    <w:rPr>
                      <w:color w:val="002060"/>
                    </w:rPr>
                    <w:t>- CSI MONTEFIORE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2D6444" w14:textId="77777777" w:rsidR="00A16A39" w:rsidRPr="00C26987" w:rsidRDefault="00A16A39" w:rsidP="004F4672">
                  <w:pPr>
                    <w:pStyle w:val="rowtabella0"/>
                    <w:jc w:val="center"/>
                    <w:rPr>
                      <w:color w:val="002060"/>
                    </w:rPr>
                  </w:pPr>
                  <w:r w:rsidRPr="00C26987">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6C7758" w14:textId="77777777" w:rsidR="00A16A39" w:rsidRPr="00C26987" w:rsidRDefault="00A16A39" w:rsidP="004F4672">
                  <w:pPr>
                    <w:pStyle w:val="rowtabella0"/>
                    <w:jc w:val="center"/>
                    <w:rPr>
                      <w:color w:val="002060"/>
                    </w:rPr>
                  </w:pPr>
                  <w:r w:rsidRPr="00C26987">
                    <w:rPr>
                      <w:color w:val="002060"/>
                    </w:rPr>
                    <w:t> </w:t>
                  </w:r>
                </w:p>
              </w:tc>
            </w:tr>
          </w:tbl>
          <w:p w14:paraId="207D1090" w14:textId="77777777" w:rsidR="00A16A39" w:rsidRPr="00C26987" w:rsidRDefault="00A16A39" w:rsidP="004F4672">
            <w:pPr>
              <w:rPr>
                <w:color w:val="002060"/>
              </w:rPr>
            </w:pPr>
          </w:p>
        </w:tc>
      </w:tr>
    </w:tbl>
    <w:p w14:paraId="584682B8" w14:textId="77777777" w:rsidR="00A16A39" w:rsidRPr="00C26987" w:rsidRDefault="00A16A39" w:rsidP="00A16A39">
      <w:pPr>
        <w:pStyle w:val="breakline"/>
        <w:rPr>
          <w:rFonts w:eastAsiaTheme="minorEastAsia"/>
          <w:color w:val="002060"/>
        </w:rPr>
      </w:pPr>
    </w:p>
    <w:p w14:paraId="2411C076" w14:textId="77777777" w:rsidR="00A16A39" w:rsidRPr="00C26987" w:rsidRDefault="00A16A39" w:rsidP="00A16A39">
      <w:pPr>
        <w:pStyle w:val="breakline"/>
        <w:rPr>
          <w:color w:val="002060"/>
        </w:rPr>
      </w:pPr>
    </w:p>
    <w:p w14:paraId="58112CC2" w14:textId="77777777" w:rsidR="00A16A39" w:rsidRPr="00C26987" w:rsidRDefault="00A16A39" w:rsidP="00A16A39">
      <w:pPr>
        <w:pStyle w:val="titoloprinc0"/>
        <w:rPr>
          <w:color w:val="002060"/>
        </w:rPr>
      </w:pPr>
      <w:r w:rsidRPr="00C26987">
        <w:rPr>
          <w:color w:val="002060"/>
        </w:rPr>
        <w:t>GIUDICE SPORTIVO</w:t>
      </w:r>
    </w:p>
    <w:p w14:paraId="25EEE9AB" w14:textId="77777777" w:rsidR="00A16A39" w:rsidRPr="00C26987" w:rsidRDefault="00A16A39" w:rsidP="00A16A39">
      <w:pPr>
        <w:pStyle w:val="diffida"/>
        <w:rPr>
          <w:color w:val="002060"/>
        </w:rPr>
      </w:pPr>
      <w:r w:rsidRPr="00C26987">
        <w:rPr>
          <w:color w:val="002060"/>
        </w:rPr>
        <w:t>Il Giudice Sportivo Avv. Agnese Lazzaretti, con l'assistenza del 04/12/2025, ha adottato le decisioni che di seguito integralmente si riportano:</w:t>
      </w:r>
    </w:p>
    <w:p w14:paraId="5986FAC5" w14:textId="77777777" w:rsidR="00A16A39" w:rsidRPr="00C26987" w:rsidRDefault="00A16A39" w:rsidP="00A16A39">
      <w:pPr>
        <w:pStyle w:val="titolo10"/>
        <w:rPr>
          <w:color w:val="002060"/>
        </w:rPr>
      </w:pPr>
      <w:r w:rsidRPr="00C26987">
        <w:rPr>
          <w:color w:val="002060"/>
        </w:rPr>
        <w:t xml:space="preserve">GARE DEL 28/11/2025 </w:t>
      </w:r>
    </w:p>
    <w:p w14:paraId="2A4F3381" w14:textId="77777777" w:rsidR="00A16A39" w:rsidRPr="00C26987" w:rsidRDefault="00A16A39" w:rsidP="00A16A39">
      <w:pPr>
        <w:pStyle w:val="titolo7a"/>
        <w:rPr>
          <w:color w:val="002060"/>
        </w:rPr>
      </w:pPr>
      <w:r w:rsidRPr="00C26987">
        <w:rPr>
          <w:color w:val="002060"/>
        </w:rPr>
        <w:t xml:space="preserve">PROVVEDIMENTI DISCIPLINARI </w:t>
      </w:r>
    </w:p>
    <w:p w14:paraId="3B77B0D5" w14:textId="77777777" w:rsidR="00A16A39" w:rsidRPr="00C26987" w:rsidRDefault="00A16A39" w:rsidP="00A16A39">
      <w:pPr>
        <w:pStyle w:val="titolo7b0"/>
        <w:rPr>
          <w:color w:val="002060"/>
        </w:rPr>
      </w:pPr>
      <w:r w:rsidRPr="00C26987">
        <w:rPr>
          <w:color w:val="002060"/>
        </w:rPr>
        <w:t xml:space="preserve">In base alle risultanze degli atti ufficiali sono state deliberate le seguenti sanzioni disciplinari. </w:t>
      </w:r>
    </w:p>
    <w:p w14:paraId="79C7B477" w14:textId="77777777" w:rsidR="00A16A39" w:rsidRPr="00C26987" w:rsidRDefault="00A16A39" w:rsidP="00A16A39">
      <w:pPr>
        <w:pStyle w:val="titolo30"/>
        <w:rPr>
          <w:color w:val="002060"/>
        </w:rPr>
      </w:pPr>
      <w:r w:rsidRPr="00C26987">
        <w:rPr>
          <w:color w:val="002060"/>
        </w:rPr>
        <w:t xml:space="preserve">DIRIGENTI </w:t>
      </w:r>
    </w:p>
    <w:p w14:paraId="7D63384E" w14:textId="77777777" w:rsidR="00A16A39" w:rsidRPr="00C26987" w:rsidRDefault="00A16A39" w:rsidP="00A16A39">
      <w:pPr>
        <w:pStyle w:val="titolo20"/>
        <w:rPr>
          <w:color w:val="002060"/>
        </w:rPr>
      </w:pPr>
      <w:r w:rsidRPr="00C26987">
        <w:rPr>
          <w:color w:val="002060"/>
        </w:rPr>
        <w:t xml:space="preserve">INIBIZIONE A TEMPO OPPURE SQUALIFICA A GARE: FINO AL 10/12/2025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6A39" w:rsidRPr="00C26987" w14:paraId="24426924" w14:textId="77777777" w:rsidTr="004F4672">
        <w:tc>
          <w:tcPr>
            <w:tcW w:w="2200" w:type="dxa"/>
            <w:tcMar>
              <w:top w:w="20" w:type="dxa"/>
              <w:left w:w="20" w:type="dxa"/>
              <w:bottom w:w="20" w:type="dxa"/>
              <w:right w:w="20" w:type="dxa"/>
            </w:tcMar>
            <w:vAlign w:val="center"/>
            <w:hideMark/>
          </w:tcPr>
          <w:p w14:paraId="62740AEF" w14:textId="77777777" w:rsidR="00A16A39" w:rsidRPr="00C26987" w:rsidRDefault="00A16A39" w:rsidP="004F4672">
            <w:pPr>
              <w:pStyle w:val="movimento"/>
              <w:rPr>
                <w:color w:val="002060"/>
              </w:rPr>
            </w:pPr>
            <w:r w:rsidRPr="00C26987">
              <w:rPr>
                <w:color w:val="002060"/>
              </w:rPr>
              <w:t>STRINO GIUSEPPE</w:t>
            </w:r>
          </w:p>
        </w:tc>
        <w:tc>
          <w:tcPr>
            <w:tcW w:w="2200" w:type="dxa"/>
            <w:tcMar>
              <w:top w:w="20" w:type="dxa"/>
              <w:left w:w="20" w:type="dxa"/>
              <w:bottom w:w="20" w:type="dxa"/>
              <w:right w:w="20" w:type="dxa"/>
            </w:tcMar>
            <w:vAlign w:val="center"/>
            <w:hideMark/>
          </w:tcPr>
          <w:p w14:paraId="18D463BE" w14:textId="77777777" w:rsidR="00A16A39" w:rsidRPr="00C26987" w:rsidRDefault="00A16A39" w:rsidP="004F4672">
            <w:pPr>
              <w:pStyle w:val="movimento2"/>
              <w:rPr>
                <w:color w:val="002060"/>
              </w:rPr>
            </w:pPr>
            <w:r w:rsidRPr="00C26987">
              <w:rPr>
                <w:color w:val="002060"/>
              </w:rPr>
              <w:t xml:space="preserve">(REAL FABRIANO) </w:t>
            </w:r>
          </w:p>
        </w:tc>
        <w:tc>
          <w:tcPr>
            <w:tcW w:w="800" w:type="dxa"/>
            <w:tcMar>
              <w:top w:w="20" w:type="dxa"/>
              <w:left w:w="20" w:type="dxa"/>
              <w:bottom w:w="20" w:type="dxa"/>
              <w:right w:w="20" w:type="dxa"/>
            </w:tcMar>
            <w:vAlign w:val="center"/>
            <w:hideMark/>
          </w:tcPr>
          <w:p w14:paraId="27033F99"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42ABA6AD"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4E26095F" w14:textId="77777777" w:rsidR="00A16A39" w:rsidRPr="00C26987" w:rsidRDefault="00A16A39" w:rsidP="004F4672">
            <w:pPr>
              <w:pStyle w:val="movimento2"/>
              <w:rPr>
                <w:color w:val="002060"/>
              </w:rPr>
            </w:pPr>
            <w:r w:rsidRPr="00C26987">
              <w:rPr>
                <w:color w:val="002060"/>
              </w:rPr>
              <w:t> </w:t>
            </w:r>
          </w:p>
        </w:tc>
      </w:tr>
    </w:tbl>
    <w:p w14:paraId="22C84593" w14:textId="41EE2E02" w:rsidR="00A16A39" w:rsidRPr="00C26987" w:rsidRDefault="00A16A39" w:rsidP="00A16A39">
      <w:pPr>
        <w:pStyle w:val="diffida"/>
        <w:spacing w:before="80" w:beforeAutospacing="0" w:after="40" w:afterAutospacing="0"/>
        <w:rPr>
          <w:rFonts w:eastAsiaTheme="minorEastAsia"/>
          <w:color w:val="002060"/>
        </w:rPr>
      </w:pPr>
      <w:r w:rsidRPr="00C26987">
        <w:rPr>
          <w:color w:val="002060"/>
        </w:rPr>
        <w:t>Per proteste</w:t>
      </w:r>
      <w:r>
        <w:rPr>
          <w:color w:val="002060"/>
        </w:rPr>
        <w:t>.</w:t>
      </w:r>
      <w:r w:rsidRPr="00C26987">
        <w:rPr>
          <w:color w:val="002060"/>
        </w:rPr>
        <w:t xml:space="preserve"> </w:t>
      </w:r>
    </w:p>
    <w:p w14:paraId="7821D46B" w14:textId="77777777" w:rsidR="00A16A39" w:rsidRDefault="00A16A39" w:rsidP="00A16A39">
      <w:pPr>
        <w:pStyle w:val="breakline"/>
        <w:rPr>
          <w:color w:val="002060"/>
        </w:rPr>
      </w:pPr>
    </w:p>
    <w:p w14:paraId="44DEF9AB" w14:textId="77777777" w:rsidR="00A16A39" w:rsidRPr="005D3C1E" w:rsidRDefault="00A16A39" w:rsidP="00A16A39">
      <w:pPr>
        <w:jc w:val="center"/>
        <w:rPr>
          <w:rFonts w:ascii="Arial" w:hAnsi="Arial" w:cs="Arial"/>
          <w:noProof/>
          <w:color w:val="002060"/>
          <w:sz w:val="22"/>
          <w:szCs w:val="22"/>
        </w:rPr>
      </w:pPr>
      <w:bookmarkStart w:id="15" w:name="_Hlk215749093"/>
      <w:r w:rsidRPr="005D3C1E">
        <w:rPr>
          <w:rFonts w:ascii="Arial" w:hAnsi="Arial" w:cs="Arial"/>
          <w:noProof/>
          <w:color w:val="002060"/>
          <w:sz w:val="22"/>
          <w:szCs w:val="22"/>
        </w:rPr>
        <w:t>F.to IL SEGRETARIO                                   F.to IL GIUDICE SPORTIVO</w:t>
      </w:r>
    </w:p>
    <w:p w14:paraId="391CE512" w14:textId="77777777" w:rsidR="00A16A39" w:rsidRDefault="00A16A39" w:rsidP="00A16A39">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bookmarkEnd w:id="15"/>
    <w:p w14:paraId="248CB61D" w14:textId="77777777" w:rsidR="00A16A39" w:rsidRPr="00C26987" w:rsidRDefault="00A16A39" w:rsidP="00A16A39">
      <w:pPr>
        <w:pStyle w:val="breakline"/>
        <w:rPr>
          <w:color w:val="002060"/>
        </w:rPr>
      </w:pPr>
    </w:p>
    <w:p w14:paraId="45333074" w14:textId="77777777" w:rsidR="00A16A39" w:rsidRPr="00C26987" w:rsidRDefault="00A16A39" w:rsidP="00A16A39">
      <w:pPr>
        <w:pStyle w:val="titoloprinc0"/>
        <w:rPr>
          <w:color w:val="002060"/>
        </w:rPr>
      </w:pPr>
      <w:r w:rsidRPr="00C26987">
        <w:rPr>
          <w:color w:val="002060"/>
        </w:rPr>
        <w:t>CLASSIFICA</w:t>
      </w:r>
    </w:p>
    <w:p w14:paraId="57D6BBA3" w14:textId="77777777" w:rsidR="00A16A39" w:rsidRPr="00C26987" w:rsidRDefault="00A16A39" w:rsidP="00A16A39">
      <w:pPr>
        <w:pStyle w:val="breakline"/>
        <w:rPr>
          <w:color w:val="002060"/>
        </w:rPr>
      </w:pPr>
    </w:p>
    <w:p w14:paraId="63E952D3" w14:textId="77777777" w:rsidR="00A16A39" w:rsidRPr="00C26987" w:rsidRDefault="00A16A39" w:rsidP="00A16A39">
      <w:pPr>
        <w:pStyle w:val="breakline"/>
        <w:rPr>
          <w:color w:val="002060"/>
        </w:rPr>
      </w:pPr>
    </w:p>
    <w:p w14:paraId="091B571A" w14:textId="77777777" w:rsidR="00A16A39" w:rsidRPr="00C26987" w:rsidRDefault="00A16A39" w:rsidP="00A16A39">
      <w:pPr>
        <w:pStyle w:val="sottotitolocampionato10"/>
        <w:rPr>
          <w:color w:val="002060"/>
        </w:rPr>
      </w:pPr>
      <w:r w:rsidRPr="00C2698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16A39" w:rsidRPr="00C26987" w14:paraId="53D203CF" w14:textId="77777777" w:rsidTr="004F46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929E1" w14:textId="77777777" w:rsidR="00A16A39" w:rsidRPr="00C26987" w:rsidRDefault="00A16A39" w:rsidP="004F4672">
            <w:pPr>
              <w:pStyle w:val="headertabella0"/>
              <w:rPr>
                <w:color w:val="002060"/>
              </w:rPr>
            </w:pPr>
            <w:r w:rsidRPr="00C2698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887BD" w14:textId="77777777" w:rsidR="00A16A39" w:rsidRPr="00C26987" w:rsidRDefault="00A16A39" w:rsidP="004F4672">
            <w:pPr>
              <w:pStyle w:val="headertabella0"/>
              <w:rPr>
                <w:color w:val="002060"/>
              </w:rPr>
            </w:pPr>
            <w:r w:rsidRPr="00C2698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C1FD3" w14:textId="77777777" w:rsidR="00A16A39" w:rsidRPr="00C26987" w:rsidRDefault="00A16A39" w:rsidP="004F4672">
            <w:pPr>
              <w:pStyle w:val="headertabella0"/>
              <w:rPr>
                <w:color w:val="002060"/>
              </w:rPr>
            </w:pPr>
            <w:r w:rsidRPr="00C2698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DA40B" w14:textId="77777777" w:rsidR="00A16A39" w:rsidRPr="00C26987" w:rsidRDefault="00A16A39" w:rsidP="004F4672">
            <w:pPr>
              <w:pStyle w:val="headertabella0"/>
              <w:rPr>
                <w:color w:val="002060"/>
              </w:rPr>
            </w:pPr>
            <w:r w:rsidRPr="00C2698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AEAED" w14:textId="77777777" w:rsidR="00A16A39" w:rsidRPr="00C26987" w:rsidRDefault="00A16A39" w:rsidP="004F4672">
            <w:pPr>
              <w:pStyle w:val="headertabella0"/>
              <w:rPr>
                <w:color w:val="002060"/>
              </w:rPr>
            </w:pPr>
            <w:r w:rsidRPr="00C2698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35106" w14:textId="77777777" w:rsidR="00A16A39" w:rsidRPr="00C26987" w:rsidRDefault="00A16A39" w:rsidP="004F4672">
            <w:pPr>
              <w:pStyle w:val="headertabella0"/>
              <w:rPr>
                <w:color w:val="002060"/>
              </w:rPr>
            </w:pPr>
            <w:r w:rsidRPr="00C2698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84599" w14:textId="77777777" w:rsidR="00A16A39" w:rsidRPr="00C26987" w:rsidRDefault="00A16A39" w:rsidP="004F4672">
            <w:pPr>
              <w:pStyle w:val="headertabella0"/>
              <w:rPr>
                <w:color w:val="002060"/>
              </w:rPr>
            </w:pPr>
            <w:r w:rsidRPr="00C2698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2C012" w14:textId="77777777" w:rsidR="00A16A39" w:rsidRPr="00C26987" w:rsidRDefault="00A16A39" w:rsidP="004F4672">
            <w:pPr>
              <w:pStyle w:val="headertabella0"/>
              <w:rPr>
                <w:color w:val="002060"/>
              </w:rPr>
            </w:pPr>
            <w:r w:rsidRPr="00C2698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F42F1" w14:textId="77777777" w:rsidR="00A16A39" w:rsidRPr="00C26987" w:rsidRDefault="00A16A39" w:rsidP="004F4672">
            <w:pPr>
              <w:pStyle w:val="headertabella0"/>
              <w:rPr>
                <w:color w:val="002060"/>
              </w:rPr>
            </w:pPr>
            <w:r w:rsidRPr="00C2698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7C735" w14:textId="77777777" w:rsidR="00A16A39" w:rsidRPr="00C26987" w:rsidRDefault="00A16A39" w:rsidP="004F4672">
            <w:pPr>
              <w:pStyle w:val="headertabella0"/>
              <w:rPr>
                <w:color w:val="002060"/>
              </w:rPr>
            </w:pPr>
            <w:r w:rsidRPr="00C26987">
              <w:rPr>
                <w:color w:val="002060"/>
              </w:rPr>
              <w:t>PE</w:t>
            </w:r>
          </w:p>
        </w:tc>
      </w:tr>
      <w:tr w:rsidR="00A16A39" w:rsidRPr="00C26987" w14:paraId="7C9BCB67" w14:textId="77777777" w:rsidTr="004F46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E907F2" w14:textId="77777777" w:rsidR="00A16A39" w:rsidRPr="00C26987" w:rsidRDefault="00A16A39" w:rsidP="004F4672">
            <w:pPr>
              <w:pStyle w:val="rowtabella0"/>
              <w:rPr>
                <w:color w:val="002060"/>
              </w:rPr>
            </w:pPr>
            <w:r w:rsidRPr="00C26987">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2B066" w14:textId="77777777" w:rsidR="00A16A39" w:rsidRPr="00C26987" w:rsidRDefault="00A16A39" w:rsidP="004F4672">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5F898"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EBA41"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C440D"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B8AE7"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C9423" w14:textId="77777777" w:rsidR="00A16A39" w:rsidRPr="00C26987" w:rsidRDefault="00A16A39" w:rsidP="004F4672">
            <w:pPr>
              <w:pStyle w:val="rowtabella0"/>
              <w:jc w:val="center"/>
              <w:rPr>
                <w:color w:val="002060"/>
              </w:rPr>
            </w:pPr>
            <w:r w:rsidRPr="00C2698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BE2D9" w14:textId="77777777" w:rsidR="00A16A39" w:rsidRPr="00C26987" w:rsidRDefault="00A16A39" w:rsidP="004F4672">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A7A66" w14:textId="77777777" w:rsidR="00A16A39" w:rsidRPr="00C26987" w:rsidRDefault="00A16A39" w:rsidP="004F4672">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64D2F" w14:textId="77777777" w:rsidR="00A16A39" w:rsidRPr="00C26987" w:rsidRDefault="00A16A39" w:rsidP="004F4672">
            <w:pPr>
              <w:pStyle w:val="rowtabella0"/>
              <w:jc w:val="center"/>
              <w:rPr>
                <w:color w:val="002060"/>
              </w:rPr>
            </w:pPr>
            <w:r w:rsidRPr="00C26987">
              <w:rPr>
                <w:color w:val="002060"/>
              </w:rPr>
              <w:t>0</w:t>
            </w:r>
          </w:p>
        </w:tc>
      </w:tr>
      <w:tr w:rsidR="00A16A39" w:rsidRPr="00C26987" w14:paraId="4D8A0A26"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72B9F" w14:textId="77777777" w:rsidR="00A16A39" w:rsidRPr="00C26987" w:rsidRDefault="00A16A39" w:rsidP="004F4672">
            <w:pPr>
              <w:pStyle w:val="rowtabella0"/>
              <w:rPr>
                <w:color w:val="002060"/>
              </w:rPr>
            </w:pPr>
            <w:r w:rsidRPr="00C26987">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160AE" w14:textId="77777777" w:rsidR="00A16A39" w:rsidRPr="00C26987" w:rsidRDefault="00A16A39" w:rsidP="004F4672">
            <w:pPr>
              <w:pStyle w:val="rowtabella0"/>
              <w:jc w:val="center"/>
              <w:rPr>
                <w:color w:val="002060"/>
              </w:rPr>
            </w:pPr>
            <w:r w:rsidRPr="00C269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6DF09"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1E6F"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74AB7"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9FF68"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82A14" w14:textId="77777777" w:rsidR="00A16A39" w:rsidRPr="00C26987" w:rsidRDefault="00A16A39" w:rsidP="004F4672">
            <w:pPr>
              <w:pStyle w:val="rowtabella0"/>
              <w:jc w:val="center"/>
              <w:rPr>
                <w:color w:val="002060"/>
              </w:rPr>
            </w:pPr>
            <w:r w:rsidRPr="00C2698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E6F5" w14:textId="77777777" w:rsidR="00A16A39" w:rsidRPr="00C26987" w:rsidRDefault="00A16A39" w:rsidP="004F4672">
            <w:pPr>
              <w:pStyle w:val="rowtabella0"/>
              <w:jc w:val="center"/>
              <w:rPr>
                <w:color w:val="002060"/>
              </w:rPr>
            </w:pPr>
            <w:r w:rsidRPr="00C269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3067F" w14:textId="77777777" w:rsidR="00A16A39" w:rsidRPr="00C26987" w:rsidRDefault="00A16A39" w:rsidP="004F4672">
            <w:pPr>
              <w:pStyle w:val="rowtabella0"/>
              <w:jc w:val="center"/>
              <w:rPr>
                <w:color w:val="002060"/>
              </w:rPr>
            </w:pPr>
            <w:r w:rsidRPr="00C269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CEBAD" w14:textId="77777777" w:rsidR="00A16A39" w:rsidRPr="00C26987" w:rsidRDefault="00A16A39" w:rsidP="004F4672">
            <w:pPr>
              <w:pStyle w:val="rowtabella0"/>
              <w:jc w:val="center"/>
              <w:rPr>
                <w:color w:val="002060"/>
              </w:rPr>
            </w:pPr>
            <w:r w:rsidRPr="00C26987">
              <w:rPr>
                <w:color w:val="002060"/>
              </w:rPr>
              <w:t>0</w:t>
            </w:r>
          </w:p>
        </w:tc>
      </w:tr>
      <w:tr w:rsidR="00A16A39" w:rsidRPr="00C26987" w14:paraId="6D9BAE83"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44223" w14:textId="77777777" w:rsidR="00A16A39" w:rsidRPr="00C26987" w:rsidRDefault="00A16A39" w:rsidP="004F4672">
            <w:pPr>
              <w:pStyle w:val="rowtabella0"/>
              <w:rPr>
                <w:color w:val="002060"/>
                <w:lang w:val="es-ES"/>
              </w:rPr>
            </w:pPr>
            <w:r w:rsidRPr="00C26987">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A1CBE" w14:textId="77777777" w:rsidR="00A16A39" w:rsidRPr="00C26987" w:rsidRDefault="00A16A39" w:rsidP="004F4672">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D91AC"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A35A6"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8E3B1"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3D497"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F9625" w14:textId="77777777" w:rsidR="00A16A39" w:rsidRPr="00C26987" w:rsidRDefault="00A16A39" w:rsidP="004F4672">
            <w:pPr>
              <w:pStyle w:val="rowtabella0"/>
              <w:jc w:val="center"/>
              <w:rPr>
                <w:color w:val="002060"/>
              </w:rPr>
            </w:pPr>
            <w:r w:rsidRPr="00C2698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FFBDC" w14:textId="77777777" w:rsidR="00A16A39" w:rsidRPr="00C26987" w:rsidRDefault="00A16A39" w:rsidP="004F4672">
            <w:pPr>
              <w:pStyle w:val="rowtabella0"/>
              <w:jc w:val="center"/>
              <w:rPr>
                <w:color w:val="002060"/>
              </w:rPr>
            </w:pPr>
            <w:r w:rsidRPr="00C269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DE869" w14:textId="77777777" w:rsidR="00A16A39" w:rsidRPr="00C26987" w:rsidRDefault="00A16A39" w:rsidP="004F4672">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9D48B" w14:textId="77777777" w:rsidR="00A16A39" w:rsidRPr="00C26987" w:rsidRDefault="00A16A39" w:rsidP="004F4672">
            <w:pPr>
              <w:pStyle w:val="rowtabella0"/>
              <w:jc w:val="center"/>
              <w:rPr>
                <w:color w:val="002060"/>
              </w:rPr>
            </w:pPr>
            <w:r w:rsidRPr="00C26987">
              <w:rPr>
                <w:color w:val="002060"/>
              </w:rPr>
              <w:t>0</w:t>
            </w:r>
          </w:p>
        </w:tc>
      </w:tr>
      <w:tr w:rsidR="00A16A39" w:rsidRPr="00C26987" w14:paraId="0CAB353C"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82C583" w14:textId="77777777" w:rsidR="00A16A39" w:rsidRPr="00C26987" w:rsidRDefault="00A16A39" w:rsidP="004F4672">
            <w:pPr>
              <w:pStyle w:val="rowtabella0"/>
              <w:rPr>
                <w:color w:val="002060"/>
              </w:rPr>
            </w:pPr>
            <w:r w:rsidRPr="00C26987">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FF80D" w14:textId="77777777" w:rsidR="00A16A39" w:rsidRPr="00C26987" w:rsidRDefault="00A16A39" w:rsidP="004F4672">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BCCCE"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02FB"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832AC"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CC202"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B922F" w14:textId="77777777" w:rsidR="00A16A39" w:rsidRPr="00C26987" w:rsidRDefault="00A16A39" w:rsidP="004F4672">
            <w:pPr>
              <w:pStyle w:val="rowtabella0"/>
              <w:jc w:val="center"/>
              <w:rPr>
                <w:color w:val="002060"/>
              </w:rPr>
            </w:pPr>
            <w:r w:rsidRPr="00C2698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3C52E" w14:textId="77777777" w:rsidR="00A16A39" w:rsidRPr="00C26987" w:rsidRDefault="00A16A39" w:rsidP="004F4672">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040B6"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F7F81" w14:textId="77777777" w:rsidR="00A16A39" w:rsidRPr="00C26987" w:rsidRDefault="00A16A39" w:rsidP="004F4672">
            <w:pPr>
              <w:pStyle w:val="rowtabella0"/>
              <w:jc w:val="center"/>
              <w:rPr>
                <w:color w:val="002060"/>
              </w:rPr>
            </w:pPr>
            <w:r w:rsidRPr="00C26987">
              <w:rPr>
                <w:color w:val="002060"/>
              </w:rPr>
              <w:t>0</w:t>
            </w:r>
          </w:p>
        </w:tc>
      </w:tr>
      <w:tr w:rsidR="00A16A39" w:rsidRPr="00C26987" w14:paraId="15438F9F"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5E935" w14:textId="77777777" w:rsidR="00A16A39" w:rsidRPr="00C26987" w:rsidRDefault="00A16A39" w:rsidP="004F4672">
            <w:pPr>
              <w:pStyle w:val="rowtabella0"/>
              <w:rPr>
                <w:color w:val="002060"/>
              </w:rPr>
            </w:pPr>
            <w:r w:rsidRPr="00C26987">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068C1" w14:textId="77777777" w:rsidR="00A16A39" w:rsidRPr="00C26987" w:rsidRDefault="00A16A39" w:rsidP="004F4672">
            <w:pPr>
              <w:pStyle w:val="rowtabella0"/>
              <w:jc w:val="center"/>
              <w:rPr>
                <w:color w:val="002060"/>
              </w:rPr>
            </w:pPr>
            <w:r w:rsidRPr="00C2698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F6710"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1BE6E"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37833"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0848"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57E23" w14:textId="77777777" w:rsidR="00A16A39" w:rsidRPr="00C26987" w:rsidRDefault="00A16A39" w:rsidP="004F4672">
            <w:pPr>
              <w:pStyle w:val="rowtabella0"/>
              <w:jc w:val="center"/>
              <w:rPr>
                <w:color w:val="002060"/>
              </w:rPr>
            </w:pPr>
            <w:r w:rsidRPr="00C269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4BF3C" w14:textId="77777777" w:rsidR="00A16A39" w:rsidRPr="00C26987" w:rsidRDefault="00A16A39" w:rsidP="004F4672">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93551" w14:textId="77777777" w:rsidR="00A16A39" w:rsidRPr="00C26987" w:rsidRDefault="00A16A39" w:rsidP="004F4672">
            <w:pPr>
              <w:pStyle w:val="rowtabella0"/>
              <w:jc w:val="center"/>
              <w:rPr>
                <w:color w:val="002060"/>
              </w:rPr>
            </w:pPr>
            <w:r w:rsidRPr="00C269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F3A12" w14:textId="77777777" w:rsidR="00A16A39" w:rsidRPr="00C26987" w:rsidRDefault="00A16A39" w:rsidP="004F4672">
            <w:pPr>
              <w:pStyle w:val="rowtabella0"/>
              <w:jc w:val="center"/>
              <w:rPr>
                <w:color w:val="002060"/>
              </w:rPr>
            </w:pPr>
            <w:r w:rsidRPr="00C26987">
              <w:rPr>
                <w:color w:val="002060"/>
              </w:rPr>
              <w:t>0</w:t>
            </w:r>
          </w:p>
        </w:tc>
      </w:tr>
      <w:tr w:rsidR="00A16A39" w:rsidRPr="00C26987" w14:paraId="0899DAA7"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97A63" w14:textId="77777777" w:rsidR="00A16A39" w:rsidRPr="00C26987" w:rsidRDefault="00A16A39" w:rsidP="004F4672">
            <w:pPr>
              <w:pStyle w:val="rowtabella0"/>
              <w:rPr>
                <w:color w:val="002060"/>
              </w:rPr>
            </w:pPr>
            <w:r w:rsidRPr="00C26987">
              <w:rPr>
                <w:color w:val="002060"/>
              </w:rPr>
              <w:t>A.S.D. CALCIO A 5 CORINALDO</w:t>
            </w:r>
            <w:r>
              <w:rPr>
                <w:color w:val="002060"/>
              </w:rPr>
              <w:t xml:space="preserve"> </w:t>
            </w:r>
            <w:r w:rsidRPr="005B7AB5">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0793" w14:textId="77777777" w:rsidR="00A16A39" w:rsidRPr="00C26987" w:rsidRDefault="00A16A39" w:rsidP="004F4672">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4638D"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BE733"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1543D"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714B"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0882" w14:textId="77777777" w:rsidR="00A16A39" w:rsidRPr="00C26987" w:rsidRDefault="00A16A39" w:rsidP="004F4672">
            <w:pPr>
              <w:pStyle w:val="rowtabella0"/>
              <w:jc w:val="center"/>
              <w:rPr>
                <w:color w:val="002060"/>
              </w:rPr>
            </w:pPr>
            <w:r w:rsidRPr="00C2698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F6141" w14:textId="77777777" w:rsidR="00A16A39" w:rsidRPr="00C26987" w:rsidRDefault="00A16A39" w:rsidP="004F4672">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2E888" w14:textId="77777777" w:rsidR="00A16A39" w:rsidRPr="00C26987" w:rsidRDefault="00A16A39" w:rsidP="004F4672">
            <w:pPr>
              <w:pStyle w:val="rowtabella0"/>
              <w:jc w:val="center"/>
              <w:rPr>
                <w:color w:val="002060"/>
              </w:rPr>
            </w:pPr>
            <w:r w:rsidRPr="00C269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F9526" w14:textId="77777777" w:rsidR="00A16A39" w:rsidRPr="00C26987" w:rsidRDefault="00A16A39" w:rsidP="004F4672">
            <w:pPr>
              <w:pStyle w:val="rowtabella0"/>
              <w:jc w:val="center"/>
              <w:rPr>
                <w:color w:val="002060"/>
              </w:rPr>
            </w:pPr>
            <w:r w:rsidRPr="00C26987">
              <w:rPr>
                <w:color w:val="002060"/>
              </w:rPr>
              <w:t>0</w:t>
            </w:r>
          </w:p>
        </w:tc>
      </w:tr>
      <w:tr w:rsidR="00A16A39" w:rsidRPr="00C26987" w14:paraId="2C381851"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65F849" w14:textId="77777777" w:rsidR="00A16A39" w:rsidRPr="00C26987" w:rsidRDefault="00A16A39" w:rsidP="004F4672">
            <w:pPr>
              <w:pStyle w:val="rowtabella0"/>
              <w:rPr>
                <w:color w:val="002060"/>
              </w:rPr>
            </w:pPr>
            <w:r w:rsidRPr="00C26987">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2C42A" w14:textId="77777777" w:rsidR="00A16A39" w:rsidRPr="00C26987" w:rsidRDefault="00A16A39" w:rsidP="004F4672">
            <w:pPr>
              <w:pStyle w:val="rowtabella0"/>
              <w:jc w:val="center"/>
              <w:rPr>
                <w:color w:val="002060"/>
              </w:rPr>
            </w:pPr>
            <w:r w:rsidRPr="00C269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C4936"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1812C"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545D6"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4D5D9"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C94AA" w14:textId="77777777" w:rsidR="00A16A39" w:rsidRPr="00C26987" w:rsidRDefault="00A16A39" w:rsidP="004F4672">
            <w:pPr>
              <w:pStyle w:val="rowtabella0"/>
              <w:jc w:val="center"/>
              <w:rPr>
                <w:color w:val="002060"/>
              </w:rPr>
            </w:pPr>
            <w:r w:rsidRPr="00C2698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00564" w14:textId="77777777" w:rsidR="00A16A39" w:rsidRPr="00C26987" w:rsidRDefault="00A16A39" w:rsidP="004F4672">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99AE" w14:textId="77777777" w:rsidR="00A16A39" w:rsidRPr="00C26987" w:rsidRDefault="00A16A39" w:rsidP="004F4672">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38592" w14:textId="77777777" w:rsidR="00A16A39" w:rsidRPr="00C26987" w:rsidRDefault="00A16A39" w:rsidP="004F4672">
            <w:pPr>
              <w:pStyle w:val="rowtabella0"/>
              <w:jc w:val="center"/>
              <w:rPr>
                <w:color w:val="002060"/>
              </w:rPr>
            </w:pPr>
            <w:r w:rsidRPr="00C26987">
              <w:rPr>
                <w:color w:val="002060"/>
              </w:rPr>
              <w:t>0</w:t>
            </w:r>
          </w:p>
        </w:tc>
      </w:tr>
      <w:tr w:rsidR="00A16A39" w:rsidRPr="00C26987" w14:paraId="530CA16A"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09B303" w14:textId="77777777" w:rsidR="00A16A39" w:rsidRPr="00C26987" w:rsidRDefault="00A16A39" w:rsidP="004F4672">
            <w:pPr>
              <w:pStyle w:val="rowtabella0"/>
              <w:rPr>
                <w:color w:val="002060"/>
              </w:rPr>
            </w:pPr>
            <w:r w:rsidRPr="00C26987">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58742" w14:textId="77777777" w:rsidR="00A16A39" w:rsidRPr="00C26987" w:rsidRDefault="00A16A39" w:rsidP="004F4672">
            <w:pPr>
              <w:pStyle w:val="rowtabella0"/>
              <w:jc w:val="center"/>
              <w:rPr>
                <w:color w:val="002060"/>
              </w:rPr>
            </w:pPr>
            <w:r w:rsidRPr="00C269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2AA8B"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7FD9"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6A25"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2DDC4"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27740" w14:textId="77777777" w:rsidR="00A16A39" w:rsidRPr="00C26987" w:rsidRDefault="00A16A39" w:rsidP="004F4672">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5C44A" w14:textId="77777777" w:rsidR="00A16A39" w:rsidRPr="00C26987" w:rsidRDefault="00A16A39" w:rsidP="004F4672">
            <w:pPr>
              <w:pStyle w:val="rowtabella0"/>
              <w:jc w:val="center"/>
              <w:rPr>
                <w:color w:val="002060"/>
              </w:rPr>
            </w:pPr>
            <w:r w:rsidRPr="00C2698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83641"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640B2" w14:textId="77777777" w:rsidR="00A16A39" w:rsidRPr="00C26987" w:rsidRDefault="00A16A39" w:rsidP="004F4672">
            <w:pPr>
              <w:pStyle w:val="rowtabella0"/>
              <w:jc w:val="center"/>
              <w:rPr>
                <w:color w:val="002060"/>
              </w:rPr>
            </w:pPr>
            <w:r w:rsidRPr="00C26987">
              <w:rPr>
                <w:color w:val="002060"/>
              </w:rPr>
              <w:t>0</w:t>
            </w:r>
          </w:p>
        </w:tc>
      </w:tr>
      <w:tr w:rsidR="00A16A39" w:rsidRPr="00C26987" w14:paraId="01EFEAD2"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9348E" w14:textId="77777777" w:rsidR="00A16A39" w:rsidRPr="00C26987" w:rsidRDefault="00A16A39" w:rsidP="004F4672">
            <w:pPr>
              <w:pStyle w:val="rowtabella0"/>
              <w:rPr>
                <w:color w:val="002060"/>
              </w:rPr>
            </w:pPr>
            <w:r w:rsidRPr="00C26987">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1E547"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CFC0"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FD55C"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917BE"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0AE64"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EE80D" w14:textId="77777777" w:rsidR="00A16A39" w:rsidRPr="00C26987" w:rsidRDefault="00A16A39" w:rsidP="004F4672">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91DA0" w14:textId="77777777" w:rsidR="00A16A39" w:rsidRPr="00C26987" w:rsidRDefault="00A16A39" w:rsidP="004F4672">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27A57"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C0EC8" w14:textId="77777777" w:rsidR="00A16A39" w:rsidRPr="00C26987" w:rsidRDefault="00A16A39" w:rsidP="004F4672">
            <w:pPr>
              <w:pStyle w:val="rowtabella0"/>
              <w:jc w:val="center"/>
              <w:rPr>
                <w:color w:val="002060"/>
              </w:rPr>
            </w:pPr>
            <w:r w:rsidRPr="00C26987">
              <w:rPr>
                <w:color w:val="002060"/>
              </w:rPr>
              <w:t>0</w:t>
            </w:r>
          </w:p>
        </w:tc>
      </w:tr>
      <w:tr w:rsidR="00A16A39" w:rsidRPr="00C26987" w14:paraId="67C7FD45"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103DCC" w14:textId="77777777" w:rsidR="00A16A39" w:rsidRPr="00C26987" w:rsidRDefault="00A16A39" w:rsidP="004F4672">
            <w:pPr>
              <w:pStyle w:val="rowtabella0"/>
              <w:rPr>
                <w:color w:val="002060"/>
              </w:rPr>
            </w:pPr>
            <w:r w:rsidRPr="00C26987">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FAE34"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ACB72"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BA3FD"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F702"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6AFE4"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67F18" w14:textId="77777777" w:rsidR="00A16A39" w:rsidRPr="00C26987" w:rsidRDefault="00A16A39" w:rsidP="004F4672">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67736" w14:textId="77777777" w:rsidR="00A16A39" w:rsidRPr="00C26987" w:rsidRDefault="00A16A39" w:rsidP="004F4672">
            <w:pPr>
              <w:pStyle w:val="rowtabella0"/>
              <w:jc w:val="center"/>
              <w:rPr>
                <w:color w:val="002060"/>
              </w:rPr>
            </w:pPr>
            <w:r w:rsidRPr="00C2698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83500" w14:textId="77777777" w:rsidR="00A16A39" w:rsidRPr="00C26987" w:rsidRDefault="00A16A39" w:rsidP="004F4672">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6076F" w14:textId="77777777" w:rsidR="00A16A39" w:rsidRPr="00C26987" w:rsidRDefault="00A16A39" w:rsidP="004F4672">
            <w:pPr>
              <w:pStyle w:val="rowtabella0"/>
              <w:jc w:val="center"/>
              <w:rPr>
                <w:color w:val="002060"/>
              </w:rPr>
            </w:pPr>
            <w:r w:rsidRPr="00C26987">
              <w:rPr>
                <w:color w:val="002060"/>
              </w:rPr>
              <w:t>0</w:t>
            </w:r>
          </w:p>
        </w:tc>
      </w:tr>
      <w:tr w:rsidR="00A16A39" w:rsidRPr="00C26987" w14:paraId="520D0114"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C38FF" w14:textId="77777777" w:rsidR="00A16A39" w:rsidRPr="00C26987" w:rsidRDefault="00A16A39" w:rsidP="004F4672">
            <w:pPr>
              <w:pStyle w:val="rowtabella0"/>
              <w:rPr>
                <w:color w:val="002060"/>
              </w:rPr>
            </w:pPr>
            <w:r w:rsidRPr="00C2698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39548"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2D4BB"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7E126"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55920"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9172A"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A6785" w14:textId="77777777" w:rsidR="00A16A39" w:rsidRPr="00C26987" w:rsidRDefault="00A16A39" w:rsidP="004F4672">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23B2C" w14:textId="77777777" w:rsidR="00A16A39" w:rsidRPr="00C26987" w:rsidRDefault="00A16A39" w:rsidP="004F4672">
            <w:pPr>
              <w:pStyle w:val="rowtabella0"/>
              <w:jc w:val="center"/>
              <w:rPr>
                <w:color w:val="002060"/>
              </w:rPr>
            </w:pPr>
            <w:r w:rsidRPr="00C2698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4E95F" w14:textId="77777777" w:rsidR="00A16A39" w:rsidRPr="00C26987" w:rsidRDefault="00A16A39" w:rsidP="004F4672">
            <w:pPr>
              <w:pStyle w:val="rowtabella0"/>
              <w:jc w:val="center"/>
              <w:rPr>
                <w:color w:val="002060"/>
              </w:rPr>
            </w:pPr>
            <w:r w:rsidRPr="00C269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98195" w14:textId="77777777" w:rsidR="00A16A39" w:rsidRPr="00C26987" w:rsidRDefault="00A16A39" w:rsidP="004F4672">
            <w:pPr>
              <w:pStyle w:val="rowtabella0"/>
              <w:jc w:val="center"/>
              <w:rPr>
                <w:color w:val="002060"/>
              </w:rPr>
            </w:pPr>
            <w:r w:rsidRPr="00C26987">
              <w:rPr>
                <w:color w:val="002060"/>
              </w:rPr>
              <w:t>0</w:t>
            </w:r>
          </w:p>
        </w:tc>
      </w:tr>
      <w:tr w:rsidR="00A16A39" w:rsidRPr="00C26987" w14:paraId="400B5B85" w14:textId="77777777" w:rsidTr="004F46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EF3A56" w14:textId="77777777" w:rsidR="00A16A39" w:rsidRPr="00C26987" w:rsidRDefault="00A16A39" w:rsidP="004F4672">
            <w:pPr>
              <w:pStyle w:val="rowtabella0"/>
              <w:rPr>
                <w:color w:val="002060"/>
              </w:rPr>
            </w:pPr>
            <w:r w:rsidRPr="00C26987">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DE424"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5E5F6"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E0A4"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B7FD"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83889"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8828" w14:textId="77777777" w:rsidR="00A16A39" w:rsidRPr="00C26987" w:rsidRDefault="00A16A39" w:rsidP="004F4672">
            <w:pPr>
              <w:pStyle w:val="rowtabella0"/>
              <w:jc w:val="center"/>
              <w:rPr>
                <w:color w:val="002060"/>
              </w:rPr>
            </w:pPr>
            <w:r w:rsidRPr="00C269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D3CB3" w14:textId="77777777" w:rsidR="00A16A39" w:rsidRPr="00C26987" w:rsidRDefault="00A16A39" w:rsidP="004F4672">
            <w:pPr>
              <w:pStyle w:val="rowtabella0"/>
              <w:jc w:val="center"/>
              <w:rPr>
                <w:color w:val="002060"/>
              </w:rPr>
            </w:pPr>
            <w:r w:rsidRPr="00C2698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E7486" w14:textId="77777777" w:rsidR="00A16A39" w:rsidRPr="00C26987" w:rsidRDefault="00A16A39" w:rsidP="004F4672">
            <w:pPr>
              <w:pStyle w:val="rowtabella0"/>
              <w:jc w:val="center"/>
              <w:rPr>
                <w:color w:val="002060"/>
              </w:rPr>
            </w:pPr>
            <w:r w:rsidRPr="00C2698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8F5D3" w14:textId="77777777" w:rsidR="00A16A39" w:rsidRPr="00C26987" w:rsidRDefault="00A16A39" w:rsidP="004F4672">
            <w:pPr>
              <w:pStyle w:val="rowtabella0"/>
              <w:jc w:val="center"/>
              <w:rPr>
                <w:color w:val="002060"/>
              </w:rPr>
            </w:pPr>
            <w:r w:rsidRPr="00C26987">
              <w:rPr>
                <w:color w:val="002060"/>
              </w:rPr>
              <w:t>0</w:t>
            </w:r>
          </w:p>
        </w:tc>
      </w:tr>
    </w:tbl>
    <w:p w14:paraId="0EC2DC2E" w14:textId="77777777" w:rsidR="00A16A39" w:rsidRPr="00C26987" w:rsidRDefault="00A16A39" w:rsidP="00A16A39">
      <w:pPr>
        <w:pStyle w:val="breakline"/>
        <w:rPr>
          <w:rFonts w:eastAsiaTheme="minorEastAsia"/>
          <w:color w:val="002060"/>
        </w:rPr>
      </w:pPr>
    </w:p>
    <w:p w14:paraId="64858289" w14:textId="77777777" w:rsidR="00A16A39" w:rsidRPr="00C26987" w:rsidRDefault="00A16A39" w:rsidP="00A16A39">
      <w:pPr>
        <w:pStyle w:val="breakline"/>
        <w:rPr>
          <w:color w:val="002060"/>
        </w:rPr>
      </w:pPr>
    </w:p>
    <w:p w14:paraId="70EDB9F4" w14:textId="77777777" w:rsidR="00A16A39" w:rsidRPr="00C26987" w:rsidRDefault="00A16A39" w:rsidP="00A16A39">
      <w:pPr>
        <w:pStyle w:val="sottotitolocampionato10"/>
        <w:rPr>
          <w:color w:val="002060"/>
        </w:rPr>
      </w:pPr>
      <w:r w:rsidRPr="00C2698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16A39" w:rsidRPr="00C26987" w14:paraId="12063CFA" w14:textId="77777777" w:rsidTr="004F46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3ACF7" w14:textId="77777777" w:rsidR="00A16A39" w:rsidRPr="00C26987" w:rsidRDefault="00A16A39" w:rsidP="004F4672">
            <w:pPr>
              <w:pStyle w:val="headertabella0"/>
              <w:rPr>
                <w:color w:val="002060"/>
              </w:rPr>
            </w:pPr>
            <w:r w:rsidRPr="00C2698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F6C28" w14:textId="77777777" w:rsidR="00A16A39" w:rsidRPr="00C26987" w:rsidRDefault="00A16A39" w:rsidP="004F4672">
            <w:pPr>
              <w:pStyle w:val="headertabella0"/>
              <w:rPr>
                <w:color w:val="002060"/>
              </w:rPr>
            </w:pPr>
            <w:r w:rsidRPr="00C2698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4E7B6" w14:textId="77777777" w:rsidR="00A16A39" w:rsidRPr="00C26987" w:rsidRDefault="00A16A39" w:rsidP="004F4672">
            <w:pPr>
              <w:pStyle w:val="headertabella0"/>
              <w:rPr>
                <w:color w:val="002060"/>
              </w:rPr>
            </w:pPr>
            <w:r w:rsidRPr="00C2698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A1F43" w14:textId="77777777" w:rsidR="00A16A39" w:rsidRPr="00C26987" w:rsidRDefault="00A16A39" w:rsidP="004F4672">
            <w:pPr>
              <w:pStyle w:val="headertabella0"/>
              <w:rPr>
                <w:color w:val="002060"/>
              </w:rPr>
            </w:pPr>
            <w:r w:rsidRPr="00C2698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E27C7" w14:textId="77777777" w:rsidR="00A16A39" w:rsidRPr="00C26987" w:rsidRDefault="00A16A39" w:rsidP="004F4672">
            <w:pPr>
              <w:pStyle w:val="headertabella0"/>
              <w:rPr>
                <w:color w:val="002060"/>
              </w:rPr>
            </w:pPr>
            <w:r w:rsidRPr="00C2698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8E05A" w14:textId="77777777" w:rsidR="00A16A39" w:rsidRPr="00C26987" w:rsidRDefault="00A16A39" w:rsidP="004F4672">
            <w:pPr>
              <w:pStyle w:val="headertabella0"/>
              <w:rPr>
                <w:color w:val="002060"/>
              </w:rPr>
            </w:pPr>
            <w:r w:rsidRPr="00C2698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3951E" w14:textId="77777777" w:rsidR="00A16A39" w:rsidRPr="00C26987" w:rsidRDefault="00A16A39" w:rsidP="004F4672">
            <w:pPr>
              <w:pStyle w:val="headertabella0"/>
              <w:rPr>
                <w:color w:val="002060"/>
              </w:rPr>
            </w:pPr>
            <w:r w:rsidRPr="00C2698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C711F" w14:textId="77777777" w:rsidR="00A16A39" w:rsidRPr="00C26987" w:rsidRDefault="00A16A39" w:rsidP="004F4672">
            <w:pPr>
              <w:pStyle w:val="headertabella0"/>
              <w:rPr>
                <w:color w:val="002060"/>
              </w:rPr>
            </w:pPr>
            <w:r w:rsidRPr="00C2698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C8835" w14:textId="77777777" w:rsidR="00A16A39" w:rsidRPr="00C26987" w:rsidRDefault="00A16A39" w:rsidP="004F4672">
            <w:pPr>
              <w:pStyle w:val="headertabella0"/>
              <w:rPr>
                <w:color w:val="002060"/>
              </w:rPr>
            </w:pPr>
            <w:r w:rsidRPr="00C2698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219D8" w14:textId="77777777" w:rsidR="00A16A39" w:rsidRPr="00C26987" w:rsidRDefault="00A16A39" w:rsidP="004F4672">
            <w:pPr>
              <w:pStyle w:val="headertabella0"/>
              <w:rPr>
                <w:color w:val="002060"/>
              </w:rPr>
            </w:pPr>
            <w:r w:rsidRPr="00C26987">
              <w:rPr>
                <w:color w:val="002060"/>
              </w:rPr>
              <w:t>PE</w:t>
            </w:r>
          </w:p>
        </w:tc>
      </w:tr>
      <w:tr w:rsidR="00A16A39" w:rsidRPr="00C26987" w14:paraId="7A780D43" w14:textId="77777777" w:rsidTr="004F46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5DFD91" w14:textId="77777777" w:rsidR="00A16A39" w:rsidRPr="00C26987" w:rsidRDefault="00A16A39" w:rsidP="004F4672">
            <w:pPr>
              <w:pStyle w:val="rowtabella0"/>
              <w:rPr>
                <w:color w:val="002060"/>
              </w:rPr>
            </w:pPr>
            <w:r w:rsidRPr="00C26987">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566BC" w14:textId="77777777" w:rsidR="00A16A39" w:rsidRPr="00C26987" w:rsidRDefault="00A16A39" w:rsidP="004F4672">
            <w:pPr>
              <w:pStyle w:val="rowtabella0"/>
              <w:jc w:val="center"/>
              <w:rPr>
                <w:color w:val="002060"/>
              </w:rPr>
            </w:pPr>
            <w:r w:rsidRPr="00C269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329F1"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CEE6"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5148"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F739"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504CC" w14:textId="77777777" w:rsidR="00A16A39" w:rsidRPr="00C26987" w:rsidRDefault="00A16A39" w:rsidP="004F4672">
            <w:pPr>
              <w:pStyle w:val="rowtabella0"/>
              <w:jc w:val="center"/>
              <w:rPr>
                <w:color w:val="002060"/>
              </w:rPr>
            </w:pPr>
            <w:r w:rsidRPr="00C2698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5DDB4" w14:textId="77777777" w:rsidR="00A16A39" w:rsidRPr="00C26987" w:rsidRDefault="00A16A39" w:rsidP="004F4672">
            <w:pPr>
              <w:pStyle w:val="rowtabella0"/>
              <w:jc w:val="center"/>
              <w:rPr>
                <w:color w:val="002060"/>
              </w:rPr>
            </w:pPr>
            <w:r w:rsidRPr="00C2698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702D5" w14:textId="77777777" w:rsidR="00A16A39" w:rsidRPr="00C26987" w:rsidRDefault="00A16A39" w:rsidP="004F4672">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460F3" w14:textId="77777777" w:rsidR="00A16A39" w:rsidRPr="00C26987" w:rsidRDefault="00A16A39" w:rsidP="004F4672">
            <w:pPr>
              <w:pStyle w:val="rowtabella0"/>
              <w:jc w:val="center"/>
              <w:rPr>
                <w:color w:val="002060"/>
              </w:rPr>
            </w:pPr>
            <w:r w:rsidRPr="00C26987">
              <w:rPr>
                <w:color w:val="002060"/>
              </w:rPr>
              <w:t>0</w:t>
            </w:r>
          </w:p>
        </w:tc>
      </w:tr>
      <w:tr w:rsidR="00A16A39" w:rsidRPr="00C26987" w14:paraId="2C07D023"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1AC03" w14:textId="77777777" w:rsidR="00A16A39" w:rsidRPr="00C26987" w:rsidRDefault="00A16A39" w:rsidP="004F4672">
            <w:pPr>
              <w:pStyle w:val="rowtabella0"/>
              <w:rPr>
                <w:color w:val="002060"/>
                <w:lang w:val="es-ES"/>
              </w:rPr>
            </w:pPr>
            <w:r w:rsidRPr="00C26987">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E5DA" w14:textId="77777777" w:rsidR="00A16A39" w:rsidRPr="00C26987" w:rsidRDefault="00A16A39" w:rsidP="004F4672">
            <w:pPr>
              <w:pStyle w:val="rowtabella0"/>
              <w:jc w:val="center"/>
              <w:rPr>
                <w:color w:val="002060"/>
              </w:rPr>
            </w:pPr>
            <w:r w:rsidRPr="00C269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EB236"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7AF89"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60684"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4D76F"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A33A" w14:textId="77777777" w:rsidR="00A16A39" w:rsidRPr="00C26987" w:rsidRDefault="00A16A39" w:rsidP="004F4672">
            <w:pPr>
              <w:pStyle w:val="rowtabella0"/>
              <w:jc w:val="center"/>
              <w:rPr>
                <w:color w:val="002060"/>
              </w:rPr>
            </w:pPr>
            <w:r w:rsidRPr="00C2698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C31B" w14:textId="77777777" w:rsidR="00A16A39" w:rsidRPr="00C26987" w:rsidRDefault="00A16A39" w:rsidP="004F4672">
            <w:pPr>
              <w:pStyle w:val="rowtabella0"/>
              <w:jc w:val="center"/>
              <w:rPr>
                <w:color w:val="002060"/>
              </w:rPr>
            </w:pPr>
            <w:r w:rsidRPr="00C269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4D740" w14:textId="77777777" w:rsidR="00A16A39" w:rsidRPr="00C26987" w:rsidRDefault="00A16A39" w:rsidP="004F4672">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7037" w14:textId="77777777" w:rsidR="00A16A39" w:rsidRPr="00C26987" w:rsidRDefault="00A16A39" w:rsidP="004F4672">
            <w:pPr>
              <w:pStyle w:val="rowtabella0"/>
              <w:jc w:val="center"/>
              <w:rPr>
                <w:color w:val="002060"/>
              </w:rPr>
            </w:pPr>
            <w:r w:rsidRPr="00C26987">
              <w:rPr>
                <w:color w:val="002060"/>
              </w:rPr>
              <w:t>0</w:t>
            </w:r>
          </w:p>
        </w:tc>
      </w:tr>
      <w:tr w:rsidR="00A16A39" w:rsidRPr="00C26987" w14:paraId="309500B4"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8A69B" w14:textId="77777777" w:rsidR="00A16A39" w:rsidRPr="00C26987" w:rsidRDefault="00A16A39" w:rsidP="004F4672">
            <w:pPr>
              <w:pStyle w:val="rowtabella0"/>
              <w:rPr>
                <w:color w:val="002060"/>
              </w:rPr>
            </w:pPr>
            <w:r w:rsidRPr="00C2698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C649F" w14:textId="77777777" w:rsidR="00A16A39" w:rsidRPr="00C26987" w:rsidRDefault="00A16A39" w:rsidP="004F4672">
            <w:pPr>
              <w:pStyle w:val="rowtabella0"/>
              <w:jc w:val="center"/>
              <w:rPr>
                <w:color w:val="002060"/>
              </w:rPr>
            </w:pPr>
            <w:r w:rsidRPr="00C269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CF936"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1511A"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12D08"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97CE6"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5A18" w14:textId="77777777" w:rsidR="00A16A39" w:rsidRPr="00C26987" w:rsidRDefault="00A16A39" w:rsidP="004F4672">
            <w:pPr>
              <w:pStyle w:val="rowtabella0"/>
              <w:jc w:val="center"/>
              <w:rPr>
                <w:color w:val="002060"/>
              </w:rPr>
            </w:pPr>
            <w:r w:rsidRPr="00C2698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2430E" w14:textId="77777777" w:rsidR="00A16A39" w:rsidRPr="00C26987" w:rsidRDefault="00A16A39" w:rsidP="004F4672">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33F23" w14:textId="77777777" w:rsidR="00A16A39" w:rsidRPr="00C26987" w:rsidRDefault="00A16A39" w:rsidP="004F4672">
            <w:pPr>
              <w:pStyle w:val="rowtabella0"/>
              <w:jc w:val="center"/>
              <w:rPr>
                <w:color w:val="002060"/>
              </w:rPr>
            </w:pPr>
            <w:r w:rsidRPr="00C269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9ED65" w14:textId="77777777" w:rsidR="00A16A39" w:rsidRPr="00C26987" w:rsidRDefault="00A16A39" w:rsidP="004F4672">
            <w:pPr>
              <w:pStyle w:val="rowtabella0"/>
              <w:jc w:val="center"/>
              <w:rPr>
                <w:color w:val="002060"/>
              </w:rPr>
            </w:pPr>
            <w:r w:rsidRPr="00C26987">
              <w:rPr>
                <w:color w:val="002060"/>
              </w:rPr>
              <w:t>0</w:t>
            </w:r>
          </w:p>
        </w:tc>
      </w:tr>
      <w:tr w:rsidR="00A16A39" w:rsidRPr="00C26987" w14:paraId="1AD45A37"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8B807" w14:textId="77777777" w:rsidR="00A16A39" w:rsidRPr="00C26987" w:rsidRDefault="00A16A39" w:rsidP="004F4672">
            <w:pPr>
              <w:pStyle w:val="rowtabella0"/>
              <w:rPr>
                <w:color w:val="002060"/>
              </w:rPr>
            </w:pPr>
            <w:r w:rsidRPr="00C26987">
              <w:rPr>
                <w:color w:val="002060"/>
              </w:rPr>
              <w:lastRenderedPageBreak/>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8DF0E" w14:textId="77777777" w:rsidR="00A16A39" w:rsidRPr="00C26987" w:rsidRDefault="00A16A39" w:rsidP="004F4672">
            <w:pPr>
              <w:pStyle w:val="rowtabella0"/>
              <w:jc w:val="center"/>
              <w:rPr>
                <w:color w:val="002060"/>
              </w:rPr>
            </w:pPr>
            <w:r w:rsidRPr="00C2698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1CEE3"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ABA26"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41BEB"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FF796"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A20F0" w14:textId="77777777" w:rsidR="00A16A39" w:rsidRPr="00C26987" w:rsidRDefault="00A16A39" w:rsidP="004F4672">
            <w:pPr>
              <w:pStyle w:val="rowtabella0"/>
              <w:jc w:val="center"/>
              <w:rPr>
                <w:color w:val="002060"/>
              </w:rPr>
            </w:pPr>
            <w:r w:rsidRPr="00C269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834F" w14:textId="77777777" w:rsidR="00A16A39" w:rsidRPr="00C26987" w:rsidRDefault="00A16A39" w:rsidP="004F4672">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04BA9"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63B2" w14:textId="77777777" w:rsidR="00A16A39" w:rsidRPr="00C26987" w:rsidRDefault="00A16A39" w:rsidP="004F4672">
            <w:pPr>
              <w:pStyle w:val="rowtabella0"/>
              <w:jc w:val="center"/>
              <w:rPr>
                <w:color w:val="002060"/>
              </w:rPr>
            </w:pPr>
            <w:r w:rsidRPr="00C26987">
              <w:rPr>
                <w:color w:val="002060"/>
              </w:rPr>
              <w:t>0</w:t>
            </w:r>
          </w:p>
        </w:tc>
      </w:tr>
      <w:tr w:rsidR="00A16A39" w:rsidRPr="00C26987" w14:paraId="1D47D7A8"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95AC72" w14:textId="77777777" w:rsidR="00A16A39" w:rsidRPr="00C26987" w:rsidRDefault="00A16A39" w:rsidP="004F4672">
            <w:pPr>
              <w:pStyle w:val="rowtabella0"/>
              <w:rPr>
                <w:color w:val="002060"/>
              </w:rPr>
            </w:pPr>
            <w:r w:rsidRPr="00C26987">
              <w:rPr>
                <w:color w:val="002060"/>
              </w:rPr>
              <w:t>A.S.D. CHIARAVALLE FUTSAL</w:t>
            </w:r>
            <w:r>
              <w:rPr>
                <w:color w:val="002060"/>
              </w:rPr>
              <w:t xml:space="preserve"> </w:t>
            </w:r>
            <w:r w:rsidRPr="005B7AB5">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581A9" w14:textId="77777777" w:rsidR="00A16A39" w:rsidRPr="00C26987" w:rsidRDefault="00A16A39" w:rsidP="004F4672">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BE79E"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16D37"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7C880"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39117"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22134" w14:textId="77777777" w:rsidR="00A16A39" w:rsidRPr="00C26987" w:rsidRDefault="00A16A39" w:rsidP="004F4672">
            <w:pPr>
              <w:pStyle w:val="rowtabella0"/>
              <w:jc w:val="center"/>
              <w:rPr>
                <w:color w:val="002060"/>
              </w:rPr>
            </w:pPr>
            <w:r w:rsidRPr="00C269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0BFDB" w14:textId="77777777" w:rsidR="00A16A39" w:rsidRPr="00C26987" w:rsidRDefault="00A16A39" w:rsidP="004F4672">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CE0B1"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4BF9E" w14:textId="77777777" w:rsidR="00A16A39" w:rsidRPr="00C26987" w:rsidRDefault="00A16A39" w:rsidP="004F4672">
            <w:pPr>
              <w:pStyle w:val="rowtabella0"/>
              <w:jc w:val="center"/>
              <w:rPr>
                <w:color w:val="002060"/>
              </w:rPr>
            </w:pPr>
            <w:r w:rsidRPr="00C26987">
              <w:rPr>
                <w:color w:val="002060"/>
              </w:rPr>
              <w:t>0</w:t>
            </w:r>
          </w:p>
        </w:tc>
      </w:tr>
      <w:tr w:rsidR="00A16A39" w:rsidRPr="00C26987" w14:paraId="48639E7C"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2917E7" w14:textId="77777777" w:rsidR="00A16A39" w:rsidRPr="00C26987" w:rsidRDefault="00A16A39" w:rsidP="004F4672">
            <w:pPr>
              <w:pStyle w:val="rowtabella0"/>
              <w:rPr>
                <w:color w:val="002060"/>
              </w:rPr>
            </w:pPr>
            <w:r w:rsidRPr="00C2698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6EAE3" w14:textId="77777777" w:rsidR="00A16A39" w:rsidRPr="00C26987" w:rsidRDefault="00A16A39" w:rsidP="004F4672">
            <w:pPr>
              <w:pStyle w:val="rowtabella0"/>
              <w:jc w:val="center"/>
              <w:rPr>
                <w:color w:val="002060"/>
              </w:rPr>
            </w:pPr>
            <w:r w:rsidRPr="00C269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DC481"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71FD"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9CAAE"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151E7"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FB27C" w14:textId="77777777" w:rsidR="00A16A39" w:rsidRPr="00C26987" w:rsidRDefault="00A16A39" w:rsidP="004F4672">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EEED" w14:textId="77777777" w:rsidR="00A16A39" w:rsidRPr="00C26987" w:rsidRDefault="00A16A39" w:rsidP="004F4672">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0D68F"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40B55" w14:textId="77777777" w:rsidR="00A16A39" w:rsidRPr="00C26987" w:rsidRDefault="00A16A39" w:rsidP="004F4672">
            <w:pPr>
              <w:pStyle w:val="rowtabella0"/>
              <w:jc w:val="center"/>
              <w:rPr>
                <w:color w:val="002060"/>
              </w:rPr>
            </w:pPr>
            <w:r w:rsidRPr="00C26987">
              <w:rPr>
                <w:color w:val="002060"/>
              </w:rPr>
              <w:t>0</w:t>
            </w:r>
          </w:p>
        </w:tc>
      </w:tr>
      <w:tr w:rsidR="00A16A39" w:rsidRPr="00C26987" w14:paraId="7BD6E8EF"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3D663" w14:textId="77777777" w:rsidR="00A16A39" w:rsidRPr="00C26987" w:rsidRDefault="00A16A39" w:rsidP="004F4672">
            <w:pPr>
              <w:pStyle w:val="rowtabella0"/>
              <w:rPr>
                <w:color w:val="002060"/>
              </w:rPr>
            </w:pPr>
            <w:r w:rsidRPr="00C26987">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4578C"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F8FEC"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10017"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D4468"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5F949"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94581" w14:textId="77777777" w:rsidR="00A16A39" w:rsidRPr="00C26987" w:rsidRDefault="00A16A39" w:rsidP="004F4672">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C337C" w14:textId="77777777" w:rsidR="00A16A39" w:rsidRPr="00C26987" w:rsidRDefault="00A16A39" w:rsidP="004F4672">
            <w:pPr>
              <w:pStyle w:val="rowtabella0"/>
              <w:jc w:val="center"/>
              <w:rPr>
                <w:color w:val="002060"/>
              </w:rPr>
            </w:pPr>
            <w:r w:rsidRPr="00C269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2325"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10919" w14:textId="77777777" w:rsidR="00A16A39" w:rsidRPr="00C26987" w:rsidRDefault="00A16A39" w:rsidP="004F4672">
            <w:pPr>
              <w:pStyle w:val="rowtabella0"/>
              <w:jc w:val="center"/>
              <w:rPr>
                <w:color w:val="002060"/>
              </w:rPr>
            </w:pPr>
            <w:r w:rsidRPr="00C26987">
              <w:rPr>
                <w:color w:val="002060"/>
              </w:rPr>
              <w:t>0</w:t>
            </w:r>
          </w:p>
        </w:tc>
      </w:tr>
      <w:tr w:rsidR="00A16A39" w:rsidRPr="00C26987" w14:paraId="0FA73A7B"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B3058B" w14:textId="77777777" w:rsidR="00A16A39" w:rsidRPr="00C26987" w:rsidRDefault="00A16A39" w:rsidP="004F4672">
            <w:pPr>
              <w:pStyle w:val="rowtabella0"/>
              <w:rPr>
                <w:color w:val="002060"/>
              </w:rPr>
            </w:pPr>
            <w:r w:rsidRPr="00C26987">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94EA"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B2BE"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705C7"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8C92"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E7861"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D1C0B" w14:textId="77777777" w:rsidR="00A16A39" w:rsidRPr="00C26987" w:rsidRDefault="00A16A39" w:rsidP="004F4672">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C71C" w14:textId="77777777" w:rsidR="00A16A39" w:rsidRPr="00C26987" w:rsidRDefault="00A16A39" w:rsidP="004F4672">
            <w:pPr>
              <w:pStyle w:val="rowtabella0"/>
              <w:jc w:val="center"/>
              <w:rPr>
                <w:color w:val="002060"/>
              </w:rPr>
            </w:pPr>
            <w:r w:rsidRPr="00C269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8536A"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4E5F8" w14:textId="77777777" w:rsidR="00A16A39" w:rsidRPr="00C26987" w:rsidRDefault="00A16A39" w:rsidP="004F4672">
            <w:pPr>
              <w:pStyle w:val="rowtabella0"/>
              <w:jc w:val="center"/>
              <w:rPr>
                <w:color w:val="002060"/>
              </w:rPr>
            </w:pPr>
            <w:r w:rsidRPr="00C26987">
              <w:rPr>
                <w:color w:val="002060"/>
              </w:rPr>
              <w:t>0</w:t>
            </w:r>
          </w:p>
        </w:tc>
      </w:tr>
      <w:tr w:rsidR="00A16A39" w:rsidRPr="00C26987" w14:paraId="187E4860"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7B3CEE" w14:textId="77777777" w:rsidR="00A16A39" w:rsidRPr="00C26987" w:rsidRDefault="00A16A39" w:rsidP="004F4672">
            <w:pPr>
              <w:pStyle w:val="rowtabella0"/>
              <w:rPr>
                <w:color w:val="002060"/>
              </w:rPr>
            </w:pPr>
            <w:r w:rsidRPr="00C26987">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D2B70"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82B47"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0F021"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8D158"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3EF05"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54253" w14:textId="77777777" w:rsidR="00A16A39" w:rsidRPr="00C26987" w:rsidRDefault="00A16A39" w:rsidP="004F4672">
            <w:pPr>
              <w:pStyle w:val="rowtabella0"/>
              <w:jc w:val="center"/>
              <w:rPr>
                <w:color w:val="002060"/>
              </w:rPr>
            </w:pPr>
            <w:r w:rsidRPr="00C269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E23C6" w14:textId="77777777" w:rsidR="00A16A39" w:rsidRPr="00C26987" w:rsidRDefault="00A16A39" w:rsidP="004F4672">
            <w:pPr>
              <w:pStyle w:val="rowtabella0"/>
              <w:jc w:val="center"/>
              <w:rPr>
                <w:color w:val="002060"/>
              </w:rPr>
            </w:pPr>
            <w:r w:rsidRPr="00C269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F308F"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69852" w14:textId="77777777" w:rsidR="00A16A39" w:rsidRPr="00C26987" w:rsidRDefault="00A16A39" w:rsidP="004F4672">
            <w:pPr>
              <w:pStyle w:val="rowtabella0"/>
              <w:jc w:val="center"/>
              <w:rPr>
                <w:color w:val="002060"/>
              </w:rPr>
            </w:pPr>
            <w:r w:rsidRPr="00C26987">
              <w:rPr>
                <w:color w:val="002060"/>
              </w:rPr>
              <w:t>0</w:t>
            </w:r>
          </w:p>
        </w:tc>
      </w:tr>
      <w:tr w:rsidR="00A16A39" w:rsidRPr="00C26987" w14:paraId="26541216"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AB4266" w14:textId="77777777" w:rsidR="00A16A39" w:rsidRPr="00C26987" w:rsidRDefault="00A16A39" w:rsidP="004F4672">
            <w:pPr>
              <w:pStyle w:val="rowtabella0"/>
              <w:rPr>
                <w:color w:val="002060"/>
              </w:rPr>
            </w:pPr>
            <w:r w:rsidRPr="00C26987">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F0D63"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149A2"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2AE4F"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5DA19"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E347"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7C761" w14:textId="77777777" w:rsidR="00A16A39" w:rsidRPr="00C26987" w:rsidRDefault="00A16A39" w:rsidP="004F4672">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88AA3" w14:textId="77777777" w:rsidR="00A16A39" w:rsidRPr="00C26987" w:rsidRDefault="00A16A39" w:rsidP="004F4672">
            <w:pPr>
              <w:pStyle w:val="rowtabella0"/>
              <w:jc w:val="center"/>
              <w:rPr>
                <w:color w:val="002060"/>
              </w:rPr>
            </w:pPr>
            <w:r w:rsidRPr="00C269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B641C"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C584A" w14:textId="77777777" w:rsidR="00A16A39" w:rsidRPr="00C26987" w:rsidRDefault="00A16A39" w:rsidP="004F4672">
            <w:pPr>
              <w:pStyle w:val="rowtabella0"/>
              <w:jc w:val="center"/>
              <w:rPr>
                <w:color w:val="002060"/>
              </w:rPr>
            </w:pPr>
            <w:r w:rsidRPr="00C26987">
              <w:rPr>
                <w:color w:val="002060"/>
              </w:rPr>
              <w:t>0</w:t>
            </w:r>
          </w:p>
        </w:tc>
      </w:tr>
      <w:tr w:rsidR="00A16A39" w:rsidRPr="00C26987" w14:paraId="74B8B09E"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68B92" w14:textId="77777777" w:rsidR="00A16A39" w:rsidRPr="00C26987" w:rsidRDefault="00A16A39" w:rsidP="004F4672">
            <w:pPr>
              <w:pStyle w:val="rowtabella0"/>
              <w:rPr>
                <w:color w:val="002060"/>
              </w:rPr>
            </w:pPr>
            <w:r w:rsidRPr="00C26987">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50EA4"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FA909"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487A0"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3D84C"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DA6E9"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9278A" w14:textId="77777777" w:rsidR="00A16A39" w:rsidRPr="00C26987" w:rsidRDefault="00A16A39" w:rsidP="004F4672">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EAC60" w14:textId="77777777" w:rsidR="00A16A39" w:rsidRPr="00C26987" w:rsidRDefault="00A16A39" w:rsidP="004F4672">
            <w:pPr>
              <w:pStyle w:val="rowtabella0"/>
              <w:jc w:val="center"/>
              <w:rPr>
                <w:color w:val="002060"/>
              </w:rPr>
            </w:pPr>
            <w:r w:rsidRPr="00C2698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7D783" w14:textId="77777777" w:rsidR="00A16A39" w:rsidRPr="00C26987" w:rsidRDefault="00A16A39" w:rsidP="004F4672">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80FF" w14:textId="77777777" w:rsidR="00A16A39" w:rsidRPr="00C26987" w:rsidRDefault="00A16A39" w:rsidP="004F4672">
            <w:pPr>
              <w:pStyle w:val="rowtabella0"/>
              <w:jc w:val="center"/>
              <w:rPr>
                <w:color w:val="002060"/>
              </w:rPr>
            </w:pPr>
            <w:r w:rsidRPr="00C26987">
              <w:rPr>
                <w:color w:val="002060"/>
              </w:rPr>
              <w:t>0</w:t>
            </w:r>
          </w:p>
        </w:tc>
      </w:tr>
      <w:tr w:rsidR="00A16A39" w:rsidRPr="00C26987" w14:paraId="3C989D46" w14:textId="77777777" w:rsidTr="004F46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5C9282" w14:textId="77777777" w:rsidR="00A16A39" w:rsidRPr="00C26987" w:rsidRDefault="00A16A39" w:rsidP="004F4672">
            <w:pPr>
              <w:pStyle w:val="rowtabella0"/>
              <w:rPr>
                <w:color w:val="002060"/>
              </w:rPr>
            </w:pPr>
            <w:r w:rsidRPr="00C26987">
              <w:rPr>
                <w:color w:val="002060"/>
              </w:rPr>
              <w:t xml:space="preserve">A.S.D. </w:t>
            </w:r>
            <w:proofErr w:type="gramStart"/>
            <w:r w:rsidRPr="00C26987">
              <w:rPr>
                <w:color w:val="002060"/>
              </w:rPr>
              <w:t>CITTA</w:t>
            </w:r>
            <w:proofErr w:type="gramEnd"/>
            <w:r w:rsidRPr="00C26987">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81D5"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AA4EB"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58B5B"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026E8"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16E12"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86F92" w14:textId="77777777" w:rsidR="00A16A39" w:rsidRPr="00C26987" w:rsidRDefault="00A16A39" w:rsidP="004F4672">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1560" w14:textId="77777777" w:rsidR="00A16A39" w:rsidRPr="00C26987" w:rsidRDefault="00A16A39" w:rsidP="004F4672">
            <w:pPr>
              <w:pStyle w:val="rowtabella0"/>
              <w:jc w:val="center"/>
              <w:rPr>
                <w:color w:val="002060"/>
              </w:rPr>
            </w:pPr>
            <w:r w:rsidRPr="00C2698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B57A" w14:textId="77777777" w:rsidR="00A16A39" w:rsidRPr="00C26987" w:rsidRDefault="00A16A39" w:rsidP="004F4672">
            <w:pPr>
              <w:pStyle w:val="rowtabella0"/>
              <w:jc w:val="center"/>
              <w:rPr>
                <w:color w:val="002060"/>
              </w:rPr>
            </w:pPr>
            <w:r w:rsidRPr="00C269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EC9B" w14:textId="77777777" w:rsidR="00A16A39" w:rsidRPr="00C26987" w:rsidRDefault="00A16A39" w:rsidP="004F4672">
            <w:pPr>
              <w:pStyle w:val="rowtabella0"/>
              <w:jc w:val="center"/>
              <w:rPr>
                <w:color w:val="002060"/>
              </w:rPr>
            </w:pPr>
            <w:r w:rsidRPr="00C26987">
              <w:rPr>
                <w:color w:val="002060"/>
              </w:rPr>
              <w:t>1</w:t>
            </w:r>
          </w:p>
        </w:tc>
      </w:tr>
    </w:tbl>
    <w:p w14:paraId="45D64B4A" w14:textId="77777777" w:rsidR="00A16A39" w:rsidRPr="00C26987" w:rsidRDefault="00A16A39" w:rsidP="00A16A39">
      <w:pPr>
        <w:pStyle w:val="breakline"/>
        <w:rPr>
          <w:rFonts w:eastAsiaTheme="minorEastAsia"/>
          <w:color w:val="002060"/>
        </w:rPr>
      </w:pPr>
    </w:p>
    <w:p w14:paraId="49132CF3" w14:textId="77777777" w:rsidR="00A16A39" w:rsidRPr="00C26987" w:rsidRDefault="00A16A39" w:rsidP="00A16A39">
      <w:pPr>
        <w:pStyle w:val="breakline"/>
        <w:rPr>
          <w:color w:val="002060"/>
        </w:rPr>
      </w:pPr>
    </w:p>
    <w:p w14:paraId="7FB042A9" w14:textId="77777777" w:rsidR="00A16A39" w:rsidRPr="00C26987" w:rsidRDefault="00A16A39" w:rsidP="00A16A39">
      <w:pPr>
        <w:pStyle w:val="sottotitolocampionato10"/>
        <w:rPr>
          <w:color w:val="002060"/>
        </w:rPr>
      </w:pPr>
      <w:r w:rsidRPr="00C2698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16A39" w:rsidRPr="00C26987" w14:paraId="62FDBE8C" w14:textId="77777777" w:rsidTr="004F46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A4C2D" w14:textId="77777777" w:rsidR="00A16A39" w:rsidRPr="00C26987" w:rsidRDefault="00A16A39" w:rsidP="004F4672">
            <w:pPr>
              <w:pStyle w:val="headertabella0"/>
              <w:rPr>
                <w:color w:val="002060"/>
              </w:rPr>
            </w:pPr>
            <w:r w:rsidRPr="00C2698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91AB6" w14:textId="77777777" w:rsidR="00A16A39" w:rsidRPr="00C26987" w:rsidRDefault="00A16A39" w:rsidP="004F4672">
            <w:pPr>
              <w:pStyle w:val="headertabella0"/>
              <w:rPr>
                <w:color w:val="002060"/>
              </w:rPr>
            </w:pPr>
            <w:r w:rsidRPr="00C2698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29315" w14:textId="77777777" w:rsidR="00A16A39" w:rsidRPr="00C26987" w:rsidRDefault="00A16A39" w:rsidP="004F4672">
            <w:pPr>
              <w:pStyle w:val="headertabella0"/>
              <w:rPr>
                <w:color w:val="002060"/>
              </w:rPr>
            </w:pPr>
            <w:r w:rsidRPr="00C2698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153BD" w14:textId="77777777" w:rsidR="00A16A39" w:rsidRPr="00C26987" w:rsidRDefault="00A16A39" w:rsidP="004F4672">
            <w:pPr>
              <w:pStyle w:val="headertabella0"/>
              <w:rPr>
                <w:color w:val="002060"/>
              </w:rPr>
            </w:pPr>
            <w:r w:rsidRPr="00C2698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63B99" w14:textId="77777777" w:rsidR="00A16A39" w:rsidRPr="00C26987" w:rsidRDefault="00A16A39" w:rsidP="004F4672">
            <w:pPr>
              <w:pStyle w:val="headertabella0"/>
              <w:rPr>
                <w:color w:val="002060"/>
              </w:rPr>
            </w:pPr>
            <w:r w:rsidRPr="00C2698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9306D" w14:textId="77777777" w:rsidR="00A16A39" w:rsidRPr="00C26987" w:rsidRDefault="00A16A39" w:rsidP="004F4672">
            <w:pPr>
              <w:pStyle w:val="headertabella0"/>
              <w:rPr>
                <w:color w:val="002060"/>
              </w:rPr>
            </w:pPr>
            <w:r w:rsidRPr="00C2698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3A941" w14:textId="77777777" w:rsidR="00A16A39" w:rsidRPr="00C26987" w:rsidRDefault="00A16A39" w:rsidP="004F4672">
            <w:pPr>
              <w:pStyle w:val="headertabella0"/>
              <w:rPr>
                <w:color w:val="002060"/>
              </w:rPr>
            </w:pPr>
            <w:r w:rsidRPr="00C2698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0EC6C" w14:textId="77777777" w:rsidR="00A16A39" w:rsidRPr="00C26987" w:rsidRDefault="00A16A39" w:rsidP="004F4672">
            <w:pPr>
              <w:pStyle w:val="headertabella0"/>
              <w:rPr>
                <w:color w:val="002060"/>
              </w:rPr>
            </w:pPr>
            <w:r w:rsidRPr="00C2698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A9B7C" w14:textId="77777777" w:rsidR="00A16A39" w:rsidRPr="00C26987" w:rsidRDefault="00A16A39" w:rsidP="004F4672">
            <w:pPr>
              <w:pStyle w:val="headertabella0"/>
              <w:rPr>
                <w:color w:val="002060"/>
              </w:rPr>
            </w:pPr>
            <w:r w:rsidRPr="00C2698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BE35A" w14:textId="77777777" w:rsidR="00A16A39" w:rsidRPr="00C26987" w:rsidRDefault="00A16A39" w:rsidP="004F4672">
            <w:pPr>
              <w:pStyle w:val="headertabella0"/>
              <w:rPr>
                <w:color w:val="002060"/>
              </w:rPr>
            </w:pPr>
            <w:r w:rsidRPr="00C26987">
              <w:rPr>
                <w:color w:val="002060"/>
              </w:rPr>
              <w:t>PE</w:t>
            </w:r>
          </w:p>
        </w:tc>
      </w:tr>
      <w:tr w:rsidR="00A16A39" w:rsidRPr="00C26987" w14:paraId="39BA9BB3" w14:textId="77777777" w:rsidTr="004F46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83EC4F" w14:textId="77777777" w:rsidR="00A16A39" w:rsidRPr="00C26987" w:rsidRDefault="00A16A39" w:rsidP="004F4672">
            <w:pPr>
              <w:pStyle w:val="rowtabella0"/>
              <w:rPr>
                <w:color w:val="002060"/>
              </w:rPr>
            </w:pPr>
            <w:r w:rsidRPr="00C26987">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D584F" w14:textId="77777777" w:rsidR="00A16A39" w:rsidRPr="00C26987" w:rsidRDefault="00A16A39" w:rsidP="004F4672">
            <w:pPr>
              <w:pStyle w:val="rowtabella0"/>
              <w:jc w:val="center"/>
              <w:rPr>
                <w:color w:val="002060"/>
              </w:rPr>
            </w:pPr>
            <w:r w:rsidRPr="00C269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19EB9"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2F8BF"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D938C"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24BBB"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03806" w14:textId="77777777" w:rsidR="00A16A39" w:rsidRPr="00C26987" w:rsidRDefault="00A16A39" w:rsidP="004F4672">
            <w:pPr>
              <w:pStyle w:val="rowtabella0"/>
              <w:jc w:val="center"/>
              <w:rPr>
                <w:color w:val="002060"/>
              </w:rPr>
            </w:pPr>
            <w:r w:rsidRPr="00C2698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21804" w14:textId="77777777" w:rsidR="00A16A39" w:rsidRPr="00C26987" w:rsidRDefault="00A16A39" w:rsidP="004F4672">
            <w:pPr>
              <w:pStyle w:val="rowtabella0"/>
              <w:jc w:val="center"/>
              <w:rPr>
                <w:color w:val="002060"/>
              </w:rPr>
            </w:pPr>
            <w:r w:rsidRPr="00C269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0497D" w14:textId="77777777" w:rsidR="00A16A39" w:rsidRPr="00C26987" w:rsidRDefault="00A16A39" w:rsidP="004F4672">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019CD" w14:textId="77777777" w:rsidR="00A16A39" w:rsidRPr="00C26987" w:rsidRDefault="00A16A39" w:rsidP="004F4672">
            <w:pPr>
              <w:pStyle w:val="rowtabella0"/>
              <w:jc w:val="center"/>
              <w:rPr>
                <w:color w:val="002060"/>
              </w:rPr>
            </w:pPr>
            <w:r w:rsidRPr="00C26987">
              <w:rPr>
                <w:color w:val="002060"/>
              </w:rPr>
              <w:t>0</w:t>
            </w:r>
          </w:p>
        </w:tc>
      </w:tr>
      <w:tr w:rsidR="00A16A39" w:rsidRPr="00C26987" w14:paraId="02E3F5E4"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F3EDC8" w14:textId="77777777" w:rsidR="00A16A39" w:rsidRPr="00C26987" w:rsidRDefault="00A16A39" w:rsidP="004F4672">
            <w:pPr>
              <w:pStyle w:val="rowtabella0"/>
              <w:rPr>
                <w:color w:val="002060"/>
              </w:rPr>
            </w:pPr>
            <w:r w:rsidRPr="00C26987">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5DDA3" w14:textId="77777777" w:rsidR="00A16A39" w:rsidRPr="00C26987" w:rsidRDefault="00A16A39" w:rsidP="004F4672">
            <w:pPr>
              <w:pStyle w:val="rowtabella0"/>
              <w:jc w:val="center"/>
              <w:rPr>
                <w:color w:val="002060"/>
              </w:rPr>
            </w:pPr>
            <w:r w:rsidRPr="00C269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70BB"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5B0D0"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D1792"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E071F"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3E3E3" w14:textId="77777777" w:rsidR="00A16A39" w:rsidRPr="00C26987" w:rsidRDefault="00A16A39" w:rsidP="004F4672">
            <w:pPr>
              <w:pStyle w:val="rowtabella0"/>
              <w:jc w:val="center"/>
              <w:rPr>
                <w:color w:val="002060"/>
              </w:rPr>
            </w:pPr>
            <w:r w:rsidRPr="00C2698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A5B13" w14:textId="77777777" w:rsidR="00A16A39" w:rsidRPr="00C26987" w:rsidRDefault="00A16A39" w:rsidP="004F4672">
            <w:pPr>
              <w:pStyle w:val="rowtabella0"/>
              <w:jc w:val="center"/>
              <w:rPr>
                <w:color w:val="002060"/>
              </w:rPr>
            </w:pPr>
            <w:r w:rsidRPr="00C269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4B90C" w14:textId="77777777" w:rsidR="00A16A39" w:rsidRPr="00C26987" w:rsidRDefault="00A16A39" w:rsidP="004F4672">
            <w:pPr>
              <w:pStyle w:val="rowtabella0"/>
              <w:jc w:val="center"/>
              <w:rPr>
                <w:color w:val="002060"/>
              </w:rPr>
            </w:pPr>
            <w:r w:rsidRPr="00C269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F6B4" w14:textId="77777777" w:rsidR="00A16A39" w:rsidRPr="00C26987" w:rsidRDefault="00A16A39" w:rsidP="004F4672">
            <w:pPr>
              <w:pStyle w:val="rowtabella0"/>
              <w:jc w:val="center"/>
              <w:rPr>
                <w:color w:val="002060"/>
              </w:rPr>
            </w:pPr>
            <w:r w:rsidRPr="00C26987">
              <w:rPr>
                <w:color w:val="002060"/>
              </w:rPr>
              <w:t>0</w:t>
            </w:r>
          </w:p>
        </w:tc>
      </w:tr>
      <w:tr w:rsidR="00A16A39" w:rsidRPr="00C26987" w14:paraId="4916E848"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5CDC88" w14:textId="77777777" w:rsidR="00A16A39" w:rsidRPr="00C26987" w:rsidRDefault="00A16A39" w:rsidP="004F4672">
            <w:pPr>
              <w:pStyle w:val="rowtabella0"/>
              <w:rPr>
                <w:color w:val="002060"/>
              </w:rPr>
            </w:pPr>
            <w:r w:rsidRPr="00C26987">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540CA" w14:textId="77777777" w:rsidR="00A16A39" w:rsidRPr="00C26987" w:rsidRDefault="00A16A39" w:rsidP="004F4672">
            <w:pPr>
              <w:pStyle w:val="rowtabella0"/>
              <w:jc w:val="center"/>
              <w:rPr>
                <w:color w:val="002060"/>
              </w:rPr>
            </w:pPr>
            <w:r w:rsidRPr="00C269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3739A"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BC34"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E7E3"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D6DE"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9CF99" w14:textId="77777777" w:rsidR="00A16A39" w:rsidRPr="00C26987" w:rsidRDefault="00A16A39" w:rsidP="004F4672">
            <w:pPr>
              <w:pStyle w:val="rowtabella0"/>
              <w:jc w:val="center"/>
              <w:rPr>
                <w:color w:val="002060"/>
              </w:rPr>
            </w:pPr>
            <w:r w:rsidRPr="00C2698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E0F54" w14:textId="77777777" w:rsidR="00A16A39" w:rsidRPr="00C26987" w:rsidRDefault="00A16A39" w:rsidP="004F4672">
            <w:pPr>
              <w:pStyle w:val="rowtabella0"/>
              <w:jc w:val="center"/>
              <w:rPr>
                <w:color w:val="002060"/>
              </w:rPr>
            </w:pPr>
            <w:r w:rsidRPr="00C2698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CED4" w14:textId="77777777" w:rsidR="00A16A39" w:rsidRPr="00C26987" w:rsidRDefault="00A16A39" w:rsidP="004F4672">
            <w:pPr>
              <w:pStyle w:val="rowtabella0"/>
              <w:jc w:val="center"/>
              <w:rPr>
                <w:color w:val="002060"/>
              </w:rPr>
            </w:pPr>
            <w:r w:rsidRPr="00C269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14F2B" w14:textId="77777777" w:rsidR="00A16A39" w:rsidRPr="00C26987" w:rsidRDefault="00A16A39" w:rsidP="004F4672">
            <w:pPr>
              <w:pStyle w:val="rowtabella0"/>
              <w:jc w:val="center"/>
              <w:rPr>
                <w:color w:val="002060"/>
              </w:rPr>
            </w:pPr>
            <w:r w:rsidRPr="00C26987">
              <w:rPr>
                <w:color w:val="002060"/>
              </w:rPr>
              <w:t>0</w:t>
            </w:r>
          </w:p>
        </w:tc>
      </w:tr>
      <w:tr w:rsidR="00A16A39" w:rsidRPr="00C26987" w14:paraId="77717C4E"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9ECD3" w14:textId="77777777" w:rsidR="00A16A39" w:rsidRPr="00C26987" w:rsidRDefault="00A16A39" w:rsidP="004F4672">
            <w:pPr>
              <w:pStyle w:val="rowtabella0"/>
              <w:rPr>
                <w:color w:val="002060"/>
              </w:rPr>
            </w:pPr>
            <w:r w:rsidRPr="00C26987">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F05E2" w14:textId="77777777" w:rsidR="00A16A39" w:rsidRPr="00C26987" w:rsidRDefault="00A16A39" w:rsidP="004F4672">
            <w:pPr>
              <w:pStyle w:val="rowtabella0"/>
              <w:jc w:val="center"/>
              <w:rPr>
                <w:color w:val="002060"/>
              </w:rPr>
            </w:pPr>
            <w:r w:rsidRPr="00C269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1A7E3"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281CF"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AD3F1"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19433"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F4597" w14:textId="77777777" w:rsidR="00A16A39" w:rsidRPr="00C26987" w:rsidRDefault="00A16A39" w:rsidP="004F4672">
            <w:pPr>
              <w:pStyle w:val="rowtabella0"/>
              <w:jc w:val="center"/>
              <w:rPr>
                <w:color w:val="002060"/>
              </w:rPr>
            </w:pPr>
            <w:r w:rsidRPr="00C2698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D7C42" w14:textId="77777777" w:rsidR="00A16A39" w:rsidRPr="00C26987" w:rsidRDefault="00A16A39" w:rsidP="004F4672">
            <w:pPr>
              <w:pStyle w:val="rowtabella0"/>
              <w:jc w:val="center"/>
              <w:rPr>
                <w:color w:val="002060"/>
              </w:rPr>
            </w:pPr>
            <w:r w:rsidRPr="00C2698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4D7FB"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7027" w14:textId="77777777" w:rsidR="00A16A39" w:rsidRPr="00C26987" w:rsidRDefault="00A16A39" w:rsidP="004F4672">
            <w:pPr>
              <w:pStyle w:val="rowtabella0"/>
              <w:jc w:val="center"/>
              <w:rPr>
                <w:color w:val="002060"/>
              </w:rPr>
            </w:pPr>
            <w:r w:rsidRPr="00C26987">
              <w:rPr>
                <w:color w:val="002060"/>
              </w:rPr>
              <w:t>0</w:t>
            </w:r>
          </w:p>
        </w:tc>
      </w:tr>
      <w:tr w:rsidR="00A16A39" w:rsidRPr="00C26987" w14:paraId="000E0E8E"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AAB01" w14:textId="77777777" w:rsidR="00A16A39" w:rsidRPr="00C26987" w:rsidRDefault="00A16A39" w:rsidP="004F4672">
            <w:pPr>
              <w:pStyle w:val="rowtabella0"/>
              <w:rPr>
                <w:color w:val="002060"/>
              </w:rPr>
            </w:pPr>
            <w:r w:rsidRPr="00C26987">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F2A25" w14:textId="77777777" w:rsidR="00A16A39" w:rsidRPr="00C26987" w:rsidRDefault="00A16A39" w:rsidP="004F4672">
            <w:pPr>
              <w:pStyle w:val="rowtabella0"/>
              <w:jc w:val="center"/>
              <w:rPr>
                <w:color w:val="002060"/>
              </w:rPr>
            </w:pPr>
            <w:r w:rsidRPr="00C2698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08CAF"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1D4BD"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B3539"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58806"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0307D" w14:textId="77777777" w:rsidR="00A16A39" w:rsidRPr="00C26987" w:rsidRDefault="00A16A39" w:rsidP="004F4672">
            <w:pPr>
              <w:pStyle w:val="rowtabella0"/>
              <w:jc w:val="center"/>
              <w:rPr>
                <w:color w:val="002060"/>
              </w:rPr>
            </w:pPr>
            <w:r w:rsidRPr="00C2698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0EADF" w14:textId="77777777" w:rsidR="00A16A39" w:rsidRPr="00C26987" w:rsidRDefault="00A16A39" w:rsidP="004F4672">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6771"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0529C" w14:textId="77777777" w:rsidR="00A16A39" w:rsidRPr="00C26987" w:rsidRDefault="00A16A39" w:rsidP="004F4672">
            <w:pPr>
              <w:pStyle w:val="rowtabella0"/>
              <w:jc w:val="center"/>
              <w:rPr>
                <w:color w:val="002060"/>
              </w:rPr>
            </w:pPr>
            <w:r w:rsidRPr="00C26987">
              <w:rPr>
                <w:color w:val="002060"/>
              </w:rPr>
              <w:t>0</w:t>
            </w:r>
          </w:p>
        </w:tc>
      </w:tr>
      <w:tr w:rsidR="00A16A39" w:rsidRPr="00C26987" w14:paraId="15DDCC03"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511602" w14:textId="77777777" w:rsidR="00A16A39" w:rsidRPr="00C26987" w:rsidRDefault="00A16A39" w:rsidP="004F4672">
            <w:pPr>
              <w:pStyle w:val="rowtabella0"/>
              <w:rPr>
                <w:color w:val="002060"/>
              </w:rPr>
            </w:pPr>
            <w:r w:rsidRPr="00C26987">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1BF3" w14:textId="77777777" w:rsidR="00A16A39" w:rsidRPr="00C26987" w:rsidRDefault="00A16A39" w:rsidP="004F4672">
            <w:pPr>
              <w:pStyle w:val="rowtabella0"/>
              <w:jc w:val="center"/>
              <w:rPr>
                <w:color w:val="002060"/>
              </w:rPr>
            </w:pPr>
            <w:r w:rsidRPr="00C269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B1CDB"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EE6C2"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77B37"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EC58B"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D5A28" w14:textId="77777777" w:rsidR="00A16A39" w:rsidRPr="00C26987" w:rsidRDefault="00A16A39" w:rsidP="004F4672">
            <w:pPr>
              <w:pStyle w:val="rowtabella0"/>
              <w:jc w:val="center"/>
              <w:rPr>
                <w:color w:val="002060"/>
              </w:rPr>
            </w:pPr>
            <w:r w:rsidRPr="00C2698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8A99E" w14:textId="77777777" w:rsidR="00A16A39" w:rsidRPr="00C26987" w:rsidRDefault="00A16A39" w:rsidP="004F4672">
            <w:pPr>
              <w:pStyle w:val="rowtabella0"/>
              <w:jc w:val="center"/>
              <w:rPr>
                <w:color w:val="002060"/>
              </w:rPr>
            </w:pPr>
            <w:r w:rsidRPr="00C2698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FDA42"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4D0E0" w14:textId="77777777" w:rsidR="00A16A39" w:rsidRPr="00C26987" w:rsidRDefault="00A16A39" w:rsidP="004F4672">
            <w:pPr>
              <w:pStyle w:val="rowtabella0"/>
              <w:jc w:val="center"/>
              <w:rPr>
                <w:color w:val="002060"/>
              </w:rPr>
            </w:pPr>
            <w:r w:rsidRPr="00C26987">
              <w:rPr>
                <w:color w:val="002060"/>
              </w:rPr>
              <w:t>0</w:t>
            </w:r>
          </w:p>
        </w:tc>
      </w:tr>
      <w:tr w:rsidR="00A16A39" w:rsidRPr="00C26987" w14:paraId="67D90F37"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85020" w14:textId="77777777" w:rsidR="00A16A39" w:rsidRPr="00C26987" w:rsidRDefault="00A16A39" w:rsidP="004F4672">
            <w:pPr>
              <w:pStyle w:val="rowtabella0"/>
              <w:rPr>
                <w:color w:val="002060"/>
              </w:rPr>
            </w:pPr>
            <w:r w:rsidRPr="00C2698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6CEF2" w14:textId="77777777" w:rsidR="00A16A39" w:rsidRPr="00C26987" w:rsidRDefault="00A16A39" w:rsidP="004F4672">
            <w:pPr>
              <w:pStyle w:val="rowtabella0"/>
              <w:jc w:val="center"/>
              <w:rPr>
                <w:color w:val="002060"/>
              </w:rPr>
            </w:pPr>
            <w:r w:rsidRPr="00C269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DBC02"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26501"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9ADC2"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BAF84"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90BBB" w14:textId="77777777" w:rsidR="00A16A39" w:rsidRPr="00C26987" w:rsidRDefault="00A16A39" w:rsidP="004F4672">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3E84A" w14:textId="77777777" w:rsidR="00A16A39" w:rsidRPr="00C26987" w:rsidRDefault="00A16A39" w:rsidP="004F4672">
            <w:pPr>
              <w:pStyle w:val="rowtabella0"/>
              <w:jc w:val="center"/>
              <w:rPr>
                <w:color w:val="002060"/>
              </w:rPr>
            </w:pPr>
            <w:r w:rsidRPr="00C2698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332D" w14:textId="77777777" w:rsidR="00A16A39" w:rsidRPr="00C26987" w:rsidRDefault="00A16A39" w:rsidP="004F4672">
            <w:pPr>
              <w:pStyle w:val="rowtabella0"/>
              <w:jc w:val="center"/>
              <w:rPr>
                <w:color w:val="002060"/>
              </w:rPr>
            </w:pPr>
            <w:r w:rsidRPr="00C269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2C73" w14:textId="77777777" w:rsidR="00A16A39" w:rsidRPr="00C26987" w:rsidRDefault="00A16A39" w:rsidP="004F4672">
            <w:pPr>
              <w:pStyle w:val="rowtabella0"/>
              <w:jc w:val="center"/>
              <w:rPr>
                <w:color w:val="002060"/>
              </w:rPr>
            </w:pPr>
            <w:r w:rsidRPr="00C26987">
              <w:rPr>
                <w:color w:val="002060"/>
              </w:rPr>
              <w:t>0</w:t>
            </w:r>
          </w:p>
        </w:tc>
      </w:tr>
      <w:tr w:rsidR="00A16A39" w:rsidRPr="00C26987" w14:paraId="2D8F7DEE"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29B036" w14:textId="77777777" w:rsidR="00A16A39" w:rsidRPr="00C26987" w:rsidRDefault="00A16A39" w:rsidP="004F4672">
            <w:pPr>
              <w:pStyle w:val="rowtabella0"/>
              <w:rPr>
                <w:color w:val="002060"/>
              </w:rPr>
            </w:pPr>
            <w:r w:rsidRPr="00C26987">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9CB6E"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DFD32"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756E2"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CEF58"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6FB9A"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F2DDF" w14:textId="77777777" w:rsidR="00A16A39" w:rsidRPr="00C26987" w:rsidRDefault="00A16A39" w:rsidP="004F4672">
            <w:pPr>
              <w:pStyle w:val="rowtabella0"/>
              <w:jc w:val="center"/>
              <w:rPr>
                <w:color w:val="002060"/>
              </w:rPr>
            </w:pPr>
            <w:r w:rsidRPr="00C269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F7F35" w14:textId="77777777" w:rsidR="00A16A39" w:rsidRPr="00C26987" w:rsidRDefault="00A16A39" w:rsidP="004F4672">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FDAC3"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41C2" w14:textId="77777777" w:rsidR="00A16A39" w:rsidRPr="00C26987" w:rsidRDefault="00A16A39" w:rsidP="004F4672">
            <w:pPr>
              <w:pStyle w:val="rowtabella0"/>
              <w:jc w:val="center"/>
              <w:rPr>
                <w:color w:val="002060"/>
              </w:rPr>
            </w:pPr>
            <w:r w:rsidRPr="00C26987">
              <w:rPr>
                <w:color w:val="002060"/>
              </w:rPr>
              <w:t>0</w:t>
            </w:r>
          </w:p>
        </w:tc>
      </w:tr>
      <w:tr w:rsidR="00A16A39" w:rsidRPr="00C26987" w14:paraId="78F63CA1"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DECDC1" w14:textId="77777777" w:rsidR="00A16A39" w:rsidRPr="0075156D" w:rsidRDefault="00A16A39" w:rsidP="004F4672">
            <w:pPr>
              <w:pStyle w:val="rowtabella0"/>
              <w:rPr>
                <w:color w:val="002060"/>
              </w:rPr>
            </w:pPr>
            <w:r w:rsidRPr="0075156D">
              <w:rPr>
                <w:color w:val="002060"/>
              </w:rPr>
              <w:t xml:space="preserve">A.S.D. REAL FABRIANO </w:t>
            </w:r>
            <w:r w:rsidRPr="005B7AB5">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84B18"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5936F"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6009D"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2411B"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879E2"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89B1B" w14:textId="77777777" w:rsidR="00A16A39" w:rsidRPr="00C26987" w:rsidRDefault="00A16A39" w:rsidP="004F4672">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4A01" w14:textId="77777777" w:rsidR="00A16A39" w:rsidRPr="00C26987" w:rsidRDefault="00A16A39" w:rsidP="004F4672">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AD11E"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5540D" w14:textId="77777777" w:rsidR="00A16A39" w:rsidRPr="00C26987" w:rsidRDefault="00A16A39" w:rsidP="004F4672">
            <w:pPr>
              <w:pStyle w:val="rowtabella0"/>
              <w:jc w:val="center"/>
              <w:rPr>
                <w:color w:val="002060"/>
              </w:rPr>
            </w:pPr>
            <w:r w:rsidRPr="00C26987">
              <w:rPr>
                <w:color w:val="002060"/>
              </w:rPr>
              <w:t>0</w:t>
            </w:r>
          </w:p>
        </w:tc>
      </w:tr>
      <w:tr w:rsidR="00A16A39" w:rsidRPr="00C26987" w14:paraId="6AD9096D"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80D863" w14:textId="77777777" w:rsidR="00A16A39" w:rsidRPr="00C26987" w:rsidRDefault="00A16A39" w:rsidP="004F4672">
            <w:pPr>
              <w:pStyle w:val="rowtabella0"/>
              <w:rPr>
                <w:color w:val="002060"/>
              </w:rPr>
            </w:pPr>
            <w:r w:rsidRPr="00C26987">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A1704"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1F87A"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3C41"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284F2"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31128"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EBD2" w14:textId="77777777" w:rsidR="00A16A39" w:rsidRPr="00C26987" w:rsidRDefault="00A16A39" w:rsidP="004F4672">
            <w:pPr>
              <w:pStyle w:val="rowtabella0"/>
              <w:jc w:val="center"/>
              <w:rPr>
                <w:color w:val="002060"/>
              </w:rPr>
            </w:pPr>
            <w:r w:rsidRPr="00C269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4AB48" w14:textId="77777777" w:rsidR="00A16A39" w:rsidRPr="00C26987" w:rsidRDefault="00A16A39" w:rsidP="004F4672">
            <w:pPr>
              <w:pStyle w:val="rowtabella0"/>
              <w:jc w:val="center"/>
              <w:rPr>
                <w:color w:val="002060"/>
              </w:rPr>
            </w:pPr>
            <w:r w:rsidRPr="00C2698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BDABF" w14:textId="77777777" w:rsidR="00A16A39" w:rsidRPr="00C26987" w:rsidRDefault="00A16A39" w:rsidP="004F4672">
            <w:pPr>
              <w:pStyle w:val="rowtabella0"/>
              <w:jc w:val="center"/>
              <w:rPr>
                <w:color w:val="002060"/>
              </w:rPr>
            </w:pPr>
            <w:r w:rsidRPr="00C269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3B950" w14:textId="77777777" w:rsidR="00A16A39" w:rsidRPr="00C26987" w:rsidRDefault="00A16A39" w:rsidP="004F4672">
            <w:pPr>
              <w:pStyle w:val="rowtabella0"/>
              <w:jc w:val="center"/>
              <w:rPr>
                <w:color w:val="002060"/>
              </w:rPr>
            </w:pPr>
            <w:r w:rsidRPr="00C26987">
              <w:rPr>
                <w:color w:val="002060"/>
              </w:rPr>
              <w:t>0</w:t>
            </w:r>
          </w:p>
        </w:tc>
      </w:tr>
      <w:tr w:rsidR="00A16A39" w:rsidRPr="00C26987" w14:paraId="77E751BD"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4B92DC" w14:textId="77777777" w:rsidR="00A16A39" w:rsidRPr="00C26987" w:rsidRDefault="00A16A39" w:rsidP="004F4672">
            <w:pPr>
              <w:pStyle w:val="rowtabella0"/>
              <w:rPr>
                <w:color w:val="002060"/>
              </w:rPr>
            </w:pPr>
            <w:r w:rsidRPr="00C26987">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DC9EE"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8784B"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B9E00"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94E27"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7F413"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B68CD" w14:textId="77777777" w:rsidR="00A16A39" w:rsidRPr="00C26987" w:rsidRDefault="00A16A39" w:rsidP="004F4672">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4987" w14:textId="77777777" w:rsidR="00A16A39" w:rsidRPr="00C26987" w:rsidRDefault="00A16A39" w:rsidP="004F4672">
            <w:pPr>
              <w:pStyle w:val="rowtabella0"/>
              <w:jc w:val="center"/>
              <w:rPr>
                <w:color w:val="002060"/>
              </w:rPr>
            </w:pPr>
            <w:r w:rsidRPr="00C2698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9DB4" w14:textId="77777777" w:rsidR="00A16A39" w:rsidRPr="00C26987" w:rsidRDefault="00A16A39" w:rsidP="004F4672">
            <w:pPr>
              <w:pStyle w:val="rowtabella0"/>
              <w:jc w:val="center"/>
              <w:rPr>
                <w:color w:val="002060"/>
              </w:rPr>
            </w:pPr>
            <w:r w:rsidRPr="00C269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BDE2D" w14:textId="77777777" w:rsidR="00A16A39" w:rsidRPr="00C26987" w:rsidRDefault="00A16A39" w:rsidP="004F4672">
            <w:pPr>
              <w:pStyle w:val="rowtabella0"/>
              <w:jc w:val="center"/>
              <w:rPr>
                <w:color w:val="002060"/>
              </w:rPr>
            </w:pPr>
            <w:r w:rsidRPr="00C26987">
              <w:rPr>
                <w:color w:val="002060"/>
              </w:rPr>
              <w:t>0</w:t>
            </w:r>
          </w:p>
        </w:tc>
      </w:tr>
      <w:tr w:rsidR="00A16A39" w:rsidRPr="00C26987" w14:paraId="0B24DD2E" w14:textId="77777777" w:rsidTr="004F46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37C75C" w14:textId="77777777" w:rsidR="00A16A39" w:rsidRPr="00C26987" w:rsidRDefault="00A16A39" w:rsidP="004F4672">
            <w:pPr>
              <w:pStyle w:val="rowtabella0"/>
              <w:rPr>
                <w:color w:val="002060"/>
              </w:rPr>
            </w:pPr>
            <w:r w:rsidRPr="00C26987">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C619"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79755"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56F79"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23564"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745A0"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6CE30" w14:textId="77777777" w:rsidR="00A16A39" w:rsidRPr="00C26987" w:rsidRDefault="00A16A39" w:rsidP="004F4672">
            <w:pPr>
              <w:pStyle w:val="rowtabella0"/>
              <w:jc w:val="center"/>
              <w:rPr>
                <w:color w:val="002060"/>
              </w:rPr>
            </w:pPr>
            <w:r w:rsidRPr="00C269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D0B8" w14:textId="77777777" w:rsidR="00A16A39" w:rsidRPr="00C26987" w:rsidRDefault="00A16A39" w:rsidP="004F4672">
            <w:pPr>
              <w:pStyle w:val="rowtabella0"/>
              <w:jc w:val="center"/>
              <w:rPr>
                <w:color w:val="002060"/>
              </w:rPr>
            </w:pPr>
            <w:r w:rsidRPr="00C2698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3EF0C" w14:textId="77777777" w:rsidR="00A16A39" w:rsidRPr="00C26987" w:rsidRDefault="00A16A39" w:rsidP="004F4672">
            <w:pPr>
              <w:pStyle w:val="rowtabella0"/>
              <w:jc w:val="center"/>
              <w:rPr>
                <w:color w:val="002060"/>
              </w:rPr>
            </w:pPr>
            <w:r w:rsidRPr="00C2698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6EC9" w14:textId="77777777" w:rsidR="00A16A39" w:rsidRPr="00C26987" w:rsidRDefault="00A16A39" w:rsidP="004F4672">
            <w:pPr>
              <w:pStyle w:val="rowtabella0"/>
              <w:jc w:val="center"/>
              <w:rPr>
                <w:color w:val="002060"/>
              </w:rPr>
            </w:pPr>
            <w:r w:rsidRPr="00C26987">
              <w:rPr>
                <w:color w:val="002060"/>
              </w:rPr>
              <w:t>0</w:t>
            </w:r>
          </w:p>
        </w:tc>
      </w:tr>
    </w:tbl>
    <w:p w14:paraId="2045DE1E" w14:textId="77777777" w:rsidR="00A16A39" w:rsidRPr="00C26987" w:rsidRDefault="00A16A39" w:rsidP="00A16A39">
      <w:pPr>
        <w:pStyle w:val="breakline"/>
        <w:rPr>
          <w:rFonts w:eastAsiaTheme="minorEastAsia"/>
          <w:color w:val="002060"/>
        </w:rPr>
      </w:pPr>
    </w:p>
    <w:p w14:paraId="3366E56A" w14:textId="77777777" w:rsidR="00A16A39" w:rsidRPr="00C26987" w:rsidRDefault="00A16A39" w:rsidP="00A16A39">
      <w:pPr>
        <w:pStyle w:val="breakline"/>
        <w:rPr>
          <w:color w:val="002060"/>
        </w:rPr>
      </w:pPr>
    </w:p>
    <w:p w14:paraId="0D7BD60C" w14:textId="77777777" w:rsidR="00A16A39" w:rsidRPr="00C26987" w:rsidRDefault="00A16A39" w:rsidP="00A16A39">
      <w:pPr>
        <w:pStyle w:val="sottotitolocampionato10"/>
        <w:rPr>
          <w:color w:val="002060"/>
        </w:rPr>
      </w:pPr>
      <w:r w:rsidRPr="00C2698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16A39" w:rsidRPr="00C26987" w14:paraId="12E2A28C" w14:textId="77777777" w:rsidTr="004F46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F4939" w14:textId="77777777" w:rsidR="00A16A39" w:rsidRPr="00C26987" w:rsidRDefault="00A16A39" w:rsidP="004F4672">
            <w:pPr>
              <w:pStyle w:val="headertabella0"/>
              <w:rPr>
                <w:color w:val="002060"/>
              </w:rPr>
            </w:pPr>
            <w:r w:rsidRPr="00C2698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8F8C2" w14:textId="77777777" w:rsidR="00A16A39" w:rsidRPr="00C26987" w:rsidRDefault="00A16A39" w:rsidP="004F4672">
            <w:pPr>
              <w:pStyle w:val="headertabella0"/>
              <w:rPr>
                <w:color w:val="002060"/>
              </w:rPr>
            </w:pPr>
            <w:r w:rsidRPr="00C2698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BF747" w14:textId="77777777" w:rsidR="00A16A39" w:rsidRPr="00C26987" w:rsidRDefault="00A16A39" w:rsidP="004F4672">
            <w:pPr>
              <w:pStyle w:val="headertabella0"/>
              <w:rPr>
                <w:color w:val="002060"/>
              </w:rPr>
            </w:pPr>
            <w:r w:rsidRPr="00C2698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A3F9A" w14:textId="77777777" w:rsidR="00A16A39" w:rsidRPr="00C26987" w:rsidRDefault="00A16A39" w:rsidP="004F4672">
            <w:pPr>
              <w:pStyle w:val="headertabella0"/>
              <w:rPr>
                <w:color w:val="002060"/>
              </w:rPr>
            </w:pPr>
            <w:r w:rsidRPr="00C2698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6C47F" w14:textId="77777777" w:rsidR="00A16A39" w:rsidRPr="00C26987" w:rsidRDefault="00A16A39" w:rsidP="004F4672">
            <w:pPr>
              <w:pStyle w:val="headertabella0"/>
              <w:rPr>
                <w:color w:val="002060"/>
              </w:rPr>
            </w:pPr>
            <w:r w:rsidRPr="00C2698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D15E6" w14:textId="77777777" w:rsidR="00A16A39" w:rsidRPr="00C26987" w:rsidRDefault="00A16A39" w:rsidP="004F4672">
            <w:pPr>
              <w:pStyle w:val="headertabella0"/>
              <w:rPr>
                <w:color w:val="002060"/>
              </w:rPr>
            </w:pPr>
            <w:r w:rsidRPr="00C2698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E099E" w14:textId="77777777" w:rsidR="00A16A39" w:rsidRPr="00C26987" w:rsidRDefault="00A16A39" w:rsidP="004F4672">
            <w:pPr>
              <w:pStyle w:val="headertabella0"/>
              <w:rPr>
                <w:color w:val="002060"/>
              </w:rPr>
            </w:pPr>
            <w:r w:rsidRPr="00C2698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3F646" w14:textId="77777777" w:rsidR="00A16A39" w:rsidRPr="00C26987" w:rsidRDefault="00A16A39" w:rsidP="004F4672">
            <w:pPr>
              <w:pStyle w:val="headertabella0"/>
              <w:rPr>
                <w:color w:val="002060"/>
              </w:rPr>
            </w:pPr>
            <w:r w:rsidRPr="00C2698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BA948" w14:textId="77777777" w:rsidR="00A16A39" w:rsidRPr="00C26987" w:rsidRDefault="00A16A39" w:rsidP="004F4672">
            <w:pPr>
              <w:pStyle w:val="headertabella0"/>
              <w:rPr>
                <w:color w:val="002060"/>
              </w:rPr>
            </w:pPr>
            <w:r w:rsidRPr="00C2698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9FE6D" w14:textId="77777777" w:rsidR="00A16A39" w:rsidRPr="00C26987" w:rsidRDefault="00A16A39" w:rsidP="004F4672">
            <w:pPr>
              <w:pStyle w:val="headertabella0"/>
              <w:rPr>
                <w:color w:val="002060"/>
              </w:rPr>
            </w:pPr>
            <w:r w:rsidRPr="00C26987">
              <w:rPr>
                <w:color w:val="002060"/>
              </w:rPr>
              <w:t>PE</w:t>
            </w:r>
          </w:p>
        </w:tc>
      </w:tr>
      <w:tr w:rsidR="00A16A39" w:rsidRPr="00C26987" w14:paraId="6B07455A" w14:textId="77777777" w:rsidTr="004F46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828D95" w14:textId="77777777" w:rsidR="00A16A39" w:rsidRPr="00C26987" w:rsidRDefault="00A16A39" w:rsidP="004F4672">
            <w:pPr>
              <w:pStyle w:val="rowtabella0"/>
              <w:rPr>
                <w:color w:val="002060"/>
              </w:rPr>
            </w:pPr>
            <w:r w:rsidRPr="00C26987">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E53DC" w14:textId="77777777" w:rsidR="00A16A39" w:rsidRPr="00C26987" w:rsidRDefault="00A16A39" w:rsidP="004F4672">
            <w:pPr>
              <w:pStyle w:val="rowtabella0"/>
              <w:jc w:val="center"/>
              <w:rPr>
                <w:color w:val="002060"/>
              </w:rPr>
            </w:pPr>
            <w:r w:rsidRPr="00C269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0ABE"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D038D"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DFA9C"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409F6"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F13A8" w14:textId="77777777" w:rsidR="00A16A39" w:rsidRPr="00C26987" w:rsidRDefault="00A16A39" w:rsidP="004F4672">
            <w:pPr>
              <w:pStyle w:val="rowtabella0"/>
              <w:jc w:val="center"/>
              <w:rPr>
                <w:color w:val="002060"/>
              </w:rPr>
            </w:pPr>
            <w:r w:rsidRPr="00C2698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0672" w14:textId="77777777" w:rsidR="00A16A39" w:rsidRPr="00C26987" w:rsidRDefault="00A16A39" w:rsidP="004F4672">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E2B58" w14:textId="77777777" w:rsidR="00A16A39" w:rsidRPr="00C26987" w:rsidRDefault="00A16A39" w:rsidP="004F4672">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17FF9" w14:textId="77777777" w:rsidR="00A16A39" w:rsidRPr="00C26987" w:rsidRDefault="00A16A39" w:rsidP="004F4672">
            <w:pPr>
              <w:pStyle w:val="rowtabella0"/>
              <w:jc w:val="center"/>
              <w:rPr>
                <w:color w:val="002060"/>
              </w:rPr>
            </w:pPr>
            <w:r w:rsidRPr="00C26987">
              <w:rPr>
                <w:color w:val="002060"/>
              </w:rPr>
              <w:t>0</w:t>
            </w:r>
          </w:p>
        </w:tc>
      </w:tr>
      <w:tr w:rsidR="00A16A39" w:rsidRPr="00C26987" w14:paraId="208AB7B5"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FC7BFE" w14:textId="77777777" w:rsidR="00A16A39" w:rsidRPr="00C26987" w:rsidRDefault="00A16A39" w:rsidP="004F4672">
            <w:pPr>
              <w:pStyle w:val="rowtabella0"/>
              <w:rPr>
                <w:color w:val="002060"/>
                <w:lang w:val="es-ES"/>
              </w:rPr>
            </w:pPr>
            <w:r w:rsidRPr="00C26987">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D8123" w14:textId="77777777" w:rsidR="00A16A39" w:rsidRPr="00C26987" w:rsidRDefault="00A16A39" w:rsidP="004F4672">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FE898"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D0A2"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A048"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BC44B"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65ECB" w14:textId="77777777" w:rsidR="00A16A39" w:rsidRPr="00C26987" w:rsidRDefault="00A16A39" w:rsidP="004F4672">
            <w:pPr>
              <w:pStyle w:val="rowtabella0"/>
              <w:jc w:val="center"/>
              <w:rPr>
                <w:color w:val="002060"/>
              </w:rPr>
            </w:pPr>
            <w:r w:rsidRPr="00C2698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F5AA6" w14:textId="77777777" w:rsidR="00A16A39" w:rsidRPr="00C26987" w:rsidRDefault="00A16A39" w:rsidP="004F4672">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58865" w14:textId="77777777" w:rsidR="00A16A39" w:rsidRPr="00C26987" w:rsidRDefault="00A16A39" w:rsidP="004F4672">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E485C" w14:textId="77777777" w:rsidR="00A16A39" w:rsidRPr="00C26987" w:rsidRDefault="00A16A39" w:rsidP="004F4672">
            <w:pPr>
              <w:pStyle w:val="rowtabella0"/>
              <w:jc w:val="center"/>
              <w:rPr>
                <w:color w:val="002060"/>
              </w:rPr>
            </w:pPr>
            <w:r w:rsidRPr="00C26987">
              <w:rPr>
                <w:color w:val="002060"/>
              </w:rPr>
              <w:t>0</w:t>
            </w:r>
          </w:p>
        </w:tc>
      </w:tr>
      <w:tr w:rsidR="00A16A39" w:rsidRPr="00C26987" w14:paraId="2C9FB519"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B65CC5" w14:textId="77777777" w:rsidR="00A16A39" w:rsidRPr="00C26987" w:rsidRDefault="00A16A39" w:rsidP="004F4672">
            <w:pPr>
              <w:pStyle w:val="rowtabella0"/>
              <w:rPr>
                <w:color w:val="002060"/>
              </w:rPr>
            </w:pPr>
            <w:r w:rsidRPr="00C26987">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1A604" w14:textId="77777777" w:rsidR="00A16A39" w:rsidRPr="00C26987" w:rsidRDefault="00A16A39" w:rsidP="004F4672">
            <w:pPr>
              <w:pStyle w:val="rowtabella0"/>
              <w:jc w:val="center"/>
              <w:rPr>
                <w:color w:val="002060"/>
              </w:rPr>
            </w:pPr>
            <w:r w:rsidRPr="00C269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AC6FD"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A218"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71F73"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E697A"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139F9" w14:textId="77777777" w:rsidR="00A16A39" w:rsidRPr="00C26987" w:rsidRDefault="00A16A39" w:rsidP="004F4672">
            <w:pPr>
              <w:pStyle w:val="rowtabella0"/>
              <w:jc w:val="center"/>
              <w:rPr>
                <w:color w:val="002060"/>
              </w:rPr>
            </w:pPr>
            <w:r w:rsidRPr="00C2698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D853" w14:textId="77777777" w:rsidR="00A16A39" w:rsidRPr="00C26987" w:rsidRDefault="00A16A39" w:rsidP="004F4672">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CE450"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F83CB" w14:textId="77777777" w:rsidR="00A16A39" w:rsidRPr="00C26987" w:rsidRDefault="00A16A39" w:rsidP="004F4672">
            <w:pPr>
              <w:pStyle w:val="rowtabella0"/>
              <w:jc w:val="center"/>
              <w:rPr>
                <w:color w:val="002060"/>
              </w:rPr>
            </w:pPr>
            <w:r w:rsidRPr="00C26987">
              <w:rPr>
                <w:color w:val="002060"/>
              </w:rPr>
              <w:t>0</w:t>
            </w:r>
          </w:p>
        </w:tc>
      </w:tr>
      <w:tr w:rsidR="00A16A39" w:rsidRPr="00C26987" w14:paraId="4A5950D4"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35C53" w14:textId="77777777" w:rsidR="00A16A39" w:rsidRPr="00C26987" w:rsidRDefault="00A16A39" w:rsidP="004F4672">
            <w:pPr>
              <w:pStyle w:val="rowtabella0"/>
              <w:rPr>
                <w:color w:val="002060"/>
              </w:rPr>
            </w:pPr>
            <w:r w:rsidRPr="00C26987">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8044" w14:textId="77777777" w:rsidR="00A16A39" w:rsidRPr="00C26987" w:rsidRDefault="00A16A39" w:rsidP="004F4672">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A9FAC"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C63B3"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9982E"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FE17F"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A953D" w14:textId="77777777" w:rsidR="00A16A39" w:rsidRPr="00C26987" w:rsidRDefault="00A16A39" w:rsidP="004F4672">
            <w:pPr>
              <w:pStyle w:val="rowtabella0"/>
              <w:jc w:val="center"/>
              <w:rPr>
                <w:color w:val="002060"/>
              </w:rPr>
            </w:pPr>
            <w:r w:rsidRPr="00C2698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FF4F" w14:textId="77777777" w:rsidR="00A16A39" w:rsidRPr="00C26987" w:rsidRDefault="00A16A39" w:rsidP="004F4672">
            <w:pPr>
              <w:pStyle w:val="rowtabella0"/>
              <w:jc w:val="center"/>
              <w:rPr>
                <w:color w:val="002060"/>
              </w:rPr>
            </w:pPr>
            <w:r w:rsidRPr="00C269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E2B60" w14:textId="77777777" w:rsidR="00A16A39" w:rsidRPr="00C26987" w:rsidRDefault="00A16A39" w:rsidP="004F4672">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2EC1F" w14:textId="77777777" w:rsidR="00A16A39" w:rsidRPr="00C26987" w:rsidRDefault="00A16A39" w:rsidP="004F4672">
            <w:pPr>
              <w:pStyle w:val="rowtabella0"/>
              <w:jc w:val="center"/>
              <w:rPr>
                <w:color w:val="002060"/>
              </w:rPr>
            </w:pPr>
            <w:r w:rsidRPr="00C26987">
              <w:rPr>
                <w:color w:val="002060"/>
              </w:rPr>
              <w:t>0</w:t>
            </w:r>
          </w:p>
        </w:tc>
      </w:tr>
      <w:tr w:rsidR="00A16A39" w:rsidRPr="00C26987" w14:paraId="65A8785D"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7EC09C" w14:textId="77777777" w:rsidR="00A16A39" w:rsidRPr="00C26987" w:rsidRDefault="00A16A39" w:rsidP="004F4672">
            <w:pPr>
              <w:pStyle w:val="rowtabella0"/>
              <w:rPr>
                <w:color w:val="002060"/>
              </w:rPr>
            </w:pPr>
            <w:r w:rsidRPr="00C2698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01A95" w14:textId="77777777" w:rsidR="00A16A39" w:rsidRPr="00C26987" w:rsidRDefault="00A16A39" w:rsidP="004F4672">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88DE9"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8FDF0"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28EF2"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29A94"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0F03E" w14:textId="77777777" w:rsidR="00A16A39" w:rsidRPr="00C26987" w:rsidRDefault="00A16A39" w:rsidP="004F4672">
            <w:pPr>
              <w:pStyle w:val="rowtabella0"/>
              <w:jc w:val="center"/>
              <w:rPr>
                <w:color w:val="002060"/>
              </w:rPr>
            </w:pPr>
            <w:r w:rsidRPr="00C2698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D4826" w14:textId="77777777" w:rsidR="00A16A39" w:rsidRPr="00C26987" w:rsidRDefault="00A16A39" w:rsidP="004F4672">
            <w:pPr>
              <w:pStyle w:val="rowtabella0"/>
              <w:jc w:val="center"/>
              <w:rPr>
                <w:color w:val="002060"/>
              </w:rPr>
            </w:pPr>
            <w:r w:rsidRPr="00C269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5BA8A"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206B7" w14:textId="77777777" w:rsidR="00A16A39" w:rsidRPr="00C26987" w:rsidRDefault="00A16A39" w:rsidP="004F4672">
            <w:pPr>
              <w:pStyle w:val="rowtabella0"/>
              <w:jc w:val="center"/>
              <w:rPr>
                <w:color w:val="002060"/>
              </w:rPr>
            </w:pPr>
            <w:r w:rsidRPr="00C26987">
              <w:rPr>
                <w:color w:val="002060"/>
              </w:rPr>
              <w:t>0</w:t>
            </w:r>
          </w:p>
        </w:tc>
      </w:tr>
      <w:tr w:rsidR="00A16A39" w:rsidRPr="00C26987" w14:paraId="4DF14BCC"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1E787B" w14:textId="77777777" w:rsidR="00A16A39" w:rsidRPr="00C26987" w:rsidRDefault="00A16A39" w:rsidP="004F4672">
            <w:pPr>
              <w:pStyle w:val="rowtabella0"/>
              <w:rPr>
                <w:color w:val="002060"/>
              </w:rPr>
            </w:pPr>
            <w:r w:rsidRPr="00C2698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C15B" w14:textId="77777777" w:rsidR="00A16A39" w:rsidRPr="00C26987" w:rsidRDefault="00A16A39" w:rsidP="004F4672">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7C26"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5B192"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9F9DE"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38C98"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57FFB" w14:textId="77777777" w:rsidR="00A16A39" w:rsidRPr="00C26987" w:rsidRDefault="00A16A39" w:rsidP="004F4672">
            <w:pPr>
              <w:pStyle w:val="rowtabella0"/>
              <w:jc w:val="center"/>
              <w:rPr>
                <w:color w:val="002060"/>
              </w:rPr>
            </w:pPr>
            <w:r w:rsidRPr="00C269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B9515" w14:textId="77777777" w:rsidR="00A16A39" w:rsidRPr="00C26987" w:rsidRDefault="00A16A39" w:rsidP="004F4672">
            <w:pPr>
              <w:pStyle w:val="rowtabella0"/>
              <w:jc w:val="center"/>
              <w:rPr>
                <w:color w:val="002060"/>
              </w:rPr>
            </w:pPr>
            <w:r w:rsidRPr="00C269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2F263"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9CCD" w14:textId="77777777" w:rsidR="00A16A39" w:rsidRPr="00C26987" w:rsidRDefault="00A16A39" w:rsidP="004F4672">
            <w:pPr>
              <w:pStyle w:val="rowtabella0"/>
              <w:jc w:val="center"/>
              <w:rPr>
                <w:color w:val="002060"/>
              </w:rPr>
            </w:pPr>
            <w:r w:rsidRPr="00C26987">
              <w:rPr>
                <w:color w:val="002060"/>
              </w:rPr>
              <w:t>0</w:t>
            </w:r>
          </w:p>
        </w:tc>
      </w:tr>
      <w:tr w:rsidR="00A16A39" w:rsidRPr="00C26987" w14:paraId="1C298248"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F5BD75" w14:textId="77777777" w:rsidR="00A16A39" w:rsidRPr="00C26987" w:rsidRDefault="00A16A39" w:rsidP="004F4672">
            <w:pPr>
              <w:pStyle w:val="rowtabella0"/>
              <w:rPr>
                <w:color w:val="002060"/>
              </w:rPr>
            </w:pPr>
            <w:r w:rsidRPr="00C26987">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1FE02" w14:textId="77777777" w:rsidR="00A16A39" w:rsidRPr="00C26987" w:rsidRDefault="00A16A39" w:rsidP="004F4672">
            <w:pPr>
              <w:pStyle w:val="rowtabella0"/>
              <w:jc w:val="center"/>
              <w:rPr>
                <w:color w:val="002060"/>
              </w:rPr>
            </w:pPr>
            <w:r w:rsidRPr="00C269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A57A9"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CC6D"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C703A"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3A02"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04FDE" w14:textId="77777777" w:rsidR="00A16A39" w:rsidRPr="00C26987" w:rsidRDefault="00A16A39" w:rsidP="004F4672">
            <w:pPr>
              <w:pStyle w:val="rowtabella0"/>
              <w:jc w:val="center"/>
              <w:rPr>
                <w:color w:val="002060"/>
              </w:rPr>
            </w:pPr>
            <w:r w:rsidRPr="00C269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4DC47" w14:textId="77777777" w:rsidR="00A16A39" w:rsidRPr="00C26987" w:rsidRDefault="00A16A39" w:rsidP="004F4672">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6788"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7C124" w14:textId="77777777" w:rsidR="00A16A39" w:rsidRPr="00C26987" w:rsidRDefault="00A16A39" w:rsidP="004F4672">
            <w:pPr>
              <w:pStyle w:val="rowtabella0"/>
              <w:jc w:val="center"/>
              <w:rPr>
                <w:color w:val="002060"/>
              </w:rPr>
            </w:pPr>
            <w:r w:rsidRPr="00C26987">
              <w:rPr>
                <w:color w:val="002060"/>
              </w:rPr>
              <w:t>0</w:t>
            </w:r>
          </w:p>
        </w:tc>
      </w:tr>
      <w:tr w:rsidR="00A16A39" w:rsidRPr="00C26987" w14:paraId="3D95DEB6"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7D5E6" w14:textId="77777777" w:rsidR="00A16A39" w:rsidRPr="00C26987" w:rsidRDefault="00A16A39" w:rsidP="004F4672">
            <w:pPr>
              <w:pStyle w:val="rowtabella0"/>
              <w:rPr>
                <w:color w:val="002060"/>
              </w:rPr>
            </w:pPr>
            <w:r w:rsidRPr="00C26987">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5DF47" w14:textId="77777777" w:rsidR="00A16A39" w:rsidRPr="00C26987" w:rsidRDefault="00A16A39" w:rsidP="004F4672">
            <w:pPr>
              <w:pStyle w:val="rowtabella0"/>
              <w:jc w:val="center"/>
              <w:rPr>
                <w:color w:val="002060"/>
              </w:rPr>
            </w:pPr>
            <w:r w:rsidRPr="00C269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710D"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4B36D"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41CD1"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232F8"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F866" w14:textId="77777777" w:rsidR="00A16A39" w:rsidRPr="00C26987" w:rsidRDefault="00A16A39" w:rsidP="004F4672">
            <w:pPr>
              <w:pStyle w:val="rowtabella0"/>
              <w:jc w:val="center"/>
              <w:rPr>
                <w:color w:val="002060"/>
              </w:rPr>
            </w:pPr>
            <w:r w:rsidRPr="00C2698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B27E7" w14:textId="77777777" w:rsidR="00A16A39" w:rsidRPr="00C26987" w:rsidRDefault="00A16A39" w:rsidP="004F4672">
            <w:pPr>
              <w:pStyle w:val="rowtabella0"/>
              <w:jc w:val="center"/>
              <w:rPr>
                <w:color w:val="002060"/>
              </w:rPr>
            </w:pPr>
            <w:r w:rsidRPr="00C269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685A5"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20064" w14:textId="77777777" w:rsidR="00A16A39" w:rsidRPr="00C26987" w:rsidRDefault="00A16A39" w:rsidP="004F4672">
            <w:pPr>
              <w:pStyle w:val="rowtabella0"/>
              <w:jc w:val="center"/>
              <w:rPr>
                <w:color w:val="002060"/>
              </w:rPr>
            </w:pPr>
            <w:r w:rsidRPr="00C26987">
              <w:rPr>
                <w:color w:val="002060"/>
              </w:rPr>
              <w:t>0</w:t>
            </w:r>
          </w:p>
        </w:tc>
      </w:tr>
      <w:tr w:rsidR="00A16A39" w:rsidRPr="00C26987" w14:paraId="0E35FEBD"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DB28D" w14:textId="77777777" w:rsidR="00A16A39" w:rsidRPr="00C26987" w:rsidRDefault="00A16A39" w:rsidP="004F4672">
            <w:pPr>
              <w:pStyle w:val="rowtabella0"/>
              <w:rPr>
                <w:color w:val="002060"/>
              </w:rPr>
            </w:pPr>
            <w:r w:rsidRPr="00C26987">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79B2D"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8B98F"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35CDF"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E9A26"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C740E"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D052C" w14:textId="77777777" w:rsidR="00A16A39" w:rsidRPr="00C26987" w:rsidRDefault="00A16A39" w:rsidP="004F4672">
            <w:pPr>
              <w:pStyle w:val="rowtabella0"/>
              <w:jc w:val="center"/>
              <w:rPr>
                <w:color w:val="002060"/>
              </w:rPr>
            </w:pPr>
            <w:r w:rsidRPr="00C269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C126C" w14:textId="77777777" w:rsidR="00A16A39" w:rsidRPr="00C26987" w:rsidRDefault="00A16A39" w:rsidP="004F4672">
            <w:pPr>
              <w:pStyle w:val="rowtabella0"/>
              <w:jc w:val="center"/>
              <w:rPr>
                <w:color w:val="002060"/>
              </w:rPr>
            </w:pPr>
            <w:r w:rsidRPr="00C2698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B7DDF"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8962D" w14:textId="77777777" w:rsidR="00A16A39" w:rsidRPr="00C26987" w:rsidRDefault="00A16A39" w:rsidP="004F4672">
            <w:pPr>
              <w:pStyle w:val="rowtabella0"/>
              <w:jc w:val="center"/>
              <w:rPr>
                <w:color w:val="002060"/>
              </w:rPr>
            </w:pPr>
            <w:r w:rsidRPr="00C26987">
              <w:rPr>
                <w:color w:val="002060"/>
              </w:rPr>
              <w:t>0</w:t>
            </w:r>
          </w:p>
        </w:tc>
      </w:tr>
      <w:tr w:rsidR="00A16A39" w:rsidRPr="00C26987" w14:paraId="3207EBFC"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7A4997" w14:textId="77777777" w:rsidR="00A16A39" w:rsidRPr="00C26987" w:rsidRDefault="00A16A39" w:rsidP="004F4672">
            <w:pPr>
              <w:pStyle w:val="rowtabella0"/>
              <w:rPr>
                <w:color w:val="002060"/>
              </w:rPr>
            </w:pPr>
            <w:r w:rsidRPr="00C26987">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5F0C9"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31B12"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26964"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1F1B9"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34296"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E626A" w14:textId="77777777" w:rsidR="00A16A39" w:rsidRPr="00C26987" w:rsidRDefault="00A16A39" w:rsidP="004F4672">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241E4" w14:textId="77777777" w:rsidR="00A16A39" w:rsidRPr="00C26987" w:rsidRDefault="00A16A39" w:rsidP="004F4672">
            <w:pPr>
              <w:pStyle w:val="rowtabella0"/>
              <w:jc w:val="center"/>
              <w:rPr>
                <w:color w:val="002060"/>
              </w:rPr>
            </w:pPr>
            <w:r w:rsidRPr="00C2698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6A950" w14:textId="77777777" w:rsidR="00A16A39" w:rsidRPr="00C26987" w:rsidRDefault="00A16A39" w:rsidP="004F4672">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A219B" w14:textId="77777777" w:rsidR="00A16A39" w:rsidRPr="00C26987" w:rsidRDefault="00A16A39" w:rsidP="004F4672">
            <w:pPr>
              <w:pStyle w:val="rowtabella0"/>
              <w:jc w:val="center"/>
              <w:rPr>
                <w:color w:val="002060"/>
              </w:rPr>
            </w:pPr>
            <w:r w:rsidRPr="00C26987">
              <w:rPr>
                <w:color w:val="002060"/>
              </w:rPr>
              <w:t>0</w:t>
            </w:r>
          </w:p>
        </w:tc>
      </w:tr>
      <w:tr w:rsidR="00A16A39" w:rsidRPr="00C26987" w14:paraId="5967C533"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4F09F" w14:textId="77777777" w:rsidR="00A16A39" w:rsidRPr="00C26987" w:rsidRDefault="00A16A39" w:rsidP="004F4672">
            <w:pPr>
              <w:pStyle w:val="rowtabella0"/>
              <w:rPr>
                <w:color w:val="002060"/>
              </w:rPr>
            </w:pPr>
            <w:r w:rsidRPr="00C26987">
              <w:rPr>
                <w:color w:val="002060"/>
              </w:rPr>
              <w:t>A.S.D. MONTELUPONE CALCIO A 5</w:t>
            </w:r>
            <w:r>
              <w:rPr>
                <w:color w:val="002060"/>
              </w:rPr>
              <w:t xml:space="preserve"> </w:t>
            </w:r>
            <w:r w:rsidRPr="005B7AB5">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FE7F0"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DCD9"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31A6"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7655B"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80270"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6D3D" w14:textId="77777777" w:rsidR="00A16A39" w:rsidRPr="00C26987" w:rsidRDefault="00A16A39" w:rsidP="004F4672">
            <w:pPr>
              <w:pStyle w:val="rowtabella0"/>
              <w:jc w:val="center"/>
              <w:rPr>
                <w:color w:val="002060"/>
              </w:rPr>
            </w:pPr>
            <w:r w:rsidRPr="00C2698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57BE0" w14:textId="77777777" w:rsidR="00A16A39" w:rsidRPr="00C26987" w:rsidRDefault="00A16A39" w:rsidP="004F4672">
            <w:pPr>
              <w:pStyle w:val="rowtabella0"/>
              <w:jc w:val="center"/>
              <w:rPr>
                <w:color w:val="002060"/>
              </w:rPr>
            </w:pPr>
            <w:r w:rsidRPr="00C2698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E1B7D" w14:textId="77777777" w:rsidR="00A16A39" w:rsidRPr="00C26987" w:rsidRDefault="00A16A39" w:rsidP="004F4672">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15F74" w14:textId="77777777" w:rsidR="00A16A39" w:rsidRPr="00C26987" w:rsidRDefault="00A16A39" w:rsidP="004F4672">
            <w:pPr>
              <w:pStyle w:val="rowtabella0"/>
              <w:jc w:val="center"/>
              <w:rPr>
                <w:color w:val="002060"/>
              </w:rPr>
            </w:pPr>
            <w:r w:rsidRPr="00C26987">
              <w:rPr>
                <w:color w:val="002060"/>
              </w:rPr>
              <w:t>0</w:t>
            </w:r>
          </w:p>
        </w:tc>
      </w:tr>
      <w:tr w:rsidR="00A16A39" w:rsidRPr="00C26987" w14:paraId="0B127BF7" w14:textId="77777777" w:rsidTr="004F46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050A1E" w14:textId="77777777" w:rsidR="00A16A39" w:rsidRPr="00C26987" w:rsidRDefault="00A16A39" w:rsidP="004F4672">
            <w:pPr>
              <w:pStyle w:val="rowtabella0"/>
              <w:rPr>
                <w:color w:val="002060"/>
              </w:rPr>
            </w:pPr>
            <w:r w:rsidRPr="00C26987">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23E0"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70F55"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40A3E"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9C89C"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1EB94"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75D9D" w14:textId="77777777" w:rsidR="00A16A39" w:rsidRPr="00C26987" w:rsidRDefault="00A16A39" w:rsidP="004F4672">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F297F" w14:textId="77777777" w:rsidR="00A16A39" w:rsidRPr="00C26987" w:rsidRDefault="00A16A39" w:rsidP="004F4672">
            <w:pPr>
              <w:pStyle w:val="rowtabella0"/>
              <w:jc w:val="center"/>
              <w:rPr>
                <w:color w:val="002060"/>
              </w:rPr>
            </w:pPr>
            <w:r w:rsidRPr="00C2698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7E8B1" w14:textId="77777777" w:rsidR="00A16A39" w:rsidRPr="00C26987" w:rsidRDefault="00A16A39" w:rsidP="004F4672">
            <w:pPr>
              <w:pStyle w:val="rowtabella0"/>
              <w:jc w:val="center"/>
              <w:rPr>
                <w:color w:val="002060"/>
              </w:rPr>
            </w:pPr>
            <w:r w:rsidRPr="00C2698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6BC4D" w14:textId="77777777" w:rsidR="00A16A39" w:rsidRPr="00C26987" w:rsidRDefault="00A16A39" w:rsidP="004F4672">
            <w:pPr>
              <w:pStyle w:val="rowtabella0"/>
              <w:jc w:val="center"/>
              <w:rPr>
                <w:color w:val="002060"/>
              </w:rPr>
            </w:pPr>
            <w:r w:rsidRPr="00C26987">
              <w:rPr>
                <w:color w:val="002060"/>
              </w:rPr>
              <w:t>0</w:t>
            </w:r>
          </w:p>
        </w:tc>
      </w:tr>
    </w:tbl>
    <w:p w14:paraId="5F2A69BA" w14:textId="77777777" w:rsidR="00A16A39" w:rsidRPr="00C26987" w:rsidRDefault="00A16A39" w:rsidP="00A16A39">
      <w:pPr>
        <w:pStyle w:val="breakline"/>
        <w:rPr>
          <w:rFonts w:eastAsiaTheme="minorEastAsia"/>
          <w:color w:val="002060"/>
        </w:rPr>
      </w:pPr>
    </w:p>
    <w:p w14:paraId="7926EAD8" w14:textId="77777777" w:rsidR="00A16A39" w:rsidRPr="00C26987" w:rsidRDefault="00A16A39" w:rsidP="00A16A39">
      <w:pPr>
        <w:pStyle w:val="breakline"/>
        <w:rPr>
          <w:color w:val="002060"/>
        </w:rPr>
      </w:pPr>
    </w:p>
    <w:p w14:paraId="650C5E59" w14:textId="77777777" w:rsidR="00A16A39" w:rsidRPr="00C26987" w:rsidRDefault="00A16A39" w:rsidP="00A16A39">
      <w:pPr>
        <w:pStyle w:val="sottotitolocampionato10"/>
        <w:rPr>
          <w:color w:val="002060"/>
        </w:rPr>
      </w:pPr>
      <w:r w:rsidRPr="00C26987">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16A39" w:rsidRPr="00C26987" w14:paraId="0B39E44D" w14:textId="77777777" w:rsidTr="004F46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C5C2B" w14:textId="77777777" w:rsidR="00A16A39" w:rsidRPr="00C26987" w:rsidRDefault="00A16A39" w:rsidP="004F4672">
            <w:pPr>
              <w:pStyle w:val="headertabella0"/>
              <w:rPr>
                <w:color w:val="002060"/>
              </w:rPr>
            </w:pPr>
            <w:r w:rsidRPr="00C2698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89D4F" w14:textId="77777777" w:rsidR="00A16A39" w:rsidRPr="00C26987" w:rsidRDefault="00A16A39" w:rsidP="004F4672">
            <w:pPr>
              <w:pStyle w:val="headertabella0"/>
              <w:rPr>
                <w:color w:val="002060"/>
              </w:rPr>
            </w:pPr>
            <w:r w:rsidRPr="00C2698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7C8AC" w14:textId="77777777" w:rsidR="00A16A39" w:rsidRPr="00C26987" w:rsidRDefault="00A16A39" w:rsidP="004F4672">
            <w:pPr>
              <w:pStyle w:val="headertabella0"/>
              <w:rPr>
                <w:color w:val="002060"/>
              </w:rPr>
            </w:pPr>
            <w:r w:rsidRPr="00C2698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A5AC1" w14:textId="77777777" w:rsidR="00A16A39" w:rsidRPr="00C26987" w:rsidRDefault="00A16A39" w:rsidP="004F4672">
            <w:pPr>
              <w:pStyle w:val="headertabella0"/>
              <w:rPr>
                <w:color w:val="002060"/>
              </w:rPr>
            </w:pPr>
            <w:r w:rsidRPr="00C2698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88A03" w14:textId="77777777" w:rsidR="00A16A39" w:rsidRPr="00C26987" w:rsidRDefault="00A16A39" w:rsidP="004F4672">
            <w:pPr>
              <w:pStyle w:val="headertabella0"/>
              <w:rPr>
                <w:color w:val="002060"/>
              </w:rPr>
            </w:pPr>
            <w:r w:rsidRPr="00C2698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35E25" w14:textId="77777777" w:rsidR="00A16A39" w:rsidRPr="00C26987" w:rsidRDefault="00A16A39" w:rsidP="004F4672">
            <w:pPr>
              <w:pStyle w:val="headertabella0"/>
              <w:rPr>
                <w:color w:val="002060"/>
              </w:rPr>
            </w:pPr>
            <w:r w:rsidRPr="00C2698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F8F1A" w14:textId="77777777" w:rsidR="00A16A39" w:rsidRPr="00C26987" w:rsidRDefault="00A16A39" w:rsidP="004F4672">
            <w:pPr>
              <w:pStyle w:val="headertabella0"/>
              <w:rPr>
                <w:color w:val="002060"/>
              </w:rPr>
            </w:pPr>
            <w:r w:rsidRPr="00C2698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1B43B" w14:textId="77777777" w:rsidR="00A16A39" w:rsidRPr="00C26987" w:rsidRDefault="00A16A39" w:rsidP="004F4672">
            <w:pPr>
              <w:pStyle w:val="headertabella0"/>
              <w:rPr>
                <w:color w:val="002060"/>
              </w:rPr>
            </w:pPr>
            <w:r w:rsidRPr="00C2698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C28D4" w14:textId="77777777" w:rsidR="00A16A39" w:rsidRPr="00C26987" w:rsidRDefault="00A16A39" w:rsidP="004F4672">
            <w:pPr>
              <w:pStyle w:val="headertabella0"/>
              <w:rPr>
                <w:color w:val="002060"/>
              </w:rPr>
            </w:pPr>
            <w:r w:rsidRPr="00C2698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72E59" w14:textId="77777777" w:rsidR="00A16A39" w:rsidRPr="00C26987" w:rsidRDefault="00A16A39" w:rsidP="004F4672">
            <w:pPr>
              <w:pStyle w:val="headertabella0"/>
              <w:rPr>
                <w:color w:val="002060"/>
              </w:rPr>
            </w:pPr>
            <w:r w:rsidRPr="00C26987">
              <w:rPr>
                <w:color w:val="002060"/>
              </w:rPr>
              <w:t>PE</w:t>
            </w:r>
          </w:p>
        </w:tc>
      </w:tr>
      <w:tr w:rsidR="00A16A39" w:rsidRPr="00C26987" w14:paraId="042D1794" w14:textId="77777777" w:rsidTr="004F46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F81AE4" w14:textId="77777777" w:rsidR="00A16A39" w:rsidRPr="00C26987" w:rsidRDefault="00A16A39" w:rsidP="004F4672">
            <w:pPr>
              <w:pStyle w:val="rowtabella0"/>
              <w:rPr>
                <w:color w:val="002060"/>
              </w:rPr>
            </w:pPr>
            <w:r w:rsidRPr="00C26987">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C6A28" w14:textId="77777777" w:rsidR="00A16A39" w:rsidRPr="00C26987" w:rsidRDefault="00A16A39" w:rsidP="004F4672">
            <w:pPr>
              <w:pStyle w:val="rowtabella0"/>
              <w:jc w:val="center"/>
              <w:rPr>
                <w:color w:val="002060"/>
              </w:rPr>
            </w:pPr>
            <w:r w:rsidRPr="00C269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14564"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FE464"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9D314"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37EC1"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29FCE" w14:textId="77777777" w:rsidR="00A16A39" w:rsidRPr="00C26987" w:rsidRDefault="00A16A39" w:rsidP="004F4672">
            <w:pPr>
              <w:pStyle w:val="rowtabella0"/>
              <w:jc w:val="center"/>
              <w:rPr>
                <w:color w:val="002060"/>
              </w:rPr>
            </w:pPr>
            <w:r w:rsidRPr="00C2698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99F0B" w14:textId="77777777" w:rsidR="00A16A39" w:rsidRPr="00C26987" w:rsidRDefault="00A16A39" w:rsidP="004F4672">
            <w:pPr>
              <w:pStyle w:val="rowtabella0"/>
              <w:jc w:val="center"/>
              <w:rPr>
                <w:color w:val="002060"/>
              </w:rPr>
            </w:pPr>
            <w:r w:rsidRPr="00C269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7308D" w14:textId="77777777" w:rsidR="00A16A39" w:rsidRPr="00C26987" w:rsidRDefault="00A16A39" w:rsidP="004F4672">
            <w:pPr>
              <w:pStyle w:val="rowtabella0"/>
              <w:jc w:val="center"/>
              <w:rPr>
                <w:color w:val="002060"/>
              </w:rPr>
            </w:pPr>
            <w:r w:rsidRPr="00C269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7CF8" w14:textId="77777777" w:rsidR="00A16A39" w:rsidRPr="00C26987" w:rsidRDefault="00A16A39" w:rsidP="004F4672">
            <w:pPr>
              <w:pStyle w:val="rowtabella0"/>
              <w:jc w:val="center"/>
              <w:rPr>
                <w:color w:val="002060"/>
              </w:rPr>
            </w:pPr>
            <w:r w:rsidRPr="00C26987">
              <w:rPr>
                <w:color w:val="002060"/>
              </w:rPr>
              <w:t>0</w:t>
            </w:r>
          </w:p>
        </w:tc>
      </w:tr>
      <w:tr w:rsidR="00A16A39" w:rsidRPr="00C26987" w14:paraId="763C74A8"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EE484E" w14:textId="77777777" w:rsidR="00A16A39" w:rsidRPr="00C26987" w:rsidRDefault="00A16A39" w:rsidP="004F4672">
            <w:pPr>
              <w:pStyle w:val="rowtabella0"/>
              <w:rPr>
                <w:color w:val="002060"/>
              </w:rPr>
            </w:pPr>
            <w:r w:rsidRPr="00C26987">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8B35F" w14:textId="77777777" w:rsidR="00A16A39" w:rsidRPr="00C26987" w:rsidRDefault="00A16A39" w:rsidP="004F4672">
            <w:pPr>
              <w:pStyle w:val="rowtabella0"/>
              <w:jc w:val="center"/>
              <w:rPr>
                <w:color w:val="002060"/>
              </w:rPr>
            </w:pPr>
            <w:r w:rsidRPr="00C269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637F3"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D4975"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E1BA"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5656"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C232B" w14:textId="77777777" w:rsidR="00A16A39" w:rsidRPr="00C26987" w:rsidRDefault="00A16A39" w:rsidP="004F4672">
            <w:pPr>
              <w:pStyle w:val="rowtabella0"/>
              <w:jc w:val="center"/>
              <w:rPr>
                <w:color w:val="002060"/>
              </w:rPr>
            </w:pPr>
            <w:r w:rsidRPr="00C2698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E0143" w14:textId="77777777" w:rsidR="00A16A39" w:rsidRPr="00C26987" w:rsidRDefault="00A16A39" w:rsidP="004F4672">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33C9C" w14:textId="77777777" w:rsidR="00A16A39" w:rsidRPr="00C26987" w:rsidRDefault="00A16A39" w:rsidP="004F4672">
            <w:pPr>
              <w:pStyle w:val="rowtabella0"/>
              <w:jc w:val="center"/>
              <w:rPr>
                <w:color w:val="002060"/>
              </w:rPr>
            </w:pPr>
            <w:r w:rsidRPr="00C269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8FB46" w14:textId="77777777" w:rsidR="00A16A39" w:rsidRPr="00C26987" w:rsidRDefault="00A16A39" w:rsidP="004F4672">
            <w:pPr>
              <w:pStyle w:val="rowtabella0"/>
              <w:jc w:val="center"/>
              <w:rPr>
                <w:color w:val="002060"/>
              </w:rPr>
            </w:pPr>
            <w:r w:rsidRPr="00C26987">
              <w:rPr>
                <w:color w:val="002060"/>
              </w:rPr>
              <w:t>0</w:t>
            </w:r>
          </w:p>
        </w:tc>
      </w:tr>
      <w:tr w:rsidR="00A16A39" w:rsidRPr="00C26987" w14:paraId="0A3E883F"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545522" w14:textId="77777777" w:rsidR="00A16A39" w:rsidRPr="00C26987" w:rsidRDefault="00A16A39" w:rsidP="004F4672">
            <w:pPr>
              <w:pStyle w:val="rowtabella0"/>
              <w:rPr>
                <w:color w:val="002060"/>
              </w:rPr>
            </w:pPr>
            <w:r w:rsidRPr="00C26987">
              <w:rPr>
                <w:color w:val="002060"/>
              </w:rPr>
              <w:t xml:space="preserve">A.S.D. </w:t>
            </w:r>
            <w:proofErr w:type="gramStart"/>
            <w:r w:rsidRPr="00C26987">
              <w:rPr>
                <w:color w:val="002060"/>
              </w:rPr>
              <w:t>CITTA</w:t>
            </w:r>
            <w:proofErr w:type="gramEnd"/>
            <w:r w:rsidRPr="00C26987">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2B5D2" w14:textId="77777777" w:rsidR="00A16A39" w:rsidRPr="00C26987" w:rsidRDefault="00A16A39" w:rsidP="004F4672">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032B"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46635"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1D413"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1A80F"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9020B" w14:textId="77777777" w:rsidR="00A16A39" w:rsidRPr="00C26987" w:rsidRDefault="00A16A39" w:rsidP="004F4672">
            <w:pPr>
              <w:pStyle w:val="rowtabella0"/>
              <w:jc w:val="center"/>
              <w:rPr>
                <w:color w:val="002060"/>
              </w:rPr>
            </w:pPr>
            <w:r w:rsidRPr="00C2698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03B7D"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6D592" w14:textId="77777777" w:rsidR="00A16A39" w:rsidRPr="00C26987" w:rsidRDefault="00A16A39" w:rsidP="004F4672">
            <w:pPr>
              <w:pStyle w:val="rowtabella0"/>
              <w:jc w:val="center"/>
              <w:rPr>
                <w:color w:val="002060"/>
              </w:rPr>
            </w:pPr>
            <w:r w:rsidRPr="00C2698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C0D7E" w14:textId="77777777" w:rsidR="00A16A39" w:rsidRPr="00C26987" w:rsidRDefault="00A16A39" w:rsidP="004F4672">
            <w:pPr>
              <w:pStyle w:val="rowtabella0"/>
              <w:jc w:val="center"/>
              <w:rPr>
                <w:color w:val="002060"/>
              </w:rPr>
            </w:pPr>
            <w:r w:rsidRPr="00C26987">
              <w:rPr>
                <w:color w:val="002060"/>
              </w:rPr>
              <w:t>0</w:t>
            </w:r>
          </w:p>
        </w:tc>
      </w:tr>
      <w:tr w:rsidR="00A16A39" w:rsidRPr="00C26987" w14:paraId="5CB01B77"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FD9AE7" w14:textId="77777777" w:rsidR="00A16A39" w:rsidRPr="00C26987" w:rsidRDefault="00A16A39" w:rsidP="004F4672">
            <w:pPr>
              <w:pStyle w:val="rowtabella0"/>
              <w:rPr>
                <w:color w:val="002060"/>
              </w:rPr>
            </w:pPr>
            <w:r w:rsidRPr="00C2698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445E" w14:textId="77777777" w:rsidR="00A16A39" w:rsidRPr="00C26987" w:rsidRDefault="00A16A39" w:rsidP="004F4672">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7A9AF"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568D5"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6714"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650D8"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83B92" w14:textId="77777777" w:rsidR="00A16A39" w:rsidRPr="00C26987" w:rsidRDefault="00A16A39" w:rsidP="004F4672">
            <w:pPr>
              <w:pStyle w:val="rowtabella0"/>
              <w:jc w:val="center"/>
              <w:rPr>
                <w:color w:val="002060"/>
              </w:rPr>
            </w:pPr>
            <w:r w:rsidRPr="00C2698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2265B" w14:textId="77777777" w:rsidR="00A16A39" w:rsidRPr="00C26987" w:rsidRDefault="00A16A39" w:rsidP="004F4672">
            <w:pPr>
              <w:pStyle w:val="rowtabella0"/>
              <w:jc w:val="center"/>
              <w:rPr>
                <w:color w:val="002060"/>
              </w:rPr>
            </w:pPr>
            <w:r w:rsidRPr="00C269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6547D" w14:textId="77777777" w:rsidR="00A16A39" w:rsidRPr="00C26987" w:rsidRDefault="00A16A39" w:rsidP="004F4672">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41AAD" w14:textId="77777777" w:rsidR="00A16A39" w:rsidRPr="00C26987" w:rsidRDefault="00A16A39" w:rsidP="004F4672">
            <w:pPr>
              <w:pStyle w:val="rowtabella0"/>
              <w:jc w:val="center"/>
              <w:rPr>
                <w:color w:val="002060"/>
              </w:rPr>
            </w:pPr>
            <w:r w:rsidRPr="00C26987">
              <w:rPr>
                <w:color w:val="002060"/>
              </w:rPr>
              <w:t>0</w:t>
            </w:r>
          </w:p>
        </w:tc>
      </w:tr>
      <w:tr w:rsidR="00A16A39" w:rsidRPr="00C26987" w14:paraId="707F1D24"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1A7C0B" w14:textId="77777777" w:rsidR="00A16A39" w:rsidRPr="00C26987" w:rsidRDefault="00A16A39" w:rsidP="004F4672">
            <w:pPr>
              <w:pStyle w:val="rowtabella0"/>
              <w:rPr>
                <w:color w:val="002060"/>
              </w:rPr>
            </w:pPr>
            <w:r w:rsidRPr="00C26987">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ADB3" w14:textId="77777777" w:rsidR="00A16A39" w:rsidRPr="00C26987" w:rsidRDefault="00A16A39" w:rsidP="004F4672">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5A809"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C2C6D"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10C30"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D8F4B"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DB7C" w14:textId="77777777" w:rsidR="00A16A39" w:rsidRPr="00C26987" w:rsidRDefault="00A16A39" w:rsidP="004F4672">
            <w:pPr>
              <w:pStyle w:val="rowtabella0"/>
              <w:jc w:val="center"/>
              <w:rPr>
                <w:color w:val="002060"/>
              </w:rPr>
            </w:pPr>
            <w:r w:rsidRPr="00C2698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6D01B" w14:textId="77777777" w:rsidR="00A16A39" w:rsidRPr="00C26987" w:rsidRDefault="00A16A39" w:rsidP="004F4672">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A6E28" w14:textId="77777777" w:rsidR="00A16A39" w:rsidRPr="00C26987" w:rsidRDefault="00A16A39" w:rsidP="004F4672">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0BFE9" w14:textId="77777777" w:rsidR="00A16A39" w:rsidRPr="00C26987" w:rsidRDefault="00A16A39" w:rsidP="004F4672">
            <w:pPr>
              <w:pStyle w:val="rowtabella0"/>
              <w:jc w:val="center"/>
              <w:rPr>
                <w:color w:val="002060"/>
              </w:rPr>
            </w:pPr>
            <w:r w:rsidRPr="00C26987">
              <w:rPr>
                <w:color w:val="002060"/>
              </w:rPr>
              <w:t>0</w:t>
            </w:r>
          </w:p>
        </w:tc>
      </w:tr>
      <w:tr w:rsidR="00A16A39" w:rsidRPr="00C26987" w14:paraId="1D4DC07E"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DE391" w14:textId="77777777" w:rsidR="00A16A39" w:rsidRPr="00C26987" w:rsidRDefault="00A16A39" w:rsidP="004F4672">
            <w:pPr>
              <w:pStyle w:val="rowtabella0"/>
              <w:rPr>
                <w:color w:val="002060"/>
              </w:rPr>
            </w:pPr>
            <w:r w:rsidRPr="00C26987">
              <w:rPr>
                <w:color w:val="002060"/>
              </w:rPr>
              <w:t xml:space="preserve">A.S.D. CALCIO </w:t>
            </w:r>
            <w:proofErr w:type="gramStart"/>
            <w:r w:rsidRPr="00C26987">
              <w:rPr>
                <w:color w:val="002060"/>
              </w:rPr>
              <w:t>S.ELPIDIO</w:t>
            </w:r>
            <w:proofErr w:type="gramEnd"/>
            <w:r w:rsidRPr="00C26987">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00452" w14:textId="77777777" w:rsidR="00A16A39" w:rsidRPr="00C26987" w:rsidRDefault="00A16A39" w:rsidP="004F4672">
            <w:pPr>
              <w:pStyle w:val="rowtabella0"/>
              <w:jc w:val="center"/>
              <w:rPr>
                <w:color w:val="002060"/>
              </w:rPr>
            </w:pPr>
            <w:r w:rsidRPr="00C269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2A50A"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25629"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04188"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EC1B1"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9817C" w14:textId="77777777" w:rsidR="00A16A39" w:rsidRPr="00C26987" w:rsidRDefault="00A16A39" w:rsidP="004F4672">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95840" w14:textId="77777777" w:rsidR="00A16A39" w:rsidRPr="00C26987" w:rsidRDefault="00A16A39" w:rsidP="004F4672">
            <w:pPr>
              <w:pStyle w:val="rowtabella0"/>
              <w:jc w:val="center"/>
              <w:rPr>
                <w:color w:val="002060"/>
              </w:rPr>
            </w:pPr>
            <w:r w:rsidRPr="00C269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B5FCC"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6F910" w14:textId="77777777" w:rsidR="00A16A39" w:rsidRPr="00C26987" w:rsidRDefault="00A16A39" w:rsidP="004F4672">
            <w:pPr>
              <w:pStyle w:val="rowtabella0"/>
              <w:jc w:val="center"/>
              <w:rPr>
                <w:color w:val="002060"/>
              </w:rPr>
            </w:pPr>
            <w:r w:rsidRPr="00C26987">
              <w:rPr>
                <w:color w:val="002060"/>
              </w:rPr>
              <w:t>0</w:t>
            </w:r>
          </w:p>
        </w:tc>
      </w:tr>
      <w:tr w:rsidR="00A16A39" w:rsidRPr="00C26987" w14:paraId="22554BDC"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DE67E8" w14:textId="77777777" w:rsidR="00A16A39" w:rsidRPr="00C26987" w:rsidRDefault="00A16A39" w:rsidP="004F4672">
            <w:pPr>
              <w:pStyle w:val="rowtabella0"/>
              <w:rPr>
                <w:color w:val="002060"/>
              </w:rPr>
            </w:pPr>
            <w:r w:rsidRPr="00C26987">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509B8" w14:textId="77777777" w:rsidR="00A16A39" w:rsidRPr="00C26987" w:rsidRDefault="00A16A39" w:rsidP="004F4672">
            <w:pPr>
              <w:pStyle w:val="rowtabella0"/>
              <w:jc w:val="center"/>
              <w:rPr>
                <w:color w:val="002060"/>
              </w:rPr>
            </w:pPr>
            <w:r w:rsidRPr="00C269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2BAE6"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E856"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622D3"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2F4F6"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C4208" w14:textId="77777777" w:rsidR="00A16A39" w:rsidRPr="00C26987" w:rsidRDefault="00A16A39" w:rsidP="004F4672">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DFD60" w14:textId="77777777" w:rsidR="00A16A39" w:rsidRPr="00C26987" w:rsidRDefault="00A16A39" w:rsidP="004F4672">
            <w:pPr>
              <w:pStyle w:val="rowtabella0"/>
              <w:jc w:val="center"/>
              <w:rPr>
                <w:color w:val="002060"/>
              </w:rPr>
            </w:pPr>
            <w:r w:rsidRPr="00C269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4F3A"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2794" w14:textId="77777777" w:rsidR="00A16A39" w:rsidRPr="00C26987" w:rsidRDefault="00A16A39" w:rsidP="004F4672">
            <w:pPr>
              <w:pStyle w:val="rowtabella0"/>
              <w:jc w:val="center"/>
              <w:rPr>
                <w:color w:val="002060"/>
              </w:rPr>
            </w:pPr>
            <w:r w:rsidRPr="00C26987">
              <w:rPr>
                <w:color w:val="002060"/>
              </w:rPr>
              <w:t>0</w:t>
            </w:r>
          </w:p>
        </w:tc>
      </w:tr>
      <w:tr w:rsidR="00A16A39" w:rsidRPr="00C26987" w14:paraId="26D540AD"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BEA66" w14:textId="77777777" w:rsidR="00A16A39" w:rsidRPr="00C26987" w:rsidRDefault="00A16A39" w:rsidP="004F4672">
            <w:pPr>
              <w:pStyle w:val="rowtabella0"/>
              <w:rPr>
                <w:color w:val="002060"/>
              </w:rPr>
            </w:pPr>
            <w:r w:rsidRPr="00C26987">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C1CBB" w14:textId="77777777" w:rsidR="00A16A39" w:rsidRPr="00C26987" w:rsidRDefault="00A16A39" w:rsidP="004F4672">
            <w:pPr>
              <w:pStyle w:val="rowtabella0"/>
              <w:jc w:val="center"/>
              <w:rPr>
                <w:color w:val="002060"/>
              </w:rPr>
            </w:pPr>
            <w:r w:rsidRPr="00C269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6E4F5"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7F97"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DB5F9"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ADD70"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DCC34" w14:textId="77777777" w:rsidR="00A16A39" w:rsidRPr="00C26987" w:rsidRDefault="00A16A39" w:rsidP="004F4672">
            <w:pPr>
              <w:pStyle w:val="rowtabella0"/>
              <w:jc w:val="center"/>
              <w:rPr>
                <w:color w:val="002060"/>
              </w:rPr>
            </w:pPr>
            <w:r w:rsidRPr="00C2698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FE1C6" w14:textId="77777777" w:rsidR="00A16A39" w:rsidRPr="00C26987" w:rsidRDefault="00A16A39" w:rsidP="004F4672">
            <w:pPr>
              <w:pStyle w:val="rowtabella0"/>
              <w:jc w:val="center"/>
              <w:rPr>
                <w:color w:val="002060"/>
              </w:rPr>
            </w:pPr>
            <w:r w:rsidRPr="00C2698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53E92" w14:textId="77777777" w:rsidR="00A16A39" w:rsidRPr="00C26987" w:rsidRDefault="00A16A39" w:rsidP="004F4672">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E587B" w14:textId="77777777" w:rsidR="00A16A39" w:rsidRPr="00C26987" w:rsidRDefault="00A16A39" w:rsidP="004F4672">
            <w:pPr>
              <w:pStyle w:val="rowtabella0"/>
              <w:jc w:val="center"/>
              <w:rPr>
                <w:color w:val="002060"/>
              </w:rPr>
            </w:pPr>
            <w:r w:rsidRPr="00C26987">
              <w:rPr>
                <w:color w:val="002060"/>
              </w:rPr>
              <w:t>0</w:t>
            </w:r>
          </w:p>
        </w:tc>
      </w:tr>
      <w:tr w:rsidR="00A16A39" w:rsidRPr="00C26987" w14:paraId="1D8E7BC3"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EE617" w14:textId="77777777" w:rsidR="00A16A39" w:rsidRPr="00C26987" w:rsidRDefault="00A16A39" w:rsidP="004F4672">
            <w:pPr>
              <w:pStyle w:val="rowtabella0"/>
              <w:rPr>
                <w:color w:val="002060"/>
              </w:rPr>
            </w:pPr>
            <w:r w:rsidRPr="00C26987">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DF7DD"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ACEA0"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594D6"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B9EDF"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AB5A3"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72C3F" w14:textId="77777777" w:rsidR="00A16A39" w:rsidRPr="00C26987" w:rsidRDefault="00A16A39" w:rsidP="004F4672">
            <w:pPr>
              <w:pStyle w:val="rowtabella0"/>
              <w:jc w:val="center"/>
              <w:rPr>
                <w:color w:val="002060"/>
              </w:rPr>
            </w:pPr>
            <w:r w:rsidRPr="00C269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93472" w14:textId="77777777" w:rsidR="00A16A39" w:rsidRPr="00C26987" w:rsidRDefault="00A16A39" w:rsidP="004F4672">
            <w:pPr>
              <w:pStyle w:val="rowtabella0"/>
              <w:jc w:val="center"/>
              <w:rPr>
                <w:color w:val="002060"/>
              </w:rPr>
            </w:pPr>
            <w:r w:rsidRPr="00C2698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DBECD" w14:textId="77777777" w:rsidR="00A16A39" w:rsidRPr="00C26987" w:rsidRDefault="00A16A39" w:rsidP="004F4672">
            <w:pPr>
              <w:pStyle w:val="rowtabella0"/>
              <w:jc w:val="center"/>
              <w:rPr>
                <w:color w:val="002060"/>
              </w:rPr>
            </w:pPr>
            <w:r w:rsidRPr="00C269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D7996" w14:textId="77777777" w:rsidR="00A16A39" w:rsidRPr="00C26987" w:rsidRDefault="00A16A39" w:rsidP="004F4672">
            <w:pPr>
              <w:pStyle w:val="rowtabella0"/>
              <w:jc w:val="center"/>
              <w:rPr>
                <w:color w:val="002060"/>
              </w:rPr>
            </w:pPr>
            <w:r w:rsidRPr="00C26987">
              <w:rPr>
                <w:color w:val="002060"/>
              </w:rPr>
              <w:t>0</w:t>
            </w:r>
          </w:p>
        </w:tc>
      </w:tr>
      <w:tr w:rsidR="00A16A39" w:rsidRPr="00C26987" w14:paraId="1E391DA0"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2E9C83" w14:textId="77777777" w:rsidR="00A16A39" w:rsidRPr="00C26987" w:rsidRDefault="00A16A39" w:rsidP="004F4672">
            <w:pPr>
              <w:pStyle w:val="rowtabella0"/>
              <w:rPr>
                <w:color w:val="002060"/>
                <w:lang w:val="es-ES"/>
              </w:rPr>
            </w:pPr>
            <w:r w:rsidRPr="00C26987">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74207"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CEAE0"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4F2B"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8FC83"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C09E7"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4B45D" w14:textId="77777777" w:rsidR="00A16A39" w:rsidRPr="00C26987" w:rsidRDefault="00A16A39" w:rsidP="004F4672">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83EA1" w14:textId="77777777" w:rsidR="00A16A39" w:rsidRPr="00C26987" w:rsidRDefault="00A16A39" w:rsidP="004F4672">
            <w:pPr>
              <w:pStyle w:val="rowtabella0"/>
              <w:jc w:val="center"/>
              <w:rPr>
                <w:color w:val="002060"/>
              </w:rPr>
            </w:pPr>
            <w:r w:rsidRPr="00C2698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7A770" w14:textId="77777777" w:rsidR="00A16A39" w:rsidRPr="00C26987" w:rsidRDefault="00A16A39" w:rsidP="004F4672">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F64C0" w14:textId="77777777" w:rsidR="00A16A39" w:rsidRPr="00C26987" w:rsidRDefault="00A16A39" w:rsidP="004F4672">
            <w:pPr>
              <w:pStyle w:val="rowtabella0"/>
              <w:jc w:val="center"/>
              <w:rPr>
                <w:color w:val="002060"/>
              </w:rPr>
            </w:pPr>
            <w:r w:rsidRPr="00C26987">
              <w:rPr>
                <w:color w:val="002060"/>
              </w:rPr>
              <w:t>0</w:t>
            </w:r>
          </w:p>
        </w:tc>
      </w:tr>
      <w:tr w:rsidR="00A16A39" w:rsidRPr="00C26987" w14:paraId="5C8AFD84"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250FB" w14:textId="77777777" w:rsidR="00A16A39" w:rsidRPr="00C26987" w:rsidRDefault="00A16A39" w:rsidP="004F4672">
            <w:pPr>
              <w:pStyle w:val="rowtabella0"/>
              <w:rPr>
                <w:color w:val="002060"/>
              </w:rPr>
            </w:pPr>
            <w:r w:rsidRPr="00C26987">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5617"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B74C"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CE40F"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5DA42"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2E267"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6DBF" w14:textId="77777777" w:rsidR="00A16A39" w:rsidRPr="00C26987" w:rsidRDefault="00A16A39" w:rsidP="004F4672">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31A9E" w14:textId="77777777" w:rsidR="00A16A39" w:rsidRPr="00C26987" w:rsidRDefault="00A16A39" w:rsidP="004F4672">
            <w:pPr>
              <w:pStyle w:val="rowtabella0"/>
              <w:jc w:val="center"/>
              <w:rPr>
                <w:color w:val="002060"/>
              </w:rPr>
            </w:pPr>
            <w:r w:rsidRPr="00C2698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0FE41" w14:textId="77777777" w:rsidR="00A16A39" w:rsidRPr="00C26987" w:rsidRDefault="00A16A39" w:rsidP="004F4672">
            <w:pPr>
              <w:pStyle w:val="rowtabella0"/>
              <w:jc w:val="center"/>
              <w:rPr>
                <w:color w:val="002060"/>
              </w:rPr>
            </w:pPr>
            <w:r w:rsidRPr="00C2698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7022A" w14:textId="77777777" w:rsidR="00A16A39" w:rsidRPr="00C26987" w:rsidRDefault="00A16A39" w:rsidP="004F4672">
            <w:pPr>
              <w:pStyle w:val="rowtabella0"/>
              <w:jc w:val="center"/>
              <w:rPr>
                <w:color w:val="002060"/>
              </w:rPr>
            </w:pPr>
            <w:r w:rsidRPr="00C26987">
              <w:rPr>
                <w:color w:val="002060"/>
              </w:rPr>
              <w:t>0</w:t>
            </w:r>
          </w:p>
        </w:tc>
      </w:tr>
      <w:tr w:rsidR="00A16A39" w:rsidRPr="00C26987" w14:paraId="04242CC9" w14:textId="77777777" w:rsidTr="004F46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2C9F52" w14:textId="77777777" w:rsidR="00A16A39" w:rsidRPr="00C26987" w:rsidRDefault="00A16A39" w:rsidP="004F4672">
            <w:pPr>
              <w:pStyle w:val="rowtabella0"/>
              <w:rPr>
                <w:color w:val="002060"/>
              </w:rPr>
            </w:pPr>
            <w:r w:rsidRPr="00C26987">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8FBFB"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BB4D"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9611F"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FCE88"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3234D"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E3064" w14:textId="77777777" w:rsidR="00A16A39" w:rsidRPr="00C26987" w:rsidRDefault="00A16A39" w:rsidP="004F4672">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349FD" w14:textId="77777777" w:rsidR="00A16A39" w:rsidRPr="00C26987" w:rsidRDefault="00A16A39" w:rsidP="004F4672">
            <w:pPr>
              <w:pStyle w:val="rowtabella0"/>
              <w:jc w:val="center"/>
              <w:rPr>
                <w:color w:val="002060"/>
              </w:rPr>
            </w:pPr>
            <w:r w:rsidRPr="00C2698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4AB3" w14:textId="77777777" w:rsidR="00A16A39" w:rsidRPr="00C26987" w:rsidRDefault="00A16A39" w:rsidP="004F4672">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07C0F" w14:textId="77777777" w:rsidR="00A16A39" w:rsidRPr="00C26987" w:rsidRDefault="00A16A39" w:rsidP="004F4672">
            <w:pPr>
              <w:pStyle w:val="rowtabella0"/>
              <w:jc w:val="center"/>
              <w:rPr>
                <w:color w:val="002060"/>
              </w:rPr>
            </w:pPr>
            <w:r w:rsidRPr="00C26987">
              <w:rPr>
                <w:color w:val="002060"/>
              </w:rPr>
              <w:t>0</w:t>
            </w:r>
          </w:p>
        </w:tc>
      </w:tr>
    </w:tbl>
    <w:p w14:paraId="7AD6CC9E" w14:textId="77777777" w:rsidR="00A16A39" w:rsidRPr="00C26987" w:rsidRDefault="00A16A39" w:rsidP="00A16A39">
      <w:pPr>
        <w:pStyle w:val="breakline"/>
        <w:rPr>
          <w:rFonts w:eastAsiaTheme="minorEastAsia"/>
          <w:color w:val="002060"/>
        </w:rPr>
      </w:pPr>
    </w:p>
    <w:p w14:paraId="1D74D30B" w14:textId="77777777" w:rsidR="00A16A39" w:rsidRPr="00C26987" w:rsidRDefault="00A16A39" w:rsidP="00A16A39">
      <w:pPr>
        <w:pStyle w:val="breakline"/>
        <w:rPr>
          <w:color w:val="002060"/>
        </w:rPr>
      </w:pPr>
    </w:p>
    <w:p w14:paraId="25D11A66" w14:textId="77777777" w:rsidR="00A16A39" w:rsidRPr="00C26987" w:rsidRDefault="00A16A39" w:rsidP="00A16A39">
      <w:pPr>
        <w:pStyle w:val="sottotitolocampionato10"/>
        <w:rPr>
          <w:color w:val="002060"/>
        </w:rPr>
      </w:pPr>
      <w:r w:rsidRPr="00C26987">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16A39" w:rsidRPr="00C26987" w14:paraId="7749B79C" w14:textId="77777777" w:rsidTr="004F46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E86E1" w14:textId="77777777" w:rsidR="00A16A39" w:rsidRPr="00C26987" w:rsidRDefault="00A16A39" w:rsidP="004F4672">
            <w:pPr>
              <w:pStyle w:val="headertabella0"/>
              <w:rPr>
                <w:color w:val="002060"/>
              </w:rPr>
            </w:pPr>
            <w:r w:rsidRPr="00C2698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95F0D" w14:textId="77777777" w:rsidR="00A16A39" w:rsidRPr="00C26987" w:rsidRDefault="00A16A39" w:rsidP="004F4672">
            <w:pPr>
              <w:pStyle w:val="headertabella0"/>
              <w:rPr>
                <w:color w:val="002060"/>
              </w:rPr>
            </w:pPr>
            <w:r w:rsidRPr="00C2698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02C1E" w14:textId="77777777" w:rsidR="00A16A39" w:rsidRPr="00C26987" w:rsidRDefault="00A16A39" w:rsidP="004F4672">
            <w:pPr>
              <w:pStyle w:val="headertabella0"/>
              <w:rPr>
                <w:color w:val="002060"/>
              </w:rPr>
            </w:pPr>
            <w:r w:rsidRPr="00C2698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97628" w14:textId="77777777" w:rsidR="00A16A39" w:rsidRPr="00C26987" w:rsidRDefault="00A16A39" w:rsidP="004F4672">
            <w:pPr>
              <w:pStyle w:val="headertabella0"/>
              <w:rPr>
                <w:color w:val="002060"/>
              </w:rPr>
            </w:pPr>
            <w:r w:rsidRPr="00C2698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6AEA7" w14:textId="77777777" w:rsidR="00A16A39" w:rsidRPr="00C26987" w:rsidRDefault="00A16A39" w:rsidP="004F4672">
            <w:pPr>
              <w:pStyle w:val="headertabella0"/>
              <w:rPr>
                <w:color w:val="002060"/>
              </w:rPr>
            </w:pPr>
            <w:r w:rsidRPr="00C2698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71981" w14:textId="77777777" w:rsidR="00A16A39" w:rsidRPr="00C26987" w:rsidRDefault="00A16A39" w:rsidP="004F4672">
            <w:pPr>
              <w:pStyle w:val="headertabella0"/>
              <w:rPr>
                <w:color w:val="002060"/>
              </w:rPr>
            </w:pPr>
            <w:r w:rsidRPr="00C2698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A45BB" w14:textId="77777777" w:rsidR="00A16A39" w:rsidRPr="00C26987" w:rsidRDefault="00A16A39" w:rsidP="004F4672">
            <w:pPr>
              <w:pStyle w:val="headertabella0"/>
              <w:rPr>
                <w:color w:val="002060"/>
              </w:rPr>
            </w:pPr>
            <w:r w:rsidRPr="00C2698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1BE92" w14:textId="77777777" w:rsidR="00A16A39" w:rsidRPr="00C26987" w:rsidRDefault="00A16A39" w:rsidP="004F4672">
            <w:pPr>
              <w:pStyle w:val="headertabella0"/>
              <w:rPr>
                <w:color w:val="002060"/>
              </w:rPr>
            </w:pPr>
            <w:r w:rsidRPr="00C2698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8C441" w14:textId="77777777" w:rsidR="00A16A39" w:rsidRPr="00C26987" w:rsidRDefault="00A16A39" w:rsidP="004F4672">
            <w:pPr>
              <w:pStyle w:val="headertabella0"/>
              <w:rPr>
                <w:color w:val="002060"/>
              </w:rPr>
            </w:pPr>
            <w:r w:rsidRPr="00C2698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DA398" w14:textId="77777777" w:rsidR="00A16A39" w:rsidRPr="00C26987" w:rsidRDefault="00A16A39" w:rsidP="004F4672">
            <w:pPr>
              <w:pStyle w:val="headertabella0"/>
              <w:rPr>
                <w:color w:val="002060"/>
              </w:rPr>
            </w:pPr>
            <w:r w:rsidRPr="00C26987">
              <w:rPr>
                <w:color w:val="002060"/>
              </w:rPr>
              <w:t>PE</w:t>
            </w:r>
          </w:p>
        </w:tc>
      </w:tr>
      <w:tr w:rsidR="00A16A39" w:rsidRPr="00C26987" w14:paraId="603BFC5B" w14:textId="77777777" w:rsidTr="004F46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15E11E" w14:textId="77777777" w:rsidR="00A16A39" w:rsidRPr="00C26987" w:rsidRDefault="00A16A39" w:rsidP="004F4672">
            <w:pPr>
              <w:pStyle w:val="rowtabella0"/>
              <w:rPr>
                <w:color w:val="002060"/>
              </w:rPr>
            </w:pPr>
            <w:r w:rsidRPr="00C26987">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A2911" w14:textId="77777777" w:rsidR="00A16A39" w:rsidRPr="00C26987" w:rsidRDefault="00A16A39" w:rsidP="004F4672">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663F8"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5DF0F"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B249B"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82633"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E4ED7" w14:textId="77777777" w:rsidR="00A16A39" w:rsidRPr="00C26987" w:rsidRDefault="00A16A39" w:rsidP="004F4672">
            <w:pPr>
              <w:pStyle w:val="rowtabella0"/>
              <w:jc w:val="center"/>
              <w:rPr>
                <w:color w:val="002060"/>
              </w:rPr>
            </w:pPr>
            <w:r w:rsidRPr="00C2698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35F8D" w14:textId="77777777" w:rsidR="00A16A39" w:rsidRPr="00C26987" w:rsidRDefault="00A16A39" w:rsidP="004F4672">
            <w:pPr>
              <w:pStyle w:val="rowtabella0"/>
              <w:jc w:val="center"/>
              <w:rPr>
                <w:color w:val="002060"/>
              </w:rPr>
            </w:pPr>
            <w:r w:rsidRPr="00C269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58F13" w14:textId="77777777" w:rsidR="00A16A39" w:rsidRPr="00C26987" w:rsidRDefault="00A16A39" w:rsidP="004F4672">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E8047" w14:textId="77777777" w:rsidR="00A16A39" w:rsidRPr="00C26987" w:rsidRDefault="00A16A39" w:rsidP="004F4672">
            <w:pPr>
              <w:pStyle w:val="rowtabella0"/>
              <w:jc w:val="center"/>
              <w:rPr>
                <w:color w:val="002060"/>
              </w:rPr>
            </w:pPr>
            <w:r w:rsidRPr="00C26987">
              <w:rPr>
                <w:color w:val="002060"/>
              </w:rPr>
              <w:t>0</w:t>
            </w:r>
          </w:p>
        </w:tc>
      </w:tr>
      <w:tr w:rsidR="00A16A39" w:rsidRPr="00C26987" w14:paraId="49E8E5CD"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4D23B8" w14:textId="77777777" w:rsidR="00A16A39" w:rsidRPr="00C26987" w:rsidRDefault="00A16A39" w:rsidP="004F4672">
            <w:pPr>
              <w:pStyle w:val="rowtabella0"/>
              <w:rPr>
                <w:color w:val="002060"/>
              </w:rPr>
            </w:pPr>
            <w:r w:rsidRPr="00C26987">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42EE" w14:textId="77777777" w:rsidR="00A16A39" w:rsidRPr="00C26987" w:rsidRDefault="00A16A39" w:rsidP="004F4672">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46C52"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C40AF"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A4A93"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BC173"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8F64D" w14:textId="77777777" w:rsidR="00A16A39" w:rsidRPr="00C26987" w:rsidRDefault="00A16A39" w:rsidP="004F4672">
            <w:pPr>
              <w:pStyle w:val="rowtabella0"/>
              <w:jc w:val="center"/>
              <w:rPr>
                <w:color w:val="002060"/>
              </w:rPr>
            </w:pPr>
            <w:r w:rsidRPr="00C2698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DB12D" w14:textId="77777777" w:rsidR="00A16A39" w:rsidRPr="00C26987" w:rsidRDefault="00A16A39" w:rsidP="004F4672">
            <w:pPr>
              <w:pStyle w:val="rowtabella0"/>
              <w:jc w:val="center"/>
              <w:rPr>
                <w:color w:val="002060"/>
              </w:rPr>
            </w:pPr>
            <w:r w:rsidRPr="00C269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30273" w14:textId="77777777" w:rsidR="00A16A39" w:rsidRPr="00C26987" w:rsidRDefault="00A16A39" w:rsidP="004F4672">
            <w:pPr>
              <w:pStyle w:val="rowtabella0"/>
              <w:jc w:val="center"/>
              <w:rPr>
                <w:color w:val="002060"/>
              </w:rPr>
            </w:pPr>
            <w:r w:rsidRPr="00C269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1B1A6" w14:textId="77777777" w:rsidR="00A16A39" w:rsidRPr="00C26987" w:rsidRDefault="00A16A39" w:rsidP="004F4672">
            <w:pPr>
              <w:pStyle w:val="rowtabella0"/>
              <w:jc w:val="center"/>
              <w:rPr>
                <w:color w:val="002060"/>
              </w:rPr>
            </w:pPr>
            <w:r w:rsidRPr="00C26987">
              <w:rPr>
                <w:color w:val="002060"/>
              </w:rPr>
              <w:t>0</w:t>
            </w:r>
          </w:p>
        </w:tc>
      </w:tr>
      <w:tr w:rsidR="00A16A39" w:rsidRPr="00C26987" w14:paraId="351F00B8"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C4C1AB" w14:textId="77777777" w:rsidR="00A16A39" w:rsidRPr="00C26987" w:rsidRDefault="00A16A39" w:rsidP="004F4672">
            <w:pPr>
              <w:pStyle w:val="rowtabella0"/>
              <w:rPr>
                <w:color w:val="002060"/>
              </w:rPr>
            </w:pPr>
            <w:r w:rsidRPr="00C26987">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66894" w14:textId="77777777" w:rsidR="00A16A39" w:rsidRPr="00C26987" w:rsidRDefault="00A16A39" w:rsidP="004F4672">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DD18"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CA7B4"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70E4"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9C61F"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297A9" w14:textId="77777777" w:rsidR="00A16A39" w:rsidRPr="00C26987" w:rsidRDefault="00A16A39" w:rsidP="004F4672">
            <w:pPr>
              <w:pStyle w:val="rowtabella0"/>
              <w:jc w:val="center"/>
              <w:rPr>
                <w:color w:val="002060"/>
              </w:rPr>
            </w:pPr>
            <w:r w:rsidRPr="00C2698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106BD" w14:textId="77777777" w:rsidR="00A16A39" w:rsidRPr="00C26987" w:rsidRDefault="00A16A39" w:rsidP="004F4672">
            <w:pPr>
              <w:pStyle w:val="rowtabella0"/>
              <w:jc w:val="center"/>
              <w:rPr>
                <w:color w:val="002060"/>
              </w:rPr>
            </w:pPr>
            <w:r w:rsidRPr="00C2698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C3A0E" w14:textId="77777777" w:rsidR="00A16A39" w:rsidRPr="00C26987" w:rsidRDefault="00A16A39" w:rsidP="004F4672">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C0A2B" w14:textId="77777777" w:rsidR="00A16A39" w:rsidRPr="00C26987" w:rsidRDefault="00A16A39" w:rsidP="004F4672">
            <w:pPr>
              <w:pStyle w:val="rowtabella0"/>
              <w:jc w:val="center"/>
              <w:rPr>
                <w:color w:val="002060"/>
              </w:rPr>
            </w:pPr>
            <w:r w:rsidRPr="00C26987">
              <w:rPr>
                <w:color w:val="002060"/>
              </w:rPr>
              <w:t>0</w:t>
            </w:r>
          </w:p>
        </w:tc>
      </w:tr>
      <w:tr w:rsidR="00A16A39" w:rsidRPr="00C26987" w14:paraId="111297D9"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B584E" w14:textId="77777777" w:rsidR="00A16A39" w:rsidRPr="00C26987" w:rsidRDefault="00A16A39" w:rsidP="004F4672">
            <w:pPr>
              <w:pStyle w:val="rowtabella0"/>
              <w:rPr>
                <w:color w:val="002060"/>
              </w:rPr>
            </w:pPr>
            <w:r w:rsidRPr="00C26987">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76A6D" w14:textId="77777777" w:rsidR="00A16A39" w:rsidRPr="00C26987" w:rsidRDefault="00A16A39" w:rsidP="004F4672">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A9305"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6E75F"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6DA5A"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37EAF"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C268" w14:textId="77777777" w:rsidR="00A16A39" w:rsidRPr="00C26987" w:rsidRDefault="00A16A39" w:rsidP="004F4672">
            <w:pPr>
              <w:pStyle w:val="rowtabella0"/>
              <w:jc w:val="center"/>
              <w:rPr>
                <w:color w:val="002060"/>
              </w:rPr>
            </w:pPr>
            <w:r w:rsidRPr="00C2698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210E2" w14:textId="77777777" w:rsidR="00A16A39" w:rsidRPr="00C26987" w:rsidRDefault="00A16A39" w:rsidP="004F4672">
            <w:pPr>
              <w:pStyle w:val="rowtabella0"/>
              <w:jc w:val="center"/>
              <w:rPr>
                <w:color w:val="002060"/>
              </w:rPr>
            </w:pPr>
            <w:r w:rsidRPr="00C269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E86BE"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3FC4B" w14:textId="77777777" w:rsidR="00A16A39" w:rsidRPr="00C26987" w:rsidRDefault="00A16A39" w:rsidP="004F4672">
            <w:pPr>
              <w:pStyle w:val="rowtabella0"/>
              <w:jc w:val="center"/>
              <w:rPr>
                <w:color w:val="002060"/>
              </w:rPr>
            </w:pPr>
            <w:r w:rsidRPr="00C26987">
              <w:rPr>
                <w:color w:val="002060"/>
              </w:rPr>
              <w:t>0</w:t>
            </w:r>
          </w:p>
        </w:tc>
      </w:tr>
      <w:tr w:rsidR="00A16A39" w:rsidRPr="00C26987" w14:paraId="04ADDBCA"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82811" w14:textId="77777777" w:rsidR="00A16A39" w:rsidRPr="00C26987" w:rsidRDefault="00A16A39" w:rsidP="004F4672">
            <w:pPr>
              <w:pStyle w:val="rowtabella0"/>
              <w:rPr>
                <w:color w:val="002060"/>
              </w:rPr>
            </w:pPr>
            <w:r w:rsidRPr="00C26987">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5CB8B" w14:textId="77777777" w:rsidR="00A16A39" w:rsidRPr="00C26987" w:rsidRDefault="00A16A39" w:rsidP="004F4672">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E9C9E"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B1C76"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A425"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1201"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A627" w14:textId="77777777" w:rsidR="00A16A39" w:rsidRPr="00C26987" w:rsidRDefault="00A16A39" w:rsidP="004F4672">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6EE54" w14:textId="77777777" w:rsidR="00A16A39" w:rsidRPr="00C26987" w:rsidRDefault="00A16A39" w:rsidP="004F4672">
            <w:pPr>
              <w:pStyle w:val="rowtabella0"/>
              <w:jc w:val="center"/>
              <w:rPr>
                <w:color w:val="002060"/>
              </w:rPr>
            </w:pPr>
            <w:r w:rsidRPr="00C269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1BCEB"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96A40" w14:textId="77777777" w:rsidR="00A16A39" w:rsidRPr="00C26987" w:rsidRDefault="00A16A39" w:rsidP="004F4672">
            <w:pPr>
              <w:pStyle w:val="rowtabella0"/>
              <w:jc w:val="center"/>
              <w:rPr>
                <w:color w:val="002060"/>
              </w:rPr>
            </w:pPr>
            <w:r w:rsidRPr="00C26987">
              <w:rPr>
                <w:color w:val="002060"/>
              </w:rPr>
              <w:t>0</w:t>
            </w:r>
          </w:p>
        </w:tc>
      </w:tr>
      <w:tr w:rsidR="00A16A39" w:rsidRPr="00C26987" w14:paraId="4BF75DCD"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59340" w14:textId="77777777" w:rsidR="00A16A39" w:rsidRPr="00C26987" w:rsidRDefault="00A16A39" w:rsidP="004F4672">
            <w:pPr>
              <w:pStyle w:val="rowtabella0"/>
              <w:rPr>
                <w:color w:val="002060"/>
              </w:rPr>
            </w:pPr>
            <w:r w:rsidRPr="00C2698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EC0F0" w14:textId="77777777" w:rsidR="00A16A39" w:rsidRPr="00C26987" w:rsidRDefault="00A16A39" w:rsidP="004F4672">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C83FD"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61B7"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19D66"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00589"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10413" w14:textId="77777777" w:rsidR="00A16A39" w:rsidRPr="00C26987" w:rsidRDefault="00A16A39" w:rsidP="004F4672">
            <w:pPr>
              <w:pStyle w:val="rowtabella0"/>
              <w:jc w:val="center"/>
              <w:rPr>
                <w:color w:val="002060"/>
              </w:rPr>
            </w:pPr>
            <w:r w:rsidRPr="00C2698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64CA8" w14:textId="77777777" w:rsidR="00A16A39" w:rsidRPr="00C26987" w:rsidRDefault="00A16A39" w:rsidP="004F4672">
            <w:pPr>
              <w:pStyle w:val="rowtabella0"/>
              <w:jc w:val="center"/>
              <w:rPr>
                <w:color w:val="002060"/>
              </w:rPr>
            </w:pPr>
            <w:r w:rsidRPr="00C269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79756"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56A9A" w14:textId="77777777" w:rsidR="00A16A39" w:rsidRPr="00C26987" w:rsidRDefault="00A16A39" w:rsidP="004F4672">
            <w:pPr>
              <w:pStyle w:val="rowtabella0"/>
              <w:jc w:val="center"/>
              <w:rPr>
                <w:color w:val="002060"/>
              </w:rPr>
            </w:pPr>
            <w:r w:rsidRPr="00C26987">
              <w:rPr>
                <w:color w:val="002060"/>
              </w:rPr>
              <w:t>0</w:t>
            </w:r>
          </w:p>
        </w:tc>
      </w:tr>
      <w:tr w:rsidR="00A16A39" w:rsidRPr="00C26987" w14:paraId="656E2CF8"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D662BA" w14:textId="77777777" w:rsidR="00A16A39" w:rsidRPr="00C26987" w:rsidRDefault="00A16A39" w:rsidP="004F4672">
            <w:pPr>
              <w:pStyle w:val="rowtabella0"/>
              <w:rPr>
                <w:color w:val="002060"/>
              </w:rPr>
            </w:pPr>
            <w:r w:rsidRPr="00C26987">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670EF" w14:textId="77777777" w:rsidR="00A16A39" w:rsidRPr="00C26987" w:rsidRDefault="00A16A39" w:rsidP="004F4672">
            <w:pPr>
              <w:pStyle w:val="rowtabella0"/>
              <w:jc w:val="center"/>
              <w:rPr>
                <w:color w:val="002060"/>
              </w:rPr>
            </w:pPr>
            <w:r w:rsidRPr="00C269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741F1"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9681C"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BBE6E"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56E03"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A19DF" w14:textId="77777777" w:rsidR="00A16A39" w:rsidRPr="00C26987" w:rsidRDefault="00A16A39" w:rsidP="004F4672">
            <w:pPr>
              <w:pStyle w:val="rowtabella0"/>
              <w:jc w:val="center"/>
              <w:rPr>
                <w:color w:val="002060"/>
              </w:rPr>
            </w:pPr>
            <w:r w:rsidRPr="00C2698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F3D02" w14:textId="77777777" w:rsidR="00A16A39" w:rsidRPr="00C26987" w:rsidRDefault="00A16A39" w:rsidP="004F4672">
            <w:pPr>
              <w:pStyle w:val="rowtabella0"/>
              <w:jc w:val="center"/>
              <w:rPr>
                <w:color w:val="002060"/>
              </w:rPr>
            </w:pPr>
            <w:r w:rsidRPr="00C2698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42F29"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20749" w14:textId="77777777" w:rsidR="00A16A39" w:rsidRPr="00C26987" w:rsidRDefault="00A16A39" w:rsidP="004F4672">
            <w:pPr>
              <w:pStyle w:val="rowtabella0"/>
              <w:jc w:val="center"/>
              <w:rPr>
                <w:color w:val="002060"/>
              </w:rPr>
            </w:pPr>
            <w:r w:rsidRPr="00C26987">
              <w:rPr>
                <w:color w:val="002060"/>
              </w:rPr>
              <w:t>0</w:t>
            </w:r>
          </w:p>
        </w:tc>
      </w:tr>
      <w:tr w:rsidR="00A16A39" w:rsidRPr="00C26987" w14:paraId="6EE447A3"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021CD" w14:textId="77777777" w:rsidR="00A16A39" w:rsidRPr="00C26987" w:rsidRDefault="00A16A39" w:rsidP="004F4672">
            <w:pPr>
              <w:pStyle w:val="rowtabella0"/>
              <w:rPr>
                <w:color w:val="002060"/>
              </w:rPr>
            </w:pPr>
            <w:r w:rsidRPr="00C26987">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D8B0B" w14:textId="77777777" w:rsidR="00A16A39" w:rsidRPr="00C26987" w:rsidRDefault="00A16A39" w:rsidP="004F4672">
            <w:pPr>
              <w:pStyle w:val="rowtabella0"/>
              <w:jc w:val="center"/>
              <w:rPr>
                <w:color w:val="002060"/>
              </w:rPr>
            </w:pPr>
            <w:r w:rsidRPr="00C269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E91B"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A8EEB" w14:textId="77777777" w:rsidR="00A16A39" w:rsidRPr="00C26987" w:rsidRDefault="00A16A39" w:rsidP="004F4672">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9AC9B"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F8AFA"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37C67" w14:textId="77777777" w:rsidR="00A16A39" w:rsidRPr="00C26987" w:rsidRDefault="00A16A39" w:rsidP="004F4672">
            <w:pPr>
              <w:pStyle w:val="rowtabella0"/>
              <w:jc w:val="center"/>
              <w:rPr>
                <w:color w:val="002060"/>
              </w:rPr>
            </w:pPr>
            <w:r w:rsidRPr="00C269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83E41" w14:textId="77777777" w:rsidR="00A16A39" w:rsidRPr="00C26987" w:rsidRDefault="00A16A39" w:rsidP="004F4672">
            <w:pPr>
              <w:pStyle w:val="rowtabella0"/>
              <w:jc w:val="center"/>
              <w:rPr>
                <w:color w:val="002060"/>
              </w:rPr>
            </w:pPr>
            <w:r w:rsidRPr="00C2698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91E59" w14:textId="77777777" w:rsidR="00A16A39" w:rsidRPr="00C26987" w:rsidRDefault="00A16A39" w:rsidP="004F4672">
            <w:pPr>
              <w:pStyle w:val="rowtabella0"/>
              <w:jc w:val="center"/>
              <w:rPr>
                <w:color w:val="002060"/>
              </w:rPr>
            </w:pPr>
            <w:r w:rsidRPr="00C269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E3B43" w14:textId="77777777" w:rsidR="00A16A39" w:rsidRPr="00C26987" w:rsidRDefault="00A16A39" w:rsidP="004F4672">
            <w:pPr>
              <w:pStyle w:val="rowtabella0"/>
              <w:jc w:val="center"/>
              <w:rPr>
                <w:color w:val="002060"/>
              </w:rPr>
            </w:pPr>
            <w:r w:rsidRPr="00C26987">
              <w:rPr>
                <w:color w:val="002060"/>
              </w:rPr>
              <w:t>0</w:t>
            </w:r>
          </w:p>
        </w:tc>
      </w:tr>
      <w:tr w:rsidR="00A16A39" w:rsidRPr="00C26987" w14:paraId="0026F825"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9D314D" w14:textId="77777777" w:rsidR="00A16A39" w:rsidRPr="00C26987" w:rsidRDefault="00A16A39" w:rsidP="004F4672">
            <w:pPr>
              <w:pStyle w:val="rowtabella0"/>
              <w:rPr>
                <w:color w:val="002060"/>
                <w:lang w:val="es-ES"/>
              </w:rPr>
            </w:pPr>
            <w:r w:rsidRPr="00C26987">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91ED5"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08C46"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22A6D"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27EFF"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EEFF3"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82C06" w14:textId="77777777" w:rsidR="00A16A39" w:rsidRPr="00C26987" w:rsidRDefault="00A16A39" w:rsidP="004F4672">
            <w:pPr>
              <w:pStyle w:val="rowtabella0"/>
              <w:jc w:val="center"/>
              <w:rPr>
                <w:color w:val="002060"/>
              </w:rPr>
            </w:pPr>
            <w:r w:rsidRPr="00C269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DA77D" w14:textId="77777777" w:rsidR="00A16A39" w:rsidRPr="00C26987" w:rsidRDefault="00A16A39" w:rsidP="004F4672">
            <w:pPr>
              <w:pStyle w:val="rowtabella0"/>
              <w:jc w:val="center"/>
              <w:rPr>
                <w:color w:val="002060"/>
              </w:rPr>
            </w:pPr>
            <w:r w:rsidRPr="00C2698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F40ED" w14:textId="77777777" w:rsidR="00A16A39" w:rsidRPr="00C26987" w:rsidRDefault="00A16A39" w:rsidP="004F4672">
            <w:pPr>
              <w:pStyle w:val="rowtabella0"/>
              <w:jc w:val="center"/>
              <w:rPr>
                <w:color w:val="002060"/>
              </w:rPr>
            </w:pPr>
            <w:r w:rsidRPr="00C269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A87C2" w14:textId="77777777" w:rsidR="00A16A39" w:rsidRPr="00C26987" w:rsidRDefault="00A16A39" w:rsidP="004F4672">
            <w:pPr>
              <w:pStyle w:val="rowtabella0"/>
              <w:jc w:val="center"/>
              <w:rPr>
                <w:color w:val="002060"/>
              </w:rPr>
            </w:pPr>
            <w:r w:rsidRPr="00C26987">
              <w:rPr>
                <w:color w:val="002060"/>
              </w:rPr>
              <w:t>0</w:t>
            </w:r>
          </w:p>
        </w:tc>
      </w:tr>
      <w:tr w:rsidR="00A16A39" w:rsidRPr="00C26987" w14:paraId="79861CBA"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0A4EAC" w14:textId="77777777" w:rsidR="00A16A39" w:rsidRPr="00C26987" w:rsidRDefault="00A16A39" w:rsidP="004F4672">
            <w:pPr>
              <w:pStyle w:val="rowtabella0"/>
              <w:rPr>
                <w:color w:val="002060"/>
              </w:rPr>
            </w:pPr>
            <w:r w:rsidRPr="00C26987">
              <w:rPr>
                <w:color w:val="002060"/>
              </w:rPr>
              <w:lastRenderedPageBreak/>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91546" w14:textId="77777777" w:rsidR="00A16A39" w:rsidRPr="00C26987" w:rsidRDefault="00A16A39" w:rsidP="004F4672">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1D8CD"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F70E"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0B1F9" w14:textId="77777777" w:rsidR="00A16A39" w:rsidRPr="00C26987" w:rsidRDefault="00A16A39" w:rsidP="004F4672">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867CA" w14:textId="77777777" w:rsidR="00A16A39" w:rsidRPr="00C26987" w:rsidRDefault="00A16A39" w:rsidP="004F4672">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6B0D" w14:textId="77777777" w:rsidR="00A16A39" w:rsidRPr="00C26987" w:rsidRDefault="00A16A39" w:rsidP="004F4672">
            <w:pPr>
              <w:pStyle w:val="rowtabella0"/>
              <w:jc w:val="center"/>
              <w:rPr>
                <w:color w:val="002060"/>
              </w:rPr>
            </w:pPr>
            <w:r w:rsidRPr="00C2698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1B42F" w14:textId="77777777" w:rsidR="00A16A39" w:rsidRPr="00C26987" w:rsidRDefault="00A16A39" w:rsidP="004F4672">
            <w:pPr>
              <w:pStyle w:val="rowtabella0"/>
              <w:jc w:val="center"/>
              <w:rPr>
                <w:color w:val="002060"/>
              </w:rPr>
            </w:pPr>
            <w:r w:rsidRPr="00C2698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A161C" w14:textId="77777777" w:rsidR="00A16A39" w:rsidRPr="00C26987" w:rsidRDefault="00A16A39" w:rsidP="004F4672">
            <w:pPr>
              <w:pStyle w:val="rowtabella0"/>
              <w:jc w:val="center"/>
              <w:rPr>
                <w:color w:val="002060"/>
              </w:rPr>
            </w:pPr>
            <w:r w:rsidRPr="00C269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F225D" w14:textId="77777777" w:rsidR="00A16A39" w:rsidRPr="00C26987" w:rsidRDefault="00A16A39" w:rsidP="004F4672">
            <w:pPr>
              <w:pStyle w:val="rowtabella0"/>
              <w:jc w:val="center"/>
              <w:rPr>
                <w:color w:val="002060"/>
              </w:rPr>
            </w:pPr>
            <w:r w:rsidRPr="00C26987">
              <w:rPr>
                <w:color w:val="002060"/>
              </w:rPr>
              <w:t>0</w:t>
            </w:r>
          </w:p>
        </w:tc>
      </w:tr>
      <w:tr w:rsidR="00A16A39" w:rsidRPr="00C26987" w14:paraId="0FA044B5" w14:textId="77777777" w:rsidTr="004F46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090EB2" w14:textId="77777777" w:rsidR="00A16A39" w:rsidRPr="00C26987" w:rsidRDefault="00A16A39" w:rsidP="004F4672">
            <w:pPr>
              <w:pStyle w:val="rowtabella0"/>
              <w:rPr>
                <w:color w:val="002060"/>
              </w:rPr>
            </w:pPr>
            <w:r w:rsidRPr="00C26987">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97B5"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9DAD0"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C3229"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D0525"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B2366"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9DA6B" w14:textId="77777777" w:rsidR="00A16A39" w:rsidRPr="00C26987" w:rsidRDefault="00A16A39" w:rsidP="004F4672">
            <w:pPr>
              <w:pStyle w:val="rowtabella0"/>
              <w:jc w:val="center"/>
              <w:rPr>
                <w:color w:val="002060"/>
              </w:rPr>
            </w:pPr>
            <w:r w:rsidRPr="00C2698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D16F6" w14:textId="77777777" w:rsidR="00A16A39" w:rsidRPr="00C26987" w:rsidRDefault="00A16A39" w:rsidP="004F4672">
            <w:pPr>
              <w:pStyle w:val="rowtabella0"/>
              <w:jc w:val="center"/>
              <w:rPr>
                <w:color w:val="002060"/>
              </w:rPr>
            </w:pPr>
            <w:r w:rsidRPr="00C2698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697E9" w14:textId="77777777" w:rsidR="00A16A39" w:rsidRPr="00C26987" w:rsidRDefault="00A16A39" w:rsidP="004F4672">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E967F" w14:textId="77777777" w:rsidR="00A16A39" w:rsidRPr="00C26987" w:rsidRDefault="00A16A39" w:rsidP="004F4672">
            <w:pPr>
              <w:pStyle w:val="rowtabella0"/>
              <w:jc w:val="center"/>
              <w:rPr>
                <w:color w:val="002060"/>
              </w:rPr>
            </w:pPr>
            <w:r w:rsidRPr="00C26987">
              <w:rPr>
                <w:color w:val="002060"/>
              </w:rPr>
              <w:t>0</w:t>
            </w:r>
          </w:p>
        </w:tc>
      </w:tr>
      <w:tr w:rsidR="00A16A39" w:rsidRPr="00C26987" w14:paraId="5DD86AE3" w14:textId="77777777" w:rsidTr="004F46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787A92" w14:textId="77777777" w:rsidR="00A16A39" w:rsidRPr="00C26987" w:rsidRDefault="00A16A39" w:rsidP="004F4672">
            <w:pPr>
              <w:pStyle w:val="rowtabella0"/>
              <w:rPr>
                <w:color w:val="002060"/>
              </w:rPr>
            </w:pPr>
            <w:r w:rsidRPr="00C26987">
              <w:rPr>
                <w:color w:val="002060"/>
              </w:rPr>
              <w:t>POL. CSI STELLA A.S.D.</w:t>
            </w:r>
            <w:r>
              <w:rPr>
                <w:color w:val="002060"/>
              </w:rPr>
              <w:t xml:space="preserve"> </w:t>
            </w:r>
            <w:r w:rsidRPr="005B7AB5">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2E9F6"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661AE" w14:textId="77777777" w:rsidR="00A16A39" w:rsidRPr="00C26987" w:rsidRDefault="00A16A39" w:rsidP="004F4672">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E057C" w14:textId="77777777" w:rsidR="00A16A39" w:rsidRPr="00C26987" w:rsidRDefault="00A16A39" w:rsidP="004F4672">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54581" w14:textId="77777777" w:rsidR="00A16A39" w:rsidRPr="00C26987" w:rsidRDefault="00A16A39" w:rsidP="004F4672">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84F71" w14:textId="77777777" w:rsidR="00A16A39" w:rsidRPr="00C26987" w:rsidRDefault="00A16A39" w:rsidP="004F4672">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C52E7" w14:textId="77777777" w:rsidR="00A16A39" w:rsidRPr="00C26987" w:rsidRDefault="00A16A39" w:rsidP="004F4672">
            <w:pPr>
              <w:pStyle w:val="rowtabella0"/>
              <w:jc w:val="center"/>
              <w:rPr>
                <w:color w:val="002060"/>
              </w:rPr>
            </w:pPr>
            <w:r w:rsidRPr="00C2698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5523F" w14:textId="77777777" w:rsidR="00A16A39" w:rsidRPr="00C26987" w:rsidRDefault="00A16A39" w:rsidP="004F4672">
            <w:pPr>
              <w:pStyle w:val="rowtabella0"/>
              <w:jc w:val="center"/>
              <w:rPr>
                <w:color w:val="002060"/>
              </w:rPr>
            </w:pPr>
            <w:r w:rsidRPr="00C2698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0E4C5" w14:textId="77777777" w:rsidR="00A16A39" w:rsidRPr="00C26987" w:rsidRDefault="00A16A39" w:rsidP="004F4672">
            <w:pPr>
              <w:pStyle w:val="rowtabella0"/>
              <w:jc w:val="center"/>
              <w:rPr>
                <w:color w:val="002060"/>
              </w:rPr>
            </w:pPr>
            <w:r w:rsidRPr="00C2698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54802" w14:textId="77777777" w:rsidR="00A16A39" w:rsidRPr="00C26987" w:rsidRDefault="00A16A39" w:rsidP="004F4672">
            <w:pPr>
              <w:pStyle w:val="rowtabella0"/>
              <w:jc w:val="center"/>
              <w:rPr>
                <w:color w:val="002060"/>
              </w:rPr>
            </w:pPr>
            <w:r w:rsidRPr="00C26987">
              <w:rPr>
                <w:color w:val="002060"/>
              </w:rPr>
              <w:t>0</w:t>
            </w:r>
          </w:p>
        </w:tc>
      </w:tr>
    </w:tbl>
    <w:p w14:paraId="52897189" w14:textId="77777777" w:rsidR="00A16A39" w:rsidRPr="00C26987" w:rsidRDefault="00A16A39" w:rsidP="00A16A39">
      <w:pPr>
        <w:pStyle w:val="breakline"/>
        <w:rPr>
          <w:rFonts w:eastAsiaTheme="minorEastAsia"/>
          <w:color w:val="002060"/>
        </w:rPr>
      </w:pPr>
    </w:p>
    <w:p w14:paraId="076A6B3F" w14:textId="77777777" w:rsidR="00313CD7" w:rsidRPr="005B7AB5" w:rsidRDefault="00313CD7" w:rsidP="00313CD7">
      <w:pPr>
        <w:pStyle w:val="breakline"/>
        <w:rPr>
          <w:color w:val="002060"/>
        </w:rPr>
      </w:pPr>
    </w:p>
    <w:p w14:paraId="4F20362B" w14:textId="77777777" w:rsidR="00313CD7" w:rsidRDefault="00313CD7" w:rsidP="00313CD7">
      <w:pPr>
        <w:pStyle w:val="breakline"/>
        <w:rPr>
          <w:color w:val="002060"/>
        </w:rPr>
      </w:pPr>
    </w:p>
    <w:p w14:paraId="1D29B749" w14:textId="77777777" w:rsidR="00313CD7" w:rsidRPr="005B7AB5" w:rsidRDefault="00313CD7" w:rsidP="00313CD7">
      <w:pPr>
        <w:pStyle w:val="breakline"/>
        <w:rPr>
          <w:rFonts w:eastAsiaTheme="minorEastAsia"/>
          <w:color w:val="002060"/>
        </w:rPr>
      </w:pPr>
    </w:p>
    <w:p w14:paraId="69EC90D2" w14:textId="77777777" w:rsidR="00313CD7" w:rsidRDefault="00313CD7" w:rsidP="00313CD7">
      <w:pPr>
        <w:pStyle w:val="breakline"/>
        <w:rPr>
          <w:rFonts w:eastAsiaTheme="minorEastAsia"/>
          <w:color w:val="002060"/>
        </w:rPr>
      </w:pPr>
    </w:p>
    <w:p w14:paraId="0EBB5E70" w14:textId="77777777" w:rsidR="00C47324" w:rsidRPr="00D62A78" w:rsidRDefault="00C47324" w:rsidP="00C47324">
      <w:pPr>
        <w:pStyle w:val="titolocampionato0"/>
        <w:shd w:val="clear" w:color="auto" w:fill="CCCCCC"/>
        <w:spacing w:before="80" w:after="40"/>
        <w:rPr>
          <w:color w:val="002060"/>
        </w:rPr>
      </w:pPr>
      <w:r w:rsidRPr="00D62A78">
        <w:rPr>
          <w:color w:val="002060"/>
        </w:rPr>
        <w:t>COPPA MARCHE CALCIO 5 serie D</w:t>
      </w:r>
    </w:p>
    <w:p w14:paraId="45229BA5" w14:textId="7D7448D1" w:rsidR="00C47324" w:rsidRPr="007D644B" w:rsidRDefault="00C47324" w:rsidP="00C47324">
      <w:pPr>
        <w:pStyle w:val="LndNormale1"/>
        <w:jc w:val="center"/>
        <w:rPr>
          <w:color w:val="002060"/>
          <w:sz w:val="36"/>
          <w:szCs w:val="36"/>
        </w:rPr>
      </w:pPr>
      <w:r>
        <w:rPr>
          <w:b/>
          <w:color w:val="002060"/>
          <w:sz w:val="36"/>
          <w:szCs w:val="36"/>
        </w:rPr>
        <w:t xml:space="preserve">SQUADRE QUALIFICATE </w:t>
      </w:r>
      <w:r>
        <w:rPr>
          <w:b/>
          <w:color w:val="002060"/>
          <w:sz w:val="36"/>
          <w:szCs w:val="36"/>
        </w:rPr>
        <w:t>ALLE SEMIFINALI</w:t>
      </w:r>
    </w:p>
    <w:p w14:paraId="5BB9E22E" w14:textId="77777777" w:rsidR="00C47324" w:rsidRDefault="00C47324" w:rsidP="00C47324">
      <w:pPr>
        <w:pStyle w:val="breakline"/>
        <w:rPr>
          <w:rFonts w:ascii="Arial" w:eastAsiaTheme="minorEastAsia" w:hAnsi="Arial" w:cs="Arial"/>
          <w:color w:val="002060"/>
          <w:sz w:val="22"/>
          <w:szCs w:val="22"/>
        </w:rPr>
      </w:pPr>
    </w:p>
    <w:p w14:paraId="0526E55E" w14:textId="4484EBAC" w:rsidR="00C47324" w:rsidRDefault="00C47324" w:rsidP="00C47324">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 xml:space="preserve">Al termine </w:t>
      </w:r>
      <w:r>
        <w:rPr>
          <w:rFonts w:ascii="Arial" w:eastAsiaTheme="minorEastAsia" w:hAnsi="Arial" w:cs="Arial"/>
          <w:color w:val="002060"/>
          <w:sz w:val="22"/>
          <w:szCs w:val="22"/>
        </w:rPr>
        <w:t>dei Quarti di Finale</w:t>
      </w:r>
      <w:r>
        <w:rPr>
          <w:rFonts w:ascii="Arial" w:eastAsiaTheme="minorEastAsia" w:hAnsi="Arial" w:cs="Arial"/>
          <w:color w:val="002060"/>
          <w:sz w:val="22"/>
          <w:szCs w:val="22"/>
        </w:rPr>
        <w:t xml:space="preserve"> si sono qualificate </w:t>
      </w:r>
      <w:r>
        <w:rPr>
          <w:rFonts w:ascii="Arial" w:eastAsiaTheme="minorEastAsia" w:hAnsi="Arial" w:cs="Arial"/>
          <w:color w:val="002060"/>
          <w:sz w:val="22"/>
          <w:szCs w:val="22"/>
        </w:rPr>
        <w:t>alle</w:t>
      </w:r>
      <w:r>
        <w:rPr>
          <w:rFonts w:ascii="Arial" w:eastAsiaTheme="minorEastAsia" w:hAnsi="Arial" w:cs="Arial"/>
          <w:color w:val="002060"/>
          <w:sz w:val="22"/>
          <w:szCs w:val="22"/>
        </w:rPr>
        <w:t xml:space="preserve"> </w:t>
      </w:r>
      <w:r>
        <w:rPr>
          <w:rFonts w:ascii="Arial" w:eastAsiaTheme="minorEastAsia" w:hAnsi="Arial" w:cs="Arial"/>
          <w:color w:val="002060"/>
          <w:sz w:val="22"/>
          <w:szCs w:val="22"/>
        </w:rPr>
        <w:t xml:space="preserve">Semifinali </w:t>
      </w:r>
      <w:r>
        <w:rPr>
          <w:rFonts w:ascii="Arial" w:eastAsiaTheme="minorEastAsia" w:hAnsi="Arial" w:cs="Arial"/>
          <w:color w:val="002060"/>
          <w:sz w:val="22"/>
          <w:szCs w:val="22"/>
        </w:rPr>
        <w:t>le seguenti squadre:</w:t>
      </w:r>
    </w:p>
    <w:p w14:paraId="4039F4C8" w14:textId="77777777" w:rsidR="00C47324" w:rsidRDefault="00C47324" w:rsidP="00C47324">
      <w:pPr>
        <w:pStyle w:val="breakline"/>
        <w:rPr>
          <w:rFonts w:ascii="Arial" w:eastAsiaTheme="minorEastAsia" w:hAnsi="Arial" w:cs="Arial"/>
          <w:color w:val="002060"/>
          <w:sz w:val="22"/>
          <w:szCs w:val="22"/>
        </w:rPr>
      </w:pPr>
    </w:p>
    <w:p w14:paraId="154E3108" w14:textId="77777777" w:rsidR="00C47324" w:rsidRPr="00C47324" w:rsidRDefault="00C47324" w:rsidP="00C47324">
      <w:pPr>
        <w:pStyle w:val="breakline"/>
        <w:rPr>
          <w:rFonts w:ascii="Arial" w:eastAsiaTheme="minorEastAsia" w:hAnsi="Arial" w:cs="Arial"/>
          <w:b/>
          <w:bCs/>
          <w:color w:val="002060"/>
          <w:sz w:val="22"/>
          <w:szCs w:val="22"/>
          <w:lang w:val="es-ES"/>
        </w:rPr>
      </w:pPr>
      <w:r w:rsidRPr="00C47324">
        <w:rPr>
          <w:rFonts w:ascii="Arial" w:eastAsiaTheme="minorEastAsia" w:hAnsi="Arial" w:cs="Arial"/>
          <w:b/>
          <w:bCs/>
          <w:color w:val="002060"/>
          <w:sz w:val="22"/>
          <w:szCs w:val="22"/>
          <w:lang w:val="es-ES"/>
        </w:rPr>
        <w:t>VALMISA FUTSAL A.S.D.</w:t>
      </w:r>
    </w:p>
    <w:p w14:paraId="027EAC8C" w14:textId="77777777" w:rsidR="00C47324" w:rsidRPr="00C47324" w:rsidRDefault="00C47324" w:rsidP="00C47324">
      <w:pPr>
        <w:pStyle w:val="breakline"/>
        <w:rPr>
          <w:rFonts w:ascii="Arial" w:eastAsiaTheme="minorEastAsia" w:hAnsi="Arial" w:cs="Arial"/>
          <w:b/>
          <w:bCs/>
          <w:color w:val="002060"/>
          <w:sz w:val="22"/>
          <w:szCs w:val="22"/>
        </w:rPr>
      </w:pPr>
      <w:r w:rsidRPr="00C47324">
        <w:rPr>
          <w:rFonts w:ascii="Arial" w:eastAsiaTheme="minorEastAsia" w:hAnsi="Arial" w:cs="Arial"/>
          <w:b/>
          <w:bCs/>
          <w:color w:val="002060"/>
          <w:sz w:val="22"/>
          <w:szCs w:val="22"/>
        </w:rPr>
        <w:t>FUTSAL ANCONA</w:t>
      </w:r>
    </w:p>
    <w:p w14:paraId="41EED5B2" w14:textId="77777777" w:rsidR="00C47324" w:rsidRPr="00E33EB5" w:rsidRDefault="00C47324" w:rsidP="00C47324">
      <w:pPr>
        <w:pStyle w:val="breakline"/>
        <w:rPr>
          <w:rFonts w:ascii="Arial" w:eastAsiaTheme="minorEastAsia" w:hAnsi="Arial" w:cs="Arial"/>
          <w:b/>
          <w:bCs/>
          <w:color w:val="002060"/>
          <w:sz w:val="22"/>
          <w:szCs w:val="22"/>
        </w:rPr>
      </w:pPr>
      <w:r w:rsidRPr="00E33EB5">
        <w:rPr>
          <w:rFonts w:ascii="Arial" w:eastAsiaTheme="minorEastAsia" w:hAnsi="Arial" w:cs="Arial"/>
          <w:b/>
          <w:bCs/>
          <w:color w:val="002060"/>
          <w:sz w:val="22"/>
          <w:szCs w:val="22"/>
        </w:rPr>
        <w:t>FUTSAL OTTRANO</w:t>
      </w:r>
    </w:p>
    <w:p w14:paraId="0288ED6D" w14:textId="77777777" w:rsidR="00C47324" w:rsidRPr="00E33EB5" w:rsidRDefault="00C47324" w:rsidP="00C47324">
      <w:pPr>
        <w:pStyle w:val="breakline"/>
        <w:rPr>
          <w:rFonts w:ascii="Arial" w:eastAsiaTheme="minorEastAsia" w:hAnsi="Arial" w:cs="Arial"/>
          <w:b/>
          <w:bCs/>
          <w:color w:val="002060"/>
          <w:sz w:val="22"/>
          <w:szCs w:val="22"/>
        </w:rPr>
      </w:pPr>
      <w:r>
        <w:rPr>
          <w:rFonts w:ascii="Arial" w:eastAsiaTheme="minorEastAsia" w:hAnsi="Arial" w:cs="Arial"/>
          <w:b/>
          <w:bCs/>
          <w:color w:val="002060"/>
          <w:sz w:val="22"/>
          <w:szCs w:val="22"/>
        </w:rPr>
        <w:t>VAL TENNA UNITED</w:t>
      </w:r>
    </w:p>
    <w:p w14:paraId="53C4491E" w14:textId="77777777" w:rsidR="00C47324" w:rsidRDefault="00C47324" w:rsidP="00C47324">
      <w:pPr>
        <w:pStyle w:val="Corpodeltesto21"/>
        <w:rPr>
          <w:rFonts w:ascii="Arial" w:hAnsi="Arial" w:cs="Arial"/>
          <w:color w:val="002060"/>
          <w:sz w:val="22"/>
        </w:rPr>
      </w:pPr>
    </w:p>
    <w:tbl>
      <w:tblPr>
        <w:tblW w:w="10151" w:type="dxa"/>
        <w:tblInd w:w="55" w:type="dxa"/>
        <w:tblCellMar>
          <w:left w:w="70" w:type="dxa"/>
          <w:right w:w="70" w:type="dxa"/>
        </w:tblCellMar>
        <w:tblLook w:val="04A0" w:firstRow="1" w:lastRow="0" w:firstColumn="1" w:lastColumn="0" w:noHBand="0" w:noVBand="1"/>
      </w:tblPr>
      <w:tblGrid>
        <w:gridCol w:w="3489"/>
        <w:gridCol w:w="2835"/>
        <w:gridCol w:w="2268"/>
        <w:gridCol w:w="1559"/>
      </w:tblGrid>
      <w:tr w:rsidR="00C47324" w:rsidRPr="00F45EB9" w14:paraId="2A187AA9" w14:textId="77777777" w:rsidTr="00020320">
        <w:trPr>
          <w:trHeight w:val="240"/>
        </w:trPr>
        <w:tc>
          <w:tcPr>
            <w:tcW w:w="3489" w:type="dxa"/>
            <w:tcBorders>
              <w:left w:val="nil"/>
              <w:right w:val="nil"/>
            </w:tcBorders>
            <w:shd w:val="clear" w:color="000000" w:fill="EAEAEA"/>
            <w:noWrap/>
            <w:vAlign w:val="center"/>
            <w:hideMark/>
          </w:tcPr>
          <w:p w14:paraId="2C35F63E" w14:textId="77777777" w:rsidR="00C47324" w:rsidRPr="00F45EB9" w:rsidRDefault="00C47324" w:rsidP="004F4672">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Ottavi</w:t>
            </w:r>
          </w:p>
        </w:tc>
        <w:tc>
          <w:tcPr>
            <w:tcW w:w="2835" w:type="dxa"/>
            <w:tcBorders>
              <w:top w:val="nil"/>
              <w:left w:val="nil"/>
              <w:right w:val="nil"/>
            </w:tcBorders>
            <w:shd w:val="clear" w:color="000000" w:fill="EAEAEA"/>
            <w:noWrap/>
            <w:vAlign w:val="center"/>
            <w:hideMark/>
          </w:tcPr>
          <w:p w14:paraId="2D34630B" w14:textId="77777777" w:rsidR="00C47324" w:rsidRPr="00F45EB9" w:rsidRDefault="00C47324" w:rsidP="004F4672">
            <w:pPr>
              <w:jc w:val="center"/>
              <w:rPr>
                <w:rFonts w:ascii="Arial" w:hAnsi="Arial" w:cs="Arial"/>
                <w:b/>
                <w:bCs/>
                <w:color w:val="002060"/>
                <w:sz w:val="22"/>
                <w:szCs w:val="22"/>
              </w:rPr>
            </w:pPr>
            <w:r>
              <w:rPr>
                <w:rFonts w:ascii="Arial" w:hAnsi="Arial" w:cs="Arial"/>
                <w:b/>
                <w:bCs/>
                <w:color w:val="002060"/>
                <w:sz w:val="22"/>
                <w:szCs w:val="22"/>
              </w:rPr>
              <w:t>Quarti</w:t>
            </w:r>
          </w:p>
        </w:tc>
        <w:tc>
          <w:tcPr>
            <w:tcW w:w="2268" w:type="dxa"/>
            <w:tcBorders>
              <w:top w:val="nil"/>
              <w:left w:val="nil"/>
              <w:bottom w:val="nil"/>
              <w:right w:val="nil"/>
            </w:tcBorders>
            <w:shd w:val="clear" w:color="000000" w:fill="EAEAEA"/>
            <w:noWrap/>
            <w:vAlign w:val="center"/>
            <w:hideMark/>
          </w:tcPr>
          <w:p w14:paraId="4DC87184" w14:textId="77777777" w:rsidR="00C47324" w:rsidRPr="00F45EB9" w:rsidRDefault="00C47324" w:rsidP="004F4672">
            <w:pPr>
              <w:rPr>
                <w:rFonts w:ascii="Arial" w:hAnsi="Arial" w:cs="Arial"/>
                <w:b/>
                <w:bCs/>
                <w:color w:val="002060"/>
                <w:sz w:val="22"/>
                <w:szCs w:val="22"/>
              </w:rPr>
            </w:pPr>
            <w:r>
              <w:rPr>
                <w:rFonts w:ascii="Arial" w:hAnsi="Arial" w:cs="Arial"/>
                <w:b/>
                <w:bCs/>
                <w:color w:val="002060"/>
                <w:sz w:val="22"/>
                <w:szCs w:val="22"/>
              </w:rPr>
              <w:t xml:space="preserve">           Semifinali</w:t>
            </w:r>
          </w:p>
        </w:tc>
        <w:tc>
          <w:tcPr>
            <w:tcW w:w="1559" w:type="dxa"/>
            <w:tcBorders>
              <w:top w:val="nil"/>
              <w:left w:val="nil"/>
              <w:bottom w:val="nil"/>
              <w:right w:val="nil"/>
            </w:tcBorders>
            <w:shd w:val="clear" w:color="000000" w:fill="EAEAEA"/>
            <w:vAlign w:val="center"/>
          </w:tcPr>
          <w:p w14:paraId="1DB7AA99" w14:textId="77777777" w:rsidR="00C47324" w:rsidRDefault="00C47324" w:rsidP="004F4672">
            <w:pPr>
              <w:rPr>
                <w:rFonts w:ascii="Arial" w:hAnsi="Arial" w:cs="Arial"/>
                <w:b/>
                <w:bCs/>
                <w:color w:val="002060"/>
                <w:sz w:val="22"/>
                <w:szCs w:val="22"/>
              </w:rPr>
            </w:pPr>
            <w:r>
              <w:rPr>
                <w:rFonts w:ascii="Arial" w:hAnsi="Arial" w:cs="Arial"/>
                <w:b/>
                <w:bCs/>
                <w:color w:val="002060"/>
                <w:sz w:val="22"/>
                <w:szCs w:val="22"/>
              </w:rPr>
              <w:t xml:space="preserve">           Finale</w:t>
            </w:r>
          </w:p>
        </w:tc>
      </w:tr>
    </w:tbl>
    <w:p w14:paraId="08267F63" w14:textId="77777777" w:rsidR="00C47324" w:rsidRDefault="00C47324" w:rsidP="00C47324">
      <w:pPr>
        <w:pStyle w:val="Corpodeltesto21"/>
        <w:rPr>
          <w:rFonts w:ascii="Arial" w:hAnsi="Arial" w:cs="Arial"/>
          <w:color w:val="002060"/>
          <w:sz w:val="22"/>
        </w:rPr>
      </w:pPr>
    </w:p>
    <w:p w14:paraId="47F1B236" w14:textId="77777777" w:rsidR="00C47324" w:rsidRDefault="00C47324" w:rsidP="00C47324">
      <w:pPr>
        <w:pStyle w:val="Corpodeltesto21"/>
        <w:rPr>
          <w:rFonts w:ascii="Arial" w:hAnsi="Arial" w:cs="Arial"/>
          <w:color w:val="002060"/>
          <w:sz w:val="22"/>
        </w:rPr>
      </w:pPr>
      <w:r w:rsidRPr="00F45EB9">
        <w:rPr>
          <w:rFonts w:ascii="Arial" w:hAnsi="Arial" w:cs="Arial"/>
          <w:color w:val="000090"/>
          <w:sz w:val="17"/>
          <w:szCs w:val="17"/>
        </w:rPr>
        <w:t> </w:t>
      </w:r>
      <w:r>
        <w:rPr>
          <w:rFonts w:ascii="Arial" w:hAnsi="Arial" w:cs="Arial"/>
          <w:color w:val="000090"/>
          <w:sz w:val="17"/>
          <w:szCs w:val="17"/>
        </w:rPr>
        <w:t xml:space="preserve"> </w:t>
      </w:r>
      <w:r w:rsidRPr="00E727CA">
        <w:rPr>
          <w:rFonts w:ascii="Arial" w:hAnsi="Arial" w:cs="Arial"/>
          <w:b/>
          <w:bCs/>
          <w:color w:val="002060"/>
          <w:sz w:val="22"/>
          <w:szCs w:val="22"/>
        </w:rPr>
        <w:t>1^</w:t>
      </w:r>
      <w:r>
        <w:rPr>
          <w:rFonts w:ascii="Arial" w:hAnsi="Arial" w:cs="Arial"/>
          <w:b/>
          <w:bCs/>
          <w:color w:val="002060"/>
          <w:sz w:val="22"/>
          <w:szCs w:val="22"/>
        </w:rPr>
        <w:t xml:space="preserve"> gir. 1 – VADO C5</w:t>
      </w:r>
    </w:p>
    <w:tbl>
      <w:tblPr>
        <w:tblW w:w="10773" w:type="dxa"/>
        <w:tblCellMar>
          <w:left w:w="70" w:type="dxa"/>
          <w:right w:w="70" w:type="dxa"/>
        </w:tblCellMar>
        <w:tblLook w:val="04A0" w:firstRow="1" w:lastRow="0" w:firstColumn="1" w:lastColumn="0" w:noHBand="0" w:noVBand="1"/>
      </w:tblPr>
      <w:tblGrid>
        <w:gridCol w:w="3508"/>
        <w:gridCol w:w="2853"/>
        <w:gridCol w:w="2752"/>
        <w:gridCol w:w="1660"/>
      </w:tblGrid>
      <w:tr w:rsidR="00C47324" w:rsidRPr="00703006" w14:paraId="1F4BB56B" w14:textId="77777777" w:rsidTr="004F4672">
        <w:trPr>
          <w:trHeight w:val="240"/>
        </w:trPr>
        <w:tc>
          <w:tcPr>
            <w:tcW w:w="3508" w:type="dxa"/>
            <w:tcBorders>
              <w:top w:val="single" w:sz="8" w:space="0" w:color="999999"/>
              <w:left w:val="nil"/>
              <w:bottom w:val="nil"/>
              <w:right w:val="single" w:sz="8" w:space="0" w:color="999999"/>
            </w:tcBorders>
            <w:noWrap/>
            <w:vAlign w:val="bottom"/>
            <w:hideMark/>
          </w:tcPr>
          <w:p w14:paraId="1E4E92C4"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4761382D" w14:textId="77777777" w:rsidR="00C47324" w:rsidRPr="00703006" w:rsidRDefault="00C47324" w:rsidP="004F4672">
            <w:pPr>
              <w:rPr>
                <w:rFonts w:ascii="Calibri" w:hAnsi="Calibri" w:cs="Calibri"/>
                <w:b/>
                <w:bCs/>
                <w:color w:val="002060"/>
                <w:sz w:val="18"/>
                <w:szCs w:val="18"/>
              </w:rPr>
            </w:pPr>
          </w:p>
        </w:tc>
        <w:tc>
          <w:tcPr>
            <w:tcW w:w="2752" w:type="dxa"/>
            <w:tcBorders>
              <w:top w:val="nil"/>
              <w:left w:val="nil"/>
              <w:bottom w:val="nil"/>
              <w:right w:val="nil"/>
            </w:tcBorders>
            <w:noWrap/>
            <w:vAlign w:val="bottom"/>
            <w:hideMark/>
          </w:tcPr>
          <w:p w14:paraId="77B5016B" w14:textId="77777777" w:rsidR="00C47324" w:rsidRPr="00703006" w:rsidRDefault="00C47324" w:rsidP="004F4672">
            <w:pPr>
              <w:rPr>
                <w:rFonts w:ascii="Times New Roman" w:hAnsi="Times New Roman"/>
              </w:rPr>
            </w:pPr>
          </w:p>
        </w:tc>
        <w:tc>
          <w:tcPr>
            <w:tcW w:w="1660" w:type="dxa"/>
            <w:tcBorders>
              <w:top w:val="nil"/>
              <w:left w:val="nil"/>
              <w:bottom w:val="nil"/>
              <w:right w:val="single" w:sz="8" w:space="0" w:color="FFFFFF"/>
            </w:tcBorders>
            <w:noWrap/>
            <w:vAlign w:val="bottom"/>
            <w:hideMark/>
          </w:tcPr>
          <w:p w14:paraId="7604555D"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409CE507" w14:textId="77777777" w:rsidTr="004F4672">
        <w:trPr>
          <w:trHeight w:val="255"/>
        </w:trPr>
        <w:tc>
          <w:tcPr>
            <w:tcW w:w="3508" w:type="dxa"/>
            <w:tcBorders>
              <w:top w:val="nil"/>
              <w:left w:val="nil"/>
              <w:bottom w:val="nil"/>
              <w:right w:val="single" w:sz="8" w:space="0" w:color="999999"/>
            </w:tcBorders>
            <w:noWrap/>
            <w:vAlign w:val="bottom"/>
            <w:hideMark/>
          </w:tcPr>
          <w:p w14:paraId="367B7B40"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999999"/>
              <w:right w:val="nil"/>
            </w:tcBorders>
            <w:noWrap/>
            <w:vAlign w:val="bottom"/>
            <w:hideMark/>
          </w:tcPr>
          <w:p w14:paraId="3A3414A0" w14:textId="77777777" w:rsidR="00C47324" w:rsidRPr="00703006" w:rsidRDefault="00C47324" w:rsidP="004F4672">
            <w:pPr>
              <w:jc w:val="left"/>
              <w:rPr>
                <w:rFonts w:ascii="Calibri" w:hAnsi="Calibri" w:cs="Calibri"/>
                <w:b/>
                <w:bCs/>
                <w:color w:val="002060"/>
                <w:sz w:val="18"/>
                <w:szCs w:val="18"/>
              </w:rPr>
            </w:pPr>
            <w:r>
              <w:rPr>
                <w:rFonts w:ascii="Arial" w:hAnsi="Arial" w:cs="Arial"/>
                <w:b/>
                <w:bCs/>
                <w:color w:val="002060"/>
                <w:sz w:val="22"/>
                <w:szCs w:val="22"/>
              </w:rPr>
              <w:t>ANGELI</w:t>
            </w: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7B0817D0" w14:textId="77777777" w:rsidR="00C47324" w:rsidRPr="00703006" w:rsidRDefault="00C47324" w:rsidP="004F4672">
            <w:pPr>
              <w:jc w:val="center"/>
              <w:rPr>
                <w:rFonts w:ascii="Calibri" w:hAnsi="Calibri" w:cs="Calibri"/>
                <w:b/>
                <w:bCs/>
                <w:color w:val="002060"/>
                <w:sz w:val="18"/>
                <w:szCs w:val="18"/>
              </w:rPr>
            </w:pPr>
          </w:p>
        </w:tc>
        <w:tc>
          <w:tcPr>
            <w:tcW w:w="1660" w:type="dxa"/>
            <w:tcBorders>
              <w:top w:val="nil"/>
              <w:left w:val="nil"/>
              <w:bottom w:val="nil"/>
              <w:right w:val="single" w:sz="8" w:space="0" w:color="FFFFFF"/>
            </w:tcBorders>
            <w:noWrap/>
            <w:vAlign w:val="bottom"/>
            <w:hideMark/>
          </w:tcPr>
          <w:p w14:paraId="008670AA"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5DFBF2D8" w14:textId="77777777" w:rsidTr="004F4672">
        <w:trPr>
          <w:trHeight w:val="255"/>
        </w:trPr>
        <w:tc>
          <w:tcPr>
            <w:tcW w:w="3508" w:type="dxa"/>
            <w:tcBorders>
              <w:top w:val="nil"/>
              <w:left w:val="nil"/>
              <w:bottom w:val="nil"/>
              <w:right w:val="single" w:sz="8" w:space="0" w:color="999999"/>
            </w:tcBorders>
            <w:noWrap/>
            <w:vAlign w:val="bottom"/>
            <w:hideMark/>
          </w:tcPr>
          <w:p w14:paraId="5E0B0B05"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FFFFFF"/>
              <w:right w:val="single" w:sz="8" w:space="0" w:color="999999"/>
            </w:tcBorders>
            <w:noWrap/>
            <w:vAlign w:val="bottom"/>
            <w:hideMark/>
          </w:tcPr>
          <w:p w14:paraId="68B29D13"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2740CF13" w14:textId="77777777" w:rsidR="00C47324" w:rsidRPr="00703006" w:rsidRDefault="00C47324" w:rsidP="004F4672">
            <w:pPr>
              <w:jc w:val="center"/>
              <w:rPr>
                <w:rFonts w:ascii="Calibri" w:hAnsi="Calibri" w:cs="Calibri"/>
                <w:b/>
                <w:bCs/>
                <w:color w:val="002060"/>
                <w:sz w:val="18"/>
                <w:szCs w:val="18"/>
              </w:rPr>
            </w:pPr>
          </w:p>
        </w:tc>
        <w:tc>
          <w:tcPr>
            <w:tcW w:w="1660" w:type="dxa"/>
            <w:tcBorders>
              <w:top w:val="nil"/>
              <w:left w:val="nil"/>
              <w:bottom w:val="nil"/>
              <w:right w:val="single" w:sz="8" w:space="0" w:color="FFFFFF"/>
            </w:tcBorders>
            <w:noWrap/>
            <w:vAlign w:val="bottom"/>
            <w:hideMark/>
          </w:tcPr>
          <w:p w14:paraId="7C54D853"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059C5386" w14:textId="77777777" w:rsidTr="004F4672">
        <w:trPr>
          <w:trHeight w:val="255"/>
        </w:trPr>
        <w:tc>
          <w:tcPr>
            <w:tcW w:w="3508" w:type="dxa"/>
            <w:tcBorders>
              <w:top w:val="nil"/>
              <w:left w:val="nil"/>
              <w:bottom w:val="single" w:sz="8" w:space="0" w:color="999999"/>
              <w:right w:val="single" w:sz="8" w:space="0" w:color="999999"/>
            </w:tcBorders>
            <w:noWrap/>
            <w:vAlign w:val="bottom"/>
            <w:hideMark/>
          </w:tcPr>
          <w:p w14:paraId="25A02AB4" w14:textId="77777777" w:rsidR="00C47324" w:rsidRPr="0047661B" w:rsidRDefault="00C47324" w:rsidP="004F4672">
            <w:pPr>
              <w:pStyle w:val="Corpodeltesto21"/>
              <w:rPr>
                <w:rFonts w:ascii="Arial" w:hAnsi="Arial" w:cs="Arial"/>
                <w:color w:val="002060"/>
                <w:sz w:val="22"/>
              </w:rPr>
            </w:pPr>
            <w:r w:rsidRPr="00E727CA">
              <w:rPr>
                <w:rFonts w:ascii="Arial" w:hAnsi="Arial" w:cs="Arial"/>
                <w:b/>
                <w:bCs/>
                <w:color w:val="002060"/>
                <w:sz w:val="22"/>
                <w:szCs w:val="22"/>
              </w:rPr>
              <w:t>1^</w:t>
            </w:r>
            <w:r>
              <w:rPr>
                <w:rFonts w:ascii="Arial" w:hAnsi="Arial" w:cs="Arial"/>
                <w:b/>
                <w:bCs/>
                <w:color w:val="002060"/>
                <w:sz w:val="22"/>
                <w:szCs w:val="22"/>
              </w:rPr>
              <w:t xml:space="preserve"> gir. 2 – ANGELI</w:t>
            </w:r>
          </w:p>
        </w:tc>
        <w:tc>
          <w:tcPr>
            <w:tcW w:w="2853" w:type="dxa"/>
            <w:tcBorders>
              <w:top w:val="nil"/>
              <w:left w:val="nil"/>
              <w:bottom w:val="nil"/>
              <w:right w:val="single" w:sz="8" w:space="0" w:color="999999"/>
            </w:tcBorders>
            <w:noWrap/>
            <w:vAlign w:val="bottom"/>
            <w:hideMark/>
          </w:tcPr>
          <w:p w14:paraId="0C92F3E4"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7CA323A7"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199BB5DB"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1D7C7280" w14:textId="77777777" w:rsidTr="004F4672">
        <w:trPr>
          <w:trHeight w:val="255"/>
        </w:trPr>
        <w:tc>
          <w:tcPr>
            <w:tcW w:w="3508" w:type="dxa"/>
            <w:tcBorders>
              <w:top w:val="nil"/>
              <w:left w:val="single" w:sz="8" w:space="0" w:color="FFFFFF"/>
              <w:bottom w:val="nil"/>
              <w:right w:val="nil"/>
            </w:tcBorders>
            <w:noWrap/>
            <w:vAlign w:val="bottom"/>
            <w:hideMark/>
          </w:tcPr>
          <w:p w14:paraId="593D01A9"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1475A343"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00050647"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BCE8977"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5EE4C7E5" w14:textId="77777777" w:rsidTr="004F4672">
        <w:trPr>
          <w:trHeight w:val="240"/>
        </w:trPr>
        <w:tc>
          <w:tcPr>
            <w:tcW w:w="3508" w:type="dxa"/>
            <w:tcBorders>
              <w:top w:val="nil"/>
              <w:left w:val="nil"/>
              <w:bottom w:val="nil"/>
              <w:right w:val="nil"/>
            </w:tcBorders>
            <w:noWrap/>
            <w:vAlign w:val="bottom"/>
            <w:hideMark/>
          </w:tcPr>
          <w:p w14:paraId="4A4158CA" w14:textId="77777777" w:rsidR="00C47324" w:rsidRPr="00703006" w:rsidRDefault="00C47324" w:rsidP="004F4672">
            <w:pPr>
              <w:rPr>
                <w:rFonts w:ascii="Times New Roman" w:hAnsi="Times New Roman"/>
              </w:rPr>
            </w:pPr>
          </w:p>
        </w:tc>
        <w:tc>
          <w:tcPr>
            <w:tcW w:w="2853" w:type="dxa"/>
            <w:tcBorders>
              <w:top w:val="nil"/>
              <w:left w:val="nil"/>
              <w:bottom w:val="nil"/>
              <w:right w:val="single" w:sz="8" w:space="0" w:color="999999"/>
            </w:tcBorders>
            <w:noWrap/>
            <w:vAlign w:val="bottom"/>
            <w:hideMark/>
          </w:tcPr>
          <w:p w14:paraId="47F81161"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12BF8178"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7D69A28"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122C730B" w14:textId="77777777" w:rsidTr="004F4672">
        <w:trPr>
          <w:trHeight w:val="255"/>
        </w:trPr>
        <w:tc>
          <w:tcPr>
            <w:tcW w:w="3508" w:type="dxa"/>
            <w:tcBorders>
              <w:top w:val="nil"/>
              <w:left w:val="nil"/>
              <w:bottom w:val="nil"/>
              <w:right w:val="nil"/>
            </w:tcBorders>
            <w:noWrap/>
            <w:vAlign w:val="bottom"/>
            <w:hideMark/>
          </w:tcPr>
          <w:p w14:paraId="09D59474" w14:textId="77777777" w:rsidR="00C47324" w:rsidRPr="00703006" w:rsidRDefault="00C47324" w:rsidP="004F4672">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61ACEE12"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single" w:sz="8" w:space="0" w:color="999999"/>
              <w:right w:val="nil"/>
            </w:tcBorders>
            <w:noWrap/>
            <w:vAlign w:val="bottom"/>
            <w:hideMark/>
          </w:tcPr>
          <w:p w14:paraId="423610C4" w14:textId="23265281" w:rsidR="00C47324" w:rsidRPr="00703006" w:rsidRDefault="00C47324" w:rsidP="00C47324">
            <w:pPr>
              <w:jc w:val="left"/>
              <w:rPr>
                <w:rFonts w:ascii="Calibri" w:hAnsi="Calibri" w:cs="Calibri"/>
                <w:b/>
                <w:bCs/>
                <w:color w:val="002060"/>
                <w:sz w:val="18"/>
                <w:szCs w:val="18"/>
              </w:rPr>
            </w:pPr>
            <w:r w:rsidRPr="00703006">
              <w:rPr>
                <w:rFonts w:ascii="Calibri" w:hAnsi="Calibri" w:cs="Calibri"/>
                <w:b/>
                <w:bCs/>
                <w:color w:val="002060"/>
                <w:sz w:val="18"/>
                <w:szCs w:val="18"/>
              </w:rPr>
              <w:t> </w:t>
            </w:r>
            <w:r>
              <w:rPr>
                <w:rFonts w:ascii="Arial" w:hAnsi="Arial" w:cs="Arial"/>
                <w:b/>
                <w:bCs/>
                <w:color w:val="002060"/>
                <w:sz w:val="22"/>
                <w:szCs w:val="22"/>
              </w:rPr>
              <w:t>VALMISA FUTSAL</w:t>
            </w: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2F2DFC15"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7861BF56" w14:textId="77777777" w:rsidTr="004F4672">
        <w:trPr>
          <w:trHeight w:val="255"/>
        </w:trPr>
        <w:tc>
          <w:tcPr>
            <w:tcW w:w="3508" w:type="dxa"/>
            <w:tcBorders>
              <w:top w:val="nil"/>
              <w:left w:val="nil"/>
              <w:bottom w:val="nil"/>
              <w:right w:val="nil"/>
            </w:tcBorders>
            <w:noWrap/>
            <w:vAlign w:val="bottom"/>
            <w:hideMark/>
          </w:tcPr>
          <w:p w14:paraId="4E46366D" w14:textId="77777777" w:rsidR="00C47324" w:rsidRPr="00703006" w:rsidRDefault="00C47324" w:rsidP="004F4672">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76A2CDBC"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single" w:sz="8" w:space="0" w:color="999999"/>
              <w:left w:val="single" w:sz="8" w:space="0" w:color="FFFFFF"/>
              <w:bottom w:val="nil"/>
            </w:tcBorders>
            <w:noWrap/>
            <w:vAlign w:val="bottom"/>
            <w:hideMark/>
          </w:tcPr>
          <w:p w14:paraId="5EBB92D7"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CFD3186"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3E9DDFA4" w14:textId="77777777" w:rsidTr="004F4672">
        <w:trPr>
          <w:trHeight w:val="255"/>
        </w:trPr>
        <w:tc>
          <w:tcPr>
            <w:tcW w:w="3508" w:type="dxa"/>
            <w:tcBorders>
              <w:top w:val="nil"/>
              <w:left w:val="single" w:sz="8" w:space="0" w:color="FFFFFF"/>
              <w:bottom w:val="single" w:sz="8" w:space="0" w:color="999999"/>
              <w:right w:val="nil"/>
            </w:tcBorders>
            <w:noWrap/>
            <w:vAlign w:val="bottom"/>
            <w:hideMark/>
          </w:tcPr>
          <w:p w14:paraId="58F64864" w14:textId="77777777" w:rsidR="00C47324" w:rsidRPr="0047661B" w:rsidRDefault="00C47324" w:rsidP="004F4672">
            <w:pPr>
              <w:pStyle w:val="Corpodeltesto21"/>
              <w:rPr>
                <w:rFonts w:ascii="Arial" w:hAnsi="Arial" w:cs="Arial"/>
                <w:color w:val="002060"/>
                <w:sz w:val="22"/>
              </w:rPr>
            </w:pPr>
            <w:r w:rsidRPr="00E727CA">
              <w:rPr>
                <w:rFonts w:ascii="Arial" w:hAnsi="Arial" w:cs="Arial"/>
                <w:b/>
                <w:bCs/>
                <w:color w:val="002060"/>
                <w:sz w:val="22"/>
                <w:szCs w:val="22"/>
              </w:rPr>
              <w:t>1^</w:t>
            </w:r>
            <w:r>
              <w:rPr>
                <w:rFonts w:ascii="Arial" w:hAnsi="Arial" w:cs="Arial"/>
                <w:b/>
                <w:bCs/>
                <w:color w:val="002060"/>
                <w:sz w:val="22"/>
                <w:szCs w:val="22"/>
              </w:rPr>
              <w:t xml:space="preserve"> gir. 3 – VALMISA FUTSAL</w:t>
            </w:r>
          </w:p>
        </w:tc>
        <w:tc>
          <w:tcPr>
            <w:tcW w:w="2853" w:type="dxa"/>
            <w:tcBorders>
              <w:top w:val="nil"/>
              <w:left w:val="nil"/>
              <w:bottom w:val="nil"/>
              <w:right w:val="single" w:sz="8" w:space="0" w:color="999999"/>
            </w:tcBorders>
            <w:noWrap/>
            <w:vAlign w:val="bottom"/>
            <w:hideMark/>
          </w:tcPr>
          <w:p w14:paraId="7B4411CC"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7D6BA768"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26023AFE"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1BAE5768" w14:textId="77777777" w:rsidTr="004F4672">
        <w:trPr>
          <w:trHeight w:val="255"/>
        </w:trPr>
        <w:tc>
          <w:tcPr>
            <w:tcW w:w="3508" w:type="dxa"/>
            <w:tcBorders>
              <w:top w:val="nil"/>
              <w:left w:val="single" w:sz="8" w:space="0" w:color="FFFFFF"/>
              <w:bottom w:val="nil"/>
              <w:right w:val="single" w:sz="8" w:space="0" w:color="999999"/>
            </w:tcBorders>
            <w:noWrap/>
            <w:vAlign w:val="bottom"/>
            <w:hideMark/>
          </w:tcPr>
          <w:p w14:paraId="4999675A"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single" w:sz="8" w:space="0" w:color="999999"/>
            </w:tcBorders>
            <w:noWrap/>
            <w:vAlign w:val="bottom"/>
            <w:hideMark/>
          </w:tcPr>
          <w:p w14:paraId="1D1EBA32"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3ED9C31E"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431F1D28"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3DBF1B66" w14:textId="77777777" w:rsidTr="004F4672">
        <w:trPr>
          <w:trHeight w:val="255"/>
        </w:trPr>
        <w:tc>
          <w:tcPr>
            <w:tcW w:w="3508" w:type="dxa"/>
            <w:tcBorders>
              <w:top w:val="nil"/>
              <w:left w:val="nil"/>
              <w:bottom w:val="nil"/>
              <w:right w:val="single" w:sz="8" w:space="0" w:color="999999"/>
            </w:tcBorders>
            <w:noWrap/>
            <w:vAlign w:val="bottom"/>
            <w:hideMark/>
          </w:tcPr>
          <w:p w14:paraId="0A5BFC63"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single" w:sz="8" w:space="0" w:color="999999"/>
              <w:right w:val="single" w:sz="8" w:space="0" w:color="999999"/>
            </w:tcBorders>
            <w:noWrap/>
            <w:vAlign w:val="bottom"/>
            <w:hideMark/>
          </w:tcPr>
          <w:p w14:paraId="05EE2002" w14:textId="77777777" w:rsidR="00C47324" w:rsidRPr="00703006" w:rsidRDefault="00C47324" w:rsidP="004F4672">
            <w:pPr>
              <w:jc w:val="left"/>
              <w:rPr>
                <w:rFonts w:ascii="Calibri" w:hAnsi="Calibri" w:cs="Calibri"/>
                <w:b/>
                <w:bCs/>
                <w:color w:val="002060"/>
                <w:sz w:val="18"/>
                <w:szCs w:val="18"/>
              </w:rPr>
            </w:pPr>
            <w:r>
              <w:rPr>
                <w:rFonts w:ascii="Arial" w:hAnsi="Arial" w:cs="Arial"/>
                <w:b/>
                <w:bCs/>
                <w:color w:val="002060"/>
                <w:sz w:val="22"/>
                <w:szCs w:val="22"/>
              </w:rPr>
              <w:t>VALMISA FUTSAL</w:t>
            </w: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1B4EAF7E"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34AF222E"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195129FD" w14:textId="77777777" w:rsidTr="004F4672">
        <w:trPr>
          <w:trHeight w:val="240"/>
        </w:trPr>
        <w:tc>
          <w:tcPr>
            <w:tcW w:w="3508" w:type="dxa"/>
            <w:tcBorders>
              <w:top w:val="nil"/>
              <w:left w:val="nil"/>
              <w:bottom w:val="nil"/>
              <w:right w:val="single" w:sz="8" w:space="0" w:color="999999"/>
            </w:tcBorders>
            <w:noWrap/>
            <w:vAlign w:val="bottom"/>
            <w:hideMark/>
          </w:tcPr>
          <w:p w14:paraId="678AE5FA"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nil"/>
            </w:tcBorders>
            <w:noWrap/>
            <w:vAlign w:val="bottom"/>
            <w:hideMark/>
          </w:tcPr>
          <w:p w14:paraId="56A5A46D"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2BA1C610"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78380CD4"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C47324" w14:paraId="44A969E7" w14:textId="77777777" w:rsidTr="004F4672">
        <w:trPr>
          <w:trHeight w:val="255"/>
        </w:trPr>
        <w:tc>
          <w:tcPr>
            <w:tcW w:w="3508" w:type="dxa"/>
            <w:tcBorders>
              <w:top w:val="nil"/>
              <w:left w:val="nil"/>
              <w:bottom w:val="single" w:sz="8" w:space="0" w:color="999999"/>
              <w:right w:val="single" w:sz="8" w:space="0" w:color="999999"/>
            </w:tcBorders>
            <w:noWrap/>
            <w:vAlign w:val="bottom"/>
            <w:hideMark/>
          </w:tcPr>
          <w:p w14:paraId="59C483E2" w14:textId="77777777" w:rsidR="00C47324" w:rsidRPr="0047661B" w:rsidRDefault="00C47324" w:rsidP="004F4672">
            <w:pPr>
              <w:pStyle w:val="Corpodeltesto21"/>
              <w:rPr>
                <w:rFonts w:ascii="Arial" w:hAnsi="Arial" w:cs="Arial"/>
                <w:color w:val="002060"/>
                <w:sz w:val="22"/>
                <w:lang w:val="es-ES"/>
              </w:rPr>
            </w:pPr>
            <w:r w:rsidRPr="0047661B">
              <w:rPr>
                <w:rFonts w:ascii="Arial" w:hAnsi="Arial" w:cs="Arial"/>
                <w:b/>
                <w:bCs/>
                <w:color w:val="002060"/>
                <w:sz w:val="22"/>
                <w:szCs w:val="22"/>
                <w:lang w:val="es-ES"/>
              </w:rPr>
              <w:t>1^ gir. 4 – SPECIAL ONE S.P</w:t>
            </w:r>
            <w:r>
              <w:rPr>
                <w:rFonts w:ascii="Arial" w:hAnsi="Arial" w:cs="Arial"/>
                <w:b/>
                <w:bCs/>
                <w:color w:val="002060"/>
                <w:sz w:val="22"/>
                <w:szCs w:val="22"/>
                <w:lang w:val="es-ES"/>
              </w:rPr>
              <w:t>.</w:t>
            </w:r>
          </w:p>
        </w:tc>
        <w:tc>
          <w:tcPr>
            <w:tcW w:w="2853" w:type="dxa"/>
            <w:tcBorders>
              <w:top w:val="nil"/>
              <w:left w:val="single" w:sz="8" w:space="0" w:color="FFFFFF"/>
              <w:bottom w:val="nil"/>
              <w:right w:val="nil"/>
            </w:tcBorders>
            <w:noWrap/>
            <w:vAlign w:val="bottom"/>
            <w:hideMark/>
          </w:tcPr>
          <w:p w14:paraId="63045F0C" w14:textId="77777777" w:rsidR="00C47324" w:rsidRPr="0047661B" w:rsidRDefault="00C47324" w:rsidP="004F4672">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c>
          <w:tcPr>
            <w:tcW w:w="2752" w:type="dxa"/>
            <w:tcBorders>
              <w:top w:val="nil"/>
              <w:left w:val="nil"/>
              <w:bottom w:val="nil"/>
            </w:tcBorders>
            <w:noWrap/>
            <w:vAlign w:val="bottom"/>
            <w:hideMark/>
          </w:tcPr>
          <w:p w14:paraId="39BF496B" w14:textId="77777777" w:rsidR="00C47324" w:rsidRPr="0047661B" w:rsidRDefault="00C47324" w:rsidP="004F4672">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c>
          <w:tcPr>
            <w:tcW w:w="1660" w:type="dxa"/>
            <w:tcBorders>
              <w:top w:val="nil"/>
              <w:left w:val="nil"/>
              <w:bottom w:val="nil"/>
              <w:right w:val="single" w:sz="8" w:space="0" w:color="FFFFFF"/>
            </w:tcBorders>
            <w:noWrap/>
            <w:vAlign w:val="bottom"/>
            <w:hideMark/>
          </w:tcPr>
          <w:p w14:paraId="7A706396" w14:textId="77777777" w:rsidR="00C47324" w:rsidRPr="0047661B" w:rsidRDefault="00C47324" w:rsidP="004F4672">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r>
      <w:tr w:rsidR="00C47324" w:rsidRPr="00C47324" w14:paraId="73CA97E4" w14:textId="77777777" w:rsidTr="004F4672">
        <w:trPr>
          <w:trHeight w:val="240"/>
        </w:trPr>
        <w:tc>
          <w:tcPr>
            <w:tcW w:w="3508" w:type="dxa"/>
            <w:tcBorders>
              <w:top w:val="nil"/>
              <w:left w:val="nil"/>
              <w:bottom w:val="nil"/>
              <w:right w:val="nil"/>
            </w:tcBorders>
            <w:noWrap/>
            <w:vAlign w:val="bottom"/>
            <w:hideMark/>
          </w:tcPr>
          <w:p w14:paraId="325098DD" w14:textId="77777777" w:rsidR="00C47324" w:rsidRPr="0047661B" w:rsidRDefault="00C47324" w:rsidP="004F4672">
            <w:pPr>
              <w:jc w:val="cente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c>
          <w:tcPr>
            <w:tcW w:w="2853" w:type="dxa"/>
            <w:tcBorders>
              <w:top w:val="nil"/>
              <w:left w:val="nil"/>
              <w:bottom w:val="nil"/>
              <w:right w:val="nil"/>
            </w:tcBorders>
            <w:noWrap/>
            <w:vAlign w:val="bottom"/>
            <w:hideMark/>
          </w:tcPr>
          <w:p w14:paraId="590516DF" w14:textId="77777777" w:rsidR="00C47324" w:rsidRPr="0047661B" w:rsidRDefault="00C47324" w:rsidP="004F4672">
            <w:pPr>
              <w:jc w:val="center"/>
              <w:rPr>
                <w:rFonts w:ascii="Calibri" w:hAnsi="Calibri" w:cs="Calibri"/>
                <w:b/>
                <w:bCs/>
                <w:color w:val="002060"/>
                <w:sz w:val="18"/>
                <w:szCs w:val="18"/>
                <w:lang w:val="es-ES"/>
              </w:rPr>
            </w:pPr>
          </w:p>
        </w:tc>
        <w:tc>
          <w:tcPr>
            <w:tcW w:w="2752" w:type="dxa"/>
            <w:tcBorders>
              <w:top w:val="nil"/>
              <w:left w:val="nil"/>
              <w:bottom w:val="nil"/>
            </w:tcBorders>
            <w:noWrap/>
            <w:vAlign w:val="bottom"/>
            <w:hideMark/>
          </w:tcPr>
          <w:p w14:paraId="334B58E1" w14:textId="77777777" w:rsidR="00C47324" w:rsidRPr="0047661B" w:rsidRDefault="00C47324" w:rsidP="004F4672">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c>
          <w:tcPr>
            <w:tcW w:w="1660" w:type="dxa"/>
            <w:tcBorders>
              <w:top w:val="nil"/>
              <w:left w:val="nil"/>
              <w:bottom w:val="nil"/>
              <w:right w:val="single" w:sz="8" w:space="0" w:color="FFFFFF"/>
            </w:tcBorders>
            <w:noWrap/>
            <w:vAlign w:val="bottom"/>
            <w:hideMark/>
          </w:tcPr>
          <w:p w14:paraId="6C9D90D8" w14:textId="77777777" w:rsidR="00C47324" w:rsidRPr="0047661B" w:rsidRDefault="00C47324" w:rsidP="004F4672">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r>
      <w:tr w:rsidR="00C47324" w:rsidRPr="00C47324" w14:paraId="5DABAE54" w14:textId="77777777" w:rsidTr="004F4672">
        <w:trPr>
          <w:trHeight w:val="255"/>
        </w:trPr>
        <w:tc>
          <w:tcPr>
            <w:tcW w:w="3508" w:type="dxa"/>
            <w:tcBorders>
              <w:top w:val="nil"/>
              <w:left w:val="nil"/>
              <w:bottom w:val="nil"/>
              <w:right w:val="nil"/>
            </w:tcBorders>
            <w:noWrap/>
            <w:vAlign w:val="bottom"/>
            <w:hideMark/>
          </w:tcPr>
          <w:p w14:paraId="3E31F58C" w14:textId="77777777" w:rsidR="00C47324" w:rsidRPr="0047661B" w:rsidRDefault="00C47324" w:rsidP="004F4672">
            <w:pPr>
              <w:jc w:val="center"/>
              <w:rPr>
                <w:rFonts w:ascii="Calibri" w:hAnsi="Calibri" w:cs="Calibri"/>
                <w:b/>
                <w:bCs/>
                <w:color w:val="002060"/>
                <w:sz w:val="18"/>
                <w:szCs w:val="18"/>
                <w:lang w:val="es-ES"/>
              </w:rPr>
            </w:pPr>
          </w:p>
        </w:tc>
        <w:tc>
          <w:tcPr>
            <w:tcW w:w="2853" w:type="dxa"/>
            <w:tcBorders>
              <w:top w:val="nil"/>
              <w:left w:val="nil"/>
              <w:bottom w:val="nil"/>
              <w:right w:val="nil"/>
            </w:tcBorders>
            <w:noWrap/>
            <w:vAlign w:val="bottom"/>
            <w:hideMark/>
          </w:tcPr>
          <w:p w14:paraId="1DA5CF1B" w14:textId="77777777" w:rsidR="00C47324" w:rsidRPr="0047661B" w:rsidRDefault="00C47324" w:rsidP="004F4672">
            <w:pPr>
              <w:rPr>
                <w:rFonts w:ascii="Times New Roman" w:hAnsi="Times New Roman"/>
                <w:lang w:val="es-ES"/>
              </w:rPr>
            </w:pPr>
          </w:p>
        </w:tc>
        <w:tc>
          <w:tcPr>
            <w:tcW w:w="2752" w:type="dxa"/>
            <w:tcBorders>
              <w:top w:val="nil"/>
              <w:left w:val="nil"/>
              <w:bottom w:val="nil"/>
            </w:tcBorders>
            <w:noWrap/>
            <w:vAlign w:val="bottom"/>
            <w:hideMark/>
          </w:tcPr>
          <w:p w14:paraId="7D071114" w14:textId="77777777" w:rsidR="00C47324" w:rsidRPr="0047661B" w:rsidRDefault="00C47324" w:rsidP="004F4672">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c>
          <w:tcPr>
            <w:tcW w:w="1660" w:type="dxa"/>
            <w:tcBorders>
              <w:top w:val="nil"/>
              <w:left w:val="nil"/>
              <w:right w:val="single" w:sz="8" w:space="0" w:color="FFFFFF"/>
            </w:tcBorders>
            <w:noWrap/>
            <w:vAlign w:val="bottom"/>
            <w:hideMark/>
          </w:tcPr>
          <w:p w14:paraId="1327170B" w14:textId="77777777" w:rsidR="00C47324" w:rsidRPr="0047661B" w:rsidRDefault="00C47324" w:rsidP="004F4672">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r>
      <w:tr w:rsidR="00C47324" w:rsidRPr="00703006" w14:paraId="605776B2" w14:textId="77777777" w:rsidTr="004F4672">
        <w:trPr>
          <w:trHeight w:val="255"/>
        </w:trPr>
        <w:tc>
          <w:tcPr>
            <w:tcW w:w="3508" w:type="dxa"/>
            <w:tcBorders>
              <w:top w:val="single" w:sz="8" w:space="0" w:color="FFFFFF"/>
              <w:left w:val="nil"/>
              <w:bottom w:val="single" w:sz="8" w:space="0" w:color="999999"/>
              <w:right w:val="nil"/>
            </w:tcBorders>
            <w:noWrap/>
            <w:vAlign w:val="bottom"/>
            <w:hideMark/>
          </w:tcPr>
          <w:p w14:paraId="1E4BA23C" w14:textId="77777777" w:rsidR="00C47324" w:rsidRPr="00703006" w:rsidRDefault="00C47324" w:rsidP="004F4672">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5 – POLVERIGI C/5</w:t>
            </w:r>
          </w:p>
        </w:tc>
        <w:tc>
          <w:tcPr>
            <w:tcW w:w="2853" w:type="dxa"/>
            <w:tcBorders>
              <w:top w:val="nil"/>
              <w:left w:val="nil"/>
              <w:bottom w:val="nil"/>
              <w:right w:val="nil"/>
            </w:tcBorders>
            <w:noWrap/>
            <w:vAlign w:val="bottom"/>
            <w:hideMark/>
          </w:tcPr>
          <w:p w14:paraId="569BA9D8" w14:textId="77777777" w:rsidR="00C47324" w:rsidRPr="00703006" w:rsidRDefault="00C47324" w:rsidP="004F4672">
            <w:pPr>
              <w:rPr>
                <w:rFonts w:ascii="Calibri" w:hAnsi="Calibri" w:cs="Calibri"/>
                <w:b/>
                <w:bCs/>
                <w:color w:val="002060"/>
                <w:sz w:val="18"/>
                <w:szCs w:val="18"/>
              </w:rPr>
            </w:pPr>
          </w:p>
        </w:tc>
        <w:tc>
          <w:tcPr>
            <w:tcW w:w="2752" w:type="dxa"/>
            <w:tcBorders>
              <w:top w:val="nil"/>
              <w:left w:val="nil"/>
              <w:bottom w:val="nil"/>
            </w:tcBorders>
            <w:noWrap/>
            <w:vAlign w:val="bottom"/>
            <w:hideMark/>
          </w:tcPr>
          <w:p w14:paraId="2CCF9957" w14:textId="77777777" w:rsidR="00C47324" w:rsidRPr="00703006" w:rsidRDefault="00C47324" w:rsidP="004F4672">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right w:val="nil"/>
            </w:tcBorders>
            <w:noWrap/>
            <w:vAlign w:val="bottom"/>
            <w:hideMark/>
          </w:tcPr>
          <w:p w14:paraId="333A583A" w14:textId="77777777" w:rsidR="00C47324" w:rsidRPr="00703006" w:rsidRDefault="00C47324" w:rsidP="004F4672">
            <w:pPr>
              <w:rPr>
                <w:rFonts w:ascii="Arial" w:hAnsi="Arial" w:cs="Arial"/>
                <w:b/>
                <w:bCs/>
                <w:color w:val="002060"/>
                <w:sz w:val="18"/>
                <w:szCs w:val="18"/>
              </w:rPr>
            </w:pPr>
            <w:r w:rsidRPr="00703006">
              <w:rPr>
                <w:rFonts w:ascii="Arial" w:hAnsi="Arial" w:cs="Arial"/>
                <w:b/>
                <w:bCs/>
                <w:color w:val="002060"/>
                <w:sz w:val="18"/>
                <w:szCs w:val="18"/>
              </w:rPr>
              <w:t> </w:t>
            </w:r>
          </w:p>
        </w:tc>
      </w:tr>
      <w:tr w:rsidR="00C47324" w:rsidRPr="00703006" w14:paraId="5CC4A8F6" w14:textId="77777777" w:rsidTr="004F4672">
        <w:trPr>
          <w:trHeight w:val="240"/>
        </w:trPr>
        <w:tc>
          <w:tcPr>
            <w:tcW w:w="3508" w:type="dxa"/>
            <w:tcBorders>
              <w:top w:val="nil"/>
              <w:left w:val="nil"/>
              <w:bottom w:val="nil"/>
              <w:right w:val="single" w:sz="8" w:space="0" w:color="999999"/>
            </w:tcBorders>
            <w:noWrap/>
            <w:vAlign w:val="bottom"/>
            <w:hideMark/>
          </w:tcPr>
          <w:p w14:paraId="16716B66"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1831EEA4" w14:textId="77777777" w:rsidR="00C47324" w:rsidRPr="00703006" w:rsidRDefault="00C47324" w:rsidP="004F4672">
            <w:pPr>
              <w:rPr>
                <w:rFonts w:ascii="Calibri" w:hAnsi="Calibri" w:cs="Calibri"/>
                <w:b/>
                <w:bCs/>
                <w:color w:val="002060"/>
                <w:sz w:val="18"/>
                <w:szCs w:val="18"/>
              </w:rPr>
            </w:pPr>
          </w:p>
        </w:tc>
        <w:tc>
          <w:tcPr>
            <w:tcW w:w="2752" w:type="dxa"/>
            <w:tcBorders>
              <w:top w:val="nil"/>
              <w:left w:val="nil"/>
              <w:bottom w:val="nil"/>
            </w:tcBorders>
            <w:noWrap/>
            <w:vAlign w:val="bottom"/>
            <w:hideMark/>
          </w:tcPr>
          <w:p w14:paraId="4E9CC119" w14:textId="77777777" w:rsidR="00C47324" w:rsidRPr="00703006" w:rsidRDefault="00C47324" w:rsidP="004F4672">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6EA8CCC6" w14:textId="77777777" w:rsidR="00C47324" w:rsidRPr="00703006" w:rsidRDefault="00C47324" w:rsidP="004F4672">
            <w:pPr>
              <w:rPr>
                <w:rFonts w:ascii="Arial" w:hAnsi="Arial" w:cs="Arial"/>
                <w:b/>
                <w:bCs/>
                <w:color w:val="002060"/>
                <w:sz w:val="18"/>
                <w:szCs w:val="18"/>
              </w:rPr>
            </w:pPr>
          </w:p>
        </w:tc>
      </w:tr>
      <w:tr w:rsidR="00C47324" w:rsidRPr="00703006" w14:paraId="289F268E" w14:textId="77777777" w:rsidTr="004F4672">
        <w:trPr>
          <w:trHeight w:val="255"/>
        </w:trPr>
        <w:tc>
          <w:tcPr>
            <w:tcW w:w="3508" w:type="dxa"/>
            <w:tcBorders>
              <w:top w:val="nil"/>
              <w:left w:val="nil"/>
              <w:bottom w:val="nil"/>
              <w:right w:val="single" w:sz="8" w:space="0" w:color="999999"/>
            </w:tcBorders>
            <w:noWrap/>
            <w:vAlign w:val="bottom"/>
            <w:hideMark/>
          </w:tcPr>
          <w:p w14:paraId="7F92C7E5"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999999"/>
              <w:right w:val="nil"/>
            </w:tcBorders>
            <w:noWrap/>
            <w:vAlign w:val="bottom"/>
            <w:hideMark/>
          </w:tcPr>
          <w:p w14:paraId="3D0B96ED" w14:textId="77777777" w:rsidR="00C47324" w:rsidRPr="00703006" w:rsidRDefault="00C47324" w:rsidP="004F4672">
            <w:pPr>
              <w:jc w:val="left"/>
              <w:rPr>
                <w:rFonts w:ascii="Calibri" w:hAnsi="Calibri" w:cs="Calibri"/>
                <w:b/>
                <w:bCs/>
                <w:color w:val="002060"/>
                <w:sz w:val="18"/>
                <w:szCs w:val="18"/>
              </w:rPr>
            </w:pPr>
            <w:r>
              <w:rPr>
                <w:rFonts w:ascii="Arial" w:hAnsi="Arial" w:cs="Arial"/>
                <w:b/>
                <w:bCs/>
                <w:color w:val="002060"/>
                <w:sz w:val="22"/>
                <w:szCs w:val="22"/>
              </w:rPr>
              <w:t>FRASASSI C5</w:t>
            </w: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00A9C9F5" w14:textId="77777777" w:rsidR="00C47324" w:rsidRPr="00703006" w:rsidRDefault="00C47324" w:rsidP="004F4672">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0CB576E7" w14:textId="77777777" w:rsidR="00C47324" w:rsidRPr="00703006" w:rsidRDefault="00C47324" w:rsidP="004F4672">
            <w:pPr>
              <w:rPr>
                <w:rFonts w:ascii="Arial" w:hAnsi="Arial" w:cs="Arial"/>
                <w:b/>
                <w:bCs/>
                <w:color w:val="002060"/>
                <w:sz w:val="18"/>
                <w:szCs w:val="18"/>
              </w:rPr>
            </w:pPr>
          </w:p>
        </w:tc>
      </w:tr>
      <w:tr w:rsidR="00C47324" w:rsidRPr="00703006" w14:paraId="7AE6EC86" w14:textId="77777777" w:rsidTr="004F4672">
        <w:trPr>
          <w:trHeight w:val="255"/>
        </w:trPr>
        <w:tc>
          <w:tcPr>
            <w:tcW w:w="3508" w:type="dxa"/>
            <w:tcBorders>
              <w:top w:val="nil"/>
              <w:left w:val="nil"/>
              <w:bottom w:val="nil"/>
              <w:right w:val="single" w:sz="8" w:space="0" w:color="999999"/>
            </w:tcBorders>
            <w:noWrap/>
            <w:vAlign w:val="bottom"/>
            <w:hideMark/>
          </w:tcPr>
          <w:p w14:paraId="7C96E21F"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FFFFFF"/>
              <w:right w:val="single" w:sz="8" w:space="0" w:color="999999"/>
            </w:tcBorders>
            <w:noWrap/>
            <w:vAlign w:val="bottom"/>
            <w:hideMark/>
          </w:tcPr>
          <w:p w14:paraId="436DC13A"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649A96F9" w14:textId="77777777" w:rsidR="00C47324" w:rsidRPr="00703006" w:rsidRDefault="00C47324" w:rsidP="004F4672">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199EC48C" w14:textId="77777777" w:rsidR="00C47324" w:rsidRPr="00703006" w:rsidRDefault="00C47324" w:rsidP="004F4672">
            <w:pPr>
              <w:rPr>
                <w:rFonts w:ascii="Arial" w:hAnsi="Arial" w:cs="Arial"/>
                <w:b/>
                <w:bCs/>
                <w:color w:val="002060"/>
                <w:sz w:val="18"/>
                <w:szCs w:val="18"/>
              </w:rPr>
            </w:pPr>
          </w:p>
        </w:tc>
      </w:tr>
      <w:tr w:rsidR="00C47324" w:rsidRPr="00703006" w14:paraId="5CB8921E" w14:textId="77777777" w:rsidTr="004F4672">
        <w:trPr>
          <w:trHeight w:val="255"/>
        </w:trPr>
        <w:tc>
          <w:tcPr>
            <w:tcW w:w="3508" w:type="dxa"/>
            <w:tcBorders>
              <w:top w:val="nil"/>
              <w:left w:val="nil"/>
              <w:bottom w:val="single" w:sz="8" w:space="0" w:color="999999"/>
              <w:right w:val="single" w:sz="8" w:space="0" w:color="999999"/>
            </w:tcBorders>
            <w:noWrap/>
            <w:vAlign w:val="bottom"/>
            <w:hideMark/>
          </w:tcPr>
          <w:p w14:paraId="080CBD54" w14:textId="77777777" w:rsidR="00C47324" w:rsidRPr="00703006" w:rsidRDefault="00C47324" w:rsidP="004F4672">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6 – FRASASSI C5</w:t>
            </w:r>
          </w:p>
        </w:tc>
        <w:tc>
          <w:tcPr>
            <w:tcW w:w="2853" w:type="dxa"/>
            <w:tcBorders>
              <w:top w:val="nil"/>
              <w:left w:val="nil"/>
              <w:bottom w:val="nil"/>
              <w:right w:val="single" w:sz="8" w:space="0" w:color="999999"/>
            </w:tcBorders>
            <w:noWrap/>
            <w:vAlign w:val="bottom"/>
            <w:hideMark/>
          </w:tcPr>
          <w:p w14:paraId="6BC801AD"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72F53298" w14:textId="77777777" w:rsidR="00C47324" w:rsidRPr="00703006" w:rsidRDefault="00C47324" w:rsidP="004F4672">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43A2EF06" w14:textId="77777777" w:rsidR="00C47324" w:rsidRPr="00703006" w:rsidRDefault="00C47324" w:rsidP="004F4672">
            <w:pPr>
              <w:rPr>
                <w:rFonts w:ascii="Arial" w:hAnsi="Arial" w:cs="Arial"/>
                <w:b/>
                <w:bCs/>
                <w:color w:val="002060"/>
                <w:sz w:val="18"/>
                <w:szCs w:val="18"/>
              </w:rPr>
            </w:pPr>
          </w:p>
        </w:tc>
      </w:tr>
      <w:tr w:rsidR="00C47324" w:rsidRPr="00703006" w14:paraId="0DCE99C2" w14:textId="77777777" w:rsidTr="004F4672">
        <w:trPr>
          <w:trHeight w:val="255"/>
        </w:trPr>
        <w:tc>
          <w:tcPr>
            <w:tcW w:w="3508" w:type="dxa"/>
            <w:tcBorders>
              <w:top w:val="nil"/>
              <w:left w:val="single" w:sz="8" w:space="0" w:color="FFFFFF"/>
              <w:bottom w:val="nil"/>
              <w:right w:val="nil"/>
            </w:tcBorders>
            <w:noWrap/>
            <w:vAlign w:val="bottom"/>
            <w:hideMark/>
          </w:tcPr>
          <w:p w14:paraId="2FCA7A0B"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05B8B61E"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1A2F4044" w14:textId="77777777" w:rsidR="00C47324" w:rsidRPr="00703006" w:rsidRDefault="00C47324" w:rsidP="004F4672">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21C1405B" w14:textId="77777777" w:rsidR="00C47324" w:rsidRPr="00703006" w:rsidRDefault="00C47324" w:rsidP="004F4672">
            <w:pPr>
              <w:rPr>
                <w:rFonts w:ascii="Arial" w:hAnsi="Arial" w:cs="Arial"/>
                <w:b/>
                <w:bCs/>
                <w:color w:val="002060"/>
                <w:sz w:val="18"/>
                <w:szCs w:val="18"/>
              </w:rPr>
            </w:pPr>
          </w:p>
        </w:tc>
      </w:tr>
      <w:tr w:rsidR="00C47324" w:rsidRPr="00703006" w14:paraId="1F752AD1" w14:textId="77777777" w:rsidTr="004F4672">
        <w:trPr>
          <w:trHeight w:val="240"/>
        </w:trPr>
        <w:tc>
          <w:tcPr>
            <w:tcW w:w="3508" w:type="dxa"/>
            <w:tcBorders>
              <w:top w:val="nil"/>
              <w:left w:val="nil"/>
              <w:bottom w:val="nil"/>
              <w:right w:val="nil"/>
            </w:tcBorders>
            <w:noWrap/>
            <w:vAlign w:val="bottom"/>
            <w:hideMark/>
          </w:tcPr>
          <w:p w14:paraId="49ED71E1" w14:textId="77777777" w:rsidR="00C47324" w:rsidRPr="00703006" w:rsidRDefault="00C47324" w:rsidP="004F4672">
            <w:pPr>
              <w:rPr>
                <w:rFonts w:ascii="Times New Roman" w:hAnsi="Times New Roman"/>
              </w:rPr>
            </w:pPr>
          </w:p>
        </w:tc>
        <w:tc>
          <w:tcPr>
            <w:tcW w:w="2853" w:type="dxa"/>
            <w:tcBorders>
              <w:top w:val="nil"/>
              <w:left w:val="nil"/>
              <w:bottom w:val="nil"/>
              <w:right w:val="single" w:sz="8" w:space="0" w:color="999999"/>
            </w:tcBorders>
            <w:noWrap/>
            <w:vAlign w:val="bottom"/>
            <w:hideMark/>
          </w:tcPr>
          <w:p w14:paraId="3536ACBD"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0D8DAD00" w14:textId="77777777" w:rsidR="00C47324" w:rsidRPr="00703006" w:rsidRDefault="00C47324" w:rsidP="004F4672">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0F32806A" w14:textId="77777777" w:rsidR="00C47324" w:rsidRPr="00703006" w:rsidRDefault="00C47324" w:rsidP="004F4672">
            <w:pPr>
              <w:rPr>
                <w:rFonts w:ascii="Arial" w:hAnsi="Arial" w:cs="Arial"/>
                <w:b/>
                <w:bCs/>
                <w:color w:val="002060"/>
                <w:sz w:val="18"/>
                <w:szCs w:val="18"/>
              </w:rPr>
            </w:pPr>
          </w:p>
        </w:tc>
      </w:tr>
      <w:tr w:rsidR="00C47324" w:rsidRPr="00703006" w14:paraId="73817154" w14:textId="77777777" w:rsidTr="004F4672">
        <w:trPr>
          <w:trHeight w:val="255"/>
        </w:trPr>
        <w:tc>
          <w:tcPr>
            <w:tcW w:w="3508" w:type="dxa"/>
            <w:tcBorders>
              <w:top w:val="nil"/>
              <w:left w:val="nil"/>
              <w:bottom w:val="nil"/>
              <w:right w:val="nil"/>
            </w:tcBorders>
            <w:noWrap/>
            <w:vAlign w:val="bottom"/>
            <w:hideMark/>
          </w:tcPr>
          <w:p w14:paraId="6CF85244" w14:textId="77777777" w:rsidR="00C47324" w:rsidRPr="00703006" w:rsidRDefault="00C47324" w:rsidP="004F4672">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0D78D957"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single" w:sz="8" w:space="0" w:color="999999"/>
            </w:tcBorders>
            <w:noWrap/>
            <w:vAlign w:val="bottom"/>
            <w:hideMark/>
          </w:tcPr>
          <w:p w14:paraId="7036A1F7" w14:textId="12DBC2B7" w:rsidR="00C47324" w:rsidRPr="00703006" w:rsidRDefault="00C47324" w:rsidP="00C47324">
            <w:pPr>
              <w:jc w:val="left"/>
              <w:rPr>
                <w:rFonts w:ascii="Calibri" w:hAnsi="Calibri" w:cs="Calibri"/>
                <w:b/>
                <w:bCs/>
                <w:color w:val="002060"/>
                <w:sz w:val="18"/>
                <w:szCs w:val="18"/>
              </w:rPr>
            </w:pPr>
            <w:r>
              <w:rPr>
                <w:rFonts w:ascii="Arial" w:hAnsi="Arial" w:cs="Arial"/>
                <w:b/>
                <w:bCs/>
                <w:color w:val="002060"/>
                <w:sz w:val="22"/>
                <w:szCs w:val="22"/>
              </w:rPr>
              <w:t>FUTSAL ANCONA</w:t>
            </w:r>
            <w:r w:rsidRPr="00703006">
              <w:rPr>
                <w:rFonts w:ascii="Calibri" w:hAnsi="Calibri" w:cs="Calibri"/>
                <w:b/>
                <w:bCs/>
                <w:color w:val="002060"/>
                <w:sz w:val="18"/>
                <w:szCs w:val="18"/>
              </w:rPr>
              <w:t>  </w:t>
            </w:r>
          </w:p>
        </w:tc>
        <w:tc>
          <w:tcPr>
            <w:tcW w:w="1660" w:type="dxa"/>
            <w:tcBorders>
              <w:top w:val="nil"/>
              <w:left w:val="nil"/>
              <w:bottom w:val="nil"/>
              <w:right w:val="nil"/>
            </w:tcBorders>
            <w:noWrap/>
            <w:vAlign w:val="bottom"/>
            <w:hideMark/>
          </w:tcPr>
          <w:p w14:paraId="7AF065E1" w14:textId="77777777" w:rsidR="00C47324" w:rsidRPr="00703006" w:rsidRDefault="00C47324" w:rsidP="004F4672">
            <w:pPr>
              <w:jc w:val="center"/>
              <w:rPr>
                <w:rFonts w:ascii="Calibri" w:hAnsi="Calibri" w:cs="Calibri"/>
                <w:b/>
                <w:bCs/>
                <w:color w:val="002060"/>
                <w:sz w:val="18"/>
                <w:szCs w:val="18"/>
              </w:rPr>
            </w:pPr>
          </w:p>
        </w:tc>
      </w:tr>
      <w:tr w:rsidR="00C47324" w:rsidRPr="00703006" w14:paraId="10B38537" w14:textId="77777777" w:rsidTr="004F4672">
        <w:trPr>
          <w:trHeight w:val="255"/>
        </w:trPr>
        <w:tc>
          <w:tcPr>
            <w:tcW w:w="3508" w:type="dxa"/>
            <w:tcBorders>
              <w:top w:val="nil"/>
              <w:left w:val="nil"/>
              <w:bottom w:val="nil"/>
              <w:right w:val="nil"/>
            </w:tcBorders>
            <w:noWrap/>
            <w:vAlign w:val="bottom"/>
            <w:hideMark/>
          </w:tcPr>
          <w:p w14:paraId="47E5A8D0" w14:textId="77777777" w:rsidR="00C47324" w:rsidRPr="00703006" w:rsidRDefault="00C47324" w:rsidP="004F4672">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508A12CC"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5BFFF0C7" w14:textId="77777777" w:rsidR="00C47324" w:rsidRPr="00703006" w:rsidRDefault="00C47324" w:rsidP="004F4672">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04C4E5E0" w14:textId="77777777" w:rsidR="00C47324" w:rsidRPr="00703006" w:rsidRDefault="00C47324" w:rsidP="004F4672">
            <w:pPr>
              <w:rPr>
                <w:rFonts w:ascii="Times New Roman" w:hAnsi="Times New Roman"/>
              </w:rPr>
            </w:pPr>
          </w:p>
        </w:tc>
      </w:tr>
      <w:tr w:rsidR="00C47324" w:rsidRPr="00703006" w14:paraId="0C1E9B85" w14:textId="77777777" w:rsidTr="004F4672">
        <w:trPr>
          <w:trHeight w:val="255"/>
        </w:trPr>
        <w:tc>
          <w:tcPr>
            <w:tcW w:w="3508" w:type="dxa"/>
            <w:tcBorders>
              <w:top w:val="nil"/>
              <w:left w:val="single" w:sz="8" w:space="0" w:color="FFFFFF"/>
              <w:bottom w:val="single" w:sz="8" w:space="0" w:color="999999"/>
              <w:right w:val="nil"/>
            </w:tcBorders>
            <w:noWrap/>
            <w:vAlign w:val="bottom"/>
            <w:hideMark/>
          </w:tcPr>
          <w:p w14:paraId="520A435B" w14:textId="77777777" w:rsidR="00C47324" w:rsidRPr="00703006" w:rsidRDefault="00C47324" w:rsidP="004F4672">
            <w:pPr>
              <w:jc w:val="left"/>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7 – FUTSAL SENTINUM</w:t>
            </w:r>
          </w:p>
        </w:tc>
        <w:tc>
          <w:tcPr>
            <w:tcW w:w="2853" w:type="dxa"/>
            <w:tcBorders>
              <w:top w:val="nil"/>
              <w:left w:val="nil"/>
              <w:bottom w:val="nil"/>
              <w:right w:val="single" w:sz="8" w:space="0" w:color="999999"/>
            </w:tcBorders>
            <w:noWrap/>
            <w:vAlign w:val="bottom"/>
            <w:hideMark/>
          </w:tcPr>
          <w:p w14:paraId="6EC6D29F"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5C8B126C" w14:textId="77777777" w:rsidR="00C47324" w:rsidRPr="00703006" w:rsidRDefault="00C47324" w:rsidP="004F4672">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5E4EB264" w14:textId="77777777" w:rsidR="00C47324" w:rsidRPr="00703006" w:rsidRDefault="00C47324" w:rsidP="004F4672">
            <w:pPr>
              <w:rPr>
                <w:rFonts w:ascii="Times New Roman" w:hAnsi="Times New Roman"/>
              </w:rPr>
            </w:pPr>
          </w:p>
        </w:tc>
      </w:tr>
      <w:tr w:rsidR="00C47324" w:rsidRPr="00703006" w14:paraId="3DBF95AA" w14:textId="77777777" w:rsidTr="004F4672">
        <w:trPr>
          <w:trHeight w:val="255"/>
        </w:trPr>
        <w:tc>
          <w:tcPr>
            <w:tcW w:w="3508" w:type="dxa"/>
            <w:tcBorders>
              <w:top w:val="nil"/>
              <w:left w:val="single" w:sz="8" w:space="0" w:color="FFFFFF"/>
              <w:bottom w:val="nil"/>
              <w:right w:val="single" w:sz="8" w:space="0" w:color="999999"/>
            </w:tcBorders>
            <w:noWrap/>
            <w:vAlign w:val="bottom"/>
            <w:hideMark/>
          </w:tcPr>
          <w:p w14:paraId="0D40F418"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single" w:sz="8" w:space="0" w:color="999999"/>
            </w:tcBorders>
            <w:noWrap/>
            <w:vAlign w:val="bottom"/>
            <w:hideMark/>
          </w:tcPr>
          <w:p w14:paraId="0FE0E7BB"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4226AE73" w14:textId="77777777" w:rsidR="00C47324" w:rsidRPr="00703006" w:rsidRDefault="00C47324" w:rsidP="004F4672">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60FF507C" w14:textId="77777777" w:rsidR="00C47324" w:rsidRPr="00703006" w:rsidRDefault="00C47324" w:rsidP="004F4672">
            <w:pPr>
              <w:rPr>
                <w:rFonts w:ascii="Times New Roman" w:hAnsi="Times New Roman"/>
              </w:rPr>
            </w:pPr>
          </w:p>
        </w:tc>
      </w:tr>
      <w:tr w:rsidR="00C47324" w:rsidRPr="00703006" w14:paraId="71D2FE9A" w14:textId="77777777" w:rsidTr="004F4672">
        <w:trPr>
          <w:trHeight w:val="255"/>
        </w:trPr>
        <w:tc>
          <w:tcPr>
            <w:tcW w:w="3508" w:type="dxa"/>
            <w:tcBorders>
              <w:top w:val="nil"/>
              <w:left w:val="nil"/>
              <w:bottom w:val="nil"/>
              <w:right w:val="single" w:sz="8" w:space="0" w:color="999999"/>
            </w:tcBorders>
            <w:noWrap/>
            <w:vAlign w:val="bottom"/>
            <w:hideMark/>
          </w:tcPr>
          <w:p w14:paraId="79DD74D2"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single" w:sz="8" w:space="0" w:color="999999"/>
              <w:right w:val="single" w:sz="8" w:space="0" w:color="999999"/>
            </w:tcBorders>
            <w:noWrap/>
            <w:vAlign w:val="bottom"/>
            <w:hideMark/>
          </w:tcPr>
          <w:p w14:paraId="3FD782DE" w14:textId="77777777" w:rsidR="00C47324" w:rsidRPr="00703006" w:rsidRDefault="00C47324" w:rsidP="004F4672">
            <w:pPr>
              <w:jc w:val="left"/>
              <w:rPr>
                <w:rFonts w:ascii="Calibri" w:hAnsi="Calibri" w:cs="Calibri"/>
                <w:b/>
                <w:bCs/>
                <w:color w:val="002060"/>
                <w:sz w:val="18"/>
                <w:szCs w:val="18"/>
              </w:rPr>
            </w:pPr>
            <w:r>
              <w:rPr>
                <w:rFonts w:ascii="Arial" w:hAnsi="Arial" w:cs="Arial"/>
                <w:b/>
                <w:bCs/>
                <w:color w:val="002060"/>
                <w:sz w:val="22"/>
                <w:szCs w:val="22"/>
              </w:rPr>
              <w:t>FUTSAL ANCONA</w:t>
            </w: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49C44BC0" w14:textId="77777777" w:rsidR="00C47324" w:rsidRPr="00703006" w:rsidRDefault="00C47324" w:rsidP="004F4672">
            <w:pPr>
              <w:jc w:val="cente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0A9ADB12" w14:textId="77777777" w:rsidR="00C47324" w:rsidRPr="00703006" w:rsidRDefault="00C47324" w:rsidP="004F4672">
            <w:pPr>
              <w:rPr>
                <w:rFonts w:ascii="Times New Roman" w:hAnsi="Times New Roman"/>
              </w:rPr>
            </w:pPr>
          </w:p>
        </w:tc>
      </w:tr>
      <w:tr w:rsidR="00C47324" w:rsidRPr="00703006" w14:paraId="700F8DE0" w14:textId="77777777" w:rsidTr="004F4672">
        <w:trPr>
          <w:trHeight w:val="240"/>
        </w:trPr>
        <w:tc>
          <w:tcPr>
            <w:tcW w:w="3508" w:type="dxa"/>
            <w:tcBorders>
              <w:top w:val="nil"/>
              <w:left w:val="nil"/>
              <w:bottom w:val="nil"/>
              <w:right w:val="single" w:sz="8" w:space="0" w:color="999999"/>
            </w:tcBorders>
            <w:noWrap/>
            <w:vAlign w:val="bottom"/>
            <w:hideMark/>
          </w:tcPr>
          <w:p w14:paraId="467E5B92"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nil"/>
            </w:tcBorders>
            <w:noWrap/>
            <w:vAlign w:val="bottom"/>
            <w:hideMark/>
          </w:tcPr>
          <w:p w14:paraId="788BD32B"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2730FE60" w14:textId="77777777" w:rsidR="00C47324" w:rsidRPr="00703006" w:rsidRDefault="00C47324" w:rsidP="004F4672">
            <w:pPr>
              <w:jc w:val="cente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1D9B7621" w14:textId="77777777" w:rsidR="00C47324" w:rsidRPr="00703006" w:rsidRDefault="00C47324" w:rsidP="004F4672">
            <w:pPr>
              <w:rPr>
                <w:rFonts w:ascii="Times New Roman" w:hAnsi="Times New Roman"/>
              </w:rPr>
            </w:pPr>
          </w:p>
        </w:tc>
      </w:tr>
      <w:tr w:rsidR="00C47324" w:rsidRPr="00703006" w14:paraId="64F8B25E" w14:textId="77777777" w:rsidTr="004F4672">
        <w:trPr>
          <w:trHeight w:val="255"/>
        </w:trPr>
        <w:tc>
          <w:tcPr>
            <w:tcW w:w="3508" w:type="dxa"/>
            <w:tcBorders>
              <w:top w:val="nil"/>
              <w:left w:val="nil"/>
              <w:bottom w:val="single" w:sz="8" w:space="0" w:color="999999"/>
              <w:right w:val="single" w:sz="8" w:space="0" w:color="999999"/>
            </w:tcBorders>
            <w:noWrap/>
            <w:vAlign w:val="bottom"/>
            <w:hideMark/>
          </w:tcPr>
          <w:p w14:paraId="1FC2CBEE" w14:textId="77777777" w:rsidR="00C47324" w:rsidRPr="00703006" w:rsidRDefault="00C47324" w:rsidP="004F4672">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8 – FUTSAL ANCONA</w:t>
            </w:r>
          </w:p>
        </w:tc>
        <w:tc>
          <w:tcPr>
            <w:tcW w:w="2853" w:type="dxa"/>
            <w:tcBorders>
              <w:top w:val="nil"/>
              <w:left w:val="single" w:sz="8" w:space="0" w:color="FFFFFF"/>
              <w:bottom w:val="nil"/>
              <w:right w:val="nil"/>
            </w:tcBorders>
            <w:noWrap/>
            <w:vAlign w:val="bottom"/>
            <w:hideMark/>
          </w:tcPr>
          <w:p w14:paraId="0F161F30"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5EB730FA" w14:textId="77777777" w:rsidR="00C47324" w:rsidRPr="00703006" w:rsidRDefault="00C47324" w:rsidP="004F4672">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34DEDE08" w14:textId="77777777" w:rsidR="00C47324" w:rsidRPr="00703006" w:rsidRDefault="00C47324" w:rsidP="004F4672">
            <w:pPr>
              <w:rPr>
                <w:rFonts w:ascii="Times New Roman" w:hAnsi="Times New Roman"/>
              </w:rPr>
            </w:pPr>
          </w:p>
        </w:tc>
      </w:tr>
    </w:tbl>
    <w:p w14:paraId="33DFBBB5" w14:textId="77777777" w:rsidR="00C47324" w:rsidRDefault="00C47324" w:rsidP="00C47324">
      <w:pPr>
        <w:pStyle w:val="Corpodeltesto21"/>
        <w:rPr>
          <w:rFonts w:ascii="Arial" w:hAnsi="Arial" w:cs="Arial"/>
          <w:color w:val="002060"/>
          <w:sz w:val="22"/>
        </w:rPr>
      </w:pPr>
    </w:p>
    <w:p w14:paraId="2930D663" w14:textId="77777777" w:rsidR="00C47324" w:rsidRDefault="00C47324" w:rsidP="00C47324">
      <w:pPr>
        <w:pStyle w:val="Corpodeltesto21"/>
        <w:rPr>
          <w:rFonts w:ascii="Arial" w:hAnsi="Arial" w:cs="Arial"/>
          <w:color w:val="002060"/>
          <w:sz w:val="22"/>
        </w:rPr>
      </w:pPr>
    </w:p>
    <w:p w14:paraId="519D6051" w14:textId="77777777" w:rsidR="00C47324" w:rsidRDefault="00C47324" w:rsidP="00C47324">
      <w:pPr>
        <w:pStyle w:val="Corpodeltesto21"/>
        <w:rPr>
          <w:rFonts w:ascii="Arial" w:hAnsi="Arial" w:cs="Arial"/>
          <w:color w:val="002060"/>
          <w:sz w:val="22"/>
        </w:rPr>
      </w:pPr>
    </w:p>
    <w:p w14:paraId="1D84E0CA" w14:textId="77777777" w:rsidR="00C47324" w:rsidRDefault="00C47324" w:rsidP="00C47324">
      <w:pPr>
        <w:pStyle w:val="Corpodeltesto21"/>
        <w:rPr>
          <w:rFonts w:ascii="Arial" w:hAnsi="Arial" w:cs="Arial"/>
          <w:color w:val="002060"/>
          <w:sz w:val="22"/>
        </w:rPr>
      </w:pPr>
      <w:r w:rsidRPr="00F45EB9">
        <w:rPr>
          <w:rFonts w:ascii="Arial" w:hAnsi="Arial" w:cs="Arial"/>
          <w:color w:val="000090"/>
          <w:sz w:val="17"/>
          <w:szCs w:val="17"/>
        </w:rPr>
        <w:t> </w:t>
      </w:r>
      <w:r w:rsidRPr="00E727CA">
        <w:rPr>
          <w:rFonts w:ascii="Arial" w:hAnsi="Arial" w:cs="Arial"/>
          <w:b/>
          <w:bCs/>
          <w:color w:val="002060"/>
          <w:sz w:val="22"/>
          <w:szCs w:val="22"/>
        </w:rPr>
        <w:t>1^</w:t>
      </w:r>
      <w:r>
        <w:rPr>
          <w:rFonts w:ascii="Arial" w:hAnsi="Arial" w:cs="Arial"/>
          <w:b/>
          <w:bCs/>
          <w:color w:val="002060"/>
          <w:sz w:val="22"/>
          <w:szCs w:val="22"/>
        </w:rPr>
        <w:t xml:space="preserve"> gir. 9 – UNION PICENA</w:t>
      </w:r>
    </w:p>
    <w:tbl>
      <w:tblPr>
        <w:tblW w:w="10773" w:type="dxa"/>
        <w:tblCellMar>
          <w:left w:w="70" w:type="dxa"/>
          <w:right w:w="70" w:type="dxa"/>
        </w:tblCellMar>
        <w:tblLook w:val="04A0" w:firstRow="1" w:lastRow="0" w:firstColumn="1" w:lastColumn="0" w:noHBand="0" w:noVBand="1"/>
      </w:tblPr>
      <w:tblGrid>
        <w:gridCol w:w="3508"/>
        <w:gridCol w:w="2853"/>
        <w:gridCol w:w="2752"/>
        <w:gridCol w:w="1660"/>
      </w:tblGrid>
      <w:tr w:rsidR="00C47324" w:rsidRPr="00703006" w14:paraId="36D90590" w14:textId="77777777" w:rsidTr="004F4672">
        <w:trPr>
          <w:trHeight w:val="240"/>
        </w:trPr>
        <w:tc>
          <w:tcPr>
            <w:tcW w:w="3508" w:type="dxa"/>
            <w:tcBorders>
              <w:top w:val="single" w:sz="8" w:space="0" w:color="999999"/>
              <w:left w:val="nil"/>
              <w:bottom w:val="nil"/>
              <w:right w:val="single" w:sz="8" w:space="0" w:color="999999"/>
            </w:tcBorders>
            <w:noWrap/>
            <w:vAlign w:val="bottom"/>
            <w:hideMark/>
          </w:tcPr>
          <w:p w14:paraId="0DB0654D"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432AEC20" w14:textId="77777777" w:rsidR="00C47324" w:rsidRPr="00703006" w:rsidRDefault="00C47324" w:rsidP="004F4672">
            <w:pPr>
              <w:rPr>
                <w:rFonts w:ascii="Calibri" w:hAnsi="Calibri" w:cs="Calibri"/>
                <w:b/>
                <w:bCs/>
                <w:color w:val="002060"/>
                <w:sz w:val="18"/>
                <w:szCs w:val="18"/>
              </w:rPr>
            </w:pPr>
          </w:p>
        </w:tc>
        <w:tc>
          <w:tcPr>
            <w:tcW w:w="2752" w:type="dxa"/>
            <w:tcBorders>
              <w:top w:val="nil"/>
              <w:left w:val="nil"/>
              <w:bottom w:val="nil"/>
              <w:right w:val="nil"/>
            </w:tcBorders>
            <w:noWrap/>
            <w:vAlign w:val="bottom"/>
            <w:hideMark/>
          </w:tcPr>
          <w:p w14:paraId="60B16775" w14:textId="77777777" w:rsidR="00C47324" w:rsidRPr="00703006" w:rsidRDefault="00C47324" w:rsidP="004F4672">
            <w:pPr>
              <w:rPr>
                <w:rFonts w:ascii="Times New Roman" w:hAnsi="Times New Roman"/>
              </w:rPr>
            </w:pPr>
          </w:p>
        </w:tc>
        <w:tc>
          <w:tcPr>
            <w:tcW w:w="1660" w:type="dxa"/>
            <w:tcBorders>
              <w:top w:val="nil"/>
              <w:left w:val="nil"/>
              <w:bottom w:val="nil"/>
              <w:right w:val="single" w:sz="8" w:space="0" w:color="FFFFFF"/>
            </w:tcBorders>
            <w:noWrap/>
            <w:vAlign w:val="bottom"/>
            <w:hideMark/>
          </w:tcPr>
          <w:p w14:paraId="10DAD98F"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44F6EF04" w14:textId="77777777" w:rsidTr="004F4672">
        <w:trPr>
          <w:trHeight w:val="255"/>
        </w:trPr>
        <w:tc>
          <w:tcPr>
            <w:tcW w:w="3508" w:type="dxa"/>
            <w:tcBorders>
              <w:top w:val="nil"/>
              <w:left w:val="nil"/>
              <w:bottom w:val="nil"/>
              <w:right w:val="single" w:sz="8" w:space="0" w:color="999999"/>
            </w:tcBorders>
            <w:noWrap/>
            <w:vAlign w:val="bottom"/>
            <w:hideMark/>
          </w:tcPr>
          <w:p w14:paraId="3EB72B25"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lastRenderedPageBreak/>
              <w:t> </w:t>
            </w:r>
          </w:p>
        </w:tc>
        <w:tc>
          <w:tcPr>
            <w:tcW w:w="2853" w:type="dxa"/>
            <w:tcBorders>
              <w:top w:val="nil"/>
              <w:left w:val="nil"/>
              <w:bottom w:val="single" w:sz="8" w:space="0" w:color="999999"/>
              <w:right w:val="nil"/>
            </w:tcBorders>
            <w:noWrap/>
            <w:vAlign w:val="bottom"/>
            <w:hideMark/>
          </w:tcPr>
          <w:p w14:paraId="13FF0F5F" w14:textId="77777777" w:rsidR="00C47324" w:rsidRPr="00892F6C" w:rsidRDefault="00C47324" w:rsidP="004F4672">
            <w:pPr>
              <w:jc w:val="left"/>
              <w:rPr>
                <w:rFonts w:ascii="Calibri" w:hAnsi="Calibri" w:cs="Calibri"/>
                <w:b/>
                <w:bCs/>
                <w:color w:val="002060"/>
                <w:sz w:val="22"/>
                <w:szCs w:val="22"/>
              </w:rPr>
            </w:pPr>
            <w:r w:rsidRPr="00892F6C">
              <w:rPr>
                <w:rFonts w:ascii="Arial" w:hAnsi="Arial" w:cs="Arial"/>
                <w:b/>
                <w:bCs/>
                <w:color w:val="002060"/>
                <w:sz w:val="22"/>
                <w:szCs w:val="22"/>
              </w:rPr>
              <w:t>A.A. MONTECOSARO</w:t>
            </w:r>
            <w:r w:rsidRPr="00892F6C">
              <w:rPr>
                <w:rFonts w:ascii="Calibri" w:hAnsi="Calibri" w:cs="Calibri"/>
                <w:b/>
                <w:bCs/>
                <w:color w:val="002060"/>
                <w:sz w:val="22"/>
                <w:szCs w:val="22"/>
              </w:rPr>
              <w:t> </w:t>
            </w:r>
          </w:p>
        </w:tc>
        <w:tc>
          <w:tcPr>
            <w:tcW w:w="2752" w:type="dxa"/>
            <w:tcBorders>
              <w:top w:val="nil"/>
              <w:left w:val="nil"/>
              <w:bottom w:val="nil"/>
              <w:right w:val="nil"/>
            </w:tcBorders>
            <w:noWrap/>
            <w:vAlign w:val="bottom"/>
            <w:hideMark/>
          </w:tcPr>
          <w:p w14:paraId="3AFD7CB0" w14:textId="77777777" w:rsidR="00C47324" w:rsidRPr="00703006" w:rsidRDefault="00C47324" w:rsidP="004F4672">
            <w:pPr>
              <w:jc w:val="center"/>
              <w:rPr>
                <w:rFonts w:ascii="Calibri" w:hAnsi="Calibri" w:cs="Calibri"/>
                <w:b/>
                <w:bCs/>
                <w:color w:val="002060"/>
                <w:sz w:val="18"/>
                <w:szCs w:val="18"/>
              </w:rPr>
            </w:pPr>
          </w:p>
        </w:tc>
        <w:tc>
          <w:tcPr>
            <w:tcW w:w="1660" w:type="dxa"/>
            <w:tcBorders>
              <w:top w:val="nil"/>
              <w:left w:val="nil"/>
              <w:bottom w:val="nil"/>
              <w:right w:val="single" w:sz="8" w:space="0" w:color="FFFFFF"/>
            </w:tcBorders>
            <w:noWrap/>
            <w:vAlign w:val="bottom"/>
            <w:hideMark/>
          </w:tcPr>
          <w:p w14:paraId="29A5493A"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77C60FC8" w14:textId="77777777" w:rsidTr="004F4672">
        <w:trPr>
          <w:trHeight w:val="255"/>
        </w:trPr>
        <w:tc>
          <w:tcPr>
            <w:tcW w:w="3508" w:type="dxa"/>
            <w:tcBorders>
              <w:top w:val="nil"/>
              <w:left w:val="nil"/>
              <w:bottom w:val="nil"/>
              <w:right w:val="single" w:sz="8" w:space="0" w:color="999999"/>
            </w:tcBorders>
            <w:noWrap/>
            <w:vAlign w:val="bottom"/>
            <w:hideMark/>
          </w:tcPr>
          <w:p w14:paraId="503C4817"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FFFFFF"/>
              <w:right w:val="single" w:sz="8" w:space="0" w:color="999999"/>
            </w:tcBorders>
            <w:noWrap/>
            <w:vAlign w:val="bottom"/>
            <w:hideMark/>
          </w:tcPr>
          <w:p w14:paraId="33A679D1"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149C0A24" w14:textId="77777777" w:rsidR="00C47324" w:rsidRPr="00703006" w:rsidRDefault="00C47324" w:rsidP="004F4672">
            <w:pPr>
              <w:jc w:val="center"/>
              <w:rPr>
                <w:rFonts w:ascii="Calibri" w:hAnsi="Calibri" w:cs="Calibri"/>
                <w:b/>
                <w:bCs/>
                <w:color w:val="002060"/>
                <w:sz w:val="18"/>
                <w:szCs w:val="18"/>
              </w:rPr>
            </w:pPr>
          </w:p>
        </w:tc>
        <w:tc>
          <w:tcPr>
            <w:tcW w:w="1660" w:type="dxa"/>
            <w:tcBorders>
              <w:top w:val="nil"/>
              <w:left w:val="nil"/>
              <w:bottom w:val="nil"/>
              <w:right w:val="single" w:sz="8" w:space="0" w:color="FFFFFF"/>
            </w:tcBorders>
            <w:noWrap/>
            <w:vAlign w:val="bottom"/>
            <w:hideMark/>
          </w:tcPr>
          <w:p w14:paraId="413DB7EE"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78F5FB1C" w14:textId="77777777" w:rsidTr="004F4672">
        <w:trPr>
          <w:trHeight w:val="255"/>
        </w:trPr>
        <w:tc>
          <w:tcPr>
            <w:tcW w:w="3508" w:type="dxa"/>
            <w:tcBorders>
              <w:top w:val="nil"/>
              <w:left w:val="nil"/>
              <w:bottom w:val="single" w:sz="8" w:space="0" w:color="999999"/>
              <w:right w:val="single" w:sz="8" w:space="0" w:color="999999"/>
            </w:tcBorders>
            <w:noWrap/>
            <w:vAlign w:val="bottom"/>
            <w:hideMark/>
          </w:tcPr>
          <w:p w14:paraId="04586232" w14:textId="77777777" w:rsidR="00C47324" w:rsidRPr="00703006" w:rsidRDefault="00C47324" w:rsidP="004F4672">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10 – </w:t>
            </w:r>
            <w:r w:rsidRPr="0047661B">
              <w:rPr>
                <w:rFonts w:ascii="Arial" w:hAnsi="Arial" w:cs="Arial"/>
                <w:b/>
                <w:bCs/>
                <w:color w:val="002060"/>
                <w:sz w:val="21"/>
                <w:szCs w:val="21"/>
              </w:rPr>
              <w:t>A.A. MONTECOSARO</w:t>
            </w:r>
          </w:p>
        </w:tc>
        <w:tc>
          <w:tcPr>
            <w:tcW w:w="2853" w:type="dxa"/>
            <w:tcBorders>
              <w:top w:val="nil"/>
              <w:left w:val="nil"/>
              <w:bottom w:val="nil"/>
              <w:right w:val="single" w:sz="8" w:space="0" w:color="999999"/>
            </w:tcBorders>
            <w:noWrap/>
            <w:vAlign w:val="bottom"/>
            <w:hideMark/>
          </w:tcPr>
          <w:p w14:paraId="4DBBD96D"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3A910C74"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6997A085"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730DB191" w14:textId="77777777" w:rsidTr="004F4672">
        <w:trPr>
          <w:trHeight w:val="255"/>
        </w:trPr>
        <w:tc>
          <w:tcPr>
            <w:tcW w:w="3508" w:type="dxa"/>
            <w:tcBorders>
              <w:top w:val="nil"/>
              <w:left w:val="single" w:sz="8" w:space="0" w:color="FFFFFF"/>
              <w:bottom w:val="nil"/>
              <w:right w:val="nil"/>
            </w:tcBorders>
            <w:noWrap/>
            <w:vAlign w:val="bottom"/>
            <w:hideMark/>
          </w:tcPr>
          <w:p w14:paraId="0FAF577D"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54BC02B1"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4BC0278D"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25BA319A"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1C4C11B1" w14:textId="77777777" w:rsidTr="004F4672">
        <w:trPr>
          <w:trHeight w:val="240"/>
        </w:trPr>
        <w:tc>
          <w:tcPr>
            <w:tcW w:w="3508" w:type="dxa"/>
            <w:tcBorders>
              <w:top w:val="nil"/>
              <w:left w:val="nil"/>
              <w:bottom w:val="nil"/>
              <w:right w:val="nil"/>
            </w:tcBorders>
            <w:noWrap/>
            <w:vAlign w:val="bottom"/>
            <w:hideMark/>
          </w:tcPr>
          <w:p w14:paraId="6F61F299" w14:textId="77777777" w:rsidR="00C47324" w:rsidRPr="00703006" w:rsidRDefault="00C47324" w:rsidP="004F4672">
            <w:pPr>
              <w:rPr>
                <w:rFonts w:ascii="Times New Roman" w:hAnsi="Times New Roman"/>
              </w:rPr>
            </w:pPr>
          </w:p>
        </w:tc>
        <w:tc>
          <w:tcPr>
            <w:tcW w:w="2853" w:type="dxa"/>
            <w:tcBorders>
              <w:top w:val="nil"/>
              <w:left w:val="nil"/>
              <w:bottom w:val="nil"/>
              <w:right w:val="single" w:sz="8" w:space="0" w:color="999999"/>
            </w:tcBorders>
            <w:noWrap/>
            <w:vAlign w:val="bottom"/>
            <w:hideMark/>
          </w:tcPr>
          <w:p w14:paraId="1BA4B937"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19624089"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69527B2B"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39AA813F" w14:textId="77777777" w:rsidTr="004F4672">
        <w:trPr>
          <w:trHeight w:val="255"/>
        </w:trPr>
        <w:tc>
          <w:tcPr>
            <w:tcW w:w="3508" w:type="dxa"/>
            <w:tcBorders>
              <w:top w:val="nil"/>
              <w:left w:val="nil"/>
              <w:bottom w:val="nil"/>
              <w:right w:val="nil"/>
            </w:tcBorders>
            <w:noWrap/>
            <w:vAlign w:val="bottom"/>
            <w:hideMark/>
          </w:tcPr>
          <w:p w14:paraId="2D4F6A73" w14:textId="77777777" w:rsidR="00C47324" w:rsidRPr="00703006" w:rsidRDefault="00C47324" w:rsidP="004F4672">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5AB38BA0"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single" w:sz="8" w:space="0" w:color="999999"/>
              <w:right w:val="nil"/>
            </w:tcBorders>
            <w:noWrap/>
            <w:vAlign w:val="bottom"/>
            <w:hideMark/>
          </w:tcPr>
          <w:p w14:paraId="35006EC3" w14:textId="6676C1BE" w:rsidR="00C47324" w:rsidRPr="00703006" w:rsidRDefault="00C47324" w:rsidP="00C47324">
            <w:pPr>
              <w:jc w:val="left"/>
              <w:rPr>
                <w:rFonts w:ascii="Calibri" w:hAnsi="Calibri" w:cs="Calibri"/>
                <w:b/>
                <w:bCs/>
                <w:color w:val="002060"/>
                <w:sz w:val="18"/>
                <w:szCs w:val="18"/>
              </w:rPr>
            </w:pPr>
            <w:r w:rsidRPr="00E33EB5">
              <w:rPr>
                <w:rFonts w:ascii="Arial" w:hAnsi="Arial" w:cs="Arial"/>
                <w:b/>
                <w:bCs/>
                <w:color w:val="002060"/>
                <w:sz w:val="22"/>
                <w:szCs w:val="22"/>
              </w:rPr>
              <w:t>FUTSAL OTTRANO</w:t>
            </w: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6CA60F6C"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1EC8CF24" w14:textId="77777777" w:rsidTr="004F4672">
        <w:trPr>
          <w:trHeight w:val="255"/>
        </w:trPr>
        <w:tc>
          <w:tcPr>
            <w:tcW w:w="3508" w:type="dxa"/>
            <w:tcBorders>
              <w:top w:val="nil"/>
              <w:left w:val="nil"/>
              <w:bottom w:val="nil"/>
              <w:right w:val="nil"/>
            </w:tcBorders>
            <w:noWrap/>
            <w:vAlign w:val="bottom"/>
            <w:hideMark/>
          </w:tcPr>
          <w:p w14:paraId="5D2D0DA6" w14:textId="77777777" w:rsidR="00C47324" w:rsidRPr="00703006" w:rsidRDefault="00C47324" w:rsidP="004F4672">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24718940"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single" w:sz="8" w:space="0" w:color="999999"/>
              <w:left w:val="single" w:sz="8" w:space="0" w:color="FFFFFF"/>
              <w:bottom w:val="nil"/>
            </w:tcBorders>
            <w:noWrap/>
            <w:vAlign w:val="bottom"/>
            <w:hideMark/>
          </w:tcPr>
          <w:p w14:paraId="32AB1DF7"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69A94BAB"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2875408E" w14:textId="77777777" w:rsidTr="004F4672">
        <w:trPr>
          <w:trHeight w:val="255"/>
        </w:trPr>
        <w:tc>
          <w:tcPr>
            <w:tcW w:w="3508" w:type="dxa"/>
            <w:tcBorders>
              <w:top w:val="nil"/>
              <w:left w:val="single" w:sz="8" w:space="0" w:color="FFFFFF"/>
              <w:bottom w:val="single" w:sz="8" w:space="0" w:color="999999"/>
              <w:right w:val="nil"/>
            </w:tcBorders>
            <w:noWrap/>
            <w:vAlign w:val="bottom"/>
            <w:hideMark/>
          </w:tcPr>
          <w:p w14:paraId="18BF60C3" w14:textId="77777777" w:rsidR="00C47324" w:rsidRPr="00703006" w:rsidRDefault="00C47324" w:rsidP="004F4672">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11 – AMATORI STESE</w:t>
            </w:r>
          </w:p>
        </w:tc>
        <w:tc>
          <w:tcPr>
            <w:tcW w:w="2853" w:type="dxa"/>
            <w:tcBorders>
              <w:top w:val="nil"/>
              <w:left w:val="nil"/>
              <w:bottom w:val="nil"/>
              <w:right w:val="single" w:sz="8" w:space="0" w:color="999999"/>
            </w:tcBorders>
            <w:noWrap/>
            <w:vAlign w:val="bottom"/>
            <w:hideMark/>
          </w:tcPr>
          <w:p w14:paraId="00EFD3AA"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0B97C46D"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8574EC2"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69F84614" w14:textId="77777777" w:rsidTr="004F4672">
        <w:trPr>
          <w:trHeight w:val="255"/>
        </w:trPr>
        <w:tc>
          <w:tcPr>
            <w:tcW w:w="3508" w:type="dxa"/>
            <w:tcBorders>
              <w:top w:val="nil"/>
              <w:left w:val="single" w:sz="8" w:space="0" w:color="FFFFFF"/>
              <w:bottom w:val="nil"/>
              <w:right w:val="single" w:sz="8" w:space="0" w:color="999999"/>
            </w:tcBorders>
            <w:noWrap/>
            <w:vAlign w:val="bottom"/>
            <w:hideMark/>
          </w:tcPr>
          <w:p w14:paraId="353A621A"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single" w:sz="8" w:space="0" w:color="999999"/>
            </w:tcBorders>
            <w:noWrap/>
            <w:vAlign w:val="bottom"/>
            <w:hideMark/>
          </w:tcPr>
          <w:p w14:paraId="1BD2431C"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6C653D78"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02F41C8F"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3819141D" w14:textId="77777777" w:rsidTr="004F4672">
        <w:trPr>
          <w:trHeight w:val="255"/>
        </w:trPr>
        <w:tc>
          <w:tcPr>
            <w:tcW w:w="3508" w:type="dxa"/>
            <w:tcBorders>
              <w:top w:val="nil"/>
              <w:left w:val="nil"/>
              <w:bottom w:val="nil"/>
              <w:right w:val="single" w:sz="8" w:space="0" w:color="999999"/>
            </w:tcBorders>
            <w:noWrap/>
            <w:vAlign w:val="bottom"/>
            <w:hideMark/>
          </w:tcPr>
          <w:p w14:paraId="74A56CF1"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single" w:sz="8" w:space="0" w:color="999999"/>
              <w:right w:val="single" w:sz="8" w:space="0" w:color="999999"/>
            </w:tcBorders>
            <w:noWrap/>
            <w:vAlign w:val="bottom"/>
            <w:hideMark/>
          </w:tcPr>
          <w:p w14:paraId="09515E2D" w14:textId="77777777" w:rsidR="00C47324" w:rsidRPr="00E33EB5" w:rsidRDefault="00C47324" w:rsidP="004F4672">
            <w:pPr>
              <w:jc w:val="left"/>
              <w:rPr>
                <w:rFonts w:ascii="Arial" w:hAnsi="Arial" w:cs="Arial"/>
                <w:b/>
                <w:bCs/>
                <w:color w:val="002060"/>
                <w:sz w:val="22"/>
                <w:szCs w:val="22"/>
              </w:rPr>
            </w:pPr>
            <w:r w:rsidRPr="00703006">
              <w:rPr>
                <w:rFonts w:ascii="Calibri" w:hAnsi="Calibri" w:cs="Calibri"/>
                <w:b/>
                <w:bCs/>
                <w:color w:val="002060"/>
                <w:sz w:val="18"/>
                <w:szCs w:val="18"/>
              </w:rPr>
              <w:t> </w:t>
            </w:r>
            <w:r w:rsidRPr="00E33EB5">
              <w:rPr>
                <w:rFonts w:ascii="Arial" w:hAnsi="Arial" w:cs="Arial"/>
                <w:b/>
                <w:bCs/>
                <w:color w:val="002060"/>
                <w:sz w:val="22"/>
                <w:szCs w:val="22"/>
              </w:rPr>
              <w:t>FUTSAL OTTRANO</w:t>
            </w:r>
          </w:p>
        </w:tc>
        <w:tc>
          <w:tcPr>
            <w:tcW w:w="2752" w:type="dxa"/>
            <w:tcBorders>
              <w:top w:val="nil"/>
              <w:left w:val="single" w:sz="8" w:space="0" w:color="FFFFFF"/>
              <w:bottom w:val="nil"/>
            </w:tcBorders>
            <w:noWrap/>
            <w:vAlign w:val="bottom"/>
            <w:hideMark/>
          </w:tcPr>
          <w:p w14:paraId="1196AB4F"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C36A9B3"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34961E77" w14:textId="77777777" w:rsidTr="004F4672">
        <w:trPr>
          <w:trHeight w:val="240"/>
        </w:trPr>
        <w:tc>
          <w:tcPr>
            <w:tcW w:w="3508" w:type="dxa"/>
            <w:tcBorders>
              <w:top w:val="nil"/>
              <w:left w:val="nil"/>
              <w:bottom w:val="nil"/>
              <w:right w:val="single" w:sz="8" w:space="0" w:color="999999"/>
            </w:tcBorders>
            <w:noWrap/>
            <w:vAlign w:val="bottom"/>
            <w:hideMark/>
          </w:tcPr>
          <w:p w14:paraId="35257F71"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nil"/>
            </w:tcBorders>
            <w:noWrap/>
            <w:vAlign w:val="bottom"/>
            <w:hideMark/>
          </w:tcPr>
          <w:p w14:paraId="7A96E2E5"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098B6B06"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44957429"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06E22742" w14:textId="77777777" w:rsidTr="004F4672">
        <w:trPr>
          <w:trHeight w:val="255"/>
        </w:trPr>
        <w:tc>
          <w:tcPr>
            <w:tcW w:w="3508" w:type="dxa"/>
            <w:tcBorders>
              <w:top w:val="nil"/>
              <w:left w:val="nil"/>
              <w:bottom w:val="single" w:sz="8" w:space="0" w:color="999999"/>
              <w:right w:val="single" w:sz="8" w:space="0" w:color="999999"/>
            </w:tcBorders>
            <w:noWrap/>
            <w:vAlign w:val="bottom"/>
            <w:hideMark/>
          </w:tcPr>
          <w:p w14:paraId="7E1B7F56" w14:textId="77777777" w:rsidR="00C47324" w:rsidRPr="00703006" w:rsidRDefault="00C47324" w:rsidP="004F4672">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12 – FUTSAL OTTRANO</w:t>
            </w:r>
          </w:p>
        </w:tc>
        <w:tc>
          <w:tcPr>
            <w:tcW w:w="2853" w:type="dxa"/>
            <w:tcBorders>
              <w:top w:val="nil"/>
              <w:left w:val="single" w:sz="8" w:space="0" w:color="FFFFFF"/>
              <w:bottom w:val="nil"/>
              <w:right w:val="nil"/>
            </w:tcBorders>
            <w:noWrap/>
            <w:vAlign w:val="bottom"/>
            <w:hideMark/>
          </w:tcPr>
          <w:p w14:paraId="7FF10AB6"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5D34EDB6"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2905A39"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3575ECC0" w14:textId="77777777" w:rsidTr="004F4672">
        <w:trPr>
          <w:trHeight w:val="240"/>
        </w:trPr>
        <w:tc>
          <w:tcPr>
            <w:tcW w:w="3508" w:type="dxa"/>
            <w:tcBorders>
              <w:top w:val="nil"/>
              <w:left w:val="nil"/>
              <w:bottom w:val="nil"/>
              <w:right w:val="nil"/>
            </w:tcBorders>
            <w:noWrap/>
            <w:vAlign w:val="bottom"/>
            <w:hideMark/>
          </w:tcPr>
          <w:p w14:paraId="2D08CDB1"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45C7DA6A" w14:textId="77777777" w:rsidR="00C47324" w:rsidRPr="00703006" w:rsidRDefault="00C47324" w:rsidP="004F4672">
            <w:pPr>
              <w:jc w:val="center"/>
              <w:rPr>
                <w:rFonts w:ascii="Calibri" w:hAnsi="Calibri" w:cs="Calibri"/>
                <w:b/>
                <w:bCs/>
                <w:color w:val="002060"/>
                <w:sz w:val="18"/>
                <w:szCs w:val="18"/>
              </w:rPr>
            </w:pPr>
          </w:p>
        </w:tc>
        <w:tc>
          <w:tcPr>
            <w:tcW w:w="2752" w:type="dxa"/>
            <w:tcBorders>
              <w:top w:val="nil"/>
              <w:left w:val="nil"/>
              <w:bottom w:val="nil"/>
            </w:tcBorders>
            <w:noWrap/>
            <w:vAlign w:val="bottom"/>
            <w:hideMark/>
          </w:tcPr>
          <w:p w14:paraId="1F12E98E"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right w:val="single" w:sz="8" w:space="0" w:color="FFFFFF"/>
            </w:tcBorders>
            <w:noWrap/>
            <w:vAlign w:val="bottom"/>
            <w:hideMark/>
          </w:tcPr>
          <w:p w14:paraId="3396A648"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679FF6A0" w14:textId="77777777" w:rsidTr="004F4672">
        <w:trPr>
          <w:trHeight w:val="255"/>
        </w:trPr>
        <w:tc>
          <w:tcPr>
            <w:tcW w:w="3508" w:type="dxa"/>
            <w:tcBorders>
              <w:top w:val="nil"/>
              <w:left w:val="nil"/>
              <w:bottom w:val="nil"/>
              <w:right w:val="nil"/>
            </w:tcBorders>
            <w:noWrap/>
            <w:vAlign w:val="bottom"/>
            <w:hideMark/>
          </w:tcPr>
          <w:p w14:paraId="08085E5D" w14:textId="77777777" w:rsidR="00C47324" w:rsidRPr="00703006" w:rsidRDefault="00C47324" w:rsidP="004F4672">
            <w:pPr>
              <w:jc w:val="center"/>
              <w:rPr>
                <w:rFonts w:ascii="Calibri" w:hAnsi="Calibri" w:cs="Calibri"/>
                <w:b/>
                <w:bCs/>
                <w:color w:val="002060"/>
                <w:sz w:val="18"/>
                <w:szCs w:val="18"/>
              </w:rPr>
            </w:pPr>
          </w:p>
        </w:tc>
        <w:tc>
          <w:tcPr>
            <w:tcW w:w="2853" w:type="dxa"/>
            <w:tcBorders>
              <w:top w:val="nil"/>
              <w:left w:val="nil"/>
              <w:bottom w:val="nil"/>
              <w:right w:val="nil"/>
            </w:tcBorders>
            <w:noWrap/>
            <w:vAlign w:val="bottom"/>
            <w:hideMark/>
          </w:tcPr>
          <w:p w14:paraId="4418DCBE" w14:textId="77777777" w:rsidR="00C47324" w:rsidRPr="00703006" w:rsidRDefault="00C47324" w:rsidP="004F4672">
            <w:pPr>
              <w:rPr>
                <w:rFonts w:ascii="Times New Roman" w:hAnsi="Times New Roman"/>
              </w:rPr>
            </w:pPr>
          </w:p>
        </w:tc>
        <w:tc>
          <w:tcPr>
            <w:tcW w:w="2752" w:type="dxa"/>
            <w:tcBorders>
              <w:top w:val="nil"/>
              <w:left w:val="nil"/>
              <w:bottom w:val="nil"/>
            </w:tcBorders>
            <w:noWrap/>
            <w:vAlign w:val="bottom"/>
            <w:hideMark/>
          </w:tcPr>
          <w:p w14:paraId="08D93F64"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1161950E"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r>
      <w:tr w:rsidR="00C47324" w:rsidRPr="00703006" w14:paraId="5BA5F6A6" w14:textId="77777777" w:rsidTr="004F4672">
        <w:trPr>
          <w:trHeight w:val="255"/>
        </w:trPr>
        <w:tc>
          <w:tcPr>
            <w:tcW w:w="3508" w:type="dxa"/>
            <w:tcBorders>
              <w:top w:val="single" w:sz="8" w:space="0" w:color="FFFFFF"/>
              <w:left w:val="nil"/>
              <w:bottom w:val="single" w:sz="8" w:space="0" w:color="999999"/>
              <w:right w:val="nil"/>
            </w:tcBorders>
            <w:noWrap/>
            <w:vAlign w:val="bottom"/>
            <w:hideMark/>
          </w:tcPr>
          <w:p w14:paraId="7EC54F55" w14:textId="77777777" w:rsidR="00C47324" w:rsidRPr="00703006" w:rsidRDefault="00C47324" w:rsidP="004F4672">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13 – VAL TENNA UNITED</w:t>
            </w:r>
          </w:p>
        </w:tc>
        <w:tc>
          <w:tcPr>
            <w:tcW w:w="2853" w:type="dxa"/>
            <w:tcBorders>
              <w:top w:val="nil"/>
              <w:left w:val="nil"/>
              <w:bottom w:val="nil"/>
              <w:right w:val="nil"/>
            </w:tcBorders>
            <w:noWrap/>
            <w:vAlign w:val="bottom"/>
            <w:hideMark/>
          </w:tcPr>
          <w:p w14:paraId="72816FB4" w14:textId="77777777" w:rsidR="00C47324" w:rsidRPr="00703006" w:rsidRDefault="00C47324" w:rsidP="004F4672">
            <w:pPr>
              <w:rPr>
                <w:rFonts w:ascii="Calibri" w:hAnsi="Calibri" w:cs="Calibri"/>
                <w:b/>
                <w:bCs/>
                <w:color w:val="002060"/>
                <w:sz w:val="18"/>
                <w:szCs w:val="18"/>
              </w:rPr>
            </w:pPr>
          </w:p>
        </w:tc>
        <w:tc>
          <w:tcPr>
            <w:tcW w:w="2752" w:type="dxa"/>
            <w:tcBorders>
              <w:top w:val="nil"/>
              <w:left w:val="nil"/>
              <w:bottom w:val="nil"/>
            </w:tcBorders>
            <w:noWrap/>
            <w:vAlign w:val="bottom"/>
            <w:hideMark/>
          </w:tcPr>
          <w:p w14:paraId="6AA74818" w14:textId="77777777" w:rsidR="00C47324" w:rsidRPr="00703006" w:rsidRDefault="00C47324" w:rsidP="004F4672">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right w:val="nil"/>
            </w:tcBorders>
            <w:noWrap/>
            <w:vAlign w:val="bottom"/>
            <w:hideMark/>
          </w:tcPr>
          <w:p w14:paraId="2E85BCBA" w14:textId="77777777" w:rsidR="00C47324" w:rsidRPr="00703006" w:rsidRDefault="00C47324" w:rsidP="004F4672">
            <w:pPr>
              <w:rPr>
                <w:rFonts w:ascii="Arial" w:hAnsi="Arial" w:cs="Arial"/>
                <w:b/>
                <w:bCs/>
                <w:color w:val="002060"/>
                <w:sz w:val="18"/>
                <w:szCs w:val="18"/>
              </w:rPr>
            </w:pPr>
            <w:r w:rsidRPr="00703006">
              <w:rPr>
                <w:rFonts w:ascii="Arial" w:hAnsi="Arial" w:cs="Arial"/>
                <w:b/>
                <w:bCs/>
                <w:color w:val="002060"/>
                <w:sz w:val="18"/>
                <w:szCs w:val="18"/>
              </w:rPr>
              <w:t> </w:t>
            </w:r>
          </w:p>
        </w:tc>
      </w:tr>
      <w:tr w:rsidR="00C47324" w:rsidRPr="00703006" w14:paraId="41B496A5" w14:textId="77777777" w:rsidTr="004F4672">
        <w:trPr>
          <w:trHeight w:val="240"/>
        </w:trPr>
        <w:tc>
          <w:tcPr>
            <w:tcW w:w="3508" w:type="dxa"/>
            <w:tcBorders>
              <w:top w:val="nil"/>
              <w:left w:val="nil"/>
              <w:bottom w:val="nil"/>
              <w:right w:val="single" w:sz="8" w:space="0" w:color="999999"/>
            </w:tcBorders>
            <w:noWrap/>
            <w:vAlign w:val="bottom"/>
            <w:hideMark/>
          </w:tcPr>
          <w:p w14:paraId="08F4184C"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1754D4DB" w14:textId="77777777" w:rsidR="00C47324" w:rsidRPr="00703006" w:rsidRDefault="00C47324" w:rsidP="004F4672">
            <w:pPr>
              <w:rPr>
                <w:rFonts w:ascii="Calibri" w:hAnsi="Calibri" w:cs="Calibri"/>
                <w:b/>
                <w:bCs/>
                <w:color w:val="002060"/>
                <w:sz w:val="18"/>
                <w:szCs w:val="18"/>
              </w:rPr>
            </w:pPr>
          </w:p>
        </w:tc>
        <w:tc>
          <w:tcPr>
            <w:tcW w:w="2752" w:type="dxa"/>
            <w:tcBorders>
              <w:top w:val="nil"/>
              <w:left w:val="nil"/>
              <w:bottom w:val="nil"/>
            </w:tcBorders>
            <w:noWrap/>
            <w:vAlign w:val="bottom"/>
            <w:hideMark/>
          </w:tcPr>
          <w:p w14:paraId="2C76A6B5" w14:textId="77777777" w:rsidR="00C47324" w:rsidRPr="00703006" w:rsidRDefault="00C47324" w:rsidP="004F4672">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left w:val="nil"/>
              <w:bottom w:val="nil"/>
              <w:right w:val="nil"/>
            </w:tcBorders>
            <w:noWrap/>
            <w:vAlign w:val="bottom"/>
            <w:hideMark/>
          </w:tcPr>
          <w:p w14:paraId="5EE63CBA" w14:textId="77777777" w:rsidR="00C47324" w:rsidRPr="00703006" w:rsidRDefault="00C47324" w:rsidP="004F4672">
            <w:pPr>
              <w:rPr>
                <w:rFonts w:ascii="Arial" w:hAnsi="Arial" w:cs="Arial"/>
                <w:b/>
                <w:bCs/>
                <w:color w:val="002060"/>
                <w:sz w:val="18"/>
                <w:szCs w:val="18"/>
              </w:rPr>
            </w:pPr>
          </w:p>
        </w:tc>
      </w:tr>
      <w:tr w:rsidR="00C47324" w:rsidRPr="00703006" w14:paraId="25B2AFC5" w14:textId="77777777" w:rsidTr="004F4672">
        <w:trPr>
          <w:trHeight w:val="255"/>
        </w:trPr>
        <w:tc>
          <w:tcPr>
            <w:tcW w:w="3508" w:type="dxa"/>
            <w:tcBorders>
              <w:top w:val="nil"/>
              <w:left w:val="nil"/>
              <w:bottom w:val="nil"/>
              <w:right w:val="single" w:sz="8" w:space="0" w:color="999999"/>
            </w:tcBorders>
            <w:noWrap/>
            <w:vAlign w:val="bottom"/>
            <w:hideMark/>
          </w:tcPr>
          <w:p w14:paraId="48040112"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999999"/>
              <w:right w:val="nil"/>
            </w:tcBorders>
            <w:noWrap/>
            <w:vAlign w:val="bottom"/>
            <w:hideMark/>
          </w:tcPr>
          <w:p w14:paraId="5CA9F42B" w14:textId="77777777" w:rsidR="00C47324" w:rsidRPr="00703006" w:rsidRDefault="00C47324" w:rsidP="004F4672">
            <w:pPr>
              <w:jc w:val="left"/>
              <w:rPr>
                <w:rFonts w:ascii="Calibri" w:hAnsi="Calibri" w:cs="Calibri"/>
                <w:b/>
                <w:bCs/>
                <w:color w:val="002060"/>
                <w:sz w:val="18"/>
                <w:szCs w:val="18"/>
              </w:rPr>
            </w:pPr>
            <w:r>
              <w:rPr>
                <w:rFonts w:ascii="Arial" w:hAnsi="Arial" w:cs="Arial"/>
                <w:b/>
                <w:bCs/>
                <w:color w:val="002060"/>
                <w:sz w:val="22"/>
                <w:szCs w:val="22"/>
              </w:rPr>
              <w:t>VAL TENNA UNITED</w:t>
            </w: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7F08ED49" w14:textId="77777777" w:rsidR="00C47324" w:rsidRPr="00703006" w:rsidRDefault="00C47324" w:rsidP="004F4672">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1483F74B" w14:textId="77777777" w:rsidR="00C47324" w:rsidRPr="00703006" w:rsidRDefault="00C47324" w:rsidP="004F4672">
            <w:pPr>
              <w:rPr>
                <w:rFonts w:ascii="Arial" w:hAnsi="Arial" w:cs="Arial"/>
                <w:b/>
                <w:bCs/>
                <w:color w:val="002060"/>
                <w:sz w:val="18"/>
                <w:szCs w:val="18"/>
              </w:rPr>
            </w:pPr>
          </w:p>
        </w:tc>
      </w:tr>
      <w:tr w:rsidR="00C47324" w:rsidRPr="00703006" w14:paraId="7030E838" w14:textId="77777777" w:rsidTr="004F4672">
        <w:trPr>
          <w:trHeight w:val="255"/>
        </w:trPr>
        <w:tc>
          <w:tcPr>
            <w:tcW w:w="3508" w:type="dxa"/>
            <w:tcBorders>
              <w:top w:val="nil"/>
              <w:left w:val="nil"/>
              <w:bottom w:val="nil"/>
              <w:right w:val="single" w:sz="8" w:space="0" w:color="999999"/>
            </w:tcBorders>
            <w:noWrap/>
            <w:vAlign w:val="bottom"/>
            <w:hideMark/>
          </w:tcPr>
          <w:p w14:paraId="530DE2E5"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FFFFFF"/>
              <w:right w:val="single" w:sz="8" w:space="0" w:color="999999"/>
            </w:tcBorders>
            <w:noWrap/>
            <w:vAlign w:val="bottom"/>
            <w:hideMark/>
          </w:tcPr>
          <w:p w14:paraId="56C64C39"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1067092B" w14:textId="77777777" w:rsidR="00C47324" w:rsidRPr="00703006" w:rsidRDefault="00C47324" w:rsidP="004F4672">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5BD75DA8" w14:textId="77777777" w:rsidR="00C47324" w:rsidRPr="00703006" w:rsidRDefault="00C47324" w:rsidP="004F4672">
            <w:pPr>
              <w:rPr>
                <w:rFonts w:ascii="Arial" w:hAnsi="Arial" w:cs="Arial"/>
                <w:b/>
                <w:bCs/>
                <w:color w:val="002060"/>
                <w:sz w:val="18"/>
                <w:szCs w:val="18"/>
              </w:rPr>
            </w:pPr>
          </w:p>
        </w:tc>
      </w:tr>
      <w:tr w:rsidR="00C47324" w:rsidRPr="00703006" w14:paraId="68E56B3F" w14:textId="77777777" w:rsidTr="004F4672">
        <w:trPr>
          <w:trHeight w:val="255"/>
        </w:trPr>
        <w:tc>
          <w:tcPr>
            <w:tcW w:w="3508" w:type="dxa"/>
            <w:tcBorders>
              <w:top w:val="nil"/>
              <w:left w:val="nil"/>
              <w:bottom w:val="single" w:sz="8" w:space="0" w:color="999999"/>
              <w:right w:val="single" w:sz="8" w:space="0" w:color="999999"/>
            </w:tcBorders>
            <w:noWrap/>
            <w:vAlign w:val="bottom"/>
            <w:hideMark/>
          </w:tcPr>
          <w:p w14:paraId="1F49A5A8" w14:textId="77777777" w:rsidR="00C47324" w:rsidRPr="00703006" w:rsidRDefault="00C47324" w:rsidP="004F4672">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14 – SP. GROTTAMMARE</w:t>
            </w:r>
          </w:p>
        </w:tc>
        <w:tc>
          <w:tcPr>
            <w:tcW w:w="2853" w:type="dxa"/>
            <w:tcBorders>
              <w:top w:val="nil"/>
              <w:left w:val="nil"/>
              <w:bottom w:val="nil"/>
              <w:right w:val="single" w:sz="8" w:space="0" w:color="999999"/>
            </w:tcBorders>
            <w:noWrap/>
            <w:vAlign w:val="bottom"/>
            <w:hideMark/>
          </w:tcPr>
          <w:p w14:paraId="6764D481"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223934BA" w14:textId="77777777" w:rsidR="00C47324" w:rsidRPr="00703006" w:rsidRDefault="00C47324" w:rsidP="004F4672">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07A89193" w14:textId="77777777" w:rsidR="00C47324" w:rsidRPr="00703006" w:rsidRDefault="00C47324" w:rsidP="004F4672">
            <w:pPr>
              <w:rPr>
                <w:rFonts w:ascii="Arial" w:hAnsi="Arial" w:cs="Arial"/>
                <w:b/>
                <w:bCs/>
                <w:color w:val="002060"/>
                <w:sz w:val="18"/>
                <w:szCs w:val="18"/>
              </w:rPr>
            </w:pPr>
          </w:p>
        </w:tc>
      </w:tr>
      <w:tr w:rsidR="00C47324" w:rsidRPr="00703006" w14:paraId="67EE1F18" w14:textId="77777777" w:rsidTr="004F4672">
        <w:trPr>
          <w:trHeight w:val="255"/>
        </w:trPr>
        <w:tc>
          <w:tcPr>
            <w:tcW w:w="3508" w:type="dxa"/>
            <w:tcBorders>
              <w:top w:val="nil"/>
              <w:left w:val="single" w:sz="8" w:space="0" w:color="FFFFFF"/>
              <w:bottom w:val="nil"/>
              <w:right w:val="nil"/>
            </w:tcBorders>
            <w:noWrap/>
            <w:vAlign w:val="bottom"/>
            <w:hideMark/>
          </w:tcPr>
          <w:p w14:paraId="44504E97"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57E3D69D"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5AAD241E" w14:textId="77777777" w:rsidR="00C47324" w:rsidRPr="00703006" w:rsidRDefault="00C47324" w:rsidP="004F4672">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3F4F7FFF" w14:textId="77777777" w:rsidR="00C47324" w:rsidRPr="00703006" w:rsidRDefault="00C47324" w:rsidP="004F4672">
            <w:pPr>
              <w:rPr>
                <w:rFonts w:ascii="Arial" w:hAnsi="Arial" w:cs="Arial"/>
                <w:b/>
                <w:bCs/>
                <w:color w:val="002060"/>
                <w:sz w:val="18"/>
                <w:szCs w:val="18"/>
              </w:rPr>
            </w:pPr>
          </w:p>
        </w:tc>
      </w:tr>
      <w:tr w:rsidR="00C47324" w:rsidRPr="00703006" w14:paraId="0CF41E67" w14:textId="77777777" w:rsidTr="004F4672">
        <w:trPr>
          <w:trHeight w:val="240"/>
        </w:trPr>
        <w:tc>
          <w:tcPr>
            <w:tcW w:w="3508" w:type="dxa"/>
            <w:tcBorders>
              <w:top w:val="nil"/>
              <w:left w:val="nil"/>
              <w:bottom w:val="nil"/>
              <w:right w:val="nil"/>
            </w:tcBorders>
            <w:noWrap/>
            <w:vAlign w:val="bottom"/>
            <w:hideMark/>
          </w:tcPr>
          <w:p w14:paraId="352BC42B" w14:textId="77777777" w:rsidR="00C47324" w:rsidRPr="00703006" w:rsidRDefault="00C47324" w:rsidP="004F4672">
            <w:pPr>
              <w:rPr>
                <w:rFonts w:ascii="Times New Roman" w:hAnsi="Times New Roman"/>
              </w:rPr>
            </w:pPr>
          </w:p>
        </w:tc>
        <w:tc>
          <w:tcPr>
            <w:tcW w:w="2853" w:type="dxa"/>
            <w:tcBorders>
              <w:top w:val="nil"/>
              <w:left w:val="nil"/>
              <w:bottom w:val="nil"/>
              <w:right w:val="single" w:sz="8" w:space="0" w:color="999999"/>
            </w:tcBorders>
            <w:noWrap/>
            <w:vAlign w:val="bottom"/>
            <w:hideMark/>
          </w:tcPr>
          <w:p w14:paraId="6B118766"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1A8455D5" w14:textId="77777777" w:rsidR="00C47324" w:rsidRPr="00703006" w:rsidRDefault="00C47324" w:rsidP="004F4672">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61DD96EE" w14:textId="77777777" w:rsidR="00C47324" w:rsidRPr="00703006" w:rsidRDefault="00C47324" w:rsidP="004F4672">
            <w:pPr>
              <w:rPr>
                <w:rFonts w:ascii="Arial" w:hAnsi="Arial" w:cs="Arial"/>
                <w:b/>
                <w:bCs/>
                <w:color w:val="002060"/>
                <w:sz w:val="18"/>
                <w:szCs w:val="18"/>
              </w:rPr>
            </w:pPr>
          </w:p>
        </w:tc>
      </w:tr>
      <w:tr w:rsidR="00C47324" w:rsidRPr="00703006" w14:paraId="3814A435" w14:textId="77777777" w:rsidTr="004F4672">
        <w:trPr>
          <w:trHeight w:val="255"/>
        </w:trPr>
        <w:tc>
          <w:tcPr>
            <w:tcW w:w="3508" w:type="dxa"/>
            <w:tcBorders>
              <w:top w:val="nil"/>
              <w:left w:val="nil"/>
              <w:bottom w:val="nil"/>
              <w:right w:val="nil"/>
            </w:tcBorders>
            <w:noWrap/>
            <w:vAlign w:val="bottom"/>
            <w:hideMark/>
          </w:tcPr>
          <w:p w14:paraId="0C3F0527" w14:textId="77777777" w:rsidR="00C47324" w:rsidRPr="00703006" w:rsidRDefault="00C47324" w:rsidP="004F4672">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68B55154"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single" w:sz="8" w:space="0" w:color="999999"/>
            </w:tcBorders>
            <w:noWrap/>
            <w:vAlign w:val="bottom"/>
            <w:hideMark/>
          </w:tcPr>
          <w:p w14:paraId="0EFDEB25" w14:textId="2D8A2C00" w:rsidR="00C47324" w:rsidRPr="00703006" w:rsidRDefault="00C47324" w:rsidP="00C47324">
            <w:pPr>
              <w:jc w:val="left"/>
              <w:rPr>
                <w:rFonts w:ascii="Calibri" w:hAnsi="Calibri" w:cs="Calibri"/>
                <w:b/>
                <w:bCs/>
                <w:color w:val="002060"/>
                <w:sz w:val="18"/>
                <w:szCs w:val="18"/>
              </w:rPr>
            </w:pPr>
            <w:r>
              <w:rPr>
                <w:rFonts w:ascii="Arial" w:hAnsi="Arial" w:cs="Arial"/>
                <w:b/>
                <w:bCs/>
                <w:color w:val="002060"/>
                <w:sz w:val="22"/>
                <w:szCs w:val="22"/>
              </w:rPr>
              <w:t>VAL TENNA UNITED</w:t>
            </w:r>
            <w:r w:rsidRPr="00703006">
              <w:rPr>
                <w:rFonts w:ascii="Calibri" w:hAnsi="Calibri" w:cs="Calibri"/>
                <w:b/>
                <w:bCs/>
                <w:color w:val="002060"/>
                <w:sz w:val="18"/>
                <w:szCs w:val="18"/>
              </w:rPr>
              <w:t>  </w:t>
            </w:r>
          </w:p>
        </w:tc>
        <w:tc>
          <w:tcPr>
            <w:tcW w:w="1660" w:type="dxa"/>
            <w:tcBorders>
              <w:top w:val="nil"/>
              <w:left w:val="nil"/>
              <w:bottom w:val="nil"/>
              <w:right w:val="nil"/>
            </w:tcBorders>
            <w:noWrap/>
            <w:vAlign w:val="bottom"/>
            <w:hideMark/>
          </w:tcPr>
          <w:p w14:paraId="3E32A5EF" w14:textId="77777777" w:rsidR="00C47324" w:rsidRPr="00703006" w:rsidRDefault="00C47324" w:rsidP="004F4672">
            <w:pPr>
              <w:jc w:val="center"/>
              <w:rPr>
                <w:rFonts w:ascii="Calibri" w:hAnsi="Calibri" w:cs="Calibri"/>
                <w:b/>
                <w:bCs/>
                <w:color w:val="002060"/>
                <w:sz w:val="18"/>
                <w:szCs w:val="18"/>
              </w:rPr>
            </w:pPr>
          </w:p>
        </w:tc>
      </w:tr>
      <w:tr w:rsidR="00C47324" w:rsidRPr="00703006" w14:paraId="1FD6B4B9" w14:textId="77777777" w:rsidTr="004F4672">
        <w:trPr>
          <w:trHeight w:val="255"/>
        </w:trPr>
        <w:tc>
          <w:tcPr>
            <w:tcW w:w="3508" w:type="dxa"/>
            <w:tcBorders>
              <w:top w:val="nil"/>
              <w:left w:val="nil"/>
              <w:bottom w:val="nil"/>
              <w:right w:val="nil"/>
            </w:tcBorders>
            <w:noWrap/>
            <w:vAlign w:val="bottom"/>
            <w:hideMark/>
          </w:tcPr>
          <w:p w14:paraId="0AEC4BB1" w14:textId="77777777" w:rsidR="00C47324" w:rsidRPr="00703006" w:rsidRDefault="00C47324" w:rsidP="004F4672">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26206EE3"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454ACD09" w14:textId="77777777" w:rsidR="00C47324" w:rsidRPr="00703006" w:rsidRDefault="00C47324" w:rsidP="004F4672">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61A8B28D" w14:textId="77777777" w:rsidR="00C47324" w:rsidRPr="00703006" w:rsidRDefault="00C47324" w:rsidP="004F4672">
            <w:pPr>
              <w:rPr>
                <w:rFonts w:ascii="Times New Roman" w:hAnsi="Times New Roman"/>
              </w:rPr>
            </w:pPr>
          </w:p>
        </w:tc>
      </w:tr>
      <w:tr w:rsidR="00C47324" w:rsidRPr="00703006" w14:paraId="54A72443" w14:textId="77777777" w:rsidTr="004F4672">
        <w:trPr>
          <w:trHeight w:val="255"/>
        </w:trPr>
        <w:tc>
          <w:tcPr>
            <w:tcW w:w="3508" w:type="dxa"/>
            <w:tcBorders>
              <w:top w:val="nil"/>
              <w:left w:val="single" w:sz="8" w:space="0" w:color="FFFFFF"/>
              <w:bottom w:val="single" w:sz="8" w:space="0" w:color="999999"/>
              <w:right w:val="nil"/>
            </w:tcBorders>
            <w:noWrap/>
            <w:vAlign w:val="bottom"/>
            <w:hideMark/>
          </w:tcPr>
          <w:p w14:paraId="0ADFED75" w14:textId="77777777" w:rsidR="00C47324" w:rsidRPr="00703006" w:rsidRDefault="00C47324" w:rsidP="004F4672">
            <w:pPr>
              <w:jc w:val="left"/>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15 – </w:t>
            </w:r>
            <w:r w:rsidRPr="0047661B">
              <w:rPr>
                <w:rFonts w:ascii="Arial" w:hAnsi="Arial" w:cs="Arial"/>
                <w:b/>
                <w:bCs/>
                <w:color w:val="002060"/>
                <w:sz w:val="21"/>
                <w:szCs w:val="21"/>
              </w:rPr>
              <w:t>C.D. MARTINSICURO</w:t>
            </w:r>
          </w:p>
        </w:tc>
        <w:tc>
          <w:tcPr>
            <w:tcW w:w="2853" w:type="dxa"/>
            <w:tcBorders>
              <w:top w:val="nil"/>
              <w:left w:val="nil"/>
              <w:bottom w:val="nil"/>
              <w:right w:val="single" w:sz="8" w:space="0" w:color="999999"/>
            </w:tcBorders>
            <w:noWrap/>
            <w:vAlign w:val="bottom"/>
            <w:hideMark/>
          </w:tcPr>
          <w:p w14:paraId="4BA56996"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23D06F4B" w14:textId="77777777" w:rsidR="00C47324" w:rsidRPr="00703006" w:rsidRDefault="00C47324" w:rsidP="004F4672">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0E4A54E2" w14:textId="77777777" w:rsidR="00C47324" w:rsidRPr="00703006" w:rsidRDefault="00C47324" w:rsidP="004F4672">
            <w:pPr>
              <w:rPr>
                <w:rFonts w:ascii="Times New Roman" w:hAnsi="Times New Roman"/>
              </w:rPr>
            </w:pPr>
          </w:p>
        </w:tc>
      </w:tr>
      <w:tr w:rsidR="00C47324" w:rsidRPr="00703006" w14:paraId="1CC6D8AF" w14:textId="77777777" w:rsidTr="004F4672">
        <w:trPr>
          <w:trHeight w:val="255"/>
        </w:trPr>
        <w:tc>
          <w:tcPr>
            <w:tcW w:w="3508" w:type="dxa"/>
            <w:tcBorders>
              <w:top w:val="nil"/>
              <w:left w:val="single" w:sz="8" w:space="0" w:color="FFFFFF"/>
              <w:bottom w:val="nil"/>
              <w:right w:val="single" w:sz="8" w:space="0" w:color="999999"/>
            </w:tcBorders>
            <w:noWrap/>
            <w:vAlign w:val="bottom"/>
            <w:hideMark/>
          </w:tcPr>
          <w:p w14:paraId="2B270717"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single" w:sz="8" w:space="0" w:color="999999"/>
            </w:tcBorders>
            <w:noWrap/>
            <w:vAlign w:val="bottom"/>
            <w:hideMark/>
          </w:tcPr>
          <w:p w14:paraId="1347D4A6"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45B5AF3C" w14:textId="77777777" w:rsidR="00C47324" w:rsidRPr="00703006" w:rsidRDefault="00C47324" w:rsidP="004F4672">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66105CD9" w14:textId="77777777" w:rsidR="00C47324" w:rsidRPr="00703006" w:rsidRDefault="00C47324" w:rsidP="004F4672">
            <w:pPr>
              <w:rPr>
                <w:rFonts w:ascii="Times New Roman" w:hAnsi="Times New Roman"/>
              </w:rPr>
            </w:pPr>
          </w:p>
        </w:tc>
      </w:tr>
      <w:tr w:rsidR="00C47324" w:rsidRPr="00703006" w14:paraId="4DD6C5BE" w14:textId="77777777" w:rsidTr="004F4672">
        <w:trPr>
          <w:trHeight w:val="255"/>
        </w:trPr>
        <w:tc>
          <w:tcPr>
            <w:tcW w:w="3508" w:type="dxa"/>
            <w:tcBorders>
              <w:top w:val="nil"/>
              <w:left w:val="nil"/>
              <w:bottom w:val="nil"/>
              <w:right w:val="single" w:sz="8" w:space="0" w:color="999999"/>
            </w:tcBorders>
            <w:noWrap/>
            <w:vAlign w:val="bottom"/>
            <w:hideMark/>
          </w:tcPr>
          <w:p w14:paraId="137381FA"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single" w:sz="8" w:space="0" w:color="999999"/>
              <w:right w:val="single" w:sz="8" w:space="0" w:color="999999"/>
            </w:tcBorders>
            <w:noWrap/>
            <w:vAlign w:val="bottom"/>
            <w:hideMark/>
          </w:tcPr>
          <w:p w14:paraId="514E0379" w14:textId="77777777" w:rsidR="00C47324" w:rsidRPr="00703006" w:rsidRDefault="00C47324" w:rsidP="004F4672">
            <w:pPr>
              <w:jc w:val="left"/>
              <w:rPr>
                <w:rFonts w:ascii="Calibri" w:hAnsi="Calibri" w:cs="Calibri"/>
                <w:b/>
                <w:bCs/>
                <w:color w:val="002060"/>
                <w:sz w:val="18"/>
                <w:szCs w:val="18"/>
              </w:rPr>
            </w:pPr>
            <w:r w:rsidRPr="0047661B">
              <w:rPr>
                <w:rFonts w:ascii="Arial" w:hAnsi="Arial" w:cs="Arial"/>
                <w:b/>
                <w:bCs/>
                <w:color w:val="002060"/>
                <w:sz w:val="21"/>
                <w:szCs w:val="21"/>
              </w:rPr>
              <w:t>C</w:t>
            </w:r>
            <w:r>
              <w:rPr>
                <w:rFonts w:ascii="Arial" w:hAnsi="Arial" w:cs="Arial"/>
                <w:b/>
                <w:bCs/>
                <w:color w:val="002060"/>
                <w:sz w:val="21"/>
                <w:szCs w:val="21"/>
              </w:rPr>
              <w:t>ITTA’ DI</w:t>
            </w:r>
            <w:r w:rsidRPr="0047661B">
              <w:rPr>
                <w:rFonts w:ascii="Arial" w:hAnsi="Arial" w:cs="Arial"/>
                <w:b/>
                <w:bCs/>
                <w:color w:val="002060"/>
                <w:sz w:val="21"/>
                <w:szCs w:val="21"/>
              </w:rPr>
              <w:t xml:space="preserve"> MARTINSICURO</w:t>
            </w: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38E826E1" w14:textId="77777777" w:rsidR="00C47324" w:rsidRPr="00703006" w:rsidRDefault="00C47324" w:rsidP="004F4672">
            <w:pPr>
              <w:jc w:val="cente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3D284B1F" w14:textId="77777777" w:rsidR="00C47324" w:rsidRPr="00703006" w:rsidRDefault="00C47324" w:rsidP="004F4672">
            <w:pPr>
              <w:rPr>
                <w:rFonts w:ascii="Times New Roman" w:hAnsi="Times New Roman"/>
              </w:rPr>
            </w:pPr>
          </w:p>
        </w:tc>
      </w:tr>
      <w:tr w:rsidR="00C47324" w:rsidRPr="00703006" w14:paraId="492FB388" w14:textId="77777777" w:rsidTr="004F4672">
        <w:trPr>
          <w:trHeight w:val="240"/>
        </w:trPr>
        <w:tc>
          <w:tcPr>
            <w:tcW w:w="3508" w:type="dxa"/>
            <w:tcBorders>
              <w:top w:val="nil"/>
              <w:left w:val="nil"/>
              <w:bottom w:val="nil"/>
              <w:right w:val="single" w:sz="8" w:space="0" w:color="999999"/>
            </w:tcBorders>
            <w:noWrap/>
            <w:vAlign w:val="bottom"/>
            <w:hideMark/>
          </w:tcPr>
          <w:p w14:paraId="436CEFED"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nil"/>
            </w:tcBorders>
            <w:noWrap/>
            <w:vAlign w:val="bottom"/>
            <w:hideMark/>
          </w:tcPr>
          <w:p w14:paraId="453D3223" w14:textId="77777777" w:rsidR="00C47324" w:rsidRPr="00703006" w:rsidRDefault="00C47324" w:rsidP="004F4672">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57B936CA" w14:textId="77777777" w:rsidR="00C47324" w:rsidRPr="00703006" w:rsidRDefault="00C47324" w:rsidP="004F4672">
            <w:pPr>
              <w:jc w:val="cente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7777C78F" w14:textId="77777777" w:rsidR="00C47324" w:rsidRPr="00703006" w:rsidRDefault="00C47324" w:rsidP="004F4672">
            <w:pPr>
              <w:rPr>
                <w:rFonts w:ascii="Times New Roman" w:hAnsi="Times New Roman"/>
              </w:rPr>
            </w:pPr>
          </w:p>
        </w:tc>
      </w:tr>
      <w:tr w:rsidR="00C47324" w:rsidRPr="00703006" w14:paraId="340F6821" w14:textId="77777777" w:rsidTr="004F4672">
        <w:trPr>
          <w:trHeight w:val="255"/>
        </w:trPr>
        <w:tc>
          <w:tcPr>
            <w:tcW w:w="3508" w:type="dxa"/>
            <w:tcBorders>
              <w:top w:val="nil"/>
              <w:left w:val="nil"/>
              <w:bottom w:val="single" w:sz="8" w:space="0" w:color="999999"/>
              <w:right w:val="single" w:sz="8" w:space="0" w:color="999999"/>
            </w:tcBorders>
            <w:noWrap/>
            <w:vAlign w:val="bottom"/>
            <w:hideMark/>
          </w:tcPr>
          <w:p w14:paraId="4607488A" w14:textId="77777777" w:rsidR="00C47324" w:rsidRPr="00703006" w:rsidRDefault="00C47324" w:rsidP="004F4672">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16 – FUTSAL L.C.</w:t>
            </w:r>
          </w:p>
        </w:tc>
        <w:tc>
          <w:tcPr>
            <w:tcW w:w="2853" w:type="dxa"/>
            <w:tcBorders>
              <w:top w:val="nil"/>
              <w:left w:val="single" w:sz="8" w:space="0" w:color="FFFFFF"/>
              <w:bottom w:val="nil"/>
              <w:right w:val="nil"/>
            </w:tcBorders>
            <w:noWrap/>
            <w:vAlign w:val="bottom"/>
            <w:hideMark/>
          </w:tcPr>
          <w:p w14:paraId="2076B1B3" w14:textId="77777777" w:rsidR="00C47324" w:rsidRPr="00703006" w:rsidRDefault="00C47324" w:rsidP="004F4672">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048BD229" w14:textId="77777777" w:rsidR="00C47324" w:rsidRPr="00703006" w:rsidRDefault="00C47324" w:rsidP="004F4672">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030A0FDE" w14:textId="77777777" w:rsidR="00C47324" w:rsidRPr="00703006" w:rsidRDefault="00C47324" w:rsidP="004F4672">
            <w:pPr>
              <w:rPr>
                <w:rFonts w:ascii="Times New Roman" w:hAnsi="Times New Roman"/>
              </w:rPr>
            </w:pPr>
          </w:p>
        </w:tc>
      </w:tr>
    </w:tbl>
    <w:p w14:paraId="4E1A8179" w14:textId="77777777" w:rsidR="00C47324" w:rsidRDefault="00C47324" w:rsidP="00C47324">
      <w:pPr>
        <w:pStyle w:val="Corpodeltesto21"/>
        <w:rPr>
          <w:rFonts w:ascii="Arial" w:hAnsi="Arial" w:cs="Arial"/>
          <w:color w:val="002060"/>
          <w:sz w:val="22"/>
        </w:rPr>
      </w:pPr>
    </w:p>
    <w:p w14:paraId="69E5D460" w14:textId="77777777" w:rsidR="00C47324" w:rsidRDefault="00C47324" w:rsidP="00C47324">
      <w:pPr>
        <w:pStyle w:val="Corpodeltesto21"/>
        <w:rPr>
          <w:rFonts w:ascii="Arial" w:hAnsi="Arial" w:cs="Arial"/>
          <w:color w:val="002060"/>
          <w:sz w:val="22"/>
        </w:rPr>
      </w:pPr>
    </w:p>
    <w:p w14:paraId="3111436A" w14:textId="77777777" w:rsidR="00C47324" w:rsidRPr="00D34730" w:rsidRDefault="00C47324" w:rsidP="00C47324">
      <w:pPr>
        <w:pStyle w:val="Corpodeltesto21"/>
        <w:rPr>
          <w:rFonts w:ascii="Arial" w:hAnsi="Arial" w:cs="Arial"/>
          <w:b/>
          <w:iCs/>
          <w:color w:val="002060"/>
          <w:sz w:val="22"/>
          <w:u w:val="single"/>
        </w:rPr>
      </w:pPr>
      <w:r>
        <w:rPr>
          <w:rFonts w:ascii="Arial" w:hAnsi="Arial" w:cs="Arial"/>
          <w:b/>
          <w:iCs/>
          <w:color w:val="002060"/>
          <w:sz w:val="22"/>
          <w:u w:val="single"/>
        </w:rPr>
        <w:t>SEMIFINALI</w:t>
      </w:r>
    </w:p>
    <w:p w14:paraId="7E53F97E" w14:textId="77777777" w:rsidR="00C47324" w:rsidRPr="00F45EB9" w:rsidRDefault="00C47324" w:rsidP="00C47324">
      <w:pPr>
        <w:pStyle w:val="Corpodeltesto21"/>
        <w:rPr>
          <w:rFonts w:ascii="Arial" w:hAnsi="Arial" w:cs="Arial"/>
          <w:b/>
          <w:i/>
          <w:color w:val="002060"/>
          <w:sz w:val="22"/>
        </w:rPr>
      </w:pPr>
      <w:r w:rsidRPr="001C0426">
        <w:rPr>
          <w:rFonts w:ascii="Arial" w:hAnsi="Arial" w:cs="Arial"/>
          <w:b/>
          <w:i/>
          <w:color w:val="002060"/>
          <w:sz w:val="22"/>
        </w:rPr>
        <w:t xml:space="preserve">Gara di Andata </w:t>
      </w:r>
      <w:r>
        <w:rPr>
          <w:rFonts w:ascii="Arial" w:hAnsi="Arial" w:cs="Arial"/>
          <w:b/>
          <w:i/>
          <w:color w:val="002060"/>
          <w:sz w:val="22"/>
        </w:rPr>
        <w:t xml:space="preserve">09 </w:t>
      </w:r>
      <w:proofErr w:type="gramStart"/>
      <w:r>
        <w:rPr>
          <w:rFonts w:ascii="Arial" w:hAnsi="Arial" w:cs="Arial"/>
          <w:b/>
          <w:i/>
          <w:color w:val="002060"/>
          <w:sz w:val="22"/>
        </w:rPr>
        <w:t>Dicembre</w:t>
      </w:r>
      <w:proofErr w:type="gramEnd"/>
      <w:r>
        <w:rPr>
          <w:rFonts w:ascii="Arial" w:hAnsi="Arial" w:cs="Arial"/>
          <w:b/>
          <w:i/>
          <w:color w:val="002060"/>
          <w:sz w:val="22"/>
        </w:rPr>
        <w:t xml:space="preserve"> 2025</w:t>
      </w:r>
      <w:r w:rsidRPr="001C0426">
        <w:rPr>
          <w:rFonts w:ascii="Arial" w:hAnsi="Arial" w:cs="Arial"/>
          <w:b/>
          <w:i/>
          <w:color w:val="002060"/>
          <w:sz w:val="22"/>
        </w:rPr>
        <w:t xml:space="preserve"> </w:t>
      </w:r>
      <w:r>
        <w:rPr>
          <w:rFonts w:ascii="Arial" w:hAnsi="Arial" w:cs="Arial"/>
          <w:b/>
          <w:i/>
          <w:color w:val="002060"/>
          <w:sz w:val="22"/>
        </w:rPr>
        <w:t>–</w:t>
      </w:r>
      <w:r w:rsidRPr="001C0426">
        <w:rPr>
          <w:rFonts w:ascii="Arial" w:hAnsi="Arial" w:cs="Arial"/>
          <w:b/>
          <w:i/>
          <w:color w:val="002060"/>
          <w:sz w:val="22"/>
        </w:rPr>
        <w:t xml:space="preserve"> Gara di Ritorno </w:t>
      </w:r>
      <w:r>
        <w:rPr>
          <w:rFonts w:ascii="Arial" w:hAnsi="Arial" w:cs="Arial"/>
          <w:b/>
          <w:i/>
          <w:color w:val="002060"/>
          <w:sz w:val="22"/>
        </w:rPr>
        <w:t>16</w:t>
      </w:r>
      <w:r w:rsidRPr="001C0426">
        <w:rPr>
          <w:rFonts w:ascii="Arial" w:hAnsi="Arial" w:cs="Arial"/>
          <w:b/>
          <w:i/>
          <w:color w:val="002060"/>
          <w:sz w:val="22"/>
        </w:rPr>
        <w:t xml:space="preserve"> </w:t>
      </w:r>
      <w:proofErr w:type="gramStart"/>
      <w:r w:rsidRPr="001C0426">
        <w:rPr>
          <w:rFonts w:ascii="Arial" w:hAnsi="Arial" w:cs="Arial"/>
          <w:b/>
          <w:i/>
          <w:color w:val="002060"/>
          <w:sz w:val="22"/>
        </w:rPr>
        <w:t>Dicembre</w:t>
      </w:r>
      <w:proofErr w:type="gramEnd"/>
      <w:r w:rsidRPr="001C0426">
        <w:rPr>
          <w:rFonts w:ascii="Arial" w:hAnsi="Arial" w:cs="Arial"/>
          <w:b/>
          <w:i/>
          <w:color w:val="002060"/>
          <w:sz w:val="22"/>
        </w:rPr>
        <w:t xml:space="preserve"> 202</w:t>
      </w:r>
      <w:r>
        <w:rPr>
          <w:rFonts w:ascii="Arial" w:hAnsi="Arial" w:cs="Arial"/>
          <w:b/>
          <w:i/>
          <w:color w:val="002060"/>
          <w:sz w:val="22"/>
        </w:rPr>
        <w:t>5</w:t>
      </w:r>
    </w:p>
    <w:p w14:paraId="76975B9E" w14:textId="77777777" w:rsidR="00C47324" w:rsidRDefault="00C47324" w:rsidP="00C47324">
      <w:pPr>
        <w:pStyle w:val="Corpodeltesto21"/>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4</w:t>
      </w:r>
      <w:r w:rsidRPr="00D34730">
        <w:rPr>
          <w:rFonts w:ascii="Arial" w:hAnsi="Arial" w:cs="Arial"/>
          <w:color w:val="002060"/>
          <w:sz w:val="22"/>
        </w:rPr>
        <w:t xml:space="preserve"> squadre qualificate </w:t>
      </w:r>
      <w:r>
        <w:rPr>
          <w:rFonts w:ascii="Arial" w:hAnsi="Arial" w:cs="Arial"/>
          <w:color w:val="002060"/>
          <w:sz w:val="22"/>
        </w:rPr>
        <w:t xml:space="preserve">dai Quarti di Finale </w:t>
      </w:r>
      <w:r w:rsidRPr="00D34730">
        <w:rPr>
          <w:rFonts w:ascii="Arial" w:hAnsi="Arial" w:cs="Arial"/>
          <w:color w:val="002060"/>
          <w:sz w:val="22"/>
        </w:rPr>
        <w:t>disputeranno gare di andata e ritorno ad eliminazione diretta.</w:t>
      </w:r>
    </w:p>
    <w:p w14:paraId="3D4A34B1" w14:textId="706AC32A" w:rsidR="00C47324" w:rsidRDefault="00C47324" w:rsidP="00C47324">
      <w:pPr>
        <w:pStyle w:val="Corpodeltesto21"/>
        <w:rPr>
          <w:rFonts w:ascii="Arial" w:hAnsi="Arial" w:cs="Arial"/>
          <w:color w:val="002060"/>
          <w:sz w:val="22"/>
        </w:rPr>
      </w:pPr>
      <w:r w:rsidRPr="009702AA">
        <w:rPr>
          <w:rFonts w:ascii="Arial" w:hAnsi="Arial" w:cs="Arial"/>
          <w:color w:val="002060"/>
          <w:sz w:val="22"/>
        </w:rPr>
        <w:t xml:space="preserve">Gli accoppiamenti delle gare di Semifinale sono stati determinati mediante sorteggio che si è svolto </w:t>
      </w:r>
      <w:proofErr w:type="gramStart"/>
      <w:r>
        <w:rPr>
          <w:rFonts w:ascii="Arial" w:hAnsi="Arial" w:cs="Arial"/>
          <w:color w:val="002060"/>
          <w:sz w:val="22"/>
        </w:rPr>
        <w:t>Giovedì</w:t>
      </w:r>
      <w:proofErr w:type="gramEnd"/>
      <w:r>
        <w:rPr>
          <w:rFonts w:ascii="Arial" w:hAnsi="Arial" w:cs="Arial"/>
          <w:color w:val="002060"/>
          <w:sz w:val="22"/>
        </w:rPr>
        <w:t xml:space="preserve"> 04</w:t>
      </w:r>
      <w:r w:rsidRPr="009702AA">
        <w:rPr>
          <w:rFonts w:ascii="Arial" w:hAnsi="Arial" w:cs="Arial"/>
          <w:color w:val="002060"/>
          <w:sz w:val="22"/>
        </w:rPr>
        <w:t>/1</w:t>
      </w:r>
      <w:r>
        <w:rPr>
          <w:rFonts w:ascii="Arial" w:hAnsi="Arial" w:cs="Arial"/>
          <w:color w:val="002060"/>
          <w:sz w:val="22"/>
        </w:rPr>
        <w:t>2</w:t>
      </w:r>
      <w:r w:rsidRPr="009702AA">
        <w:rPr>
          <w:rFonts w:ascii="Arial" w:hAnsi="Arial" w:cs="Arial"/>
          <w:color w:val="002060"/>
          <w:sz w:val="22"/>
        </w:rPr>
        <w:t>/2025 alle ore 1</w:t>
      </w:r>
      <w:r>
        <w:rPr>
          <w:rFonts w:ascii="Arial" w:hAnsi="Arial" w:cs="Arial"/>
          <w:color w:val="002060"/>
          <w:sz w:val="22"/>
        </w:rPr>
        <w:t>3</w:t>
      </w:r>
      <w:r w:rsidRPr="009702AA">
        <w:rPr>
          <w:rFonts w:ascii="Arial" w:hAnsi="Arial" w:cs="Arial"/>
          <w:color w:val="002060"/>
          <w:sz w:val="22"/>
        </w:rPr>
        <w:t>:</w:t>
      </w:r>
      <w:r>
        <w:rPr>
          <w:rFonts w:ascii="Arial" w:hAnsi="Arial" w:cs="Arial"/>
          <w:color w:val="002060"/>
          <w:sz w:val="22"/>
        </w:rPr>
        <w:t>0</w:t>
      </w:r>
      <w:r w:rsidRPr="009702AA">
        <w:rPr>
          <w:rFonts w:ascii="Arial" w:hAnsi="Arial" w:cs="Arial"/>
          <w:color w:val="002060"/>
          <w:sz w:val="22"/>
        </w:rPr>
        <w:t>0 in modalità on-line.</w:t>
      </w:r>
    </w:p>
    <w:p w14:paraId="62D44A82" w14:textId="77777777" w:rsidR="00C47324" w:rsidRDefault="00C47324" w:rsidP="00C47324">
      <w:pPr>
        <w:pStyle w:val="Corpodeltesto21"/>
        <w:rPr>
          <w:rFonts w:ascii="Arial" w:hAnsi="Arial" w:cs="Arial"/>
          <w:color w:val="002060"/>
          <w:sz w:val="22"/>
        </w:rPr>
      </w:pPr>
    </w:p>
    <w:p w14:paraId="053B3FC3" w14:textId="77777777" w:rsidR="00C47324" w:rsidRPr="00FC19FE" w:rsidRDefault="00C47324" w:rsidP="00C47324">
      <w:pPr>
        <w:pStyle w:val="Corpodeltesto21"/>
        <w:rPr>
          <w:rFonts w:ascii="Arial" w:hAnsi="Arial" w:cs="Arial"/>
          <w:b/>
          <w:bCs/>
          <w:i/>
          <w:iCs/>
          <w:color w:val="002060"/>
          <w:sz w:val="22"/>
        </w:rPr>
      </w:pPr>
      <w:r w:rsidRPr="00FC19FE">
        <w:rPr>
          <w:rFonts w:ascii="Arial" w:hAnsi="Arial" w:cs="Arial"/>
          <w:b/>
          <w:bCs/>
          <w:i/>
          <w:iCs/>
          <w:color w:val="002060"/>
          <w:sz w:val="22"/>
        </w:rPr>
        <w:t>SEMIFINALE 1</w:t>
      </w:r>
    </w:p>
    <w:p w14:paraId="0B91518B" w14:textId="258712CC" w:rsidR="00C47324" w:rsidRPr="002F6D2A" w:rsidRDefault="002F6D2A" w:rsidP="00C47324">
      <w:pPr>
        <w:pStyle w:val="Corpodeltesto21"/>
        <w:rPr>
          <w:rFonts w:ascii="Arial" w:hAnsi="Arial" w:cs="Arial"/>
          <w:b/>
          <w:bCs/>
          <w:color w:val="002060"/>
          <w:sz w:val="22"/>
        </w:rPr>
      </w:pPr>
      <w:r w:rsidRPr="002F6D2A">
        <w:rPr>
          <w:rFonts w:ascii="Arial" w:hAnsi="Arial" w:cs="Arial"/>
          <w:b/>
          <w:bCs/>
          <w:color w:val="002060"/>
          <w:sz w:val="22"/>
        </w:rPr>
        <w:t>FUTSAL ANCONA – VALMISA FUTSAL A.S.D.</w:t>
      </w:r>
    </w:p>
    <w:p w14:paraId="60F1EE74" w14:textId="77777777" w:rsidR="00C47324" w:rsidRPr="00FC19FE" w:rsidRDefault="00C47324" w:rsidP="00C47324">
      <w:pPr>
        <w:pStyle w:val="Corpodeltesto21"/>
        <w:rPr>
          <w:rFonts w:ascii="Arial" w:hAnsi="Arial" w:cs="Arial"/>
          <w:b/>
          <w:bCs/>
          <w:color w:val="002060"/>
          <w:sz w:val="22"/>
        </w:rPr>
      </w:pPr>
    </w:p>
    <w:p w14:paraId="3C55B161" w14:textId="77777777" w:rsidR="00C47324" w:rsidRPr="00FC19FE" w:rsidRDefault="00C47324" w:rsidP="00C47324">
      <w:pPr>
        <w:pStyle w:val="Corpodeltesto21"/>
        <w:rPr>
          <w:rFonts w:ascii="Arial" w:hAnsi="Arial" w:cs="Arial"/>
          <w:b/>
          <w:bCs/>
          <w:i/>
          <w:iCs/>
          <w:color w:val="002060"/>
          <w:sz w:val="22"/>
        </w:rPr>
      </w:pPr>
      <w:r w:rsidRPr="00FC19FE">
        <w:rPr>
          <w:rFonts w:ascii="Arial" w:hAnsi="Arial" w:cs="Arial"/>
          <w:b/>
          <w:bCs/>
          <w:i/>
          <w:iCs/>
          <w:color w:val="002060"/>
          <w:sz w:val="22"/>
        </w:rPr>
        <w:t>SEMIFINALE 2</w:t>
      </w:r>
    </w:p>
    <w:p w14:paraId="38954AD3" w14:textId="0C039997" w:rsidR="00C47324" w:rsidRPr="002F6D2A" w:rsidRDefault="002F6D2A" w:rsidP="00C47324">
      <w:pPr>
        <w:pStyle w:val="Corpodeltesto21"/>
        <w:rPr>
          <w:rFonts w:ascii="Arial" w:hAnsi="Arial" w:cs="Arial"/>
          <w:i/>
          <w:iCs/>
          <w:color w:val="002060"/>
          <w:sz w:val="22"/>
          <w:szCs w:val="22"/>
          <w:lang w:val="es-ES"/>
        </w:rPr>
      </w:pPr>
      <w:r w:rsidRPr="002F6D2A">
        <w:rPr>
          <w:rFonts w:ascii="Arial" w:hAnsi="Arial" w:cs="Arial"/>
          <w:b/>
          <w:bCs/>
          <w:color w:val="002060"/>
          <w:sz w:val="22"/>
          <w:szCs w:val="22"/>
          <w:lang w:val="es-ES"/>
        </w:rPr>
        <w:t>VAL TENNA UNITED – FUTSAL OTTRANO</w:t>
      </w:r>
    </w:p>
    <w:p w14:paraId="2974EE55" w14:textId="77777777" w:rsidR="00C47324" w:rsidRPr="002F6D2A" w:rsidRDefault="00C47324" w:rsidP="00C47324">
      <w:pPr>
        <w:pStyle w:val="Corpodeltesto21"/>
        <w:rPr>
          <w:rFonts w:ascii="Arial" w:hAnsi="Arial" w:cs="Arial"/>
          <w:color w:val="002060"/>
          <w:sz w:val="22"/>
          <w:lang w:val="es-ES"/>
        </w:rPr>
      </w:pPr>
    </w:p>
    <w:p w14:paraId="05E7F4D2" w14:textId="77777777" w:rsidR="00C47324" w:rsidRPr="00D34730" w:rsidRDefault="00C47324" w:rsidP="00C47324">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EA7C9C6" w14:textId="77777777" w:rsidR="00C47324" w:rsidRDefault="00C47324" w:rsidP="00C47324">
      <w:pPr>
        <w:pStyle w:val="Corpodeltesto21"/>
        <w:rPr>
          <w:rFonts w:ascii="Arial" w:hAnsi="Arial" w:cs="Arial"/>
          <w:color w:val="002060"/>
          <w:sz w:val="22"/>
        </w:rPr>
      </w:pPr>
      <w:r w:rsidRPr="00D34730">
        <w:rPr>
          <w:rFonts w:ascii="Arial" w:hAnsi="Arial" w:cs="Arial"/>
          <w:color w:val="002060"/>
          <w:sz w:val="22"/>
        </w:rPr>
        <w:t xml:space="preserve">Persistendo ancora la parità, si disputeranno due tempi supplementari di </w:t>
      </w:r>
      <w:proofErr w:type="gramStart"/>
      <w:r w:rsidRPr="00D34730">
        <w:rPr>
          <w:rFonts w:ascii="Arial" w:hAnsi="Arial" w:cs="Arial"/>
          <w:color w:val="002060"/>
          <w:sz w:val="22"/>
        </w:rPr>
        <w:t>5</w:t>
      </w:r>
      <w:proofErr w:type="gramEnd"/>
      <w:r w:rsidRPr="00D34730">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5EB607B4" w14:textId="77777777" w:rsidR="00C47324" w:rsidRDefault="00C47324" w:rsidP="00C47324">
      <w:pPr>
        <w:pStyle w:val="Corpodeltesto21"/>
        <w:rPr>
          <w:rFonts w:ascii="Arial" w:hAnsi="Arial" w:cs="Arial"/>
          <w:color w:val="002060"/>
          <w:sz w:val="22"/>
        </w:rPr>
      </w:pPr>
    </w:p>
    <w:p w14:paraId="08C908FB" w14:textId="77777777" w:rsidR="00C47324" w:rsidRPr="000A1E89" w:rsidRDefault="00C47324" w:rsidP="00C47324">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236A4733" w14:textId="77777777" w:rsidR="00C47324" w:rsidRPr="000A1E89" w:rsidRDefault="00C47324" w:rsidP="00C47324">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Pr>
          <w:rFonts w:ascii="Arial" w:hAnsi="Arial" w:cs="Arial"/>
          <w:b/>
          <w:i/>
          <w:color w:val="002060"/>
          <w:sz w:val="22"/>
        </w:rPr>
        <w:t>6</w:t>
      </w:r>
    </w:p>
    <w:p w14:paraId="3F3A23FA" w14:textId="77777777" w:rsidR="00C47324" w:rsidRDefault="00C47324" w:rsidP="00C47324">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2026</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5D301632" w14:textId="77777777" w:rsidR="00A16A39" w:rsidRDefault="00A16A39" w:rsidP="00C47324">
      <w:pPr>
        <w:pStyle w:val="Corpodeltesto21"/>
        <w:rPr>
          <w:rFonts w:ascii="Arial" w:hAnsi="Arial" w:cs="Arial"/>
          <w:color w:val="002060"/>
          <w:sz w:val="22"/>
        </w:rPr>
      </w:pPr>
    </w:p>
    <w:p w14:paraId="38BB19EE" w14:textId="77777777" w:rsidR="00A16A39" w:rsidRPr="00C26987" w:rsidRDefault="00A16A39" w:rsidP="00A16A39">
      <w:pPr>
        <w:pStyle w:val="titoloprinc0"/>
        <w:rPr>
          <w:color w:val="002060"/>
        </w:rPr>
      </w:pPr>
      <w:r w:rsidRPr="00C26987">
        <w:rPr>
          <w:color w:val="002060"/>
        </w:rPr>
        <w:t>RISULTATI</w:t>
      </w:r>
    </w:p>
    <w:p w14:paraId="7CDEA0A4" w14:textId="77777777" w:rsidR="00A16A39" w:rsidRPr="00C26987" w:rsidRDefault="00A16A39" w:rsidP="00A16A39">
      <w:pPr>
        <w:pStyle w:val="breakline"/>
        <w:rPr>
          <w:color w:val="002060"/>
        </w:rPr>
      </w:pPr>
    </w:p>
    <w:p w14:paraId="03C5A3F9" w14:textId="77777777" w:rsidR="00A16A39" w:rsidRPr="00C26987" w:rsidRDefault="00A16A39" w:rsidP="00A16A39">
      <w:pPr>
        <w:pStyle w:val="sottotitolocampionato10"/>
        <w:rPr>
          <w:color w:val="002060"/>
        </w:rPr>
      </w:pPr>
      <w:r w:rsidRPr="00C26987">
        <w:rPr>
          <w:color w:val="002060"/>
        </w:rPr>
        <w:t>RISULTATI UFFICIALI GARE DEL 03/12/2025</w:t>
      </w:r>
    </w:p>
    <w:p w14:paraId="50304C9D" w14:textId="77777777" w:rsidR="00A16A39" w:rsidRPr="00A16A39" w:rsidRDefault="00A16A39" w:rsidP="00A16A39">
      <w:pPr>
        <w:pStyle w:val="sottotitolocampionato20"/>
        <w:spacing w:before="0" w:beforeAutospacing="0" w:after="0" w:afterAutospacing="0"/>
        <w:rPr>
          <w:rFonts w:ascii="Arial" w:hAnsi="Arial" w:cs="Arial"/>
          <w:color w:val="002060"/>
          <w:sz w:val="20"/>
          <w:szCs w:val="20"/>
        </w:rPr>
      </w:pPr>
      <w:r w:rsidRPr="00A16A39">
        <w:rPr>
          <w:rFonts w:ascii="Arial" w:hAnsi="Arial" w:cs="Arial"/>
          <w:color w:val="002060"/>
          <w:sz w:val="20"/>
          <w:szCs w:val="20"/>
        </w:rPr>
        <w:t>Si trascrivono qui di seguito i risultati ufficiali delle gare disputate</w:t>
      </w:r>
    </w:p>
    <w:p w14:paraId="67F815F9" w14:textId="77777777" w:rsidR="00A16A39" w:rsidRPr="00C26987" w:rsidRDefault="00A16A39" w:rsidP="00A16A3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16A39" w:rsidRPr="00C26987" w14:paraId="384C9E50" w14:textId="77777777" w:rsidTr="004F467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16A39" w:rsidRPr="00C26987" w14:paraId="66800A1E" w14:textId="77777777" w:rsidTr="004F467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FE3B9" w14:textId="77777777" w:rsidR="00A16A39" w:rsidRPr="00C26987" w:rsidRDefault="00A16A39" w:rsidP="004F4672">
                  <w:pPr>
                    <w:pStyle w:val="headertabella0"/>
                    <w:rPr>
                      <w:color w:val="002060"/>
                    </w:rPr>
                  </w:pPr>
                  <w:r w:rsidRPr="00C26987">
                    <w:rPr>
                      <w:color w:val="002060"/>
                    </w:rPr>
                    <w:t>GIRONE QF - 1 Giornata - R</w:t>
                  </w:r>
                </w:p>
              </w:tc>
            </w:tr>
            <w:tr w:rsidR="00A16A39" w:rsidRPr="00C26987" w14:paraId="71D4607B" w14:textId="77777777" w:rsidTr="004F467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111FE7" w14:textId="77777777" w:rsidR="00A16A39" w:rsidRPr="00C26987" w:rsidRDefault="00A16A39" w:rsidP="004F4672">
                  <w:pPr>
                    <w:pStyle w:val="rowtabella0"/>
                    <w:rPr>
                      <w:color w:val="002060"/>
                    </w:rPr>
                  </w:pPr>
                  <w:proofErr w:type="gramStart"/>
                  <w:r w:rsidRPr="00C26987">
                    <w:rPr>
                      <w:color w:val="002060"/>
                    </w:rPr>
                    <w:t>CITTA</w:t>
                  </w:r>
                  <w:proofErr w:type="gramEnd"/>
                  <w:r w:rsidRPr="00C26987">
                    <w:rPr>
                      <w:color w:val="002060"/>
                    </w:rPr>
                    <w:t xml:space="preserve"> DI MARTINSICURO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1B631" w14:textId="77777777" w:rsidR="00A16A39" w:rsidRPr="00C26987" w:rsidRDefault="00A16A39" w:rsidP="004F4672">
                  <w:pPr>
                    <w:pStyle w:val="rowtabella0"/>
                    <w:rPr>
                      <w:color w:val="002060"/>
                    </w:rPr>
                  </w:pPr>
                  <w:r w:rsidRPr="00C26987">
                    <w:rPr>
                      <w:color w:val="002060"/>
                    </w:rPr>
                    <w:t>- VAL TENNA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71E0A" w14:textId="77777777" w:rsidR="00A16A39" w:rsidRPr="00C26987" w:rsidRDefault="00A16A39" w:rsidP="004F4672">
                  <w:pPr>
                    <w:pStyle w:val="rowtabella0"/>
                    <w:jc w:val="center"/>
                    <w:rPr>
                      <w:color w:val="002060"/>
                    </w:rPr>
                  </w:pPr>
                  <w:r w:rsidRPr="00C26987">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82DDD" w14:textId="77777777" w:rsidR="00A16A39" w:rsidRPr="00C26987" w:rsidRDefault="00A16A39" w:rsidP="004F4672">
                  <w:pPr>
                    <w:pStyle w:val="rowtabella0"/>
                    <w:jc w:val="center"/>
                    <w:rPr>
                      <w:color w:val="002060"/>
                    </w:rPr>
                  </w:pPr>
                  <w:r w:rsidRPr="00C26987">
                    <w:rPr>
                      <w:color w:val="002060"/>
                    </w:rPr>
                    <w:t> </w:t>
                  </w:r>
                </w:p>
              </w:tc>
            </w:tr>
            <w:tr w:rsidR="00A16A39" w:rsidRPr="00C26987" w14:paraId="59B4DDB1" w14:textId="77777777" w:rsidTr="004F467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864FC8" w14:textId="77777777" w:rsidR="00A16A39" w:rsidRPr="00C26987" w:rsidRDefault="00A16A39" w:rsidP="004F4672">
                  <w:pPr>
                    <w:pStyle w:val="rowtabella0"/>
                    <w:rPr>
                      <w:color w:val="002060"/>
                    </w:rPr>
                  </w:pPr>
                  <w:r w:rsidRPr="00C26987">
                    <w:rPr>
                      <w:color w:val="002060"/>
                    </w:rPr>
                    <w:t>(1) 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AFAAA8" w14:textId="77777777" w:rsidR="00A16A39" w:rsidRPr="00C26987" w:rsidRDefault="00A16A39" w:rsidP="004F4672">
                  <w:pPr>
                    <w:pStyle w:val="rowtabella0"/>
                    <w:rPr>
                      <w:color w:val="002060"/>
                    </w:rPr>
                  </w:pPr>
                  <w:r w:rsidRPr="00C26987">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32EABC" w14:textId="77777777" w:rsidR="00A16A39" w:rsidRPr="00C26987" w:rsidRDefault="00A16A39" w:rsidP="004F4672">
                  <w:pPr>
                    <w:pStyle w:val="rowtabella0"/>
                    <w:jc w:val="center"/>
                    <w:rPr>
                      <w:color w:val="002060"/>
                    </w:rPr>
                  </w:pPr>
                  <w:r w:rsidRPr="00C26987">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642A3A" w14:textId="77777777" w:rsidR="00A16A39" w:rsidRPr="00C26987" w:rsidRDefault="00A16A39" w:rsidP="004F4672">
                  <w:pPr>
                    <w:pStyle w:val="rowtabella0"/>
                    <w:jc w:val="center"/>
                    <w:rPr>
                      <w:color w:val="002060"/>
                    </w:rPr>
                  </w:pPr>
                  <w:r w:rsidRPr="00C26987">
                    <w:rPr>
                      <w:color w:val="002060"/>
                    </w:rPr>
                    <w:t> </w:t>
                  </w:r>
                </w:p>
              </w:tc>
            </w:tr>
            <w:tr w:rsidR="00A16A39" w:rsidRPr="00C26987" w14:paraId="7FB2271F" w14:textId="77777777" w:rsidTr="004F467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A9BB6D" w14:textId="77777777" w:rsidR="00A16A39" w:rsidRPr="00C26987" w:rsidRDefault="00A16A39" w:rsidP="004F4672">
                  <w:pPr>
                    <w:pStyle w:val="rowtabella0"/>
                    <w:rPr>
                      <w:color w:val="002060"/>
                    </w:rPr>
                  </w:pPr>
                  <w:r w:rsidRPr="00C26987">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87FC32" w14:textId="77777777" w:rsidR="00A16A39" w:rsidRPr="00C26987" w:rsidRDefault="00A16A39" w:rsidP="004F4672">
                  <w:pPr>
                    <w:pStyle w:val="rowtabella0"/>
                    <w:rPr>
                      <w:color w:val="002060"/>
                    </w:rPr>
                  </w:pPr>
                  <w:r w:rsidRPr="00C26987">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E2DB75" w14:textId="77777777" w:rsidR="00A16A39" w:rsidRPr="00C26987" w:rsidRDefault="00A16A39" w:rsidP="004F4672">
                  <w:pPr>
                    <w:pStyle w:val="rowtabella0"/>
                    <w:jc w:val="center"/>
                    <w:rPr>
                      <w:color w:val="002060"/>
                    </w:rPr>
                  </w:pPr>
                  <w:r w:rsidRPr="00C26987">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0A1AC7" w14:textId="77777777" w:rsidR="00A16A39" w:rsidRPr="00C26987" w:rsidRDefault="00A16A39" w:rsidP="004F4672">
                  <w:pPr>
                    <w:pStyle w:val="rowtabella0"/>
                    <w:jc w:val="center"/>
                    <w:rPr>
                      <w:color w:val="002060"/>
                    </w:rPr>
                  </w:pPr>
                  <w:r w:rsidRPr="00C26987">
                    <w:rPr>
                      <w:color w:val="002060"/>
                    </w:rPr>
                    <w:t> </w:t>
                  </w:r>
                </w:p>
              </w:tc>
            </w:tr>
            <w:tr w:rsidR="00A16A39" w:rsidRPr="00C26987" w14:paraId="6550197E" w14:textId="77777777" w:rsidTr="004F467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93C080" w14:textId="77777777" w:rsidR="00A16A39" w:rsidRPr="00C26987" w:rsidRDefault="00A16A39" w:rsidP="004F4672">
                  <w:pPr>
                    <w:pStyle w:val="rowtabella0"/>
                    <w:rPr>
                      <w:color w:val="002060"/>
                      <w:lang w:val="es-ES"/>
                    </w:rPr>
                  </w:pPr>
                  <w:r w:rsidRPr="00C26987">
                    <w:rPr>
                      <w:color w:val="002060"/>
                      <w:lang w:val="es-ES"/>
                    </w:rPr>
                    <w:t>(2) 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4CF299" w14:textId="77777777" w:rsidR="00A16A39" w:rsidRPr="00C26987" w:rsidRDefault="00A16A39" w:rsidP="004F4672">
                  <w:pPr>
                    <w:pStyle w:val="rowtabella0"/>
                    <w:rPr>
                      <w:color w:val="002060"/>
                    </w:rPr>
                  </w:pPr>
                  <w:r w:rsidRPr="00C26987">
                    <w:rPr>
                      <w:color w:val="002060"/>
                    </w:rPr>
                    <w:t>- ANGELI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3BA69" w14:textId="77777777" w:rsidR="00A16A39" w:rsidRPr="00C26987" w:rsidRDefault="00A16A39" w:rsidP="004F4672">
                  <w:pPr>
                    <w:pStyle w:val="rowtabella0"/>
                    <w:jc w:val="center"/>
                    <w:rPr>
                      <w:color w:val="002060"/>
                    </w:rPr>
                  </w:pPr>
                  <w:r w:rsidRPr="00C26987">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33E77" w14:textId="77777777" w:rsidR="00A16A39" w:rsidRPr="00C26987" w:rsidRDefault="00A16A39" w:rsidP="004F4672">
                  <w:pPr>
                    <w:pStyle w:val="rowtabella0"/>
                    <w:jc w:val="center"/>
                    <w:rPr>
                      <w:color w:val="002060"/>
                    </w:rPr>
                  </w:pPr>
                  <w:r w:rsidRPr="00C26987">
                    <w:rPr>
                      <w:color w:val="002060"/>
                    </w:rPr>
                    <w:t> </w:t>
                  </w:r>
                </w:p>
              </w:tc>
            </w:tr>
            <w:tr w:rsidR="00A16A39" w:rsidRPr="00C26987" w14:paraId="06324A3F" w14:textId="77777777" w:rsidTr="004F4672">
              <w:tc>
                <w:tcPr>
                  <w:tcW w:w="4700" w:type="dxa"/>
                  <w:gridSpan w:val="4"/>
                  <w:tcBorders>
                    <w:top w:val="nil"/>
                    <w:left w:val="nil"/>
                    <w:bottom w:val="nil"/>
                    <w:right w:val="nil"/>
                  </w:tcBorders>
                  <w:tcMar>
                    <w:top w:w="20" w:type="dxa"/>
                    <w:left w:w="20" w:type="dxa"/>
                    <w:bottom w:w="20" w:type="dxa"/>
                    <w:right w:w="20" w:type="dxa"/>
                  </w:tcMar>
                  <w:vAlign w:val="center"/>
                  <w:hideMark/>
                </w:tcPr>
                <w:p w14:paraId="4CEEF4CD" w14:textId="77777777" w:rsidR="00A16A39" w:rsidRPr="00C26987" w:rsidRDefault="00A16A39" w:rsidP="004F4672">
                  <w:pPr>
                    <w:pStyle w:val="rowtabella0"/>
                    <w:rPr>
                      <w:color w:val="002060"/>
                    </w:rPr>
                  </w:pPr>
                  <w:r w:rsidRPr="00C26987">
                    <w:rPr>
                      <w:color w:val="002060"/>
                    </w:rPr>
                    <w:t>(1) - disputata il 02/12/2025</w:t>
                  </w:r>
                </w:p>
              </w:tc>
            </w:tr>
            <w:tr w:rsidR="00A16A39" w:rsidRPr="00C26987" w14:paraId="7034489A" w14:textId="77777777" w:rsidTr="004F4672">
              <w:tc>
                <w:tcPr>
                  <w:tcW w:w="4700" w:type="dxa"/>
                  <w:gridSpan w:val="4"/>
                  <w:tcBorders>
                    <w:top w:val="nil"/>
                    <w:left w:val="nil"/>
                    <w:bottom w:val="nil"/>
                    <w:right w:val="nil"/>
                  </w:tcBorders>
                  <w:tcMar>
                    <w:top w:w="20" w:type="dxa"/>
                    <w:left w:w="20" w:type="dxa"/>
                    <w:bottom w:w="20" w:type="dxa"/>
                    <w:right w:w="20" w:type="dxa"/>
                  </w:tcMar>
                  <w:vAlign w:val="center"/>
                  <w:hideMark/>
                </w:tcPr>
                <w:p w14:paraId="52570A55" w14:textId="77777777" w:rsidR="00A16A39" w:rsidRPr="00C26987" w:rsidRDefault="00A16A39" w:rsidP="004F4672">
                  <w:pPr>
                    <w:pStyle w:val="rowtabella0"/>
                    <w:rPr>
                      <w:color w:val="002060"/>
                    </w:rPr>
                  </w:pPr>
                  <w:r w:rsidRPr="00C26987">
                    <w:rPr>
                      <w:color w:val="002060"/>
                    </w:rPr>
                    <w:t>(2) - disputata il 01/12/2025</w:t>
                  </w:r>
                </w:p>
              </w:tc>
            </w:tr>
          </w:tbl>
          <w:p w14:paraId="20D2211A" w14:textId="77777777" w:rsidR="00A16A39" w:rsidRPr="00C26987" w:rsidRDefault="00A16A39" w:rsidP="004F4672">
            <w:pPr>
              <w:rPr>
                <w:color w:val="002060"/>
              </w:rPr>
            </w:pPr>
          </w:p>
        </w:tc>
      </w:tr>
    </w:tbl>
    <w:p w14:paraId="6E6241EB" w14:textId="77777777" w:rsidR="00A16A39" w:rsidRPr="00C26987" w:rsidRDefault="00A16A39" w:rsidP="00A16A39">
      <w:pPr>
        <w:pStyle w:val="breakline"/>
        <w:rPr>
          <w:rFonts w:eastAsiaTheme="minorEastAsia"/>
          <w:color w:val="002060"/>
        </w:rPr>
      </w:pPr>
    </w:p>
    <w:p w14:paraId="4A87D2ED" w14:textId="77777777" w:rsidR="00A16A39" w:rsidRPr="00C26987" w:rsidRDefault="00A16A39" w:rsidP="00A16A39">
      <w:pPr>
        <w:pStyle w:val="breakline"/>
        <w:rPr>
          <w:color w:val="002060"/>
        </w:rPr>
      </w:pPr>
    </w:p>
    <w:p w14:paraId="57B39FFE" w14:textId="77777777" w:rsidR="00A16A39" w:rsidRPr="00C26987" w:rsidRDefault="00A16A39" w:rsidP="00A16A39">
      <w:pPr>
        <w:pStyle w:val="titoloprinc0"/>
        <w:rPr>
          <w:color w:val="002060"/>
        </w:rPr>
      </w:pPr>
      <w:r w:rsidRPr="00C26987">
        <w:rPr>
          <w:color w:val="002060"/>
        </w:rPr>
        <w:t>GIUDICE SPORTIVO</w:t>
      </w:r>
    </w:p>
    <w:p w14:paraId="210DC192" w14:textId="77777777" w:rsidR="00A16A39" w:rsidRPr="00C26987" w:rsidRDefault="00A16A39" w:rsidP="00A16A39">
      <w:pPr>
        <w:pStyle w:val="diffida"/>
        <w:rPr>
          <w:color w:val="002060"/>
        </w:rPr>
      </w:pPr>
      <w:r w:rsidRPr="00C26987">
        <w:rPr>
          <w:color w:val="002060"/>
        </w:rPr>
        <w:t>Il Giudice Sportivo Avv. Agnese Lazzaretti, con l'assistenza del 04/12/2025, ha adottato le decisioni che di seguito integralmente si riportano:</w:t>
      </w:r>
    </w:p>
    <w:p w14:paraId="27C7BFE7" w14:textId="77777777" w:rsidR="00A16A39" w:rsidRPr="00C26987" w:rsidRDefault="00A16A39" w:rsidP="00A16A39">
      <w:pPr>
        <w:pStyle w:val="titolo10"/>
        <w:rPr>
          <w:color w:val="002060"/>
        </w:rPr>
      </w:pPr>
      <w:r w:rsidRPr="00C26987">
        <w:rPr>
          <w:color w:val="002060"/>
        </w:rPr>
        <w:t xml:space="preserve">GARE DEL 1/12/2025 </w:t>
      </w:r>
    </w:p>
    <w:p w14:paraId="3519CDCC" w14:textId="77777777" w:rsidR="00A16A39" w:rsidRPr="00C26987" w:rsidRDefault="00A16A39" w:rsidP="00A16A39">
      <w:pPr>
        <w:pStyle w:val="titolo7a"/>
        <w:rPr>
          <w:color w:val="002060"/>
        </w:rPr>
      </w:pPr>
      <w:r w:rsidRPr="00C26987">
        <w:rPr>
          <w:color w:val="002060"/>
        </w:rPr>
        <w:t xml:space="preserve">PROVVEDIMENTI DISCIPLINARI </w:t>
      </w:r>
    </w:p>
    <w:p w14:paraId="39F8CC86" w14:textId="77777777" w:rsidR="00A16A39" w:rsidRPr="00C26987" w:rsidRDefault="00A16A39" w:rsidP="00A16A39">
      <w:pPr>
        <w:pStyle w:val="titolo7b0"/>
        <w:rPr>
          <w:color w:val="002060"/>
        </w:rPr>
      </w:pPr>
      <w:r w:rsidRPr="00C26987">
        <w:rPr>
          <w:color w:val="002060"/>
        </w:rPr>
        <w:t xml:space="preserve">In base alle risultanze degli atti ufficiali sono state deliberate le seguenti sanzioni disciplinari. </w:t>
      </w:r>
    </w:p>
    <w:p w14:paraId="18CAFA1D" w14:textId="77777777" w:rsidR="00A16A39" w:rsidRPr="00C26987" w:rsidRDefault="00A16A39" w:rsidP="00A16A39">
      <w:pPr>
        <w:pStyle w:val="titolo30"/>
        <w:rPr>
          <w:color w:val="002060"/>
        </w:rPr>
      </w:pPr>
      <w:r w:rsidRPr="00C26987">
        <w:rPr>
          <w:color w:val="002060"/>
        </w:rPr>
        <w:t xml:space="preserve">CALCIATORI NON ESPULSI </w:t>
      </w:r>
    </w:p>
    <w:p w14:paraId="3DE9DE50" w14:textId="77777777" w:rsidR="00A16A39" w:rsidRPr="00C26987" w:rsidRDefault="00A16A39" w:rsidP="00A16A39">
      <w:pPr>
        <w:pStyle w:val="titolo20"/>
        <w:rPr>
          <w:color w:val="002060"/>
        </w:rPr>
      </w:pPr>
      <w:r w:rsidRPr="00C2698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6A39" w:rsidRPr="00C26987" w14:paraId="63F10706" w14:textId="77777777" w:rsidTr="004F4672">
        <w:tc>
          <w:tcPr>
            <w:tcW w:w="2200" w:type="dxa"/>
            <w:tcMar>
              <w:top w:w="20" w:type="dxa"/>
              <w:left w:w="20" w:type="dxa"/>
              <w:bottom w:w="20" w:type="dxa"/>
              <w:right w:w="20" w:type="dxa"/>
            </w:tcMar>
            <w:vAlign w:val="center"/>
            <w:hideMark/>
          </w:tcPr>
          <w:p w14:paraId="50026A3E" w14:textId="77777777" w:rsidR="00A16A39" w:rsidRPr="00C26987" w:rsidRDefault="00A16A39" w:rsidP="004F4672">
            <w:pPr>
              <w:pStyle w:val="movimento"/>
              <w:rPr>
                <w:color w:val="002060"/>
              </w:rPr>
            </w:pPr>
            <w:r w:rsidRPr="00C26987">
              <w:rPr>
                <w:color w:val="002060"/>
              </w:rPr>
              <w:t>CHIAPPA NICHOLAS</w:t>
            </w:r>
          </w:p>
        </w:tc>
        <w:tc>
          <w:tcPr>
            <w:tcW w:w="2200" w:type="dxa"/>
            <w:tcMar>
              <w:top w:w="20" w:type="dxa"/>
              <w:left w:w="20" w:type="dxa"/>
              <w:bottom w:w="20" w:type="dxa"/>
              <w:right w:w="20" w:type="dxa"/>
            </w:tcMar>
            <w:vAlign w:val="center"/>
            <w:hideMark/>
          </w:tcPr>
          <w:p w14:paraId="07B2BBCC" w14:textId="77777777" w:rsidR="00A16A39" w:rsidRPr="00C26987" w:rsidRDefault="00A16A39" w:rsidP="004F4672">
            <w:pPr>
              <w:pStyle w:val="movimento2"/>
              <w:rPr>
                <w:color w:val="002060"/>
              </w:rPr>
            </w:pPr>
            <w:r w:rsidRPr="00C26987">
              <w:rPr>
                <w:color w:val="002060"/>
              </w:rPr>
              <w:t xml:space="preserve">(ANGELI) </w:t>
            </w:r>
          </w:p>
        </w:tc>
        <w:tc>
          <w:tcPr>
            <w:tcW w:w="800" w:type="dxa"/>
            <w:tcMar>
              <w:top w:w="20" w:type="dxa"/>
              <w:left w:w="20" w:type="dxa"/>
              <w:bottom w:w="20" w:type="dxa"/>
              <w:right w:w="20" w:type="dxa"/>
            </w:tcMar>
            <w:vAlign w:val="center"/>
            <w:hideMark/>
          </w:tcPr>
          <w:p w14:paraId="6EDB2A78"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68F9219F" w14:textId="77777777" w:rsidR="00A16A39" w:rsidRPr="00C26987" w:rsidRDefault="00A16A39" w:rsidP="004F4672">
            <w:pPr>
              <w:pStyle w:val="movimento"/>
              <w:rPr>
                <w:color w:val="002060"/>
              </w:rPr>
            </w:pPr>
            <w:r w:rsidRPr="00C26987">
              <w:rPr>
                <w:color w:val="002060"/>
              </w:rPr>
              <w:t>URBINELLI RICCARDO</w:t>
            </w:r>
          </w:p>
        </w:tc>
        <w:tc>
          <w:tcPr>
            <w:tcW w:w="2200" w:type="dxa"/>
            <w:tcMar>
              <w:top w:w="20" w:type="dxa"/>
              <w:left w:w="20" w:type="dxa"/>
              <w:bottom w:w="20" w:type="dxa"/>
              <w:right w:w="20" w:type="dxa"/>
            </w:tcMar>
            <w:vAlign w:val="center"/>
            <w:hideMark/>
          </w:tcPr>
          <w:p w14:paraId="388BBD7C" w14:textId="77777777" w:rsidR="00A16A39" w:rsidRPr="00C26987" w:rsidRDefault="00A16A39" w:rsidP="004F4672">
            <w:pPr>
              <w:pStyle w:val="movimento2"/>
              <w:rPr>
                <w:color w:val="002060"/>
                <w:lang w:val="es-ES"/>
              </w:rPr>
            </w:pPr>
            <w:r w:rsidRPr="00C26987">
              <w:rPr>
                <w:color w:val="002060"/>
                <w:lang w:val="es-ES"/>
              </w:rPr>
              <w:t xml:space="preserve">(VALMISA FUTSAL A.S.D.) </w:t>
            </w:r>
          </w:p>
        </w:tc>
      </w:tr>
    </w:tbl>
    <w:p w14:paraId="30A76E3C" w14:textId="77777777" w:rsidR="00A16A39" w:rsidRPr="00C26987" w:rsidRDefault="00A16A39" w:rsidP="00A16A39">
      <w:pPr>
        <w:pStyle w:val="titolo10"/>
        <w:rPr>
          <w:rFonts w:eastAsiaTheme="minorEastAsia"/>
          <w:color w:val="002060"/>
        </w:rPr>
      </w:pPr>
      <w:r w:rsidRPr="00C26987">
        <w:rPr>
          <w:color w:val="002060"/>
        </w:rPr>
        <w:t xml:space="preserve">GARE DEL 2/12/2025 </w:t>
      </w:r>
    </w:p>
    <w:p w14:paraId="223CD3B5" w14:textId="77777777" w:rsidR="00A16A39" w:rsidRPr="00C26987" w:rsidRDefault="00A16A39" w:rsidP="00A16A39">
      <w:pPr>
        <w:pStyle w:val="titolo7a"/>
        <w:rPr>
          <w:color w:val="002060"/>
        </w:rPr>
      </w:pPr>
      <w:r w:rsidRPr="00C26987">
        <w:rPr>
          <w:color w:val="002060"/>
        </w:rPr>
        <w:t xml:space="preserve">PROVVEDIMENTI DISCIPLINARI </w:t>
      </w:r>
    </w:p>
    <w:p w14:paraId="12928D6A" w14:textId="77777777" w:rsidR="00A16A39" w:rsidRPr="00C26987" w:rsidRDefault="00A16A39" w:rsidP="00A16A39">
      <w:pPr>
        <w:pStyle w:val="titolo7b0"/>
        <w:rPr>
          <w:color w:val="002060"/>
        </w:rPr>
      </w:pPr>
      <w:r w:rsidRPr="00C26987">
        <w:rPr>
          <w:color w:val="002060"/>
        </w:rPr>
        <w:t xml:space="preserve">In base alle risultanze degli atti ufficiali sono state deliberate le seguenti sanzioni disciplinari. </w:t>
      </w:r>
    </w:p>
    <w:p w14:paraId="1B47DA00" w14:textId="77777777" w:rsidR="00A16A39" w:rsidRPr="00C26987" w:rsidRDefault="00A16A39" w:rsidP="00A16A39">
      <w:pPr>
        <w:pStyle w:val="titolo30"/>
        <w:rPr>
          <w:color w:val="002060"/>
        </w:rPr>
      </w:pPr>
      <w:r w:rsidRPr="00C26987">
        <w:rPr>
          <w:color w:val="002060"/>
        </w:rPr>
        <w:t xml:space="preserve">SOCIETA' </w:t>
      </w:r>
    </w:p>
    <w:p w14:paraId="2E82F836" w14:textId="77777777" w:rsidR="00A16A39" w:rsidRPr="00C26987" w:rsidRDefault="00A16A39" w:rsidP="00A16A39">
      <w:pPr>
        <w:pStyle w:val="titolo20"/>
        <w:rPr>
          <w:color w:val="002060"/>
        </w:rPr>
      </w:pPr>
      <w:r w:rsidRPr="00C26987">
        <w:rPr>
          <w:color w:val="002060"/>
        </w:rPr>
        <w:t xml:space="preserve">AMMENDA </w:t>
      </w:r>
    </w:p>
    <w:p w14:paraId="7178EAA8" w14:textId="7A80880D" w:rsidR="00A16A39" w:rsidRPr="00C26987" w:rsidRDefault="00A16A39" w:rsidP="00A16A39">
      <w:pPr>
        <w:pStyle w:val="diffida"/>
        <w:spacing w:before="80" w:beforeAutospacing="0" w:after="40" w:afterAutospacing="0"/>
        <w:jc w:val="left"/>
        <w:rPr>
          <w:color w:val="002060"/>
        </w:rPr>
      </w:pPr>
      <w:r w:rsidRPr="00C26987">
        <w:rPr>
          <w:color w:val="002060"/>
        </w:rPr>
        <w:t xml:space="preserve">Euro 200,00 FUTSAL ANCONA </w:t>
      </w:r>
      <w:r w:rsidRPr="00C26987">
        <w:rPr>
          <w:color w:val="002060"/>
        </w:rPr>
        <w:br/>
        <w:t xml:space="preserve">Per aver la </w:t>
      </w:r>
      <w:r w:rsidRPr="00C26987">
        <w:rPr>
          <w:color w:val="002060"/>
        </w:rPr>
        <w:t>propria</w:t>
      </w:r>
      <w:r w:rsidRPr="00C26987">
        <w:rPr>
          <w:color w:val="002060"/>
        </w:rPr>
        <w:t xml:space="preserve"> tifoseria, durante tutta la gara, rivolto all'indirizzo dell'arbitro e dei tesserati ospiti espressioni gravemente offensive ed ingiuriose. </w:t>
      </w:r>
    </w:p>
    <w:p w14:paraId="46CF3454" w14:textId="77777777" w:rsidR="00A16A39" w:rsidRPr="00C26987" w:rsidRDefault="00A16A39" w:rsidP="00A16A39">
      <w:pPr>
        <w:pStyle w:val="diffida"/>
        <w:spacing w:before="80" w:beforeAutospacing="0" w:after="40" w:afterAutospacing="0"/>
        <w:jc w:val="left"/>
        <w:rPr>
          <w:color w:val="002060"/>
        </w:rPr>
      </w:pPr>
      <w:r w:rsidRPr="00C26987">
        <w:rPr>
          <w:color w:val="002060"/>
        </w:rPr>
        <w:br/>
        <w:t xml:space="preserve">Euro 80,00 FRASASSI C5 </w:t>
      </w:r>
      <w:r w:rsidRPr="00C26987">
        <w:rPr>
          <w:color w:val="002060"/>
        </w:rPr>
        <w:br/>
        <w:t xml:space="preserve">Per aver un proprio calciatore non identificato, dopo la segnatura della rete da parte della società locale, lanciato il pallone in tribuna, colpendo accidentalmente un tifoso e costringendo l'arbitro ad interrompere la gara per pochi minuti al fine di consentire i soccorsi. </w:t>
      </w:r>
    </w:p>
    <w:p w14:paraId="161759C1" w14:textId="77777777" w:rsidR="00A16A39" w:rsidRPr="00C26987" w:rsidRDefault="00A16A39" w:rsidP="00A16A39">
      <w:pPr>
        <w:pStyle w:val="titolo30"/>
        <w:rPr>
          <w:color w:val="002060"/>
        </w:rPr>
      </w:pPr>
      <w:r w:rsidRPr="00C26987">
        <w:rPr>
          <w:color w:val="002060"/>
        </w:rPr>
        <w:t xml:space="preserve">DIRIGENTI </w:t>
      </w:r>
    </w:p>
    <w:p w14:paraId="18DAEF6C" w14:textId="77777777" w:rsidR="00A16A39" w:rsidRPr="00C26987" w:rsidRDefault="00A16A39" w:rsidP="00A16A39">
      <w:pPr>
        <w:pStyle w:val="titolo20"/>
        <w:rPr>
          <w:color w:val="002060"/>
        </w:rPr>
      </w:pPr>
      <w:r w:rsidRPr="00C26987">
        <w:rPr>
          <w:color w:val="002060"/>
        </w:rPr>
        <w:t xml:space="preserve">INIBIZIONE A TEMPO OPPURE SQUALIFICA A GARE: FINO AL 8/ 1/2026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6A39" w:rsidRPr="00C26987" w14:paraId="39CAD056" w14:textId="77777777" w:rsidTr="004F4672">
        <w:tc>
          <w:tcPr>
            <w:tcW w:w="2200" w:type="dxa"/>
            <w:tcMar>
              <w:top w:w="20" w:type="dxa"/>
              <w:left w:w="20" w:type="dxa"/>
              <w:bottom w:w="20" w:type="dxa"/>
              <w:right w:w="20" w:type="dxa"/>
            </w:tcMar>
            <w:vAlign w:val="center"/>
            <w:hideMark/>
          </w:tcPr>
          <w:p w14:paraId="221FBF74" w14:textId="77777777" w:rsidR="00A16A39" w:rsidRPr="00C26987" w:rsidRDefault="00A16A39" w:rsidP="004F4672">
            <w:pPr>
              <w:pStyle w:val="movimento"/>
              <w:rPr>
                <w:color w:val="002060"/>
              </w:rPr>
            </w:pPr>
            <w:r w:rsidRPr="00C26987">
              <w:rPr>
                <w:color w:val="002060"/>
              </w:rPr>
              <w:t>LUCESOLI STEFANO</w:t>
            </w:r>
          </w:p>
        </w:tc>
        <w:tc>
          <w:tcPr>
            <w:tcW w:w="2200" w:type="dxa"/>
            <w:tcMar>
              <w:top w:w="20" w:type="dxa"/>
              <w:left w:w="20" w:type="dxa"/>
              <w:bottom w:w="20" w:type="dxa"/>
              <w:right w:w="20" w:type="dxa"/>
            </w:tcMar>
            <w:vAlign w:val="center"/>
            <w:hideMark/>
          </w:tcPr>
          <w:p w14:paraId="370087FA" w14:textId="77777777" w:rsidR="00A16A39" w:rsidRPr="00C26987" w:rsidRDefault="00A16A39" w:rsidP="004F4672">
            <w:pPr>
              <w:pStyle w:val="movimento2"/>
              <w:rPr>
                <w:color w:val="002060"/>
              </w:rPr>
            </w:pPr>
            <w:r w:rsidRPr="00C26987">
              <w:rPr>
                <w:color w:val="002060"/>
              </w:rPr>
              <w:t xml:space="preserve">(FUTSAL ANCONA) </w:t>
            </w:r>
          </w:p>
        </w:tc>
        <w:tc>
          <w:tcPr>
            <w:tcW w:w="800" w:type="dxa"/>
            <w:tcMar>
              <w:top w:w="20" w:type="dxa"/>
              <w:left w:w="20" w:type="dxa"/>
              <w:bottom w:w="20" w:type="dxa"/>
              <w:right w:w="20" w:type="dxa"/>
            </w:tcMar>
            <w:vAlign w:val="center"/>
            <w:hideMark/>
          </w:tcPr>
          <w:p w14:paraId="2A6D5C8F"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4084B284"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3DC14041" w14:textId="77777777" w:rsidR="00A16A39" w:rsidRPr="00C26987" w:rsidRDefault="00A16A39" w:rsidP="004F4672">
            <w:pPr>
              <w:pStyle w:val="movimento2"/>
              <w:rPr>
                <w:color w:val="002060"/>
              </w:rPr>
            </w:pPr>
            <w:r w:rsidRPr="00C26987">
              <w:rPr>
                <w:color w:val="002060"/>
              </w:rPr>
              <w:t> </w:t>
            </w:r>
          </w:p>
        </w:tc>
      </w:tr>
    </w:tbl>
    <w:p w14:paraId="34A73B19" w14:textId="73CF3D3D" w:rsidR="00A16A39" w:rsidRPr="00C26987" w:rsidRDefault="00A16A39" w:rsidP="00A16A39">
      <w:pPr>
        <w:pStyle w:val="diffida"/>
        <w:spacing w:before="80" w:beforeAutospacing="0" w:after="40" w:afterAutospacing="0"/>
        <w:jc w:val="left"/>
        <w:rPr>
          <w:rFonts w:eastAsiaTheme="minorEastAsia"/>
          <w:color w:val="002060"/>
        </w:rPr>
      </w:pPr>
      <w:r w:rsidRPr="00C26987">
        <w:rPr>
          <w:color w:val="002060"/>
        </w:rPr>
        <w:t xml:space="preserve">Espulso per comportamento </w:t>
      </w:r>
      <w:r w:rsidRPr="00C26987">
        <w:rPr>
          <w:color w:val="002060"/>
        </w:rPr>
        <w:t>gravemente</w:t>
      </w:r>
      <w:r w:rsidRPr="00C26987">
        <w:rPr>
          <w:color w:val="002060"/>
        </w:rPr>
        <w:t xml:space="preserve"> irriguardoso nei confronti dell'arbitro, alla notifica de provvedimento reitera in tale atteggiamento ed uscendo dal terreno di gioco si avvicina </w:t>
      </w:r>
      <w:r w:rsidRPr="00C26987">
        <w:rPr>
          <w:color w:val="002060"/>
        </w:rPr>
        <w:t>minacciosamente</w:t>
      </w:r>
      <w:r w:rsidRPr="00C26987">
        <w:rPr>
          <w:color w:val="002060"/>
        </w:rPr>
        <w:t xml:space="preserve"> ad un calciatore </w:t>
      </w:r>
      <w:r w:rsidRPr="00C26987">
        <w:rPr>
          <w:color w:val="002060"/>
        </w:rPr>
        <w:t>avversario</w:t>
      </w:r>
      <w:r w:rsidRPr="00C26987">
        <w:rPr>
          <w:color w:val="002060"/>
        </w:rPr>
        <w:t xml:space="preserve">, spintonandolo. </w:t>
      </w:r>
    </w:p>
    <w:p w14:paraId="0E930F58" w14:textId="77777777" w:rsidR="00A16A39" w:rsidRPr="00C26987" w:rsidRDefault="00A16A39" w:rsidP="00A16A39">
      <w:pPr>
        <w:pStyle w:val="titolo20"/>
        <w:rPr>
          <w:color w:val="002060"/>
        </w:rPr>
      </w:pPr>
      <w:r w:rsidRPr="00C2698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6A39" w:rsidRPr="00C26987" w14:paraId="43874779" w14:textId="77777777" w:rsidTr="004F4672">
        <w:tc>
          <w:tcPr>
            <w:tcW w:w="2200" w:type="dxa"/>
            <w:tcMar>
              <w:top w:w="20" w:type="dxa"/>
              <w:left w:w="20" w:type="dxa"/>
              <w:bottom w:w="20" w:type="dxa"/>
              <w:right w:w="20" w:type="dxa"/>
            </w:tcMar>
            <w:vAlign w:val="center"/>
            <w:hideMark/>
          </w:tcPr>
          <w:p w14:paraId="3AC04D9B" w14:textId="77777777" w:rsidR="00A16A39" w:rsidRPr="00C26987" w:rsidRDefault="00A16A39" w:rsidP="004F4672">
            <w:pPr>
              <w:pStyle w:val="movimento"/>
              <w:rPr>
                <w:color w:val="002060"/>
              </w:rPr>
            </w:pPr>
            <w:r w:rsidRPr="00C26987">
              <w:rPr>
                <w:color w:val="002060"/>
              </w:rPr>
              <w:lastRenderedPageBreak/>
              <w:t>PICCIAFUOCO LEONARDO</w:t>
            </w:r>
          </w:p>
        </w:tc>
        <w:tc>
          <w:tcPr>
            <w:tcW w:w="2200" w:type="dxa"/>
            <w:tcMar>
              <w:top w:w="20" w:type="dxa"/>
              <w:left w:w="20" w:type="dxa"/>
              <w:bottom w:w="20" w:type="dxa"/>
              <w:right w:w="20" w:type="dxa"/>
            </w:tcMar>
            <w:vAlign w:val="center"/>
            <w:hideMark/>
          </w:tcPr>
          <w:p w14:paraId="7E6DF458" w14:textId="77777777" w:rsidR="00A16A39" w:rsidRPr="00C26987" w:rsidRDefault="00A16A39" w:rsidP="004F4672">
            <w:pPr>
              <w:pStyle w:val="movimento2"/>
              <w:rPr>
                <w:color w:val="002060"/>
              </w:rPr>
            </w:pPr>
            <w:r w:rsidRPr="00C26987">
              <w:rPr>
                <w:color w:val="002060"/>
              </w:rPr>
              <w:t xml:space="preserve">(FUTSAL ANCONA) </w:t>
            </w:r>
          </w:p>
        </w:tc>
        <w:tc>
          <w:tcPr>
            <w:tcW w:w="800" w:type="dxa"/>
            <w:tcMar>
              <w:top w:w="20" w:type="dxa"/>
              <w:left w:w="20" w:type="dxa"/>
              <w:bottom w:w="20" w:type="dxa"/>
              <w:right w:w="20" w:type="dxa"/>
            </w:tcMar>
            <w:vAlign w:val="center"/>
            <w:hideMark/>
          </w:tcPr>
          <w:p w14:paraId="5B43C748"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524103F9"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23425A19" w14:textId="77777777" w:rsidR="00A16A39" w:rsidRPr="00C26987" w:rsidRDefault="00A16A39" w:rsidP="004F4672">
            <w:pPr>
              <w:pStyle w:val="movimento2"/>
              <w:rPr>
                <w:color w:val="002060"/>
              </w:rPr>
            </w:pPr>
            <w:r w:rsidRPr="00C26987">
              <w:rPr>
                <w:color w:val="002060"/>
              </w:rPr>
              <w:t> </w:t>
            </w:r>
          </w:p>
        </w:tc>
      </w:tr>
    </w:tbl>
    <w:p w14:paraId="37CDD75B" w14:textId="77777777" w:rsidR="00A16A39" w:rsidRPr="00C26987" w:rsidRDefault="00A16A39" w:rsidP="00A16A39">
      <w:pPr>
        <w:pStyle w:val="titolo30"/>
        <w:rPr>
          <w:rFonts w:eastAsiaTheme="minorEastAsia"/>
          <w:color w:val="002060"/>
        </w:rPr>
      </w:pPr>
      <w:r w:rsidRPr="00C26987">
        <w:rPr>
          <w:color w:val="002060"/>
        </w:rPr>
        <w:t xml:space="preserve">CALCIATORI NON ESPULSI </w:t>
      </w:r>
    </w:p>
    <w:p w14:paraId="6ECB9533" w14:textId="77777777" w:rsidR="00A16A39" w:rsidRPr="00C26987" w:rsidRDefault="00A16A39" w:rsidP="00A16A39">
      <w:pPr>
        <w:pStyle w:val="titolo20"/>
        <w:rPr>
          <w:color w:val="002060"/>
        </w:rPr>
      </w:pPr>
      <w:r w:rsidRPr="00C2698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6A39" w:rsidRPr="00C26987" w14:paraId="36813AD1" w14:textId="77777777" w:rsidTr="004F4672">
        <w:tc>
          <w:tcPr>
            <w:tcW w:w="2200" w:type="dxa"/>
            <w:tcMar>
              <w:top w:w="20" w:type="dxa"/>
              <w:left w:w="20" w:type="dxa"/>
              <w:bottom w:w="20" w:type="dxa"/>
              <w:right w:w="20" w:type="dxa"/>
            </w:tcMar>
            <w:vAlign w:val="center"/>
            <w:hideMark/>
          </w:tcPr>
          <w:p w14:paraId="1327A8E3" w14:textId="77777777" w:rsidR="00A16A39" w:rsidRPr="00C26987" w:rsidRDefault="00A16A39" w:rsidP="004F4672">
            <w:pPr>
              <w:pStyle w:val="movimento"/>
              <w:rPr>
                <w:color w:val="002060"/>
              </w:rPr>
            </w:pPr>
            <w:r w:rsidRPr="00C26987">
              <w:rPr>
                <w:color w:val="002060"/>
              </w:rPr>
              <w:t>ANZALDI FILIPPO STEVEN</w:t>
            </w:r>
          </w:p>
        </w:tc>
        <w:tc>
          <w:tcPr>
            <w:tcW w:w="2200" w:type="dxa"/>
            <w:tcMar>
              <w:top w:w="20" w:type="dxa"/>
              <w:left w:w="20" w:type="dxa"/>
              <w:bottom w:w="20" w:type="dxa"/>
              <w:right w:w="20" w:type="dxa"/>
            </w:tcMar>
            <w:vAlign w:val="center"/>
            <w:hideMark/>
          </w:tcPr>
          <w:p w14:paraId="7386BA8B" w14:textId="77777777" w:rsidR="00A16A39" w:rsidRPr="00C26987" w:rsidRDefault="00A16A39" w:rsidP="004F4672">
            <w:pPr>
              <w:pStyle w:val="movimento2"/>
              <w:rPr>
                <w:color w:val="002060"/>
              </w:rPr>
            </w:pPr>
            <w:r w:rsidRPr="00C26987">
              <w:rPr>
                <w:color w:val="002060"/>
              </w:rPr>
              <w:t xml:space="preserve">(FUTSAL ANCONA) </w:t>
            </w:r>
          </w:p>
        </w:tc>
        <w:tc>
          <w:tcPr>
            <w:tcW w:w="800" w:type="dxa"/>
            <w:tcMar>
              <w:top w:w="20" w:type="dxa"/>
              <w:left w:w="20" w:type="dxa"/>
              <w:bottom w:w="20" w:type="dxa"/>
              <w:right w:w="20" w:type="dxa"/>
            </w:tcMar>
            <w:vAlign w:val="center"/>
            <w:hideMark/>
          </w:tcPr>
          <w:p w14:paraId="12AF5B8A"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6C57661E"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6FF57472" w14:textId="77777777" w:rsidR="00A16A39" w:rsidRPr="00C26987" w:rsidRDefault="00A16A39" w:rsidP="004F4672">
            <w:pPr>
              <w:pStyle w:val="movimento2"/>
              <w:rPr>
                <w:color w:val="002060"/>
              </w:rPr>
            </w:pPr>
            <w:r w:rsidRPr="00C26987">
              <w:rPr>
                <w:color w:val="002060"/>
              </w:rPr>
              <w:t> </w:t>
            </w:r>
          </w:p>
        </w:tc>
      </w:tr>
    </w:tbl>
    <w:p w14:paraId="16BA3214" w14:textId="77777777" w:rsidR="00A16A39" w:rsidRPr="00C26987" w:rsidRDefault="00A16A39" w:rsidP="00A16A39">
      <w:pPr>
        <w:pStyle w:val="titolo20"/>
        <w:rPr>
          <w:rFonts w:eastAsiaTheme="minorEastAsia"/>
          <w:color w:val="002060"/>
        </w:rPr>
      </w:pPr>
      <w:r w:rsidRPr="00C26987">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6A39" w:rsidRPr="00C26987" w14:paraId="3130A34D" w14:textId="77777777" w:rsidTr="004F4672">
        <w:tc>
          <w:tcPr>
            <w:tcW w:w="2200" w:type="dxa"/>
            <w:tcMar>
              <w:top w:w="20" w:type="dxa"/>
              <w:left w:w="20" w:type="dxa"/>
              <w:bottom w:w="20" w:type="dxa"/>
              <w:right w:w="20" w:type="dxa"/>
            </w:tcMar>
            <w:vAlign w:val="center"/>
            <w:hideMark/>
          </w:tcPr>
          <w:p w14:paraId="001FEE0E" w14:textId="77777777" w:rsidR="00A16A39" w:rsidRPr="00C26987" w:rsidRDefault="00A16A39" w:rsidP="004F4672">
            <w:pPr>
              <w:pStyle w:val="movimento"/>
              <w:rPr>
                <w:color w:val="002060"/>
              </w:rPr>
            </w:pPr>
            <w:r w:rsidRPr="00C26987">
              <w:rPr>
                <w:color w:val="002060"/>
              </w:rPr>
              <w:t>BARDELLA ANDREA</w:t>
            </w:r>
          </w:p>
        </w:tc>
        <w:tc>
          <w:tcPr>
            <w:tcW w:w="2200" w:type="dxa"/>
            <w:tcMar>
              <w:top w:w="20" w:type="dxa"/>
              <w:left w:w="20" w:type="dxa"/>
              <w:bottom w:w="20" w:type="dxa"/>
              <w:right w:w="20" w:type="dxa"/>
            </w:tcMar>
            <w:vAlign w:val="center"/>
            <w:hideMark/>
          </w:tcPr>
          <w:p w14:paraId="63FC38D2" w14:textId="77777777" w:rsidR="00A16A39" w:rsidRPr="00C26987" w:rsidRDefault="00A16A39" w:rsidP="004F4672">
            <w:pPr>
              <w:pStyle w:val="movimento2"/>
              <w:rPr>
                <w:color w:val="002060"/>
              </w:rPr>
            </w:pPr>
            <w:r w:rsidRPr="00C26987">
              <w:rPr>
                <w:color w:val="002060"/>
              </w:rPr>
              <w:t xml:space="preserve">(FRASASSI C5) </w:t>
            </w:r>
          </w:p>
        </w:tc>
        <w:tc>
          <w:tcPr>
            <w:tcW w:w="800" w:type="dxa"/>
            <w:tcMar>
              <w:top w:w="20" w:type="dxa"/>
              <w:left w:w="20" w:type="dxa"/>
              <w:bottom w:w="20" w:type="dxa"/>
              <w:right w:w="20" w:type="dxa"/>
            </w:tcMar>
            <w:vAlign w:val="center"/>
            <w:hideMark/>
          </w:tcPr>
          <w:p w14:paraId="5E1CB0CC"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0DB7688A"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50323539" w14:textId="77777777" w:rsidR="00A16A39" w:rsidRPr="00C26987" w:rsidRDefault="00A16A39" w:rsidP="004F4672">
            <w:pPr>
              <w:pStyle w:val="movimento2"/>
              <w:rPr>
                <w:color w:val="002060"/>
              </w:rPr>
            </w:pPr>
            <w:r w:rsidRPr="00C26987">
              <w:rPr>
                <w:color w:val="002060"/>
              </w:rPr>
              <w:t> </w:t>
            </w:r>
          </w:p>
        </w:tc>
      </w:tr>
    </w:tbl>
    <w:p w14:paraId="31F5816A" w14:textId="77777777" w:rsidR="00A16A39" w:rsidRPr="00C26987" w:rsidRDefault="00A16A39" w:rsidP="00A16A39">
      <w:pPr>
        <w:pStyle w:val="titolo20"/>
        <w:rPr>
          <w:rFonts w:eastAsiaTheme="minorEastAsia"/>
          <w:color w:val="002060"/>
        </w:rPr>
      </w:pPr>
      <w:r w:rsidRPr="00C2698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6A39" w:rsidRPr="00C26987" w14:paraId="3A741C17" w14:textId="77777777" w:rsidTr="004F4672">
        <w:tc>
          <w:tcPr>
            <w:tcW w:w="2200" w:type="dxa"/>
            <w:tcMar>
              <w:top w:w="20" w:type="dxa"/>
              <w:left w:w="20" w:type="dxa"/>
              <w:bottom w:w="20" w:type="dxa"/>
              <w:right w:w="20" w:type="dxa"/>
            </w:tcMar>
            <w:vAlign w:val="center"/>
            <w:hideMark/>
          </w:tcPr>
          <w:p w14:paraId="32727B14" w14:textId="77777777" w:rsidR="00A16A39" w:rsidRPr="00C26987" w:rsidRDefault="00A16A39" w:rsidP="004F4672">
            <w:pPr>
              <w:pStyle w:val="movimento"/>
              <w:rPr>
                <w:color w:val="002060"/>
              </w:rPr>
            </w:pPr>
            <w:r w:rsidRPr="00C26987">
              <w:rPr>
                <w:color w:val="002060"/>
              </w:rPr>
              <w:t>BORIA SAMUELE</w:t>
            </w:r>
          </w:p>
        </w:tc>
        <w:tc>
          <w:tcPr>
            <w:tcW w:w="2200" w:type="dxa"/>
            <w:tcMar>
              <w:top w:w="20" w:type="dxa"/>
              <w:left w:w="20" w:type="dxa"/>
              <w:bottom w:w="20" w:type="dxa"/>
              <w:right w:w="20" w:type="dxa"/>
            </w:tcMar>
            <w:vAlign w:val="center"/>
            <w:hideMark/>
          </w:tcPr>
          <w:p w14:paraId="6CE87140" w14:textId="77777777" w:rsidR="00A16A39" w:rsidRPr="00C26987" w:rsidRDefault="00A16A39" w:rsidP="004F4672">
            <w:pPr>
              <w:pStyle w:val="movimento2"/>
              <w:rPr>
                <w:color w:val="002060"/>
              </w:rPr>
            </w:pPr>
            <w:r w:rsidRPr="00C26987">
              <w:rPr>
                <w:color w:val="002060"/>
              </w:rPr>
              <w:t xml:space="preserve">(FRASASSI C5) </w:t>
            </w:r>
          </w:p>
        </w:tc>
        <w:tc>
          <w:tcPr>
            <w:tcW w:w="800" w:type="dxa"/>
            <w:tcMar>
              <w:top w:w="20" w:type="dxa"/>
              <w:left w:w="20" w:type="dxa"/>
              <w:bottom w:w="20" w:type="dxa"/>
              <w:right w:w="20" w:type="dxa"/>
            </w:tcMar>
            <w:vAlign w:val="center"/>
            <w:hideMark/>
          </w:tcPr>
          <w:p w14:paraId="2C4D8CED"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3624307F"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25654E28" w14:textId="77777777" w:rsidR="00A16A39" w:rsidRPr="00C26987" w:rsidRDefault="00A16A39" w:rsidP="004F4672">
            <w:pPr>
              <w:pStyle w:val="movimento2"/>
              <w:rPr>
                <w:color w:val="002060"/>
              </w:rPr>
            </w:pPr>
            <w:r w:rsidRPr="00C26987">
              <w:rPr>
                <w:color w:val="002060"/>
              </w:rPr>
              <w:t> </w:t>
            </w:r>
          </w:p>
        </w:tc>
      </w:tr>
    </w:tbl>
    <w:p w14:paraId="136663BE" w14:textId="77777777" w:rsidR="00A16A39" w:rsidRPr="00C26987" w:rsidRDefault="00A16A39" w:rsidP="00A16A39">
      <w:pPr>
        <w:pStyle w:val="titolo10"/>
        <w:rPr>
          <w:rFonts w:eastAsiaTheme="minorEastAsia"/>
          <w:color w:val="002060"/>
        </w:rPr>
      </w:pPr>
      <w:r w:rsidRPr="00C26987">
        <w:rPr>
          <w:color w:val="002060"/>
        </w:rPr>
        <w:t xml:space="preserve">GARE DEL 3/12/2025 </w:t>
      </w:r>
    </w:p>
    <w:p w14:paraId="5A0D2B24" w14:textId="77777777" w:rsidR="00A16A39" w:rsidRPr="00C26987" w:rsidRDefault="00A16A39" w:rsidP="00A16A39">
      <w:pPr>
        <w:pStyle w:val="titolo7a"/>
        <w:rPr>
          <w:color w:val="002060"/>
        </w:rPr>
      </w:pPr>
      <w:r w:rsidRPr="00C26987">
        <w:rPr>
          <w:color w:val="002060"/>
        </w:rPr>
        <w:t xml:space="preserve">PROVVEDIMENTI DISCIPLINARI </w:t>
      </w:r>
    </w:p>
    <w:p w14:paraId="463CE9FB" w14:textId="77777777" w:rsidR="00A16A39" w:rsidRPr="00C26987" w:rsidRDefault="00A16A39" w:rsidP="00A16A39">
      <w:pPr>
        <w:pStyle w:val="titolo7b0"/>
        <w:rPr>
          <w:color w:val="002060"/>
        </w:rPr>
      </w:pPr>
      <w:r w:rsidRPr="00C26987">
        <w:rPr>
          <w:color w:val="002060"/>
        </w:rPr>
        <w:t xml:space="preserve">In base alle risultanze degli atti ufficiali sono state deliberate le seguenti sanzioni disciplinari. </w:t>
      </w:r>
    </w:p>
    <w:p w14:paraId="29E91D39" w14:textId="77777777" w:rsidR="00A16A39" w:rsidRPr="00C26987" w:rsidRDefault="00A16A39" w:rsidP="00A16A39">
      <w:pPr>
        <w:pStyle w:val="titolo30"/>
        <w:rPr>
          <w:color w:val="002060"/>
        </w:rPr>
      </w:pPr>
      <w:r w:rsidRPr="00C26987">
        <w:rPr>
          <w:color w:val="002060"/>
        </w:rPr>
        <w:t xml:space="preserve">SOCIETA' </w:t>
      </w:r>
    </w:p>
    <w:p w14:paraId="6F12E1C8" w14:textId="77777777" w:rsidR="00A16A39" w:rsidRPr="00C26987" w:rsidRDefault="00A16A39" w:rsidP="00A16A39">
      <w:pPr>
        <w:pStyle w:val="titolo20"/>
        <w:rPr>
          <w:color w:val="002060"/>
        </w:rPr>
      </w:pPr>
      <w:r w:rsidRPr="00C26987">
        <w:rPr>
          <w:color w:val="002060"/>
        </w:rPr>
        <w:t xml:space="preserve">AMMENDA </w:t>
      </w:r>
    </w:p>
    <w:p w14:paraId="426C99D6" w14:textId="77777777" w:rsidR="00A16A39" w:rsidRPr="00C26987" w:rsidRDefault="00A16A39" w:rsidP="00A16A39">
      <w:pPr>
        <w:pStyle w:val="diffida"/>
        <w:spacing w:before="80" w:beforeAutospacing="0" w:after="40" w:afterAutospacing="0"/>
        <w:jc w:val="left"/>
        <w:rPr>
          <w:color w:val="002060"/>
        </w:rPr>
      </w:pPr>
      <w:r w:rsidRPr="00C26987">
        <w:rPr>
          <w:color w:val="002060"/>
        </w:rPr>
        <w:t xml:space="preserve">Euro 50,00 ACLI AUDAX MONTECOSARO C5 </w:t>
      </w:r>
      <w:r w:rsidRPr="00C26987">
        <w:rPr>
          <w:color w:val="002060"/>
        </w:rPr>
        <w:br/>
        <w:t xml:space="preserve">Per aver, un proprio sostenitore, offeso l'arbitro durante tutta la gara. </w:t>
      </w:r>
    </w:p>
    <w:p w14:paraId="5B567B09" w14:textId="77777777" w:rsidR="00A16A39" w:rsidRPr="00C26987" w:rsidRDefault="00A16A39" w:rsidP="00A16A39">
      <w:pPr>
        <w:pStyle w:val="titolo30"/>
        <w:rPr>
          <w:color w:val="002060"/>
        </w:rPr>
      </w:pPr>
      <w:r w:rsidRPr="00C26987">
        <w:rPr>
          <w:color w:val="002060"/>
        </w:rPr>
        <w:t xml:space="preserve">DIRIGENTI </w:t>
      </w:r>
    </w:p>
    <w:p w14:paraId="1FBAEF60" w14:textId="77777777" w:rsidR="00A16A39" w:rsidRPr="00C26987" w:rsidRDefault="00A16A39" w:rsidP="00A16A39">
      <w:pPr>
        <w:pStyle w:val="titolo20"/>
        <w:rPr>
          <w:color w:val="002060"/>
        </w:rPr>
      </w:pPr>
      <w:r w:rsidRPr="00C26987">
        <w:rPr>
          <w:color w:val="002060"/>
        </w:rPr>
        <w:t xml:space="preserve">INIBIZIONE A TEMPO OPPURE SQUALIFICA A GARE: FINO AL 11/12/2025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6A39" w:rsidRPr="00C26987" w14:paraId="7EAEB851" w14:textId="77777777" w:rsidTr="004F4672">
        <w:tc>
          <w:tcPr>
            <w:tcW w:w="2200" w:type="dxa"/>
            <w:tcMar>
              <w:top w:w="20" w:type="dxa"/>
              <w:left w:w="20" w:type="dxa"/>
              <w:bottom w:w="20" w:type="dxa"/>
              <w:right w:w="20" w:type="dxa"/>
            </w:tcMar>
            <w:vAlign w:val="center"/>
            <w:hideMark/>
          </w:tcPr>
          <w:p w14:paraId="617DE6F4" w14:textId="77777777" w:rsidR="00A16A39" w:rsidRPr="00C26987" w:rsidRDefault="00A16A39" w:rsidP="004F4672">
            <w:pPr>
              <w:pStyle w:val="movimento"/>
              <w:rPr>
                <w:color w:val="002060"/>
              </w:rPr>
            </w:pPr>
            <w:r w:rsidRPr="00C26987">
              <w:rPr>
                <w:color w:val="002060"/>
              </w:rPr>
              <w:t>SAGRIPANTI MARCO</w:t>
            </w:r>
          </w:p>
        </w:tc>
        <w:tc>
          <w:tcPr>
            <w:tcW w:w="2200" w:type="dxa"/>
            <w:tcMar>
              <w:top w:w="20" w:type="dxa"/>
              <w:left w:w="20" w:type="dxa"/>
              <w:bottom w:w="20" w:type="dxa"/>
              <w:right w:w="20" w:type="dxa"/>
            </w:tcMar>
            <w:vAlign w:val="center"/>
            <w:hideMark/>
          </w:tcPr>
          <w:p w14:paraId="3611F782" w14:textId="77777777" w:rsidR="00A16A39" w:rsidRPr="00C26987" w:rsidRDefault="00A16A39" w:rsidP="004F4672">
            <w:pPr>
              <w:pStyle w:val="movimento2"/>
              <w:rPr>
                <w:color w:val="002060"/>
              </w:rPr>
            </w:pPr>
            <w:r w:rsidRPr="00C26987">
              <w:rPr>
                <w:color w:val="002060"/>
              </w:rPr>
              <w:t xml:space="preserve">(ACLI AUDAX MONTECOSARO C5) </w:t>
            </w:r>
          </w:p>
        </w:tc>
        <w:tc>
          <w:tcPr>
            <w:tcW w:w="800" w:type="dxa"/>
            <w:tcMar>
              <w:top w:w="20" w:type="dxa"/>
              <w:left w:w="20" w:type="dxa"/>
              <w:bottom w:w="20" w:type="dxa"/>
              <w:right w:w="20" w:type="dxa"/>
            </w:tcMar>
            <w:vAlign w:val="center"/>
            <w:hideMark/>
          </w:tcPr>
          <w:p w14:paraId="6A50FA09"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3F9513DF"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55281B5E" w14:textId="77777777" w:rsidR="00A16A39" w:rsidRPr="00C26987" w:rsidRDefault="00A16A39" w:rsidP="004F4672">
            <w:pPr>
              <w:pStyle w:val="movimento2"/>
              <w:rPr>
                <w:color w:val="002060"/>
              </w:rPr>
            </w:pPr>
            <w:r w:rsidRPr="00C26987">
              <w:rPr>
                <w:color w:val="002060"/>
              </w:rPr>
              <w:t> </w:t>
            </w:r>
          </w:p>
        </w:tc>
      </w:tr>
    </w:tbl>
    <w:p w14:paraId="0FE1ED18" w14:textId="77777777" w:rsidR="00A16A39" w:rsidRPr="00C26987" w:rsidRDefault="00A16A39" w:rsidP="00A16A39">
      <w:pPr>
        <w:pStyle w:val="diffida"/>
        <w:spacing w:before="80" w:beforeAutospacing="0" w:after="40" w:afterAutospacing="0"/>
        <w:jc w:val="left"/>
        <w:rPr>
          <w:rFonts w:eastAsiaTheme="minorEastAsia"/>
          <w:color w:val="002060"/>
        </w:rPr>
      </w:pPr>
      <w:r w:rsidRPr="00C26987">
        <w:rPr>
          <w:color w:val="002060"/>
        </w:rPr>
        <w:t xml:space="preserve">Per proteste </w:t>
      </w:r>
    </w:p>
    <w:p w14:paraId="69517A52" w14:textId="77777777" w:rsidR="00A16A39" w:rsidRPr="00C26987" w:rsidRDefault="00A16A39" w:rsidP="00A16A39">
      <w:pPr>
        <w:pStyle w:val="titolo30"/>
        <w:rPr>
          <w:color w:val="002060"/>
        </w:rPr>
      </w:pPr>
      <w:r w:rsidRPr="00C26987">
        <w:rPr>
          <w:color w:val="002060"/>
        </w:rPr>
        <w:t xml:space="preserve">ALLENATORI </w:t>
      </w:r>
    </w:p>
    <w:p w14:paraId="75CE9C5D" w14:textId="77777777" w:rsidR="00A16A39" w:rsidRPr="00C26987" w:rsidRDefault="00A16A39" w:rsidP="00A16A39">
      <w:pPr>
        <w:pStyle w:val="titolo20"/>
        <w:rPr>
          <w:color w:val="002060"/>
        </w:rPr>
      </w:pPr>
      <w:r w:rsidRPr="00C2698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6A39" w:rsidRPr="00C26987" w14:paraId="6CBD3C30" w14:textId="77777777" w:rsidTr="004F4672">
        <w:tc>
          <w:tcPr>
            <w:tcW w:w="2200" w:type="dxa"/>
            <w:tcMar>
              <w:top w:w="20" w:type="dxa"/>
              <w:left w:w="20" w:type="dxa"/>
              <w:bottom w:w="20" w:type="dxa"/>
              <w:right w:w="20" w:type="dxa"/>
            </w:tcMar>
            <w:vAlign w:val="center"/>
            <w:hideMark/>
          </w:tcPr>
          <w:p w14:paraId="1251904D" w14:textId="77777777" w:rsidR="00A16A39" w:rsidRPr="00C26987" w:rsidRDefault="00A16A39" w:rsidP="004F4672">
            <w:pPr>
              <w:pStyle w:val="movimento"/>
              <w:rPr>
                <w:color w:val="002060"/>
              </w:rPr>
            </w:pPr>
            <w:r w:rsidRPr="00C26987">
              <w:rPr>
                <w:color w:val="002060"/>
              </w:rPr>
              <w:t>STIPA MIRCA</w:t>
            </w:r>
          </w:p>
        </w:tc>
        <w:tc>
          <w:tcPr>
            <w:tcW w:w="2200" w:type="dxa"/>
            <w:tcMar>
              <w:top w:w="20" w:type="dxa"/>
              <w:left w:w="20" w:type="dxa"/>
              <w:bottom w:w="20" w:type="dxa"/>
              <w:right w:w="20" w:type="dxa"/>
            </w:tcMar>
            <w:vAlign w:val="center"/>
            <w:hideMark/>
          </w:tcPr>
          <w:p w14:paraId="5E199ED5" w14:textId="77777777" w:rsidR="00A16A39" w:rsidRPr="00C26987" w:rsidRDefault="00A16A39" w:rsidP="004F4672">
            <w:pPr>
              <w:pStyle w:val="movimento2"/>
              <w:rPr>
                <w:color w:val="002060"/>
              </w:rPr>
            </w:pPr>
            <w:r w:rsidRPr="00C26987">
              <w:rPr>
                <w:color w:val="002060"/>
              </w:rPr>
              <w:t xml:space="preserve">(ACLI AUDAX MONTECOSARO C5) </w:t>
            </w:r>
          </w:p>
        </w:tc>
        <w:tc>
          <w:tcPr>
            <w:tcW w:w="800" w:type="dxa"/>
            <w:tcMar>
              <w:top w:w="20" w:type="dxa"/>
              <w:left w:w="20" w:type="dxa"/>
              <w:bottom w:w="20" w:type="dxa"/>
              <w:right w:w="20" w:type="dxa"/>
            </w:tcMar>
            <w:vAlign w:val="center"/>
            <w:hideMark/>
          </w:tcPr>
          <w:p w14:paraId="17EF2873"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4CEF79CD"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1A2085E4" w14:textId="77777777" w:rsidR="00A16A39" w:rsidRPr="00C26987" w:rsidRDefault="00A16A39" w:rsidP="004F4672">
            <w:pPr>
              <w:pStyle w:val="movimento2"/>
              <w:rPr>
                <w:color w:val="002060"/>
              </w:rPr>
            </w:pPr>
            <w:r w:rsidRPr="00C26987">
              <w:rPr>
                <w:color w:val="002060"/>
              </w:rPr>
              <w:t> </w:t>
            </w:r>
          </w:p>
        </w:tc>
      </w:tr>
    </w:tbl>
    <w:p w14:paraId="32BAFEC4" w14:textId="77777777" w:rsidR="00A16A39" w:rsidRPr="00C26987" w:rsidRDefault="00A16A39" w:rsidP="00A16A39">
      <w:pPr>
        <w:pStyle w:val="titolo30"/>
        <w:rPr>
          <w:rFonts w:eastAsiaTheme="minorEastAsia"/>
          <w:color w:val="002060"/>
        </w:rPr>
      </w:pPr>
      <w:r w:rsidRPr="00C26987">
        <w:rPr>
          <w:color w:val="002060"/>
        </w:rPr>
        <w:t xml:space="preserve">CALCIATORI ESPULSI </w:t>
      </w:r>
    </w:p>
    <w:p w14:paraId="4ACC6C76" w14:textId="77777777" w:rsidR="00A16A39" w:rsidRPr="00C26987" w:rsidRDefault="00A16A39" w:rsidP="00A16A39">
      <w:pPr>
        <w:pStyle w:val="titolo20"/>
        <w:rPr>
          <w:color w:val="002060"/>
        </w:rPr>
      </w:pPr>
      <w:r w:rsidRPr="00C2698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6A39" w:rsidRPr="00C26987" w14:paraId="29A13A2A" w14:textId="77777777" w:rsidTr="004F4672">
        <w:tc>
          <w:tcPr>
            <w:tcW w:w="2200" w:type="dxa"/>
            <w:tcMar>
              <w:top w:w="20" w:type="dxa"/>
              <w:left w:w="20" w:type="dxa"/>
              <w:bottom w:w="20" w:type="dxa"/>
              <w:right w:w="20" w:type="dxa"/>
            </w:tcMar>
            <w:vAlign w:val="center"/>
            <w:hideMark/>
          </w:tcPr>
          <w:p w14:paraId="1F69BABE" w14:textId="77777777" w:rsidR="00A16A39" w:rsidRPr="00C26987" w:rsidRDefault="00A16A39" w:rsidP="004F4672">
            <w:pPr>
              <w:pStyle w:val="movimento"/>
              <w:rPr>
                <w:color w:val="002060"/>
              </w:rPr>
            </w:pPr>
            <w:r w:rsidRPr="00C26987">
              <w:rPr>
                <w:color w:val="002060"/>
              </w:rPr>
              <w:t>SCIAMANNA MARCO</w:t>
            </w:r>
          </w:p>
        </w:tc>
        <w:tc>
          <w:tcPr>
            <w:tcW w:w="2200" w:type="dxa"/>
            <w:tcMar>
              <w:top w:w="20" w:type="dxa"/>
              <w:left w:w="20" w:type="dxa"/>
              <w:bottom w:w="20" w:type="dxa"/>
              <w:right w:w="20" w:type="dxa"/>
            </w:tcMar>
            <w:vAlign w:val="center"/>
            <w:hideMark/>
          </w:tcPr>
          <w:p w14:paraId="362DD6A1" w14:textId="77777777" w:rsidR="00A16A39" w:rsidRPr="00C26987" w:rsidRDefault="00A16A39" w:rsidP="004F4672">
            <w:pPr>
              <w:pStyle w:val="movimento2"/>
              <w:rPr>
                <w:color w:val="002060"/>
              </w:rPr>
            </w:pPr>
            <w:r w:rsidRPr="00C26987">
              <w:rPr>
                <w:color w:val="002060"/>
              </w:rPr>
              <w:t xml:space="preserve">(ACLI AUDAX MONTECOSARO C5) </w:t>
            </w:r>
          </w:p>
        </w:tc>
        <w:tc>
          <w:tcPr>
            <w:tcW w:w="800" w:type="dxa"/>
            <w:tcMar>
              <w:top w:w="20" w:type="dxa"/>
              <w:left w:w="20" w:type="dxa"/>
              <w:bottom w:w="20" w:type="dxa"/>
              <w:right w:w="20" w:type="dxa"/>
            </w:tcMar>
            <w:vAlign w:val="center"/>
            <w:hideMark/>
          </w:tcPr>
          <w:p w14:paraId="178F9C88"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7B74D02A" w14:textId="77777777" w:rsidR="00A16A39" w:rsidRPr="00C26987" w:rsidRDefault="00A16A39" w:rsidP="004F4672">
            <w:pPr>
              <w:pStyle w:val="movimento"/>
              <w:rPr>
                <w:color w:val="002060"/>
              </w:rPr>
            </w:pPr>
            <w:r w:rsidRPr="00C26987">
              <w:rPr>
                <w:color w:val="002060"/>
              </w:rPr>
              <w:t>IACHINI RICCARDO</w:t>
            </w:r>
          </w:p>
        </w:tc>
        <w:tc>
          <w:tcPr>
            <w:tcW w:w="2200" w:type="dxa"/>
            <w:tcMar>
              <w:top w:w="20" w:type="dxa"/>
              <w:left w:w="20" w:type="dxa"/>
              <w:bottom w:w="20" w:type="dxa"/>
              <w:right w:w="20" w:type="dxa"/>
            </w:tcMar>
            <w:vAlign w:val="center"/>
            <w:hideMark/>
          </w:tcPr>
          <w:p w14:paraId="4B62D564" w14:textId="77777777" w:rsidR="00A16A39" w:rsidRPr="00C26987" w:rsidRDefault="00A16A39" w:rsidP="004F4672">
            <w:pPr>
              <w:pStyle w:val="movimento2"/>
              <w:rPr>
                <w:color w:val="002060"/>
              </w:rPr>
            </w:pPr>
            <w:r w:rsidRPr="00C26987">
              <w:rPr>
                <w:color w:val="002060"/>
              </w:rPr>
              <w:t xml:space="preserve">(FUTSAL OTTRANO) </w:t>
            </w:r>
          </w:p>
        </w:tc>
      </w:tr>
    </w:tbl>
    <w:p w14:paraId="2941391F" w14:textId="77777777" w:rsidR="00A16A39" w:rsidRPr="00C26987" w:rsidRDefault="00A16A39" w:rsidP="00A16A39">
      <w:pPr>
        <w:pStyle w:val="titolo30"/>
        <w:rPr>
          <w:rFonts w:eastAsiaTheme="minorEastAsia"/>
          <w:color w:val="002060"/>
        </w:rPr>
      </w:pPr>
      <w:r w:rsidRPr="00C26987">
        <w:rPr>
          <w:color w:val="002060"/>
        </w:rPr>
        <w:t xml:space="preserve">CALCIATORI NON ESPULSI </w:t>
      </w:r>
    </w:p>
    <w:p w14:paraId="46392843" w14:textId="77777777" w:rsidR="00A16A39" w:rsidRPr="00C26987" w:rsidRDefault="00A16A39" w:rsidP="00A16A39">
      <w:pPr>
        <w:pStyle w:val="titolo20"/>
        <w:rPr>
          <w:color w:val="002060"/>
        </w:rPr>
      </w:pPr>
      <w:r w:rsidRPr="00C2698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6A39" w:rsidRPr="00C26987" w14:paraId="5471A661" w14:textId="77777777" w:rsidTr="004F4672">
        <w:tc>
          <w:tcPr>
            <w:tcW w:w="2200" w:type="dxa"/>
            <w:tcMar>
              <w:top w:w="20" w:type="dxa"/>
              <w:left w:w="20" w:type="dxa"/>
              <w:bottom w:w="20" w:type="dxa"/>
              <w:right w:w="20" w:type="dxa"/>
            </w:tcMar>
            <w:vAlign w:val="center"/>
            <w:hideMark/>
          </w:tcPr>
          <w:p w14:paraId="19CA6F8E" w14:textId="77777777" w:rsidR="00A16A39" w:rsidRPr="00C26987" w:rsidRDefault="00A16A39" w:rsidP="004F4672">
            <w:pPr>
              <w:pStyle w:val="movimento"/>
              <w:rPr>
                <w:color w:val="002060"/>
              </w:rPr>
            </w:pPr>
            <w:r w:rsidRPr="00C26987">
              <w:rPr>
                <w:color w:val="002060"/>
              </w:rPr>
              <w:t>CANESTRARI ALESSANDRO</w:t>
            </w:r>
          </w:p>
        </w:tc>
        <w:tc>
          <w:tcPr>
            <w:tcW w:w="2200" w:type="dxa"/>
            <w:tcMar>
              <w:top w:w="20" w:type="dxa"/>
              <w:left w:w="20" w:type="dxa"/>
              <w:bottom w:w="20" w:type="dxa"/>
              <w:right w:w="20" w:type="dxa"/>
            </w:tcMar>
            <w:vAlign w:val="center"/>
            <w:hideMark/>
          </w:tcPr>
          <w:p w14:paraId="06264C91" w14:textId="77777777" w:rsidR="00A16A39" w:rsidRPr="00C26987" w:rsidRDefault="00A16A39" w:rsidP="004F4672">
            <w:pPr>
              <w:pStyle w:val="movimento2"/>
              <w:rPr>
                <w:color w:val="002060"/>
              </w:rPr>
            </w:pPr>
            <w:r w:rsidRPr="00C26987">
              <w:rPr>
                <w:color w:val="002060"/>
              </w:rPr>
              <w:t xml:space="preserve">(ACLI AUDAX MONTECOSARO C5) </w:t>
            </w:r>
          </w:p>
        </w:tc>
        <w:tc>
          <w:tcPr>
            <w:tcW w:w="800" w:type="dxa"/>
            <w:tcMar>
              <w:top w:w="20" w:type="dxa"/>
              <w:left w:w="20" w:type="dxa"/>
              <w:bottom w:w="20" w:type="dxa"/>
              <w:right w:w="20" w:type="dxa"/>
            </w:tcMar>
            <w:vAlign w:val="center"/>
            <w:hideMark/>
          </w:tcPr>
          <w:p w14:paraId="06541013"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61F9619F" w14:textId="77777777" w:rsidR="00A16A39" w:rsidRPr="00C26987" w:rsidRDefault="00A16A39" w:rsidP="004F4672">
            <w:pPr>
              <w:pStyle w:val="movimento"/>
              <w:rPr>
                <w:color w:val="002060"/>
              </w:rPr>
            </w:pPr>
            <w:r w:rsidRPr="00C26987">
              <w:rPr>
                <w:color w:val="002060"/>
              </w:rPr>
              <w:t>CARBONARI ALESSIO</w:t>
            </w:r>
          </w:p>
        </w:tc>
        <w:tc>
          <w:tcPr>
            <w:tcW w:w="2200" w:type="dxa"/>
            <w:tcMar>
              <w:top w:w="20" w:type="dxa"/>
              <w:left w:w="20" w:type="dxa"/>
              <w:bottom w:w="20" w:type="dxa"/>
              <w:right w:w="20" w:type="dxa"/>
            </w:tcMar>
            <w:vAlign w:val="center"/>
            <w:hideMark/>
          </w:tcPr>
          <w:p w14:paraId="3722FDDC" w14:textId="77777777" w:rsidR="00A16A39" w:rsidRPr="00C26987" w:rsidRDefault="00A16A39" w:rsidP="004F4672">
            <w:pPr>
              <w:pStyle w:val="movimento2"/>
              <w:rPr>
                <w:color w:val="002060"/>
              </w:rPr>
            </w:pPr>
            <w:r w:rsidRPr="00C26987">
              <w:rPr>
                <w:color w:val="002060"/>
              </w:rPr>
              <w:t xml:space="preserve">(FUTSAL OTTRANO) </w:t>
            </w:r>
          </w:p>
        </w:tc>
      </w:tr>
    </w:tbl>
    <w:p w14:paraId="2708BFB1" w14:textId="77777777" w:rsidR="00A16A39" w:rsidRPr="00C26987" w:rsidRDefault="00A16A39" w:rsidP="00A16A39">
      <w:pPr>
        <w:pStyle w:val="titolo20"/>
        <w:rPr>
          <w:rFonts w:eastAsiaTheme="minorEastAsia"/>
          <w:color w:val="002060"/>
        </w:rPr>
      </w:pPr>
      <w:r w:rsidRPr="00C2698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6A39" w:rsidRPr="00C26987" w14:paraId="3BBEF152" w14:textId="77777777" w:rsidTr="004F4672">
        <w:tc>
          <w:tcPr>
            <w:tcW w:w="2200" w:type="dxa"/>
            <w:tcMar>
              <w:top w:w="20" w:type="dxa"/>
              <w:left w:w="20" w:type="dxa"/>
              <w:bottom w:w="20" w:type="dxa"/>
              <w:right w:w="20" w:type="dxa"/>
            </w:tcMar>
            <w:vAlign w:val="center"/>
            <w:hideMark/>
          </w:tcPr>
          <w:p w14:paraId="15AEA4B9" w14:textId="77777777" w:rsidR="00A16A39" w:rsidRPr="00C26987" w:rsidRDefault="00A16A39" w:rsidP="004F4672">
            <w:pPr>
              <w:pStyle w:val="movimento"/>
              <w:rPr>
                <w:color w:val="002060"/>
              </w:rPr>
            </w:pPr>
            <w:r w:rsidRPr="00C26987">
              <w:rPr>
                <w:color w:val="002060"/>
              </w:rPr>
              <w:t>SAGRIPANTI FEDERICO</w:t>
            </w:r>
          </w:p>
        </w:tc>
        <w:tc>
          <w:tcPr>
            <w:tcW w:w="2200" w:type="dxa"/>
            <w:tcMar>
              <w:top w:w="20" w:type="dxa"/>
              <w:left w:w="20" w:type="dxa"/>
              <w:bottom w:w="20" w:type="dxa"/>
              <w:right w:w="20" w:type="dxa"/>
            </w:tcMar>
            <w:vAlign w:val="center"/>
            <w:hideMark/>
          </w:tcPr>
          <w:p w14:paraId="67F20241" w14:textId="77777777" w:rsidR="00A16A39" w:rsidRPr="00C26987" w:rsidRDefault="00A16A39" w:rsidP="004F4672">
            <w:pPr>
              <w:pStyle w:val="movimento2"/>
              <w:rPr>
                <w:color w:val="002060"/>
              </w:rPr>
            </w:pPr>
            <w:r w:rsidRPr="00C26987">
              <w:rPr>
                <w:color w:val="002060"/>
              </w:rPr>
              <w:t xml:space="preserve">(ACLI AUDAX MONTECOSARO C5) </w:t>
            </w:r>
          </w:p>
        </w:tc>
        <w:tc>
          <w:tcPr>
            <w:tcW w:w="800" w:type="dxa"/>
            <w:tcMar>
              <w:top w:w="20" w:type="dxa"/>
              <w:left w:w="20" w:type="dxa"/>
              <w:bottom w:w="20" w:type="dxa"/>
              <w:right w:w="20" w:type="dxa"/>
            </w:tcMar>
            <w:vAlign w:val="center"/>
            <w:hideMark/>
          </w:tcPr>
          <w:p w14:paraId="4A4D6888"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16AFF8FC" w14:textId="77777777" w:rsidR="00A16A39" w:rsidRPr="00C26987" w:rsidRDefault="00A16A39" w:rsidP="004F4672">
            <w:pPr>
              <w:pStyle w:val="movimento"/>
              <w:rPr>
                <w:color w:val="002060"/>
              </w:rPr>
            </w:pPr>
            <w:r w:rsidRPr="00C26987">
              <w:rPr>
                <w:color w:val="002060"/>
              </w:rPr>
              <w:t>COCCIA LUCA MICHELE</w:t>
            </w:r>
          </w:p>
        </w:tc>
        <w:tc>
          <w:tcPr>
            <w:tcW w:w="2200" w:type="dxa"/>
            <w:tcMar>
              <w:top w:w="20" w:type="dxa"/>
              <w:left w:w="20" w:type="dxa"/>
              <w:bottom w:w="20" w:type="dxa"/>
              <w:right w:w="20" w:type="dxa"/>
            </w:tcMar>
            <w:vAlign w:val="center"/>
            <w:hideMark/>
          </w:tcPr>
          <w:p w14:paraId="77EF8B46" w14:textId="77777777" w:rsidR="00A16A39" w:rsidRPr="00C26987" w:rsidRDefault="00A16A39" w:rsidP="004F4672">
            <w:pPr>
              <w:pStyle w:val="movimento2"/>
              <w:rPr>
                <w:color w:val="002060"/>
              </w:rPr>
            </w:pPr>
            <w:r w:rsidRPr="00C26987">
              <w:rPr>
                <w:color w:val="002060"/>
              </w:rPr>
              <w:t xml:space="preserve">(FUTSAL OTTRANO) </w:t>
            </w:r>
          </w:p>
        </w:tc>
      </w:tr>
      <w:tr w:rsidR="00A16A39" w:rsidRPr="00C26987" w14:paraId="6DA9FCD1" w14:textId="77777777" w:rsidTr="004F4672">
        <w:tc>
          <w:tcPr>
            <w:tcW w:w="2200" w:type="dxa"/>
            <w:tcMar>
              <w:top w:w="20" w:type="dxa"/>
              <w:left w:w="20" w:type="dxa"/>
              <w:bottom w:w="20" w:type="dxa"/>
              <w:right w:w="20" w:type="dxa"/>
            </w:tcMar>
            <w:vAlign w:val="center"/>
            <w:hideMark/>
          </w:tcPr>
          <w:p w14:paraId="273C980E" w14:textId="77777777" w:rsidR="00A16A39" w:rsidRPr="00C26987" w:rsidRDefault="00A16A39" w:rsidP="004F4672">
            <w:pPr>
              <w:pStyle w:val="movimento"/>
              <w:rPr>
                <w:color w:val="002060"/>
              </w:rPr>
            </w:pPr>
            <w:r w:rsidRPr="00C26987">
              <w:rPr>
                <w:color w:val="002060"/>
              </w:rPr>
              <w:t>GUIDI LORENZO</w:t>
            </w:r>
          </w:p>
        </w:tc>
        <w:tc>
          <w:tcPr>
            <w:tcW w:w="2200" w:type="dxa"/>
            <w:tcMar>
              <w:top w:w="20" w:type="dxa"/>
              <w:left w:w="20" w:type="dxa"/>
              <w:bottom w:w="20" w:type="dxa"/>
              <w:right w:w="20" w:type="dxa"/>
            </w:tcMar>
            <w:vAlign w:val="center"/>
            <w:hideMark/>
          </w:tcPr>
          <w:p w14:paraId="5AA20C94" w14:textId="77777777" w:rsidR="00A16A39" w:rsidRPr="00C26987" w:rsidRDefault="00A16A39" w:rsidP="004F4672">
            <w:pPr>
              <w:pStyle w:val="movimento2"/>
              <w:rPr>
                <w:color w:val="002060"/>
              </w:rPr>
            </w:pPr>
            <w:r w:rsidRPr="00C26987">
              <w:rPr>
                <w:color w:val="002060"/>
              </w:rPr>
              <w:t xml:space="preserve">(FUTSAL OTTRANO) </w:t>
            </w:r>
          </w:p>
        </w:tc>
        <w:tc>
          <w:tcPr>
            <w:tcW w:w="800" w:type="dxa"/>
            <w:tcMar>
              <w:top w:w="20" w:type="dxa"/>
              <w:left w:w="20" w:type="dxa"/>
              <w:bottom w:w="20" w:type="dxa"/>
              <w:right w:w="20" w:type="dxa"/>
            </w:tcMar>
            <w:vAlign w:val="center"/>
            <w:hideMark/>
          </w:tcPr>
          <w:p w14:paraId="15C96C26"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6B46B43C" w14:textId="77777777" w:rsidR="00A16A39" w:rsidRPr="00C26987" w:rsidRDefault="00A16A39" w:rsidP="004F4672">
            <w:pPr>
              <w:pStyle w:val="movimento"/>
              <w:rPr>
                <w:color w:val="002060"/>
              </w:rPr>
            </w:pPr>
            <w:r w:rsidRPr="00C26987">
              <w:rPr>
                <w:color w:val="002060"/>
              </w:rPr>
              <w:t> </w:t>
            </w:r>
          </w:p>
        </w:tc>
        <w:tc>
          <w:tcPr>
            <w:tcW w:w="2200" w:type="dxa"/>
            <w:tcMar>
              <w:top w:w="20" w:type="dxa"/>
              <w:left w:w="20" w:type="dxa"/>
              <w:bottom w:w="20" w:type="dxa"/>
              <w:right w:w="20" w:type="dxa"/>
            </w:tcMar>
            <w:vAlign w:val="center"/>
            <w:hideMark/>
          </w:tcPr>
          <w:p w14:paraId="127D581D" w14:textId="77777777" w:rsidR="00A16A39" w:rsidRPr="00C26987" w:rsidRDefault="00A16A39" w:rsidP="004F4672">
            <w:pPr>
              <w:pStyle w:val="movimento2"/>
              <w:rPr>
                <w:color w:val="002060"/>
              </w:rPr>
            </w:pPr>
            <w:r w:rsidRPr="00C26987">
              <w:rPr>
                <w:color w:val="002060"/>
              </w:rPr>
              <w:t> </w:t>
            </w:r>
          </w:p>
        </w:tc>
      </w:tr>
    </w:tbl>
    <w:p w14:paraId="2D54C52E" w14:textId="77777777" w:rsidR="00A16A39" w:rsidRDefault="00A16A39" w:rsidP="00A16A39">
      <w:pPr>
        <w:pStyle w:val="breakline"/>
        <w:rPr>
          <w:color w:val="002060"/>
        </w:rPr>
      </w:pPr>
    </w:p>
    <w:p w14:paraId="281D34E1" w14:textId="77777777" w:rsidR="00A16A39" w:rsidRPr="005D3C1E" w:rsidRDefault="00A16A39" w:rsidP="00A16A39">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038253F0" w14:textId="77777777" w:rsidR="00A16A39" w:rsidRDefault="00A16A39" w:rsidP="00A16A39">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0D380240" w14:textId="77777777" w:rsidR="00A16A39" w:rsidRDefault="00A16A39" w:rsidP="00C47324">
      <w:pPr>
        <w:pStyle w:val="Corpodeltesto21"/>
        <w:rPr>
          <w:rFonts w:ascii="Arial" w:hAnsi="Arial" w:cs="Arial"/>
          <w:color w:val="002060"/>
          <w:sz w:val="22"/>
        </w:rPr>
      </w:pPr>
    </w:p>
    <w:p w14:paraId="4D214CD0" w14:textId="77777777" w:rsidR="00C47324" w:rsidRDefault="00C47324" w:rsidP="00C47324">
      <w:pPr>
        <w:pStyle w:val="Corpodeltesto21"/>
        <w:rPr>
          <w:rFonts w:ascii="Arial" w:hAnsi="Arial" w:cs="Arial"/>
          <w:color w:val="002060"/>
          <w:sz w:val="22"/>
        </w:rPr>
      </w:pPr>
    </w:p>
    <w:p w14:paraId="5A246915" w14:textId="1029FE55" w:rsidR="00C47324" w:rsidRPr="00C47324" w:rsidRDefault="00C47324" w:rsidP="00C47324">
      <w:pPr>
        <w:pStyle w:val="Corpodeltesto21"/>
        <w:jc w:val="center"/>
        <w:rPr>
          <w:rFonts w:ascii="Arial" w:hAnsi="Arial" w:cs="Arial"/>
          <w:color w:val="002060"/>
          <w:sz w:val="22"/>
        </w:rPr>
      </w:pPr>
      <w:r>
        <w:rPr>
          <w:rFonts w:ascii="Arial" w:hAnsi="Arial" w:cs="Arial"/>
          <w:b/>
          <w:color w:val="002060"/>
          <w:sz w:val="36"/>
          <w:szCs w:val="36"/>
        </w:rPr>
        <w:t>PROGRAMMA GARE</w:t>
      </w:r>
    </w:p>
    <w:p w14:paraId="00555AFB" w14:textId="77777777" w:rsidR="00542934" w:rsidRPr="00542934" w:rsidRDefault="00542934" w:rsidP="00542934">
      <w:pPr>
        <w:pStyle w:val="sottotitolocampionato10"/>
        <w:rPr>
          <w:color w:val="002060"/>
        </w:rPr>
      </w:pPr>
    </w:p>
    <w:p w14:paraId="00BACB38" w14:textId="6E16EB7F" w:rsidR="00542934" w:rsidRPr="00542934" w:rsidRDefault="00542934" w:rsidP="00542934">
      <w:pPr>
        <w:pStyle w:val="sottotitolocampionato10"/>
        <w:rPr>
          <w:color w:val="002060"/>
        </w:rPr>
      </w:pPr>
      <w:r w:rsidRPr="00542934">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542934" w:rsidRPr="00542934" w14:paraId="0F73D037" w14:textId="77777777" w:rsidTr="004F4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2C6A3" w14:textId="77777777" w:rsidR="00542934" w:rsidRPr="00542934" w:rsidRDefault="00542934" w:rsidP="004F4672">
            <w:pPr>
              <w:pStyle w:val="headertabella0"/>
              <w:rPr>
                <w:color w:val="002060"/>
              </w:rPr>
            </w:pPr>
            <w:r w:rsidRPr="005429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B23E7" w14:textId="77777777" w:rsidR="00542934" w:rsidRPr="00542934" w:rsidRDefault="00542934" w:rsidP="004F4672">
            <w:pPr>
              <w:pStyle w:val="headertabella0"/>
              <w:rPr>
                <w:color w:val="002060"/>
              </w:rPr>
            </w:pPr>
            <w:r w:rsidRPr="005429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CF4E0" w14:textId="77777777" w:rsidR="00542934" w:rsidRPr="00542934" w:rsidRDefault="00542934" w:rsidP="004F4672">
            <w:pPr>
              <w:pStyle w:val="headertabella0"/>
              <w:rPr>
                <w:color w:val="002060"/>
              </w:rPr>
            </w:pPr>
            <w:r w:rsidRPr="005429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B0E0E" w14:textId="77777777" w:rsidR="00542934" w:rsidRPr="00542934" w:rsidRDefault="00542934" w:rsidP="004F4672">
            <w:pPr>
              <w:pStyle w:val="headertabella0"/>
              <w:rPr>
                <w:color w:val="002060"/>
              </w:rPr>
            </w:pPr>
            <w:r w:rsidRPr="005429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70302" w14:textId="77777777" w:rsidR="00542934" w:rsidRPr="00542934" w:rsidRDefault="00542934" w:rsidP="004F4672">
            <w:pPr>
              <w:pStyle w:val="headertabella0"/>
              <w:rPr>
                <w:color w:val="002060"/>
              </w:rPr>
            </w:pPr>
            <w:r w:rsidRPr="005429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B27FC" w14:textId="77777777" w:rsidR="00542934" w:rsidRPr="00542934" w:rsidRDefault="00542934" w:rsidP="004F4672">
            <w:pPr>
              <w:pStyle w:val="headertabella0"/>
              <w:rPr>
                <w:color w:val="002060"/>
              </w:rPr>
            </w:pPr>
            <w:proofErr w:type="spellStart"/>
            <w:r w:rsidRPr="00542934">
              <w:rPr>
                <w:color w:val="002060"/>
              </w:rPr>
              <w:t>Localita'</w:t>
            </w:r>
            <w:proofErr w:type="spellEnd"/>
            <w:r w:rsidRPr="005429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9DA97" w14:textId="77777777" w:rsidR="00542934" w:rsidRPr="00542934" w:rsidRDefault="00542934" w:rsidP="004F4672">
            <w:pPr>
              <w:pStyle w:val="headertabella0"/>
              <w:rPr>
                <w:color w:val="002060"/>
              </w:rPr>
            </w:pPr>
            <w:r w:rsidRPr="00542934">
              <w:rPr>
                <w:color w:val="002060"/>
              </w:rPr>
              <w:t>Indirizzo Impianto</w:t>
            </w:r>
          </w:p>
        </w:tc>
      </w:tr>
      <w:tr w:rsidR="00542934" w:rsidRPr="00542934" w14:paraId="3E73B977" w14:textId="77777777" w:rsidTr="004F46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077D1C" w14:textId="77777777" w:rsidR="00542934" w:rsidRPr="00542934" w:rsidRDefault="00542934" w:rsidP="004F4672">
            <w:pPr>
              <w:pStyle w:val="rowtabella0"/>
              <w:rPr>
                <w:color w:val="002060"/>
              </w:rPr>
            </w:pPr>
            <w:r w:rsidRPr="00542934">
              <w:rPr>
                <w:color w:val="002060"/>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77EAD" w14:textId="77777777" w:rsidR="00542934" w:rsidRPr="00542934" w:rsidRDefault="00542934" w:rsidP="004F4672">
            <w:pPr>
              <w:pStyle w:val="rowtabella0"/>
              <w:rPr>
                <w:color w:val="002060"/>
                <w:lang w:val="es-ES"/>
              </w:rPr>
            </w:pPr>
            <w:r w:rsidRPr="00542934">
              <w:rPr>
                <w:color w:val="002060"/>
                <w:lang w:val="es-ES"/>
              </w:rPr>
              <w:t>VALMISA FUTSAL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39514" w14:textId="77777777" w:rsidR="00542934" w:rsidRPr="00542934" w:rsidRDefault="00542934" w:rsidP="004F4672">
            <w:pPr>
              <w:pStyle w:val="rowtabella0"/>
              <w:jc w:val="center"/>
              <w:rPr>
                <w:color w:val="002060"/>
              </w:rPr>
            </w:pPr>
            <w:r w:rsidRPr="005429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AFF20" w14:textId="77777777" w:rsidR="00542934" w:rsidRPr="00542934" w:rsidRDefault="00542934" w:rsidP="004F4672">
            <w:pPr>
              <w:pStyle w:val="rowtabella0"/>
              <w:rPr>
                <w:color w:val="002060"/>
              </w:rPr>
            </w:pPr>
            <w:r w:rsidRPr="00542934">
              <w:rPr>
                <w:color w:val="002060"/>
              </w:rPr>
              <w:t>09/12/2025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A46D1" w14:textId="77777777" w:rsidR="00542934" w:rsidRPr="00542934" w:rsidRDefault="00542934" w:rsidP="004F4672">
            <w:pPr>
              <w:pStyle w:val="rowtabella0"/>
              <w:rPr>
                <w:color w:val="002060"/>
              </w:rPr>
            </w:pPr>
            <w:r w:rsidRPr="00542934">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B91BF" w14:textId="77777777" w:rsidR="00542934" w:rsidRPr="00542934" w:rsidRDefault="00542934" w:rsidP="004F4672">
            <w:pPr>
              <w:pStyle w:val="rowtabella0"/>
              <w:rPr>
                <w:color w:val="002060"/>
              </w:rPr>
            </w:pPr>
            <w:r w:rsidRPr="0054293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333B7" w14:textId="77777777" w:rsidR="00542934" w:rsidRPr="00542934" w:rsidRDefault="00542934" w:rsidP="004F4672">
            <w:pPr>
              <w:pStyle w:val="rowtabella0"/>
              <w:rPr>
                <w:color w:val="002060"/>
              </w:rPr>
            </w:pPr>
            <w:r w:rsidRPr="00542934">
              <w:rPr>
                <w:color w:val="002060"/>
              </w:rPr>
              <w:t>LOCALITA' NONTESICURO</w:t>
            </w:r>
          </w:p>
        </w:tc>
      </w:tr>
      <w:tr w:rsidR="00542934" w:rsidRPr="00542934" w14:paraId="72D980B6" w14:textId="77777777" w:rsidTr="004F46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9ED6BB" w14:textId="77777777" w:rsidR="00542934" w:rsidRPr="00542934" w:rsidRDefault="00542934" w:rsidP="004F4672">
            <w:pPr>
              <w:pStyle w:val="rowtabella0"/>
              <w:rPr>
                <w:color w:val="002060"/>
              </w:rPr>
            </w:pPr>
            <w:r w:rsidRPr="00542934">
              <w:rPr>
                <w:color w:val="002060"/>
              </w:rPr>
              <w:t>VAL TENNA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A0AF3C" w14:textId="77777777" w:rsidR="00542934" w:rsidRPr="00542934" w:rsidRDefault="00542934" w:rsidP="004F4672">
            <w:pPr>
              <w:pStyle w:val="rowtabella0"/>
              <w:rPr>
                <w:color w:val="002060"/>
              </w:rPr>
            </w:pPr>
            <w:r w:rsidRPr="00542934">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6F4878" w14:textId="77777777" w:rsidR="00542934" w:rsidRPr="00542934" w:rsidRDefault="00542934" w:rsidP="004F4672">
            <w:pPr>
              <w:pStyle w:val="rowtabella0"/>
              <w:jc w:val="center"/>
              <w:rPr>
                <w:color w:val="002060"/>
              </w:rPr>
            </w:pPr>
            <w:r w:rsidRPr="005429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3BFBDC" w14:textId="77777777" w:rsidR="00542934" w:rsidRPr="00542934" w:rsidRDefault="00542934" w:rsidP="004F4672">
            <w:pPr>
              <w:pStyle w:val="rowtabella0"/>
              <w:rPr>
                <w:color w:val="002060"/>
              </w:rPr>
            </w:pPr>
            <w:r w:rsidRPr="00542934">
              <w:rPr>
                <w:color w:val="002060"/>
              </w:rPr>
              <w:t>10/12/2025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3A0B37" w14:textId="77777777" w:rsidR="00542934" w:rsidRPr="00542934" w:rsidRDefault="00542934" w:rsidP="004F4672">
            <w:pPr>
              <w:pStyle w:val="rowtabella0"/>
              <w:rPr>
                <w:color w:val="002060"/>
              </w:rPr>
            </w:pPr>
            <w:r w:rsidRPr="00542934">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CD0881" w14:textId="77777777" w:rsidR="00542934" w:rsidRPr="00542934" w:rsidRDefault="00542934" w:rsidP="004F4672">
            <w:pPr>
              <w:pStyle w:val="rowtabella0"/>
              <w:rPr>
                <w:color w:val="002060"/>
              </w:rPr>
            </w:pPr>
            <w:r w:rsidRPr="0054293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CC40A9" w14:textId="77777777" w:rsidR="00542934" w:rsidRPr="00542934" w:rsidRDefault="00542934" w:rsidP="004F4672">
            <w:pPr>
              <w:pStyle w:val="rowtabella0"/>
              <w:rPr>
                <w:color w:val="002060"/>
              </w:rPr>
            </w:pPr>
            <w:r w:rsidRPr="00542934">
              <w:rPr>
                <w:color w:val="002060"/>
              </w:rPr>
              <w:t>VIA SIBILLA 2C</w:t>
            </w:r>
          </w:p>
        </w:tc>
      </w:tr>
      <w:tr w:rsidR="00542934" w:rsidRPr="00542934" w14:paraId="5F4CE7D2" w14:textId="77777777" w:rsidTr="004F46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2BC6EC" w14:textId="77777777" w:rsidR="00542934" w:rsidRPr="00542934" w:rsidRDefault="00542934" w:rsidP="004F4672">
            <w:pPr>
              <w:pStyle w:val="rowtabella0"/>
              <w:rPr>
                <w:color w:val="002060"/>
              </w:rPr>
            </w:pPr>
            <w:r w:rsidRPr="00542934">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7B0881" w14:textId="77777777" w:rsidR="00542934" w:rsidRPr="00542934" w:rsidRDefault="00542934" w:rsidP="004F4672">
            <w:pPr>
              <w:pStyle w:val="rowtabella0"/>
              <w:rPr>
                <w:color w:val="002060"/>
              </w:rPr>
            </w:pPr>
            <w:r w:rsidRPr="00542934">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01FC41" w14:textId="77777777" w:rsidR="00542934" w:rsidRPr="00542934" w:rsidRDefault="00542934" w:rsidP="004F4672">
            <w:pPr>
              <w:pStyle w:val="rowtabella0"/>
              <w:jc w:val="center"/>
              <w:rPr>
                <w:color w:val="002060"/>
              </w:rPr>
            </w:pPr>
            <w:r w:rsidRPr="0054293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3716B6" w14:textId="77777777" w:rsidR="00542934" w:rsidRPr="00542934" w:rsidRDefault="00542934" w:rsidP="004F4672">
            <w:pPr>
              <w:pStyle w:val="rowtabella0"/>
              <w:rPr>
                <w:color w:val="002060"/>
              </w:rPr>
            </w:pPr>
            <w:r w:rsidRPr="00542934">
              <w:rPr>
                <w:color w:val="002060"/>
              </w:rPr>
              <w:t>17/12/2025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6F40CC" w14:textId="77777777" w:rsidR="00542934" w:rsidRPr="00542934" w:rsidRDefault="00542934" w:rsidP="004F4672">
            <w:pPr>
              <w:pStyle w:val="rowtabella0"/>
              <w:rPr>
                <w:color w:val="002060"/>
              </w:rPr>
            </w:pPr>
            <w:r w:rsidRPr="00542934">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15B589" w14:textId="77777777" w:rsidR="00542934" w:rsidRPr="00542934" w:rsidRDefault="00542934" w:rsidP="004F4672">
            <w:pPr>
              <w:pStyle w:val="rowtabella0"/>
              <w:rPr>
                <w:color w:val="002060"/>
              </w:rPr>
            </w:pPr>
            <w:r w:rsidRPr="00542934">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E24A66" w14:textId="77777777" w:rsidR="00542934" w:rsidRPr="00542934" w:rsidRDefault="00542934" w:rsidP="004F4672">
            <w:pPr>
              <w:pStyle w:val="rowtabella0"/>
              <w:rPr>
                <w:color w:val="002060"/>
              </w:rPr>
            </w:pPr>
            <w:r w:rsidRPr="00542934">
              <w:rPr>
                <w:color w:val="002060"/>
              </w:rPr>
              <w:t>VIA GEMME, 13</w:t>
            </w:r>
          </w:p>
        </w:tc>
      </w:tr>
      <w:tr w:rsidR="00542934" w:rsidRPr="00542934" w14:paraId="4FF0F523" w14:textId="77777777" w:rsidTr="004F46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66490B" w14:textId="77777777" w:rsidR="00542934" w:rsidRPr="00542934" w:rsidRDefault="00542934" w:rsidP="004F4672">
            <w:pPr>
              <w:pStyle w:val="rowtabella0"/>
              <w:rPr>
                <w:color w:val="002060"/>
                <w:lang w:val="es-ES"/>
              </w:rPr>
            </w:pPr>
            <w:r w:rsidRPr="00542934">
              <w:rPr>
                <w:color w:val="002060"/>
                <w:lang w:val="es-ES"/>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0CF81A" w14:textId="77777777" w:rsidR="00542934" w:rsidRPr="00542934" w:rsidRDefault="00542934" w:rsidP="004F4672">
            <w:pPr>
              <w:pStyle w:val="rowtabella0"/>
              <w:rPr>
                <w:color w:val="002060"/>
              </w:rPr>
            </w:pPr>
            <w:r w:rsidRPr="00542934">
              <w:rPr>
                <w:color w:val="002060"/>
              </w:rPr>
              <w:t>FUTSAL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6AD67" w14:textId="77777777" w:rsidR="00542934" w:rsidRPr="00542934" w:rsidRDefault="00542934" w:rsidP="004F4672">
            <w:pPr>
              <w:pStyle w:val="rowtabella0"/>
              <w:jc w:val="center"/>
              <w:rPr>
                <w:color w:val="002060"/>
              </w:rPr>
            </w:pPr>
            <w:r w:rsidRPr="0054293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87057C" w14:textId="77777777" w:rsidR="00542934" w:rsidRPr="00542934" w:rsidRDefault="00542934" w:rsidP="004F4672">
            <w:pPr>
              <w:pStyle w:val="rowtabella0"/>
              <w:rPr>
                <w:color w:val="002060"/>
              </w:rPr>
            </w:pPr>
            <w:r w:rsidRPr="00542934">
              <w:rPr>
                <w:color w:val="002060"/>
              </w:rPr>
              <w:t>17/12/2025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A5850" w14:textId="77777777" w:rsidR="00542934" w:rsidRPr="00542934" w:rsidRDefault="00542934" w:rsidP="004F4672">
            <w:pPr>
              <w:pStyle w:val="rowtabella0"/>
              <w:rPr>
                <w:color w:val="002060"/>
              </w:rPr>
            </w:pPr>
            <w:r w:rsidRPr="00542934">
              <w:rPr>
                <w:color w:val="002060"/>
              </w:rPr>
              <w:t>5109 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ACEFB" w14:textId="77777777" w:rsidR="00542934" w:rsidRPr="00542934" w:rsidRDefault="00542934" w:rsidP="004F4672">
            <w:pPr>
              <w:pStyle w:val="rowtabella0"/>
              <w:rPr>
                <w:color w:val="002060"/>
              </w:rPr>
            </w:pPr>
            <w:r w:rsidRPr="00542934">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32577" w14:textId="77777777" w:rsidR="00542934" w:rsidRPr="00542934" w:rsidRDefault="00542934" w:rsidP="004F4672">
            <w:pPr>
              <w:pStyle w:val="rowtabella0"/>
              <w:rPr>
                <w:color w:val="002060"/>
              </w:rPr>
            </w:pPr>
            <w:r w:rsidRPr="00542934">
              <w:rPr>
                <w:color w:val="002060"/>
              </w:rPr>
              <w:t>VIA CELLINI</w:t>
            </w:r>
          </w:p>
        </w:tc>
      </w:tr>
    </w:tbl>
    <w:p w14:paraId="5F317E59" w14:textId="77777777" w:rsidR="00C47324" w:rsidRPr="00542934" w:rsidRDefault="00C47324" w:rsidP="00C47324">
      <w:pPr>
        <w:pStyle w:val="Corpodeltesto21"/>
        <w:rPr>
          <w:rFonts w:ascii="Arial" w:hAnsi="Arial" w:cs="Arial"/>
          <w:color w:val="002060"/>
          <w:sz w:val="22"/>
        </w:rPr>
      </w:pPr>
    </w:p>
    <w:p w14:paraId="337CC472" w14:textId="77777777" w:rsidR="00313CD7" w:rsidRPr="005B7AB5" w:rsidRDefault="00313CD7" w:rsidP="00313CD7">
      <w:pPr>
        <w:pStyle w:val="breakline"/>
        <w:rPr>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35288883"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5F1C85">
        <w:rPr>
          <w:rFonts w:ascii="Arial" w:hAnsi="Arial" w:cs="Arial"/>
          <w:b/>
          <w:bCs/>
          <w:color w:val="002060"/>
        </w:rPr>
        <w:t>15</w:t>
      </w:r>
      <w:r w:rsidR="00303F6E" w:rsidRPr="00FA724E">
        <w:rPr>
          <w:rFonts w:ascii="Arial" w:hAnsi="Arial" w:cs="Arial"/>
          <w:b/>
          <w:bCs/>
          <w:color w:val="002060"/>
        </w:rPr>
        <w:t xml:space="preserve"> </w:t>
      </w:r>
      <w:r w:rsidR="002A7B05">
        <w:rPr>
          <w:rFonts w:ascii="Arial" w:hAnsi="Arial" w:cs="Arial"/>
          <w:b/>
          <w:bCs/>
          <w:color w:val="002060"/>
        </w:rPr>
        <w:t xml:space="preserve">dicembre </w:t>
      </w:r>
      <w:r w:rsidRPr="00FA724E">
        <w:rPr>
          <w:rFonts w:ascii="Arial" w:hAnsi="Arial" w:cs="Arial"/>
          <w:b/>
          <w:bCs/>
          <w:color w:val="002060"/>
        </w:rPr>
        <w:t>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6" w:name="_Hlk129856054"/>
      <w:r>
        <w:rPr>
          <w:color w:val="FFFFFF" w:themeColor="background1"/>
        </w:rPr>
        <w:t>ERRATA CORRIGE</w:t>
      </w:r>
      <w:bookmarkEnd w:id="16"/>
    </w:p>
    <w:p w14:paraId="263772BC" w14:textId="77777777" w:rsidR="00FD2DC7" w:rsidRDefault="00FD2DC7" w:rsidP="00F770E5">
      <w:pPr>
        <w:pStyle w:val="Nessunaspaziatura"/>
        <w:jc w:val="both"/>
        <w:rPr>
          <w:rFonts w:ascii="Arial" w:hAnsi="Arial" w:cs="Arial"/>
          <w:bCs/>
          <w:color w:val="002060"/>
        </w:rPr>
      </w:pPr>
    </w:p>
    <w:p w14:paraId="2ACCB068" w14:textId="20EDB8A9" w:rsidR="00C4693C" w:rsidRPr="00143640" w:rsidRDefault="00C4693C" w:rsidP="00F770E5">
      <w:pPr>
        <w:pStyle w:val="Nessunaspaziatura"/>
        <w:jc w:val="both"/>
        <w:rPr>
          <w:rFonts w:ascii="Arial" w:hAnsi="Arial" w:cs="Arial"/>
          <w:b/>
          <w:color w:val="002060"/>
          <w:sz w:val="28"/>
          <w:szCs w:val="28"/>
        </w:rPr>
      </w:pPr>
      <w:r w:rsidRPr="00143640">
        <w:rPr>
          <w:rFonts w:ascii="Arial" w:hAnsi="Arial" w:cs="Arial"/>
          <w:b/>
          <w:color w:val="002060"/>
          <w:sz w:val="28"/>
          <w:szCs w:val="28"/>
        </w:rPr>
        <w:t>CAMPIONATO CALCIO A CINQUE SERIE D, GIRONE “A”</w:t>
      </w:r>
    </w:p>
    <w:p w14:paraId="42934956" w14:textId="77777777" w:rsidR="00C4693C" w:rsidRDefault="00C4693C" w:rsidP="00F770E5">
      <w:pPr>
        <w:pStyle w:val="Nessunaspaziatura"/>
        <w:jc w:val="both"/>
        <w:rPr>
          <w:rFonts w:ascii="Arial" w:hAnsi="Arial" w:cs="Arial"/>
          <w:bCs/>
          <w:color w:val="002060"/>
        </w:rPr>
      </w:pPr>
    </w:p>
    <w:p w14:paraId="3E9F35B3" w14:textId="57A76449" w:rsidR="00C4693C" w:rsidRDefault="00143640" w:rsidP="00F770E5">
      <w:pPr>
        <w:pStyle w:val="Nessunaspaziatura"/>
        <w:jc w:val="both"/>
        <w:rPr>
          <w:rFonts w:ascii="Arial" w:hAnsi="Arial" w:cs="Arial"/>
          <w:bCs/>
          <w:color w:val="002060"/>
        </w:rPr>
      </w:pPr>
      <w:r>
        <w:rPr>
          <w:rFonts w:ascii="Arial" w:hAnsi="Arial" w:cs="Arial"/>
          <w:bCs/>
          <w:color w:val="002060"/>
        </w:rPr>
        <w:t>A</w:t>
      </w:r>
      <w:r>
        <w:rPr>
          <w:rFonts w:ascii="Arial" w:hAnsi="Arial" w:cs="Arial"/>
          <w:bCs/>
          <w:color w:val="002060"/>
        </w:rPr>
        <w:t xml:space="preserve"> seguito della segnalazione della società interessata</w:t>
      </w:r>
      <w:r>
        <w:rPr>
          <w:rFonts w:ascii="Arial" w:hAnsi="Arial" w:cs="Arial"/>
          <w:bCs/>
          <w:color w:val="002060"/>
        </w:rPr>
        <w:t>, preso atto della rettifica arbitrale pervenuta in data odierna,</w:t>
      </w:r>
      <w:r>
        <w:rPr>
          <w:rFonts w:ascii="Arial" w:hAnsi="Arial" w:cs="Arial"/>
          <w:bCs/>
          <w:color w:val="002060"/>
        </w:rPr>
        <w:t xml:space="preserve"> </w:t>
      </w:r>
      <w:r>
        <w:rPr>
          <w:rFonts w:ascii="Arial" w:hAnsi="Arial" w:cs="Arial"/>
          <w:bCs/>
          <w:color w:val="002060"/>
        </w:rPr>
        <w:t>l</w:t>
      </w:r>
      <w:r w:rsidR="00C4693C">
        <w:rPr>
          <w:rFonts w:ascii="Arial" w:hAnsi="Arial" w:cs="Arial"/>
          <w:bCs/>
          <w:color w:val="002060"/>
        </w:rPr>
        <w:t>a ga</w:t>
      </w:r>
      <w:r>
        <w:rPr>
          <w:rFonts w:ascii="Arial" w:hAnsi="Arial" w:cs="Arial"/>
          <w:bCs/>
          <w:color w:val="002060"/>
        </w:rPr>
        <w:t xml:space="preserve">ra </w:t>
      </w:r>
      <w:r w:rsidRPr="005C4BAD">
        <w:rPr>
          <w:rFonts w:ascii="Arial" w:hAnsi="Arial" w:cs="Arial"/>
          <w:b/>
          <w:color w:val="002060"/>
        </w:rPr>
        <w:t>GRADARA CALCIO – MONTECCHIO SPORT</w:t>
      </w:r>
      <w:r>
        <w:rPr>
          <w:rFonts w:ascii="Arial" w:hAnsi="Arial" w:cs="Arial"/>
          <w:bCs/>
          <w:color w:val="002060"/>
        </w:rPr>
        <w:t xml:space="preserve"> del 28/11/2025, </w:t>
      </w:r>
      <w:r w:rsidR="005C4BAD">
        <w:rPr>
          <w:rFonts w:ascii="Arial" w:hAnsi="Arial" w:cs="Arial"/>
          <w:bCs/>
          <w:color w:val="002060"/>
        </w:rPr>
        <w:t xml:space="preserve">è terminata con il risultato di </w:t>
      </w:r>
      <w:r w:rsidR="005C4BAD" w:rsidRPr="005C4BAD">
        <w:rPr>
          <w:rFonts w:ascii="Arial" w:hAnsi="Arial" w:cs="Arial"/>
          <w:b/>
          <w:color w:val="002060"/>
        </w:rPr>
        <w:t>0-8</w:t>
      </w:r>
      <w:r w:rsidR="005C4BAD">
        <w:rPr>
          <w:rFonts w:ascii="Arial" w:hAnsi="Arial" w:cs="Arial"/>
          <w:bCs/>
          <w:color w:val="002060"/>
        </w:rPr>
        <w:t xml:space="preserve"> e non 8-0 come pubblicato sul Comunicato Ufficiale n° 53 del 03/12/2025.</w:t>
      </w:r>
    </w:p>
    <w:p w14:paraId="019CF753" w14:textId="77777777" w:rsidR="005C4BAD" w:rsidRDefault="005C4BAD" w:rsidP="00F770E5">
      <w:pPr>
        <w:pStyle w:val="Nessunaspaziatura"/>
        <w:jc w:val="both"/>
        <w:rPr>
          <w:rFonts w:ascii="Arial" w:hAnsi="Arial" w:cs="Arial"/>
          <w:bCs/>
          <w:color w:val="002060"/>
        </w:rPr>
      </w:pPr>
    </w:p>
    <w:p w14:paraId="3A793F0B" w14:textId="556B7097" w:rsidR="008F3E08" w:rsidRPr="00143640" w:rsidRDefault="008F3E08" w:rsidP="008F3E08">
      <w:pPr>
        <w:pStyle w:val="Nessunaspaziatura"/>
        <w:jc w:val="both"/>
        <w:rPr>
          <w:rFonts w:ascii="Arial" w:hAnsi="Arial" w:cs="Arial"/>
          <w:b/>
          <w:color w:val="002060"/>
          <w:sz w:val="28"/>
          <w:szCs w:val="28"/>
        </w:rPr>
      </w:pPr>
      <w:r w:rsidRPr="00143640">
        <w:rPr>
          <w:rFonts w:ascii="Arial" w:hAnsi="Arial" w:cs="Arial"/>
          <w:b/>
          <w:color w:val="002060"/>
          <w:sz w:val="28"/>
          <w:szCs w:val="28"/>
        </w:rPr>
        <w:t>CAMPIONATO CALCIO A CINQUE SERIE D, GIRONE “</w:t>
      </w:r>
      <w:r>
        <w:rPr>
          <w:rFonts w:ascii="Arial" w:hAnsi="Arial" w:cs="Arial"/>
          <w:b/>
          <w:color w:val="002060"/>
          <w:sz w:val="28"/>
          <w:szCs w:val="28"/>
        </w:rPr>
        <w:t>C</w:t>
      </w:r>
      <w:r w:rsidRPr="00143640">
        <w:rPr>
          <w:rFonts w:ascii="Arial" w:hAnsi="Arial" w:cs="Arial"/>
          <w:b/>
          <w:color w:val="002060"/>
          <w:sz w:val="28"/>
          <w:szCs w:val="28"/>
        </w:rPr>
        <w:t>”</w:t>
      </w:r>
    </w:p>
    <w:p w14:paraId="58745C9D" w14:textId="77777777" w:rsidR="008F3E08" w:rsidRDefault="008F3E08" w:rsidP="008F3E08">
      <w:pPr>
        <w:pStyle w:val="Nessunaspaziatura"/>
        <w:jc w:val="both"/>
        <w:rPr>
          <w:rFonts w:ascii="Arial" w:hAnsi="Arial" w:cs="Arial"/>
          <w:bCs/>
          <w:color w:val="002060"/>
        </w:rPr>
      </w:pPr>
    </w:p>
    <w:p w14:paraId="0311E827" w14:textId="458DAC5A" w:rsidR="008F3E08" w:rsidRDefault="008F3E08" w:rsidP="008F3E08">
      <w:pPr>
        <w:pStyle w:val="Nessunaspaziatura"/>
        <w:jc w:val="both"/>
        <w:rPr>
          <w:rFonts w:ascii="Arial" w:hAnsi="Arial" w:cs="Arial"/>
          <w:bCs/>
          <w:color w:val="002060"/>
        </w:rPr>
      </w:pPr>
      <w:r w:rsidRPr="008F3E08">
        <w:rPr>
          <w:rFonts w:ascii="Arial" w:hAnsi="Arial" w:cs="Arial"/>
          <w:bCs/>
          <w:color w:val="002060"/>
        </w:rPr>
        <w:t xml:space="preserve">A seguito di verifiche si </w:t>
      </w:r>
      <w:r w:rsidRPr="008F3E08">
        <w:rPr>
          <w:rFonts w:ascii="Arial" w:hAnsi="Arial" w:cs="Arial"/>
          <w:b/>
          <w:color w:val="002060"/>
        </w:rPr>
        <w:t>revoca il provvedimento di inibizione</w:t>
      </w:r>
      <w:r>
        <w:rPr>
          <w:rFonts w:ascii="Arial" w:hAnsi="Arial" w:cs="Arial"/>
          <w:b/>
          <w:color w:val="002060"/>
        </w:rPr>
        <w:t xml:space="preserve"> fino al 10/12/2025</w:t>
      </w:r>
      <w:r w:rsidRPr="008F3E08">
        <w:rPr>
          <w:rFonts w:ascii="Arial" w:hAnsi="Arial" w:cs="Arial"/>
          <w:b/>
          <w:color w:val="002060"/>
        </w:rPr>
        <w:t xml:space="preserve"> </w:t>
      </w:r>
      <w:r w:rsidRPr="008F3E08">
        <w:rPr>
          <w:rFonts w:ascii="Arial" w:hAnsi="Arial" w:cs="Arial"/>
          <w:bCs/>
          <w:color w:val="002060"/>
        </w:rPr>
        <w:t>inflitto con C</w:t>
      </w:r>
      <w:r>
        <w:rPr>
          <w:rFonts w:ascii="Arial" w:hAnsi="Arial" w:cs="Arial"/>
          <w:bCs/>
          <w:color w:val="002060"/>
        </w:rPr>
        <w:t>.</w:t>
      </w:r>
      <w:r w:rsidRPr="008F3E08">
        <w:rPr>
          <w:rFonts w:ascii="Arial" w:hAnsi="Arial" w:cs="Arial"/>
          <w:bCs/>
          <w:color w:val="002060"/>
        </w:rPr>
        <w:t>U</w:t>
      </w:r>
      <w:r>
        <w:rPr>
          <w:rFonts w:ascii="Arial" w:hAnsi="Arial" w:cs="Arial"/>
          <w:bCs/>
          <w:color w:val="002060"/>
        </w:rPr>
        <w:t>.</w:t>
      </w:r>
      <w:r w:rsidRPr="008F3E08">
        <w:rPr>
          <w:rFonts w:ascii="Arial" w:hAnsi="Arial" w:cs="Arial"/>
          <w:bCs/>
          <w:color w:val="002060"/>
        </w:rPr>
        <w:t xml:space="preserve"> n</w:t>
      </w:r>
      <w:r>
        <w:rPr>
          <w:rFonts w:ascii="Arial" w:hAnsi="Arial" w:cs="Arial"/>
          <w:bCs/>
          <w:color w:val="002060"/>
        </w:rPr>
        <w:t>°</w:t>
      </w:r>
      <w:r w:rsidRPr="008F3E08">
        <w:rPr>
          <w:rFonts w:ascii="Arial" w:hAnsi="Arial" w:cs="Arial"/>
          <w:bCs/>
          <w:color w:val="002060"/>
        </w:rPr>
        <w:t xml:space="preserve"> 53 C5 del </w:t>
      </w:r>
      <w:r>
        <w:rPr>
          <w:rFonts w:ascii="Arial" w:hAnsi="Arial" w:cs="Arial"/>
          <w:bCs/>
          <w:color w:val="002060"/>
        </w:rPr>
        <w:t>03/12/2025</w:t>
      </w:r>
      <w:r w:rsidRPr="008F3E08">
        <w:rPr>
          <w:rFonts w:ascii="Arial" w:hAnsi="Arial" w:cs="Arial"/>
          <w:bCs/>
          <w:color w:val="002060"/>
        </w:rPr>
        <w:t xml:space="preserve"> al </w:t>
      </w:r>
      <w:r w:rsidRPr="00AF782A">
        <w:rPr>
          <w:rFonts w:ascii="Arial" w:hAnsi="Arial" w:cs="Arial"/>
          <w:b/>
          <w:color w:val="002060"/>
        </w:rPr>
        <w:t xml:space="preserve">Dirigente </w:t>
      </w:r>
      <w:r w:rsidRPr="00AF782A">
        <w:rPr>
          <w:rFonts w:ascii="Arial" w:hAnsi="Arial" w:cs="Arial"/>
          <w:bCs/>
          <w:color w:val="002060"/>
        </w:rPr>
        <w:t>della Società</w:t>
      </w:r>
      <w:r w:rsidRPr="00AF782A">
        <w:rPr>
          <w:rFonts w:ascii="Arial" w:hAnsi="Arial" w:cs="Arial"/>
          <w:b/>
          <w:color w:val="002060"/>
        </w:rPr>
        <w:t xml:space="preserve"> REAL FABRIANO</w:t>
      </w:r>
      <w:r>
        <w:rPr>
          <w:rFonts w:ascii="Arial" w:hAnsi="Arial" w:cs="Arial"/>
          <w:bCs/>
          <w:color w:val="002060"/>
        </w:rPr>
        <w:t xml:space="preserve"> Sig. </w:t>
      </w:r>
      <w:r w:rsidRPr="008F3E08">
        <w:rPr>
          <w:rFonts w:ascii="Arial" w:hAnsi="Arial" w:cs="Arial"/>
          <w:b/>
          <w:color w:val="002060"/>
        </w:rPr>
        <w:t>STRINO GENNARO</w:t>
      </w:r>
      <w:r w:rsidRPr="008F3E08">
        <w:rPr>
          <w:rFonts w:ascii="Arial" w:hAnsi="Arial" w:cs="Arial"/>
          <w:bCs/>
          <w:color w:val="002060"/>
        </w:rPr>
        <w:t xml:space="preserve">, e si </w:t>
      </w:r>
      <w:r w:rsidRPr="008F3E08">
        <w:rPr>
          <w:rFonts w:ascii="Arial" w:hAnsi="Arial" w:cs="Arial"/>
          <w:bCs/>
          <w:color w:val="002060"/>
        </w:rPr>
        <w:lastRenderedPageBreak/>
        <w:t xml:space="preserve">sanziona il dirigente </w:t>
      </w:r>
      <w:r>
        <w:rPr>
          <w:rFonts w:ascii="Arial" w:hAnsi="Arial" w:cs="Arial"/>
          <w:bCs/>
          <w:color w:val="002060"/>
        </w:rPr>
        <w:t>della medesima Società STRINO GIUSEPPE come da relativo paragrafo del presente Comunicato Ufficiale.</w:t>
      </w:r>
    </w:p>
    <w:p w14:paraId="0711370A" w14:textId="77777777" w:rsidR="008F3E08" w:rsidRDefault="008F3E08" w:rsidP="00F770E5">
      <w:pPr>
        <w:pStyle w:val="Nessunaspaziatura"/>
        <w:jc w:val="both"/>
        <w:rPr>
          <w:rFonts w:ascii="Arial" w:hAnsi="Arial" w:cs="Arial"/>
          <w:bCs/>
          <w:color w:val="002060"/>
        </w:rPr>
      </w:pPr>
    </w:p>
    <w:p w14:paraId="1414DE70" w14:textId="77777777" w:rsidR="00143640" w:rsidRPr="000A05C2" w:rsidRDefault="00143640"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EC051A0" w14:textId="77777777" w:rsidR="00692221" w:rsidRPr="00692221" w:rsidRDefault="00692221"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2DB63DA6"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5F1C85">
        <w:rPr>
          <w:b/>
          <w:color w:val="002060"/>
          <w:u w:val="single"/>
        </w:rPr>
        <w:t>0</w:t>
      </w:r>
      <w:r w:rsidR="000E142C">
        <w:rPr>
          <w:b/>
          <w:color w:val="002060"/>
          <w:u w:val="single"/>
        </w:rPr>
        <w:t>4</w:t>
      </w:r>
      <w:r w:rsidR="003D6BA1">
        <w:rPr>
          <w:b/>
          <w:color w:val="002060"/>
          <w:u w:val="single"/>
        </w:rPr>
        <w:t>/</w:t>
      </w:r>
      <w:r w:rsidR="001E2995">
        <w:rPr>
          <w:b/>
          <w:color w:val="002060"/>
          <w:u w:val="single"/>
        </w:rPr>
        <w:t>1</w:t>
      </w:r>
      <w:r w:rsidR="005F1C85">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97EC4" w14:textId="77777777" w:rsidR="001426F7" w:rsidRDefault="001426F7">
      <w:r>
        <w:separator/>
      </w:r>
    </w:p>
  </w:endnote>
  <w:endnote w:type="continuationSeparator" w:id="0">
    <w:p w14:paraId="5EB80550" w14:textId="77777777" w:rsidR="001426F7" w:rsidRDefault="00142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36B87A3"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F225C">
      <w:rPr>
        <w:rStyle w:val="Numeropagina"/>
        <w:rFonts w:ascii="Arial" w:hAnsi="Arial" w:cs="Arial"/>
        <w:color w:val="002060"/>
      </w:rPr>
      <w:t>5</w:t>
    </w:r>
    <w:r w:rsidR="000E142C">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F9B50" w14:textId="77777777" w:rsidR="001426F7" w:rsidRDefault="001426F7">
      <w:r>
        <w:separator/>
      </w:r>
    </w:p>
  </w:footnote>
  <w:footnote w:type="continuationSeparator" w:id="0">
    <w:p w14:paraId="3406BF50" w14:textId="77777777" w:rsidR="001426F7" w:rsidRDefault="00142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2"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49315646">
    <w:abstractNumId w:val="7"/>
  </w:num>
  <w:num w:numId="6" w16cid:durableId="934754267">
    <w:abstractNumId w:val="3"/>
  </w:num>
  <w:num w:numId="7" w16cid:durableId="2088965195">
    <w:abstractNumId w:val="5"/>
  </w:num>
  <w:num w:numId="8" w16cid:durableId="1258707900">
    <w:abstractNumId w:val="14"/>
  </w:num>
  <w:num w:numId="9" w16cid:durableId="1178347381">
    <w:abstractNumId w:val="4"/>
  </w:num>
  <w:num w:numId="10" w16cid:durableId="898786278">
    <w:abstractNumId w:val="9"/>
  </w:num>
  <w:num w:numId="11" w16cid:durableId="494956249">
    <w:abstractNumId w:val="1"/>
  </w:num>
  <w:num w:numId="12" w16cid:durableId="42485999">
    <w:abstractNumId w:val="11"/>
  </w:num>
  <w:num w:numId="13" w16cid:durableId="719942284">
    <w:abstractNumId w:val="12"/>
  </w:num>
  <w:num w:numId="14" w16cid:durableId="441070817">
    <w:abstractNumId w:val="8"/>
  </w:num>
  <w:num w:numId="15" w16cid:durableId="18587386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95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C63"/>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52BF"/>
    <w:rsid w:val="00315782"/>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39"/>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82A"/>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787"/>
    <w:rsid w:val="00E31B66"/>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25C"/>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76</TotalTime>
  <Pages>1</Pages>
  <Words>3750</Words>
  <Characters>21379</Characters>
  <Application>Microsoft Office Word</Application>
  <DocSecurity>0</DocSecurity>
  <Lines>178</Lines>
  <Paragraphs>50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25079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13</cp:revision>
  <cp:lastPrinted>2025-12-04T12:59:00Z</cp:lastPrinted>
  <dcterms:created xsi:type="dcterms:W3CDTF">2025-12-03T16:06:00Z</dcterms:created>
  <dcterms:modified xsi:type="dcterms:W3CDTF">2025-12-04T13:01:00Z</dcterms:modified>
</cp:coreProperties>
</file>