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780112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073F9">
              <w:rPr>
                <w:rFonts w:ascii="Arial" w:hAnsi="Arial" w:cs="Arial"/>
                <w:color w:val="002060"/>
                <w:sz w:val="40"/>
                <w:szCs w:val="40"/>
              </w:rPr>
              <w:t>5</w:t>
            </w:r>
            <w:r w:rsidR="008D490A">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B2BD7">
              <w:rPr>
                <w:rFonts w:ascii="Arial" w:hAnsi="Arial" w:cs="Arial"/>
                <w:color w:val="002060"/>
                <w:sz w:val="40"/>
                <w:szCs w:val="40"/>
              </w:rPr>
              <w:t>0</w:t>
            </w:r>
            <w:r w:rsidR="008D490A">
              <w:rPr>
                <w:rFonts w:ascii="Arial" w:hAnsi="Arial" w:cs="Arial"/>
                <w:color w:val="002060"/>
                <w:sz w:val="40"/>
                <w:szCs w:val="40"/>
              </w:rPr>
              <w:t>5</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E2A38A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EC60C1">
          <w:rPr>
            <w:noProof/>
            <w:webHidden/>
          </w:rPr>
          <w:t>1</w:t>
        </w:r>
        <w:r w:rsidR="00AC19D9" w:rsidRPr="00DE1EF7">
          <w:rPr>
            <w:noProof/>
            <w:webHidden/>
          </w:rPr>
          <w:fldChar w:fldCharType="end"/>
        </w:r>
      </w:hyperlink>
    </w:p>
    <w:p w14:paraId="112EDB38" w14:textId="7C291ED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EC60C1">
          <w:rPr>
            <w:noProof/>
            <w:webHidden/>
          </w:rPr>
          <w:t>1</w:t>
        </w:r>
        <w:r w:rsidRPr="00DE1EF7">
          <w:rPr>
            <w:noProof/>
            <w:webHidden/>
          </w:rPr>
          <w:fldChar w:fldCharType="end"/>
        </w:r>
      </w:hyperlink>
    </w:p>
    <w:p w14:paraId="4D9CAD43" w14:textId="428A980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EC60C1">
          <w:rPr>
            <w:noProof/>
            <w:webHidden/>
          </w:rPr>
          <w:t>1</w:t>
        </w:r>
        <w:r w:rsidRPr="00DE1EF7">
          <w:rPr>
            <w:noProof/>
            <w:webHidden/>
          </w:rPr>
          <w:fldChar w:fldCharType="end"/>
        </w:r>
      </w:hyperlink>
    </w:p>
    <w:p w14:paraId="0EAFCCD8" w14:textId="516787A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EC60C1">
          <w:rPr>
            <w:noProof/>
            <w:webHidden/>
          </w:rPr>
          <w:t>1</w:t>
        </w:r>
        <w:r w:rsidRPr="00DE1EF7">
          <w:rPr>
            <w:noProof/>
            <w:webHidden/>
          </w:rPr>
          <w:fldChar w:fldCharType="end"/>
        </w:r>
      </w:hyperlink>
    </w:p>
    <w:p w14:paraId="0952245B" w14:textId="2001348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EC60C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21607F2" w14:textId="77777777" w:rsidR="00301578" w:rsidRDefault="00301578" w:rsidP="00CE2EDF">
      <w:pPr>
        <w:tabs>
          <w:tab w:val="left" w:pos="3225"/>
        </w:tabs>
        <w:rPr>
          <w:rFonts w:ascii="Arial" w:hAnsi="Arial" w:cs="Arial"/>
          <w:color w:val="002060"/>
          <w:sz w:val="22"/>
          <w:szCs w:val="22"/>
        </w:rPr>
      </w:pPr>
    </w:p>
    <w:p w14:paraId="6BBA24A9" w14:textId="77777777" w:rsidR="002B3BF7" w:rsidRPr="002B3BF7" w:rsidRDefault="002B3BF7" w:rsidP="002B3BF7">
      <w:pPr>
        <w:pStyle w:val="LndNormale1"/>
        <w:rPr>
          <w:b/>
          <w:color w:val="002060"/>
          <w:sz w:val="28"/>
          <w:szCs w:val="28"/>
        </w:rPr>
      </w:pPr>
      <w:bookmarkStart w:id="3" w:name="_Hlk215844816"/>
      <w:r w:rsidRPr="002B3BF7">
        <w:rPr>
          <w:b/>
          <w:color w:val="002060"/>
          <w:sz w:val="28"/>
          <w:szCs w:val="28"/>
        </w:rPr>
        <w:t>CU n. 208 del 05.12.2025 LND</w:t>
      </w:r>
    </w:p>
    <w:p w14:paraId="4CAE5049" w14:textId="77777777" w:rsidR="002B3BF7" w:rsidRPr="002B3BF7" w:rsidRDefault="002B3BF7" w:rsidP="002B3BF7">
      <w:pPr>
        <w:pStyle w:val="LndNormale1"/>
        <w:rPr>
          <w:color w:val="002060"/>
        </w:rPr>
      </w:pPr>
    </w:p>
    <w:p w14:paraId="5F1D49C6" w14:textId="5DA2E169" w:rsidR="002B3BF7" w:rsidRPr="002B3BF7" w:rsidRDefault="002B3BF7" w:rsidP="002B3BF7">
      <w:pPr>
        <w:pStyle w:val="LndNormale1"/>
        <w:rPr>
          <w:color w:val="002060"/>
        </w:rPr>
      </w:pPr>
      <w:r w:rsidRPr="002B3BF7">
        <w:rPr>
          <w:color w:val="002060"/>
        </w:rPr>
        <w:t>Si trasmette, in allegato, il C.U. n. 106/A della FIGC, inerente la nomina dei Presidenti del Collegio Arbitrale A.I.C. – L.N.D.</w:t>
      </w:r>
    </w:p>
    <w:bookmarkEnd w:id="3"/>
    <w:p w14:paraId="498AC526" w14:textId="77777777" w:rsidR="002B3BF7" w:rsidRDefault="002B3BF7" w:rsidP="00CE2EDF">
      <w:pPr>
        <w:tabs>
          <w:tab w:val="left" w:pos="3225"/>
        </w:tabs>
        <w:rPr>
          <w:rFonts w:ascii="Arial" w:hAnsi="Arial" w:cs="Arial"/>
          <w:color w:val="002060"/>
          <w:sz w:val="22"/>
          <w:szCs w:val="22"/>
        </w:rPr>
      </w:pPr>
    </w:p>
    <w:p w14:paraId="4D60ACD0" w14:textId="77777777" w:rsidR="002B3BF7" w:rsidRPr="002B3BF7" w:rsidRDefault="002B3BF7"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7" w:name="_Hlk203573934"/>
    </w:p>
    <w:p w14:paraId="2E64DCC5" w14:textId="77777777" w:rsidR="00C959A4" w:rsidRDefault="00C959A4" w:rsidP="0022231A">
      <w:pPr>
        <w:rPr>
          <w:rFonts w:ascii="Arial" w:hAnsi="Arial" w:cs="Arial"/>
          <w:color w:val="002060"/>
          <w:sz w:val="22"/>
          <w:szCs w:val="22"/>
        </w:rPr>
      </w:pPr>
    </w:p>
    <w:bookmarkEnd w:id="7"/>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lastRenderedPageBreak/>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384EAF8D" w14:textId="77777777" w:rsidR="00673B34" w:rsidRDefault="00673B34" w:rsidP="0022231A">
      <w:pPr>
        <w:pStyle w:val="LndNormale1"/>
        <w:rPr>
          <w:color w:val="002060"/>
        </w:rPr>
      </w:pPr>
    </w:p>
    <w:p w14:paraId="610370B8" w14:textId="77777777" w:rsidR="00673B34" w:rsidRPr="00673B34" w:rsidRDefault="00673B34" w:rsidP="00673B34">
      <w:pPr>
        <w:pStyle w:val="LndNormale1"/>
        <w:rPr>
          <w:b/>
          <w:color w:val="002060"/>
          <w:sz w:val="28"/>
          <w:szCs w:val="28"/>
        </w:rPr>
      </w:pPr>
      <w:r w:rsidRPr="00673B34">
        <w:rPr>
          <w:b/>
          <w:color w:val="002060"/>
          <w:sz w:val="28"/>
          <w:szCs w:val="28"/>
        </w:rPr>
        <w:t>SCADENZA RATA PAGAMENTO ISCRIZIONI</w:t>
      </w:r>
    </w:p>
    <w:p w14:paraId="5C0835C8" w14:textId="77777777" w:rsidR="00673B34" w:rsidRPr="00673B34" w:rsidRDefault="00673B34" w:rsidP="00673B34">
      <w:pPr>
        <w:pStyle w:val="LndNormale1"/>
        <w:rPr>
          <w:color w:val="002060"/>
        </w:rPr>
      </w:pPr>
    </w:p>
    <w:p w14:paraId="42042BEC" w14:textId="77777777" w:rsidR="00673B34" w:rsidRPr="00673B34" w:rsidRDefault="00673B34" w:rsidP="00673B34">
      <w:pPr>
        <w:pStyle w:val="LndNormale1"/>
        <w:rPr>
          <w:color w:val="002060"/>
          <w:szCs w:val="22"/>
        </w:rPr>
      </w:pPr>
      <w:r w:rsidRPr="00673B34">
        <w:rPr>
          <w:color w:val="002060"/>
        </w:rPr>
        <w:t xml:space="preserve">Si ricorda che il </w:t>
      </w:r>
      <w:r w:rsidRPr="00673B34">
        <w:rPr>
          <w:b/>
          <w:color w:val="002060"/>
        </w:rPr>
        <w:t xml:space="preserve">15 dicembre 2025 </w:t>
      </w:r>
      <w:r w:rsidRPr="00673B34">
        <w:rPr>
          <w:color w:val="002060"/>
          <w:szCs w:val="22"/>
        </w:rPr>
        <w:t xml:space="preserve">scade la rata della tassa di Iscrizione ai Campionati 2025/2026. </w:t>
      </w:r>
    </w:p>
    <w:p w14:paraId="3515D6A6" w14:textId="77777777" w:rsidR="00673B34" w:rsidRPr="00673B34" w:rsidRDefault="00673B34" w:rsidP="00673B34">
      <w:pPr>
        <w:pStyle w:val="LndNormale1"/>
        <w:rPr>
          <w:color w:val="002060"/>
          <w:szCs w:val="22"/>
        </w:rPr>
      </w:pPr>
      <w:r w:rsidRPr="00673B34">
        <w:rPr>
          <w:color w:val="002060"/>
          <w:szCs w:val="22"/>
        </w:rPr>
        <w:t xml:space="preserve">Chi non ha ancora provveduto è invitato a saldare quanto dovuto. </w:t>
      </w:r>
    </w:p>
    <w:p w14:paraId="60BD80CF" w14:textId="77777777" w:rsidR="00673B34" w:rsidRPr="00673B34" w:rsidRDefault="00673B34" w:rsidP="0022231A">
      <w:pPr>
        <w:pStyle w:val="LndNormale1"/>
        <w:rPr>
          <w:color w:val="002060"/>
        </w:rPr>
      </w:pPr>
    </w:p>
    <w:p w14:paraId="56476B4B" w14:textId="77777777" w:rsidR="00692221" w:rsidRPr="00673B34" w:rsidRDefault="00692221"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8"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8"/>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3F2D4FC"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40FD689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SVINCOLI DA PARTE SOCIETA' SUPPLETIVI PER RINUNCIA (ART. 107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4A1D78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02/12/2025</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FD6F14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15/12/2025</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34D6A72E" w14:textId="77777777" w:rsidR="002A69A1" w:rsidRPr="002A69A1" w:rsidRDefault="002A69A1" w:rsidP="00244369">
      <w:pPr>
        <w:pStyle w:val="LndNormale1"/>
        <w:rPr>
          <w:rFonts w:cs="Arial"/>
          <w:bCs/>
          <w:color w:val="002060"/>
        </w:rPr>
      </w:pPr>
    </w:p>
    <w:p w14:paraId="01A0341E" w14:textId="77777777" w:rsidR="002A69A1" w:rsidRPr="002A69A1" w:rsidRDefault="002A69A1" w:rsidP="002A69A1">
      <w:pPr>
        <w:pStyle w:val="LndNormale1"/>
        <w:rPr>
          <w:b/>
          <w:color w:val="002060"/>
          <w:sz w:val="28"/>
          <w:szCs w:val="28"/>
        </w:rPr>
      </w:pPr>
      <w:r w:rsidRPr="002A69A1">
        <w:rPr>
          <w:b/>
          <w:color w:val="002060"/>
          <w:sz w:val="28"/>
          <w:szCs w:val="28"/>
        </w:rPr>
        <w:t>SVINCOLI EX ART. 117 BIS NOIF</w:t>
      </w:r>
    </w:p>
    <w:p w14:paraId="79FC1D90" w14:textId="77777777" w:rsidR="002A69A1" w:rsidRPr="002A69A1" w:rsidRDefault="002A69A1" w:rsidP="002A69A1">
      <w:pPr>
        <w:pStyle w:val="LndNormale1"/>
        <w:rPr>
          <w:color w:val="002060"/>
        </w:rPr>
      </w:pPr>
    </w:p>
    <w:p w14:paraId="58072622" w14:textId="77777777" w:rsidR="002A69A1" w:rsidRPr="002A69A1" w:rsidRDefault="002A69A1" w:rsidP="002A69A1">
      <w:pPr>
        <w:pStyle w:val="LndNormale1"/>
        <w:rPr>
          <w:b/>
          <w:color w:val="002060"/>
        </w:rPr>
      </w:pPr>
      <w:r w:rsidRPr="002A69A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A69A1">
        <w:rPr>
          <w:b/>
          <w:color w:val="002060"/>
        </w:rPr>
        <w:t>03.12.2025:</w:t>
      </w:r>
    </w:p>
    <w:tbl>
      <w:tblPr>
        <w:tblW w:w="0" w:type="auto"/>
        <w:tblLook w:val="04A0" w:firstRow="1" w:lastRow="0" w:firstColumn="1" w:lastColumn="0" w:noHBand="0" w:noVBand="1"/>
      </w:tblPr>
      <w:tblGrid>
        <w:gridCol w:w="1265"/>
        <w:gridCol w:w="2756"/>
        <w:gridCol w:w="1273"/>
        <w:gridCol w:w="1182"/>
        <w:gridCol w:w="3436"/>
      </w:tblGrid>
      <w:tr w:rsidR="002A69A1" w:rsidRPr="002A69A1" w14:paraId="69EABB7D" w14:textId="77777777" w:rsidTr="008A56CA">
        <w:tc>
          <w:tcPr>
            <w:tcW w:w="1265" w:type="dxa"/>
            <w:tcBorders>
              <w:top w:val="single" w:sz="4" w:space="0" w:color="auto"/>
              <w:left w:val="single" w:sz="4" w:space="0" w:color="auto"/>
              <w:bottom w:val="single" w:sz="4" w:space="0" w:color="auto"/>
              <w:right w:val="single" w:sz="4" w:space="0" w:color="auto"/>
            </w:tcBorders>
            <w:hideMark/>
          </w:tcPr>
          <w:p w14:paraId="254EBF4B" w14:textId="77777777" w:rsidR="002A69A1" w:rsidRPr="002A69A1" w:rsidRDefault="002A69A1" w:rsidP="008A56CA">
            <w:pPr>
              <w:pStyle w:val="LndNormale1"/>
              <w:jc w:val="center"/>
              <w:rPr>
                <w:color w:val="002060"/>
              </w:rPr>
            </w:pPr>
            <w:r w:rsidRPr="002A69A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90D6B06" w14:textId="77777777" w:rsidR="002A69A1" w:rsidRPr="002A69A1" w:rsidRDefault="002A69A1" w:rsidP="008A56CA">
            <w:pPr>
              <w:pStyle w:val="LndNormale1"/>
              <w:jc w:val="center"/>
              <w:rPr>
                <w:color w:val="002060"/>
              </w:rPr>
            </w:pPr>
            <w:r w:rsidRPr="002A69A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2CFA9A8" w14:textId="77777777" w:rsidR="002A69A1" w:rsidRPr="002A69A1" w:rsidRDefault="002A69A1" w:rsidP="008A56CA">
            <w:pPr>
              <w:pStyle w:val="LndNormale1"/>
              <w:jc w:val="center"/>
              <w:rPr>
                <w:color w:val="002060"/>
              </w:rPr>
            </w:pPr>
            <w:r w:rsidRPr="002A69A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3AC8220" w14:textId="77777777" w:rsidR="002A69A1" w:rsidRPr="002A69A1" w:rsidRDefault="002A69A1" w:rsidP="008A56CA">
            <w:pPr>
              <w:pStyle w:val="LndNormale1"/>
              <w:jc w:val="center"/>
              <w:rPr>
                <w:color w:val="002060"/>
              </w:rPr>
            </w:pPr>
            <w:r w:rsidRPr="002A69A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C08D546" w14:textId="77777777" w:rsidR="002A69A1" w:rsidRPr="002A69A1" w:rsidRDefault="002A69A1" w:rsidP="008A56CA">
            <w:pPr>
              <w:pStyle w:val="LndNormale1"/>
              <w:jc w:val="center"/>
              <w:rPr>
                <w:color w:val="002060"/>
              </w:rPr>
            </w:pPr>
            <w:r w:rsidRPr="002A69A1">
              <w:rPr>
                <w:color w:val="002060"/>
              </w:rPr>
              <w:t>Società</w:t>
            </w:r>
          </w:p>
        </w:tc>
      </w:tr>
      <w:tr w:rsidR="002A69A1" w:rsidRPr="002A69A1" w14:paraId="1DD21D5F" w14:textId="77777777" w:rsidTr="008A56CA">
        <w:tc>
          <w:tcPr>
            <w:tcW w:w="1265" w:type="dxa"/>
            <w:tcBorders>
              <w:top w:val="single" w:sz="4" w:space="0" w:color="auto"/>
              <w:left w:val="single" w:sz="4" w:space="0" w:color="auto"/>
              <w:bottom w:val="single" w:sz="4" w:space="0" w:color="auto"/>
              <w:right w:val="single" w:sz="4" w:space="0" w:color="auto"/>
            </w:tcBorders>
          </w:tcPr>
          <w:p w14:paraId="6D279B2D" w14:textId="77777777" w:rsidR="002A69A1" w:rsidRPr="002A69A1" w:rsidRDefault="002A69A1" w:rsidP="008A56CA">
            <w:pPr>
              <w:pStyle w:val="LndNormale1"/>
              <w:jc w:val="left"/>
              <w:rPr>
                <w:color w:val="002060"/>
                <w:sz w:val="20"/>
              </w:rPr>
            </w:pPr>
            <w:r w:rsidRPr="002A69A1">
              <w:rPr>
                <w:color w:val="002060"/>
                <w:sz w:val="20"/>
              </w:rPr>
              <w:t>5211157</w:t>
            </w:r>
          </w:p>
        </w:tc>
        <w:tc>
          <w:tcPr>
            <w:tcW w:w="2756" w:type="dxa"/>
            <w:tcBorders>
              <w:top w:val="single" w:sz="4" w:space="0" w:color="auto"/>
              <w:left w:val="single" w:sz="4" w:space="0" w:color="auto"/>
              <w:bottom w:val="single" w:sz="4" w:space="0" w:color="auto"/>
              <w:right w:val="single" w:sz="4" w:space="0" w:color="auto"/>
            </w:tcBorders>
          </w:tcPr>
          <w:p w14:paraId="2378F55A" w14:textId="77777777" w:rsidR="002A69A1" w:rsidRPr="002A69A1" w:rsidRDefault="002A69A1" w:rsidP="008A56CA">
            <w:pPr>
              <w:pStyle w:val="LndNormale1"/>
              <w:jc w:val="left"/>
              <w:rPr>
                <w:color w:val="002060"/>
                <w:sz w:val="20"/>
              </w:rPr>
            </w:pPr>
            <w:r w:rsidRPr="002A69A1">
              <w:rPr>
                <w:color w:val="002060"/>
                <w:sz w:val="20"/>
              </w:rPr>
              <w:t>MASSI FERNANDO MICHE</w:t>
            </w:r>
          </w:p>
        </w:tc>
        <w:tc>
          <w:tcPr>
            <w:tcW w:w="1273" w:type="dxa"/>
            <w:tcBorders>
              <w:top w:val="single" w:sz="4" w:space="0" w:color="auto"/>
              <w:left w:val="single" w:sz="4" w:space="0" w:color="auto"/>
              <w:bottom w:val="single" w:sz="4" w:space="0" w:color="auto"/>
              <w:right w:val="single" w:sz="4" w:space="0" w:color="auto"/>
            </w:tcBorders>
          </w:tcPr>
          <w:p w14:paraId="726935AA" w14:textId="77777777" w:rsidR="002A69A1" w:rsidRPr="002A69A1" w:rsidRDefault="002A69A1" w:rsidP="008A56CA">
            <w:pPr>
              <w:pStyle w:val="LndNormale1"/>
              <w:jc w:val="left"/>
              <w:rPr>
                <w:color w:val="002060"/>
                <w:sz w:val="20"/>
              </w:rPr>
            </w:pPr>
            <w:r w:rsidRPr="002A69A1">
              <w:rPr>
                <w:color w:val="002060"/>
                <w:sz w:val="20"/>
              </w:rPr>
              <w:t>16.06.1989</w:t>
            </w:r>
          </w:p>
        </w:tc>
        <w:tc>
          <w:tcPr>
            <w:tcW w:w="1182" w:type="dxa"/>
            <w:tcBorders>
              <w:top w:val="single" w:sz="4" w:space="0" w:color="auto"/>
              <w:left w:val="single" w:sz="4" w:space="0" w:color="auto"/>
              <w:bottom w:val="single" w:sz="4" w:space="0" w:color="auto"/>
              <w:right w:val="single" w:sz="4" w:space="0" w:color="auto"/>
            </w:tcBorders>
          </w:tcPr>
          <w:p w14:paraId="493CAEE5" w14:textId="77777777" w:rsidR="002A69A1" w:rsidRPr="002A69A1" w:rsidRDefault="002A69A1" w:rsidP="008A56CA">
            <w:pPr>
              <w:pStyle w:val="LndNormale1"/>
              <w:jc w:val="left"/>
              <w:rPr>
                <w:color w:val="002060"/>
                <w:sz w:val="20"/>
              </w:rPr>
            </w:pPr>
            <w:r w:rsidRPr="002A69A1">
              <w:rPr>
                <w:color w:val="002060"/>
                <w:sz w:val="20"/>
              </w:rPr>
              <w:t>205335</w:t>
            </w:r>
          </w:p>
        </w:tc>
        <w:tc>
          <w:tcPr>
            <w:tcW w:w="3436" w:type="dxa"/>
            <w:tcBorders>
              <w:top w:val="single" w:sz="4" w:space="0" w:color="auto"/>
              <w:left w:val="single" w:sz="4" w:space="0" w:color="auto"/>
              <w:bottom w:val="single" w:sz="4" w:space="0" w:color="auto"/>
              <w:right w:val="single" w:sz="4" w:space="0" w:color="auto"/>
            </w:tcBorders>
          </w:tcPr>
          <w:p w14:paraId="380E7603" w14:textId="77777777" w:rsidR="002A69A1" w:rsidRPr="002A69A1" w:rsidRDefault="002A69A1" w:rsidP="008A56CA">
            <w:pPr>
              <w:pStyle w:val="LndNormale1"/>
              <w:jc w:val="left"/>
              <w:rPr>
                <w:color w:val="002060"/>
                <w:sz w:val="20"/>
              </w:rPr>
            </w:pPr>
            <w:r w:rsidRPr="002A69A1">
              <w:rPr>
                <w:color w:val="002060"/>
                <w:sz w:val="20"/>
              </w:rPr>
              <w:t>POL. BORGO SOLESTA SSD ARL</w:t>
            </w:r>
          </w:p>
        </w:tc>
      </w:tr>
      <w:tr w:rsidR="002A69A1" w:rsidRPr="002A69A1" w14:paraId="4834BD9B" w14:textId="77777777" w:rsidTr="008A56CA">
        <w:tc>
          <w:tcPr>
            <w:tcW w:w="1265" w:type="dxa"/>
            <w:tcBorders>
              <w:top w:val="single" w:sz="4" w:space="0" w:color="auto"/>
              <w:left w:val="single" w:sz="4" w:space="0" w:color="auto"/>
              <w:bottom w:val="single" w:sz="4" w:space="0" w:color="auto"/>
              <w:right w:val="single" w:sz="4" w:space="0" w:color="auto"/>
            </w:tcBorders>
          </w:tcPr>
          <w:p w14:paraId="20BD758B" w14:textId="77777777" w:rsidR="002A69A1" w:rsidRPr="002A69A1" w:rsidRDefault="002A69A1" w:rsidP="008A56CA">
            <w:pPr>
              <w:pStyle w:val="LndNormale1"/>
              <w:rPr>
                <w:color w:val="002060"/>
                <w:sz w:val="20"/>
              </w:rPr>
            </w:pPr>
            <w:r w:rsidRPr="002A69A1">
              <w:rPr>
                <w:color w:val="002060"/>
                <w:sz w:val="20"/>
              </w:rPr>
              <w:t>4902715</w:t>
            </w:r>
          </w:p>
        </w:tc>
        <w:tc>
          <w:tcPr>
            <w:tcW w:w="2756" w:type="dxa"/>
            <w:tcBorders>
              <w:top w:val="single" w:sz="4" w:space="0" w:color="auto"/>
              <w:left w:val="single" w:sz="4" w:space="0" w:color="auto"/>
              <w:bottom w:val="single" w:sz="4" w:space="0" w:color="auto"/>
              <w:right w:val="single" w:sz="4" w:space="0" w:color="auto"/>
            </w:tcBorders>
          </w:tcPr>
          <w:p w14:paraId="1F531989" w14:textId="77777777" w:rsidR="002A69A1" w:rsidRPr="002A69A1" w:rsidRDefault="002A69A1" w:rsidP="008A56CA">
            <w:pPr>
              <w:pStyle w:val="LndNormale1"/>
              <w:rPr>
                <w:color w:val="002060"/>
                <w:sz w:val="20"/>
              </w:rPr>
            </w:pPr>
            <w:r w:rsidRPr="002A69A1">
              <w:rPr>
                <w:color w:val="002060"/>
                <w:sz w:val="20"/>
              </w:rPr>
              <w:t>RAHALI AIMEN</w:t>
            </w:r>
          </w:p>
        </w:tc>
        <w:tc>
          <w:tcPr>
            <w:tcW w:w="1273" w:type="dxa"/>
            <w:tcBorders>
              <w:top w:val="single" w:sz="4" w:space="0" w:color="auto"/>
              <w:left w:val="single" w:sz="4" w:space="0" w:color="auto"/>
              <w:bottom w:val="single" w:sz="4" w:space="0" w:color="auto"/>
              <w:right w:val="single" w:sz="4" w:space="0" w:color="auto"/>
            </w:tcBorders>
          </w:tcPr>
          <w:p w14:paraId="52074D8C" w14:textId="77777777" w:rsidR="002A69A1" w:rsidRPr="002A69A1" w:rsidRDefault="002A69A1" w:rsidP="008A56CA">
            <w:pPr>
              <w:pStyle w:val="LndNormale1"/>
              <w:rPr>
                <w:color w:val="002060"/>
                <w:sz w:val="20"/>
              </w:rPr>
            </w:pPr>
            <w:r w:rsidRPr="002A69A1">
              <w:rPr>
                <w:color w:val="002060"/>
                <w:sz w:val="20"/>
              </w:rPr>
              <w:t>12.12.1998</w:t>
            </w:r>
          </w:p>
        </w:tc>
        <w:tc>
          <w:tcPr>
            <w:tcW w:w="1182" w:type="dxa"/>
            <w:tcBorders>
              <w:top w:val="single" w:sz="4" w:space="0" w:color="auto"/>
              <w:left w:val="single" w:sz="4" w:space="0" w:color="auto"/>
              <w:bottom w:val="single" w:sz="4" w:space="0" w:color="auto"/>
              <w:right w:val="single" w:sz="4" w:space="0" w:color="auto"/>
            </w:tcBorders>
          </w:tcPr>
          <w:p w14:paraId="7D36D736" w14:textId="77777777" w:rsidR="002A69A1" w:rsidRPr="002A69A1" w:rsidRDefault="002A69A1" w:rsidP="008A56CA">
            <w:pPr>
              <w:pStyle w:val="LndNormale1"/>
              <w:rPr>
                <w:color w:val="002060"/>
                <w:sz w:val="20"/>
              </w:rPr>
            </w:pPr>
            <w:r w:rsidRPr="002A69A1">
              <w:rPr>
                <w:color w:val="002060"/>
                <w:sz w:val="20"/>
              </w:rPr>
              <w:t>932889</w:t>
            </w:r>
          </w:p>
        </w:tc>
        <w:tc>
          <w:tcPr>
            <w:tcW w:w="3436" w:type="dxa"/>
            <w:tcBorders>
              <w:top w:val="single" w:sz="4" w:space="0" w:color="auto"/>
              <w:left w:val="single" w:sz="4" w:space="0" w:color="auto"/>
              <w:bottom w:val="single" w:sz="4" w:space="0" w:color="auto"/>
              <w:right w:val="single" w:sz="4" w:space="0" w:color="auto"/>
            </w:tcBorders>
          </w:tcPr>
          <w:p w14:paraId="3BEB2D46" w14:textId="77777777" w:rsidR="002A69A1" w:rsidRPr="002A69A1" w:rsidRDefault="002A69A1" w:rsidP="008A56CA">
            <w:pPr>
              <w:pStyle w:val="LndNormale1"/>
              <w:rPr>
                <w:color w:val="002060"/>
                <w:sz w:val="20"/>
              </w:rPr>
            </w:pPr>
            <w:r w:rsidRPr="002A69A1">
              <w:rPr>
                <w:color w:val="002060"/>
                <w:sz w:val="20"/>
              </w:rPr>
              <w:t>A.S.D. MANTOVANI C5</w:t>
            </w:r>
          </w:p>
        </w:tc>
      </w:tr>
    </w:tbl>
    <w:p w14:paraId="2A5AC1B8" w14:textId="77777777" w:rsidR="002A69A1" w:rsidRPr="002A69A1" w:rsidRDefault="002A69A1" w:rsidP="002A69A1">
      <w:pPr>
        <w:pStyle w:val="LndNormale1"/>
        <w:rPr>
          <w:color w:val="002060"/>
        </w:rPr>
      </w:pPr>
    </w:p>
    <w:p w14:paraId="76C68496" w14:textId="77777777" w:rsidR="002A69A1" w:rsidRPr="002A69A1" w:rsidRDefault="002A69A1" w:rsidP="002A69A1">
      <w:pPr>
        <w:pStyle w:val="LndNormale1"/>
        <w:rPr>
          <w:b/>
          <w:color w:val="002060"/>
        </w:rPr>
      </w:pPr>
      <w:r w:rsidRPr="002A69A1">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A69A1">
        <w:rPr>
          <w:b/>
          <w:color w:val="002060"/>
        </w:rPr>
        <w:t>04.12.2025:</w:t>
      </w:r>
    </w:p>
    <w:tbl>
      <w:tblPr>
        <w:tblW w:w="0" w:type="auto"/>
        <w:tblLook w:val="04A0" w:firstRow="1" w:lastRow="0" w:firstColumn="1" w:lastColumn="0" w:noHBand="0" w:noVBand="1"/>
      </w:tblPr>
      <w:tblGrid>
        <w:gridCol w:w="1265"/>
        <w:gridCol w:w="2756"/>
        <w:gridCol w:w="1273"/>
        <w:gridCol w:w="1182"/>
        <w:gridCol w:w="3436"/>
      </w:tblGrid>
      <w:tr w:rsidR="002A69A1" w:rsidRPr="002A69A1" w14:paraId="6CBE4E91" w14:textId="77777777" w:rsidTr="008A56CA">
        <w:tc>
          <w:tcPr>
            <w:tcW w:w="1265" w:type="dxa"/>
            <w:tcBorders>
              <w:top w:val="single" w:sz="4" w:space="0" w:color="auto"/>
              <w:left w:val="single" w:sz="4" w:space="0" w:color="auto"/>
              <w:bottom w:val="single" w:sz="4" w:space="0" w:color="auto"/>
              <w:right w:val="single" w:sz="4" w:space="0" w:color="auto"/>
            </w:tcBorders>
            <w:hideMark/>
          </w:tcPr>
          <w:p w14:paraId="38D9590A" w14:textId="77777777" w:rsidR="002A69A1" w:rsidRPr="002A69A1" w:rsidRDefault="002A69A1" w:rsidP="008A56CA">
            <w:pPr>
              <w:pStyle w:val="LndNormale1"/>
              <w:jc w:val="center"/>
              <w:rPr>
                <w:color w:val="002060"/>
              </w:rPr>
            </w:pPr>
            <w:r w:rsidRPr="002A69A1">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539B9DD" w14:textId="77777777" w:rsidR="002A69A1" w:rsidRPr="002A69A1" w:rsidRDefault="002A69A1" w:rsidP="008A56CA">
            <w:pPr>
              <w:pStyle w:val="LndNormale1"/>
              <w:jc w:val="center"/>
              <w:rPr>
                <w:color w:val="002060"/>
              </w:rPr>
            </w:pPr>
            <w:r w:rsidRPr="002A69A1">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29C15F9" w14:textId="77777777" w:rsidR="002A69A1" w:rsidRPr="002A69A1" w:rsidRDefault="002A69A1" w:rsidP="008A56CA">
            <w:pPr>
              <w:pStyle w:val="LndNormale1"/>
              <w:jc w:val="center"/>
              <w:rPr>
                <w:color w:val="002060"/>
              </w:rPr>
            </w:pPr>
            <w:r w:rsidRPr="002A69A1">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903BE43" w14:textId="77777777" w:rsidR="002A69A1" w:rsidRPr="002A69A1" w:rsidRDefault="002A69A1" w:rsidP="008A56CA">
            <w:pPr>
              <w:pStyle w:val="LndNormale1"/>
              <w:jc w:val="center"/>
              <w:rPr>
                <w:color w:val="002060"/>
              </w:rPr>
            </w:pPr>
            <w:r w:rsidRPr="002A69A1">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FA6CAC8" w14:textId="77777777" w:rsidR="002A69A1" w:rsidRPr="002A69A1" w:rsidRDefault="002A69A1" w:rsidP="008A56CA">
            <w:pPr>
              <w:pStyle w:val="LndNormale1"/>
              <w:jc w:val="center"/>
              <w:rPr>
                <w:color w:val="002060"/>
              </w:rPr>
            </w:pPr>
            <w:r w:rsidRPr="002A69A1">
              <w:rPr>
                <w:color w:val="002060"/>
              </w:rPr>
              <w:t>Società</w:t>
            </w:r>
          </w:p>
        </w:tc>
      </w:tr>
      <w:tr w:rsidR="002A69A1" w:rsidRPr="00226EA3" w14:paraId="6E44A8AC" w14:textId="77777777" w:rsidTr="008A56CA">
        <w:tc>
          <w:tcPr>
            <w:tcW w:w="1265" w:type="dxa"/>
            <w:tcBorders>
              <w:top w:val="single" w:sz="4" w:space="0" w:color="auto"/>
              <w:left w:val="single" w:sz="4" w:space="0" w:color="auto"/>
              <w:bottom w:val="single" w:sz="4" w:space="0" w:color="auto"/>
              <w:right w:val="single" w:sz="4" w:space="0" w:color="auto"/>
            </w:tcBorders>
          </w:tcPr>
          <w:p w14:paraId="5BD910E0" w14:textId="77777777" w:rsidR="002A69A1" w:rsidRPr="002A69A1" w:rsidRDefault="002A69A1" w:rsidP="008A56CA">
            <w:pPr>
              <w:pStyle w:val="LndNormale1"/>
              <w:jc w:val="left"/>
              <w:rPr>
                <w:color w:val="002060"/>
                <w:sz w:val="20"/>
              </w:rPr>
            </w:pPr>
            <w:r w:rsidRPr="002A69A1">
              <w:rPr>
                <w:color w:val="002060"/>
                <w:sz w:val="20"/>
              </w:rPr>
              <w:t>2645882</w:t>
            </w:r>
          </w:p>
        </w:tc>
        <w:tc>
          <w:tcPr>
            <w:tcW w:w="2756" w:type="dxa"/>
            <w:tcBorders>
              <w:top w:val="single" w:sz="4" w:space="0" w:color="auto"/>
              <w:left w:val="single" w:sz="4" w:space="0" w:color="auto"/>
              <w:bottom w:val="single" w:sz="4" w:space="0" w:color="auto"/>
              <w:right w:val="single" w:sz="4" w:space="0" w:color="auto"/>
            </w:tcBorders>
          </w:tcPr>
          <w:p w14:paraId="3169597C" w14:textId="77777777" w:rsidR="002A69A1" w:rsidRPr="002A69A1" w:rsidRDefault="002A69A1" w:rsidP="008A56CA">
            <w:pPr>
              <w:pStyle w:val="LndNormale1"/>
              <w:jc w:val="left"/>
              <w:rPr>
                <w:color w:val="002060"/>
                <w:sz w:val="20"/>
              </w:rPr>
            </w:pPr>
            <w:r w:rsidRPr="002A69A1">
              <w:rPr>
                <w:color w:val="002060"/>
                <w:sz w:val="20"/>
              </w:rPr>
              <w:t>RAGNI FEDERICO</w:t>
            </w:r>
          </w:p>
        </w:tc>
        <w:tc>
          <w:tcPr>
            <w:tcW w:w="1273" w:type="dxa"/>
            <w:tcBorders>
              <w:top w:val="single" w:sz="4" w:space="0" w:color="auto"/>
              <w:left w:val="single" w:sz="4" w:space="0" w:color="auto"/>
              <w:bottom w:val="single" w:sz="4" w:space="0" w:color="auto"/>
              <w:right w:val="single" w:sz="4" w:space="0" w:color="auto"/>
            </w:tcBorders>
          </w:tcPr>
          <w:p w14:paraId="319ACA68" w14:textId="77777777" w:rsidR="002A69A1" w:rsidRPr="002A69A1" w:rsidRDefault="002A69A1" w:rsidP="008A56CA">
            <w:pPr>
              <w:pStyle w:val="LndNormale1"/>
              <w:jc w:val="left"/>
              <w:rPr>
                <w:color w:val="002060"/>
                <w:sz w:val="20"/>
              </w:rPr>
            </w:pPr>
            <w:r w:rsidRPr="002A69A1">
              <w:rPr>
                <w:color w:val="002060"/>
                <w:sz w:val="20"/>
              </w:rPr>
              <w:t>29.08.2005</w:t>
            </w:r>
          </w:p>
        </w:tc>
        <w:tc>
          <w:tcPr>
            <w:tcW w:w="1182" w:type="dxa"/>
            <w:tcBorders>
              <w:top w:val="single" w:sz="4" w:space="0" w:color="auto"/>
              <w:left w:val="single" w:sz="4" w:space="0" w:color="auto"/>
              <w:bottom w:val="single" w:sz="4" w:space="0" w:color="auto"/>
              <w:right w:val="single" w:sz="4" w:space="0" w:color="auto"/>
            </w:tcBorders>
          </w:tcPr>
          <w:p w14:paraId="1A53C1E3" w14:textId="77777777" w:rsidR="002A69A1" w:rsidRPr="002A69A1" w:rsidRDefault="002A69A1" w:rsidP="008A56CA">
            <w:pPr>
              <w:pStyle w:val="LndNormale1"/>
              <w:jc w:val="left"/>
              <w:rPr>
                <w:color w:val="002060"/>
                <w:sz w:val="20"/>
              </w:rPr>
            </w:pPr>
            <w:r w:rsidRPr="002A69A1">
              <w:rPr>
                <w:color w:val="002060"/>
                <w:sz w:val="20"/>
              </w:rPr>
              <w:t>933915</w:t>
            </w:r>
          </w:p>
        </w:tc>
        <w:tc>
          <w:tcPr>
            <w:tcW w:w="3436" w:type="dxa"/>
            <w:tcBorders>
              <w:top w:val="single" w:sz="4" w:space="0" w:color="auto"/>
              <w:left w:val="single" w:sz="4" w:space="0" w:color="auto"/>
              <w:bottom w:val="single" w:sz="4" w:space="0" w:color="auto"/>
              <w:right w:val="single" w:sz="4" w:space="0" w:color="auto"/>
            </w:tcBorders>
          </w:tcPr>
          <w:p w14:paraId="1A41ED98" w14:textId="77777777" w:rsidR="002A69A1" w:rsidRPr="002A69A1" w:rsidRDefault="002A69A1" w:rsidP="008A56CA">
            <w:pPr>
              <w:pStyle w:val="LndNormale1"/>
              <w:jc w:val="left"/>
              <w:rPr>
                <w:color w:val="002060"/>
                <w:sz w:val="20"/>
                <w:lang w:val="es-ES"/>
              </w:rPr>
            </w:pPr>
            <w:r w:rsidRPr="002A69A1">
              <w:rPr>
                <w:color w:val="002060"/>
                <w:sz w:val="20"/>
                <w:lang w:val="es-ES"/>
              </w:rPr>
              <w:t>A.S.D. REAL ALTOFOGLIA</w:t>
            </w:r>
          </w:p>
        </w:tc>
      </w:tr>
    </w:tbl>
    <w:p w14:paraId="6EE5D16D" w14:textId="77777777" w:rsidR="002A69A1" w:rsidRPr="002A69A1" w:rsidRDefault="002A69A1" w:rsidP="00244369">
      <w:pPr>
        <w:pStyle w:val="LndNormale1"/>
        <w:rPr>
          <w:rFonts w:cs="Arial"/>
          <w:bCs/>
          <w:color w:val="002060"/>
          <w:lang w:val="es-ES"/>
        </w:rPr>
      </w:pPr>
    </w:p>
    <w:p w14:paraId="29B9F619" w14:textId="77777777" w:rsidR="00302648" w:rsidRPr="002A69A1" w:rsidRDefault="00302648" w:rsidP="00244369">
      <w:pPr>
        <w:pStyle w:val="LndNormale1"/>
        <w:rPr>
          <w:rFonts w:cs="Arial"/>
          <w:bCs/>
          <w:color w:val="002060"/>
          <w:lang w:val="es-ES"/>
        </w:rPr>
      </w:pPr>
    </w:p>
    <w:p w14:paraId="26A2E316" w14:textId="77777777" w:rsidR="001754EE" w:rsidRPr="00E02EC0" w:rsidRDefault="001754EE" w:rsidP="001754EE">
      <w:pPr>
        <w:rPr>
          <w:rFonts w:ascii="Arial" w:hAnsi="Arial" w:cs="Arial"/>
          <w:b/>
          <w:color w:val="002060"/>
          <w:sz w:val="28"/>
          <w:szCs w:val="28"/>
        </w:rPr>
      </w:pPr>
      <w:bookmarkStart w:id="9" w:name="_Hlk113435821"/>
      <w:bookmarkStart w:id="10"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9"/>
    <w:bookmarkEnd w:id="10"/>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1" w:name="_Toc396581753"/>
      <w:bookmarkStart w:id="12" w:name="_Toc18678742"/>
      <w:bookmarkStart w:id="13" w:name="_Toc18678743"/>
      <w:bookmarkStart w:id="14" w:name="OLE_LINK12"/>
      <w:bookmarkStart w:id="15" w:name="OLE_LINK13"/>
      <w:r w:rsidRPr="00DE1EF7">
        <w:rPr>
          <w:color w:val="FFFFFF" w:themeColor="background1"/>
        </w:rPr>
        <w:t>NOTIZIE SU ATTIVITA’ AGONISTICA</w:t>
      </w:r>
      <w:bookmarkEnd w:id="11"/>
      <w:bookmarkEnd w:id="12"/>
      <w:bookmarkEnd w:id="13"/>
      <w:bookmarkEnd w:id="14"/>
      <w:bookmarkEnd w:id="15"/>
    </w:p>
    <w:p w14:paraId="73295853" w14:textId="77777777" w:rsidR="00A16A39" w:rsidRPr="00C26987" w:rsidRDefault="00A16A39" w:rsidP="00A16A39">
      <w:pPr>
        <w:pStyle w:val="breakline"/>
        <w:rPr>
          <w:color w:val="002060"/>
        </w:rPr>
      </w:pPr>
    </w:p>
    <w:p w14:paraId="46F1637F" w14:textId="77777777" w:rsidR="00226EA3" w:rsidRPr="00B91DC2" w:rsidRDefault="00226EA3" w:rsidP="00226EA3">
      <w:pPr>
        <w:pStyle w:val="titolocampionato0"/>
        <w:shd w:val="clear" w:color="auto" w:fill="CCCCCC"/>
        <w:spacing w:before="80" w:after="40"/>
        <w:rPr>
          <w:color w:val="002060"/>
        </w:rPr>
      </w:pPr>
      <w:r w:rsidRPr="00B91DC2">
        <w:rPr>
          <w:color w:val="002060"/>
        </w:rPr>
        <w:t>CALCIO A CINQUE SERIE D</w:t>
      </w:r>
    </w:p>
    <w:p w14:paraId="3582DD8C" w14:textId="77777777" w:rsidR="00226EA3" w:rsidRPr="00B91DC2" w:rsidRDefault="00226EA3" w:rsidP="00226EA3">
      <w:pPr>
        <w:pStyle w:val="titoloprinc0"/>
        <w:rPr>
          <w:color w:val="002060"/>
        </w:rPr>
      </w:pPr>
      <w:r w:rsidRPr="00B91DC2">
        <w:rPr>
          <w:color w:val="002060"/>
        </w:rPr>
        <w:t>RISULTATI</w:t>
      </w:r>
    </w:p>
    <w:p w14:paraId="787A189A" w14:textId="77777777" w:rsidR="00226EA3" w:rsidRPr="00B91DC2" w:rsidRDefault="00226EA3" w:rsidP="00226EA3">
      <w:pPr>
        <w:pStyle w:val="breakline"/>
        <w:rPr>
          <w:color w:val="002060"/>
        </w:rPr>
      </w:pPr>
    </w:p>
    <w:p w14:paraId="7F0EB67D" w14:textId="77777777" w:rsidR="00226EA3" w:rsidRPr="00B91DC2" w:rsidRDefault="00226EA3" w:rsidP="00226EA3">
      <w:pPr>
        <w:pStyle w:val="sottotitolocampionato10"/>
        <w:rPr>
          <w:color w:val="002060"/>
        </w:rPr>
      </w:pPr>
      <w:r w:rsidRPr="00B91DC2">
        <w:rPr>
          <w:color w:val="002060"/>
        </w:rPr>
        <w:t>RISULTATI UFFICIALI GARE DEL 04/12/2025</w:t>
      </w:r>
    </w:p>
    <w:p w14:paraId="727BE500" w14:textId="77777777" w:rsidR="00226EA3" w:rsidRPr="00226EA3" w:rsidRDefault="00226EA3" w:rsidP="00226EA3">
      <w:pPr>
        <w:pStyle w:val="sottotitolocampionato20"/>
        <w:spacing w:before="0" w:beforeAutospacing="0" w:after="0" w:afterAutospacing="0"/>
        <w:rPr>
          <w:rFonts w:ascii="Arial" w:hAnsi="Arial" w:cs="Arial"/>
          <w:color w:val="002060"/>
          <w:sz w:val="20"/>
          <w:szCs w:val="20"/>
        </w:rPr>
      </w:pPr>
      <w:r w:rsidRPr="00226EA3">
        <w:rPr>
          <w:rFonts w:ascii="Arial" w:hAnsi="Arial" w:cs="Arial"/>
          <w:color w:val="002060"/>
          <w:sz w:val="20"/>
          <w:szCs w:val="20"/>
        </w:rPr>
        <w:t>Si trascrivono qui di seguito i risultati ufficiali delle gare disputate</w:t>
      </w:r>
    </w:p>
    <w:p w14:paraId="160D1A21" w14:textId="77777777" w:rsidR="00226EA3" w:rsidRPr="00B91DC2" w:rsidRDefault="00226EA3" w:rsidP="00226E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6EA3" w:rsidRPr="00B91DC2" w14:paraId="1C536159" w14:textId="77777777" w:rsidTr="009A0F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6EA3" w:rsidRPr="00B91DC2" w14:paraId="709B0C3F" w14:textId="77777777" w:rsidTr="009A0F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01179" w14:textId="77777777" w:rsidR="00226EA3" w:rsidRPr="00B91DC2" w:rsidRDefault="00226EA3" w:rsidP="009A0FA6">
                  <w:pPr>
                    <w:pStyle w:val="headertabella0"/>
                    <w:rPr>
                      <w:color w:val="002060"/>
                    </w:rPr>
                  </w:pPr>
                  <w:r w:rsidRPr="00B91DC2">
                    <w:rPr>
                      <w:color w:val="002060"/>
                    </w:rPr>
                    <w:t>GIRONE F - 9 Giornata - A</w:t>
                  </w:r>
                </w:p>
              </w:tc>
            </w:tr>
            <w:tr w:rsidR="00226EA3" w:rsidRPr="00B91DC2" w14:paraId="58B946B6" w14:textId="77777777" w:rsidTr="009A0FA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31BD0F" w14:textId="77777777" w:rsidR="00226EA3" w:rsidRPr="00B91DC2" w:rsidRDefault="00226EA3" w:rsidP="009A0FA6">
                  <w:pPr>
                    <w:pStyle w:val="rowtabella0"/>
                    <w:rPr>
                      <w:color w:val="002060"/>
                    </w:rPr>
                  </w:pPr>
                  <w:r w:rsidRPr="00B91DC2">
                    <w:rPr>
                      <w:color w:val="002060"/>
                    </w:rPr>
                    <w:t>FUTSAL COMUNANZA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E98C8" w14:textId="77777777" w:rsidR="00226EA3" w:rsidRPr="00B91DC2" w:rsidRDefault="00226EA3" w:rsidP="009A0FA6">
                  <w:pPr>
                    <w:pStyle w:val="rowtabella0"/>
                    <w:rPr>
                      <w:color w:val="002060"/>
                    </w:rPr>
                  </w:pPr>
                  <w:r w:rsidRPr="00B91DC2">
                    <w:rPr>
                      <w:color w:val="002060"/>
                    </w:rPr>
                    <w:t>- CASELLE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A7EA34" w14:textId="77777777" w:rsidR="00226EA3" w:rsidRPr="00B91DC2" w:rsidRDefault="00226EA3" w:rsidP="009A0FA6">
                  <w:pPr>
                    <w:pStyle w:val="rowtabella0"/>
                    <w:jc w:val="center"/>
                    <w:rPr>
                      <w:color w:val="002060"/>
                    </w:rPr>
                  </w:pPr>
                  <w:r w:rsidRPr="00B91DC2">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0938D" w14:textId="77777777" w:rsidR="00226EA3" w:rsidRPr="00B91DC2" w:rsidRDefault="00226EA3" w:rsidP="009A0FA6">
                  <w:pPr>
                    <w:pStyle w:val="rowtabella0"/>
                    <w:jc w:val="center"/>
                    <w:rPr>
                      <w:color w:val="002060"/>
                    </w:rPr>
                  </w:pPr>
                  <w:r w:rsidRPr="00B91DC2">
                    <w:rPr>
                      <w:color w:val="002060"/>
                    </w:rPr>
                    <w:t> </w:t>
                  </w:r>
                </w:p>
              </w:tc>
            </w:tr>
          </w:tbl>
          <w:p w14:paraId="56DAA0B0" w14:textId="77777777" w:rsidR="00226EA3" w:rsidRPr="00B91DC2" w:rsidRDefault="00226EA3" w:rsidP="009A0FA6">
            <w:pPr>
              <w:rPr>
                <w:color w:val="002060"/>
              </w:rPr>
            </w:pPr>
          </w:p>
        </w:tc>
      </w:tr>
    </w:tbl>
    <w:p w14:paraId="45CA4BE7" w14:textId="77777777" w:rsidR="00226EA3" w:rsidRPr="00B91DC2" w:rsidRDefault="00226EA3" w:rsidP="00226EA3">
      <w:pPr>
        <w:pStyle w:val="breakline"/>
        <w:rPr>
          <w:rFonts w:eastAsiaTheme="minorEastAsia"/>
          <w:color w:val="002060"/>
        </w:rPr>
      </w:pPr>
    </w:p>
    <w:p w14:paraId="7CCEBC13" w14:textId="77777777" w:rsidR="00226EA3" w:rsidRPr="00B91DC2" w:rsidRDefault="00226EA3" w:rsidP="00226EA3">
      <w:pPr>
        <w:pStyle w:val="breakline"/>
        <w:rPr>
          <w:color w:val="002060"/>
        </w:rPr>
      </w:pPr>
    </w:p>
    <w:p w14:paraId="221218F8" w14:textId="77777777" w:rsidR="00226EA3" w:rsidRPr="00B91DC2" w:rsidRDefault="00226EA3" w:rsidP="00226EA3">
      <w:pPr>
        <w:pStyle w:val="titoloprinc0"/>
        <w:rPr>
          <w:color w:val="002060"/>
        </w:rPr>
      </w:pPr>
      <w:r w:rsidRPr="00B91DC2">
        <w:rPr>
          <w:color w:val="002060"/>
        </w:rPr>
        <w:t>GIUDICE SPORTIVO</w:t>
      </w:r>
    </w:p>
    <w:p w14:paraId="2B54A382" w14:textId="77777777" w:rsidR="00226EA3" w:rsidRPr="00B91DC2" w:rsidRDefault="00226EA3" w:rsidP="00226EA3">
      <w:pPr>
        <w:pStyle w:val="diffida"/>
        <w:rPr>
          <w:color w:val="002060"/>
        </w:rPr>
      </w:pPr>
      <w:r w:rsidRPr="00B91DC2">
        <w:rPr>
          <w:color w:val="002060"/>
        </w:rPr>
        <w:t>Il Giudice Sportivo Avv. Agnese Lazzaretti, con l'assistenza del 05/12/2025, ha adottato le decisioni che di seguito integralmente si riportano:</w:t>
      </w:r>
    </w:p>
    <w:p w14:paraId="69117BA7" w14:textId="77777777" w:rsidR="00226EA3" w:rsidRPr="00B91DC2" w:rsidRDefault="00226EA3" w:rsidP="00226EA3">
      <w:pPr>
        <w:pStyle w:val="titolo10"/>
        <w:rPr>
          <w:color w:val="002060"/>
        </w:rPr>
      </w:pPr>
      <w:r w:rsidRPr="00B91DC2">
        <w:rPr>
          <w:color w:val="002060"/>
        </w:rPr>
        <w:t xml:space="preserve">GARE DEL 4/12/2025 </w:t>
      </w:r>
    </w:p>
    <w:p w14:paraId="5EC1B62B" w14:textId="77777777" w:rsidR="00226EA3" w:rsidRPr="00B91DC2" w:rsidRDefault="00226EA3" w:rsidP="00226EA3">
      <w:pPr>
        <w:pStyle w:val="titolo7a"/>
        <w:rPr>
          <w:color w:val="002060"/>
        </w:rPr>
      </w:pPr>
      <w:r w:rsidRPr="00B91DC2">
        <w:rPr>
          <w:color w:val="002060"/>
        </w:rPr>
        <w:t xml:space="preserve">PROVVEDIMENTI DISCIPLINARI </w:t>
      </w:r>
    </w:p>
    <w:p w14:paraId="48767D2B" w14:textId="77777777" w:rsidR="00226EA3" w:rsidRPr="00B91DC2" w:rsidRDefault="00226EA3" w:rsidP="00226EA3">
      <w:pPr>
        <w:pStyle w:val="titolo7b0"/>
        <w:rPr>
          <w:color w:val="002060"/>
        </w:rPr>
      </w:pPr>
      <w:r w:rsidRPr="00B91DC2">
        <w:rPr>
          <w:color w:val="002060"/>
        </w:rPr>
        <w:t xml:space="preserve">In base alle risultanze degli atti ufficiali sono state deliberate le seguenti sanzioni disciplinari. </w:t>
      </w:r>
    </w:p>
    <w:p w14:paraId="04ACA388" w14:textId="77777777" w:rsidR="00226EA3" w:rsidRPr="00B91DC2" w:rsidRDefault="00226EA3" w:rsidP="00226EA3">
      <w:pPr>
        <w:pStyle w:val="titolo30"/>
        <w:rPr>
          <w:color w:val="002060"/>
        </w:rPr>
      </w:pPr>
      <w:r w:rsidRPr="00B91DC2">
        <w:rPr>
          <w:color w:val="002060"/>
        </w:rPr>
        <w:t xml:space="preserve">CALCIATORI NON ESPULSI </w:t>
      </w:r>
    </w:p>
    <w:p w14:paraId="6E0A41C4" w14:textId="77777777" w:rsidR="00226EA3" w:rsidRPr="00B91DC2" w:rsidRDefault="00226EA3" w:rsidP="00226EA3">
      <w:pPr>
        <w:pStyle w:val="titolo20"/>
        <w:rPr>
          <w:color w:val="002060"/>
        </w:rPr>
      </w:pPr>
      <w:r w:rsidRPr="00B91DC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6EA3" w:rsidRPr="00B91DC2" w14:paraId="6B9873B4" w14:textId="77777777" w:rsidTr="009A0FA6">
        <w:tc>
          <w:tcPr>
            <w:tcW w:w="2200" w:type="dxa"/>
            <w:tcMar>
              <w:top w:w="20" w:type="dxa"/>
              <w:left w:w="20" w:type="dxa"/>
              <w:bottom w:w="20" w:type="dxa"/>
              <w:right w:w="20" w:type="dxa"/>
            </w:tcMar>
            <w:vAlign w:val="center"/>
            <w:hideMark/>
          </w:tcPr>
          <w:p w14:paraId="1A89E03C" w14:textId="77777777" w:rsidR="00226EA3" w:rsidRPr="00B91DC2" w:rsidRDefault="00226EA3" w:rsidP="009A0FA6">
            <w:pPr>
              <w:pStyle w:val="movimento"/>
              <w:rPr>
                <w:color w:val="002060"/>
              </w:rPr>
            </w:pPr>
            <w:r w:rsidRPr="00B91DC2">
              <w:rPr>
                <w:color w:val="002060"/>
              </w:rPr>
              <w:t>FRATINI GUIDO</w:t>
            </w:r>
          </w:p>
        </w:tc>
        <w:tc>
          <w:tcPr>
            <w:tcW w:w="2200" w:type="dxa"/>
            <w:tcMar>
              <w:top w:w="20" w:type="dxa"/>
              <w:left w:w="20" w:type="dxa"/>
              <w:bottom w:w="20" w:type="dxa"/>
              <w:right w:w="20" w:type="dxa"/>
            </w:tcMar>
            <w:vAlign w:val="center"/>
            <w:hideMark/>
          </w:tcPr>
          <w:p w14:paraId="366C2428" w14:textId="77777777" w:rsidR="00226EA3" w:rsidRPr="00B91DC2" w:rsidRDefault="00226EA3" w:rsidP="009A0FA6">
            <w:pPr>
              <w:pStyle w:val="movimento2"/>
              <w:rPr>
                <w:color w:val="002060"/>
              </w:rPr>
            </w:pPr>
            <w:r w:rsidRPr="00B91DC2">
              <w:rPr>
                <w:color w:val="002060"/>
              </w:rPr>
              <w:t xml:space="preserve">(CASELLE) </w:t>
            </w:r>
          </w:p>
        </w:tc>
        <w:tc>
          <w:tcPr>
            <w:tcW w:w="800" w:type="dxa"/>
            <w:tcMar>
              <w:top w:w="20" w:type="dxa"/>
              <w:left w:w="20" w:type="dxa"/>
              <w:bottom w:w="20" w:type="dxa"/>
              <w:right w:w="20" w:type="dxa"/>
            </w:tcMar>
            <w:vAlign w:val="center"/>
            <w:hideMark/>
          </w:tcPr>
          <w:p w14:paraId="6DB3DB82"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27F90749"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17993524" w14:textId="77777777" w:rsidR="00226EA3" w:rsidRPr="00B91DC2" w:rsidRDefault="00226EA3" w:rsidP="009A0FA6">
            <w:pPr>
              <w:pStyle w:val="movimento2"/>
              <w:rPr>
                <w:color w:val="002060"/>
              </w:rPr>
            </w:pPr>
            <w:r w:rsidRPr="00B91DC2">
              <w:rPr>
                <w:color w:val="002060"/>
              </w:rPr>
              <w:t> </w:t>
            </w:r>
          </w:p>
        </w:tc>
      </w:tr>
    </w:tbl>
    <w:p w14:paraId="529BA11F" w14:textId="77777777" w:rsidR="00226EA3" w:rsidRPr="00B91DC2" w:rsidRDefault="00226EA3" w:rsidP="00226EA3">
      <w:pPr>
        <w:pStyle w:val="titolo20"/>
        <w:rPr>
          <w:rFonts w:eastAsiaTheme="minorEastAsia"/>
          <w:color w:val="002060"/>
        </w:rPr>
      </w:pPr>
      <w:r w:rsidRPr="00B91DC2">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6EA3" w:rsidRPr="00B91DC2" w14:paraId="411DC304" w14:textId="77777777" w:rsidTr="009A0FA6">
        <w:tc>
          <w:tcPr>
            <w:tcW w:w="2200" w:type="dxa"/>
            <w:tcMar>
              <w:top w:w="20" w:type="dxa"/>
              <w:left w:w="20" w:type="dxa"/>
              <w:bottom w:w="20" w:type="dxa"/>
              <w:right w:w="20" w:type="dxa"/>
            </w:tcMar>
            <w:vAlign w:val="center"/>
            <w:hideMark/>
          </w:tcPr>
          <w:p w14:paraId="37810F49" w14:textId="77777777" w:rsidR="00226EA3" w:rsidRPr="00B91DC2" w:rsidRDefault="00226EA3" w:rsidP="009A0FA6">
            <w:pPr>
              <w:pStyle w:val="movimento"/>
              <w:rPr>
                <w:color w:val="002060"/>
              </w:rPr>
            </w:pPr>
            <w:r w:rsidRPr="00B91DC2">
              <w:rPr>
                <w:color w:val="002060"/>
              </w:rPr>
              <w:t>BEANI SERI EDOARDO</w:t>
            </w:r>
          </w:p>
        </w:tc>
        <w:tc>
          <w:tcPr>
            <w:tcW w:w="2200" w:type="dxa"/>
            <w:tcMar>
              <w:top w:w="20" w:type="dxa"/>
              <w:left w:w="20" w:type="dxa"/>
              <w:bottom w:w="20" w:type="dxa"/>
              <w:right w:w="20" w:type="dxa"/>
            </w:tcMar>
            <w:vAlign w:val="center"/>
            <w:hideMark/>
          </w:tcPr>
          <w:p w14:paraId="6D342202" w14:textId="77777777" w:rsidR="00226EA3" w:rsidRPr="00B91DC2" w:rsidRDefault="00226EA3" w:rsidP="009A0FA6">
            <w:pPr>
              <w:pStyle w:val="movimento2"/>
              <w:rPr>
                <w:color w:val="002060"/>
              </w:rPr>
            </w:pPr>
            <w:r w:rsidRPr="00B91DC2">
              <w:rPr>
                <w:color w:val="002060"/>
              </w:rPr>
              <w:t xml:space="preserve">(FUTSAL COMUNANZA A.S.D.) </w:t>
            </w:r>
          </w:p>
        </w:tc>
        <w:tc>
          <w:tcPr>
            <w:tcW w:w="800" w:type="dxa"/>
            <w:tcMar>
              <w:top w:w="20" w:type="dxa"/>
              <w:left w:w="20" w:type="dxa"/>
              <w:bottom w:w="20" w:type="dxa"/>
              <w:right w:w="20" w:type="dxa"/>
            </w:tcMar>
            <w:vAlign w:val="center"/>
            <w:hideMark/>
          </w:tcPr>
          <w:p w14:paraId="0409934D"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7E64AC16"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772AD441" w14:textId="77777777" w:rsidR="00226EA3" w:rsidRPr="00B91DC2" w:rsidRDefault="00226EA3" w:rsidP="009A0FA6">
            <w:pPr>
              <w:pStyle w:val="movimento2"/>
              <w:rPr>
                <w:color w:val="002060"/>
              </w:rPr>
            </w:pPr>
            <w:r w:rsidRPr="00B91DC2">
              <w:rPr>
                <w:color w:val="002060"/>
              </w:rPr>
              <w:t> </w:t>
            </w:r>
          </w:p>
        </w:tc>
      </w:tr>
    </w:tbl>
    <w:p w14:paraId="2DCF3E9B" w14:textId="77777777" w:rsidR="00226EA3" w:rsidRDefault="00226EA3" w:rsidP="00226EA3">
      <w:pPr>
        <w:pStyle w:val="breakline"/>
        <w:rPr>
          <w:color w:val="002060"/>
        </w:rPr>
      </w:pPr>
    </w:p>
    <w:p w14:paraId="02A18519" w14:textId="77777777" w:rsidR="00226EA3" w:rsidRPr="005D3C1E" w:rsidRDefault="00226EA3" w:rsidP="00226EA3">
      <w:pPr>
        <w:jc w:val="center"/>
        <w:rPr>
          <w:rFonts w:ascii="Arial" w:hAnsi="Arial" w:cs="Arial"/>
          <w:noProof/>
          <w:color w:val="002060"/>
          <w:sz w:val="22"/>
          <w:szCs w:val="22"/>
        </w:rPr>
      </w:pPr>
      <w:bookmarkStart w:id="16" w:name="_Hlk215749093"/>
      <w:r w:rsidRPr="005D3C1E">
        <w:rPr>
          <w:rFonts w:ascii="Arial" w:hAnsi="Arial" w:cs="Arial"/>
          <w:noProof/>
          <w:color w:val="002060"/>
          <w:sz w:val="22"/>
          <w:szCs w:val="22"/>
        </w:rPr>
        <w:t>F.to IL SEGRETARIO                                   F.to IL GIUDICE SPORTIVO</w:t>
      </w:r>
    </w:p>
    <w:p w14:paraId="097BB9D2" w14:textId="77777777" w:rsidR="00226EA3" w:rsidRDefault="00226EA3" w:rsidP="00226EA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bookmarkEnd w:id="16"/>
    <w:p w14:paraId="6A94676F" w14:textId="77777777" w:rsidR="00226EA3" w:rsidRPr="00B91DC2" w:rsidRDefault="00226EA3" w:rsidP="00226EA3">
      <w:pPr>
        <w:pStyle w:val="breakline"/>
        <w:rPr>
          <w:rFonts w:eastAsiaTheme="minorEastAsia"/>
          <w:color w:val="002060"/>
        </w:rPr>
      </w:pPr>
    </w:p>
    <w:p w14:paraId="5A50FC5B" w14:textId="77777777" w:rsidR="00226EA3" w:rsidRPr="00B91DC2" w:rsidRDefault="00226EA3" w:rsidP="00226EA3">
      <w:pPr>
        <w:pStyle w:val="breakline"/>
        <w:rPr>
          <w:rFonts w:eastAsiaTheme="minorEastAsia"/>
          <w:color w:val="002060"/>
        </w:rPr>
      </w:pPr>
    </w:p>
    <w:p w14:paraId="6FEE2751" w14:textId="77777777" w:rsidR="00226EA3" w:rsidRPr="00C26987" w:rsidRDefault="00226EA3" w:rsidP="00226EA3">
      <w:pPr>
        <w:pStyle w:val="titoloprinc0"/>
        <w:rPr>
          <w:color w:val="002060"/>
        </w:rPr>
      </w:pPr>
      <w:r w:rsidRPr="00C26987">
        <w:rPr>
          <w:color w:val="002060"/>
        </w:rPr>
        <w:t>CLASSIFICA</w:t>
      </w:r>
    </w:p>
    <w:p w14:paraId="1E673CB9" w14:textId="77777777" w:rsidR="00226EA3" w:rsidRPr="00C26987" w:rsidRDefault="00226EA3" w:rsidP="00226EA3">
      <w:pPr>
        <w:pStyle w:val="breakline"/>
        <w:rPr>
          <w:color w:val="002060"/>
        </w:rPr>
      </w:pPr>
    </w:p>
    <w:p w14:paraId="79914711" w14:textId="77777777" w:rsidR="00226EA3" w:rsidRPr="00C26987" w:rsidRDefault="00226EA3" w:rsidP="00226EA3">
      <w:pPr>
        <w:pStyle w:val="breakline"/>
        <w:rPr>
          <w:color w:val="002060"/>
        </w:rPr>
      </w:pPr>
    </w:p>
    <w:p w14:paraId="55604A6A" w14:textId="77777777" w:rsidR="00226EA3" w:rsidRPr="00C26987" w:rsidRDefault="00226EA3" w:rsidP="00226EA3">
      <w:pPr>
        <w:pStyle w:val="sottotitolocampionato10"/>
        <w:rPr>
          <w:color w:val="002060"/>
        </w:rPr>
      </w:pPr>
      <w:r w:rsidRPr="00C2698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6EA3" w:rsidRPr="00C26987" w14:paraId="6B8B157E" w14:textId="77777777" w:rsidTr="009A0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3AC6E" w14:textId="77777777" w:rsidR="00226EA3" w:rsidRPr="00C26987" w:rsidRDefault="00226EA3" w:rsidP="009A0FA6">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AF5B2" w14:textId="77777777" w:rsidR="00226EA3" w:rsidRPr="00C26987" w:rsidRDefault="00226EA3" w:rsidP="009A0FA6">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05932" w14:textId="77777777" w:rsidR="00226EA3" w:rsidRPr="00C26987" w:rsidRDefault="00226EA3" w:rsidP="009A0FA6">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AC175" w14:textId="77777777" w:rsidR="00226EA3" w:rsidRPr="00C26987" w:rsidRDefault="00226EA3" w:rsidP="009A0FA6">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C8DBB" w14:textId="77777777" w:rsidR="00226EA3" w:rsidRPr="00C26987" w:rsidRDefault="00226EA3" w:rsidP="009A0FA6">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60BCF" w14:textId="77777777" w:rsidR="00226EA3" w:rsidRPr="00C26987" w:rsidRDefault="00226EA3" w:rsidP="009A0FA6">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FEBFA" w14:textId="77777777" w:rsidR="00226EA3" w:rsidRPr="00C26987" w:rsidRDefault="00226EA3" w:rsidP="009A0FA6">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C9F40" w14:textId="77777777" w:rsidR="00226EA3" w:rsidRPr="00C26987" w:rsidRDefault="00226EA3" w:rsidP="009A0FA6">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63463" w14:textId="77777777" w:rsidR="00226EA3" w:rsidRPr="00C26987" w:rsidRDefault="00226EA3" w:rsidP="009A0FA6">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4A782" w14:textId="77777777" w:rsidR="00226EA3" w:rsidRPr="00C26987" w:rsidRDefault="00226EA3" w:rsidP="009A0FA6">
            <w:pPr>
              <w:pStyle w:val="headertabella0"/>
              <w:rPr>
                <w:color w:val="002060"/>
              </w:rPr>
            </w:pPr>
            <w:r w:rsidRPr="00C26987">
              <w:rPr>
                <w:color w:val="002060"/>
              </w:rPr>
              <w:t>PE</w:t>
            </w:r>
          </w:p>
        </w:tc>
      </w:tr>
      <w:tr w:rsidR="00226EA3" w:rsidRPr="00C26987" w14:paraId="530BBB64" w14:textId="77777777" w:rsidTr="009A0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C478DC" w14:textId="77777777" w:rsidR="00226EA3" w:rsidRPr="00C26987" w:rsidRDefault="00226EA3" w:rsidP="009A0FA6">
            <w:pPr>
              <w:pStyle w:val="rowtabella0"/>
              <w:rPr>
                <w:color w:val="002060"/>
              </w:rPr>
            </w:pPr>
            <w:r w:rsidRPr="00C2698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73F3"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1DED"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CF42"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FFBA"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59DD"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3E37" w14:textId="77777777" w:rsidR="00226EA3" w:rsidRPr="00C26987" w:rsidRDefault="00226EA3" w:rsidP="009A0FA6">
            <w:pPr>
              <w:pStyle w:val="rowtabella0"/>
              <w:jc w:val="center"/>
              <w:rPr>
                <w:color w:val="002060"/>
              </w:rPr>
            </w:pPr>
            <w:r w:rsidRPr="00C2698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9009"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6AC2"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64E0" w14:textId="77777777" w:rsidR="00226EA3" w:rsidRPr="00C26987" w:rsidRDefault="00226EA3" w:rsidP="009A0FA6">
            <w:pPr>
              <w:pStyle w:val="rowtabella0"/>
              <w:jc w:val="center"/>
              <w:rPr>
                <w:color w:val="002060"/>
              </w:rPr>
            </w:pPr>
            <w:r w:rsidRPr="00C26987">
              <w:rPr>
                <w:color w:val="002060"/>
              </w:rPr>
              <w:t>0</w:t>
            </w:r>
          </w:p>
        </w:tc>
      </w:tr>
      <w:tr w:rsidR="00226EA3" w:rsidRPr="00C26987" w14:paraId="4C94D50B"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0D940" w14:textId="77777777" w:rsidR="00226EA3" w:rsidRPr="00C26987" w:rsidRDefault="00226EA3" w:rsidP="009A0FA6">
            <w:pPr>
              <w:pStyle w:val="rowtabella0"/>
              <w:rPr>
                <w:color w:val="002060"/>
              </w:rPr>
            </w:pPr>
            <w:r w:rsidRPr="00C2698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31A1" w14:textId="77777777" w:rsidR="00226EA3" w:rsidRPr="00C26987" w:rsidRDefault="00226EA3" w:rsidP="009A0FA6">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F556"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A3DA"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DEA90"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86A1"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B30B" w14:textId="77777777" w:rsidR="00226EA3" w:rsidRPr="00C26987" w:rsidRDefault="00226EA3" w:rsidP="009A0FA6">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7DB1" w14:textId="77777777" w:rsidR="00226EA3" w:rsidRPr="00C26987" w:rsidRDefault="00226EA3" w:rsidP="009A0FA6">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E131" w14:textId="77777777" w:rsidR="00226EA3" w:rsidRPr="00C26987" w:rsidRDefault="00226EA3" w:rsidP="009A0FA6">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7F23D" w14:textId="77777777" w:rsidR="00226EA3" w:rsidRPr="00C26987" w:rsidRDefault="00226EA3" w:rsidP="009A0FA6">
            <w:pPr>
              <w:pStyle w:val="rowtabella0"/>
              <w:jc w:val="center"/>
              <w:rPr>
                <w:color w:val="002060"/>
              </w:rPr>
            </w:pPr>
            <w:r w:rsidRPr="00C26987">
              <w:rPr>
                <w:color w:val="002060"/>
              </w:rPr>
              <w:t>0</w:t>
            </w:r>
          </w:p>
        </w:tc>
      </w:tr>
      <w:tr w:rsidR="00226EA3" w:rsidRPr="00C26987" w14:paraId="658473C8"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DDA65" w14:textId="77777777" w:rsidR="00226EA3" w:rsidRPr="00C26987" w:rsidRDefault="00226EA3" w:rsidP="009A0FA6">
            <w:pPr>
              <w:pStyle w:val="rowtabella0"/>
              <w:rPr>
                <w:color w:val="002060"/>
                <w:lang w:val="es-ES"/>
              </w:rPr>
            </w:pPr>
            <w:r w:rsidRPr="00C26987">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0E8A"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804D"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DE59"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B4AE"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E4179"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634D" w14:textId="77777777" w:rsidR="00226EA3" w:rsidRPr="00C26987" w:rsidRDefault="00226EA3" w:rsidP="009A0FA6">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8381F" w14:textId="77777777" w:rsidR="00226EA3" w:rsidRPr="00C26987" w:rsidRDefault="00226EA3" w:rsidP="009A0FA6">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CB1D" w14:textId="77777777" w:rsidR="00226EA3" w:rsidRPr="00C26987" w:rsidRDefault="00226EA3" w:rsidP="009A0FA6">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E6CF" w14:textId="77777777" w:rsidR="00226EA3" w:rsidRPr="00C26987" w:rsidRDefault="00226EA3" w:rsidP="009A0FA6">
            <w:pPr>
              <w:pStyle w:val="rowtabella0"/>
              <w:jc w:val="center"/>
              <w:rPr>
                <w:color w:val="002060"/>
              </w:rPr>
            </w:pPr>
            <w:r w:rsidRPr="00C26987">
              <w:rPr>
                <w:color w:val="002060"/>
              </w:rPr>
              <w:t>0</w:t>
            </w:r>
          </w:p>
        </w:tc>
      </w:tr>
      <w:tr w:rsidR="00226EA3" w:rsidRPr="00C26987" w14:paraId="2BBECA5A"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A9EAB" w14:textId="77777777" w:rsidR="00226EA3" w:rsidRPr="00C26987" w:rsidRDefault="00226EA3" w:rsidP="009A0FA6">
            <w:pPr>
              <w:pStyle w:val="rowtabella0"/>
              <w:rPr>
                <w:color w:val="002060"/>
              </w:rPr>
            </w:pPr>
            <w:r w:rsidRPr="00C26987">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C5E3"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5F0B"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1113"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7C4D8"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5C20"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6004F" w14:textId="77777777" w:rsidR="00226EA3" w:rsidRPr="00C26987" w:rsidRDefault="00226EA3" w:rsidP="009A0FA6">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9185"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6559"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CC7D" w14:textId="77777777" w:rsidR="00226EA3" w:rsidRPr="00C26987" w:rsidRDefault="00226EA3" w:rsidP="009A0FA6">
            <w:pPr>
              <w:pStyle w:val="rowtabella0"/>
              <w:jc w:val="center"/>
              <w:rPr>
                <w:color w:val="002060"/>
              </w:rPr>
            </w:pPr>
            <w:r w:rsidRPr="00C26987">
              <w:rPr>
                <w:color w:val="002060"/>
              </w:rPr>
              <w:t>0</w:t>
            </w:r>
          </w:p>
        </w:tc>
      </w:tr>
      <w:tr w:rsidR="00226EA3" w:rsidRPr="00C26987" w14:paraId="528F5AE3"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5AA99" w14:textId="77777777" w:rsidR="00226EA3" w:rsidRPr="00C26987" w:rsidRDefault="00226EA3" w:rsidP="009A0FA6">
            <w:pPr>
              <w:pStyle w:val="rowtabella0"/>
              <w:rPr>
                <w:color w:val="002060"/>
              </w:rPr>
            </w:pPr>
            <w:r w:rsidRPr="00C26987">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E897F" w14:textId="77777777" w:rsidR="00226EA3" w:rsidRPr="00C26987" w:rsidRDefault="00226EA3" w:rsidP="009A0FA6">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A5C8"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9891"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9AE9"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CB3E"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C0E5" w14:textId="77777777" w:rsidR="00226EA3" w:rsidRPr="00C26987" w:rsidRDefault="00226EA3" w:rsidP="009A0FA6">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F3F3"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742F" w14:textId="77777777" w:rsidR="00226EA3" w:rsidRPr="00C26987" w:rsidRDefault="00226EA3" w:rsidP="009A0FA6">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B3726" w14:textId="77777777" w:rsidR="00226EA3" w:rsidRPr="00C26987" w:rsidRDefault="00226EA3" w:rsidP="009A0FA6">
            <w:pPr>
              <w:pStyle w:val="rowtabella0"/>
              <w:jc w:val="center"/>
              <w:rPr>
                <w:color w:val="002060"/>
              </w:rPr>
            </w:pPr>
            <w:r w:rsidRPr="00C26987">
              <w:rPr>
                <w:color w:val="002060"/>
              </w:rPr>
              <w:t>0</w:t>
            </w:r>
          </w:p>
        </w:tc>
      </w:tr>
      <w:tr w:rsidR="00226EA3" w:rsidRPr="00C26987" w14:paraId="7D104171"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E8523" w14:textId="77777777" w:rsidR="00226EA3" w:rsidRPr="00C26987" w:rsidRDefault="00226EA3" w:rsidP="009A0FA6">
            <w:pPr>
              <w:pStyle w:val="rowtabella0"/>
              <w:rPr>
                <w:color w:val="002060"/>
              </w:rPr>
            </w:pPr>
            <w:r w:rsidRPr="00C26987">
              <w:rPr>
                <w:color w:val="002060"/>
              </w:rPr>
              <w:t>A.S.D. CALCIO A 5 CORINALDO</w:t>
            </w:r>
            <w:r>
              <w:rPr>
                <w:color w:val="002060"/>
              </w:rPr>
              <w:t xml:space="preserve">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8547"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CE68"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4EE9"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2665"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E429"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A8EC" w14:textId="77777777" w:rsidR="00226EA3" w:rsidRPr="00C26987" w:rsidRDefault="00226EA3" w:rsidP="009A0FA6">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D5023"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80B08" w14:textId="77777777" w:rsidR="00226EA3" w:rsidRPr="00C26987" w:rsidRDefault="00226EA3" w:rsidP="009A0FA6">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1436" w14:textId="77777777" w:rsidR="00226EA3" w:rsidRPr="00C26987" w:rsidRDefault="00226EA3" w:rsidP="009A0FA6">
            <w:pPr>
              <w:pStyle w:val="rowtabella0"/>
              <w:jc w:val="center"/>
              <w:rPr>
                <w:color w:val="002060"/>
              </w:rPr>
            </w:pPr>
            <w:r w:rsidRPr="00C26987">
              <w:rPr>
                <w:color w:val="002060"/>
              </w:rPr>
              <w:t>0</w:t>
            </w:r>
          </w:p>
        </w:tc>
      </w:tr>
      <w:tr w:rsidR="00226EA3" w:rsidRPr="00C26987" w14:paraId="70DD4A9C"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B868E" w14:textId="77777777" w:rsidR="00226EA3" w:rsidRPr="00C26987" w:rsidRDefault="00226EA3" w:rsidP="009A0FA6">
            <w:pPr>
              <w:pStyle w:val="rowtabella0"/>
              <w:rPr>
                <w:color w:val="002060"/>
              </w:rPr>
            </w:pPr>
            <w:r w:rsidRPr="00C2698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F531" w14:textId="77777777" w:rsidR="00226EA3" w:rsidRPr="00C26987" w:rsidRDefault="00226EA3" w:rsidP="009A0FA6">
            <w:pPr>
              <w:pStyle w:val="rowtabella0"/>
              <w:jc w:val="center"/>
              <w:rPr>
                <w:color w:val="002060"/>
              </w:rPr>
            </w:pPr>
            <w:r w:rsidRPr="00C269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1929"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3B39"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2C0F7"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939A"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6CEA" w14:textId="77777777" w:rsidR="00226EA3" w:rsidRPr="00C26987" w:rsidRDefault="00226EA3" w:rsidP="009A0FA6">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70B0C"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FB47C"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CCD2" w14:textId="77777777" w:rsidR="00226EA3" w:rsidRPr="00C26987" w:rsidRDefault="00226EA3" w:rsidP="009A0FA6">
            <w:pPr>
              <w:pStyle w:val="rowtabella0"/>
              <w:jc w:val="center"/>
              <w:rPr>
                <w:color w:val="002060"/>
              </w:rPr>
            </w:pPr>
            <w:r w:rsidRPr="00C26987">
              <w:rPr>
                <w:color w:val="002060"/>
              </w:rPr>
              <w:t>0</w:t>
            </w:r>
          </w:p>
        </w:tc>
      </w:tr>
      <w:tr w:rsidR="00226EA3" w:rsidRPr="00C26987" w14:paraId="39B83CD1"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436F5" w14:textId="77777777" w:rsidR="00226EA3" w:rsidRPr="00C26987" w:rsidRDefault="00226EA3" w:rsidP="009A0FA6">
            <w:pPr>
              <w:pStyle w:val="rowtabella0"/>
              <w:rPr>
                <w:color w:val="002060"/>
              </w:rPr>
            </w:pPr>
            <w:r w:rsidRPr="00C2698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519D" w14:textId="77777777" w:rsidR="00226EA3" w:rsidRPr="00C26987" w:rsidRDefault="00226EA3" w:rsidP="009A0FA6">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AA35"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999C"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ADCC"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2076"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125EF"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1E36" w14:textId="77777777" w:rsidR="00226EA3" w:rsidRPr="00C26987" w:rsidRDefault="00226EA3" w:rsidP="009A0FA6">
            <w:pPr>
              <w:pStyle w:val="rowtabella0"/>
              <w:jc w:val="center"/>
              <w:rPr>
                <w:color w:val="002060"/>
              </w:rPr>
            </w:pPr>
            <w:r w:rsidRPr="00C269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D608"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D7A1" w14:textId="77777777" w:rsidR="00226EA3" w:rsidRPr="00C26987" w:rsidRDefault="00226EA3" w:rsidP="009A0FA6">
            <w:pPr>
              <w:pStyle w:val="rowtabella0"/>
              <w:jc w:val="center"/>
              <w:rPr>
                <w:color w:val="002060"/>
              </w:rPr>
            </w:pPr>
            <w:r w:rsidRPr="00C26987">
              <w:rPr>
                <w:color w:val="002060"/>
              </w:rPr>
              <w:t>0</w:t>
            </w:r>
          </w:p>
        </w:tc>
      </w:tr>
      <w:tr w:rsidR="00226EA3" w:rsidRPr="00C26987" w14:paraId="6D28E87A"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1E52E" w14:textId="77777777" w:rsidR="00226EA3" w:rsidRPr="00C26987" w:rsidRDefault="00226EA3" w:rsidP="009A0FA6">
            <w:pPr>
              <w:pStyle w:val="rowtabella0"/>
              <w:rPr>
                <w:color w:val="002060"/>
              </w:rPr>
            </w:pPr>
            <w:r w:rsidRPr="00C26987">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0BF3"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13507"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3FE3"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BA222"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D4CE"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D699"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9DC5"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87E0"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7937" w14:textId="77777777" w:rsidR="00226EA3" w:rsidRPr="00C26987" w:rsidRDefault="00226EA3" w:rsidP="009A0FA6">
            <w:pPr>
              <w:pStyle w:val="rowtabella0"/>
              <w:jc w:val="center"/>
              <w:rPr>
                <w:color w:val="002060"/>
              </w:rPr>
            </w:pPr>
            <w:r w:rsidRPr="00C26987">
              <w:rPr>
                <w:color w:val="002060"/>
              </w:rPr>
              <w:t>0</w:t>
            </w:r>
          </w:p>
        </w:tc>
      </w:tr>
      <w:tr w:rsidR="00226EA3" w:rsidRPr="00C26987" w14:paraId="124F588C"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B84AF" w14:textId="77777777" w:rsidR="00226EA3" w:rsidRPr="00C26987" w:rsidRDefault="00226EA3" w:rsidP="009A0FA6">
            <w:pPr>
              <w:pStyle w:val="rowtabella0"/>
              <w:rPr>
                <w:color w:val="002060"/>
              </w:rPr>
            </w:pPr>
            <w:r w:rsidRPr="00C26987">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E0ADD"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793B"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A812"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99FF"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AB537"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6AFE9"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4892" w14:textId="77777777" w:rsidR="00226EA3" w:rsidRPr="00C26987" w:rsidRDefault="00226EA3" w:rsidP="009A0FA6">
            <w:pPr>
              <w:pStyle w:val="rowtabella0"/>
              <w:jc w:val="center"/>
              <w:rPr>
                <w:color w:val="002060"/>
              </w:rPr>
            </w:pPr>
            <w:r w:rsidRPr="00C2698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7FB75" w14:textId="77777777" w:rsidR="00226EA3" w:rsidRPr="00C26987" w:rsidRDefault="00226EA3" w:rsidP="009A0FA6">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7911" w14:textId="77777777" w:rsidR="00226EA3" w:rsidRPr="00C26987" w:rsidRDefault="00226EA3" w:rsidP="009A0FA6">
            <w:pPr>
              <w:pStyle w:val="rowtabella0"/>
              <w:jc w:val="center"/>
              <w:rPr>
                <w:color w:val="002060"/>
              </w:rPr>
            </w:pPr>
            <w:r w:rsidRPr="00C26987">
              <w:rPr>
                <w:color w:val="002060"/>
              </w:rPr>
              <w:t>0</w:t>
            </w:r>
          </w:p>
        </w:tc>
      </w:tr>
      <w:tr w:rsidR="00226EA3" w:rsidRPr="00C26987" w14:paraId="7165CBC4"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49E65" w14:textId="77777777" w:rsidR="00226EA3" w:rsidRPr="00C26987" w:rsidRDefault="00226EA3" w:rsidP="009A0FA6">
            <w:pPr>
              <w:pStyle w:val="rowtabella0"/>
              <w:rPr>
                <w:color w:val="002060"/>
              </w:rPr>
            </w:pPr>
            <w:r w:rsidRPr="00C2698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50A0"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CBFC"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75C9"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87F2"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2649"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6A0E"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6304" w14:textId="77777777" w:rsidR="00226EA3" w:rsidRPr="00C26987" w:rsidRDefault="00226EA3" w:rsidP="009A0FA6">
            <w:pPr>
              <w:pStyle w:val="rowtabella0"/>
              <w:jc w:val="center"/>
              <w:rPr>
                <w:color w:val="002060"/>
              </w:rPr>
            </w:pPr>
            <w:r w:rsidRPr="00C2698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78AE" w14:textId="77777777" w:rsidR="00226EA3" w:rsidRPr="00C26987" w:rsidRDefault="00226EA3" w:rsidP="009A0FA6">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27817" w14:textId="77777777" w:rsidR="00226EA3" w:rsidRPr="00C26987" w:rsidRDefault="00226EA3" w:rsidP="009A0FA6">
            <w:pPr>
              <w:pStyle w:val="rowtabella0"/>
              <w:jc w:val="center"/>
              <w:rPr>
                <w:color w:val="002060"/>
              </w:rPr>
            </w:pPr>
            <w:r w:rsidRPr="00C26987">
              <w:rPr>
                <w:color w:val="002060"/>
              </w:rPr>
              <w:t>0</w:t>
            </w:r>
          </w:p>
        </w:tc>
      </w:tr>
      <w:tr w:rsidR="00226EA3" w:rsidRPr="00C26987" w14:paraId="697E5738" w14:textId="77777777" w:rsidTr="009A0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470DFE" w14:textId="77777777" w:rsidR="00226EA3" w:rsidRPr="00C26987" w:rsidRDefault="00226EA3" w:rsidP="009A0FA6">
            <w:pPr>
              <w:pStyle w:val="rowtabella0"/>
              <w:rPr>
                <w:color w:val="002060"/>
              </w:rPr>
            </w:pPr>
            <w:r w:rsidRPr="00C2698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0C9C6"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99E79"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773B"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7BBCB"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3EC7"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11E94" w14:textId="77777777" w:rsidR="00226EA3" w:rsidRPr="00C26987" w:rsidRDefault="00226EA3" w:rsidP="009A0FA6">
            <w:pPr>
              <w:pStyle w:val="rowtabella0"/>
              <w:jc w:val="center"/>
              <w:rPr>
                <w:color w:val="002060"/>
              </w:rPr>
            </w:pPr>
            <w:r w:rsidRPr="00C269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D5C8" w14:textId="77777777" w:rsidR="00226EA3" w:rsidRPr="00C26987" w:rsidRDefault="00226EA3" w:rsidP="009A0FA6">
            <w:pPr>
              <w:pStyle w:val="rowtabella0"/>
              <w:jc w:val="center"/>
              <w:rPr>
                <w:color w:val="002060"/>
              </w:rPr>
            </w:pPr>
            <w:r w:rsidRPr="00C2698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0E1A" w14:textId="77777777" w:rsidR="00226EA3" w:rsidRPr="00C26987" w:rsidRDefault="00226EA3" w:rsidP="009A0FA6">
            <w:pPr>
              <w:pStyle w:val="rowtabella0"/>
              <w:jc w:val="center"/>
              <w:rPr>
                <w:color w:val="002060"/>
              </w:rPr>
            </w:pPr>
            <w:r w:rsidRPr="00C2698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0157" w14:textId="77777777" w:rsidR="00226EA3" w:rsidRPr="00C26987" w:rsidRDefault="00226EA3" w:rsidP="009A0FA6">
            <w:pPr>
              <w:pStyle w:val="rowtabella0"/>
              <w:jc w:val="center"/>
              <w:rPr>
                <w:color w:val="002060"/>
              </w:rPr>
            </w:pPr>
            <w:r w:rsidRPr="00C26987">
              <w:rPr>
                <w:color w:val="002060"/>
              </w:rPr>
              <w:t>0</w:t>
            </w:r>
          </w:p>
        </w:tc>
      </w:tr>
    </w:tbl>
    <w:p w14:paraId="2EE4FFC6" w14:textId="77777777" w:rsidR="00226EA3" w:rsidRPr="00C26987" w:rsidRDefault="00226EA3" w:rsidP="00226EA3">
      <w:pPr>
        <w:pStyle w:val="breakline"/>
        <w:rPr>
          <w:rFonts w:eastAsiaTheme="minorEastAsia"/>
          <w:color w:val="002060"/>
        </w:rPr>
      </w:pPr>
    </w:p>
    <w:p w14:paraId="22350F25" w14:textId="77777777" w:rsidR="00226EA3" w:rsidRPr="00C26987" w:rsidRDefault="00226EA3" w:rsidP="00226EA3">
      <w:pPr>
        <w:pStyle w:val="breakline"/>
        <w:rPr>
          <w:color w:val="002060"/>
        </w:rPr>
      </w:pPr>
    </w:p>
    <w:p w14:paraId="6892CB77" w14:textId="77777777" w:rsidR="00226EA3" w:rsidRPr="00C26987" w:rsidRDefault="00226EA3" w:rsidP="00226EA3">
      <w:pPr>
        <w:pStyle w:val="sottotitolocampionato10"/>
        <w:rPr>
          <w:color w:val="002060"/>
        </w:rPr>
      </w:pPr>
      <w:r w:rsidRPr="00C2698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6EA3" w:rsidRPr="00C26987" w14:paraId="30FD60CC" w14:textId="77777777" w:rsidTr="009A0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489F1" w14:textId="77777777" w:rsidR="00226EA3" w:rsidRPr="00C26987" w:rsidRDefault="00226EA3" w:rsidP="009A0FA6">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CCA19" w14:textId="77777777" w:rsidR="00226EA3" w:rsidRPr="00C26987" w:rsidRDefault="00226EA3" w:rsidP="009A0FA6">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22256" w14:textId="77777777" w:rsidR="00226EA3" w:rsidRPr="00C26987" w:rsidRDefault="00226EA3" w:rsidP="009A0FA6">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BFD75" w14:textId="77777777" w:rsidR="00226EA3" w:rsidRPr="00C26987" w:rsidRDefault="00226EA3" w:rsidP="009A0FA6">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73E87" w14:textId="77777777" w:rsidR="00226EA3" w:rsidRPr="00C26987" w:rsidRDefault="00226EA3" w:rsidP="009A0FA6">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6B6C2" w14:textId="77777777" w:rsidR="00226EA3" w:rsidRPr="00C26987" w:rsidRDefault="00226EA3" w:rsidP="009A0FA6">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DF1BD" w14:textId="77777777" w:rsidR="00226EA3" w:rsidRPr="00C26987" w:rsidRDefault="00226EA3" w:rsidP="009A0FA6">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FC184" w14:textId="77777777" w:rsidR="00226EA3" w:rsidRPr="00C26987" w:rsidRDefault="00226EA3" w:rsidP="009A0FA6">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FC756" w14:textId="77777777" w:rsidR="00226EA3" w:rsidRPr="00C26987" w:rsidRDefault="00226EA3" w:rsidP="009A0FA6">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EF4AC" w14:textId="77777777" w:rsidR="00226EA3" w:rsidRPr="00C26987" w:rsidRDefault="00226EA3" w:rsidP="009A0FA6">
            <w:pPr>
              <w:pStyle w:val="headertabella0"/>
              <w:rPr>
                <w:color w:val="002060"/>
              </w:rPr>
            </w:pPr>
            <w:r w:rsidRPr="00C26987">
              <w:rPr>
                <w:color w:val="002060"/>
              </w:rPr>
              <w:t>PE</w:t>
            </w:r>
          </w:p>
        </w:tc>
      </w:tr>
      <w:tr w:rsidR="00226EA3" w:rsidRPr="00C26987" w14:paraId="787C60E8" w14:textId="77777777" w:rsidTr="009A0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7744AF" w14:textId="77777777" w:rsidR="00226EA3" w:rsidRPr="00C26987" w:rsidRDefault="00226EA3" w:rsidP="009A0FA6">
            <w:pPr>
              <w:pStyle w:val="rowtabella0"/>
              <w:rPr>
                <w:color w:val="002060"/>
              </w:rPr>
            </w:pPr>
            <w:r w:rsidRPr="00C2698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A77F" w14:textId="77777777" w:rsidR="00226EA3" w:rsidRPr="00C26987" w:rsidRDefault="00226EA3" w:rsidP="009A0FA6">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7646"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2BAD"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7A4B"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5F0C"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13FE" w14:textId="77777777" w:rsidR="00226EA3" w:rsidRPr="00C26987" w:rsidRDefault="00226EA3" w:rsidP="009A0FA6">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DFCC" w14:textId="77777777" w:rsidR="00226EA3" w:rsidRPr="00C26987" w:rsidRDefault="00226EA3" w:rsidP="009A0FA6">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7DDC"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F3836" w14:textId="77777777" w:rsidR="00226EA3" w:rsidRPr="00C26987" w:rsidRDefault="00226EA3" w:rsidP="009A0FA6">
            <w:pPr>
              <w:pStyle w:val="rowtabella0"/>
              <w:jc w:val="center"/>
              <w:rPr>
                <w:color w:val="002060"/>
              </w:rPr>
            </w:pPr>
            <w:r w:rsidRPr="00C26987">
              <w:rPr>
                <w:color w:val="002060"/>
              </w:rPr>
              <w:t>0</w:t>
            </w:r>
          </w:p>
        </w:tc>
      </w:tr>
      <w:tr w:rsidR="00226EA3" w:rsidRPr="00C26987" w14:paraId="3E6A490B"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E96B2" w14:textId="77777777" w:rsidR="00226EA3" w:rsidRPr="00C26987" w:rsidRDefault="00226EA3" w:rsidP="009A0FA6">
            <w:pPr>
              <w:pStyle w:val="rowtabella0"/>
              <w:rPr>
                <w:color w:val="002060"/>
                <w:lang w:val="es-ES"/>
              </w:rPr>
            </w:pPr>
            <w:r w:rsidRPr="00C26987">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81298" w14:textId="77777777" w:rsidR="00226EA3" w:rsidRPr="00C26987" w:rsidRDefault="00226EA3" w:rsidP="009A0FA6">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0238"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169A"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003D"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0C62"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DFED8" w14:textId="77777777" w:rsidR="00226EA3" w:rsidRPr="00C26987" w:rsidRDefault="00226EA3" w:rsidP="009A0FA6">
            <w:pPr>
              <w:pStyle w:val="rowtabella0"/>
              <w:jc w:val="center"/>
              <w:rPr>
                <w:color w:val="002060"/>
              </w:rPr>
            </w:pPr>
            <w:r w:rsidRPr="00C269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65E2" w14:textId="77777777" w:rsidR="00226EA3" w:rsidRPr="00C26987" w:rsidRDefault="00226EA3" w:rsidP="009A0FA6">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F5888"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4338C" w14:textId="77777777" w:rsidR="00226EA3" w:rsidRPr="00C26987" w:rsidRDefault="00226EA3" w:rsidP="009A0FA6">
            <w:pPr>
              <w:pStyle w:val="rowtabella0"/>
              <w:jc w:val="center"/>
              <w:rPr>
                <w:color w:val="002060"/>
              </w:rPr>
            </w:pPr>
            <w:r w:rsidRPr="00C26987">
              <w:rPr>
                <w:color w:val="002060"/>
              </w:rPr>
              <w:t>0</w:t>
            </w:r>
          </w:p>
        </w:tc>
      </w:tr>
      <w:tr w:rsidR="00226EA3" w:rsidRPr="00C26987" w14:paraId="04E0D53A"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0F3E8" w14:textId="77777777" w:rsidR="00226EA3" w:rsidRPr="00C26987" w:rsidRDefault="00226EA3" w:rsidP="009A0FA6">
            <w:pPr>
              <w:pStyle w:val="rowtabella0"/>
              <w:rPr>
                <w:color w:val="002060"/>
              </w:rPr>
            </w:pPr>
            <w:r w:rsidRPr="00C2698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9B4A5" w14:textId="77777777" w:rsidR="00226EA3" w:rsidRPr="00C26987" w:rsidRDefault="00226EA3" w:rsidP="009A0FA6">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DB9B"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B5F5"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D3A05"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78644"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BE3C" w14:textId="77777777" w:rsidR="00226EA3" w:rsidRPr="00C26987" w:rsidRDefault="00226EA3" w:rsidP="009A0FA6">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F457"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80B3" w14:textId="77777777" w:rsidR="00226EA3" w:rsidRPr="00C26987" w:rsidRDefault="00226EA3" w:rsidP="009A0FA6">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3DBA" w14:textId="77777777" w:rsidR="00226EA3" w:rsidRPr="00C26987" w:rsidRDefault="00226EA3" w:rsidP="009A0FA6">
            <w:pPr>
              <w:pStyle w:val="rowtabella0"/>
              <w:jc w:val="center"/>
              <w:rPr>
                <w:color w:val="002060"/>
              </w:rPr>
            </w:pPr>
            <w:r w:rsidRPr="00C26987">
              <w:rPr>
                <w:color w:val="002060"/>
              </w:rPr>
              <w:t>0</w:t>
            </w:r>
          </w:p>
        </w:tc>
      </w:tr>
      <w:tr w:rsidR="00226EA3" w:rsidRPr="00C26987" w14:paraId="41569F6E"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60BE94" w14:textId="77777777" w:rsidR="00226EA3" w:rsidRPr="00C26987" w:rsidRDefault="00226EA3" w:rsidP="009A0FA6">
            <w:pPr>
              <w:pStyle w:val="rowtabella0"/>
              <w:rPr>
                <w:color w:val="002060"/>
              </w:rPr>
            </w:pPr>
            <w:r w:rsidRPr="00C26987">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098F" w14:textId="77777777" w:rsidR="00226EA3" w:rsidRPr="00C26987" w:rsidRDefault="00226EA3" w:rsidP="009A0FA6">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78BF6"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547A"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ACAD"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5952"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448E" w14:textId="77777777" w:rsidR="00226EA3" w:rsidRPr="00C26987" w:rsidRDefault="00226EA3" w:rsidP="009A0FA6">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C40A"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A646"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A1F8" w14:textId="77777777" w:rsidR="00226EA3" w:rsidRPr="00C26987" w:rsidRDefault="00226EA3" w:rsidP="009A0FA6">
            <w:pPr>
              <w:pStyle w:val="rowtabella0"/>
              <w:jc w:val="center"/>
              <w:rPr>
                <w:color w:val="002060"/>
              </w:rPr>
            </w:pPr>
            <w:r w:rsidRPr="00C26987">
              <w:rPr>
                <w:color w:val="002060"/>
              </w:rPr>
              <w:t>0</w:t>
            </w:r>
          </w:p>
        </w:tc>
      </w:tr>
      <w:tr w:rsidR="00226EA3" w:rsidRPr="00C26987" w14:paraId="6A811C1E"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F0DDD" w14:textId="77777777" w:rsidR="00226EA3" w:rsidRPr="00C26987" w:rsidRDefault="00226EA3" w:rsidP="009A0FA6">
            <w:pPr>
              <w:pStyle w:val="rowtabella0"/>
              <w:rPr>
                <w:color w:val="002060"/>
              </w:rPr>
            </w:pPr>
            <w:r w:rsidRPr="00C26987">
              <w:rPr>
                <w:color w:val="002060"/>
              </w:rPr>
              <w:t>A.S.D. CHIARAVALLE FUTSAL</w:t>
            </w:r>
            <w:r>
              <w:rPr>
                <w:color w:val="002060"/>
              </w:rPr>
              <w:t xml:space="preserve">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9507"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FACB"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2200"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3530"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4E72"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6DB6" w14:textId="77777777" w:rsidR="00226EA3" w:rsidRPr="00C26987" w:rsidRDefault="00226EA3" w:rsidP="009A0FA6">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DA87"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26CF"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4D520" w14:textId="77777777" w:rsidR="00226EA3" w:rsidRPr="00C26987" w:rsidRDefault="00226EA3" w:rsidP="009A0FA6">
            <w:pPr>
              <w:pStyle w:val="rowtabella0"/>
              <w:jc w:val="center"/>
              <w:rPr>
                <w:color w:val="002060"/>
              </w:rPr>
            </w:pPr>
            <w:r w:rsidRPr="00C26987">
              <w:rPr>
                <w:color w:val="002060"/>
              </w:rPr>
              <w:t>0</w:t>
            </w:r>
          </w:p>
        </w:tc>
      </w:tr>
      <w:tr w:rsidR="00226EA3" w:rsidRPr="00C26987" w14:paraId="3359DF15"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08F86" w14:textId="77777777" w:rsidR="00226EA3" w:rsidRPr="00C26987" w:rsidRDefault="00226EA3" w:rsidP="009A0FA6">
            <w:pPr>
              <w:pStyle w:val="rowtabella0"/>
              <w:rPr>
                <w:color w:val="002060"/>
              </w:rPr>
            </w:pPr>
            <w:r w:rsidRPr="00C2698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05B5" w14:textId="77777777" w:rsidR="00226EA3" w:rsidRPr="00C26987" w:rsidRDefault="00226EA3" w:rsidP="009A0FA6">
            <w:pPr>
              <w:pStyle w:val="rowtabella0"/>
              <w:jc w:val="center"/>
              <w:rPr>
                <w:color w:val="002060"/>
              </w:rPr>
            </w:pPr>
            <w:r w:rsidRPr="00C2698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DEAC"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583C"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B0EA"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E6EA"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53AE" w14:textId="77777777" w:rsidR="00226EA3" w:rsidRPr="00C26987" w:rsidRDefault="00226EA3" w:rsidP="009A0FA6">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2EA7"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7AA2"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7B02" w14:textId="77777777" w:rsidR="00226EA3" w:rsidRPr="00C26987" w:rsidRDefault="00226EA3" w:rsidP="009A0FA6">
            <w:pPr>
              <w:pStyle w:val="rowtabella0"/>
              <w:jc w:val="center"/>
              <w:rPr>
                <w:color w:val="002060"/>
              </w:rPr>
            </w:pPr>
            <w:r w:rsidRPr="00C26987">
              <w:rPr>
                <w:color w:val="002060"/>
              </w:rPr>
              <w:t>0</w:t>
            </w:r>
          </w:p>
        </w:tc>
      </w:tr>
      <w:tr w:rsidR="00226EA3" w:rsidRPr="00C26987" w14:paraId="45E0DBC8"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FFCED" w14:textId="77777777" w:rsidR="00226EA3" w:rsidRPr="00C26987" w:rsidRDefault="00226EA3" w:rsidP="009A0FA6">
            <w:pPr>
              <w:pStyle w:val="rowtabella0"/>
              <w:rPr>
                <w:color w:val="002060"/>
              </w:rPr>
            </w:pPr>
            <w:r w:rsidRPr="00C2698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D0D6"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792E"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D8F1"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5983"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C6C3"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0E50"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0D58" w14:textId="77777777" w:rsidR="00226EA3" w:rsidRPr="00C26987" w:rsidRDefault="00226EA3" w:rsidP="009A0FA6">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D398"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33FB" w14:textId="77777777" w:rsidR="00226EA3" w:rsidRPr="00C26987" w:rsidRDefault="00226EA3" w:rsidP="009A0FA6">
            <w:pPr>
              <w:pStyle w:val="rowtabella0"/>
              <w:jc w:val="center"/>
              <w:rPr>
                <w:color w:val="002060"/>
              </w:rPr>
            </w:pPr>
            <w:r w:rsidRPr="00C26987">
              <w:rPr>
                <w:color w:val="002060"/>
              </w:rPr>
              <w:t>0</w:t>
            </w:r>
          </w:p>
        </w:tc>
      </w:tr>
      <w:tr w:rsidR="00226EA3" w:rsidRPr="00C26987" w14:paraId="552A0602"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C58F4" w14:textId="77777777" w:rsidR="00226EA3" w:rsidRPr="00C26987" w:rsidRDefault="00226EA3" w:rsidP="009A0FA6">
            <w:pPr>
              <w:pStyle w:val="rowtabella0"/>
              <w:rPr>
                <w:color w:val="002060"/>
              </w:rPr>
            </w:pPr>
            <w:r w:rsidRPr="00C26987">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D658E"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B50E"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7A3F7"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1851"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B03E"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2C09" w14:textId="77777777" w:rsidR="00226EA3" w:rsidRPr="00C26987" w:rsidRDefault="00226EA3" w:rsidP="009A0FA6">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5C97" w14:textId="77777777" w:rsidR="00226EA3" w:rsidRPr="00C26987" w:rsidRDefault="00226EA3" w:rsidP="009A0FA6">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E87F"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093C" w14:textId="77777777" w:rsidR="00226EA3" w:rsidRPr="00C26987" w:rsidRDefault="00226EA3" w:rsidP="009A0FA6">
            <w:pPr>
              <w:pStyle w:val="rowtabella0"/>
              <w:jc w:val="center"/>
              <w:rPr>
                <w:color w:val="002060"/>
              </w:rPr>
            </w:pPr>
            <w:r w:rsidRPr="00C26987">
              <w:rPr>
                <w:color w:val="002060"/>
              </w:rPr>
              <w:t>0</w:t>
            </w:r>
          </w:p>
        </w:tc>
      </w:tr>
      <w:tr w:rsidR="00226EA3" w:rsidRPr="00C26987" w14:paraId="1ADB722C"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551F1" w14:textId="77777777" w:rsidR="00226EA3" w:rsidRPr="00C26987" w:rsidRDefault="00226EA3" w:rsidP="009A0FA6">
            <w:pPr>
              <w:pStyle w:val="rowtabella0"/>
              <w:rPr>
                <w:color w:val="002060"/>
              </w:rPr>
            </w:pPr>
            <w:r w:rsidRPr="00C2698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74E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858C"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3355"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3E2A"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89584"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D500" w14:textId="77777777" w:rsidR="00226EA3" w:rsidRPr="00C26987" w:rsidRDefault="00226EA3" w:rsidP="009A0FA6">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37FD" w14:textId="77777777" w:rsidR="00226EA3" w:rsidRPr="00C26987" w:rsidRDefault="00226EA3" w:rsidP="009A0FA6">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E0B0"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CC2D7" w14:textId="77777777" w:rsidR="00226EA3" w:rsidRPr="00C26987" w:rsidRDefault="00226EA3" w:rsidP="009A0FA6">
            <w:pPr>
              <w:pStyle w:val="rowtabella0"/>
              <w:jc w:val="center"/>
              <w:rPr>
                <w:color w:val="002060"/>
              </w:rPr>
            </w:pPr>
            <w:r w:rsidRPr="00C26987">
              <w:rPr>
                <w:color w:val="002060"/>
              </w:rPr>
              <w:t>0</w:t>
            </w:r>
          </w:p>
        </w:tc>
      </w:tr>
      <w:tr w:rsidR="00226EA3" w:rsidRPr="00C26987" w14:paraId="47CF30E8"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7C112" w14:textId="77777777" w:rsidR="00226EA3" w:rsidRPr="00C26987" w:rsidRDefault="00226EA3" w:rsidP="009A0FA6">
            <w:pPr>
              <w:pStyle w:val="rowtabella0"/>
              <w:rPr>
                <w:color w:val="002060"/>
              </w:rPr>
            </w:pPr>
            <w:r w:rsidRPr="00C26987">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CD7E"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41A7"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6648"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9DFE"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2D7D7"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F2048"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4772" w14:textId="77777777" w:rsidR="00226EA3" w:rsidRPr="00C26987" w:rsidRDefault="00226EA3" w:rsidP="009A0FA6">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F995D"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3A0E" w14:textId="77777777" w:rsidR="00226EA3" w:rsidRPr="00C26987" w:rsidRDefault="00226EA3" w:rsidP="009A0FA6">
            <w:pPr>
              <w:pStyle w:val="rowtabella0"/>
              <w:jc w:val="center"/>
              <w:rPr>
                <w:color w:val="002060"/>
              </w:rPr>
            </w:pPr>
            <w:r w:rsidRPr="00C26987">
              <w:rPr>
                <w:color w:val="002060"/>
              </w:rPr>
              <w:t>0</w:t>
            </w:r>
          </w:p>
        </w:tc>
      </w:tr>
      <w:tr w:rsidR="00226EA3" w:rsidRPr="00C26987" w14:paraId="176C0374"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41E01" w14:textId="77777777" w:rsidR="00226EA3" w:rsidRPr="00C26987" w:rsidRDefault="00226EA3" w:rsidP="009A0FA6">
            <w:pPr>
              <w:pStyle w:val="rowtabella0"/>
              <w:rPr>
                <w:color w:val="002060"/>
              </w:rPr>
            </w:pPr>
            <w:r w:rsidRPr="00C26987">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F184"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373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E4F0"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7D04"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D447"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68C2"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A076" w14:textId="77777777" w:rsidR="00226EA3" w:rsidRPr="00C26987" w:rsidRDefault="00226EA3" w:rsidP="009A0FA6">
            <w:pPr>
              <w:pStyle w:val="rowtabella0"/>
              <w:jc w:val="center"/>
              <w:rPr>
                <w:color w:val="002060"/>
              </w:rPr>
            </w:pPr>
            <w:r w:rsidRPr="00C2698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9B5F"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5072" w14:textId="77777777" w:rsidR="00226EA3" w:rsidRPr="00C26987" w:rsidRDefault="00226EA3" w:rsidP="009A0FA6">
            <w:pPr>
              <w:pStyle w:val="rowtabella0"/>
              <w:jc w:val="center"/>
              <w:rPr>
                <w:color w:val="002060"/>
              </w:rPr>
            </w:pPr>
            <w:r w:rsidRPr="00C26987">
              <w:rPr>
                <w:color w:val="002060"/>
              </w:rPr>
              <w:t>0</w:t>
            </w:r>
          </w:p>
        </w:tc>
      </w:tr>
      <w:tr w:rsidR="00226EA3" w:rsidRPr="00C26987" w14:paraId="57BE4496" w14:textId="77777777" w:rsidTr="009A0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CD2B0B" w14:textId="77777777" w:rsidR="00226EA3" w:rsidRPr="00C26987" w:rsidRDefault="00226EA3" w:rsidP="009A0FA6">
            <w:pPr>
              <w:pStyle w:val="rowtabella0"/>
              <w:rPr>
                <w:color w:val="002060"/>
              </w:rPr>
            </w:pPr>
            <w:r w:rsidRPr="00C26987">
              <w:rPr>
                <w:color w:val="002060"/>
              </w:rPr>
              <w:t xml:space="preserve">A.S.D. </w:t>
            </w:r>
            <w:proofErr w:type="gramStart"/>
            <w:r w:rsidRPr="00C26987">
              <w:rPr>
                <w:color w:val="002060"/>
              </w:rPr>
              <w:t>CITTA</w:t>
            </w:r>
            <w:proofErr w:type="gramEnd"/>
            <w:r w:rsidRPr="00C26987">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91DC9"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8B39"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F66E"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A2F1"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CE3F"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006F"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068FB" w14:textId="77777777" w:rsidR="00226EA3" w:rsidRPr="00C26987" w:rsidRDefault="00226EA3" w:rsidP="009A0FA6">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84A09" w14:textId="77777777" w:rsidR="00226EA3" w:rsidRPr="00C26987" w:rsidRDefault="00226EA3" w:rsidP="009A0FA6">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27D8" w14:textId="77777777" w:rsidR="00226EA3" w:rsidRPr="00C26987" w:rsidRDefault="00226EA3" w:rsidP="009A0FA6">
            <w:pPr>
              <w:pStyle w:val="rowtabella0"/>
              <w:jc w:val="center"/>
              <w:rPr>
                <w:color w:val="002060"/>
              </w:rPr>
            </w:pPr>
            <w:r w:rsidRPr="00C26987">
              <w:rPr>
                <w:color w:val="002060"/>
              </w:rPr>
              <w:t>1</w:t>
            </w:r>
          </w:p>
        </w:tc>
      </w:tr>
    </w:tbl>
    <w:p w14:paraId="395A1465" w14:textId="77777777" w:rsidR="00226EA3" w:rsidRPr="00C26987" w:rsidRDefault="00226EA3" w:rsidP="00226EA3">
      <w:pPr>
        <w:pStyle w:val="breakline"/>
        <w:rPr>
          <w:rFonts w:eastAsiaTheme="minorEastAsia"/>
          <w:color w:val="002060"/>
        </w:rPr>
      </w:pPr>
    </w:p>
    <w:p w14:paraId="4FCD41BB" w14:textId="77777777" w:rsidR="00226EA3" w:rsidRPr="00C26987" w:rsidRDefault="00226EA3" w:rsidP="00226EA3">
      <w:pPr>
        <w:pStyle w:val="breakline"/>
        <w:rPr>
          <w:color w:val="002060"/>
        </w:rPr>
      </w:pPr>
    </w:p>
    <w:p w14:paraId="105F7103" w14:textId="77777777" w:rsidR="00226EA3" w:rsidRPr="00C26987" w:rsidRDefault="00226EA3" w:rsidP="00226EA3">
      <w:pPr>
        <w:pStyle w:val="sottotitolocampionato10"/>
        <w:rPr>
          <w:color w:val="002060"/>
        </w:rPr>
      </w:pPr>
      <w:r w:rsidRPr="00C2698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6EA3" w:rsidRPr="00C26987" w14:paraId="30D45F5C" w14:textId="77777777" w:rsidTr="009A0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F3DE8" w14:textId="77777777" w:rsidR="00226EA3" w:rsidRPr="00C26987" w:rsidRDefault="00226EA3" w:rsidP="009A0FA6">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6C181" w14:textId="77777777" w:rsidR="00226EA3" w:rsidRPr="00C26987" w:rsidRDefault="00226EA3" w:rsidP="009A0FA6">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A2BA2" w14:textId="77777777" w:rsidR="00226EA3" w:rsidRPr="00C26987" w:rsidRDefault="00226EA3" w:rsidP="009A0FA6">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8C169" w14:textId="77777777" w:rsidR="00226EA3" w:rsidRPr="00C26987" w:rsidRDefault="00226EA3" w:rsidP="009A0FA6">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0D7FF" w14:textId="77777777" w:rsidR="00226EA3" w:rsidRPr="00C26987" w:rsidRDefault="00226EA3" w:rsidP="009A0FA6">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B3F54" w14:textId="77777777" w:rsidR="00226EA3" w:rsidRPr="00C26987" w:rsidRDefault="00226EA3" w:rsidP="009A0FA6">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76B9" w14:textId="77777777" w:rsidR="00226EA3" w:rsidRPr="00C26987" w:rsidRDefault="00226EA3" w:rsidP="009A0FA6">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C5EC4" w14:textId="77777777" w:rsidR="00226EA3" w:rsidRPr="00C26987" w:rsidRDefault="00226EA3" w:rsidP="009A0FA6">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C4A96" w14:textId="77777777" w:rsidR="00226EA3" w:rsidRPr="00C26987" w:rsidRDefault="00226EA3" w:rsidP="009A0FA6">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63DF9" w14:textId="77777777" w:rsidR="00226EA3" w:rsidRPr="00C26987" w:rsidRDefault="00226EA3" w:rsidP="009A0FA6">
            <w:pPr>
              <w:pStyle w:val="headertabella0"/>
              <w:rPr>
                <w:color w:val="002060"/>
              </w:rPr>
            </w:pPr>
            <w:r w:rsidRPr="00C26987">
              <w:rPr>
                <w:color w:val="002060"/>
              </w:rPr>
              <w:t>PE</w:t>
            </w:r>
          </w:p>
        </w:tc>
      </w:tr>
      <w:tr w:rsidR="00226EA3" w:rsidRPr="00C26987" w14:paraId="3296D428" w14:textId="77777777" w:rsidTr="009A0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B2775" w14:textId="77777777" w:rsidR="00226EA3" w:rsidRPr="00C26987" w:rsidRDefault="00226EA3" w:rsidP="009A0FA6">
            <w:pPr>
              <w:pStyle w:val="rowtabella0"/>
              <w:rPr>
                <w:color w:val="002060"/>
              </w:rPr>
            </w:pPr>
            <w:r w:rsidRPr="00C2698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A7F1" w14:textId="77777777" w:rsidR="00226EA3" w:rsidRPr="00C26987" w:rsidRDefault="00226EA3" w:rsidP="009A0FA6">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ACBA"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5627"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F64C"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C389"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3768" w14:textId="77777777" w:rsidR="00226EA3" w:rsidRPr="00C26987" w:rsidRDefault="00226EA3" w:rsidP="009A0FA6">
            <w:pPr>
              <w:pStyle w:val="rowtabella0"/>
              <w:jc w:val="center"/>
              <w:rPr>
                <w:color w:val="002060"/>
              </w:rPr>
            </w:pPr>
            <w:r w:rsidRPr="00C269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8C6A" w14:textId="77777777" w:rsidR="00226EA3" w:rsidRPr="00C26987" w:rsidRDefault="00226EA3" w:rsidP="009A0FA6">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8D1B"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3367" w14:textId="77777777" w:rsidR="00226EA3" w:rsidRPr="00C26987" w:rsidRDefault="00226EA3" w:rsidP="009A0FA6">
            <w:pPr>
              <w:pStyle w:val="rowtabella0"/>
              <w:jc w:val="center"/>
              <w:rPr>
                <w:color w:val="002060"/>
              </w:rPr>
            </w:pPr>
            <w:r w:rsidRPr="00C26987">
              <w:rPr>
                <w:color w:val="002060"/>
              </w:rPr>
              <w:t>0</w:t>
            </w:r>
          </w:p>
        </w:tc>
      </w:tr>
      <w:tr w:rsidR="00226EA3" w:rsidRPr="00C26987" w14:paraId="02D0C8DB"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5BEEC" w14:textId="77777777" w:rsidR="00226EA3" w:rsidRPr="00C26987" w:rsidRDefault="00226EA3" w:rsidP="009A0FA6">
            <w:pPr>
              <w:pStyle w:val="rowtabella0"/>
              <w:rPr>
                <w:color w:val="002060"/>
              </w:rPr>
            </w:pPr>
            <w:r w:rsidRPr="00C26987">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4D01" w14:textId="77777777" w:rsidR="00226EA3" w:rsidRPr="00C26987" w:rsidRDefault="00226EA3" w:rsidP="009A0FA6">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9277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A1C5"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D13D"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06B8"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C0E5" w14:textId="77777777" w:rsidR="00226EA3" w:rsidRPr="00C26987" w:rsidRDefault="00226EA3" w:rsidP="009A0FA6">
            <w:pPr>
              <w:pStyle w:val="rowtabella0"/>
              <w:jc w:val="center"/>
              <w:rPr>
                <w:color w:val="002060"/>
              </w:rPr>
            </w:pPr>
            <w:r w:rsidRPr="00C2698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FB5D" w14:textId="77777777" w:rsidR="00226EA3" w:rsidRPr="00C26987" w:rsidRDefault="00226EA3" w:rsidP="009A0FA6">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0775" w14:textId="77777777" w:rsidR="00226EA3" w:rsidRPr="00C26987" w:rsidRDefault="00226EA3" w:rsidP="009A0FA6">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10A32" w14:textId="77777777" w:rsidR="00226EA3" w:rsidRPr="00C26987" w:rsidRDefault="00226EA3" w:rsidP="009A0FA6">
            <w:pPr>
              <w:pStyle w:val="rowtabella0"/>
              <w:jc w:val="center"/>
              <w:rPr>
                <w:color w:val="002060"/>
              </w:rPr>
            </w:pPr>
            <w:r w:rsidRPr="00C26987">
              <w:rPr>
                <w:color w:val="002060"/>
              </w:rPr>
              <w:t>0</w:t>
            </w:r>
          </w:p>
        </w:tc>
      </w:tr>
      <w:tr w:rsidR="00226EA3" w:rsidRPr="00C26987" w14:paraId="545C38C7"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61EE0" w14:textId="77777777" w:rsidR="00226EA3" w:rsidRPr="00C26987" w:rsidRDefault="00226EA3" w:rsidP="009A0FA6">
            <w:pPr>
              <w:pStyle w:val="rowtabella0"/>
              <w:rPr>
                <w:color w:val="002060"/>
              </w:rPr>
            </w:pPr>
            <w:r w:rsidRPr="00C26987">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47E2" w14:textId="77777777" w:rsidR="00226EA3" w:rsidRPr="00C26987" w:rsidRDefault="00226EA3" w:rsidP="009A0FA6">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85C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F468"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3BEF"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06EE"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C0C3" w14:textId="77777777" w:rsidR="00226EA3" w:rsidRPr="00C26987" w:rsidRDefault="00226EA3" w:rsidP="009A0FA6">
            <w:pPr>
              <w:pStyle w:val="rowtabella0"/>
              <w:jc w:val="center"/>
              <w:rPr>
                <w:color w:val="002060"/>
              </w:rPr>
            </w:pPr>
            <w:r w:rsidRPr="00C2698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CCB0" w14:textId="77777777" w:rsidR="00226EA3" w:rsidRPr="00C26987" w:rsidRDefault="00226EA3" w:rsidP="009A0FA6">
            <w:pPr>
              <w:pStyle w:val="rowtabella0"/>
              <w:jc w:val="center"/>
              <w:rPr>
                <w:color w:val="002060"/>
              </w:rPr>
            </w:pPr>
            <w:r w:rsidRPr="00C269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393C" w14:textId="77777777" w:rsidR="00226EA3" w:rsidRPr="00C26987" w:rsidRDefault="00226EA3" w:rsidP="009A0FA6">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563C" w14:textId="77777777" w:rsidR="00226EA3" w:rsidRPr="00C26987" w:rsidRDefault="00226EA3" w:rsidP="009A0FA6">
            <w:pPr>
              <w:pStyle w:val="rowtabella0"/>
              <w:jc w:val="center"/>
              <w:rPr>
                <w:color w:val="002060"/>
              </w:rPr>
            </w:pPr>
            <w:r w:rsidRPr="00C26987">
              <w:rPr>
                <w:color w:val="002060"/>
              </w:rPr>
              <w:t>0</w:t>
            </w:r>
          </w:p>
        </w:tc>
      </w:tr>
      <w:tr w:rsidR="00226EA3" w:rsidRPr="00C26987" w14:paraId="5395A585"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B033B" w14:textId="77777777" w:rsidR="00226EA3" w:rsidRPr="00C26987" w:rsidRDefault="00226EA3" w:rsidP="009A0FA6">
            <w:pPr>
              <w:pStyle w:val="rowtabella0"/>
              <w:rPr>
                <w:color w:val="002060"/>
              </w:rPr>
            </w:pPr>
            <w:r w:rsidRPr="00C2698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DF93" w14:textId="77777777" w:rsidR="00226EA3" w:rsidRPr="00C26987" w:rsidRDefault="00226EA3" w:rsidP="009A0FA6">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EF07"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DD92"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17F6"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FDD3"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701B" w14:textId="77777777" w:rsidR="00226EA3" w:rsidRPr="00C26987" w:rsidRDefault="00226EA3" w:rsidP="009A0FA6">
            <w:pPr>
              <w:pStyle w:val="rowtabella0"/>
              <w:jc w:val="center"/>
              <w:rPr>
                <w:color w:val="002060"/>
              </w:rPr>
            </w:pPr>
            <w:r w:rsidRPr="00C2698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D773B" w14:textId="77777777" w:rsidR="00226EA3" w:rsidRPr="00C26987" w:rsidRDefault="00226EA3" w:rsidP="009A0FA6">
            <w:pPr>
              <w:pStyle w:val="rowtabella0"/>
              <w:jc w:val="center"/>
              <w:rPr>
                <w:color w:val="002060"/>
              </w:rPr>
            </w:pPr>
            <w:r w:rsidRPr="00C269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C77C"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AA9A" w14:textId="77777777" w:rsidR="00226EA3" w:rsidRPr="00C26987" w:rsidRDefault="00226EA3" w:rsidP="009A0FA6">
            <w:pPr>
              <w:pStyle w:val="rowtabella0"/>
              <w:jc w:val="center"/>
              <w:rPr>
                <w:color w:val="002060"/>
              </w:rPr>
            </w:pPr>
            <w:r w:rsidRPr="00C26987">
              <w:rPr>
                <w:color w:val="002060"/>
              </w:rPr>
              <w:t>0</w:t>
            </w:r>
          </w:p>
        </w:tc>
      </w:tr>
      <w:tr w:rsidR="00226EA3" w:rsidRPr="00C26987" w14:paraId="75C700FB"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BB569" w14:textId="77777777" w:rsidR="00226EA3" w:rsidRPr="00C26987" w:rsidRDefault="00226EA3" w:rsidP="009A0FA6">
            <w:pPr>
              <w:pStyle w:val="rowtabella0"/>
              <w:rPr>
                <w:color w:val="002060"/>
              </w:rPr>
            </w:pPr>
            <w:r w:rsidRPr="00C2698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4BAC" w14:textId="77777777" w:rsidR="00226EA3" w:rsidRPr="00C26987" w:rsidRDefault="00226EA3" w:rsidP="009A0FA6">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2C6BE"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6F3E"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800D"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C6D75"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E95D" w14:textId="77777777" w:rsidR="00226EA3" w:rsidRPr="00C26987" w:rsidRDefault="00226EA3" w:rsidP="009A0FA6">
            <w:pPr>
              <w:pStyle w:val="rowtabella0"/>
              <w:jc w:val="center"/>
              <w:rPr>
                <w:color w:val="002060"/>
              </w:rPr>
            </w:pPr>
            <w:r w:rsidRPr="00C269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4FAE"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9735"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B3A7" w14:textId="77777777" w:rsidR="00226EA3" w:rsidRPr="00C26987" w:rsidRDefault="00226EA3" w:rsidP="009A0FA6">
            <w:pPr>
              <w:pStyle w:val="rowtabella0"/>
              <w:jc w:val="center"/>
              <w:rPr>
                <w:color w:val="002060"/>
              </w:rPr>
            </w:pPr>
            <w:r w:rsidRPr="00C26987">
              <w:rPr>
                <w:color w:val="002060"/>
              </w:rPr>
              <w:t>0</w:t>
            </w:r>
          </w:p>
        </w:tc>
      </w:tr>
      <w:tr w:rsidR="00226EA3" w:rsidRPr="00C26987" w14:paraId="54AE4DC3"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D8BED" w14:textId="77777777" w:rsidR="00226EA3" w:rsidRPr="00C26987" w:rsidRDefault="00226EA3" w:rsidP="009A0FA6">
            <w:pPr>
              <w:pStyle w:val="rowtabella0"/>
              <w:rPr>
                <w:color w:val="002060"/>
              </w:rPr>
            </w:pPr>
            <w:r w:rsidRPr="00C2698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EEEB" w14:textId="77777777" w:rsidR="00226EA3" w:rsidRPr="00C26987" w:rsidRDefault="00226EA3" w:rsidP="009A0FA6">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95E5"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5AF1"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A6D7"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07766"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1501B" w14:textId="77777777" w:rsidR="00226EA3" w:rsidRPr="00C26987" w:rsidRDefault="00226EA3" w:rsidP="009A0FA6">
            <w:pPr>
              <w:pStyle w:val="rowtabella0"/>
              <w:jc w:val="center"/>
              <w:rPr>
                <w:color w:val="002060"/>
              </w:rPr>
            </w:pPr>
            <w:r w:rsidRPr="00C269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B03A9" w14:textId="77777777" w:rsidR="00226EA3" w:rsidRPr="00C26987" w:rsidRDefault="00226EA3" w:rsidP="009A0FA6">
            <w:pPr>
              <w:pStyle w:val="rowtabella0"/>
              <w:jc w:val="center"/>
              <w:rPr>
                <w:color w:val="002060"/>
              </w:rPr>
            </w:pPr>
            <w:r w:rsidRPr="00C2698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3ACC"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53C3" w14:textId="77777777" w:rsidR="00226EA3" w:rsidRPr="00C26987" w:rsidRDefault="00226EA3" w:rsidP="009A0FA6">
            <w:pPr>
              <w:pStyle w:val="rowtabella0"/>
              <w:jc w:val="center"/>
              <w:rPr>
                <w:color w:val="002060"/>
              </w:rPr>
            </w:pPr>
            <w:r w:rsidRPr="00C26987">
              <w:rPr>
                <w:color w:val="002060"/>
              </w:rPr>
              <w:t>0</w:t>
            </w:r>
          </w:p>
        </w:tc>
      </w:tr>
      <w:tr w:rsidR="00226EA3" w:rsidRPr="00C26987" w14:paraId="5BF68677"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A02B0" w14:textId="77777777" w:rsidR="00226EA3" w:rsidRPr="00C26987" w:rsidRDefault="00226EA3" w:rsidP="009A0FA6">
            <w:pPr>
              <w:pStyle w:val="rowtabella0"/>
              <w:rPr>
                <w:color w:val="002060"/>
              </w:rPr>
            </w:pPr>
            <w:r w:rsidRPr="00C2698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F367" w14:textId="77777777" w:rsidR="00226EA3" w:rsidRPr="00C26987" w:rsidRDefault="00226EA3" w:rsidP="009A0FA6">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8B9D"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CDAB"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E579"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3051"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79B3"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C5E9" w14:textId="77777777" w:rsidR="00226EA3" w:rsidRPr="00C26987" w:rsidRDefault="00226EA3" w:rsidP="009A0FA6">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9351E" w14:textId="77777777" w:rsidR="00226EA3" w:rsidRPr="00C26987" w:rsidRDefault="00226EA3" w:rsidP="009A0FA6">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7F97" w14:textId="77777777" w:rsidR="00226EA3" w:rsidRPr="00C26987" w:rsidRDefault="00226EA3" w:rsidP="009A0FA6">
            <w:pPr>
              <w:pStyle w:val="rowtabella0"/>
              <w:jc w:val="center"/>
              <w:rPr>
                <w:color w:val="002060"/>
              </w:rPr>
            </w:pPr>
            <w:r w:rsidRPr="00C26987">
              <w:rPr>
                <w:color w:val="002060"/>
              </w:rPr>
              <w:t>0</w:t>
            </w:r>
          </w:p>
        </w:tc>
      </w:tr>
      <w:tr w:rsidR="00226EA3" w:rsidRPr="00C26987" w14:paraId="39B5259E"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916F6E" w14:textId="77777777" w:rsidR="00226EA3" w:rsidRPr="00C26987" w:rsidRDefault="00226EA3" w:rsidP="009A0FA6">
            <w:pPr>
              <w:pStyle w:val="rowtabella0"/>
              <w:rPr>
                <w:color w:val="002060"/>
              </w:rPr>
            </w:pPr>
            <w:r w:rsidRPr="00C26987">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C8D87"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E4139"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DEA2"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A5CC"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5EBF"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A4D8" w14:textId="77777777" w:rsidR="00226EA3" w:rsidRPr="00C26987" w:rsidRDefault="00226EA3" w:rsidP="009A0FA6">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5DC0B"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694A"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06D0" w14:textId="77777777" w:rsidR="00226EA3" w:rsidRPr="00C26987" w:rsidRDefault="00226EA3" w:rsidP="009A0FA6">
            <w:pPr>
              <w:pStyle w:val="rowtabella0"/>
              <w:jc w:val="center"/>
              <w:rPr>
                <w:color w:val="002060"/>
              </w:rPr>
            </w:pPr>
            <w:r w:rsidRPr="00C26987">
              <w:rPr>
                <w:color w:val="002060"/>
              </w:rPr>
              <w:t>0</w:t>
            </w:r>
          </w:p>
        </w:tc>
      </w:tr>
      <w:tr w:rsidR="00226EA3" w:rsidRPr="00C26987" w14:paraId="16FFE9A9"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70DFE2" w14:textId="77777777" w:rsidR="00226EA3" w:rsidRPr="0075156D" w:rsidRDefault="00226EA3" w:rsidP="009A0FA6">
            <w:pPr>
              <w:pStyle w:val="rowtabella0"/>
              <w:rPr>
                <w:color w:val="002060"/>
              </w:rPr>
            </w:pPr>
            <w:r w:rsidRPr="0075156D">
              <w:rPr>
                <w:color w:val="002060"/>
              </w:rPr>
              <w:t xml:space="preserve">A.S.D. REAL FABRIANO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D7DE"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0F6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CAC4"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8277"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F116"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BB5F"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F184F"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5EA6"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D8E0" w14:textId="77777777" w:rsidR="00226EA3" w:rsidRPr="00C26987" w:rsidRDefault="00226EA3" w:rsidP="009A0FA6">
            <w:pPr>
              <w:pStyle w:val="rowtabella0"/>
              <w:jc w:val="center"/>
              <w:rPr>
                <w:color w:val="002060"/>
              </w:rPr>
            </w:pPr>
            <w:r w:rsidRPr="00C26987">
              <w:rPr>
                <w:color w:val="002060"/>
              </w:rPr>
              <w:t>0</w:t>
            </w:r>
          </w:p>
        </w:tc>
      </w:tr>
      <w:tr w:rsidR="00226EA3" w:rsidRPr="00C26987" w14:paraId="4E3F730C"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3BB87" w14:textId="77777777" w:rsidR="00226EA3" w:rsidRPr="00C26987" w:rsidRDefault="00226EA3" w:rsidP="009A0FA6">
            <w:pPr>
              <w:pStyle w:val="rowtabella0"/>
              <w:rPr>
                <w:color w:val="002060"/>
              </w:rPr>
            </w:pPr>
            <w:r w:rsidRPr="00C26987">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20A7"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953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2948"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76A3"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2FFD"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D08E0" w14:textId="77777777" w:rsidR="00226EA3" w:rsidRPr="00C26987" w:rsidRDefault="00226EA3" w:rsidP="009A0FA6">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5EE6" w14:textId="77777777" w:rsidR="00226EA3" w:rsidRPr="00C26987" w:rsidRDefault="00226EA3" w:rsidP="009A0FA6">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7A27B" w14:textId="77777777" w:rsidR="00226EA3" w:rsidRPr="00C26987" w:rsidRDefault="00226EA3" w:rsidP="009A0FA6">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0526" w14:textId="77777777" w:rsidR="00226EA3" w:rsidRPr="00C26987" w:rsidRDefault="00226EA3" w:rsidP="009A0FA6">
            <w:pPr>
              <w:pStyle w:val="rowtabella0"/>
              <w:jc w:val="center"/>
              <w:rPr>
                <w:color w:val="002060"/>
              </w:rPr>
            </w:pPr>
            <w:r w:rsidRPr="00C26987">
              <w:rPr>
                <w:color w:val="002060"/>
              </w:rPr>
              <w:t>0</w:t>
            </w:r>
          </w:p>
        </w:tc>
      </w:tr>
      <w:tr w:rsidR="00226EA3" w:rsidRPr="00C26987" w14:paraId="2C3BE010"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D70F1" w14:textId="77777777" w:rsidR="00226EA3" w:rsidRPr="00C26987" w:rsidRDefault="00226EA3" w:rsidP="009A0FA6">
            <w:pPr>
              <w:pStyle w:val="rowtabella0"/>
              <w:rPr>
                <w:color w:val="002060"/>
              </w:rPr>
            </w:pPr>
            <w:r w:rsidRPr="00C26987">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C8BC"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9F73"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DFBD"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40AC9"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928B"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8A9F3"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A5BF" w14:textId="77777777" w:rsidR="00226EA3" w:rsidRPr="00C26987" w:rsidRDefault="00226EA3" w:rsidP="009A0FA6">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5B65" w14:textId="77777777" w:rsidR="00226EA3" w:rsidRPr="00C26987" w:rsidRDefault="00226EA3" w:rsidP="009A0FA6">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DE59" w14:textId="77777777" w:rsidR="00226EA3" w:rsidRPr="00C26987" w:rsidRDefault="00226EA3" w:rsidP="009A0FA6">
            <w:pPr>
              <w:pStyle w:val="rowtabella0"/>
              <w:jc w:val="center"/>
              <w:rPr>
                <w:color w:val="002060"/>
              </w:rPr>
            </w:pPr>
            <w:r w:rsidRPr="00C26987">
              <w:rPr>
                <w:color w:val="002060"/>
              </w:rPr>
              <w:t>0</w:t>
            </w:r>
          </w:p>
        </w:tc>
      </w:tr>
      <w:tr w:rsidR="00226EA3" w:rsidRPr="00C26987" w14:paraId="6C7A39A9" w14:textId="77777777" w:rsidTr="009A0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0F9697" w14:textId="77777777" w:rsidR="00226EA3" w:rsidRPr="00C26987" w:rsidRDefault="00226EA3" w:rsidP="009A0FA6">
            <w:pPr>
              <w:pStyle w:val="rowtabella0"/>
              <w:rPr>
                <w:color w:val="002060"/>
              </w:rPr>
            </w:pPr>
            <w:r w:rsidRPr="00C2698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CAFD"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253A"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E954"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0B63"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C6EE"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7CDD" w14:textId="77777777" w:rsidR="00226EA3" w:rsidRPr="00C26987" w:rsidRDefault="00226EA3" w:rsidP="009A0FA6">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136A" w14:textId="77777777" w:rsidR="00226EA3" w:rsidRPr="00C26987" w:rsidRDefault="00226EA3" w:rsidP="009A0FA6">
            <w:pPr>
              <w:pStyle w:val="rowtabella0"/>
              <w:jc w:val="center"/>
              <w:rPr>
                <w:color w:val="002060"/>
              </w:rPr>
            </w:pPr>
            <w:r w:rsidRPr="00C2698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76E9" w14:textId="77777777" w:rsidR="00226EA3" w:rsidRPr="00C26987" w:rsidRDefault="00226EA3" w:rsidP="009A0FA6">
            <w:pPr>
              <w:pStyle w:val="rowtabella0"/>
              <w:jc w:val="center"/>
              <w:rPr>
                <w:color w:val="002060"/>
              </w:rPr>
            </w:pPr>
            <w:r w:rsidRPr="00C2698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CBB2" w14:textId="77777777" w:rsidR="00226EA3" w:rsidRPr="00C26987" w:rsidRDefault="00226EA3" w:rsidP="009A0FA6">
            <w:pPr>
              <w:pStyle w:val="rowtabella0"/>
              <w:jc w:val="center"/>
              <w:rPr>
                <w:color w:val="002060"/>
              </w:rPr>
            </w:pPr>
            <w:r w:rsidRPr="00C26987">
              <w:rPr>
                <w:color w:val="002060"/>
              </w:rPr>
              <w:t>0</w:t>
            </w:r>
          </w:p>
        </w:tc>
      </w:tr>
    </w:tbl>
    <w:p w14:paraId="28030BF8" w14:textId="77777777" w:rsidR="00226EA3" w:rsidRPr="00C26987" w:rsidRDefault="00226EA3" w:rsidP="00226EA3">
      <w:pPr>
        <w:pStyle w:val="breakline"/>
        <w:rPr>
          <w:rFonts w:eastAsiaTheme="minorEastAsia"/>
          <w:color w:val="002060"/>
        </w:rPr>
      </w:pPr>
    </w:p>
    <w:p w14:paraId="17EF0170" w14:textId="77777777" w:rsidR="00226EA3" w:rsidRPr="00C26987" w:rsidRDefault="00226EA3" w:rsidP="00226EA3">
      <w:pPr>
        <w:pStyle w:val="breakline"/>
        <w:rPr>
          <w:color w:val="002060"/>
        </w:rPr>
      </w:pPr>
    </w:p>
    <w:p w14:paraId="4716DF15" w14:textId="77777777" w:rsidR="00226EA3" w:rsidRPr="00C26987" w:rsidRDefault="00226EA3" w:rsidP="00226EA3">
      <w:pPr>
        <w:pStyle w:val="sottotitolocampionato10"/>
        <w:rPr>
          <w:color w:val="002060"/>
        </w:rPr>
      </w:pPr>
      <w:r w:rsidRPr="00C2698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6EA3" w:rsidRPr="00C26987" w14:paraId="7133DCAF" w14:textId="77777777" w:rsidTr="009A0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907B6" w14:textId="77777777" w:rsidR="00226EA3" w:rsidRPr="00C26987" w:rsidRDefault="00226EA3" w:rsidP="009A0FA6">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9BE36" w14:textId="77777777" w:rsidR="00226EA3" w:rsidRPr="00C26987" w:rsidRDefault="00226EA3" w:rsidP="009A0FA6">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30971" w14:textId="77777777" w:rsidR="00226EA3" w:rsidRPr="00C26987" w:rsidRDefault="00226EA3" w:rsidP="009A0FA6">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DF624" w14:textId="77777777" w:rsidR="00226EA3" w:rsidRPr="00C26987" w:rsidRDefault="00226EA3" w:rsidP="009A0FA6">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87E80" w14:textId="77777777" w:rsidR="00226EA3" w:rsidRPr="00C26987" w:rsidRDefault="00226EA3" w:rsidP="009A0FA6">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9A98C" w14:textId="77777777" w:rsidR="00226EA3" w:rsidRPr="00C26987" w:rsidRDefault="00226EA3" w:rsidP="009A0FA6">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A50C7" w14:textId="77777777" w:rsidR="00226EA3" w:rsidRPr="00C26987" w:rsidRDefault="00226EA3" w:rsidP="009A0FA6">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9B1F2" w14:textId="77777777" w:rsidR="00226EA3" w:rsidRPr="00C26987" w:rsidRDefault="00226EA3" w:rsidP="009A0FA6">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C479D" w14:textId="77777777" w:rsidR="00226EA3" w:rsidRPr="00C26987" w:rsidRDefault="00226EA3" w:rsidP="009A0FA6">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41C71" w14:textId="77777777" w:rsidR="00226EA3" w:rsidRPr="00C26987" w:rsidRDefault="00226EA3" w:rsidP="009A0FA6">
            <w:pPr>
              <w:pStyle w:val="headertabella0"/>
              <w:rPr>
                <w:color w:val="002060"/>
              </w:rPr>
            </w:pPr>
            <w:r w:rsidRPr="00C26987">
              <w:rPr>
                <w:color w:val="002060"/>
              </w:rPr>
              <w:t>PE</w:t>
            </w:r>
          </w:p>
        </w:tc>
      </w:tr>
      <w:tr w:rsidR="00226EA3" w:rsidRPr="00C26987" w14:paraId="79B07960" w14:textId="77777777" w:rsidTr="009A0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62A45" w14:textId="77777777" w:rsidR="00226EA3" w:rsidRPr="00C26987" w:rsidRDefault="00226EA3" w:rsidP="009A0FA6">
            <w:pPr>
              <w:pStyle w:val="rowtabella0"/>
              <w:rPr>
                <w:color w:val="002060"/>
              </w:rPr>
            </w:pPr>
            <w:r w:rsidRPr="00C26987">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8D48" w14:textId="77777777" w:rsidR="00226EA3" w:rsidRPr="00C26987" w:rsidRDefault="00226EA3" w:rsidP="009A0FA6">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D282"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08669"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6B66"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FF33"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0485" w14:textId="77777777" w:rsidR="00226EA3" w:rsidRPr="00C26987" w:rsidRDefault="00226EA3" w:rsidP="009A0FA6">
            <w:pPr>
              <w:pStyle w:val="rowtabella0"/>
              <w:jc w:val="center"/>
              <w:rPr>
                <w:color w:val="002060"/>
              </w:rPr>
            </w:pPr>
            <w:r w:rsidRPr="00C2698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2369C"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5E5C6" w14:textId="77777777" w:rsidR="00226EA3" w:rsidRPr="00C26987" w:rsidRDefault="00226EA3" w:rsidP="009A0FA6">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B45F" w14:textId="77777777" w:rsidR="00226EA3" w:rsidRPr="00C26987" w:rsidRDefault="00226EA3" w:rsidP="009A0FA6">
            <w:pPr>
              <w:pStyle w:val="rowtabella0"/>
              <w:jc w:val="center"/>
              <w:rPr>
                <w:color w:val="002060"/>
              </w:rPr>
            </w:pPr>
            <w:r w:rsidRPr="00C26987">
              <w:rPr>
                <w:color w:val="002060"/>
              </w:rPr>
              <w:t>0</w:t>
            </w:r>
          </w:p>
        </w:tc>
      </w:tr>
      <w:tr w:rsidR="00226EA3" w:rsidRPr="00C26987" w14:paraId="4B9AD58F"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D420D" w14:textId="77777777" w:rsidR="00226EA3" w:rsidRPr="00C26987" w:rsidRDefault="00226EA3" w:rsidP="009A0FA6">
            <w:pPr>
              <w:pStyle w:val="rowtabella0"/>
              <w:rPr>
                <w:color w:val="002060"/>
                <w:lang w:val="es-ES"/>
              </w:rPr>
            </w:pPr>
            <w:r w:rsidRPr="00C26987">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AF09"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BC97"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DF945"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B530"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ECA5"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A59AC" w14:textId="77777777" w:rsidR="00226EA3" w:rsidRPr="00C26987" w:rsidRDefault="00226EA3" w:rsidP="009A0FA6">
            <w:pPr>
              <w:pStyle w:val="rowtabella0"/>
              <w:jc w:val="center"/>
              <w:rPr>
                <w:color w:val="002060"/>
              </w:rPr>
            </w:pPr>
            <w:r w:rsidRPr="00C2698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EC41"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A7279"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6559" w14:textId="77777777" w:rsidR="00226EA3" w:rsidRPr="00C26987" w:rsidRDefault="00226EA3" w:rsidP="009A0FA6">
            <w:pPr>
              <w:pStyle w:val="rowtabella0"/>
              <w:jc w:val="center"/>
              <w:rPr>
                <w:color w:val="002060"/>
              </w:rPr>
            </w:pPr>
            <w:r w:rsidRPr="00C26987">
              <w:rPr>
                <w:color w:val="002060"/>
              </w:rPr>
              <w:t>0</w:t>
            </w:r>
          </w:p>
        </w:tc>
      </w:tr>
      <w:tr w:rsidR="00226EA3" w:rsidRPr="00C26987" w14:paraId="18C15464"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F9AB5" w14:textId="77777777" w:rsidR="00226EA3" w:rsidRPr="00C26987" w:rsidRDefault="00226EA3" w:rsidP="009A0FA6">
            <w:pPr>
              <w:pStyle w:val="rowtabella0"/>
              <w:rPr>
                <w:color w:val="002060"/>
              </w:rPr>
            </w:pPr>
            <w:r w:rsidRPr="00C2698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B75F" w14:textId="77777777" w:rsidR="00226EA3" w:rsidRPr="00C26987" w:rsidRDefault="00226EA3" w:rsidP="009A0FA6">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7207"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716E"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383D"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6D9A"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39E04" w14:textId="77777777" w:rsidR="00226EA3" w:rsidRPr="00C26987" w:rsidRDefault="00226EA3" w:rsidP="009A0FA6">
            <w:pPr>
              <w:pStyle w:val="rowtabella0"/>
              <w:jc w:val="center"/>
              <w:rPr>
                <w:color w:val="002060"/>
              </w:rPr>
            </w:pPr>
            <w:r w:rsidRPr="00C2698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B6AE"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DFAA"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66E46" w14:textId="77777777" w:rsidR="00226EA3" w:rsidRPr="00C26987" w:rsidRDefault="00226EA3" w:rsidP="009A0FA6">
            <w:pPr>
              <w:pStyle w:val="rowtabella0"/>
              <w:jc w:val="center"/>
              <w:rPr>
                <w:color w:val="002060"/>
              </w:rPr>
            </w:pPr>
            <w:r w:rsidRPr="00C26987">
              <w:rPr>
                <w:color w:val="002060"/>
              </w:rPr>
              <w:t>0</w:t>
            </w:r>
          </w:p>
        </w:tc>
      </w:tr>
      <w:tr w:rsidR="00226EA3" w:rsidRPr="00C26987" w14:paraId="6D41F4DD"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F3574" w14:textId="77777777" w:rsidR="00226EA3" w:rsidRPr="00C26987" w:rsidRDefault="00226EA3" w:rsidP="009A0FA6">
            <w:pPr>
              <w:pStyle w:val="rowtabella0"/>
              <w:rPr>
                <w:color w:val="002060"/>
              </w:rPr>
            </w:pPr>
            <w:r w:rsidRPr="00C2698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74A9"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6935"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1315"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FE26"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DB265"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1CE8A" w14:textId="77777777" w:rsidR="00226EA3" w:rsidRPr="00C26987" w:rsidRDefault="00226EA3" w:rsidP="009A0FA6">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7C17" w14:textId="77777777" w:rsidR="00226EA3" w:rsidRPr="00C26987" w:rsidRDefault="00226EA3" w:rsidP="009A0FA6">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E7738" w14:textId="77777777" w:rsidR="00226EA3" w:rsidRPr="00C26987" w:rsidRDefault="00226EA3" w:rsidP="009A0FA6">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0524C" w14:textId="77777777" w:rsidR="00226EA3" w:rsidRPr="00C26987" w:rsidRDefault="00226EA3" w:rsidP="009A0FA6">
            <w:pPr>
              <w:pStyle w:val="rowtabella0"/>
              <w:jc w:val="center"/>
              <w:rPr>
                <w:color w:val="002060"/>
              </w:rPr>
            </w:pPr>
            <w:r w:rsidRPr="00C26987">
              <w:rPr>
                <w:color w:val="002060"/>
              </w:rPr>
              <w:t>0</w:t>
            </w:r>
          </w:p>
        </w:tc>
      </w:tr>
      <w:tr w:rsidR="00226EA3" w:rsidRPr="00C26987" w14:paraId="6125123D"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BB886" w14:textId="77777777" w:rsidR="00226EA3" w:rsidRPr="00C26987" w:rsidRDefault="00226EA3" w:rsidP="009A0FA6">
            <w:pPr>
              <w:pStyle w:val="rowtabella0"/>
              <w:rPr>
                <w:color w:val="002060"/>
              </w:rPr>
            </w:pPr>
            <w:r w:rsidRPr="00C2698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2B86E"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464D"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D8DB"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1E14"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BAE8"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447B9" w14:textId="77777777" w:rsidR="00226EA3" w:rsidRPr="00C26987" w:rsidRDefault="00226EA3" w:rsidP="009A0FA6">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5E32" w14:textId="77777777" w:rsidR="00226EA3" w:rsidRPr="00C26987" w:rsidRDefault="00226EA3" w:rsidP="009A0FA6">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83C6"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1414" w14:textId="77777777" w:rsidR="00226EA3" w:rsidRPr="00C26987" w:rsidRDefault="00226EA3" w:rsidP="009A0FA6">
            <w:pPr>
              <w:pStyle w:val="rowtabella0"/>
              <w:jc w:val="center"/>
              <w:rPr>
                <w:color w:val="002060"/>
              </w:rPr>
            </w:pPr>
            <w:r w:rsidRPr="00C26987">
              <w:rPr>
                <w:color w:val="002060"/>
              </w:rPr>
              <w:t>0</w:t>
            </w:r>
          </w:p>
        </w:tc>
      </w:tr>
      <w:tr w:rsidR="00226EA3" w:rsidRPr="00C26987" w14:paraId="5E78EA31"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9993B" w14:textId="77777777" w:rsidR="00226EA3" w:rsidRPr="00C26987" w:rsidRDefault="00226EA3" w:rsidP="009A0FA6">
            <w:pPr>
              <w:pStyle w:val="rowtabella0"/>
              <w:rPr>
                <w:color w:val="002060"/>
              </w:rPr>
            </w:pPr>
            <w:r w:rsidRPr="00C2698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5BED"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77BB"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F23C"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D591"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F97D"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F3C6" w14:textId="77777777" w:rsidR="00226EA3" w:rsidRPr="00C26987" w:rsidRDefault="00226EA3" w:rsidP="009A0FA6">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B1B8" w14:textId="77777777" w:rsidR="00226EA3" w:rsidRPr="00C26987" w:rsidRDefault="00226EA3" w:rsidP="009A0FA6">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C1EC"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7218" w14:textId="77777777" w:rsidR="00226EA3" w:rsidRPr="00C26987" w:rsidRDefault="00226EA3" w:rsidP="009A0FA6">
            <w:pPr>
              <w:pStyle w:val="rowtabella0"/>
              <w:jc w:val="center"/>
              <w:rPr>
                <w:color w:val="002060"/>
              </w:rPr>
            </w:pPr>
            <w:r w:rsidRPr="00C26987">
              <w:rPr>
                <w:color w:val="002060"/>
              </w:rPr>
              <w:t>0</w:t>
            </w:r>
          </w:p>
        </w:tc>
      </w:tr>
      <w:tr w:rsidR="00226EA3" w:rsidRPr="00C26987" w14:paraId="65C51408"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D5415" w14:textId="77777777" w:rsidR="00226EA3" w:rsidRPr="00C26987" w:rsidRDefault="00226EA3" w:rsidP="009A0FA6">
            <w:pPr>
              <w:pStyle w:val="rowtabella0"/>
              <w:rPr>
                <w:color w:val="002060"/>
              </w:rPr>
            </w:pPr>
            <w:r w:rsidRPr="00C26987">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9440" w14:textId="77777777" w:rsidR="00226EA3" w:rsidRPr="00C26987" w:rsidRDefault="00226EA3" w:rsidP="009A0FA6">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474B"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05C0"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7A2E"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11FA"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606F" w14:textId="77777777" w:rsidR="00226EA3" w:rsidRPr="00C26987" w:rsidRDefault="00226EA3" w:rsidP="009A0FA6">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8081" w14:textId="77777777" w:rsidR="00226EA3" w:rsidRPr="00C26987" w:rsidRDefault="00226EA3" w:rsidP="009A0FA6">
            <w:pPr>
              <w:pStyle w:val="rowtabella0"/>
              <w:jc w:val="center"/>
              <w:rPr>
                <w:color w:val="002060"/>
              </w:rPr>
            </w:pPr>
            <w:r w:rsidRPr="00C2698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B5AB"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2550A" w14:textId="77777777" w:rsidR="00226EA3" w:rsidRPr="00C26987" w:rsidRDefault="00226EA3" w:rsidP="009A0FA6">
            <w:pPr>
              <w:pStyle w:val="rowtabella0"/>
              <w:jc w:val="center"/>
              <w:rPr>
                <w:color w:val="002060"/>
              </w:rPr>
            </w:pPr>
            <w:r w:rsidRPr="00C26987">
              <w:rPr>
                <w:color w:val="002060"/>
              </w:rPr>
              <w:t>0</w:t>
            </w:r>
          </w:p>
        </w:tc>
      </w:tr>
      <w:tr w:rsidR="00226EA3" w:rsidRPr="00C26987" w14:paraId="4ACD899E"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E67F9" w14:textId="77777777" w:rsidR="00226EA3" w:rsidRPr="00C26987" w:rsidRDefault="00226EA3" w:rsidP="009A0FA6">
            <w:pPr>
              <w:pStyle w:val="rowtabella0"/>
              <w:rPr>
                <w:color w:val="002060"/>
              </w:rPr>
            </w:pPr>
            <w:r w:rsidRPr="00C26987">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98F7" w14:textId="77777777" w:rsidR="00226EA3" w:rsidRPr="00C26987" w:rsidRDefault="00226EA3" w:rsidP="009A0FA6">
            <w:pPr>
              <w:pStyle w:val="rowtabella0"/>
              <w:jc w:val="center"/>
              <w:rPr>
                <w:color w:val="002060"/>
              </w:rPr>
            </w:pPr>
            <w:r w:rsidRPr="00C2698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42FF2"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2631"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E005"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FED4"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CAC8" w14:textId="77777777" w:rsidR="00226EA3" w:rsidRPr="00C26987" w:rsidRDefault="00226EA3" w:rsidP="009A0FA6">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243D" w14:textId="77777777" w:rsidR="00226EA3" w:rsidRPr="00C26987" w:rsidRDefault="00226EA3" w:rsidP="009A0FA6">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F9DF"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C550" w14:textId="77777777" w:rsidR="00226EA3" w:rsidRPr="00C26987" w:rsidRDefault="00226EA3" w:rsidP="009A0FA6">
            <w:pPr>
              <w:pStyle w:val="rowtabella0"/>
              <w:jc w:val="center"/>
              <w:rPr>
                <w:color w:val="002060"/>
              </w:rPr>
            </w:pPr>
            <w:r w:rsidRPr="00C26987">
              <w:rPr>
                <w:color w:val="002060"/>
              </w:rPr>
              <w:t>0</w:t>
            </w:r>
          </w:p>
        </w:tc>
      </w:tr>
      <w:tr w:rsidR="00226EA3" w:rsidRPr="00C26987" w14:paraId="5AD6D6D2"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56078" w14:textId="77777777" w:rsidR="00226EA3" w:rsidRPr="00C26987" w:rsidRDefault="00226EA3" w:rsidP="009A0FA6">
            <w:pPr>
              <w:pStyle w:val="rowtabella0"/>
              <w:rPr>
                <w:color w:val="002060"/>
              </w:rPr>
            </w:pPr>
            <w:r w:rsidRPr="00C26987">
              <w:rPr>
                <w:color w:val="002060"/>
              </w:rPr>
              <w:lastRenderedPageBreak/>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AEEB"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203F"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F78B"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3D48"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6A5F6"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987B1" w14:textId="77777777" w:rsidR="00226EA3" w:rsidRPr="00C26987" w:rsidRDefault="00226EA3" w:rsidP="009A0FA6">
            <w:pPr>
              <w:pStyle w:val="rowtabella0"/>
              <w:jc w:val="center"/>
              <w:rPr>
                <w:color w:val="002060"/>
              </w:rPr>
            </w:pPr>
            <w:r w:rsidRPr="00C2698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7430F" w14:textId="77777777" w:rsidR="00226EA3" w:rsidRPr="00C26987" w:rsidRDefault="00226EA3" w:rsidP="009A0FA6">
            <w:pPr>
              <w:pStyle w:val="rowtabella0"/>
              <w:jc w:val="center"/>
              <w:rPr>
                <w:color w:val="002060"/>
              </w:rPr>
            </w:pPr>
            <w:r w:rsidRPr="00C2698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3AF1"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F4A2" w14:textId="77777777" w:rsidR="00226EA3" w:rsidRPr="00C26987" w:rsidRDefault="00226EA3" w:rsidP="009A0FA6">
            <w:pPr>
              <w:pStyle w:val="rowtabella0"/>
              <w:jc w:val="center"/>
              <w:rPr>
                <w:color w:val="002060"/>
              </w:rPr>
            </w:pPr>
            <w:r w:rsidRPr="00C26987">
              <w:rPr>
                <w:color w:val="002060"/>
              </w:rPr>
              <w:t>0</w:t>
            </w:r>
          </w:p>
        </w:tc>
      </w:tr>
      <w:tr w:rsidR="00226EA3" w:rsidRPr="00C26987" w14:paraId="54ACC32C"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C2CBF" w14:textId="77777777" w:rsidR="00226EA3" w:rsidRPr="00C26987" w:rsidRDefault="00226EA3" w:rsidP="009A0FA6">
            <w:pPr>
              <w:pStyle w:val="rowtabella0"/>
              <w:rPr>
                <w:color w:val="002060"/>
              </w:rPr>
            </w:pPr>
            <w:r w:rsidRPr="00C26987">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A242"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9604"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01B5"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1F98"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F5D1"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31F0" w14:textId="77777777" w:rsidR="00226EA3" w:rsidRPr="00C26987" w:rsidRDefault="00226EA3" w:rsidP="009A0FA6">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83F3" w14:textId="77777777" w:rsidR="00226EA3" w:rsidRPr="00C26987" w:rsidRDefault="00226EA3" w:rsidP="009A0FA6">
            <w:pPr>
              <w:pStyle w:val="rowtabella0"/>
              <w:jc w:val="center"/>
              <w:rPr>
                <w:color w:val="002060"/>
              </w:rPr>
            </w:pPr>
            <w:r w:rsidRPr="00C2698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F138"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D96B" w14:textId="77777777" w:rsidR="00226EA3" w:rsidRPr="00C26987" w:rsidRDefault="00226EA3" w:rsidP="009A0FA6">
            <w:pPr>
              <w:pStyle w:val="rowtabella0"/>
              <w:jc w:val="center"/>
              <w:rPr>
                <w:color w:val="002060"/>
              </w:rPr>
            </w:pPr>
            <w:r w:rsidRPr="00C26987">
              <w:rPr>
                <w:color w:val="002060"/>
              </w:rPr>
              <w:t>0</w:t>
            </w:r>
          </w:p>
        </w:tc>
      </w:tr>
      <w:tr w:rsidR="00226EA3" w:rsidRPr="00C26987" w14:paraId="0DFD931D"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85F02" w14:textId="77777777" w:rsidR="00226EA3" w:rsidRPr="00C26987" w:rsidRDefault="00226EA3" w:rsidP="009A0FA6">
            <w:pPr>
              <w:pStyle w:val="rowtabella0"/>
              <w:rPr>
                <w:color w:val="002060"/>
              </w:rPr>
            </w:pPr>
            <w:r w:rsidRPr="00C26987">
              <w:rPr>
                <w:color w:val="002060"/>
              </w:rPr>
              <w:t>A.S.D. MONTELUPONE CALCIO A 5</w:t>
            </w:r>
            <w:r>
              <w:rPr>
                <w:color w:val="002060"/>
              </w:rPr>
              <w:t xml:space="preserve">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720B"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F12E"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52BF"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257A"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AAD17"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F0E4" w14:textId="77777777" w:rsidR="00226EA3" w:rsidRPr="00C26987" w:rsidRDefault="00226EA3" w:rsidP="009A0FA6">
            <w:pPr>
              <w:pStyle w:val="rowtabella0"/>
              <w:jc w:val="center"/>
              <w:rPr>
                <w:color w:val="002060"/>
              </w:rPr>
            </w:pPr>
            <w:r w:rsidRPr="00C2698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5B1B" w14:textId="77777777" w:rsidR="00226EA3" w:rsidRPr="00C26987" w:rsidRDefault="00226EA3" w:rsidP="009A0FA6">
            <w:pPr>
              <w:pStyle w:val="rowtabella0"/>
              <w:jc w:val="center"/>
              <w:rPr>
                <w:color w:val="002060"/>
              </w:rPr>
            </w:pPr>
            <w:r w:rsidRPr="00C2698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F372"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580C" w14:textId="77777777" w:rsidR="00226EA3" w:rsidRPr="00C26987" w:rsidRDefault="00226EA3" w:rsidP="009A0FA6">
            <w:pPr>
              <w:pStyle w:val="rowtabella0"/>
              <w:jc w:val="center"/>
              <w:rPr>
                <w:color w:val="002060"/>
              </w:rPr>
            </w:pPr>
            <w:r w:rsidRPr="00C26987">
              <w:rPr>
                <w:color w:val="002060"/>
              </w:rPr>
              <w:t>0</w:t>
            </w:r>
          </w:p>
        </w:tc>
      </w:tr>
      <w:tr w:rsidR="00226EA3" w:rsidRPr="00C26987" w14:paraId="1F5B46C5" w14:textId="77777777" w:rsidTr="009A0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016F57" w14:textId="77777777" w:rsidR="00226EA3" w:rsidRPr="00C26987" w:rsidRDefault="00226EA3" w:rsidP="009A0FA6">
            <w:pPr>
              <w:pStyle w:val="rowtabella0"/>
              <w:rPr>
                <w:color w:val="002060"/>
              </w:rPr>
            </w:pPr>
            <w:r w:rsidRPr="00C26987">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93219"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CC97"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78B9"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03011"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0D45E"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EBF9"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706B" w14:textId="77777777" w:rsidR="00226EA3" w:rsidRPr="00C26987" w:rsidRDefault="00226EA3" w:rsidP="009A0FA6">
            <w:pPr>
              <w:pStyle w:val="rowtabella0"/>
              <w:jc w:val="center"/>
              <w:rPr>
                <w:color w:val="002060"/>
              </w:rPr>
            </w:pPr>
            <w:r w:rsidRPr="00C2698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1A538" w14:textId="77777777" w:rsidR="00226EA3" w:rsidRPr="00C26987" w:rsidRDefault="00226EA3" w:rsidP="009A0FA6">
            <w:pPr>
              <w:pStyle w:val="rowtabella0"/>
              <w:jc w:val="center"/>
              <w:rPr>
                <w:color w:val="002060"/>
              </w:rPr>
            </w:pPr>
            <w:r w:rsidRPr="00C2698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21D9" w14:textId="77777777" w:rsidR="00226EA3" w:rsidRPr="00C26987" w:rsidRDefault="00226EA3" w:rsidP="009A0FA6">
            <w:pPr>
              <w:pStyle w:val="rowtabella0"/>
              <w:jc w:val="center"/>
              <w:rPr>
                <w:color w:val="002060"/>
              </w:rPr>
            </w:pPr>
            <w:r w:rsidRPr="00C26987">
              <w:rPr>
                <w:color w:val="002060"/>
              </w:rPr>
              <w:t>0</w:t>
            </w:r>
          </w:p>
        </w:tc>
      </w:tr>
    </w:tbl>
    <w:p w14:paraId="0BB6AB3E" w14:textId="77777777" w:rsidR="00226EA3" w:rsidRPr="00C26987" w:rsidRDefault="00226EA3" w:rsidP="00226EA3">
      <w:pPr>
        <w:pStyle w:val="breakline"/>
        <w:rPr>
          <w:rFonts w:eastAsiaTheme="minorEastAsia"/>
          <w:color w:val="002060"/>
        </w:rPr>
      </w:pPr>
    </w:p>
    <w:p w14:paraId="79D41B6C" w14:textId="77777777" w:rsidR="00226EA3" w:rsidRPr="00C26987" w:rsidRDefault="00226EA3" w:rsidP="00226EA3">
      <w:pPr>
        <w:pStyle w:val="breakline"/>
        <w:rPr>
          <w:color w:val="002060"/>
        </w:rPr>
      </w:pPr>
    </w:p>
    <w:p w14:paraId="592CFD63" w14:textId="77777777" w:rsidR="00226EA3" w:rsidRPr="00C26987" w:rsidRDefault="00226EA3" w:rsidP="00226EA3">
      <w:pPr>
        <w:pStyle w:val="sottotitolocampionato10"/>
        <w:rPr>
          <w:color w:val="002060"/>
        </w:rPr>
      </w:pPr>
      <w:r w:rsidRPr="00C2698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6EA3" w:rsidRPr="00C26987" w14:paraId="6EAB6A60" w14:textId="77777777" w:rsidTr="009A0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A23F" w14:textId="77777777" w:rsidR="00226EA3" w:rsidRPr="00C26987" w:rsidRDefault="00226EA3" w:rsidP="009A0FA6">
            <w:pPr>
              <w:pStyle w:val="headertabella0"/>
              <w:rPr>
                <w:color w:val="002060"/>
              </w:rPr>
            </w:pPr>
            <w:r w:rsidRPr="00C2698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A1837" w14:textId="77777777" w:rsidR="00226EA3" w:rsidRPr="00C26987" w:rsidRDefault="00226EA3" w:rsidP="009A0FA6">
            <w:pPr>
              <w:pStyle w:val="headertabella0"/>
              <w:rPr>
                <w:color w:val="002060"/>
              </w:rPr>
            </w:pPr>
            <w:r w:rsidRPr="00C2698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FBAD6" w14:textId="77777777" w:rsidR="00226EA3" w:rsidRPr="00C26987" w:rsidRDefault="00226EA3" w:rsidP="009A0FA6">
            <w:pPr>
              <w:pStyle w:val="headertabella0"/>
              <w:rPr>
                <w:color w:val="002060"/>
              </w:rPr>
            </w:pPr>
            <w:r w:rsidRPr="00C2698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FA12C" w14:textId="77777777" w:rsidR="00226EA3" w:rsidRPr="00C26987" w:rsidRDefault="00226EA3" w:rsidP="009A0FA6">
            <w:pPr>
              <w:pStyle w:val="headertabella0"/>
              <w:rPr>
                <w:color w:val="002060"/>
              </w:rPr>
            </w:pPr>
            <w:r w:rsidRPr="00C2698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6F185" w14:textId="77777777" w:rsidR="00226EA3" w:rsidRPr="00C26987" w:rsidRDefault="00226EA3" w:rsidP="009A0FA6">
            <w:pPr>
              <w:pStyle w:val="headertabella0"/>
              <w:rPr>
                <w:color w:val="002060"/>
              </w:rPr>
            </w:pPr>
            <w:r w:rsidRPr="00C2698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C61AA" w14:textId="77777777" w:rsidR="00226EA3" w:rsidRPr="00C26987" w:rsidRDefault="00226EA3" w:rsidP="009A0FA6">
            <w:pPr>
              <w:pStyle w:val="headertabella0"/>
              <w:rPr>
                <w:color w:val="002060"/>
              </w:rPr>
            </w:pPr>
            <w:r w:rsidRPr="00C2698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BB9A" w14:textId="77777777" w:rsidR="00226EA3" w:rsidRPr="00C26987" w:rsidRDefault="00226EA3" w:rsidP="009A0FA6">
            <w:pPr>
              <w:pStyle w:val="headertabella0"/>
              <w:rPr>
                <w:color w:val="002060"/>
              </w:rPr>
            </w:pPr>
            <w:r w:rsidRPr="00C2698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90518" w14:textId="77777777" w:rsidR="00226EA3" w:rsidRPr="00C26987" w:rsidRDefault="00226EA3" w:rsidP="009A0FA6">
            <w:pPr>
              <w:pStyle w:val="headertabella0"/>
              <w:rPr>
                <w:color w:val="002060"/>
              </w:rPr>
            </w:pPr>
            <w:r w:rsidRPr="00C2698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55730" w14:textId="77777777" w:rsidR="00226EA3" w:rsidRPr="00C26987" w:rsidRDefault="00226EA3" w:rsidP="009A0FA6">
            <w:pPr>
              <w:pStyle w:val="headertabella0"/>
              <w:rPr>
                <w:color w:val="002060"/>
              </w:rPr>
            </w:pPr>
            <w:r w:rsidRPr="00C2698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EB4D0" w14:textId="77777777" w:rsidR="00226EA3" w:rsidRPr="00C26987" w:rsidRDefault="00226EA3" w:rsidP="009A0FA6">
            <w:pPr>
              <w:pStyle w:val="headertabella0"/>
              <w:rPr>
                <w:color w:val="002060"/>
              </w:rPr>
            </w:pPr>
            <w:r w:rsidRPr="00C26987">
              <w:rPr>
                <w:color w:val="002060"/>
              </w:rPr>
              <w:t>PE</w:t>
            </w:r>
          </w:p>
        </w:tc>
      </w:tr>
      <w:tr w:rsidR="00226EA3" w:rsidRPr="00C26987" w14:paraId="2F3771D7" w14:textId="77777777" w:rsidTr="009A0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1CC469" w14:textId="77777777" w:rsidR="00226EA3" w:rsidRPr="00C26987" w:rsidRDefault="00226EA3" w:rsidP="009A0FA6">
            <w:pPr>
              <w:pStyle w:val="rowtabella0"/>
              <w:rPr>
                <w:color w:val="002060"/>
              </w:rPr>
            </w:pPr>
            <w:r w:rsidRPr="00C2698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BA67" w14:textId="77777777" w:rsidR="00226EA3" w:rsidRPr="00C26987" w:rsidRDefault="00226EA3" w:rsidP="009A0FA6">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B51E"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267A"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E359"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9CAE"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A6C4" w14:textId="77777777" w:rsidR="00226EA3" w:rsidRPr="00C26987" w:rsidRDefault="00226EA3" w:rsidP="009A0FA6">
            <w:pPr>
              <w:pStyle w:val="rowtabella0"/>
              <w:jc w:val="center"/>
              <w:rPr>
                <w:color w:val="002060"/>
              </w:rPr>
            </w:pPr>
            <w:r w:rsidRPr="00C2698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61B9" w14:textId="77777777" w:rsidR="00226EA3" w:rsidRPr="00C26987" w:rsidRDefault="00226EA3" w:rsidP="009A0FA6">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0313" w14:textId="77777777" w:rsidR="00226EA3" w:rsidRPr="00C26987" w:rsidRDefault="00226EA3" w:rsidP="009A0FA6">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B5F6" w14:textId="77777777" w:rsidR="00226EA3" w:rsidRPr="00C26987" w:rsidRDefault="00226EA3" w:rsidP="009A0FA6">
            <w:pPr>
              <w:pStyle w:val="rowtabella0"/>
              <w:jc w:val="center"/>
              <w:rPr>
                <w:color w:val="002060"/>
              </w:rPr>
            </w:pPr>
            <w:r w:rsidRPr="00C26987">
              <w:rPr>
                <w:color w:val="002060"/>
              </w:rPr>
              <w:t>0</w:t>
            </w:r>
          </w:p>
        </w:tc>
      </w:tr>
      <w:tr w:rsidR="00226EA3" w:rsidRPr="00C26987" w14:paraId="27E11656"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705EA" w14:textId="77777777" w:rsidR="00226EA3" w:rsidRPr="00C26987" w:rsidRDefault="00226EA3" w:rsidP="009A0FA6">
            <w:pPr>
              <w:pStyle w:val="rowtabella0"/>
              <w:rPr>
                <w:color w:val="002060"/>
              </w:rPr>
            </w:pPr>
            <w:r w:rsidRPr="00C2698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E6C7" w14:textId="77777777" w:rsidR="00226EA3" w:rsidRPr="00C26987" w:rsidRDefault="00226EA3" w:rsidP="009A0FA6">
            <w:pPr>
              <w:pStyle w:val="rowtabella0"/>
              <w:jc w:val="center"/>
              <w:rPr>
                <w:color w:val="002060"/>
              </w:rPr>
            </w:pPr>
            <w:r w:rsidRPr="00C2698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5B67"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42AD"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D2E4"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7230"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4A92" w14:textId="77777777" w:rsidR="00226EA3" w:rsidRPr="00C26987" w:rsidRDefault="00226EA3" w:rsidP="009A0FA6">
            <w:pPr>
              <w:pStyle w:val="rowtabella0"/>
              <w:jc w:val="center"/>
              <w:rPr>
                <w:color w:val="002060"/>
              </w:rPr>
            </w:pPr>
            <w:r w:rsidRPr="00C269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802F" w14:textId="77777777" w:rsidR="00226EA3" w:rsidRPr="00C26987" w:rsidRDefault="00226EA3" w:rsidP="009A0FA6">
            <w:pPr>
              <w:pStyle w:val="rowtabella0"/>
              <w:jc w:val="center"/>
              <w:rPr>
                <w:color w:val="002060"/>
              </w:rPr>
            </w:pPr>
            <w:r w:rsidRPr="00C2698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46F2" w14:textId="77777777" w:rsidR="00226EA3" w:rsidRPr="00C26987" w:rsidRDefault="00226EA3" w:rsidP="009A0FA6">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6A6A" w14:textId="77777777" w:rsidR="00226EA3" w:rsidRPr="00C26987" w:rsidRDefault="00226EA3" w:rsidP="009A0FA6">
            <w:pPr>
              <w:pStyle w:val="rowtabella0"/>
              <w:jc w:val="center"/>
              <w:rPr>
                <w:color w:val="002060"/>
              </w:rPr>
            </w:pPr>
            <w:r w:rsidRPr="00C26987">
              <w:rPr>
                <w:color w:val="002060"/>
              </w:rPr>
              <w:t>0</w:t>
            </w:r>
          </w:p>
        </w:tc>
      </w:tr>
      <w:tr w:rsidR="00226EA3" w:rsidRPr="00C26987" w14:paraId="6E329B53"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22B311" w14:textId="77777777" w:rsidR="00226EA3" w:rsidRPr="00C26987" w:rsidRDefault="00226EA3" w:rsidP="009A0FA6">
            <w:pPr>
              <w:pStyle w:val="rowtabella0"/>
              <w:rPr>
                <w:color w:val="002060"/>
              </w:rPr>
            </w:pPr>
            <w:r w:rsidRPr="00C26987">
              <w:rPr>
                <w:color w:val="002060"/>
              </w:rPr>
              <w:t xml:space="preserve">A.S.D. </w:t>
            </w:r>
            <w:proofErr w:type="gramStart"/>
            <w:r w:rsidRPr="00C26987">
              <w:rPr>
                <w:color w:val="002060"/>
              </w:rPr>
              <w:t>CITTA</w:t>
            </w:r>
            <w:proofErr w:type="gramEnd"/>
            <w:r w:rsidRPr="00C26987">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5424"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4AF1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D0D1"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B58C"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8A9C"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58D6" w14:textId="77777777" w:rsidR="00226EA3" w:rsidRPr="00C26987" w:rsidRDefault="00226EA3" w:rsidP="009A0FA6">
            <w:pPr>
              <w:pStyle w:val="rowtabella0"/>
              <w:jc w:val="center"/>
              <w:rPr>
                <w:color w:val="002060"/>
              </w:rPr>
            </w:pPr>
            <w:r w:rsidRPr="00C2698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0599"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6A229" w14:textId="77777777" w:rsidR="00226EA3" w:rsidRPr="00C26987" w:rsidRDefault="00226EA3" w:rsidP="009A0FA6">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E82B" w14:textId="77777777" w:rsidR="00226EA3" w:rsidRPr="00C26987" w:rsidRDefault="00226EA3" w:rsidP="009A0FA6">
            <w:pPr>
              <w:pStyle w:val="rowtabella0"/>
              <w:jc w:val="center"/>
              <w:rPr>
                <w:color w:val="002060"/>
              </w:rPr>
            </w:pPr>
            <w:r w:rsidRPr="00C26987">
              <w:rPr>
                <w:color w:val="002060"/>
              </w:rPr>
              <w:t>0</w:t>
            </w:r>
          </w:p>
        </w:tc>
      </w:tr>
      <w:tr w:rsidR="00226EA3" w:rsidRPr="00C26987" w14:paraId="46648C38"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DB9F6" w14:textId="77777777" w:rsidR="00226EA3" w:rsidRPr="00C26987" w:rsidRDefault="00226EA3" w:rsidP="009A0FA6">
            <w:pPr>
              <w:pStyle w:val="rowtabella0"/>
              <w:rPr>
                <w:color w:val="002060"/>
              </w:rPr>
            </w:pPr>
            <w:r w:rsidRPr="00C2698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E11E"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0121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1EBAB"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E2B3"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D63A"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49D0" w14:textId="77777777" w:rsidR="00226EA3" w:rsidRPr="00C26987" w:rsidRDefault="00226EA3" w:rsidP="009A0FA6">
            <w:pPr>
              <w:pStyle w:val="rowtabella0"/>
              <w:jc w:val="center"/>
              <w:rPr>
                <w:color w:val="002060"/>
              </w:rPr>
            </w:pPr>
            <w:r w:rsidRPr="00C2698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662C3" w14:textId="77777777" w:rsidR="00226EA3" w:rsidRPr="00C26987" w:rsidRDefault="00226EA3" w:rsidP="009A0FA6">
            <w:pPr>
              <w:pStyle w:val="rowtabella0"/>
              <w:jc w:val="center"/>
              <w:rPr>
                <w:color w:val="002060"/>
              </w:rPr>
            </w:pPr>
            <w:r w:rsidRPr="00C2698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C781"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72A8" w14:textId="77777777" w:rsidR="00226EA3" w:rsidRPr="00C26987" w:rsidRDefault="00226EA3" w:rsidP="009A0FA6">
            <w:pPr>
              <w:pStyle w:val="rowtabella0"/>
              <w:jc w:val="center"/>
              <w:rPr>
                <w:color w:val="002060"/>
              </w:rPr>
            </w:pPr>
            <w:r w:rsidRPr="00C26987">
              <w:rPr>
                <w:color w:val="002060"/>
              </w:rPr>
              <w:t>0</w:t>
            </w:r>
          </w:p>
        </w:tc>
      </w:tr>
      <w:tr w:rsidR="00226EA3" w:rsidRPr="00C26987" w14:paraId="199441AA"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41D7B" w14:textId="77777777" w:rsidR="00226EA3" w:rsidRPr="00C26987" w:rsidRDefault="00226EA3" w:rsidP="009A0FA6">
            <w:pPr>
              <w:pStyle w:val="rowtabella0"/>
              <w:rPr>
                <w:color w:val="002060"/>
              </w:rPr>
            </w:pPr>
            <w:r w:rsidRPr="00C26987">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C90F"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01F7"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3F70"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9C4E"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3665"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CDA2" w14:textId="77777777" w:rsidR="00226EA3" w:rsidRPr="00C26987" w:rsidRDefault="00226EA3" w:rsidP="009A0FA6">
            <w:pPr>
              <w:pStyle w:val="rowtabella0"/>
              <w:jc w:val="center"/>
              <w:rPr>
                <w:color w:val="002060"/>
              </w:rPr>
            </w:pPr>
            <w:r w:rsidRPr="00C2698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8CF3"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42F4" w14:textId="77777777" w:rsidR="00226EA3" w:rsidRPr="00C26987" w:rsidRDefault="00226EA3" w:rsidP="009A0FA6">
            <w:pPr>
              <w:pStyle w:val="rowtabella0"/>
              <w:jc w:val="center"/>
              <w:rPr>
                <w:color w:val="002060"/>
              </w:rPr>
            </w:pPr>
            <w:r w:rsidRPr="00C2698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946F" w14:textId="77777777" w:rsidR="00226EA3" w:rsidRPr="00C26987" w:rsidRDefault="00226EA3" w:rsidP="009A0FA6">
            <w:pPr>
              <w:pStyle w:val="rowtabella0"/>
              <w:jc w:val="center"/>
              <w:rPr>
                <w:color w:val="002060"/>
              </w:rPr>
            </w:pPr>
            <w:r w:rsidRPr="00C26987">
              <w:rPr>
                <w:color w:val="002060"/>
              </w:rPr>
              <w:t>0</w:t>
            </w:r>
          </w:p>
        </w:tc>
      </w:tr>
      <w:tr w:rsidR="00226EA3" w:rsidRPr="00C26987" w14:paraId="092BF1C5"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7DA57" w14:textId="77777777" w:rsidR="00226EA3" w:rsidRPr="00C26987" w:rsidRDefault="00226EA3" w:rsidP="009A0FA6">
            <w:pPr>
              <w:pStyle w:val="rowtabella0"/>
              <w:rPr>
                <w:color w:val="002060"/>
              </w:rPr>
            </w:pPr>
            <w:r w:rsidRPr="00C26987">
              <w:rPr>
                <w:color w:val="002060"/>
              </w:rPr>
              <w:t xml:space="preserve">A.S.D. CALCIO </w:t>
            </w:r>
            <w:proofErr w:type="gramStart"/>
            <w:r w:rsidRPr="00C26987">
              <w:rPr>
                <w:color w:val="002060"/>
              </w:rPr>
              <w:t>S.ELPIDIO</w:t>
            </w:r>
            <w:proofErr w:type="gramEnd"/>
            <w:r w:rsidRPr="00C26987">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35AA" w14:textId="77777777" w:rsidR="00226EA3" w:rsidRPr="00C26987" w:rsidRDefault="00226EA3" w:rsidP="009A0FA6">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7907A"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E6A5E"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6E04"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6F71"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E950"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82CB" w14:textId="77777777" w:rsidR="00226EA3" w:rsidRPr="00C26987" w:rsidRDefault="00226EA3" w:rsidP="009A0FA6">
            <w:pPr>
              <w:pStyle w:val="rowtabella0"/>
              <w:jc w:val="center"/>
              <w:rPr>
                <w:color w:val="002060"/>
              </w:rPr>
            </w:pPr>
            <w:r w:rsidRPr="00C2698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92B1"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6E30" w14:textId="77777777" w:rsidR="00226EA3" w:rsidRPr="00C26987" w:rsidRDefault="00226EA3" w:rsidP="009A0FA6">
            <w:pPr>
              <w:pStyle w:val="rowtabella0"/>
              <w:jc w:val="center"/>
              <w:rPr>
                <w:color w:val="002060"/>
              </w:rPr>
            </w:pPr>
            <w:r w:rsidRPr="00C26987">
              <w:rPr>
                <w:color w:val="002060"/>
              </w:rPr>
              <w:t>0</w:t>
            </w:r>
          </w:p>
        </w:tc>
      </w:tr>
      <w:tr w:rsidR="00226EA3" w:rsidRPr="00C26987" w14:paraId="1DCA2289"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6CD3B" w14:textId="77777777" w:rsidR="00226EA3" w:rsidRPr="00C26987" w:rsidRDefault="00226EA3" w:rsidP="009A0FA6">
            <w:pPr>
              <w:pStyle w:val="rowtabella0"/>
              <w:rPr>
                <w:color w:val="002060"/>
              </w:rPr>
            </w:pPr>
            <w:r w:rsidRPr="00C26987">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C5941" w14:textId="77777777" w:rsidR="00226EA3" w:rsidRPr="00C26987" w:rsidRDefault="00226EA3" w:rsidP="009A0FA6">
            <w:pPr>
              <w:pStyle w:val="rowtabella0"/>
              <w:jc w:val="center"/>
              <w:rPr>
                <w:color w:val="002060"/>
              </w:rPr>
            </w:pPr>
            <w:r w:rsidRPr="00C2698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E02B"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8505"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01E2"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189E" w14:textId="77777777" w:rsidR="00226EA3" w:rsidRPr="00C26987" w:rsidRDefault="00226EA3" w:rsidP="009A0FA6">
            <w:pPr>
              <w:pStyle w:val="rowtabella0"/>
              <w:jc w:val="center"/>
              <w:rPr>
                <w:color w:val="002060"/>
              </w:rPr>
            </w:pPr>
            <w:r w:rsidRPr="00C2698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0CE4"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2FBD" w14:textId="77777777" w:rsidR="00226EA3" w:rsidRPr="00C26987" w:rsidRDefault="00226EA3" w:rsidP="009A0FA6">
            <w:pPr>
              <w:pStyle w:val="rowtabella0"/>
              <w:jc w:val="center"/>
              <w:rPr>
                <w:color w:val="002060"/>
              </w:rPr>
            </w:pPr>
            <w:r w:rsidRPr="00C2698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463F"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9788" w14:textId="77777777" w:rsidR="00226EA3" w:rsidRPr="00C26987" w:rsidRDefault="00226EA3" w:rsidP="009A0FA6">
            <w:pPr>
              <w:pStyle w:val="rowtabella0"/>
              <w:jc w:val="center"/>
              <w:rPr>
                <w:color w:val="002060"/>
              </w:rPr>
            </w:pPr>
            <w:r w:rsidRPr="00C26987">
              <w:rPr>
                <w:color w:val="002060"/>
              </w:rPr>
              <w:t>0</w:t>
            </w:r>
          </w:p>
        </w:tc>
      </w:tr>
      <w:tr w:rsidR="00226EA3" w:rsidRPr="00C26987" w14:paraId="5411A528"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BAB59" w14:textId="77777777" w:rsidR="00226EA3" w:rsidRPr="00C26987" w:rsidRDefault="00226EA3" w:rsidP="009A0FA6">
            <w:pPr>
              <w:pStyle w:val="rowtabella0"/>
              <w:rPr>
                <w:color w:val="002060"/>
              </w:rPr>
            </w:pPr>
            <w:r w:rsidRPr="00C26987">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5D68" w14:textId="77777777" w:rsidR="00226EA3" w:rsidRPr="00C26987" w:rsidRDefault="00226EA3" w:rsidP="009A0FA6">
            <w:pPr>
              <w:pStyle w:val="rowtabella0"/>
              <w:jc w:val="center"/>
              <w:rPr>
                <w:color w:val="002060"/>
              </w:rPr>
            </w:pPr>
            <w:r w:rsidRPr="00C2698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4429"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0A984"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17E0"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CDEE" w14:textId="77777777" w:rsidR="00226EA3" w:rsidRPr="00C26987" w:rsidRDefault="00226EA3" w:rsidP="009A0FA6">
            <w:pPr>
              <w:pStyle w:val="rowtabella0"/>
              <w:jc w:val="center"/>
              <w:rPr>
                <w:color w:val="002060"/>
              </w:rPr>
            </w:pPr>
            <w:r w:rsidRPr="00C2698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D1054" w14:textId="77777777" w:rsidR="00226EA3" w:rsidRPr="00C26987" w:rsidRDefault="00226EA3" w:rsidP="009A0FA6">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863CB" w14:textId="77777777" w:rsidR="00226EA3" w:rsidRPr="00C26987" w:rsidRDefault="00226EA3" w:rsidP="009A0FA6">
            <w:pPr>
              <w:pStyle w:val="rowtabella0"/>
              <w:jc w:val="center"/>
              <w:rPr>
                <w:color w:val="002060"/>
              </w:rPr>
            </w:pPr>
            <w:r w:rsidRPr="00C2698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578F" w14:textId="77777777" w:rsidR="00226EA3" w:rsidRPr="00C26987" w:rsidRDefault="00226EA3" w:rsidP="009A0FA6">
            <w:pPr>
              <w:pStyle w:val="rowtabella0"/>
              <w:jc w:val="center"/>
              <w:rPr>
                <w:color w:val="002060"/>
              </w:rPr>
            </w:pPr>
            <w:r w:rsidRPr="00C2698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E9AF" w14:textId="77777777" w:rsidR="00226EA3" w:rsidRPr="00C26987" w:rsidRDefault="00226EA3" w:rsidP="009A0FA6">
            <w:pPr>
              <w:pStyle w:val="rowtabella0"/>
              <w:jc w:val="center"/>
              <w:rPr>
                <w:color w:val="002060"/>
              </w:rPr>
            </w:pPr>
            <w:r w:rsidRPr="00C26987">
              <w:rPr>
                <w:color w:val="002060"/>
              </w:rPr>
              <w:t>0</w:t>
            </w:r>
          </w:p>
        </w:tc>
      </w:tr>
      <w:tr w:rsidR="00226EA3" w:rsidRPr="00C26987" w14:paraId="5BA139C1"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9CD6B" w14:textId="77777777" w:rsidR="00226EA3" w:rsidRPr="00C26987" w:rsidRDefault="00226EA3" w:rsidP="009A0FA6">
            <w:pPr>
              <w:pStyle w:val="rowtabella0"/>
              <w:rPr>
                <w:color w:val="002060"/>
              </w:rPr>
            </w:pPr>
            <w:r w:rsidRPr="00C2698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A4C33"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218E"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64D67"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5C55"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02B7"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1E83" w14:textId="77777777" w:rsidR="00226EA3" w:rsidRPr="00C26987" w:rsidRDefault="00226EA3" w:rsidP="009A0FA6">
            <w:pPr>
              <w:pStyle w:val="rowtabella0"/>
              <w:jc w:val="center"/>
              <w:rPr>
                <w:color w:val="002060"/>
              </w:rPr>
            </w:pPr>
            <w:r w:rsidRPr="00C2698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877E" w14:textId="77777777" w:rsidR="00226EA3" w:rsidRPr="00C26987" w:rsidRDefault="00226EA3" w:rsidP="009A0FA6">
            <w:pPr>
              <w:pStyle w:val="rowtabella0"/>
              <w:jc w:val="center"/>
              <w:rPr>
                <w:color w:val="002060"/>
              </w:rPr>
            </w:pPr>
            <w:r w:rsidRPr="00C2698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C8F0" w14:textId="77777777" w:rsidR="00226EA3" w:rsidRPr="00C26987" w:rsidRDefault="00226EA3" w:rsidP="009A0FA6">
            <w:pPr>
              <w:pStyle w:val="rowtabella0"/>
              <w:jc w:val="center"/>
              <w:rPr>
                <w:color w:val="002060"/>
              </w:rPr>
            </w:pPr>
            <w:r w:rsidRPr="00C2698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62B4" w14:textId="77777777" w:rsidR="00226EA3" w:rsidRPr="00C26987" w:rsidRDefault="00226EA3" w:rsidP="009A0FA6">
            <w:pPr>
              <w:pStyle w:val="rowtabella0"/>
              <w:jc w:val="center"/>
              <w:rPr>
                <w:color w:val="002060"/>
              </w:rPr>
            </w:pPr>
            <w:r w:rsidRPr="00C26987">
              <w:rPr>
                <w:color w:val="002060"/>
              </w:rPr>
              <w:t>0</w:t>
            </w:r>
          </w:p>
        </w:tc>
      </w:tr>
      <w:tr w:rsidR="00226EA3" w:rsidRPr="00C26987" w14:paraId="608734C9"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17AF4" w14:textId="77777777" w:rsidR="00226EA3" w:rsidRPr="00C26987" w:rsidRDefault="00226EA3" w:rsidP="009A0FA6">
            <w:pPr>
              <w:pStyle w:val="rowtabella0"/>
              <w:rPr>
                <w:color w:val="002060"/>
                <w:lang w:val="es-ES"/>
              </w:rPr>
            </w:pPr>
            <w:r w:rsidRPr="00C26987">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B450"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3A74"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425D" w14:textId="77777777" w:rsidR="00226EA3" w:rsidRPr="00C26987" w:rsidRDefault="00226EA3" w:rsidP="009A0FA6">
            <w:pPr>
              <w:pStyle w:val="rowtabella0"/>
              <w:jc w:val="center"/>
              <w:rPr>
                <w:color w:val="002060"/>
              </w:rPr>
            </w:pPr>
            <w:r w:rsidRPr="00C2698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1DBE7"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F8E5" w14:textId="77777777" w:rsidR="00226EA3" w:rsidRPr="00C26987" w:rsidRDefault="00226EA3" w:rsidP="009A0FA6">
            <w:pPr>
              <w:pStyle w:val="rowtabella0"/>
              <w:jc w:val="center"/>
              <w:rPr>
                <w:color w:val="002060"/>
              </w:rPr>
            </w:pPr>
            <w:r w:rsidRPr="00C2698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4A13" w14:textId="77777777" w:rsidR="00226EA3" w:rsidRPr="00C26987" w:rsidRDefault="00226EA3" w:rsidP="009A0FA6">
            <w:pPr>
              <w:pStyle w:val="rowtabella0"/>
              <w:jc w:val="center"/>
              <w:rPr>
                <w:color w:val="002060"/>
              </w:rPr>
            </w:pPr>
            <w:r w:rsidRPr="00C2698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8F6B" w14:textId="77777777" w:rsidR="00226EA3" w:rsidRPr="00C26987" w:rsidRDefault="00226EA3" w:rsidP="009A0FA6">
            <w:pPr>
              <w:pStyle w:val="rowtabella0"/>
              <w:jc w:val="center"/>
              <w:rPr>
                <w:color w:val="002060"/>
              </w:rPr>
            </w:pPr>
            <w:r w:rsidRPr="00C2698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AF7E1"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3DE5" w14:textId="77777777" w:rsidR="00226EA3" w:rsidRPr="00C26987" w:rsidRDefault="00226EA3" w:rsidP="009A0FA6">
            <w:pPr>
              <w:pStyle w:val="rowtabella0"/>
              <w:jc w:val="center"/>
              <w:rPr>
                <w:color w:val="002060"/>
              </w:rPr>
            </w:pPr>
            <w:r w:rsidRPr="00C26987">
              <w:rPr>
                <w:color w:val="002060"/>
              </w:rPr>
              <w:t>0</w:t>
            </w:r>
          </w:p>
        </w:tc>
      </w:tr>
      <w:tr w:rsidR="00226EA3" w:rsidRPr="00C26987" w14:paraId="62429128"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0DE82" w14:textId="77777777" w:rsidR="00226EA3" w:rsidRPr="00C26987" w:rsidRDefault="00226EA3" w:rsidP="009A0FA6">
            <w:pPr>
              <w:pStyle w:val="rowtabella0"/>
              <w:rPr>
                <w:color w:val="002060"/>
              </w:rPr>
            </w:pPr>
            <w:r w:rsidRPr="00C2698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09C0" w14:textId="77777777" w:rsidR="00226EA3" w:rsidRPr="00C26987" w:rsidRDefault="00226EA3" w:rsidP="009A0FA6">
            <w:pPr>
              <w:pStyle w:val="rowtabella0"/>
              <w:jc w:val="center"/>
              <w:rPr>
                <w:color w:val="002060"/>
              </w:rPr>
            </w:pPr>
            <w:r w:rsidRPr="00C2698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F38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4CCB" w14:textId="77777777" w:rsidR="00226EA3" w:rsidRPr="00C26987" w:rsidRDefault="00226EA3" w:rsidP="009A0FA6">
            <w:pPr>
              <w:pStyle w:val="rowtabella0"/>
              <w:jc w:val="center"/>
              <w:rPr>
                <w:color w:val="002060"/>
              </w:rPr>
            </w:pPr>
            <w:r w:rsidRPr="00C2698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D2AD"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E02E7" w14:textId="77777777" w:rsidR="00226EA3" w:rsidRPr="00C26987" w:rsidRDefault="00226EA3" w:rsidP="009A0FA6">
            <w:pPr>
              <w:pStyle w:val="rowtabella0"/>
              <w:jc w:val="center"/>
              <w:rPr>
                <w:color w:val="002060"/>
              </w:rPr>
            </w:pPr>
            <w:r w:rsidRPr="00C2698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1967" w14:textId="77777777" w:rsidR="00226EA3" w:rsidRPr="00C26987" w:rsidRDefault="00226EA3" w:rsidP="009A0FA6">
            <w:pPr>
              <w:pStyle w:val="rowtabella0"/>
              <w:jc w:val="center"/>
              <w:rPr>
                <w:color w:val="002060"/>
              </w:rPr>
            </w:pPr>
            <w:r w:rsidRPr="00C2698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7B2D" w14:textId="77777777" w:rsidR="00226EA3" w:rsidRPr="00C26987" w:rsidRDefault="00226EA3" w:rsidP="009A0FA6">
            <w:pPr>
              <w:pStyle w:val="rowtabella0"/>
              <w:jc w:val="center"/>
              <w:rPr>
                <w:color w:val="002060"/>
              </w:rPr>
            </w:pPr>
            <w:r w:rsidRPr="00C2698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69BB" w14:textId="77777777" w:rsidR="00226EA3" w:rsidRPr="00C26987" w:rsidRDefault="00226EA3" w:rsidP="009A0FA6">
            <w:pPr>
              <w:pStyle w:val="rowtabella0"/>
              <w:jc w:val="center"/>
              <w:rPr>
                <w:color w:val="002060"/>
              </w:rPr>
            </w:pPr>
            <w:r w:rsidRPr="00C2698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F27D" w14:textId="77777777" w:rsidR="00226EA3" w:rsidRPr="00C26987" w:rsidRDefault="00226EA3" w:rsidP="009A0FA6">
            <w:pPr>
              <w:pStyle w:val="rowtabella0"/>
              <w:jc w:val="center"/>
              <w:rPr>
                <w:color w:val="002060"/>
              </w:rPr>
            </w:pPr>
            <w:r w:rsidRPr="00C26987">
              <w:rPr>
                <w:color w:val="002060"/>
              </w:rPr>
              <w:t>0</w:t>
            </w:r>
          </w:p>
        </w:tc>
      </w:tr>
      <w:tr w:rsidR="00226EA3" w:rsidRPr="00C26987" w14:paraId="27EFA26E" w14:textId="77777777" w:rsidTr="009A0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C78D04" w14:textId="77777777" w:rsidR="00226EA3" w:rsidRPr="00C26987" w:rsidRDefault="00226EA3" w:rsidP="009A0FA6">
            <w:pPr>
              <w:pStyle w:val="rowtabella0"/>
              <w:rPr>
                <w:color w:val="002060"/>
              </w:rPr>
            </w:pPr>
            <w:r w:rsidRPr="00C2698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91FE"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9850"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0323"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39E4" w14:textId="77777777" w:rsidR="00226EA3" w:rsidRPr="00C26987" w:rsidRDefault="00226EA3" w:rsidP="009A0FA6">
            <w:pPr>
              <w:pStyle w:val="rowtabella0"/>
              <w:jc w:val="center"/>
              <w:rPr>
                <w:color w:val="002060"/>
              </w:rPr>
            </w:pPr>
            <w:r w:rsidRPr="00C2698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4DA69" w14:textId="77777777" w:rsidR="00226EA3" w:rsidRPr="00C26987" w:rsidRDefault="00226EA3" w:rsidP="009A0FA6">
            <w:pPr>
              <w:pStyle w:val="rowtabella0"/>
              <w:jc w:val="center"/>
              <w:rPr>
                <w:color w:val="002060"/>
              </w:rPr>
            </w:pPr>
            <w:r w:rsidRPr="00C2698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BCE47"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555C" w14:textId="77777777" w:rsidR="00226EA3" w:rsidRPr="00C26987" w:rsidRDefault="00226EA3" w:rsidP="009A0FA6">
            <w:pPr>
              <w:pStyle w:val="rowtabella0"/>
              <w:jc w:val="center"/>
              <w:rPr>
                <w:color w:val="002060"/>
              </w:rPr>
            </w:pPr>
            <w:r w:rsidRPr="00C2698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5C8D" w14:textId="77777777" w:rsidR="00226EA3" w:rsidRPr="00C26987" w:rsidRDefault="00226EA3" w:rsidP="009A0FA6">
            <w:pPr>
              <w:pStyle w:val="rowtabella0"/>
              <w:jc w:val="center"/>
              <w:rPr>
                <w:color w:val="002060"/>
              </w:rPr>
            </w:pPr>
            <w:r w:rsidRPr="00C2698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548E" w14:textId="77777777" w:rsidR="00226EA3" w:rsidRPr="00C26987" w:rsidRDefault="00226EA3" w:rsidP="009A0FA6">
            <w:pPr>
              <w:pStyle w:val="rowtabella0"/>
              <w:jc w:val="center"/>
              <w:rPr>
                <w:color w:val="002060"/>
              </w:rPr>
            </w:pPr>
            <w:r w:rsidRPr="00C26987">
              <w:rPr>
                <w:color w:val="002060"/>
              </w:rPr>
              <w:t>0</w:t>
            </w:r>
          </w:p>
        </w:tc>
      </w:tr>
    </w:tbl>
    <w:p w14:paraId="2F371D72" w14:textId="77777777" w:rsidR="00226EA3" w:rsidRPr="00C26987" w:rsidRDefault="00226EA3" w:rsidP="00226EA3">
      <w:pPr>
        <w:pStyle w:val="breakline"/>
        <w:rPr>
          <w:rFonts w:eastAsiaTheme="minorEastAsia"/>
          <w:color w:val="002060"/>
        </w:rPr>
      </w:pPr>
    </w:p>
    <w:p w14:paraId="70715CD4" w14:textId="77777777" w:rsidR="00226EA3" w:rsidRPr="00C26987" w:rsidRDefault="00226EA3" w:rsidP="00226EA3">
      <w:pPr>
        <w:pStyle w:val="breakline"/>
        <w:rPr>
          <w:color w:val="002060"/>
        </w:rPr>
      </w:pPr>
    </w:p>
    <w:p w14:paraId="4803169E" w14:textId="77777777" w:rsidR="00226EA3" w:rsidRPr="00B91DC2" w:rsidRDefault="00226EA3" w:rsidP="00226EA3">
      <w:pPr>
        <w:pStyle w:val="sottotitolocampionato10"/>
        <w:rPr>
          <w:color w:val="002060"/>
        </w:rPr>
      </w:pPr>
      <w:r w:rsidRPr="00B91DC2">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26EA3" w:rsidRPr="00B91DC2" w14:paraId="333414D1" w14:textId="77777777" w:rsidTr="009A0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790ED" w14:textId="77777777" w:rsidR="00226EA3" w:rsidRPr="00B91DC2" w:rsidRDefault="00226EA3" w:rsidP="009A0FA6">
            <w:pPr>
              <w:pStyle w:val="headertabella0"/>
              <w:rPr>
                <w:color w:val="002060"/>
              </w:rPr>
            </w:pPr>
            <w:r w:rsidRPr="00B91DC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FB2A9" w14:textId="77777777" w:rsidR="00226EA3" w:rsidRPr="00B91DC2" w:rsidRDefault="00226EA3" w:rsidP="009A0FA6">
            <w:pPr>
              <w:pStyle w:val="headertabella0"/>
              <w:rPr>
                <w:color w:val="002060"/>
              </w:rPr>
            </w:pPr>
            <w:r w:rsidRPr="00B91DC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5B9B6" w14:textId="77777777" w:rsidR="00226EA3" w:rsidRPr="00B91DC2" w:rsidRDefault="00226EA3" w:rsidP="009A0FA6">
            <w:pPr>
              <w:pStyle w:val="headertabella0"/>
              <w:rPr>
                <w:color w:val="002060"/>
              </w:rPr>
            </w:pPr>
            <w:r w:rsidRPr="00B91DC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25D6D" w14:textId="77777777" w:rsidR="00226EA3" w:rsidRPr="00B91DC2" w:rsidRDefault="00226EA3" w:rsidP="009A0FA6">
            <w:pPr>
              <w:pStyle w:val="headertabella0"/>
              <w:rPr>
                <w:color w:val="002060"/>
              </w:rPr>
            </w:pPr>
            <w:r w:rsidRPr="00B91DC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6DE10" w14:textId="77777777" w:rsidR="00226EA3" w:rsidRPr="00B91DC2" w:rsidRDefault="00226EA3" w:rsidP="009A0FA6">
            <w:pPr>
              <w:pStyle w:val="headertabella0"/>
              <w:rPr>
                <w:color w:val="002060"/>
              </w:rPr>
            </w:pPr>
            <w:r w:rsidRPr="00B91DC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1DFE2" w14:textId="77777777" w:rsidR="00226EA3" w:rsidRPr="00B91DC2" w:rsidRDefault="00226EA3" w:rsidP="009A0FA6">
            <w:pPr>
              <w:pStyle w:val="headertabella0"/>
              <w:rPr>
                <w:color w:val="002060"/>
              </w:rPr>
            </w:pPr>
            <w:r w:rsidRPr="00B91DC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6B34C" w14:textId="77777777" w:rsidR="00226EA3" w:rsidRPr="00B91DC2" w:rsidRDefault="00226EA3" w:rsidP="009A0FA6">
            <w:pPr>
              <w:pStyle w:val="headertabella0"/>
              <w:rPr>
                <w:color w:val="002060"/>
              </w:rPr>
            </w:pPr>
            <w:r w:rsidRPr="00B91DC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94E6B" w14:textId="77777777" w:rsidR="00226EA3" w:rsidRPr="00B91DC2" w:rsidRDefault="00226EA3" w:rsidP="009A0FA6">
            <w:pPr>
              <w:pStyle w:val="headertabella0"/>
              <w:rPr>
                <w:color w:val="002060"/>
              </w:rPr>
            </w:pPr>
            <w:r w:rsidRPr="00B91DC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21041" w14:textId="77777777" w:rsidR="00226EA3" w:rsidRPr="00B91DC2" w:rsidRDefault="00226EA3" w:rsidP="009A0FA6">
            <w:pPr>
              <w:pStyle w:val="headertabella0"/>
              <w:rPr>
                <w:color w:val="002060"/>
              </w:rPr>
            </w:pPr>
            <w:r w:rsidRPr="00B91DC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635A0" w14:textId="77777777" w:rsidR="00226EA3" w:rsidRPr="00B91DC2" w:rsidRDefault="00226EA3" w:rsidP="009A0FA6">
            <w:pPr>
              <w:pStyle w:val="headertabella0"/>
              <w:rPr>
                <w:color w:val="002060"/>
              </w:rPr>
            </w:pPr>
            <w:r w:rsidRPr="00B91DC2">
              <w:rPr>
                <w:color w:val="002060"/>
              </w:rPr>
              <w:t>PE</w:t>
            </w:r>
          </w:p>
        </w:tc>
      </w:tr>
      <w:tr w:rsidR="00226EA3" w:rsidRPr="00B91DC2" w14:paraId="799125E5" w14:textId="77777777" w:rsidTr="009A0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0F70A9" w14:textId="77777777" w:rsidR="00226EA3" w:rsidRPr="00B91DC2" w:rsidRDefault="00226EA3" w:rsidP="009A0FA6">
            <w:pPr>
              <w:pStyle w:val="rowtabella0"/>
              <w:rPr>
                <w:color w:val="002060"/>
              </w:rPr>
            </w:pPr>
            <w:r w:rsidRPr="00B91DC2">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0253" w14:textId="77777777" w:rsidR="00226EA3" w:rsidRPr="00B91DC2" w:rsidRDefault="00226EA3" w:rsidP="009A0FA6">
            <w:pPr>
              <w:pStyle w:val="rowtabella0"/>
              <w:jc w:val="center"/>
              <w:rPr>
                <w:color w:val="002060"/>
              </w:rPr>
            </w:pPr>
            <w:r w:rsidRPr="00B91D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F89B"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0C9B" w14:textId="77777777" w:rsidR="00226EA3" w:rsidRPr="00B91DC2" w:rsidRDefault="00226EA3" w:rsidP="009A0FA6">
            <w:pPr>
              <w:pStyle w:val="rowtabella0"/>
              <w:jc w:val="center"/>
              <w:rPr>
                <w:color w:val="002060"/>
              </w:rPr>
            </w:pPr>
            <w:r w:rsidRPr="00B91D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55EC"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20BE"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E2FA" w14:textId="77777777" w:rsidR="00226EA3" w:rsidRPr="00B91DC2" w:rsidRDefault="00226EA3" w:rsidP="009A0FA6">
            <w:pPr>
              <w:pStyle w:val="rowtabella0"/>
              <w:jc w:val="center"/>
              <w:rPr>
                <w:color w:val="002060"/>
              </w:rPr>
            </w:pPr>
            <w:r w:rsidRPr="00B91DC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7560" w14:textId="77777777" w:rsidR="00226EA3" w:rsidRPr="00B91DC2" w:rsidRDefault="00226EA3" w:rsidP="009A0FA6">
            <w:pPr>
              <w:pStyle w:val="rowtabella0"/>
              <w:jc w:val="center"/>
              <w:rPr>
                <w:color w:val="002060"/>
              </w:rPr>
            </w:pPr>
            <w:r w:rsidRPr="00B91DC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5B493" w14:textId="77777777" w:rsidR="00226EA3" w:rsidRPr="00B91DC2" w:rsidRDefault="00226EA3" w:rsidP="009A0FA6">
            <w:pPr>
              <w:pStyle w:val="rowtabella0"/>
              <w:jc w:val="center"/>
              <w:rPr>
                <w:color w:val="002060"/>
              </w:rPr>
            </w:pPr>
            <w:r w:rsidRPr="00B91D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D36EF" w14:textId="77777777" w:rsidR="00226EA3" w:rsidRPr="00B91DC2" w:rsidRDefault="00226EA3" w:rsidP="009A0FA6">
            <w:pPr>
              <w:pStyle w:val="rowtabella0"/>
              <w:jc w:val="center"/>
              <w:rPr>
                <w:color w:val="002060"/>
              </w:rPr>
            </w:pPr>
            <w:r w:rsidRPr="00B91DC2">
              <w:rPr>
                <w:color w:val="002060"/>
              </w:rPr>
              <w:t>0</w:t>
            </w:r>
          </w:p>
        </w:tc>
      </w:tr>
      <w:tr w:rsidR="00226EA3" w:rsidRPr="00B91DC2" w14:paraId="04495F08"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7AF70" w14:textId="77777777" w:rsidR="00226EA3" w:rsidRPr="00B91DC2" w:rsidRDefault="00226EA3" w:rsidP="009A0FA6">
            <w:pPr>
              <w:pStyle w:val="rowtabella0"/>
              <w:rPr>
                <w:color w:val="002060"/>
              </w:rPr>
            </w:pPr>
            <w:r w:rsidRPr="00B91DC2">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2F3C" w14:textId="77777777" w:rsidR="00226EA3" w:rsidRPr="00B91DC2" w:rsidRDefault="00226EA3" w:rsidP="009A0FA6">
            <w:pPr>
              <w:pStyle w:val="rowtabella0"/>
              <w:jc w:val="center"/>
              <w:rPr>
                <w:color w:val="002060"/>
              </w:rPr>
            </w:pPr>
            <w:r w:rsidRPr="00B91DC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D895"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800F" w14:textId="77777777" w:rsidR="00226EA3" w:rsidRPr="00B91DC2" w:rsidRDefault="00226EA3" w:rsidP="009A0FA6">
            <w:pPr>
              <w:pStyle w:val="rowtabella0"/>
              <w:jc w:val="center"/>
              <w:rPr>
                <w:color w:val="002060"/>
              </w:rPr>
            </w:pPr>
            <w:r w:rsidRPr="00B91D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6E34"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A7EB"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AB2EB" w14:textId="77777777" w:rsidR="00226EA3" w:rsidRPr="00B91DC2" w:rsidRDefault="00226EA3" w:rsidP="009A0FA6">
            <w:pPr>
              <w:pStyle w:val="rowtabella0"/>
              <w:jc w:val="center"/>
              <w:rPr>
                <w:color w:val="002060"/>
              </w:rPr>
            </w:pPr>
            <w:r w:rsidRPr="00B91D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C554" w14:textId="77777777" w:rsidR="00226EA3" w:rsidRPr="00B91DC2" w:rsidRDefault="00226EA3" w:rsidP="009A0FA6">
            <w:pPr>
              <w:pStyle w:val="rowtabella0"/>
              <w:jc w:val="center"/>
              <w:rPr>
                <w:color w:val="002060"/>
              </w:rPr>
            </w:pPr>
            <w:r w:rsidRPr="00B91D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E6D4" w14:textId="77777777" w:rsidR="00226EA3" w:rsidRPr="00B91DC2" w:rsidRDefault="00226EA3" w:rsidP="009A0FA6">
            <w:pPr>
              <w:pStyle w:val="rowtabella0"/>
              <w:jc w:val="center"/>
              <w:rPr>
                <w:color w:val="002060"/>
              </w:rPr>
            </w:pPr>
            <w:r w:rsidRPr="00B91D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3F82" w14:textId="77777777" w:rsidR="00226EA3" w:rsidRPr="00B91DC2" w:rsidRDefault="00226EA3" w:rsidP="009A0FA6">
            <w:pPr>
              <w:pStyle w:val="rowtabella0"/>
              <w:jc w:val="center"/>
              <w:rPr>
                <w:color w:val="002060"/>
              </w:rPr>
            </w:pPr>
            <w:r w:rsidRPr="00B91DC2">
              <w:rPr>
                <w:color w:val="002060"/>
              </w:rPr>
              <w:t>0</w:t>
            </w:r>
          </w:p>
        </w:tc>
      </w:tr>
      <w:tr w:rsidR="00226EA3" w:rsidRPr="00B91DC2" w14:paraId="06847316"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F72AD" w14:textId="77777777" w:rsidR="00226EA3" w:rsidRPr="00B91DC2" w:rsidRDefault="00226EA3" w:rsidP="009A0FA6">
            <w:pPr>
              <w:pStyle w:val="rowtabella0"/>
              <w:rPr>
                <w:color w:val="002060"/>
              </w:rPr>
            </w:pPr>
            <w:r w:rsidRPr="00B91DC2">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F163C" w14:textId="77777777" w:rsidR="00226EA3" w:rsidRPr="00B91DC2" w:rsidRDefault="00226EA3" w:rsidP="009A0FA6">
            <w:pPr>
              <w:pStyle w:val="rowtabella0"/>
              <w:jc w:val="center"/>
              <w:rPr>
                <w:color w:val="002060"/>
              </w:rPr>
            </w:pPr>
            <w:r w:rsidRPr="00B91DC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EF43" w14:textId="77777777" w:rsidR="00226EA3" w:rsidRPr="00B91DC2" w:rsidRDefault="00226EA3" w:rsidP="009A0FA6">
            <w:pPr>
              <w:pStyle w:val="rowtabella0"/>
              <w:jc w:val="center"/>
              <w:rPr>
                <w:color w:val="002060"/>
              </w:rPr>
            </w:pPr>
            <w:r w:rsidRPr="00B91D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B3A9" w14:textId="77777777" w:rsidR="00226EA3" w:rsidRPr="00B91DC2" w:rsidRDefault="00226EA3" w:rsidP="009A0FA6">
            <w:pPr>
              <w:pStyle w:val="rowtabella0"/>
              <w:jc w:val="center"/>
              <w:rPr>
                <w:color w:val="002060"/>
              </w:rPr>
            </w:pPr>
            <w:r w:rsidRPr="00B91D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1777"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E522"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05F9" w14:textId="77777777" w:rsidR="00226EA3" w:rsidRPr="00B91DC2" w:rsidRDefault="00226EA3" w:rsidP="009A0FA6">
            <w:pPr>
              <w:pStyle w:val="rowtabella0"/>
              <w:jc w:val="center"/>
              <w:rPr>
                <w:color w:val="002060"/>
              </w:rPr>
            </w:pPr>
            <w:r w:rsidRPr="00B91DC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D2E9" w14:textId="77777777" w:rsidR="00226EA3" w:rsidRPr="00B91DC2" w:rsidRDefault="00226EA3" w:rsidP="009A0FA6">
            <w:pPr>
              <w:pStyle w:val="rowtabella0"/>
              <w:jc w:val="center"/>
              <w:rPr>
                <w:color w:val="002060"/>
              </w:rPr>
            </w:pPr>
            <w:r w:rsidRPr="00B91D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09FD"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0FF1" w14:textId="77777777" w:rsidR="00226EA3" w:rsidRPr="00B91DC2" w:rsidRDefault="00226EA3" w:rsidP="009A0FA6">
            <w:pPr>
              <w:pStyle w:val="rowtabella0"/>
              <w:jc w:val="center"/>
              <w:rPr>
                <w:color w:val="002060"/>
              </w:rPr>
            </w:pPr>
            <w:r w:rsidRPr="00B91DC2">
              <w:rPr>
                <w:color w:val="002060"/>
              </w:rPr>
              <w:t>0</w:t>
            </w:r>
          </w:p>
        </w:tc>
      </w:tr>
      <w:tr w:rsidR="00226EA3" w:rsidRPr="00B91DC2" w14:paraId="7DADA806"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FC100" w14:textId="77777777" w:rsidR="00226EA3" w:rsidRPr="00B91DC2" w:rsidRDefault="00226EA3" w:rsidP="009A0FA6">
            <w:pPr>
              <w:pStyle w:val="rowtabella0"/>
              <w:rPr>
                <w:color w:val="002060"/>
              </w:rPr>
            </w:pPr>
            <w:r w:rsidRPr="00B91DC2">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BE4B6" w14:textId="77777777" w:rsidR="00226EA3" w:rsidRPr="00B91DC2" w:rsidRDefault="00226EA3" w:rsidP="009A0FA6">
            <w:pPr>
              <w:pStyle w:val="rowtabella0"/>
              <w:jc w:val="center"/>
              <w:rPr>
                <w:color w:val="002060"/>
              </w:rPr>
            </w:pPr>
            <w:r w:rsidRPr="00B91D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C713"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FD26" w14:textId="77777777" w:rsidR="00226EA3" w:rsidRPr="00B91DC2" w:rsidRDefault="00226EA3" w:rsidP="009A0FA6">
            <w:pPr>
              <w:pStyle w:val="rowtabella0"/>
              <w:jc w:val="center"/>
              <w:rPr>
                <w:color w:val="002060"/>
              </w:rPr>
            </w:pPr>
            <w:r w:rsidRPr="00B91D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4BBC"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363A"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1B20" w14:textId="77777777" w:rsidR="00226EA3" w:rsidRPr="00B91DC2" w:rsidRDefault="00226EA3" w:rsidP="009A0FA6">
            <w:pPr>
              <w:pStyle w:val="rowtabella0"/>
              <w:jc w:val="center"/>
              <w:rPr>
                <w:color w:val="002060"/>
              </w:rPr>
            </w:pPr>
            <w:r w:rsidRPr="00B91DC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5C1C" w14:textId="77777777" w:rsidR="00226EA3" w:rsidRPr="00B91DC2" w:rsidRDefault="00226EA3" w:rsidP="009A0FA6">
            <w:pPr>
              <w:pStyle w:val="rowtabella0"/>
              <w:jc w:val="center"/>
              <w:rPr>
                <w:color w:val="002060"/>
              </w:rPr>
            </w:pPr>
            <w:r w:rsidRPr="00B91D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94EF" w14:textId="77777777" w:rsidR="00226EA3" w:rsidRPr="00B91DC2" w:rsidRDefault="00226EA3" w:rsidP="009A0FA6">
            <w:pPr>
              <w:pStyle w:val="rowtabella0"/>
              <w:jc w:val="center"/>
              <w:rPr>
                <w:color w:val="002060"/>
              </w:rPr>
            </w:pPr>
            <w:r w:rsidRPr="00B91DC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6AD7" w14:textId="77777777" w:rsidR="00226EA3" w:rsidRPr="00B91DC2" w:rsidRDefault="00226EA3" w:rsidP="009A0FA6">
            <w:pPr>
              <w:pStyle w:val="rowtabella0"/>
              <w:jc w:val="center"/>
              <w:rPr>
                <w:color w:val="002060"/>
              </w:rPr>
            </w:pPr>
            <w:r w:rsidRPr="00B91DC2">
              <w:rPr>
                <w:color w:val="002060"/>
              </w:rPr>
              <w:t>0</w:t>
            </w:r>
          </w:p>
        </w:tc>
      </w:tr>
      <w:tr w:rsidR="00226EA3" w:rsidRPr="00B91DC2" w14:paraId="7F9451D5"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3DA01" w14:textId="77777777" w:rsidR="00226EA3" w:rsidRPr="00B91DC2" w:rsidRDefault="00226EA3" w:rsidP="009A0FA6">
            <w:pPr>
              <w:pStyle w:val="rowtabella0"/>
              <w:rPr>
                <w:color w:val="002060"/>
              </w:rPr>
            </w:pPr>
            <w:r w:rsidRPr="00B91DC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1A87" w14:textId="77777777" w:rsidR="00226EA3" w:rsidRPr="00B91DC2" w:rsidRDefault="00226EA3" w:rsidP="009A0FA6">
            <w:pPr>
              <w:pStyle w:val="rowtabella0"/>
              <w:jc w:val="center"/>
              <w:rPr>
                <w:color w:val="002060"/>
              </w:rPr>
            </w:pPr>
            <w:r w:rsidRPr="00B91DC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6F6F"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A641" w14:textId="77777777" w:rsidR="00226EA3" w:rsidRPr="00B91DC2" w:rsidRDefault="00226EA3" w:rsidP="009A0FA6">
            <w:pPr>
              <w:pStyle w:val="rowtabella0"/>
              <w:jc w:val="center"/>
              <w:rPr>
                <w:color w:val="002060"/>
              </w:rPr>
            </w:pPr>
            <w:r w:rsidRPr="00B91D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D68C"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55E8C"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08B6" w14:textId="77777777" w:rsidR="00226EA3" w:rsidRPr="00B91DC2" w:rsidRDefault="00226EA3" w:rsidP="009A0FA6">
            <w:pPr>
              <w:pStyle w:val="rowtabella0"/>
              <w:jc w:val="center"/>
              <w:rPr>
                <w:color w:val="002060"/>
              </w:rPr>
            </w:pPr>
            <w:r w:rsidRPr="00B91D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FE83" w14:textId="77777777" w:rsidR="00226EA3" w:rsidRPr="00B91DC2" w:rsidRDefault="00226EA3" w:rsidP="009A0FA6">
            <w:pPr>
              <w:pStyle w:val="rowtabella0"/>
              <w:jc w:val="center"/>
              <w:rPr>
                <w:color w:val="002060"/>
              </w:rPr>
            </w:pPr>
            <w:r w:rsidRPr="00B91D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3E3F9"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D8F03" w14:textId="77777777" w:rsidR="00226EA3" w:rsidRPr="00B91DC2" w:rsidRDefault="00226EA3" w:rsidP="009A0FA6">
            <w:pPr>
              <w:pStyle w:val="rowtabella0"/>
              <w:jc w:val="center"/>
              <w:rPr>
                <w:color w:val="002060"/>
              </w:rPr>
            </w:pPr>
            <w:r w:rsidRPr="00B91DC2">
              <w:rPr>
                <w:color w:val="002060"/>
              </w:rPr>
              <w:t>0</w:t>
            </w:r>
          </w:p>
        </w:tc>
      </w:tr>
      <w:tr w:rsidR="00226EA3" w:rsidRPr="00B91DC2" w14:paraId="633737FF"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46039" w14:textId="77777777" w:rsidR="00226EA3" w:rsidRPr="00B91DC2" w:rsidRDefault="00226EA3" w:rsidP="009A0FA6">
            <w:pPr>
              <w:pStyle w:val="rowtabella0"/>
              <w:rPr>
                <w:color w:val="002060"/>
              </w:rPr>
            </w:pPr>
            <w:r w:rsidRPr="00B91DC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50AF" w14:textId="77777777" w:rsidR="00226EA3" w:rsidRPr="00B91DC2" w:rsidRDefault="00226EA3" w:rsidP="009A0FA6">
            <w:pPr>
              <w:pStyle w:val="rowtabella0"/>
              <w:jc w:val="center"/>
              <w:rPr>
                <w:color w:val="002060"/>
              </w:rPr>
            </w:pPr>
            <w:r w:rsidRPr="00B91DC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2BA9"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79CF4" w14:textId="77777777" w:rsidR="00226EA3" w:rsidRPr="00B91DC2" w:rsidRDefault="00226EA3" w:rsidP="009A0FA6">
            <w:pPr>
              <w:pStyle w:val="rowtabella0"/>
              <w:jc w:val="center"/>
              <w:rPr>
                <w:color w:val="002060"/>
              </w:rPr>
            </w:pPr>
            <w:r w:rsidRPr="00B91DC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1D13"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32F9" w14:textId="77777777" w:rsidR="00226EA3" w:rsidRPr="00B91DC2" w:rsidRDefault="00226EA3" w:rsidP="009A0FA6">
            <w:pPr>
              <w:pStyle w:val="rowtabella0"/>
              <w:jc w:val="center"/>
              <w:rPr>
                <w:color w:val="002060"/>
              </w:rPr>
            </w:pPr>
            <w:r w:rsidRPr="00B91D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68D5" w14:textId="77777777" w:rsidR="00226EA3" w:rsidRPr="00B91DC2" w:rsidRDefault="00226EA3" w:rsidP="009A0FA6">
            <w:pPr>
              <w:pStyle w:val="rowtabella0"/>
              <w:jc w:val="center"/>
              <w:rPr>
                <w:color w:val="002060"/>
              </w:rPr>
            </w:pPr>
            <w:r w:rsidRPr="00B91DC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B55D8" w14:textId="77777777" w:rsidR="00226EA3" w:rsidRPr="00B91DC2" w:rsidRDefault="00226EA3" w:rsidP="009A0FA6">
            <w:pPr>
              <w:pStyle w:val="rowtabella0"/>
              <w:jc w:val="center"/>
              <w:rPr>
                <w:color w:val="002060"/>
              </w:rPr>
            </w:pPr>
            <w:r w:rsidRPr="00B91DC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2E96"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18A4" w14:textId="77777777" w:rsidR="00226EA3" w:rsidRPr="00B91DC2" w:rsidRDefault="00226EA3" w:rsidP="009A0FA6">
            <w:pPr>
              <w:pStyle w:val="rowtabella0"/>
              <w:jc w:val="center"/>
              <w:rPr>
                <w:color w:val="002060"/>
              </w:rPr>
            </w:pPr>
            <w:r w:rsidRPr="00B91DC2">
              <w:rPr>
                <w:color w:val="002060"/>
              </w:rPr>
              <w:t>0</w:t>
            </w:r>
          </w:p>
        </w:tc>
      </w:tr>
      <w:tr w:rsidR="00226EA3" w:rsidRPr="00B91DC2" w14:paraId="4D634B3E"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C2B8B" w14:textId="77777777" w:rsidR="00226EA3" w:rsidRPr="00B91DC2" w:rsidRDefault="00226EA3" w:rsidP="009A0FA6">
            <w:pPr>
              <w:pStyle w:val="rowtabella0"/>
              <w:rPr>
                <w:color w:val="002060"/>
              </w:rPr>
            </w:pPr>
            <w:r w:rsidRPr="00B91DC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F61A4" w14:textId="77777777" w:rsidR="00226EA3" w:rsidRPr="00B91DC2" w:rsidRDefault="00226EA3" w:rsidP="009A0FA6">
            <w:pPr>
              <w:pStyle w:val="rowtabella0"/>
              <w:jc w:val="center"/>
              <w:rPr>
                <w:color w:val="002060"/>
              </w:rPr>
            </w:pPr>
            <w:r w:rsidRPr="00B91D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1AADE"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DBC5" w14:textId="77777777" w:rsidR="00226EA3" w:rsidRPr="00B91DC2" w:rsidRDefault="00226EA3" w:rsidP="009A0FA6">
            <w:pPr>
              <w:pStyle w:val="rowtabella0"/>
              <w:jc w:val="center"/>
              <w:rPr>
                <w:color w:val="002060"/>
              </w:rPr>
            </w:pPr>
            <w:r w:rsidRPr="00B91D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FD53A" w14:textId="77777777" w:rsidR="00226EA3" w:rsidRPr="00B91DC2" w:rsidRDefault="00226EA3" w:rsidP="009A0FA6">
            <w:pPr>
              <w:pStyle w:val="rowtabella0"/>
              <w:jc w:val="center"/>
              <w:rPr>
                <w:color w:val="002060"/>
              </w:rPr>
            </w:pPr>
            <w:r w:rsidRPr="00B91D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408E8" w14:textId="77777777" w:rsidR="00226EA3" w:rsidRPr="00B91DC2" w:rsidRDefault="00226EA3" w:rsidP="009A0FA6">
            <w:pPr>
              <w:pStyle w:val="rowtabella0"/>
              <w:jc w:val="center"/>
              <w:rPr>
                <w:color w:val="002060"/>
              </w:rPr>
            </w:pPr>
            <w:r w:rsidRPr="00B91D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896C" w14:textId="77777777" w:rsidR="00226EA3" w:rsidRPr="00B91DC2" w:rsidRDefault="00226EA3" w:rsidP="009A0FA6">
            <w:pPr>
              <w:pStyle w:val="rowtabella0"/>
              <w:jc w:val="center"/>
              <w:rPr>
                <w:color w:val="002060"/>
              </w:rPr>
            </w:pPr>
            <w:r w:rsidRPr="00B91D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29F3E" w14:textId="77777777" w:rsidR="00226EA3" w:rsidRPr="00B91DC2" w:rsidRDefault="00226EA3" w:rsidP="009A0FA6">
            <w:pPr>
              <w:pStyle w:val="rowtabella0"/>
              <w:jc w:val="center"/>
              <w:rPr>
                <w:color w:val="002060"/>
              </w:rPr>
            </w:pPr>
            <w:r w:rsidRPr="00B91DC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F168" w14:textId="77777777" w:rsidR="00226EA3" w:rsidRPr="00B91DC2" w:rsidRDefault="00226EA3" w:rsidP="009A0FA6">
            <w:pPr>
              <w:pStyle w:val="rowtabella0"/>
              <w:jc w:val="center"/>
              <w:rPr>
                <w:color w:val="002060"/>
              </w:rPr>
            </w:pPr>
            <w:r w:rsidRPr="00B91D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DB21" w14:textId="77777777" w:rsidR="00226EA3" w:rsidRPr="00B91DC2" w:rsidRDefault="00226EA3" w:rsidP="009A0FA6">
            <w:pPr>
              <w:pStyle w:val="rowtabella0"/>
              <w:jc w:val="center"/>
              <w:rPr>
                <w:color w:val="002060"/>
              </w:rPr>
            </w:pPr>
            <w:r w:rsidRPr="00B91DC2">
              <w:rPr>
                <w:color w:val="002060"/>
              </w:rPr>
              <w:t>0</w:t>
            </w:r>
          </w:p>
        </w:tc>
      </w:tr>
      <w:tr w:rsidR="00226EA3" w:rsidRPr="00B91DC2" w14:paraId="1CA643CD"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A6396" w14:textId="77777777" w:rsidR="00226EA3" w:rsidRPr="00B91DC2" w:rsidRDefault="00226EA3" w:rsidP="009A0FA6">
            <w:pPr>
              <w:pStyle w:val="rowtabella0"/>
              <w:rPr>
                <w:color w:val="002060"/>
              </w:rPr>
            </w:pPr>
            <w:r w:rsidRPr="00B91DC2">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5812" w14:textId="77777777" w:rsidR="00226EA3" w:rsidRPr="00B91DC2" w:rsidRDefault="00226EA3" w:rsidP="009A0FA6">
            <w:pPr>
              <w:pStyle w:val="rowtabella0"/>
              <w:jc w:val="center"/>
              <w:rPr>
                <w:color w:val="002060"/>
              </w:rPr>
            </w:pPr>
            <w:r w:rsidRPr="00B91D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77A5"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A4E6" w14:textId="77777777" w:rsidR="00226EA3" w:rsidRPr="00B91DC2" w:rsidRDefault="00226EA3" w:rsidP="009A0FA6">
            <w:pPr>
              <w:pStyle w:val="rowtabella0"/>
              <w:jc w:val="center"/>
              <w:rPr>
                <w:color w:val="002060"/>
              </w:rPr>
            </w:pPr>
            <w:r w:rsidRPr="00B91DC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C8A0" w14:textId="77777777" w:rsidR="00226EA3" w:rsidRPr="00B91DC2" w:rsidRDefault="00226EA3" w:rsidP="009A0FA6">
            <w:pPr>
              <w:pStyle w:val="rowtabella0"/>
              <w:jc w:val="center"/>
              <w:rPr>
                <w:color w:val="002060"/>
              </w:rPr>
            </w:pPr>
            <w:r w:rsidRPr="00B91D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75707" w14:textId="77777777" w:rsidR="00226EA3" w:rsidRPr="00B91DC2" w:rsidRDefault="00226EA3" w:rsidP="009A0FA6">
            <w:pPr>
              <w:pStyle w:val="rowtabella0"/>
              <w:jc w:val="center"/>
              <w:rPr>
                <w:color w:val="002060"/>
              </w:rPr>
            </w:pPr>
            <w:r w:rsidRPr="00B91D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6429" w14:textId="77777777" w:rsidR="00226EA3" w:rsidRPr="00B91DC2" w:rsidRDefault="00226EA3" w:rsidP="009A0FA6">
            <w:pPr>
              <w:pStyle w:val="rowtabella0"/>
              <w:jc w:val="center"/>
              <w:rPr>
                <w:color w:val="002060"/>
              </w:rPr>
            </w:pPr>
            <w:r w:rsidRPr="00B91D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50B6" w14:textId="77777777" w:rsidR="00226EA3" w:rsidRPr="00B91DC2" w:rsidRDefault="00226EA3" w:rsidP="009A0FA6">
            <w:pPr>
              <w:pStyle w:val="rowtabella0"/>
              <w:jc w:val="center"/>
              <w:rPr>
                <w:color w:val="002060"/>
              </w:rPr>
            </w:pPr>
            <w:r w:rsidRPr="00B91D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2B77" w14:textId="77777777" w:rsidR="00226EA3" w:rsidRPr="00B91DC2" w:rsidRDefault="00226EA3" w:rsidP="009A0FA6">
            <w:pPr>
              <w:pStyle w:val="rowtabella0"/>
              <w:jc w:val="center"/>
              <w:rPr>
                <w:color w:val="002060"/>
              </w:rPr>
            </w:pPr>
            <w:r w:rsidRPr="00B91D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2236F" w14:textId="77777777" w:rsidR="00226EA3" w:rsidRPr="00B91DC2" w:rsidRDefault="00226EA3" w:rsidP="009A0FA6">
            <w:pPr>
              <w:pStyle w:val="rowtabella0"/>
              <w:jc w:val="center"/>
              <w:rPr>
                <w:color w:val="002060"/>
              </w:rPr>
            </w:pPr>
            <w:r w:rsidRPr="00B91DC2">
              <w:rPr>
                <w:color w:val="002060"/>
              </w:rPr>
              <w:t>0</w:t>
            </w:r>
          </w:p>
        </w:tc>
      </w:tr>
      <w:tr w:rsidR="00226EA3" w:rsidRPr="00B91DC2" w14:paraId="6D71BADA"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3C738" w14:textId="77777777" w:rsidR="00226EA3" w:rsidRPr="00B91DC2" w:rsidRDefault="00226EA3" w:rsidP="009A0FA6">
            <w:pPr>
              <w:pStyle w:val="rowtabella0"/>
              <w:rPr>
                <w:color w:val="002060"/>
                <w:lang w:val="es-ES"/>
              </w:rPr>
            </w:pPr>
            <w:r w:rsidRPr="00B91DC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E8E94" w14:textId="77777777" w:rsidR="00226EA3" w:rsidRPr="00B91DC2" w:rsidRDefault="00226EA3" w:rsidP="009A0FA6">
            <w:pPr>
              <w:pStyle w:val="rowtabella0"/>
              <w:jc w:val="center"/>
              <w:rPr>
                <w:color w:val="002060"/>
              </w:rPr>
            </w:pPr>
            <w:r w:rsidRPr="00B91D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986F"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BDE8"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301E"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C9A3" w14:textId="77777777" w:rsidR="00226EA3" w:rsidRPr="00B91DC2" w:rsidRDefault="00226EA3" w:rsidP="009A0FA6">
            <w:pPr>
              <w:pStyle w:val="rowtabella0"/>
              <w:jc w:val="center"/>
              <w:rPr>
                <w:color w:val="002060"/>
              </w:rPr>
            </w:pPr>
            <w:r w:rsidRPr="00B91D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4AC7" w14:textId="77777777" w:rsidR="00226EA3" w:rsidRPr="00B91DC2" w:rsidRDefault="00226EA3" w:rsidP="009A0FA6">
            <w:pPr>
              <w:pStyle w:val="rowtabella0"/>
              <w:jc w:val="center"/>
              <w:rPr>
                <w:color w:val="002060"/>
              </w:rPr>
            </w:pPr>
            <w:r w:rsidRPr="00B91DC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A8F5" w14:textId="77777777" w:rsidR="00226EA3" w:rsidRPr="00B91DC2" w:rsidRDefault="00226EA3" w:rsidP="009A0FA6">
            <w:pPr>
              <w:pStyle w:val="rowtabella0"/>
              <w:jc w:val="center"/>
              <w:rPr>
                <w:color w:val="002060"/>
              </w:rPr>
            </w:pPr>
            <w:r w:rsidRPr="00B91DC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91B9" w14:textId="77777777" w:rsidR="00226EA3" w:rsidRPr="00B91DC2" w:rsidRDefault="00226EA3" w:rsidP="009A0FA6">
            <w:pPr>
              <w:pStyle w:val="rowtabella0"/>
              <w:jc w:val="center"/>
              <w:rPr>
                <w:color w:val="002060"/>
              </w:rPr>
            </w:pPr>
            <w:r w:rsidRPr="00B91D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546D" w14:textId="77777777" w:rsidR="00226EA3" w:rsidRPr="00B91DC2" w:rsidRDefault="00226EA3" w:rsidP="009A0FA6">
            <w:pPr>
              <w:pStyle w:val="rowtabella0"/>
              <w:jc w:val="center"/>
              <w:rPr>
                <w:color w:val="002060"/>
              </w:rPr>
            </w:pPr>
            <w:r w:rsidRPr="00B91DC2">
              <w:rPr>
                <w:color w:val="002060"/>
              </w:rPr>
              <w:t>0</w:t>
            </w:r>
          </w:p>
        </w:tc>
      </w:tr>
      <w:tr w:rsidR="00226EA3" w:rsidRPr="00B91DC2" w14:paraId="176F116D"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A348E" w14:textId="77777777" w:rsidR="00226EA3" w:rsidRPr="00B91DC2" w:rsidRDefault="00226EA3" w:rsidP="009A0FA6">
            <w:pPr>
              <w:pStyle w:val="rowtabella0"/>
              <w:rPr>
                <w:color w:val="002060"/>
              </w:rPr>
            </w:pPr>
            <w:r w:rsidRPr="00B91DC2">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F130F" w14:textId="77777777" w:rsidR="00226EA3" w:rsidRPr="00B91DC2" w:rsidRDefault="00226EA3" w:rsidP="009A0FA6">
            <w:pPr>
              <w:pStyle w:val="rowtabella0"/>
              <w:jc w:val="center"/>
              <w:rPr>
                <w:color w:val="002060"/>
              </w:rPr>
            </w:pPr>
            <w:r w:rsidRPr="00B91D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20BC"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908E"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83A3" w14:textId="77777777" w:rsidR="00226EA3" w:rsidRPr="00B91DC2" w:rsidRDefault="00226EA3" w:rsidP="009A0FA6">
            <w:pPr>
              <w:pStyle w:val="rowtabella0"/>
              <w:jc w:val="center"/>
              <w:rPr>
                <w:color w:val="002060"/>
              </w:rPr>
            </w:pPr>
            <w:r w:rsidRPr="00B91DC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B4D8" w14:textId="77777777" w:rsidR="00226EA3" w:rsidRPr="00B91DC2" w:rsidRDefault="00226EA3" w:rsidP="009A0FA6">
            <w:pPr>
              <w:pStyle w:val="rowtabella0"/>
              <w:jc w:val="center"/>
              <w:rPr>
                <w:color w:val="002060"/>
              </w:rPr>
            </w:pPr>
            <w:r w:rsidRPr="00B91DC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97E3" w14:textId="77777777" w:rsidR="00226EA3" w:rsidRPr="00B91DC2" w:rsidRDefault="00226EA3" w:rsidP="009A0FA6">
            <w:pPr>
              <w:pStyle w:val="rowtabella0"/>
              <w:jc w:val="center"/>
              <w:rPr>
                <w:color w:val="002060"/>
              </w:rPr>
            </w:pPr>
            <w:r w:rsidRPr="00B91DC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4BC01" w14:textId="77777777" w:rsidR="00226EA3" w:rsidRPr="00B91DC2" w:rsidRDefault="00226EA3" w:rsidP="009A0FA6">
            <w:pPr>
              <w:pStyle w:val="rowtabella0"/>
              <w:jc w:val="center"/>
              <w:rPr>
                <w:color w:val="002060"/>
              </w:rPr>
            </w:pPr>
            <w:r w:rsidRPr="00B91DC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325B" w14:textId="77777777" w:rsidR="00226EA3" w:rsidRPr="00B91DC2" w:rsidRDefault="00226EA3" w:rsidP="009A0FA6">
            <w:pPr>
              <w:pStyle w:val="rowtabella0"/>
              <w:jc w:val="center"/>
              <w:rPr>
                <w:color w:val="002060"/>
              </w:rPr>
            </w:pPr>
            <w:r w:rsidRPr="00B91DC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852F" w14:textId="77777777" w:rsidR="00226EA3" w:rsidRPr="00B91DC2" w:rsidRDefault="00226EA3" w:rsidP="009A0FA6">
            <w:pPr>
              <w:pStyle w:val="rowtabella0"/>
              <w:jc w:val="center"/>
              <w:rPr>
                <w:color w:val="002060"/>
              </w:rPr>
            </w:pPr>
            <w:r w:rsidRPr="00B91DC2">
              <w:rPr>
                <w:color w:val="002060"/>
              </w:rPr>
              <w:t>0</w:t>
            </w:r>
          </w:p>
        </w:tc>
      </w:tr>
      <w:tr w:rsidR="00226EA3" w:rsidRPr="00B91DC2" w14:paraId="3F63EAA9" w14:textId="77777777" w:rsidTr="009A0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C42AA" w14:textId="77777777" w:rsidR="00226EA3" w:rsidRPr="00B91DC2" w:rsidRDefault="00226EA3" w:rsidP="009A0FA6">
            <w:pPr>
              <w:pStyle w:val="rowtabella0"/>
              <w:rPr>
                <w:color w:val="002060"/>
              </w:rPr>
            </w:pPr>
            <w:r w:rsidRPr="00B91DC2">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32D9" w14:textId="77777777" w:rsidR="00226EA3" w:rsidRPr="00B91DC2" w:rsidRDefault="00226EA3" w:rsidP="009A0FA6">
            <w:pPr>
              <w:pStyle w:val="rowtabella0"/>
              <w:jc w:val="center"/>
              <w:rPr>
                <w:color w:val="002060"/>
              </w:rPr>
            </w:pPr>
            <w:r w:rsidRPr="00B91D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9866C" w14:textId="77777777" w:rsidR="00226EA3" w:rsidRPr="00B91DC2" w:rsidRDefault="00226EA3" w:rsidP="009A0FA6">
            <w:pPr>
              <w:pStyle w:val="rowtabella0"/>
              <w:jc w:val="center"/>
              <w:rPr>
                <w:color w:val="002060"/>
              </w:rPr>
            </w:pPr>
            <w:r w:rsidRPr="00B91DC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C40A"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6F34" w14:textId="77777777" w:rsidR="00226EA3" w:rsidRPr="00B91DC2" w:rsidRDefault="00226EA3" w:rsidP="009A0FA6">
            <w:pPr>
              <w:pStyle w:val="rowtabella0"/>
              <w:jc w:val="center"/>
              <w:rPr>
                <w:color w:val="002060"/>
              </w:rPr>
            </w:pPr>
            <w:r w:rsidRPr="00B91D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5E0E1" w14:textId="77777777" w:rsidR="00226EA3" w:rsidRPr="00B91DC2" w:rsidRDefault="00226EA3" w:rsidP="009A0FA6">
            <w:pPr>
              <w:pStyle w:val="rowtabella0"/>
              <w:jc w:val="center"/>
              <w:rPr>
                <w:color w:val="002060"/>
              </w:rPr>
            </w:pPr>
            <w:r w:rsidRPr="00B91DC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DA0D" w14:textId="77777777" w:rsidR="00226EA3" w:rsidRPr="00B91DC2" w:rsidRDefault="00226EA3" w:rsidP="009A0FA6">
            <w:pPr>
              <w:pStyle w:val="rowtabella0"/>
              <w:jc w:val="center"/>
              <w:rPr>
                <w:color w:val="002060"/>
              </w:rPr>
            </w:pPr>
            <w:r w:rsidRPr="00B91DC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F50C" w14:textId="77777777" w:rsidR="00226EA3" w:rsidRPr="00B91DC2" w:rsidRDefault="00226EA3" w:rsidP="009A0FA6">
            <w:pPr>
              <w:pStyle w:val="rowtabella0"/>
              <w:jc w:val="center"/>
              <w:rPr>
                <w:color w:val="002060"/>
              </w:rPr>
            </w:pPr>
            <w:r w:rsidRPr="00B91DC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9C69" w14:textId="77777777" w:rsidR="00226EA3" w:rsidRPr="00B91DC2" w:rsidRDefault="00226EA3" w:rsidP="009A0FA6">
            <w:pPr>
              <w:pStyle w:val="rowtabella0"/>
              <w:jc w:val="center"/>
              <w:rPr>
                <w:color w:val="002060"/>
              </w:rPr>
            </w:pPr>
            <w:r w:rsidRPr="00B91D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33D3" w14:textId="77777777" w:rsidR="00226EA3" w:rsidRPr="00B91DC2" w:rsidRDefault="00226EA3" w:rsidP="009A0FA6">
            <w:pPr>
              <w:pStyle w:val="rowtabella0"/>
              <w:jc w:val="center"/>
              <w:rPr>
                <w:color w:val="002060"/>
              </w:rPr>
            </w:pPr>
            <w:r w:rsidRPr="00B91DC2">
              <w:rPr>
                <w:color w:val="002060"/>
              </w:rPr>
              <w:t>0</w:t>
            </w:r>
          </w:p>
        </w:tc>
      </w:tr>
      <w:tr w:rsidR="00226EA3" w:rsidRPr="00B91DC2" w14:paraId="6E4A5228" w14:textId="77777777" w:rsidTr="009A0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2E3A65" w14:textId="77777777" w:rsidR="00226EA3" w:rsidRPr="00B91DC2" w:rsidRDefault="00226EA3" w:rsidP="009A0FA6">
            <w:pPr>
              <w:pStyle w:val="rowtabella0"/>
              <w:rPr>
                <w:color w:val="002060"/>
              </w:rPr>
            </w:pPr>
            <w:r w:rsidRPr="00B91DC2">
              <w:rPr>
                <w:color w:val="002060"/>
              </w:rPr>
              <w:t>POL. CSI STELLA A.S.D.</w:t>
            </w:r>
            <w:r>
              <w:rPr>
                <w:color w:val="002060"/>
              </w:rPr>
              <w:t xml:space="preserve"> </w:t>
            </w:r>
            <w:r w:rsidRPr="005B7AB5">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2F33" w14:textId="77777777" w:rsidR="00226EA3" w:rsidRPr="00B91DC2" w:rsidRDefault="00226EA3" w:rsidP="009A0FA6">
            <w:pPr>
              <w:pStyle w:val="rowtabella0"/>
              <w:jc w:val="center"/>
              <w:rPr>
                <w:color w:val="002060"/>
              </w:rPr>
            </w:pPr>
            <w:r w:rsidRPr="00B91D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90C5" w14:textId="77777777" w:rsidR="00226EA3" w:rsidRPr="00B91DC2" w:rsidRDefault="00226EA3" w:rsidP="009A0FA6">
            <w:pPr>
              <w:pStyle w:val="rowtabella0"/>
              <w:jc w:val="center"/>
              <w:rPr>
                <w:color w:val="002060"/>
              </w:rPr>
            </w:pPr>
            <w:r w:rsidRPr="00B91DC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C95DA" w14:textId="77777777" w:rsidR="00226EA3" w:rsidRPr="00B91DC2" w:rsidRDefault="00226EA3" w:rsidP="009A0FA6">
            <w:pPr>
              <w:pStyle w:val="rowtabella0"/>
              <w:jc w:val="center"/>
              <w:rPr>
                <w:color w:val="002060"/>
              </w:rPr>
            </w:pPr>
            <w:r w:rsidRPr="00B91DC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C68D" w14:textId="77777777" w:rsidR="00226EA3" w:rsidRPr="00B91DC2" w:rsidRDefault="00226EA3" w:rsidP="009A0FA6">
            <w:pPr>
              <w:pStyle w:val="rowtabella0"/>
              <w:jc w:val="center"/>
              <w:rPr>
                <w:color w:val="002060"/>
              </w:rPr>
            </w:pPr>
            <w:r w:rsidRPr="00B91DC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700D1" w14:textId="77777777" w:rsidR="00226EA3" w:rsidRPr="00B91DC2" w:rsidRDefault="00226EA3" w:rsidP="009A0FA6">
            <w:pPr>
              <w:pStyle w:val="rowtabella0"/>
              <w:jc w:val="center"/>
              <w:rPr>
                <w:color w:val="002060"/>
              </w:rPr>
            </w:pPr>
            <w:r w:rsidRPr="00B91DC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7137D" w14:textId="77777777" w:rsidR="00226EA3" w:rsidRPr="00B91DC2" w:rsidRDefault="00226EA3" w:rsidP="009A0FA6">
            <w:pPr>
              <w:pStyle w:val="rowtabella0"/>
              <w:jc w:val="center"/>
              <w:rPr>
                <w:color w:val="002060"/>
              </w:rPr>
            </w:pPr>
            <w:r w:rsidRPr="00B91DC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79C8" w14:textId="77777777" w:rsidR="00226EA3" w:rsidRPr="00B91DC2" w:rsidRDefault="00226EA3" w:rsidP="009A0FA6">
            <w:pPr>
              <w:pStyle w:val="rowtabella0"/>
              <w:jc w:val="center"/>
              <w:rPr>
                <w:color w:val="002060"/>
              </w:rPr>
            </w:pPr>
            <w:r w:rsidRPr="00B91DC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9931" w14:textId="77777777" w:rsidR="00226EA3" w:rsidRPr="00B91DC2" w:rsidRDefault="00226EA3" w:rsidP="009A0FA6">
            <w:pPr>
              <w:pStyle w:val="rowtabella0"/>
              <w:jc w:val="center"/>
              <w:rPr>
                <w:color w:val="002060"/>
              </w:rPr>
            </w:pPr>
            <w:r w:rsidRPr="00B91DC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B4BB" w14:textId="77777777" w:rsidR="00226EA3" w:rsidRPr="00B91DC2" w:rsidRDefault="00226EA3" w:rsidP="009A0FA6">
            <w:pPr>
              <w:pStyle w:val="rowtabella0"/>
              <w:jc w:val="center"/>
              <w:rPr>
                <w:color w:val="002060"/>
              </w:rPr>
            </w:pPr>
            <w:r w:rsidRPr="00B91DC2">
              <w:rPr>
                <w:color w:val="002060"/>
              </w:rPr>
              <w:t>0</w:t>
            </w:r>
          </w:p>
        </w:tc>
      </w:tr>
    </w:tbl>
    <w:p w14:paraId="343EBBC6" w14:textId="77777777" w:rsidR="00226EA3" w:rsidRPr="00B91DC2" w:rsidRDefault="00226EA3" w:rsidP="00226EA3">
      <w:pPr>
        <w:pStyle w:val="breakline"/>
        <w:rPr>
          <w:rFonts w:eastAsiaTheme="minorEastAsia"/>
          <w:color w:val="002060"/>
        </w:rPr>
      </w:pPr>
    </w:p>
    <w:p w14:paraId="65B65C7D" w14:textId="77777777" w:rsidR="00226EA3" w:rsidRPr="00B91DC2" w:rsidRDefault="00226EA3" w:rsidP="00226EA3">
      <w:pPr>
        <w:pStyle w:val="breakline"/>
        <w:rPr>
          <w:color w:val="002060"/>
        </w:rPr>
      </w:pPr>
    </w:p>
    <w:p w14:paraId="20072524" w14:textId="77777777" w:rsidR="00226EA3" w:rsidRPr="00B91DC2" w:rsidRDefault="00226EA3" w:rsidP="00226EA3">
      <w:pPr>
        <w:pStyle w:val="breakline"/>
        <w:rPr>
          <w:color w:val="002060"/>
        </w:rPr>
      </w:pPr>
    </w:p>
    <w:p w14:paraId="4D28A7F9" w14:textId="77777777" w:rsidR="00226EA3" w:rsidRPr="00B91DC2" w:rsidRDefault="00226EA3" w:rsidP="00226EA3">
      <w:pPr>
        <w:pStyle w:val="titolocampionato0"/>
        <w:shd w:val="clear" w:color="auto" w:fill="CCCCCC"/>
        <w:spacing w:before="80" w:after="40"/>
        <w:rPr>
          <w:color w:val="002060"/>
        </w:rPr>
      </w:pPr>
      <w:r w:rsidRPr="00B91DC2">
        <w:rPr>
          <w:color w:val="002060"/>
        </w:rPr>
        <w:t>COPPA MARCHE UNDER 19 CALCIO 5</w:t>
      </w:r>
    </w:p>
    <w:p w14:paraId="2BC0E9C1" w14:textId="77777777" w:rsidR="00226EA3" w:rsidRPr="00B91DC2" w:rsidRDefault="00226EA3" w:rsidP="00226EA3">
      <w:pPr>
        <w:pStyle w:val="titoloprinc0"/>
        <w:rPr>
          <w:color w:val="002060"/>
        </w:rPr>
      </w:pPr>
      <w:r w:rsidRPr="00B91DC2">
        <w:rPr>
          <w:color w:val="002060"/>
        </w:rPr>
        <w:t>RISULTATI</w:t>
      </w:r>
    </w:p>
    <w:p w14:paraId="22D452FA" w14:textId="77777777" w:rsidR="00226EA3" w:rsidRPr="00B91DC2" w:rsidRDefault="00226EA3" w:rsidP="00226EA3">
      <w:pPr>
        <w:pStyle w:val="breakline"/>
        <w:rPr>
          <w:color w:val="002060"/>
        </w:rPr>
      </w:pPr>
    </w:p>
    <w:p w14:paraId="46800DB2" w14:textId="77777777" w:rsidR="00226EA3" w:rsidRPr="00B91DC2" w:rsidRDefault="00226EA3" w:rsidP="00226EA3">
      <w:pPr>
        <w:pStyle w:val="sottotitolocampionato10"/>
        <w:rPr>
          <w:color w:val="002060"/>
        </w:rPr>
      </w:pPr>
      <w:r w:rsidRPr="00B91DC2">
        <w:rPr>
          <w:color w:val="002060"/>
        </w:rPr>
        <w:t>RISULTATI UFFICIALI GARE DEL 02/12/2025</w:t>
      </w:r>
    </w:p>
    <w:p w14:paraId="173A64E8" w14:textId="77777777" w:rsidR="00226EA3" w:rsidRPr="00226EA3" w:rsidRDefault="00226EA3" w:rsidP="00226EA3">
      <w:pPr>
        <w:pStyle w:val="sottotitolocampionato20"/>
        <w:spacing w:before="0" w:beforeAutospacing="0" w:after="0" w:afterAutospacing="0"/>
        <w:rPr>
          <w:rFonts w:ascii="Arial" w:hAnsi="Arial" w:cs="Arial"/>
          <w:color w:val="002060"/>
          <w:sz w:val="20"/>
          <w:szCs w:val="20"/>
        </w:rPr>
      </w:pPr>
      <w:r w:rsidRPr="00226EA3">
        <w:rPr>
          <w:rFonts w:ascii="Arial" w:hAnsi="Arial" w:cs="Arial"/>
          <w:color w:val="002060"/>
          <w:sz w:val="20"/>
          <w:szCs w:val="20"/>
        </w:rPr>
        <w:t>Si trascrivono qui di seguito i risultati ufficiali delle gare disputate</w:t>
      </w:r>
    </w:p>
    <w:p w14:paraId="6F99B17A" w14:textId="77777777" w:rsidR="00226EA3" w:rsidRPr="00B91DC2" w:rsidRDefault="00226EA3" w:rsidP="00226E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6EA3" w:rsidRPr="00B91DC2" w14:paraId="31611179" w14:textId="77777777" w:rsidTr="009A0F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6EA3" w:rsidRPr="00B91DC2" w14:paraId="409286E9" w14:textId="77777777" w:rsidTr="009A0F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A95D2" w14:textId="77777777" w:rsidR="00226EA3" w:rsidRPr="00B91DC2" w:rsidRDefault="00226EA3" w:rsidP="009A0FA6">
                  <w:pPr>
                    <w:pStyle w:val="headertabella0"/>
                    <w:rPr>
                      <w:color w:val="002060"/>
                    </w:rPr>
                  </w:pPr>
                  <w:r w:rsidRPr="00B91DC2">
                    <w:rPr>
                      <w:color w:val="002060"/>
                    </w:rPr>
                    <w:t>GIRONE SF - 1 Giornata - A</w:t>
                  </w:r>
                </w:p>
              </w:tc>
            </w:tr>
            <w:tr w:rsidR="00226EA3" w:rsidRPr="00B91DC2" w14:paraId="03037D19" w14:textId="77777777" w:rsidTr="009A0F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4E6898" w14:textId="77777777" w:rsidR="00226EA3" w:rsidRPr="00B91DC2" w:rsidRDefault="00226EA3" w:rsidP="009A0FA6">
                  <w:pPr>
                    <w:pStyle w:val="rowtabella0"/>
                    <w:rPr>
                      <w:color w:val="002060"/>
                    </w:rPr>
                  </w:pPr>
                  <w:r w:rsidRPr="00B91DC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F61CA" w14:textId="77777777" w:rsidR="00226EA3" w:rsidRPr="00B91DC2" w:rsidRDefault="00226EA3" w:rsidP="009A0FA6">
                  <w:pPr>
                    <w:pStyle w:val="rowtabella0"/>
                    <w:rPr>
                      <w:color w:val="002060"/>
                    </w:rPr>
                  </w:pPr>
                  <w:r w:rsidRPr="00B91DC2">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762AA" w14:textId="77777777" w:rsidR="00226EA3" w:rsidRPr="00B91DC2" w:rsidRDefault="00226EA3" w:rsidP="009A0FA6">
                  <w:pPr>
                    <w:pStyle w:val="rowtabella0"/>
                    <w:jc w:val="center"/>
                    <w:rPr>
                      <w:color w:val="002060"/>
                    </w:rPr>
                  </w:pPr>
                  <w:r w:rsidRPr="00B91DC2">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0FD55" w14:textId="77777777" w:rsidR="00226EA3" w:rsidRPr="00B91DC2" w:rsidRDefault="00226EA3" w:rsidP="009A0FA6">
                  <w:pPr>
                    <w:pStyle w:val="rowtabella0"/>
                    <w:jc w:val="center"/>
                    <w:rPr>
                      <w:color w:val="002060"/>
                    </w:rPr>
                  </w:pPr>
                  <w:r w:rsidRPr="00B91DC2">
                    <w:rPr>
                      <w:color w:val="002060"/>
                    </w:rPr>
                    <w:t> </w:t>
                  </w:r>
                </w:p>
              </w:tc>
            </w:tr>
            <w:tr w:rsidR="00226EA3" w:rsidRPr="00B91DC2" w14:paraId="18EA290F" w14:textId="77777777" w:rsidTr="009A0F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2EC0B" w14:textId="77777777" w:rsidR="00226EA3" w:rsidRPr="00B91DC2" w:rsidRDefault="00226EA3" w:rsidP="009A0FA6">
                  <w:pPr>
                    <w:pStyle w:val="rowtabella0"/>
                    <w:rPr>
                      <w:color w:val="002060"/>
                    </w:rPr>
                  </w:pPr>
                  <w:r w:rsidRPr="00B91DC2">
                    <w:rPr>
                      <w:color w:val="002060"/>
                    </w:rPr>
                    <w:t>ACSS MONDOLFO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6322D" w14:textId="77777777" w:rsidR="00226EA3" w:rsidRPr="00B91DC2" w:rsidRDefault="00226EA3" w:rsidP="009A0FA6">
                  <w:pPr>
                    <w:pStyle w:val="rowtabella0"/>
                    <w:rPr>
                      <w:color w:val="002060"/>
                    </w:rPr>
                  </w:pPr>
                  <w:r w:rsidRPr="00B91DC2">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F9A1A" w14:textId="77777777" w:rsidR="00226EA3" w:rsidRPr="00B91DC2" w:rsidRDefault="00226EA3" w:rsidP="009A0FA6">
                  <w:pPr>
                    <w:pStyle w:val="rowtabella0"/>
                    <w:jc w:val="center"/>
                    <w:rPr>
                      <w:color w:val="002060"/>
                    </w:rPr>
                  </w:pPr>
                  <w:r w:rsidRPr="00B91DC2">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7A24D" w14:textId="77777777" w:rsidR="00226EA3" w:rsidRPr="00B91DC2" w:rsidRDefault="00226EA3" w:rsidP="009A0FA6">
                  <w:pPr>
                    <w:pStyle w:val="rowtabella0"/>
                    <w:jc w:val="center"/>
                    <w:rPr>
                      <w:color w:val="002060"/>
                    </w:rPr>
                  </w:pPr>
                  <w:r w:rsidRPr="00B91DC2">
                    <w:rPr>
                      <w:color w:val="002060"/>
                    </w:rPr>
                    <w:t> </w:t>
                  </w:r>
                </w:p>
              </w:tc>
            </w:tr>
          </w:tbl>
          <w:p w14:paraId="6A35EA0E" w14:textId="77777777" w:rsidR="00226EA3" w:rsidRPr="00B91DC2" w:rsidRDefault="00226EA3" w:rsidP="009A0FA6">
            <w:pPr>
              <w:rPr>
                <w:color w:val="002060"/>
              </w:rPr>
            </w:pPr>
          </w:p>
        </w:tc>
      </w:tr>
    </w:tbl>
    <w:p w14:paraId="73E8287E" w14:textId="77777777" w:rsidR="00226EA3" w:rsidRPr="00B91DC2" w:rsidRDefault="00226EA3" w:rsidP="00226EA3">
      <w:pPr>
        <w:pStyle w:val="breakline"/>
        <w:rPr>
          <w:rFonts w:eastAsiaTheme="minorEastAsia"/>
          <w:color w:val="002060"/>
        </w:rPr>
      </w:pPr>
    </w:p>
    <w:p w14:paraId="2C666C4D" w14:textId="77777777" w:rsidR="00226EA3" w:rsidRPr="00B91DC2" w:rsidRDefault="00226EA3" w:rsidP="00226EA3">
      <w:pPr>
        <w:pStyle w:val="breakline"/>
        <w:rPr>
          <w:color w:val="002060"/>
        </w:rPr>
      </w:pPr>
    </w:p>
    <w:p w14:paraId="705589A1" w14:textId="77777777" w:rsidR="00226EA3" w:rsidRPr="00B91DC2" w:rsidRDefault="00226EA3" w:rsidP="00226EA3">
      <w:pPr>
        <w:pStyle w:val="titoloprinc0"/>
        <w:rPr>
          <w:color w:val="002060"/>
        </w:rPr>
      </w:pPr>
      <w:r w:rsidRPr="00B91DC2">
        <w:rPr>
          <w:color w:val="002060"/>
        </w:rPr>
        <w:t>GIUDICE SPORTIVO</w:t>
      </w:r>
    </w:p>
    <w:p w14:paraId="1C8DE684" w14:textId="77777777" w:rsidR="00226EA3" w:rsidRPr="00B91DC2" w:rsidRDefault="00226EA3" w:rsidP="00226EA3">
      <w:pPr>
        <w:pStyle w:val="diffida"/>
        <w:rPr>
          <w:color w:val="002060"/>
        </w:rPr>
      </w:pPr>
      <w:r w:rsidRPr="00B91DC2">
        <w:rPr>
          <w:color w:val="002060"/>
        </w:rPr>
        <w:t>Il Giudice Sportivo Avv. Agnese Lazzaretti, con l'assistenza del 05/12/2025, ha adottato le decisioni che di seguito integralmente si riportano:</w:t>
      </w:r>
    </w:p>
    <w:p w14:paraId="0AD127B4" w14:textId="77777777" w:rsidR="00226EA3" w:rsidRPr="00B91DC2" w:rsidRDefault="00226EA3" w:rsidP="00226EA3">
      <w:pPr>
        <w:pStyle w:val="titolo10"/>
        <w:rPr>
          <w:color w:val="002060"/>
        </w:rPr>
      </w:pPr>
      <w:r w:rsidRPr="00B91DC2">
        <w:rPr>
          <w:color w:val="002060"/>
        </w:rPr>
        <w:t xml:space="preserve">GARE DEL 2/12/2025 </w:t>
      </w:r>
    </w:p>
    <w:p w14:paraId="14ECDE63" w14:textId="77777777" w:rsidR="00226EA3" w:rsidRPr="00B91DC2" w:rsidRDefault="00226EA3" w:rsidP="00226EA3">
      <w:pPr>
        <w:pStyle w:val="titolo7a"/>
        <w:rPr>
          <w:color w:val="002060"/>
        </w:rPr>
      </w:pPr>
      <w:r w:rsidRPr="00B91DC2">
        <w:rPr>
          <w:color w:val="002060"/>
        </w:rPr>
        <w:t xml:space="preserve">PROVVEDIMENTI DISCIPLINARI </w:t>
      </w:r>
    </w:p>
    <w:p w14:paraId="5E1C4611" w14:textId="77777777" w:rsidR="00226EA3" w:rsidRPr="00B91DC2" w:rsidRDefault="00226EA3" w:rsidP="00226EA3">
      <w:pPr>
        <w:pStyle w:val="titolo7b0"/>
        <w:rPr>
          <w:color w:val="002060"/>
        </w:rPr>
      </w:pPr>
      <w:r w:rsidRPr="00B91DC2">
        <w:rPr>
          <w:color w:val="002060"/>
        </w:rPr>
        <w:t xml:space="preserve">In base alle risultanze degli atti ufficiali sono state deliberate le seguenti sanzioni disciplinari. </w:t>
      </w:r>
    </w:p>
    <w:p w14:paraId="7DB8ECAA" w14:textId="77777777" w:rsidR="00226EA3" w:rsidRPr="00B91DC2" w:rsidRDefault="00226EA3" w:rsidP="00226EA3">
      <w:pPr>
        <w:pStyle w:val="titolo30"/>
        <w:rPr>
          <w:color w:val="002060"/>
        </w:rPr>
      </w:pPr>
      <w:r w:rsidRPr="00B91DC2">
        <w:rPr>
          <w:color w:val="002060"/>
        </w:rPr>
        <w:t xml:space="preserve">SOCIETA' </w:t>
      </w:r>
    </w:p>
    <w:p w14:paraId="3A5C2494" w14:textId="77777777" w:rsidR="00226EA3" w:rsidRPr="00B91DC2" w:rsidRDefault="00226EA3" w:rsidP="00226EA3">
      <w:pPr>
        <w:pStyle w:val="titolo20"/>
        <w:rPr>
          <w:color w:val="002060"/>
        </w:rPr>
      </w:pPr>
      <w:r w:rsidRPr="00B91DC2">
        <w:rPr>
          <w:color w:val="002060"/>
        </w:rPr>
        <w:t xml:space="preserve">AMMENDA </w:t>
      </w:r>
    </w:p>
    <w:p w14:paraId="7BF40E1D" w14:textId="77777777" w:rsidR="00226EA3" w:rsidRPr="00B91DC2" w:rsidRDefault="00226EA3" w:rsidP="00226EA3">
      <w:pPr>
        <w:pStyle w:val="diffida"/>
        <w:spacing w:before="80" w:beforeAutospacing="0" w:after="40" w:afterAutospacing="0"/>
        <w:jc w:val="left"/>
        <w:rPr>
          <w:color w:val="002060"/>
        </w:rPr>
      </w:pPr>
      <w:r w:rsidRPr="00B91DC2">
        <w:rPr>
          <w:color w:val="002060"/>
        </w:rPr>
        <w:lastRenderedPageBreak/>
        <w:t xml:space="preserve">Euro 80,00 FUTSAL VIRE GEOSISTEM ASD </w:t>
      </w:r>
      <w:r w:rsidRPr="00B91DC2">
        <w:rPr>
          <w:color w:val="002060"/>
        </w:rPr>
        <w:br/>
        <w:t xml:space="preserve">Per aver alcuni propri sostenitori, in un frangente di gioco, rivolto all'arbitro espressioni gravemente irriguardose. </w:t>
      </w:r>
    </w:p>
    <w:p w14:paraId="5CCE7242" w14:textId="77777777" w:rsidR="00226EA3" w:rsidRPr="00B91DC2" w:rsidRDefault="00226EA3" w:rsidP="00226EA3">
      <w:pPr>
        <w:pStyle w:val="titolo30"/>
        <w:rPr>
          <w:color w:val="002060"/>
        </w:rPr>
      </w:pPr>
      <w:r w:rsidRPr="00B91DC2">
        <w:rPr>
          <w:color w:val="002060"/>
        </w:rPr>
        <w:t xml:space="preserve">ALLENATORI </w:t>
      </w:r>
    </w:p>
    <w:p w14:paraId="77023467" w14:textId="77777777" w:rsidR="00226EA3" w:rsidRPr="00B91DC2" w:rsidRDefault="00226EA3" w:rsidP="00226EA3">
      <w:pPr>
        <w:pStyle w:val="titolo20"/>
        <w:rPr>
          <w:color w:val="002060"/>
        </w:rPr>
      </w:pPr>
      <w:r w:rsidRPr="00B91DC2">
        <w:rPr>
          <w:color w:val="002060"/>
        </w:rPr>
        <w:t xml:space="preserve">SQUALIFICA FINO AL 19/12/2025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6EA3" w:rsidRPr="00B91DC2" w14:paraId="19D78458" w14:textId="77777777" w:rsidTr="009A0FA6">
        <w:tc>
          <w:tcPr>
            <w:tcW w:w="2200" w:type="dxa"/>
            <w:tcMar>
              <w:top w:w="20" w:type="dxa"/>
              <w:left w:w="20" w:type="dxa"/>
              <w:bottom w:w="20" w:type="dxa"/>
              <w:right w:w="20" w:type="dxa"/>
            </w:tcMar>
            <w:vAlign w:val="center"/>
            <w:hideMark/>
          </w:tcPr>
          <w:p w14:paraId="2AA138DF" w14:textId="77777777" w:rsidR="00226EA3" w:rsidRPr="00B91DC2" w:rsidRDefault="00226EA3" w:rsidP="009A0FA6">
            <w:pPr>
              <w:pStyle w:val="movimento"/>
              <w:rPr>
                <w:color w:val="002060"/>
              </w:rPr>
            </w:pPr>
            <w:r w:rsidRPr="00B91DC2">
              <w:rPr>
                <w:color w:val="002060"/>
              </w:rPr>
              <w:t>SCATTOLINI SERAFINO</w:t>
            </w:r>
          </w:p>
        </w:tc>
        <w:tc>
          <w:tcPr>
            <w:tcW w:w="2200" w:type="dxa"/>
            <w:tcMar>
              <w:top w:w="20" w:type="dxa"/>
              <w:left w:w="20" w:type="dxa"/>
              <w:bottom w:w="20" w:type="dxa"/>
              <w:right w:w="20" w:type="dxa"/>
            </w:tcMar>
            <w:vAlign w:val="center"/>
            <w:hideMark/>
          </w:tcPr>
          <w:p w14:paraId="060F9AC2" w14:textId="77777777" w:rsidR="00226EA3" w:rsidRPr="00B91DC2" w:rsidRDefault="00226EA3" w:rsidP="009A0FA6">
            <w:pPr>
              <w:pStyle w:val="movimento2"/>
              <w:rPr>
                <w:color w:val="002060"/>
              </w:rPr>
            </w:pPr>
            <w:r w:rsidRPr="00B91DC2">
              <w:rPr>
                <w:color w:val="002060"/>
              </w:rPr>
              <w:t xml:space="preserve">(FUTSAL VIRE GEOSISTEM ASD) </w:t>
            </w:r>
          </w:p>
        </w:tc>
        <w:tc>
          <w:tcPr>
            <w:tcW w:w="800" w:type="dxa"/>
            <w:tcMar>
              <w:top w:w="20" w:type="dxa"/>
              <w:left w:w="20" w:type="dxa"/>
              <w:bottom w:w="20" w:type="dxa"/>
              <w:right w:w="20" w:type="dxa"/>
            </w:tcMar>
            <w:vAlign w:val="center"/>
            <w:hideMark/>
          </w:tcPr>
          <w:p w14:paraId="1FB0AC7E"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57D61119"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4A5AD62E" w14:textId="77777777" w:rsidR="00226EA3" w:rsidRPr="00B91DC2" w:rsidRDefault="00226EA3" w:rsidP="009A0FA6">
            <w:pPr>
              <w:pStyle w:val="movimento2"/>
              <w:rPr>
                <w:color w:val="002060"/>
              </w:rPr>
            </w:pPr>
            <w:r w:rsidRPr="00B91DC2">
              <w:rPr>
                <w:color w:val="002060"/>
              </w:rPr>
              <w:t> </w:t>
            </w:r>
          </w:p>
        </w:tc>
      </w:tr>
    </w:tbl>
    <w:p w14:paraId="7BFCF171" w14:textId="3E3E2FF6" w:rsidR="00226EA3" w:rsidRPr="00B91DC2" w:rsidRDefault="00226EA3" w:rsidP="00226EA3">
      <w:pPr>
        <w:pStyle w:val="diffida"/>
        <w:spacing w:before="80" w:beforeAutospacing="0" w:after="40" w:afterAutospacing="0"/>
        <w:jc w:val="left"/>
        <w:rPr>
          <w:rFonts w:eastAsiaTheme="minorEastAsia"/>
          <w:color w:val="002060"/>
        </w:rPr>
      </w:pPr>
      <w:r w:rsidRPr="00B91DC2">
        <w:rPr>
          <w:color w:val="002060"/>
        </w:rPr>
        <w:t xml:space="preserve">Espulso per proteste, alla notifica del provvedimento si posiziona in </w:t>
      </w:r>
      <w:r w:rsidR="006C34C1" w:rsidRPr="00B91DC2">
        <w:rPr>
          <w:color w:val="002060"/>
        </w:rPr>
        <w:t>tribuna</w:t>
      </w:r>
      <w:r w:rsidRPr="00B91DC2">
        <w:rPr>
          <w:color w:val="002060"/>
        </w:rPr>
        <w:t xml:space="preserve"> continuando a dare indicazioni ai propri calciatori. </w:t>
      </w:r>
    </w:p>
    <w:p w14:paraId="31C77536" w14:textId="77777777" w:rsidR="00226EA3" w:rsidRPr="00B91DC2" w:rsidRDefault="00226EA3" w:rsidP="00226EA3">
      <w:pPr>
        <w:pStyle w:val="titolo30"/>
        <w:rPr>
          <w:color w:val="002060"/>
        </w:rPr>
      </w:pPr>
      <w:r w:rsidRPr="00B91DC2">
        <w:rPr>
          <w:color w:val="002060"/>
        </w:rPr>
        <w:t xml:space="preserve">CALCIATORI ESPULSI </w:t>
      </w:r>
    </w:p>
    <w:p w14:paraId="4BE86784" w14:textId="77777777" w:rsidR="00226EA3" w:rsidRPr="00B91DC2" w:rsidRDefault="00226EA3" w:rsidP="00226EA3">
      <w:pPr>
        <w:pStyle w:val="titolo20"/>
        <w:rPr>
          <w:color w:val="002060"/>
        </w:rPr>
      </w:pPr>
      <w:r w:rsidRPr="00B91DC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6EA3" w:rsidRPr="00B91DC2" w14:paraId="7378AF1E" w14:textId="77777777" w:rsidTr="009A0FA6">
        <w:tc>
          <w:tcPr>
            <w:tcW w:w="2200" w:type="dxa"/>
            <w:tcMar>
              <w:top w:w="20" w:type="dxa"/>
              <w:left w:w="20" w:type="dxa"/>
              <w:bottom w:w="20" w:type="dxa"/>
              <w:right w:w="20" w:type="dxa"/>
            </w:tcMar>
            <w:vAlign w:val="center"/>
            <w:hideMark/>
          </w:tcPr>
          <w:p w14:paraId="2DD8170F" w14:textId="77777777" w:rsidR="00226EA3" w:rsidRPr="00B91DC2" w:rsidRDefault="00226EA3" w:rsidP="009A0FA6">
            <w:pPr>
              <w:pStyle w:val="movimento"/>
              <w:rPr>
                <w:color w:val="002060"/>
              </w:rPr>
            </w:pPr>
            <w:r w:rsidRPr="00B91DC2">
              <w:rPr>
                <w:color w:val="002060"/>
              </w:rPr>
              <w:t>FALCONE DAVIDE</w:t>
            </w:r>
          </w:p>
        </w:tc>
        <w:tc>
          <w:tcPr>
            <w:tcW w:w="2200" w:type="dxa"/>
            <w:tcMar>
              <w:top w:w="20" w:type="dxa"/>
              <w:left w:w="20" w:type="dxa"/>
              <w:bottom w:w="20" w:type="dxa"/>
              <w:right w:w="20" w:type="dxa"/>
            </w:tcMar>
            <w:vAlign w:val="center"/>
            <w:hideMark/>
          </w:tcPr>
          <w:p w14:paraId="55F967B3" w14:textId="77777777" w:rsidR="00226EA3" w:rsidRPr="00B91DC2" w:rsidRDefault="00226EA3" w:rsidP="009A0FA6">
            <w:pPr>
              <w:pStyle w:val="movimento2"/>
              <w:rPr>
                <w:color w:val="002060"/>
              </w:rPr>
            </w:pPr>
            <w:r w:rsidRPr="00B91DC2">
              <w:rPr>
                <w:color w:val="002060"/>
              </w:rPr>
              <w:t xml:space="preserve">(FUTSAL VIRE GEOSISTEM ASD) </w:t>
            </w:r>
          </w:p>
        </w:tc>
        <w:tc>
          <w:tcPr>
            <w:tcW w:w="800" w:type="dxa"/>
            <w:tcMar>
              <w:top w:w="20" w:type="dxa"/>
              <w:left w:w="20" w:type="dxa"/>
              <w:bottom w:w="20" w:type="dxa"/>
              <w:right w:w="20" w:type="dxa"/>
            </w:tcMar>
            <w:vAlign w:val="center"/>
            <w:hideMark/>
          </w:tcPr>
          <w:p w14:paraId="5C0C2248"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588BFF58"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0DCFAEFC" w14:textId="77777777" w:rsidR="00226EA3" w:rsidRPr="00B91DC2" w:rsidRDefault="00226EA3" w:rsidP="009A0FA6">
            <w:pPr>
              <w:pStyle w:val="movimento2"/>
              <w:rPr>
                <w:color w:val="002060"/>
              </w:rPr>
            </w:pPr>
            <w:r w:rsidRPr="00B91DC2">
              <w:rPr>
                <w:color w:val="002060"/>
              </w:rPr>
              <w:t> </w:t>
            </w:r>
          </w:p>
        </w:tc>
      </w:tr>
    </w:tbl>
    <w:p w14:paraId="77E30D3A" w14:textId="77777777" w:rsidR="00226EA3" w:rsidRPr="00B91DC2" w:rsidRDefault="00226EA3" w:rsidP="00226EA3">
      <w:pPr>
        <w:pStyle w:val="titolo30"/>
        <w:rPr>
          <w:rFonts w:eastAsiaTheme="minorEastAsia"/>
          <w:color w:val="002060"/>
        </w:rPr>
      </w:pPr>
      <w:r w:rsidRPr="00B91DC2">
        <w:rPr>
          <w:color w:val="002060"/>
        </w:rPr>
        <w:t xml:space="preserve">CALCIATORI NON ESPULSI </w:t>
      </w:r>
    </w:p>
    <w:p w14:paraId="5C7F69AC" w14:textId="77777777" w:rsidR="00226EA3" w:rsidRPr="00B91DC2" w:rsidRDefault="00226EA3" w:rsidP="00226EA3">
      <w:pPr>
        <w:pStyle w:val="titolo20"/>
        <w:rPr>
          <w:color w:val="002060"/>
        </w:rPr>
      </w:pPr>
      <w:r w:rsidRPr="00B91DC2">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6EA3" w:rsidRPr="00B91DC2" w14:paraId="28BB8AC1" w14:textId="77777777" w:rsidTr="009A0FA6">
        <w:tc>
          <w:tcPr>
            <w:tcW w:w="2200" w:type="dxa"/>
            <w:tcMar>
              <w:top w:w="20" w:type="dxa"/>
              <w:left w:w="20" w:type="dxa"/>
              <w:bottom w:w="20" w:type="dxa"/>
              <w:right w:w="20" w:type="dxa"/>
            </w:tcMar>
            <w:vAlign w:val="center"/>
            <w:hideMark/>
          </w:tcPr>
          <w:p w14:paraId="1F05D237" w14:textId="77777777" w:rsidR="00226EA3" w:rsidRPr="00B91DC2" w:rsidRDefault="00226EA3" w:rsidP="009A0FA6">
            <w:pPr>
              <w:pStyle w:val="movimento"/>
              <w:rPr>
                <w:color w:val="002060"/>
              </w:rPr>
            </w:pPr>
            <w:r w:rsidRPr="00B91DC2">
              <w:rPr>
                <w:color w:val="002060"/>
              </w:rPr>
              <w:t>COZZOLINO JOSEPH</w:t>
            </w:r>
          </w:p>
        </w:tc>
        <w:tc>
          <w:tcPr>
            <w:tcW w:w="2200" w:type="dxa"/>
            <w:tcMar>
              <w:top w:w="20" w:type="dxa"/>
              <w:left w:w="20" w:type="dxa"/>
              <w:bottom w:w="20" w:type="dxa"/>
              <w:right w:w="20" w:type="dxa"/>
            </w:tcMar>
            <w:vAlign w:val="center"/>
            <w:hideMark/>
          </w:tcPr>
          <w:p w14:paraId="3D5E3C95" w14:textId="77777777" w:rsidR="00226EA3" w:rsidRPr="00B91DC2" w:rsidRDefault="00226EA3" w:rsidP="009A0FA6">
            <w:pPr>
              <w:pStyle w:val="movimento2"/>
              <w:rPr>
                <w:color w:val="002060"/>
              </w:rPr>
            </w:pPr>
            <w:r w:rsidRPr="00B91DC2">
              <w:rPr>
                <w:color w:val="002060"/>
              </w:rPr>
              <w:t xml:space="preserve">(ACLI AUDAX MONTECOSARO C5) </w:t>
            </w:r>
          </w:p>
        </w:tc>
        <w:tc>
          <w:tcPr>
            <w:tcW w:w="800" w:type="dxa"/>
            <w:tcMar>
              <w:top w:w="20" w:type="dxa"/>
              <w:left w:w="20" w:type="dxa"/>
              <w:bottom w:w="20" w:type="dxa"/>
              <w:right w:w="20" w:type="dxa"/>
            </w:tcMar>
            <w:vAlign w:val="center"/>
            <w:hideMark/>
          </w:tcPr>
          <w:p w14:paraId="6346E73C"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3221D119"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565F7FED" w14:textId="77777777" w:rsidR="00226EA3" w:rsidRPr="00B91DC2" w:rsidRDefault="00226EA3" w:rsidP="009A0FA6">
            <w:pPr>
              <w:pStyle w:val="movimento2"/>
              <w:rPr>
                <w:color w:val="002060"/>
              </w:rPr>
            </w:pPr>
            <w:r w:rsidRPr="00B91DC2">
              <w:rPr>
                <w:color w:val="002060"/>
              </w:rPr>
              <w:t> </w:t>
            </w:r>
          </w:p>
        </w:tc>
      </w:tr>
    </w:tbl>
    <w:p w14:paraId="3DC6D7EB" w14:textId="77777777" w:rsidR="00226EA3" w:rsidRPr="00B91DC2" w:rsidRDefault="00226EA3" w:rsidP="00226EA3">
      <w:pPr>
        <w:pStyle w:val="titolo20"/>
        <w:rPr>
          <w:rFonts w:eastAsiaTheme="minorEastAsia"/>
          <w:color w:val="002060"/>
        </w:rPr>
      </w:pPr>
      <w:r w:rsidRPr="00B91DC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6EA3" w:rsidRPr="00B91DC2" w14:paraId="5F214E05" w14:textId="77777777" w:rsidTr="009A0FA6">
        <w:tc>
          <w:tcPr>
            <w:tcW w:w="2200" w:type="dxa"/>
            <w:tcMar>
              <w:top w:w="20" w:type="dxa"/>
              <w:left w:w="20" w:type="dxa"/>
              <w:bottom w:w="20" w:type="dxa"/>
              <w:right w:w="20" w:type="dxa"/>
            </w:tcMar>
            <w:vAlign w:val="center"/>
            <w:hideMark/>
          </w:tcPr>
          <w:p w14:paraId="105628FE" w14:textId="77777777" w:rsidR="00226EA3" w:rsidRPr="00B91DC2" w:rsidRDefault="00226EA3" w:rsidP="009A0FA6">
            <w:pPr>
              <w:pStyle w:val="movimento"/>
              <w:rPr>
                <w:color w:val="002060"/>
              </w:rPr>
            </w:pPr>
            <w:r w:rsidRPr="00B91DC2">
              <w:rPr>
                <w:color w:val="002060"/>
              </w:rPr>
              <w:t>SAGRIPANTI LORENZO</w:t>
            </w:r>
          </w:p>
        </w:tc>
        <w:tc>
          <w:tcPr>
            <w:tcW w:w="2200" w:type="dxa"/>
            <w:tcMar>
              <w:top w:w="20" w:type="dxa"/>
              <w:left w:w="20" w:type="dxa"/>
              <w:bottom w:w="20" w:type="dxa"/>
              <w:right w:w="20" w:type="dxa"/>
            </w:tcMar>
            <w:vAlign w:val="center"/>
            <w:hideMark/>
          </w:tcPr>
          <w:p w14:paraId="546F4AD9" w14:textId="77777777" w:rsidR="00226EA3" w:rsidRPr="00B91DC2" w:rsidRDefault="00226EA3" w:rsidP="009A0FA6">
            <w:pPr>
              <w:pStyle w:val="movimento2"/>
              <w:rPr>
                <w:color w:val="002060"/>
              </w:rPr>
            </w:pPr>
            <w:r w:rsidRPr="00B91DC2">
              <w:rPr>
                <w:color w:val="002060"/>
              </w:rPr>
              <w:t xml:space="preserve">(ACLI AUDAX MONTECOSARO C5) </w:t>
            </w:r>
          </w:p>
        </w:tc>
        <w:tc>
          <w:tcPr>
            <w:tcW w:w="800" w:type="dxa"/>
            <w:tcMar>
              <w:top w:w="20" w:type="dxa"/>
              <w:left w:w="20" w:type="dxa"/>
              <w:bottom w:w="20" w:type="dxa"/>
              <w:right w:w="20" w:type="dxa"/>
            </w:tcMar>
            <w:vAlign w:val="center"/>
            <w:hideMark/>
          </w:tcPr>
          <w:p w14:paraId="4C9757F9"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6516CFEF" w14:textId="77777777" w:rsidR="00226EA3" w:rsidRPr="00B91DC2" w:rsidRDefault="00226EA3" w:rsidP="009A0FA6">
            <w:pPr>
              <w:pStyle w:val="movimento"/>
              <w:rPr>
                <w:color w:val="002060"/>
              </w:rPr>
            </w:pPr>
            <w:r w:rsidRPr="00B91DC2">
              <w:rPr>
                <w:color w:val="002060"/>
              </w:rPr>
              <w:t>DIOTALEVI MATTEO</w:t>
            </w:r>
          </w:p>
        </w:tc>
        <w:tc>
          <w:tcPr>
            <w:tcW w:w="2200" w:type="dxa"/>
            <w:tcMar>
              <w:top w:w="20" w:type="dxa"/>
              <w:left w:w="20" w:type="dxa"/>
              <w:bottom w:w="20" w:type="dxa"/>
              <w:right w:w="20" w:type="dxa"/>
            </w:tcMar>
            <w:vAlign w:val="center"/>
            <w:hideMark/>
          </w:tcPr>
          <w:p w14:paraId="3733F3EB" w14:textId="77777777" w:rsidR="00226EA3" w:rsidRPr="00B91DC2" w:rsidRDefault="00226EA3" w:rsidP="009A0FA6">
            <w:pPr>
              <w:pStyle w:val="movimento2"/>
              <w:rPr>
                <w:color w:val="002060"/>
              </w:rPr>
            </w:pPr>
            <w:r w:rsidRPr="00B91DC2">
              <w:rPr>
                <w:color w:val="002060"/>
              </w:rPr>
              <w:t xml:space="preserve">(BULDOG T.N.T. LUCREZIA) </w:t>
            </w:r>
          </w:p>
        </w:tc>
      </w:tr>
      <w:tr w:rsidR="00226EA3" w:rsidRPr="00B91DC2" w14:paraId="06C87084" w14:textId="77777777" w:rsidTr="009A0FA6">
        <w:tc>
          <w:tcPr>
            <w:tcW w:w="2200" w:type="dxa"/>
            <w:tcMar>
              <w:top w:w="20" w:type="dxa"/>
              <w:left w:w="20" w:type="dxa"/>
              <w:bottom w:w="20" w:type="dxa"/>
              <w:right w:w="20" w:type="dxa"/>
            </w:tcMar>
            <w:vAlign w:val="center"/>
            <w:hideMark/>
          </w:tcPr>
          <w:p w14:paraId="1BBAF2E1" w14:textId="77777777" w:rsidR="00226EA3" w:rsidRPr="00B91DC2" w:rsidRDefault="00226EA3" w:rsidP="009A0FA6">
            <w:pPr>
              <w:pStyle w:val="movimento"/>
              <w:rPr>
                <w:color w:val="002060"/>
              </w:rPr>
            </w:pPr>
            <w:r w:rsidRPr="00B91DC2">
              <w:rPr>
                <w:color w:val="002060"/>
              </w:rPr>
              <w:t>GIOVANNOZZI MATTIA</w:t>
            </w:r>
          </w:p>
        </w:tc>
        <w:tc>
          <w:tcPr>
            <w:tcW w:w="2200" w:type="dxa"/>
            <w:tcMar>
              <w:top w:w="20" w:type="dxa"/>
              <w:left w:w="20" w:type="dxa"/>
              <w:bottom w:w="20" w:type="dxa"/>
              <w:right w:w="20" w:type="dxa"/>
            </w:tcMar>
            <w:vAlign w:val="center"/>
            <w:hideMark/>
          </w:tcPr>
          <w:p w14:paraId="6E046C24" w14:textId="77777777" w:rsidR="00226EA3" w:rsidRPr="00B91DC2" w:rsidRDefault="00226EA3" w:rsidP="009A0FA6">
            <w:pPr>
              <w:pStyle w:val="movimento2"/>
              <w:rPr>
                <w:color w:val="002060"/>
              </w:rPr>
            </w:pPr>
            <w:r w:rsidRPr="00B91DC2">
              <w:rPr>
                <w:color w:val="002060"/>
              </w:rPr>
              <w:t xml:space="preserve">(FUTSAL VIRE GEOSISTEM ASD) </w:t>
            </w:r>
          </w:p>
        </w:tc>
        <w:tc>
          <w:tcPr>
            <w:tcW w:w="800" w:type="dxa"/>
            <w:tcMar>
              <w:top w:w="20" w:type="dxa"/>
              <w:left w:w="20" w:type="dxa"/>
              <w:bottom w:w="20" w:type="dxa"/>
              <w:right w:w="20" w:type="dxa"/>
            </w:tcMar>
            <w:vAlign w:val="center"/>
            <w:hideMark/>
          </w:tcPr>
          <w:p w14:paraId="3AB58914"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6158A299" w14:textId="77777777" w:rsidR="00226EA3" w:rsidRPr="00B91DC2" w:rsidRDefault="00226EA3" w:rsidP="009A0FA6">
            <w:pPr>
              <w:pStyle w:val="movimento"/>
              <w:rPr>
                <w:color w:val="002060"/>
              </w:rPr>
            </w:pPr>
            <w:r w:rsidRPr="00B91DC2">
              <w:rPr>
                <w:color w:val="002060"/>
              </w:rPr>
              <w:t>SISTI RICCARDO</w:t>
            </w:r>
          </w:p>
        </w:tc>
        <w:tc>
          <w:tcPr>
            <w:tcW w:w="2200" w:type="dxa"/>
            <w:tcMar>
              <w:top w:w="20" w:type="dxa"/>
              <w:left w:w="20" w:type="dxa"/>
              <w:bottom w:w="20" w:type="dxa"/>
              <w:right w:w="20" w:type="dxa"/>
            </w:tcMar>
            <w:vAlign w:val="center"/>
            <w:hideMark/>
          </w:tcPr>
          <w:p w14:paraId="2062BBB9" w14:textId="77777777" w:rsidR="00226EA3" w:rsidRPr="00B91DC2" w:rsidRDefault="00226EA3" w:rsidP="009A0FA6">
            <w:pPr>
              <w:pStyle w:val="movimento2"/>
              <w:rPr>
                <w:color w:val="002060"/>
              </w:rPr>
            </w:pPr>
            <w:r w:rsidRPr="00B91DC2">
              <w:rPr>
                <w:color w:val="002060"/>
              </w:rPr>
              <w:t xml:space="preserve">(FUTSAL VIRE GEOSISTEM ASD) </w:t>
            </w:r>
          </w:p>
        </w:tc>
      </w:tr>
    </w:tbl>
    <w:p w14:paraId="5291364B" w14:textId="77777777" w:rsidR="00226EA3" w:rsidRDefault="00226EA3" w:rsidP="00226EA3">
      <w:pPr>
        <w:pStyle w:val="breakline"/>
        <w:rPr>
          <w:color w:val="002060"/>
        </w:rPr>
      </w:pPr>
    </w:p>
    <w:p w14:paraId="27DCB9E2" w14:textId="77777777" w:rsidR="00226EA3" w:rsidRPr="005D3C1E" w:rsidRDefault="00226EA3" w:rsidP="00226EA3">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59D3D663" w14:textId="77777777" w:rsidR="00226EA3" w:rsidRDefault="00226EA3" w:rsidP="00226EA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2ED47227" w14:textId="77777777" w:rsidR="00226EA3" w:rsidRDefault="00226EA3" w:rsidP="00226EA3">
      <w:pPr>
        <w:pStyle w:val="breakline"/>
        <w:rPr>
          <w:color w:val="002060"/>
        </w:rPr>
      </w:pPr>
    </w:p>
    <w:p w14:paraId="272C0202" w14:textId="77777777" w:rsidR="00226EA3" w:rsidRPr="00B91DC2" w:rsidRDefault="00226EA3" w:rsidP="00226EA3">
      <w:pPr>
        <w:pStyle w:val="breakline"/>
        <w:rPr>
          <w:rFonts w:eastAsiaTheme="minorEastAsia"/>
          <w:color w:val="002060"/>
        </w:rPr>
      </w:pPr>
    </w:p>
    <w:p w14:paraId="5E55D746" w14:textId="77777777" w:rsidR="00226EA3" w:rsidRPr="00B91DC2" w:rsidRDefault="00226EA3" w:rsidP="00226EA3">
      <w:pPr>
        <w:pStyle w:val="breakline"/>
        <w:rPr>
          <w:rFonts w:eastAsiaTheme="minorEastAsia"/>
          <w:color w:val="002060"/>
        </w:rPr>
      </w:pPr>
    </w:p>
    <w:p w14:paraId="0FD80D4B" w14:textId="77777777" w:rsidR="00226EA3" w:rsidRPr="00B91DC2" w:rsidRDefault="00226EA3" w:rsidP="00226EA3">
      <w:pPr>
        <w:pStyle w:val="breakline"/>
        <w:rPr>
          <w:color w:val="002060"/>
        </w:rPr>
      </w:pPr>
    </w:p>
    <w:p w14:paraId="6E82AA52" w14:textId="77777777" w:rsidR="00226EA3" w:rsidRPr="00B91DC2" w:rsidRDefault="00226EA3" w:rsidP="00226EA3">
      <w:pPr>
        <w:pStyle w:val="titolocampionato0"/>
        <w:shd w:val="clear" w:color="auto" w:fill="CCCCCC"/>
        <w:spacing w:before="80" w:after="40"/>
        <w:rPr>
          <w:color w:val="002060"/>
        </w:rPr>
      </w:pPr>
      <w:r w:rsidRPr="00B91DC2">
        <w:rPr>
          <w:color w:val="002060"/>
        </w:rPr>
        <w:t>COPPA MARCHE UNDER17 CALCIO A5</w:t>
      </w:r>
    </w:p>
    <w:p w14:paraId="25CCEED9" w14:textId="77777777" w:rsidR="00226EA3" w:rsidRPr="00B91DC2" w:rsidRDefault="00226EA3" w:rsidP="00226EA3">
      <w:pPr>
        <w:pStyle w:val="titoloprinc0"/>
        <w:rPr>
          <w:color w:val="002060"/>
        </w:rPr>
      </w:pPr>
      <w:r w:rsidRPr="00B91DC2">
        <w:rPr>
          <w:color w:val="002060"/>
        </w:rPr>
        <w:t>RISULTATI</w:t>
      </w:r>
    </w:p>
    <w:p w14:paraId="41F3B367" w14:textId="77777777" w:rsidR="00226EA3" w:rsidRPr="00B91DC2" w:rsidRDefault="00226EA3" w:rsidP="00226EA3">
      <w:pPr>
        <w:pStyle w:val="breakline"/>
        <w:rPr>
          <w:color w:val="002060"/>
        </w:rPr>
      </w:pPr>
    </w:p>
    <w:p w14:paraId="3D365594" w14:textId="77777777" w:rsidR="00226EA3" w:rsidRPr="00B91DC2" w:rsidRDefault="00226EA3" w:rsidP="00226EA3">
      <w:pPr>
        <w:pStyle w:val="sottotitolocampionato10"/>
        <w:rPr>
          <w:color w:val="002060"/>
        </w:rPr>
      </w:pPr>
      <w:r w:rsidRPr="00B91DC2">
        <w:rPr>
          <w:color w:val="002060"/>
        </w:rPr>
        <w:t>RISULTATI UFFICIALI GARE DEL 26/11/2025</w:t>
      </w:r>
    </w:p>
    <w:p w14:paraId="363DCD08" w14:textId="77777777" w:rsidR="00226EA3" w:rsidRPr="00226EA3" w:rsidRDefault="00226EA3" w:rsidP="00226EA3">
      <w:pPr>
        <w:pStyle w:val="sottotitolocampionato20"/>
        <w:spacing w:before="0" w:beforeAutospacing="0" w:after="0" w:afterAutospacing="0"/>
        <w:rPr>
          <w:rFonts w:ascii="Arial" w:hAnsi="Arial" w:cs="Arial"/>
          <w:color w:val="002060"/>
          <w:sz w:val="20"/>
          <w:szCs w:val="20"/>
        </w:rPr>
      </w:pPr>
      <w:r w:rsidRPr="00226EA3">
        <w:rPr>
          <w:rFonts w:ascii="Arial" w:hAnsi="Arial" w:cs="Arial"/>
          <w:color w:val="002060"/>
          <w:sz w:val="20"/>
          <w:szCs w:val="20"/>
        </w:rPr>
        <w:t>Si trascrivono qui di seguito i risultati ufficiali delle gare disputate</w:t>
      </w:r>
    </w:p>
    <w:p w14:paraId="3F7FA8EE" w14:textId="77777777" w:rsidR="00226EA3" w:rsidRPr="00B91DC2" w:rsidRDefault="00226EA3" w:rsidP="00226E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6EA3" w:rsidRPr="00B91DC2" w14:paraId="7AA39FFF" w14:textId="77777777" w:rsidTr="009A0F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6EA3" w:rsidRPr="00B91DC2" w14:paraId="23D21DC8" w14:textId="77777777" w:rsidTr="009A0F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09B4A" w14:textId="77777777" w:rsidR="00226EA3" w:rsidRPr="00B91DC2" w:rsidRDefault="00226EA3" w:rsidP="009A0FA6">
                  <w:pPr>
                    <w:pStyle w:val="headertabella0"/>
                    <w:rPr>
                      <w:color w:val="002060"/>
                    </w:rPr>
                  </w:pPr>
                  <w:r w:rsidRPr="00B91DC2">
                    <w:rPr>
                      <w:color w:val="002060"/>
                    </w:rPr>
                    <w:t>GIRONE SF - 1 Giornata - A</w:t>
                  </w:r>
                </w:p>
              </w:tc>
            </w:tr>
            <w:tr w:rsidR="00226EA3" w:rsidRPr="00B91DC2" w14:paraId="19966AA9" w14:textId="77777777" w:rsidTr="009A0F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CD4877" w14:textId="77777777" w:rsidR="00226EA3" w:rsidRPr="00B91DC2" w:rsidRDefault="00226EA3" w:rsidP="009A0FA6">
                  <w:pPr>
                    <w:pStyle w:val="rowtabella0"/>
                    <w:rPr>
                      <w:color w:val="002060"/>
                    </w:rPr>
                  </w:pPr>
                  <w:r w:rsidRPr="00B91DC2">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1C9A9" w14:textId="77777777" w:rsidR="00226EA3" w:rsidRPr="00B91DC2" w:rsidRDefault="00226EA3" w:rsidP="009A0FA6">
                  <w:pPr>
                    <w:pStyle w:val="rowtabella0"/>
                    <w:rPr>
                      <w:color w:val="002060"/>
                    </w:rPr>
                  </w:pPr>
                  <w:r w:rsidRPr="00B91DC2">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2165D" w14:textId="77777777" w:rsidR="00226EA3" w:rsidRPr="00B91DC2" w:rsidRDefault="00226EA3" w:rsidP="009A0FA6">
                  <w:pPr>
                    <w:pStyle w:val="rowtabella0"/>
                    <w:jc w:val="center"/>
                    <w:rPr>
                      <w:color w:val="002060"/>
                    </w:rPr>
                  </w:pPr>
                  <w:r w:rsidRPr="00B91DC2">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0A993" w14:textId="77777777" w:rsidR="00226EA3" w:rsidRPr="00B91DC2" w:rsidRDefault="00226EA3" w:rsidP="009A0FA6">
                  <w:pPr>
                    <w:pStyle w:val="rowtabella0"/>
                    <w:jc w:val="center"/>
                    <w:rPr>
                      <w:color w:val="002060"/>
                    </w:rPr>
                  </w:pPr>
                  <w:r w:rsidRPr="00B91DC2">
                    <w:rPr>
                      <w:color w:val="002060"/>
                    </w:rPr>
                    <w:t> </w:t>
                  </w:r>
                </w:p>
              </w:tc>
            </w:tr>
            <w:tr w:rsidR="00226EA3" w:rsidRPr="00B91DC2" w14:paraId="575788EF" w14:textId="77777777" w:rsidTr="009A0F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68B58" w14:textId="77777777" w:rsidR="00226EA3" w:rsidRPr="00B91DC2" w:rsidRDefault="00226EA3" w:rsidP="009A0FA6">
                  <w:pPr>
                    <w:pStyle w:val="rowtabella0"/>
                    <w:rPr>
                      <w:color w:val="002060"/>
                    </w:rPr>
                  </w:pPr>
                  <w:r w:rsidRPr="00B91DC2">
                    <w:rPr>
                      <w:color w:val="002060"/>
                    </w:rPr>
                    <w:t>(1) FUTSAL VIRE GEOSISTEM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C806A" w14:textId="77777777" w:rsidR="00226EA3" w:rsidRPr="00B91DC2" w:rsidRDefault="00226EA3" w:rsidP="009A0FA6">
                  <w:pPr>
                    <w:pStyle w:val="rowtabella0"/>
                    <w:rPr>
                      <w:color w:val="002060"/>
                    </w:rPr>
                  </w:pPr>
                  <w:r w:rsidRPr="00B91DC2">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74D5B" w14:textId="77777777" w:rsidR="00226EA3" w:rsidRPr="00B91DC2" w:rsidRDefault="00226EA3" w:rsidP="009A0FA6">
                  <w:pPr>
                    <w:pStyle w:val="rowtabella0"/>
                    <w:jc w:val="center"/>
                    <w:rPr>
                      <w:color w:val="002060"/>
                    </w:rPr>
                  </w:pPr>
                  <w:r w:rsidRPr="00B91DC2">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F76A6" w14:textId="77777777" w:rsidR="00226EA3" w:rsidRPr="00B91DC2" w:rsidRDefault="00226EA3" w:rsidP="009A0FA6">
                  <w:pPr>
                    <w:pStyle w:val="rowtabella0"/>
                    <w:jc w:val="center"/>
                    <w:rPr>
                      <w:color w:val="002060"/>
                    </w:rPr>
                  </w:pPr>
                  <w:r w:rsidRPr="00B91DC2">
                    <w:rPr>
                      <w:color w:val="002060"/>
                    </w:rPr>
                    <w:t> </w:t>
                  </w:r>
                </w:p>
              </w:tc>
            </w:tr>
            <w:tr w:rsidR="00226EA3" w:rsidRPr="00B91DC2" w14:paraId="5FB35B1E" w14:textId="77777777" w:rsidTr="009A0FA6">
              <w:tc>
                <w:tcPr>
                  <w:tcW w:w="4700" w:type="dxa"/>
                  <w:gridSpan w:val="4"/>
                  <w:tcBorders>
                    <w:top w:val="nil"/>
                    <w:left w:val="nil"/>
                    <w:bottom w:val="nil"/>
                    <w:right w:val="nil"/>
                  </w:tcBorders>
                  <w:tcMar>
                    <w:top w:w="20" w:type="dxa"/>
                    <w:left w:w="20" w:type="dxa"/>
                    <w:bottom w:w="20" w:type="dxa"/>
                    <w:right w:w="20" w:type="dxa"/>
                  </w:tcMar>
                  <w:vAlign w:val="center"/>
                  <w:hideMark/>
                </w:tcPr>
                <w:p w14:paraId="542D0F5E" w14:textId="77777777" w:rsidR="00226EA3" w:rsidRPr="00B91DC2" w:rsidRDefault="00226EA3" w:rsidP="009A0FA6">
                  <w:pPr>
                    <w:pStyle w:val="rowtabella0"/>
                    <w:rPr>
                      <w:color w:val="002060"/>
                    </w:rPr>
                  </w:pPr>
                  <w:r w:rsidRPr="00B91DC2">
                    <w:rPr>
                      <w:color w:val="002060"/>
                    </w:rPr>
                    <w:t>(1) - disputata il 04/12/2025</w:t>
                  </w:r>
                </w:p>
              </w:tc>
            </w:tr>
          </w:tbl>
          <w:p w14:paraId="7EBB8328" w14:textId="77777777" w:rsidR="00226EA3" w:rsidRPr="00B91DC2" w:rsidRDefault="00226EA3" w:rsidP="009A0FA6">
            <w:pPr>
              <w:rPr>
                <w:color w:val="002060"/>
              </w:rPr>
            </w:pPr>
          </w:p>
        </w:tc>
      </w:tr>
    </w:tbl>
    <w:p w14:paraId="723DED40" w14:textId="77777777" w:rsidR="00226EA3" w:rsidRPr="00B91DC2" w:rsidRDefault="00226EA3" w:rsidP="00226EA3">
      <w:pPr>
        <w:pStyle w:val="breakline"/>
        <w:rPr>
          <w:rFonts w:eastAsiaTheme="minorEastAsia"/>
          <w:color w:val="002060"/>
        </w:rPr>
      </w:pPr>
    </w:p>
    <w:p w14:paraId="4CC39494" w14:textId="77777777" w:rsidR="00226EA3" w:rsidRPr="00B91DC2" w:rsidRDefault="00226EA3" w:rsidP="00226EA3">
      <w:pPr>
        <w:pStyle w:val="breakline"/>
        <w:rPr>
          <w:color w:val="002060"/>
        </w:rPr>
      </w:pPr>
    </w:p>
    <w:p w14:paraId="0627D400" w14:textId="77777777" w:rsidR="00226EA3" w:rsidRPr="00B91DC2" w:rsidRDefault="00226EA3" w:rsidP="00226EA3">
      <w:pPr>
        <w:pStyle w:val="titoloprinc0"/>
        <w:rPr>
          <w:color w:val="002060"/>
        </w:rPr>
      </w:pPr>
      <w:r w:rsidRPr="00B91DC2">
        <w:rPr>
          <w:color w:val="002060"/>
        </w:rPr>
        <w:t>GIUDICE SPORTIVO</w:t>
      </w:r>
    </w:p>
    <w:p w14:paraId="40FCBC7F" w14:textId="77777777" w:rsidR="00226EA3" w:rsidRPr="00B91DC2" w:rsidRDefault="00226EA3" w:rsidP="00226EA3">
      <w:pPr>
        <w:pStyle w:val="diffida"/>
        <w:rPr>
          <w:color w:val="002060"/>
        </w:rPr>
      </w:pPr>
      <w:r w:rsidRPr="00B91DC2">
        <w:rPr>
          <w:color w:val="002060"/>
        </w:rPr>
        <w:t>Il Giudice Sportivo Avv. Agnese Lazzaretti, con l'assistenza del 05/12/2025, ha adottato le decisioni che di seguito integralmente si riportano:</w:t>
      </w:r>
    </w:p>
    <w:p w14:paraId="3AD82C54" w14:textId="77777777" w:rsidR="00226EA3" w:rsidRPr="00B91DC2" w:rsidRDefault="00226EA3" w:rsidP="00226EA3">
      <w:pPr>
        <w:pStyle w:val="titolo10"/>
        <w:rPr>
          <w:color w:val="002060"/>
        </w:rPr>
      </w:pPr>
      <w:r w:rsidRPr="00B91DC2">
        <w:rPr>
          <w:color w:val="002060"/>
        </w:rPr>
        <w:t xml:space="preserve">GARE DEL 26/11/2025 </w:t>
      </w:r>
    </w:p>
    <w:p w14:paraId="12296457" w14:textId="77777777" w:rsidR="00226EA3" w:rsidRPr="00B91DC2" w:rsidRDefault="00226EA3" w:rsidP="00226EA3">
      <w:pPr>
        <w:pStyle w:val="titolo7a"/>
        <w:rPr>
          <w:color w:val="002060"/>
        </w:rPr>
      </w:pPr>
      <w:r w:rsidRPr="00B91DC2">
        <w:rPr>
          <w:color w:val="002060"/>
        </w:rPr>
        <w:t xml:space="preserve">PROVVEDIMENTI DISCIPLINARI </w:t>
      </w:r>
    </w:p>
    <w:p w14:paraId="58FB1E91" w14:textId="77777777" w:rsidR="00226EA3" w:rsidRPr="00B91DC2" w:rsidRDefault="00226EA3" w:rsidP="00226EA3">
      <w:pPr>
        <w:pStyle w:val="titolo7b0"/>
        <w:rPr>
          <w:color w:val="002060"/>
        </w:rPr>
      </w:pPr>
      <w:r w:rsidRPr="00B91DC2">
        <w:rPr>
          <w:color w:val="002060"/>
        </w:rPr>
        <w:t xml:space="preserve">In base alle risultanze degli atti ufficiali sono state deliberate le seguenti sanzioni disciplinari. </w:t>
      </w:r>
    </w:p>
    <w:p w14:paraId="34D08D06" w14:textId="77777777" w:rsidR="00226EA3" w:rsidRPr="00B91DC2" w:rsidRDefault="00226EA3" w:rsidP="00226EA3">
      <w:pPr>
        <w:pStyle w:val="titolo30"/>
        <w:rPr>
          <w:color w:val="002060"/>
        </w:rPr>
      </w:pPr>
      <w:r w:rsidRPr="00B91DC2">
        <w:rPr>
          <w:color w:val="002060"/>
        </w:rPr>
        <w:t xml:space="preserve">CALCIATORI NON ESPULSI </w:t>
      </w:r>
    </w:p>
    <w:p w14:paraId="3FBEEBAF" w14:textId="77777777" w:rsidR="00226EA3" w:rsidRPr="00B91DC2" w:rsidRDefault="00226EA3" w:rsidP="00226EA3">
      <w:pPr>
        <w:pStyle w:val="titolo20"/>
        <w:rPr>
          <w:color w:val="002060"/>
        </w:rPr>
      </w:pPr>
      <w:r w:rsidRPr="00B91DC2">
        <w:rPr>
          <w:color w:val="002060"/>
        </w:rPr>
        <w:lastRenderedPageBreak/>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6EA3" w:rsidRPr="00B91DC2" w14:paraId="56FBAE1C" w14:textId="77777777" w:rsidTr="009A0FA6">
        <w:tc>
          <w:tcPr>
            <w:tcW w:w="2200" w:type="dxa"/>
            <w:tcMar>
              <w:top w:w="20" w:type="dxa"/>
              <w:left w:w="20" w:type="dxa"/>
              <w:bottom w:w="20" w:type="dxa"/>
              <w:right w:w="20" w:type="dxa"/>
            </w:tcMar>
            <w:vAlign w:val="center"/>
            <w:hideMark/>
          </w:tcPr>
          <w:p w14:paraId="1A645D83" w14:textId="77777777" w:rsidR="00226EA3" w:rsidRPr="00B91DC2" w:rsidRDefault="00226EA3" w:rsidP="009A0FA6">
            <w:pPr>
              <w:pStyle w:val="movimento"/>
              <w:rPr>
                <w:color w:val="002060"/>
              </w:rPr>
            </w:pPr>
            <w:r w:rsidRPr="00B91DC2">
              <w:rPr>
                <w:color w:val="002060"/>
              </w:rPr>
              <w:t>ZACHEO GIUSEPPE</w:t>
            </w:r>
          </w:p>
        </w:tc>
        <w:tc>
          <w:tcPr>
            <w:tcW w:w="2200" w:type="dxa"/>
            <w:tcMar>
              <w:top w:w="20" w:type="dxa"/>
              <w:left w:w="20" w:type="dxa"/>
              <w:bottom w:w="20" w:type="dxa"/>
              <w:right w:w="20" w:type="dxa"/>
            </w:tcMar>
            <w:vAlign w:val="center"/>
            <w:hideMark/>
          </w:tcPr>
          <w:p w14:paraId="17642244" w14:textId="77777777" w:rsidR="00226EA3" w:rsidRPr="00B91DC2" w:rsidRDefault="00226EA3" w:rsidP="009A0FA6">
            <w:pPr>
              <w:pStyle w:val="movimento2"/>
              <w:rPr>
                <w:color w:val="002060"/>
              </w:rPr>
            </w:pPr>
            <w:r w:rsidRPr="00B91DC2">
              <w:rPr>
                <w:color w:val="002060"/>
              </w:rPr>
              <w:t xml:space="preserve">(RECANATI CALCIO A 5) </w:t>
            </w:r>
          </w:p>
        </w:tc>
        <w:tc>
          <w:tcPr>
            <w:tcW w:w="800" w:type="dxa"/>
            <w:tcMar>
              <w:top w:w="20" w:type="dxa"/>
              <w:left w:w="20" w:type="dxa"/>
              <w:bottom w:w="20" w:type="dxa"/>
              <w:right w:w="20" w:type="dxa"/>
            </w:tcMar>
            <w:vAlign w:val="center"/>
            <w:hideMark/>
          </w:tcPr>
          <w:p w14:paraId="77833C9A"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00B8DF1A"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4F53A55D" w14:textId="77777777" w:rsidR="00226EA3" w:rsidRPr="00B91DC2" w:rsidRDefault="00226EA3" w:rsidP="009A0FA6">
            <w:pPr>
              <w:pStyle w:val="movimento2"/>
              <w:rPr>
                <w:color w:val="002060"/>
              </w:rPr>
            </w:pPr>
            <w:r w:rsidRPr="00B91DC2">
              <w:rPr>
                <w:color w:val="002060"/>
              </w:rPr>
              <w:t> </w:t>
            </w:r>
          </w:p>
        </w:tc>
      </w:tr>
    </w:tbl>
    <w:p w14:paraId="10535EDD" w14:textId="77777777" w:rsidR="00226EA3" w:rsidRPr="00B91DC2" w:rsidRDefault="00226EA3" w:rsidP="00226EA3">
      <w:pPr>
        <w:pStyle w:val="titolo10"/>
        <w:rPr>
          <w:rFonts w:eastAsiaTheme="minorEastAsia"/>
          <w:color w:val="002060"/>
        </w:rPr>
      </w:pPr>
      <w:r w:rsidRPr="00B91DC2">
        <w:rPr>
          <w:color w:val="002060"/>
        </w:rPr>
        <w:t xml:space="preserve">GARE DEL 4/12/2025 </w:t>
      </w:r>
    </w:p>
    <w:p w14:paraId="696AECF8" w14:textId="77777777" w:rsidR="00226EA3" w:rsidRPr="00B91DC2" w:rsidRDefault="00226EA3" w:rsidP="00226EA3">
      <w:pPr>
        <w:pStyle w:val="titolo7a"/>
        <w:rPr>
          <w:color w:val="002060"/>
        </w:rPr>
      </w:pPr>
      <w:r w:rsidRPr="00B91DC2">
        <w:rPr>
          <w:color w:val="002060"/>
        </w:rPr>
        <w:t xml:space="preserve">PROVVEDIMENTI DISCIPLINARI </w:t>
      </w:r>
    </w:p>
    <w:p w14:paraId="4611D822" w14:textId="77777777" w:rsidR="00226EA3" w:rsidRPr="00B91DC2" w:rsidRDefault="00226EA3" w:rsidP="00226EA3">
      <w:pPr>
        <w:pStyle w:val="titolo7b0"/>
        <w:rPr>
          <w:color w:val="002060"/>
        </w:rPr>
      </w:pPr>
      <w:r w:rsidRPr="00B91DC2">
        <w:rPr>
          <w:color w:val="002060"/>
        </w:rPr>
        <w:t xml:space="preserve">In base alle risultanze degli atti ufficiali sono state deliberate le seguenti sanzioni disciplinari. </w:t>
      </w:r>
    </w:p>
    <w:p w14:paraId="359D7BBA" w14:textId="77777777" w:rsidR="00226EA3" w:rsidRPr="00B91DC2" w:rsidRDefault="00226EA3" w:rsidP="00226EA3">
      <w:pPr>
        <w:pStyle w:val="titolo30"/>
        <w:rPr>
          <w:color w:val="002060"/>
        </w:rPr>
      </w:pPr>
      <w:r w:rsidRPr="00B91DC2">
        <w:rPr>
          <w:color w:val="002060"/>
        </w:rPr>
        <w:t xml:space="preserve">CALCIATORI NON ESPULSI </w:t>
      </w:r>
    </w:p>
    <w:p w14:paraId="75A04D35" w14:textId="77777777" w:rsidR="00226EA3" w:rsidRPr="00B91DC2" w:rsidRDefault="00226EA3" w:rsidP="00226EA3">
      <w:pPr>
        <w:pStyle w:val="titolo20"/>
        <w:rPr>
          <w:color w:val="002060"/>
        </w:rPr>
      </w:pPr>
      <w:r w:rsidRPr="00B91DC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26EA3" w:rsidRPr="00B91DC2" w14:paraId="6813E9CC" w14:textId="77777777" w:rsidTr="009A0FA6">
        <w:tc>
          <w:tcPr>
            <w:tcW w:w="2200" w:type="dxa"/>
            <w:tcMar>
              <w:top w:w="20" w:type="dxa"/>
              <w:left w:w="20" w:type="dxa"/>
              <w:bottom w:w="20" w:type="dxa"/>
              <w:right w:w="20" w:type="dxa"/>
            </w:tcMar>
            <w:vAlign w:val="center"/>
            <w:hideMark/>
          </w:tcPr>
          <w:p w14:paraId="21BEE4C4" w14:textId="77777777" w:rsidR="00226EA3" w:rsidRPr="00B91DC2" w:rsidRDefault="00226EA3" w:rsidP="009A0FA6">
            <w:pPr>
              <w:pStyle w:val="movimento"/>
              <w:rPr>
                <w:color w:val="002060"/>
              </w:rPr>
            </w:pPr>
            <w:r w:rsidRPr="00B91DC2">
              <w:rPr>
                <w:color w:val="002060"/>
              </w:rPr>
              <w:t>CIOTTI MARCO</w:t>
            </w:r>
          </w:p>
        </w:tc>
        <w:tc>
          <w:tcPr>
            <w:tcW w:w="2200" w:type="dxa"/>
            <w:tcMar>
              <w:top w:w="20" w:type="dxa"/>
              <w:left w:w="20" w:type="dxa"/>
              <w:bottom w:w="20" w:type="dxa"/>
              <w:right w:w="20" w:type="dxa"/>
            </w:tcMar>
            <w:vAlign w:val="center"/>
            <w:hideMark/>
          </w:tcPr>
          <w:p w14:paraId="335AE615" w14:textId="77777777" w:rsidR="00226EA3" w:rsidRPr="00B91DC2" w:rsidRDefault="00226EA3" w:rsidP="009A0FA6">
            <w:pPr>
              <w:pStyle w:val="movimento2"/>
              <w:rPr>
                <w:color w:val="002060"/>
              </w:rPr>
            </w:pPr>
            <w:r w:rsidRPr="00B91DC2">
              <w:rPr>
                <w:color w:val="002060"/>
              </w:rPr>
              <w:t xml:space="preserve">(FUTSAL VIRE GEOSISTEM ASD) </w:t>
            </w:r>
          </w:p>
        </w:tc>
        <w:tc>
          <w:tcPr>
            <w:tcW w:w="800" w:type="dxa"/>
            <w:tcMar>
              <w:top w:w="20" w:type="dxa"/>
              <w:left w:w="20" w:type="dxa"/>
              <w:bottom w:w="20" w:type="dxa"/>
              <w:right w:w="20" w:type="dxa"/>
            </w:tcMar>
            <w:vAlign w:val="center"/>
            <w:hideMark/>
          </w:tcPr>
          <w:p w14:paraId="413973EB" w14:textId="77777777" w:rsidR="00226EA3" w:rsidRPr="00B91DC2" w:rsidRDefault="00226EA3" w:rsidP="009A0FA6">
            <w:pPr>
              <w:pStyle w:val="movimento"/>
              <w:rPr>
                <w:color w:val="002060"/>
              </w:rPr>
            </w:pPr>
            <w:r w:rsidRPr="00B91DC2">
              <w:rPr>
                <w:color w:val="002060"/>
              </w:rPr>
              <w:t> </w:t>
            </w:r>
          </w:p>
        </w:tc>
        <w:tc>
          <w:tcPr>
            <w:tcW w:w="2200" w:type="dxa"/>
            <w:tcMar>
              <w:top w:w="20" w:type="dxa"/>
              <w:left w:w="20" w:type="dxa"/>
              <w:bottom w:w="20" w:type="dxa"/>
              <w:right w:w="20" w:type="dxa"/>
            </w:tcMar>
            <w:vAlign w:val="center"/>
            <w:hideMark/>
          </w:tcPr>
          <w:p w14:paraId="5420D25D" w14:textId="77777777" w:rsidR="00226EA3" w:rsidRPr="00B91DC2" w:rsidRDefault="00226EA3" w:rsidP="009A0FA6">
            <w:pPr>
              <w:pStyle w:val="movimento"/>
              <w:rPr>
                <w:color w:val="002060"/>
              </w:rPr>
            </w:pPr>
            <w:r w:rsidRPr="00B91DC2">
              <w:rPr>
                <w:color w:val="002060"/>
              </w:rPr>
              <w:t>SIMONCIONI STEFANO</w:t>
            </w:r>
          </w:p>
        </w:tc>
        <w:tc>
          <w:tcPr>
            <w:tcW w:w="2200" w:type="dxa"/>
            <w:tcMar>
              <w:top w:w="20" w:type="dxa"/>
              <w:left w:w="20" w:type="dxa"/>
              <w:bottom w:w="20" w:type="dxa"/>
              <w:right w:w="20" w:type="dxa"/>
            </w:tcMar>
            <w:vAlign w:val="center"/>
            <w:hideMark/>
          </w:tcPr>
          <w:p w14:paraId="0A332B61" w14:textId="77777777" w:rsidR="00226EA3" w:rsidRPr="00B91DC2" w:rsidRDefault="00226EA3" w:rsidP="009A0FA6">
            <w:pPr>
              <w:pStyle w:val="movimento2"/>
              <w:rPr>
                <w:color w:val="002060"/>
              </w:rPr>
            </w:pPr>
            <w:r w:rsidRPr="00B91DC2">
              <w:rPr>
                <w:color w:val="002060"/>
              </w:rPr>
              <w:t xml:space="preserve">(ITALSERVICE C5) </w:t>
            </w:r>
          </w:p>
        </w:tc>
      </w:tr>
    </w:tbl>
    <w:p w14:paraId="5EFD34D6" w14:textId="77777777" w:rsidR="00226EA3" w:rsidRDefault="00226EA3" w:rsidP="00226EA3">
      <w:pPr>
        <w:pStyle w:val="breakline"/>
        <w:rPr>
          <w:color w:val="002060"/>
        </w:rPr>
      </w:pPr>
    </w:p>
    <w:p w14:paraId="32E0EE01" w14:textId="77777777" w:rsidR="00226EA3" w:rsidRPr="005D3C1E" w:rsidRDefault="00226EA3" w:rsidP="00226EA3">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7A17644B" w14:textId="77777777" w:rsidR="00226EA3" w:rsidRDefault="00226EA3" w:rsidP="00226EA3">
      <w:pPr>
        <w:pStyle w:val="Corpodeltesto2"/>
        <w:spacing w:after="0" w:line="240" w:lineRule="auto"/>
        <w:jc w:val="both"/>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6E6F7978" w14:textId="77777777" w:rsidR="00226EA3" w:rsidRDefault="00226EA3" w:rsidP="00226EA3">
      <w:pPr>
        <w:pStyle w:val="breakline"/>
        <w:rPr>
          <w:color w:val="002060"/>
        </w:rPr>
      </w:pPr>
    </w:p>
    <w:p w14:paraId="4593E3E9" w14:textId="77777777" w:rsidR="00226EA3" w:rsidRDefault="00226EA3" w:rsidP="00226EA3">
      <w:pPr>
        <w:pStyle w:val="breakline"/>
        <w:rPr>
          <w:color w:val="002060"/>
        </w:rPr>
      </w:pPr>
    </w:p>
    <w:p w14:paraId="559B2A19" w14:textId="77777777" w:rsidR="00226EA3" w:rsidRPr="00B91DC2" w:rsidRDefault="00226EA3" w:rsidP="00226EA3">
      <w:pPr>
        <w:pStyle w:val="titolocampionato0"/>
        <w:shd w:val="clear" w:color="auto" w:fill="CCCCCC"/>
        <w:spacing w:before="80" w:after="40"/>
        <w:rPr>
          <w:color w:val="002060"/>
        </w:rPr>
      </w:pPr>
      <w:r w:rsidRPr="00B91DC2">
        <w:rPr>
          <w:color w:val="002060"/>
        </w:rPr>
        <w:t>COPPA MARCHE UNDER15 CALCIO A5</w:t>
      </w:r>
    </w:p>
    <w:p w14:paraId="11D8937F" w14:textId="1409A40C" w:rsidR="00226EA3" w:rsidRPr="007D644B" w:rsidRDefault="00226EA3" w:rsidP="00226EA3">
      <w:pPr>
        <w:pStyle w:val="LndNormale1"/>
        <w:jc w:val="center"/>
        <w:rPr>
          <w:color w:val="002060"/>
          <w:sz w:val="36"/>
          <w:szCs w:val="36"/>
        </w:rPr>
      </w:pPr>
      <w:r>
        <w:rPr>
          <w:b/>
          <w:color w:val="002060"/>
          <w:sz w:val="36"/>
          <w:szCs w:val="36"/>
        </w:rPr>
        <w:t xml:space="preserve">SQUADRE QUALIFICATE </w:t>
      </w:r>
      <w:r>
        <w:rPr>
          <w:b/>
          <w:color w:val="002060"/>
          <w:sz w:val="36"/>
          <w:szCs w:val="36"/>
        </w:rPr>
        <w:t>ALLA GARA DI FINALE</w:t>
      </w:r>
    </w:p>
    <w:p w14:paraId="3C9F30C6" w14:textId="77777777" w:rsidR="00226EA3" w:rsidRDefault="00226EA3" w:rsidP="00226EA3">
      <w:pPr>
        <w:pStyle w:val="breakline"/>
        <w:rPr>
          <w:rFonts w:ascii="Arial" w:eastAsiaTheme="minorEastAsia" w:hAnsi="Arial" w:cs="Arial"/>
          <w:color w:val="002060"/>
          <w:sz w:val="22"/>
          <w:szCs w:val="22"/>
        </w:rPr>
      </w:pPr>
    </w:p>
    <w:p w14:paraId="421EFA44" w14:textId="0DFDA331" w:rsidR="00226EA3" w:rsidRDefault="00226EA3" w:rsidP="00226EA3">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 xml:space="preserve">Al termine </w:t>
      </w:r>
      <w:r>
        <w:rPr>
          <w:rFonts w:ascii="Arial" w:eastAsiaTheme="minorEastAsia" w:hAnsi="Arial" w:cs="Arial"/>
          <w:color w:val="002060"/>
          <w:sz w:val="22"/>
          <w:szCs w:val="22"/>
        </w:rPr>
        <w:t xml:space="preserve">delle Semifinali </w:t>
      </w:r>
      <w:r>
        <w:rPr>
          <w:rFonts w:ascii="Arial" w:eastAsiaTheme="minorEastAsia" w:hAnsi="Arial" w:cs="Arial"/>
          <w:color w:val="002060"/>
          <w:sz w:val="22"/>
          <w:szCs w:val="22"/>
        </w:rPr>
        <w:t xml:space="preserve">si sono qualificate </w:t>
      </w:r>
      <w:r>
        <w:rPr>
          <w:rFonts w:ascii="Arial" w:eastAsiaTheme="minorEastAsia" w:hAnsi="Arial" w:cs="Arial"/>
          <w:color w:val="002060"/>
          <w:sz w:val="22"/>
          <w:szCs w:val="22"/>
        </w:rPr>
        <w:t>alla gara di Finale</w:t>
      </w:r>
      <w:r>
        <w:rPr>
          <w:rFonts w:ascii="Arial" w:eastAsiaTheme="minorEastAsia" w:hAnsi="Arial" w:cs="Arial"/>
          <w:color w:val="002060"/>
          <w:sz w:val="22"/>
          <w:szCs w:val="22"/>
        </w:rPr>
        <w:t xml:space="preserve"> le seguenti squadre:</w:t>
      </w:r>
    </w:p>
    <w:p w14:paraId="3973D07B" w14:textId="77777777" w:rsidR="00226EA3" w:rsidRDefault="00226EA3" w:rsidP="00226EA3">
      <w:pPr>
        <w:pStyle w:val="titoloprinc0"/>
        <w:jc w:val="both"/>
        <w:rPr>
          <w:b w:val="0"/>
          <w:bCs w:val="0"/>
          <w:color w:val="002060"/>
          <w:sz w:val="22"/>
          <w:szCs w:val="22"/>
        </w:rPr>
      </w:pPr>
    </w:p>
    <w:p w14:paraId="2B11C6FE" w14:textId="77777777" w:rsidR="00226EA3" w:rsidRDefault="00226EA3" w:rsidP="00226EA3">
      <w:pPr>
        <w:pStyle w:val="LndNormale1"/>
        <w:rPr>
          <w:b/>
          <w:bCs/>
          <w:color w:val="002060"/>
        </w:rPr>
      </w:pPr>
      <w:r>
        <w:rPr>
          <w:b/>
          <w:bCs/>
          <w:color w:val="002060"/>
        </w:rPr>
        <w:t>ACSS MONDOLFO C5</w:t>
      </w:r>
    </w:p>
    <w:p w14:paraId="595FD6C5" w14:textId="77777777" w:rsidR="00226EA3" w:rsidRDefault="00226EA3" w:rsidP="00226EA3">
      <w:pPr>
        <w:pStyle w:val="LndNormale1"/>
        <w:rPr>
          <w:b/>
          <w:bCs/>
          <w:color w:val="002060"/>
        </w:rPr>
      </w:pPr>
      <w:r>
        <w:rPr>
          <w:b/>
          <w:bCs/>
          <w:color w:val="002060"/>
        </w:rPr>
        <w:t>POLISPORTIVA RIPATRANSONE</w:t>
      </w:r>
    </w:p>
    <w:p w14:paraId="6686A8B9" w14:textId="77777777" w:rsidR="00226EA3" w:rsidRDefault="00226EA3" w:rsidP="00226EA3">
      <w:pPr>
        <w:pStyle w:val="LndNormale1"/>
        <w:rPr>
          <w:b/>
          <w:bCs/>
          <w:color w:val="002060"/>
        </w:rPr>
      </w:pPr>
    </w:p>
    <w:p w14:paraId="4D3083EF" w14:textId="77777777" w:rsidR="00226EA3" w:rsidRPr="000A1E89" w:rsidRDefault="00226EA3" w:rsidP="00226EA3">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5942434F" w14:textId="77777777" w:rsidR="00226EA3" w:rsidRPr="000A1E89" w:rsidRDefault="00226EA3" w:rsidP="00226EA3">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6</w:t>
      </w:r>
    </w:p>
    <w:p w14:paraId="5E1D2595" w14:textId="77777777" w:rsidR="00226EA3" w:rsidRPr="000B4152" w:rsidRDefault="00226EA3" w:rsidP="00226EA3">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0B86CB43" w14:textId="77777777" w:rsidR="00226EA3" w:rsidRPr="008A4A54" w:rsidRDefault="00226EA3" w:rsidP="00226EA3">
      <w:pPr>
        <w:pStyle w:val="LndNormale1"/>
        <w:rPr>
          <w:b/>
          <w:bCs/>
          <w:color w:val="002060"/>
        </w:rPr>
      </w:pPr>
    </w:p>
    <w:p w14:paraId="3CAAF3B9" w14:textId="77777777" w:rsidR="00226EA3" w:rsidRPr="00B91DC2" w:rsidRDefault="00226EA3" w:rsidP="00226EA3">
      <w:pPr>
        <w:pStyle w:val="titoloprinc0"/>
        <w:rPr>
          <w:color w:val="002060"/>
        </w:rPr>
      </w:pPr>
      <w:r w:rsidRPr="00B91DC2">
        <w:rPr>
          <w:color w:val="002060"/>
        </w:rPr>
        <w:t>RISULTATI</w:t>
      </w:r>
    </w:p>
    <w:p w14:paraId="0554D69A" w14:textId="77777777" w:rsidR="00226EA3" w:rsidRPr="00B91DC2" w:rsidRDefault="00226EA3" w:rsidP="00226EA3">
      <w:pPr>
        <w:pStyle w:val="breakline"/>
        <w:rPr>
          <w:color w:val="002060"/>
        </w:rPr>
      </w:pPr>
    </w:p>
    <w:p w14:paraId="22B995FB" w14:textId="77777777" w:rsidR="00226EA3" w:rsidRPr="00B91DC2" w:rsidRDefault="00226EA3" w:rsidP="00226EA3">
      <w:pPr>
        <w:pStyle w:val="sottotitolocampionato10"/>
        <w:rPr>
          <w:color w:val="002060"/>
        </w:rPr>
      </w:pPr>
      <w:r w:rsidRPr="00B91DC2">
        <w:rPr>
          <w:color w:val="002060"/>
        </w:rPr>
        <w:t>RISULTATI UFFICIALI GARE DEL 01/12/2025</w:t>
      </w:r>
    </w:p>
    <w:p w14:paraId="7BEF80F2" w14:textId="77777777" w:rsidR="00226EA3" w:rsidRPr="00226EA3" w:rsidRDefault="00226EA3" w:rsidP="00226EA3">
      <w:pPr>
        <w:pStyle w:val="sottotitolocampionato20"/>
        <w:spacing w:before="0" w:beforeAutospacing="0" w:after="0" w:afterAutospacing="0"/>
        <w:rPr>
          <w:rFonts w:ascii="Arial" w:hAnsi="Arial" w:cs="Arial"/>
          <w:color w:val="002060"/>
          <w:sz w:val="20"/>
          <w:szCs w:val="20"/>
        </w:rPr>
      </w:pPr>
      <w:r w:rsidRPr="00226EA3">
        <w:rPr>
          <w:rFonts w:ascii="Arial" w:hAnsi="Arial" w:cs="Arial"/>
          <w:color w:val="002060"/>
          <w:sz w:val="20"/>
          <w:szCs w:val="20"/>
        </w:rPr>
        <w:t>Si trascrivono qui di seguito i risultati ufficiali delle gare disputate</w:t>
      </w:r>
    </w:p>
    <w:p w14:paraId="6B5C7481" w14:textId="77777777" w:rsidR="00226EA3" w:rsidRPr="00B91DC2" w:rsidRDefault="00226EA3" w:rsidP="00226EA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26EA3" w:rsidRPr="00B91DC2" w14:paraId="1130B6A6" w14:textId="77777777" w:rsidTr="009A0F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26EA3" w:rsidRPr="00B91DC2" w14:paraId="5AD29C7E" w14:textId="77777777" w:rsidTr="009A0F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E7385" w14:textId="77777777" w:rsidR="00226EA3" w:rsidRPr="00B91DC2" w:rsidRDefault="00226EA3" w:rsidP="009A0FA6">
                  <w:pPr>
                    <w:pStyle w:val="headertabella0"/>
                    <w:rPr>
                      <w:color w:val="002060"/>
                    </w:rPr>
                  </w:pPr>
                  <w:r w:rsidRPr="00B91DC2">
                    <w:rPr>
                      <w:color w:val="002060"/>
                    </w:rPr>
                    <w:t>GIRONE SF - 1 Giornata - R</w:t>
                  </w:r>
                </w:p>
              </w:tc>
            </w:tr>
            <w:tr w:rsidR="00226EA3" w:rsidRPr="00B91DC2" w14:paraId="5FB66261" w14:textId="77777777" w:rsidTr="009A0FA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CA6C2F" w14:textId="77777777" w:rsidR="00226EA3" w:rsidRPr="00B91DC2" w:rsidRDefault="00226EA3" w:rsidP="009A0FA6">
                  <w:pPr>
                    <w:pStyle w:val="rowtabella0"/>
                    <w:rPr>
                      <w:color w:val="002060"/>
                    </w:rPr>
                  </w:pPr>
                  <w:r w:rsidRPr="00B91DC2">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51BD1" w14:textId="77777777" w:rsidR="00226EA3" w:rsidRPr="00B91DC2" w:rsidRDefault="00226EA3" w:rsidP="009A0FA6">
                  <w:pPr>
                    <w:pStyle w:val="rowtabella0"/>
                    <w:rPr>
                      <w:color w:val="002060"/>
                    </w:rPr>
                  </w:pPr>
                  <w:r w:rsidRPr="00B91DC2">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90B79" w14:textId="77777777" w:rsidR="00226EA3" w:rsidRPr="00B91DC2" w:rsidRDefault="00226EA3" w:rsidP="009A0FA6">
                  <w:pPr>
                    <w:pStyle w:val="rowtabella0"/>
                    <w:jc w:val="center"/>
                    <w:rPr>
                      <w:color w:val="002060"/>
                    </w:rPr>
                  </w:pPr>
                  <w:r w:rsidRPr="00B91DC2">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A0609" w14:textId="77777777" w:rsidR="00226EA3" w:rsidRPr="00B91DC2" w:rsidRDefault="00226EA3" w:rsidP="009A0FA6">
                  <w:pPr>
                    <w:pStyle w:val="rowtabella0"/>
                    <w:jc w:val="center"/>
                    <w:rPr>
                      <w:color w:val="002060"/>
                    </w:rPr>
                  </w:pPr>
                  <w:r w:rsidRPr="00B91DC2">
                    <w:rPr>
                      <w:color w:val="002060"/>
                    </w:rPr>
                    <w:t> </w:t>
                  </w:r>
                </w:p>
              </w:tc>
            </w:tr>
            <w:tr w:rsidR="00226EA3" w:rsidRPr="00B91DC2" w14:paraId="30E690FD" w14:textId="77777777" w:rsidTr="009A0FA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E91EA4" w14:textId="77777777" w:rsidR="00226EA3" w:rsidRPr="00B91DC2" w:rsidRDefault="00226EA3" w:rsidP="009A0FA6">
                  <w:pPr>
                    <w:pStyle w:val="rowtabella0"/>
                    <w:rPr>
                      <w:color w:val="002060"/>
                    </w:rPr>
                  </w:pPr>
                  <w:r w:rsidRPr="00B91DC2">
                    <w:rPr>
                      <w:color w:val="002060"/>
                    </w:rPr>
                    <w:t>(1) 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97FFF" w14:textId="77777777" w:rsidR="00226EA3" w:rsidRPr="00B91DC2" w:rsidRDefault="00226EA3" w:rsidP="009A0FA6">
                  <w:pPr>
                    <w:pStyle w:val="rowtabella0"/>
                    <w:rPr>
                      <w:color w:val="002060"/>
                    </w:rPr>
                  </w:pPr>
                  <w:r w:rsidRPr="00B91DC2">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C054BE" w14:textId="77777777" w:rsidR="00226EA3" w:rsidRPr="00B91DC2" w:rsidRDefault="00226EA3" w:rsidP="009A0FA6">
                  <w:pPr>
                    <w:pStyle w:val="rowtabella0"/>
                    <w:jc w:val="center"/>
                    <w:rPr>
                      <w:color w:val="002060"/>
                    </w:rPr>
                  </w:pPr>
                  <w:r w:rsidRPr="00B91DC2">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FE7A5" w14:textId="77777777" w:rsidR="00226EA3" w:rsidRPr="00B91DC2" w:rsidRDefault="00226EA3" w:rsidP="009A0FA6">
                  <w:pPr>
                    <w:pStyle w:val="rowtabella0"/>
                    <w:jc w:val="center"/>
                    <w:rPr>
                      <w:color w:val="002060"/>
                    </w:rPr>
                  </w:pPr>
                  <w:r w:rsidRPr="00B91DC2">
                    <w:rPr>
                      <w:color w:val="002060"/>
                    </w:rPr>
                    <w:t> </w:t>
                  </w:r>
                </w:p>
              </w:tc>
            </w:tr>
            <w:tr w:rsidR="00226EA3" w:rsidRPr="00B91DC2" w14:paraId="12764357" w14:textId="77777777" w:rsidTr="009A0FA6">
              <w:tc>
                <w:tcPr>
                  <w:tcW w:w="4700" w:type="dxa"/>
                  <w:gridSpan w:val="4"/>
                  <w:tcBorders>
                    <w:top w:val="nil"/>
                    <w:left w:val="nil"/>
                    <w:bottom w:val="nil"/>
                    <w:right w:val="nil"/>
                  </w:tcBorders>
                  <w:tcMar>
                    <w:top w:w="20" w:type="dxa"/>
                    <w:left w:w="20" w:type="dxa"/>
                    <w:bottom w:w="20" w:type="dxa"/>
                    <w:right w:w="20" w:type="dxa"/>
                  </w:tcMar>
                  <w:vAlign w:val="center"/>
                  <w:hideMark/>
                </w:tcPr>
                <w:p w14:paraId="185510E8" w14:textId="77777777" w:rsidR="00226EA3" w:rsidRPr="00B91DC2" w:rsidRDefault="00226EA3" w:rsidP="009A0FA6">
                  <w:pPr>
                    <w:pStyle w:val="rowtabella0"/>
                    <w:rPr>
                      <w:color w:val="002060"/>
                    </w:rPr>
                  </w:pPr>
                  <w:r w:rsidRPr="00B91DC2">
                    <w:rPr>
                      <w:color w:val="002060"/>
                    </w:rPr>
                    <w:t>(1) - disputata il 04/12/2025</w:t>
                  </w:r>
                </w:p>
              </w:tc>
            </w:tr>
          </w:tbl>
          <w:p w14:paraId="5E0216C7" w14:textId="77777777" w:rsidR="00226EA3" w:rsidRPr="00B91DC2" w:rsidRDefault="00226EA3" w:rsidP="009A0FA6">
            <w:pPr>
              <w:rPr>
                <w:color w:val="002060"/>
              </w:rPr>
            </w:pPr>
          </w:p>
        </w:tc>
      </w:tr>
    </w:tbl>
    <w:p w14:paraId="14DBB66E" w14:textId="77777777" w:rsidR="00226EA3" w:rsidRPr="00B91DC2" w:rsidRDefault="00226EA3" w:rsidP="00226EA3">
      <w:pPr>
        <w:pStyle w:val="breakline"/>
        <w:rPr>
          <w:rFonts w:eastAsiaTheme="minorEastAsia"/>
          <w:color w:val="002060"/>
        </w:rPr>
      </w:pPr>
    </w:p>
    <w:p w14:paraId="248CB61D" w14:textId="77777777" w:rsidR="00A16A39" w:rsidRPr="00C26987" w:rsidRDefault="00A16A39" w:rsidP="00A16A39">
      <w:pPr>
        <w:pStyle w:val="breakline"/>
        <w:rPr>
          <w:color w:val="002060"/>
        </w:rPr>
      </w:pPr>
    </w:p>
    <w:p w14:paraId="076A6B3F" w14:textId="77777777" w:rsidR="00313CD7" w:rsidRPr="005B7AB5" w:rsidRDefault="00313CD7" w:rsidP="00313CD7">
      <w:pPr>
        <w:pStyle w:val="breakline"/>
        <w:rPr>
          <w:color w:val="002060"/>
        </w:rPr>
      </w:pPr>
    </w:p>
    <w:p w14:paraId="337CC472" w14:textId="77777777" w:rsidR="00313CD7" w:rsidRPr="005B7AB5" w:rsidRDefault="00313CD7" w:rsidP="00313CD7">
      <w:pPr>
        <w:pStyle w:val="breakline"/>
        <w:rPr>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3528888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5F1C85">
        <w:rPr>
          <w:rFonts w:ascii="Arial" w:hAnsi="Arial" w:cs="Arial"/>
          <w:b/>
          <w:bCs/>
          <w:color w:val="002060"/>
        </w:rPr>
        <w:t>15</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7" w:name="_Hlk129856054"/>
      <w:r>
        <w:rPr>
          <w:color w:val="FFFFFF" w:themeColor="background1"/>
        </w:rPr>
        <w:t>ERRATA CORRIGE</w:t>
      </w:r>
      <w:bookmarkEnd w:id="17"/>
    </w:p>
    <w:p w14:paraId="1414DE70" w14:textId="77777777" w:rsidR="00143640" w:rsidRPr="000A05C2" w:rsidRDefault="00143640"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EC051A0" w14:textId="77777777" w:rsidR="00692221" w:rsidRPr="00692221" w:rsidRDefault="00692221"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6637D51F"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F1C85">
        <w:rPr>
          <w:b/>
          <w:color w:val="002060"/>
          <w:u w:val="single"/>
        </w:rPr>
        <w:t>0</w:t>
      </w:r>
      <w:r w:rsidR="008D490A">
        <w:rPr>
          <w:b/>
          <w:color w:val="002060"/>
          <w:u w:val="single"/>
        </w:rPr>
        <w:t>5</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79AE7" w14:textId="77777777" w:rsidR="00D54F1B" w:rsidRDefault="00D54F1B">
      <w:r>
        <w:separator/>
      </w:r>
    </w:p>
  </w:endnote>
  <w:endnote w:type="continuationSeparator" w:id="0">
    <w:p w14:paraId="1BDD2304" w14:textId="77777777" w:rsidR="00D54F1B" w:rsidRDefault="00D54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8144C9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F225C">
      <w:rPr>
        <w:rStyle w:val="Numeropagina"/>
        <w:rFonts w:ascii="Arial" w:hAnsi="Arial" w:cs="Arial"/>
        <w:color w:val="002060"/>
      </w:rPr>
      <w:t>5</w:t>
    </w:r>
    <w:r w:rsidR="008D490A">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27114" w14:textId="77777777" w:rsidR="00D54F1B" w:rsidRDefault="00D54F1B">
      <w:r>
        <w:separator/>
      </w:r>
    </w:p>
  </w:footnote>
  <w:footnote w:type="continuationSeparator" w:id="0">
    <w:p w14:paraId="37A63786" w14:textId="77777777" w:rsidR="00D54F1B" w:rsidRDefault="00D54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2"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49315646">
    <w:abstractNumId w:val="7"/>
  </w:num>
  <w:num w:numId="6" w16cid:durableId="934754267">
    <w:abstractNumId w:val="3"/>
  </w:num>
  <w:num w:numId="7" w16cid:durableId="2088965195">
    <w:abstractNumId w:val="5"/>
  </w:num>
  <w:num w:numId="8" w16cid:durableId="1258707900">
    <w:abstractNumId w:val="14"/>
  </w:num>
  <w:num w:numId="9" w16cid:durableId="1178347381">
    <w:abstractNumId w:val="4"/>
  </w:num>
  <w:num w:numId="10" w16cid:durableId="898786278">
    <w:abstractNumId w:val="9"/>
  </w:num>
  <w:num w:numId="11" w16cid:durableId="494956249">
    <w:abstractNumId w:val="1"/>
  </w:num>
  <w:num w:numId="12" w16cid:durableId="42485999">
    <w:abstractNumId w:val="11"/>
  </w:num>
  <w:num w:numId="13" w16cid:durableId="719942284">
    <w:abstractNumId w:val="12"/>
  </w:num>
  <w:num w:numId="14" w16cid:durableId="441070817">
    <w:abstractNumId w:val="8"/>
  </w:num>
  <w:num w:numId="15" w16cid:durableId="18587386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95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ED"/>
    <w:rsid w:val="00223385"/>
    <w:rsid w:val="002236CF"/>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336</TotalTime>
  <Pages>1</Pages>
  <Words>3416</Words>
  <Characters>19472</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22843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15</cp:revision>
  <cp:lastPrinted>2025-12-05T16:34:00Z</cp:lastPrinted>
  <dcterms:created xsi:type="dcterms:W3CDTF">2025-12-04T15:34:00Z</dcterms:created>
  <dcterms:modified xsi:type="dcterms:W3CDTF">2025-12-05T16:35:00Z</dcterms:modified>
</cp:coreProperties>
</file>