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3286652D"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073F9">
              <w:rPr>
                <w:rFonts w:ascii="Arial" w:hAnsi="Arial" w:cs="Arial"/>
                <w:color w:val="002060"/>
                <w:sz w:val="40"/>
                <w:szCs w:val="40"/>
              </w:rPr>
              <w:t>5</w:t>
            </w:r>
            <w:r w:rsidR="00024C12">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024C12">
              <w:rPr>
                <w:rFonts w:ascii="Arial" w:hAnsi="Arial" w:cs="Arial"/>
                <w:color w:val="002060"/>
                <w:sz w:val="40"/>
                <w:szCs w:val="40"/>
              </w:rPr>
              <w:t>10</w:t>
            </w:r>
            <w:r w:rsidR="00580BE5">
              <w:rPr>
                <w:rFonts w:ascii="Arial" w:hAnsi="Arial" w:cs="Arial"/>
                <w:color w:val="002060"/>
                <w:sz w:val="40"/>
                <w:szCs w:val="40"/>
              </w:rPr>
              <w:t>/</w:t>
            </w:r>
            <w:r w:rsidR="001E2995">
              <w:rPr>
                <w:rFonts w:ascii="Arial" w:hAnsi="Arial" w:cs="Arial"/>
                <w:color w:val="002060"/>
                <w:sz w:val="40"/>
                <w:szCs w:val="40"/>
              </w:rPr>
              <w:t>1</w:t>
            </w:r>
            <w:r w:rsidR="00DB2BD7">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18DF053"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6B66D1">
          <w:rPr>
            <w:noProof/>
            <w:webHidden/>
          </w:rPr>
          <w:t>1</w:t>
        </w:r>
        <w:r w:rsidR="00AC19D9" w:rsidRPr="00DE1EF7">
          <w:rPr>
            <w:noProof/>
            <w:webHidden/>
          </w:rPr>
          <w:fldChar w:fldCharType="end"/>
        </w:r>
      </w:hyperlink>
    </w:p>
    <w:p w14:paraId="112EDB38" w14:textId="1396313B"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6B66D1">
          <w:rPr>
            <w:noProof/>
            <w:webHidden/>
          </w:rPr>
          <w:t>1</w:t>
        </w:r>
        <w:r w:rsidRPr="00DE1EF7">
          <w:rPr>
            <w:noProof/>
            <w:webHidden/>
          </w:rPr>
          <w:fldChar w:fldCharType="end"/>
        </w:r>
      </w:hyperlink>
    </w:p>
    <w:p w14:paraId="4D9CAD43" w14:textId="76BAD5C3"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6B66D1">
          <w:rPr>
            <w:noProof/>
            <w:webHidden/>
          </w:rPr>
          <w:t>1</w:t>
        </w:r>
        <w:r w:rsidRPr="00DE1EF7">
          <w:rPr>
            <w:noProof/>
            <w:webHidden/>
          </w:rPr>
          <w:fldChar w:fldCharType="end"/>
        </w:r>
      </w:hyperlink>
    </w:p>
    <w:p w14:paraId="0EAFCCD8" w14:textId="4F12BDA9"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6B66D1">
          <w:rPr>
            <w:noProof/>
            <w:webHidden/>
          </w:rPr>
          <w:t>1</w:t>
        </w:r>
        <w:r w:rsidRPr="00DE1EF7">
          <w:rPr>
            <w:noProof/>
            <w:webHidden/>
          </w:rPr>
          <w:fldChar w:fldCharType="end"/>
        </w:r>
      </w:hyperlink>
    </w:p>
    <w:p w14:paraId="0952245B" w14:textId="0F3DE05B"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6B66D1">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D60ACD0" w14:textId="77777777" w:rsidR="002B3BF7" w:rsidRPr="002B3BF7" w:rsidRDefault="002B3BF7"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2E64DCC5" w14:textId="77777777" w:rsidR="00C959A4" w:rsidRDefault="00C959A4"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pPr>
        <w:pStyle w:val="Paragrafoelenco"/>
        <w:numPr>
          <w:ilvl w:val="0"/>
          <w:numId w:val="9"/>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70FA0928"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BD6718" w:rsidRDefault="001F2BCE" w:rsidP="0022231A">
      <w:pPr>
        <w:pStyle w:val="LndNormale1"/>
        <w:rPr>
          <w:color w:val="002060"/>
        </w:rPr>
      </w:pPr>
    </w:p>
    <w:p w14:paraId="7FE5492B" w14:textId="77777777" w:rsidR="00BD6718" w:rsidRPr="00BD6718" w:rsidRDefault="00BD6718"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lastRenderedPageBreak/>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3AE5250" w:rsidR="00CE2B79" w:rsidRDefault="00CE2B79" w:rsidP="00CE2B79">
      <w:pPr>
        <w:pStyle w:val="LndNormale1"/>
        <w:rPr>
          <w:color w:val="002060"/>
        </w:rPr>
      </w:pPr>
      <w:r w:rsidRPr="00A201D9">
        <w:rPr>
          <w:color w:val="002060"/>
        </w:rPr>
        <w:t xml:space="preserve">Si comunica altresì che </w:t>
      </w:r>
      <w:r w:rsidR="00D72A15" w:rsidRPr="00D72A15">
        <w:rPr>
          <w:b/>
          <w:bCs/>
          <w:color w:val="002060"/>
          <w:u w:val="single"/>
        </w:rPr>
        <w:t xml:space="preserve">dal </w:t>
      </w:r>
      <w:r w:rsidR="007064DF">
        <w:rPr>
          <w:b/>
          <w:bCs/>
          <w:color w:val="002060"/>
          <w:u w:val="single"/>
        </w:rPr>
        <w:t>7</w:t>
      </w:r>
      <w:r w:rsidR="00D72A15" w:rsidRPr="00D72A15">
        <w:rPr>
          <w:b/>
          <w:bCs/>
          <w:color w:val="002060"/>
          <w:u w:val="single"/>
        </w:rPr>
        <w:t xml:space="preserve"> gennaio 2026</w:t>
      </w:r>
      <w:r w:rsidRPr="00A201D9">
        <w:rPr>
          <w:color w:val="002060"/>
        </w:rPr>
        <w:t xml:space="preserve"> la presentazione della distinta di gara on-line estratta dall’area Società LND </w:t>
      </w:r>
      <w:r w:rsidRPr="00D72A15">
        <w:rPr>
          <w:b/>
          <w:bCs/>
          <w:color w:val="002060"/>
          <w:u w:val="single"/>
        </w:rPr>
        <w:t>sarà obbligatoria</w:t>
      </w:r>
      <w:r w:rsidRPr="00A201D9">
        <w:rPr>
          <w:color w:val="002060"/>
        </w:rPr>
        <w:t>.</w:t>
      </w:r>
    </w:p>
    <w:p w14:paraId="033D3D3A" w14:textId="77777777" w:rsidR="00CE2B79" w:rsidRDefault="00CE2B79" w:rsidP="0022231A">
      <w:pPr>
        <w:pStyle w:val="LndNormale1"/>
        <w:rPr>
          <w:color w:val="002060"/>
        </w:rPr>
      </w:pPr>
    </w:p>
    <w:p w14:paraId="4248322C" w14:textId="77777777" w:rsidR="005E61C2" w:rsidRDefault="005E61C2" w:rsidP="0022231A">
      <w:pPr>
        <w:pStyle w:val="LndNormale1"/>
        <w:rPr>
          <w:color w:val="002060"/>
        </w:rPr>
      </w:pPr>
    </w:p>
    <w:p w14:paraId="653FE595" w14:textId="0D9CFDBE" w:rsidR="005E61C2" w:rsidRPr="007535EB" w:rsidRDefault="005E61C2" w:rsidP="005E61C2">
      <w:pPr>
        <w:rPr>
          <w:rFonts w:ascii="Arial" w:hAnsi="Arial" w:cs="Arial"/>
          <w:b/>
          <w:color w:val="002060"/>
          <w:sz w:val="28"/>
          <w:szCs w:val="28"/>
        </w:rPr>
      </w:pPr>
      <w:r>
        <w:rPr>
          <w:rFonts w:ascii="Arial" w:hAnsi="Arial" w:cs="Arial"/>
          <w:b/>
          <w:color w:val="002060"/>
          <w:sz w:val="28"/>
          <w:szCs w:val="28"/>
        </w:rPr>
        <w:t>SORTEGGI FINALS CUP 2025/2026</w:t>
      </w:r>
    </w:p>
    <w:p w14:paraId="5F577A3E" w14:textId="77777777" w:rsidR="005E61C2" w:rsidRDefault="005E61C2" w:rsidP="005E61C2">
      <w:pPr>
        <w:pStyle w:val="LndNormale1"/>
        <w:rPr>
          <w:color w:val="002060"/>
        </w:rPr>
      </w:pPr>
    </w:p>
    <w:p w14:paraId="39F972B1" w14:textId="4AE52438" w:rsidR="005E61C2" w:rsidRPr="001A4BE3" w:rsidRDefault="005E61C2" w:rsidP="005E61C2">
      <w:pPr>
        <w:rPr>
          <w:rFonts w:ascii="Arial" w:hAnsi="Arial" w:cs="Arial"/>
          <w:b/>
          <w:bCs/>
          <w:color w:val="002060"/>
          <w:sz w:val="22"/>
          <w:szCs w:val="22"/>
        </w:rPr>
      </w:pPr>
      <w:r w:rsidRPr="00F67BE6">
        <w:rPr>
          <w:rFonts w:ascii="Arial" w:hAnsi="Arial" w:cs="Arial"/>
          <w:color w:val="002060"/>
          <w:sz w:val="22"/>
          <w:szCs w:val="22"/>
        </w:rPr>
        <w:t>Il sorteggi</w:t>
      </w:r>
      <w:r>
        <w:rPr>
          <w:rFonts w:ascii="Arial" w:hAnsi="Arial" w:cs="Arial"/>
          <w:color w:val="002060"/>
          <w:sz w:val="22"/>
          <w:szCs w:val="22"/>
        </w:rPr>
        <w:t>o</w:t>
      </w:r>
      <w:r w:rsidRPr="00F67BE6">
        <w:rPr>
          <w:rFonts w:ascii="Arial" w:hAnsi="Arial" w:cs="Arial"/>
          <w:color w:val="002060"/>
          <w:sz w:val="22"/>
          <w:szCs w:val="22"/>
        </w:rPr>
        <w:t xml:space="preserve"> per </w:t>
      </w:r>
      <w:r>
        <w:rPr>
          <w:rFonts w:ascii="Arial" w:hAnsi="Arial" w:cs="Arial"/>
          <w:color w:val="002060"/>
          <w:sz w:val="22"/>
          <w:szCs w:val="22"/>
        </w:rPr>
        <w:t>determinare</w:t>
      </w:r>
      <w:r w:rsidRPr="00F67BE6">
        <w:rPr>
          <w:rFonts w:ascii="Arial" w:hAnsi="Arial" w:cs="Arial"/>
          <w:color w:val="002060"/>
          <w:sz w:val="22"/>
          <w:szCs w:val="22"/>
        </w:rPr>
        <w:t xml:space="preserve"> gli accoppiamenti delle squadre qualificate </w:t>
      </w:r>
      <w:r>
        <w:rPr>
          <w:rFonts w:ascii="Arial" w:hAnsi="Arial" w:cs="Arial"/>
          <w:color w:val="002060"/>
          <w:sz w:val="22"/>
          <w:szCs w:val="22"/>
        </w:rPr>
        <w:t xml:space="preserve">alle </w:t>
      </w:r>
      <w:proofErr w:type="spellStart"/>
      <w:r>
        <w:rPr>
          <w:rFonts w:ascii="Arial" w:hAnsi="Arial" w:cs="Arial"/>
          <w:color w:val="002060"/>
          <w:sz w:val="22"/>
          <w:szCs w:val="22"/>
        </w:rPr>
        <w:t>Finals</w:t>
      </w:r>
      <w:proofErr w:type="spellEnd"/>
      <w:r>
        <w:rPr>
          <w:rFonts w:ascii="Arial" w:hAnsi="Arial" w:cs="Arial"/>
          <w:color w:val="002060"/>
          <w:sz w:val="22"/>
          <w:szCs w:val="22"/>
        </w:rPr>
        <w:t xml:space="preserve"> Cup sarà effettuato dal </w:t>
      </w:r>
      <w:r w:rsidRPr="00F67BE6">
        <w:rPr>
          <w:rFonts w:ascii="Arial" w:hAnsi="Arial" w:cs="Arial"/>
          <w:color w:val="002060"/>
          <w:sz w:val="22"/>
          <w:szCs w:val="22"/>
        </w:rPr>
        <w:t xml:space="preserve">Comitato Regionale Marche il giorno </w:t>
      </w:r>
      <w:proofErr w:type="gramStart"/>
      <w:r>
        <w:rPr>
          <w:rFonts w:ascii="Arial" w:hAnsi="Arial" w:cs="Arial"/>
          <w:b/>
          <w:bCs/>
          <w:color w:val="002060"/>
          <w:sz w:val="22"/>
          <w:szCs w:val="22"/>
        </w:rPr>
        <w:t>Giovedì</w:t>
      </w:r>
      <w:proofErr w:type="gramEnd"/>
      <w:r>
        <w:rPr>
          <w:rFonts w:ascii="Arial" w:hAnsi="Arial" w:cs="Arial"/>
          <w:b/>
          <w:bCs/>
          <w:color w:val="002060"/>
          <w:sz w:val="22"/>
          <w:szCs w:val="22"/>
        </w:rPr>
        <w:t xml:space="preserve"> 18</w:t>
      </w:r>
      <w:r w:rsidRPr="00F67BE6">
        <w:rPr>
          <w:rFonts w:ascii="Arial" w:hAnsi="Arial" w:cs="Arial"/>
          <w:b/>
          <w:bCs/>
          <w:color w:val="002060"/>
          <w:sz w:val="22"/>
          <w:szCs w:val="22"/>
        </w:rPr>
        <w:t xml:space="preserve"> dicembre 202</w:t>
      </w:r>
      <w:r>
        <w:rPr>
          <w:rFonts w:ascii="Arial" w:hAnsi="Arial" w:cs="Arial"/>
          <w:b/>
          <w:bCs/>
          <w:color w:val="002060"/>
          <w:sz w:val="22"/>
          <w:szCs w:val="22"/>
        </w:rPr>
        <w:t>5</w:t>
      </w:r>
      <w:r w:rsidRPr="00F67BE6">
        <w:rPr>
          <w:rFonts w:ascii="Arial" w:hAnsi="Arial" w:cs="Arial"/>
          <w:color w:val="002060"/>
          <w:sz w:val="22"/>
          <w:szCs w:val="22"/>
        </w:rPr>
        <w:t xml:space="preserve"> alle </w:t>
      </w:r>
      <w:r w:rsidRPr="00F67BE6">
        <w:rPr>
          <w:rFonts w:ascii="Arial" w:hAnsi="Arial" w:cs="Arial"/>
          <w:b/>
          <w:bCs/>
          <w:color w:val="002060"/>
          <w:sz w:val="22"/>
          <w:szCs w:val="22"/>
        </w:rPr>
        <w:t>ore 1</w:t>
      </w:r>
      <w:r>
        <w:rPr>
          <w:rFonts w:ascii="Arial" w:hAnsi="Arial" w:cs="Arial"/>
          <w:b/>
          <w:bCs/>
          <w:color w:val="002060"/>
          <w:sz w:val="22"/>
          <w:szCs w:val="22"/>
        </w:rPr>
        <w:t>5</w:t>
      </w:r>
      <w:r w:rsidRPr="00F67BE6">
        <w:rPr>
          <w:rFonts w:ascii="Arial" w:hAnsi="Arial" w:cs="Arial"/>
          <w:b/>
          <w:bCs/>
          <w:color w:val="002060"/>
          <w:sz w:val="22"/>
          <w:szCs w:val="22"/>
        </w:rPr>
        <w:t>:</w:t>
      </w:r>
      <w:r>
        <w:rPr>
          <w:rFonts w:ascii="Arial" w:hAnsi="Arial" w:cs="Arial"/>
          <w:b/>
          <w:bCs/>
          <w:color w:val="002060"/>
          <w:sz w:val="22"/>
          <w:szCs w:val="22"/>
        </w:rPr>
        <w:t>3</w:t>
      </w:r>
      <w:r w:rsidRPr="00F67BE6">
        <w:rPr>
          <w:rFonts w:ascii="Arial" w:hAnsi="Arial" w:cs="Arial"/>
          <w:b/>
          <w:bCs/>
          <w:color w:val="002060"/>
          <w:sz w:val="22"/>
          <w:szCs w:val="22"/>
        </w:rPr>
        <w:t xml:space="preserve">0 </w:t>
      </w:r>
      <w:r w:rsidRPr="00F67BE6">
        <w:rPr>
          <w:rFonts w:ascii="Arial" w:hAnsi="Arial" w:cs="Arial"/>
          <w:color w:val="002060"/>
          <w:sz w:val="22"/>
          <w:szCs w:val="22"/>
        </w:rPr>
        <w:t xml:space="preserve">presso </w:t>
      </w:r>
      <w:r>
        <w:rPr>
          <w:rFonts w:ascii="Arial" w:hAnsi="Arial" w:cs="Arial"/>
          <w:color w:val="002060"/>
          <w:sz w:val="22"/>
          <w:szCs w:val="22"/>
        </w:rPr>
        <w:t>il</w:t>
      </w:r>
      <w:r w:rsidRPr="00F67BE6">
        <w:rPr>
          <w:rFonts w:ascii="Arial" w:hAnsi="Arial" w:cs="Arial"/>
          <w:color w:val="002060"/>
          <w:sz w:val="22"/>
          <w:szCs w:val="22"/>
        </w:rPr>
        <w:t xml:space="preserve"> “</w:t>
      </w:r>
      <w:proofErr w:type="spellStart"/>
      <w:r>
        <w:rPr>
          <w:rFonts w:ascii="Arial" w:hAnsi="Arial" w:cs="Arial"/>
          <w:b/>
          <w:bCs/>
          <w:color w:val="002060"/>
          <w:sz w:val="22"/>
          <w:szCs w:val="22"/>
        </w:rPr>
        <w:t>PalaChemiba</w:t>
      </w:r>
      <w:proofErr w:type="spellEnd"/>
      <w:r w:rsidRPr="00F67BE6">
        <w:rPr>
          <w:rFonts w:ascii="Arial" w:hAnsi="Arial" w:cs="Arial"/>
          <w:b/>
          <w:bCs/>
          <w:color w:val="002060"/>
          <w:sz w:val="22"/>
          <w:szCs w:val="22"/>
        </w:rPr>
        <w:t xml:space="preserve">” </w:t>
      </w:r>
      <w:r>
        <w:rPr>
          <w:rFonts w:ascii="Arial" w:hAnsi="Arial" w:cs="Arial"/>
          <w:color w:val="002060"/>
          <w:sz w:val="22"/>
          <w:szCs w:val="22"/>
        </w:rPr>
        <w:t xml:space="preserve">di </w:t>
      </w:r>
      <w:r>
        <w:rPr>
          <w:rFonts w:ascii="Arial" w:hAnsi="Arial" w:cs="Arial"/>
          <w:b/>
          <w:bCs/>
          <w:color w:val="002060"/>
          <w:sz w:val="22"/>
          <w:szCs w:val="22"/>
        </w:rPr>
        <w:t xml:space="preserve">CERRETO’ ESI </w:t>
      </w:r>
      <w:r w:rsidRPr="00F67BE6">
        <w:rPr>
          <w:rFonts w:ascii="Arial" w:hAnsi="Arial" w:cs="Arial"/>
          <w:color w:val="002060"/>
          <w:sz w:val="22"/>
          <w:szCs w:val="22"/>
        </w:rPr>
        <w:t>(</w:t>
      </w:r>
      <w:r w:rsidR="00EA4A1B">
        <w:rPr>
          <w:rFonts w:ascii="Arial" w:hAnsi="Arial" w:cs="Arial"/>
          <w:color w:val="002060"/>
          <w:sz w:val="22"/>
          <w:szCs w:val="22"/>
        </w:rPr>
        <w:t>Via Giuseppe Verdi</w:t>
      </w:r>
      <w:r w:rsidRPr="00F67BE6">
        <w:rPr>
          <w:rFonts w:ascii="Arial" w:hAnsi="Arial" w:cs="Arial"/>
          <w:color w:val="002060"/>
          <w:sz w:val="22"/>
          <w:szCs w:val="22"/>
        </w:rPr>
        <w:t>)</w:t>
      </w:r>
      <w:r>
        <w:rPr>
          <w:rFonts w:ascii="Arial" w:hAnsi="Arial" w:cs="Arial"/>
          <w:color w:val="002060"/>
          <w:sz w:val="22"/>
          <w:szCs w:val="22"/>
        </w:rPr>
        <w:t>,</w:t>
      </w:r>
      <w:r w:rsidRPr="00F67BE6">
        <w:rPr>
          <w:rFonts w:ascii="Arial" w:hAnsi="Arial" w:cs="Arial"/>
          <w:color w:val="002060"/>
          <w:sz w:val="22"/>
          <w:szCs w:val="22"/>
        </w:rPr>
        <w:t xml:space="preserve"> nel corso della conferenza stampa di presentazione</w:t>
      </w:r>
      <w:r>
        <w:rPr>
          <w:rFonts w:ascii="Arial" w:hAnsi="Arial" w:cs="Arial"/>
          <w:color w:val="002060"/>
          <w:sz w:val="22"/>
          <w:szCs w:val="22"/>
        </w:rPr>
        <w:t xml:space="preserve"> dell’evento.</w:t>
      </w:r>
    </w:p>
    <w:p w14:paraId="78796C62" w14:textId="77777777" w:rsidR="005E61C2" w:rsidRDefault="005E61C2" w:rsidP="0022231A">
      <w:pPr>
        <w:pStyle w:val="LndNormale1"/>
        <w:rPr>
          <w:color w:val="002060"/>
        </w:rPr>
      </w:pPr>
    </w:p>
    <w:p w14:paraId="384EAF8D" w14:textId="77777777" w:rsidR="00673B34" w:rsidRDefault="00673B34" w:rsidP="0022231A">
      <w:pPr>
        <w:pStyle w:val="LndNormale1"/>
        <w:rPr>
          <w:color w:val="002060"/>
        </w:rPr>
      </w:pPr>
    </w:p>
    <w:p w14:paraId="610370B8" w14:textId="77777777" w:rsidR="00673B34" w:rsidRPr="00673B34" w:rsidRDefault="00673B34" w:rsidP="00673B34">
      <w:pPr>
        <w:pStyle w:val="LndNormale1"/>
        <w:rPr>
          <w:b/>
          <w:color w:val="002060"/>
          <w:sz w:val="28"/>
          <w:szCs w:val="28"/>
        </w:rPr>
      </w:pPr>
      <w:r w:rsidRPr="00673B34">
        <w:rPr>
          <w:b/>
          <w:color w:val="002060"/>
          <w:sz w:val="28"/>
          <w:szCs w:val="28"/>
        </w:rPr>
        <w:t>SCADENZA RATA PAGAMENTO ISCRIZIONI</w:t>
      </w:r>
    </w:p>
    <w:p w14:paraId="5C0835C8" w14:textId="77777777" w:rsidR="00673B34" w:rsidRPr="00673B34" w:rsidRDefault="00673B34" w:rsidP="00673B34">
      <w:pPr>
        <w:pStyle w:val="LndNormale1"/>
        <w:rPr>
          <w:color w:val="002060"/>
        </w:rPr>
      </w:pPr>
    </w:p>
    <w:p w14:paraId="42042BEC" w14:textId="77777777" w:rsidR="00673B34" w:rsidRPr="00673B34" w:rsidRDefault="00673B34" w:rsidP="00673B34">
      <w:pPr>
        <w:pStyle w:val="LndNormale1"/>
        <w:rPr>
          <w:color w:val="002060"/>
          <w:szCs w:val="22"/>
        </w:rPr>
      </w:pPr>
      <w:r w:rsidRPr="00673B34">
        <w:rPr>
          <w:color w:val="002060"/>
        </w:rPr>
        <w:t xml:space="preserve">Si ricorda che il </w:t>
      </w:r>
      <w:r w:rsidRPr="00673B34">
        <w:rPr>
          <w:b/>
          <w:color w:val="002060"/>
        </w:rPr>
        <w:t xml:space="preserve">15 dicembre 2025 </w:t>
      </w:r>
      <w:r w:rsidRPr="00673B34">
        <w:rPr>
          <w:color w:val="002060"/>
          <w:szCs w:val="22"/>
        </w:rPr>
        <w:t xml:space="preserve">scade la rata della tassa di Iscrizione ai Campionati 2025/2026. </w:t>
      </w:r>
    </w:p>
    <w:p w14:paraId="3515D6A6" w14:textId="77777777" w:rsidR="00673B34" w:rsidRPr="00673B34" w:rsidRDefault="00673B34" w:rsidP="00673B34">
      <w:pPr>
        <w:pStyle w:val="LndNormale1"/>
        <w:rPr>
          <w:color w:val="002060"/>
          <w:szCs w:val="22"/>
        </w:rPr>
      </w:pPr>
      <w:r w:rsidRPr="00673B34">
        <w:rPr>
          <w:color w:val="002060"/>
          <w:szCs w:val="22"/>
        </w:rPr>
        <w:t xml:space="preserve">Chi non ha ancora provveduto è invitato a saldare quanto dovuto. </w:t>
      </w:r>
    </w:p>
    <w:p w14:paraId="60BD80CF" w14:textId="77777777" w:rsidR="00673B34" w:rsidRPr="00826556" w:rsidRDefault="00673B34" w:rsidP="0022231A">
      <w:pPr>
        <w:pStyle w:val="LndNormale1"/>
        <w:rPr>
          <w:color w:val="002060"/>
        </w:rPr>
      </w:pPr>
    </w:p>
    <w:p w14:paraId="41822C80" w14:textId="77777777" w:rsidR="00826556" w:rsidRPr="00826556" w:rsidRDefault="00826556" w:rsidP="0022231A">
      <w:pPr>
        <w:pStyle w:val="LndNormale1"/>
        <w:rPr>
          <w:color w:val="002060"/>
        </w:rPr>
      </w:pPr>
    </w:p>
    <w:p w14:paraId="207864F5" w14:textId="77777777" w:rsidR="00826556" w:rsidRPr="00826556" w:rsidRDefault="00826556" w:rsidP="00826556">
      <w:pPr>
        <w:pStyle w:val="LndNormale1"/>
        <w:rPr>
          <w:b/>
          <w:color w:val="002060"/>
          <w:sz w:val="28"/>
          <w:szCs w:val="28"/>
        </w:rPr>
      </w:pPr>
      <w:r w:rsidRPr="00826556">
        <w:rPr>
          <w:b/>
          <w:color w:val="002060"/>
          <w:sz w:val="28"/>
          <w:szCs w:val="28"/>
        </w:rPr>
        <w:t>SVINCOLI PER INATTIVITA’ (ART. 109 NOIF)</w:t>
      </w:r>
    </w:p>
    <w:p w14:paraId="45C5C287" w14:textId="77777777" w:rsidR="00826556" w:rsidRPr="00826556" w:rsidRDefault="00826556" w:rsidP="00826556">
      <w:pPr>
        <w:pStyle w:val="LndNormale1"/>
        <w:rPr>
          <w:color w:val="002060"/>
        </w:rPr>
      </w:pPr>
    </w:p>
    <w:p w14:paraId="4EC47F5F" w14:textId="77777777" w:rsidR="00826556" w:rsidRPr="00826556" w:rsidRDefault="00826556" w:rsidP="00826556">
      <w:pPr>
        <w:pStyle w:val="LndNormale1"/>
        <w:rPr>
          <w:color w:val="002060"/>
        </w:rPr>
      </w:pPr>
      <w:r w:rsidRPr="00826556">
        <w:rPr>
          <w:color w:val="002060"/>
        </w:rPr>
        <w:t>Vista la richiesta di svincolo per inattività ai sensi dell’art. 109 delle NOIF, si procede allo svincolo dei seguenti calciatori:</w:t>
      </w:r>
    </w:p>
    <w:p w14:paraId="6357408B" w14:textId="77777777" w:rsidR="00826556" w:rsidRPr="00826556" w:rsidRDefault="00826556" w:rsidP="00826556">
      <w:pPr>
        <w:pStyle w:val="LndNormale1"/>
        <w:rPr>
          <w:b/>
          <w:color w:val="002060"/>
        </w:rPr>
      </w:pPr>
      <w:r w:rsidRPr="00826556">
        <w:rPr>
          <w:b/>
          <w:color w:val="002060"/>
        </w:rPr>
        <w:t>CONTI FRANCESCO</w:t>
      </w:r>
      <w:r w:rsidRPr="00826556">
        <w:rPr>
          <w:b/>
          <w:color w:val="002060"/>
        </w:rPr>
        <w:tab/>
        <w:t>nato 14.04.1995</w:t>
      </w:r>
      <w:r w:rsidRPr="00826556">
        <w:rPr>
          <w:b/>
          <w:color w:val="002060"/>
        </w:rPr>
        <w:tab/>
        <w:t>936.126 A.S.D. SPORTING GROTTAMMARE</w:t>
      </w:r>
    </w:p>
    <w:p w14:paraId="163593EB" w14:textId="77777777" w:rsidR="00826556" w:rsidRPr="00EB347B" w:rsidRDefault="00826556" w:rsidP="0022231A">
      <w:pPr>
        <w:pStyle w:val="LndNormale1"/>
        <w:rPr>
          <w:color w:val="002060"/>
        </w:rPr>
      </w:pPr>
    </w:p>
    <w:p w14:paraId="5893EEB6" w14:textId="77777777" w:rsidR="00EB347B" w:rsidRPr="00EB347B" w:rsidRDefault="00EB347B" w:rsidP="0022231A">
      <w:pPr>
        <w:pStyle w:val="LndNormale1"/>
        <w:rPr>
          <w:color w:val="002060"/>
        </w:rPr>
      </w:pPr>
    </w:p>
    <w:p w14:paraId="12D20981" w14:textId="77777777" w:rsidR="00EB347B" w:rsidRPr="00EB347B" w:rsidRDefault="00EB347B" w:rsidP="00EB347B">
      <w:pPr>
        <w:pStyle w:val="LndNormale1"/>
        <w:rPr>
          <w:b/>
          <w:color w:val="002060"/>
          <w:sz w:val="28"/>
          <w:szCs w:val="28"/>
        </w:rPr>
      </w:pPr>
      <w:r w:rsidRPr="00EB347B">
        <w:rPr>
          <w:b/>
          <w:color w:val="002060"/>
          <w:sz w:val="28"/>
          <w:szCs w:val="28"/>
        </w:rPr>
        <w:t>SVINCOLI EX ART. 117 BIS NOIF</w:t>
      </w:r>
    </w:p>
    <w:p w14:paraId="1EC3597B" w14:textId="77777777" w:rsidR="00EB347B" w:rsidRPr="00EB347B" w:rsidRDefault="00EB347B" w:rsidP="00EB347B">
      <w:pPr>
        <w:pStyle w:val="LndNormale1"/>
        <w:rPr>
          <w:color w:val="002060"/>
        </w:rPr>
      </w:pPr>
    </w:p>
    <w:p w14:paraId="474C7F54" w14:textId="77777777" w:rsidR="00EB347B" w:rsidRPr="00EB347B" w:rsidRDefault="00EB347B" w:rsidP="00EB347B">
      <w:pPr>
        <w:pStyle w:val="LndNormale1"/>
        <w:rPr>
          <w:b/>
          <w:color w:val="002060"/>
        </w:rPr>
      </w:pPr>
      <w:r w:rsidRPr="00EB347B">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EB347B">
        <w:rPr>
          <w:b/>
          <w:color w:val="002060"/>
        </w:rPr>
        <w:t>04.12.2025:</w:t>
      </w:r>
    </w:p>
    <w:tbl>
      <w:tblPr>
        <w:tblW w:w="0" w:type="auto"/>
        <w:tblLook w:val="04A0" w:firstRow="1" w:lastRow="0" w:firstColumn="1" w:lastColumn="0" w:noHBand="0" w:noVBand="1"/>
      </w:tblPr>
      <w:tblGrid>
        <w:gridCol w:w="1265"/>
        <w:gridCol w:w="2756"/>
        <w:gridCol w:w="1273"/>
        <w:gridCol w:w="1182"/>
        <w:gridCol w:w="3436"/>
      </w:tblGrid>
      <w:tr w:rsidR="00EB347B" w:rsidRPr="00EB347B" w14:paraId="2D854CFB" w14:textId="77777777" w:rsidTr="005D1589">
        <w:tc>
          <w:tcPr>
            <w:tcW w:w="1265" w:type="dxa"/>
            <w:tcBorders>
              <w:top w:val="single" w:sz="4" w:space="0" w:color="auto"/>
              <w:left w:val="single" w:sz="4" w:space="0" w:color="auto"/>
              <w:bottom w:val="single" w:sz="4" w:space="0" w:color="auto"/>
              <w:right w:val="single" w:sz="4" w:space="0" w:color="auto"/>
            </w:tcBorders>
            <w:hideMark/>
          </w:tcPr>
          <w:p w14:paraId="5CBD8378" w14:textId="77777777" w:rsidR="00EB347B" w:rsidRPr="00EB347B" w:rsidRDefault="00EB347B" w:rsidP="005D1589">
            <w:pPr>
              <w:pStyle w:val="LndNormale1"/>
              <w:jc w:val="center"/>
              <w:rPr>
                <w:color w:val="002060"/>
              </w:rPr>
            </w:pPr>
            <w:r w:rsidRPr="00EB347B">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D697725" w14:textId="77777777" w:rsidR="00EB347B" w:rsidRPr="00EB347B" w:rsidRDefault="00EB347B" w:rsidP="005D1589">
            <w:pPr>
              <w:pStyle w:val="LndNormale1"/>
              <w:jc w:val="center"/>
              <w:rPr>
                <w:color w:val="002060"/>
              </w:rPr>
            </w:pPr>
            <w:r w:rsidRPr="00EB347B">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20CBD82" w14:textId="77777777" w:rsidR="00EB347B" w:rsidRPr="00EB347B" w:rsidRDefault="00EB347B" w:rsidP="005D1589">
            <w:pPr>
              <w:pStyle w:val="LndNormale1"/>
              <w:jc w:val="center"/>
              <w:rPr>
                <w:color w:val="002060"/>
              </w:rPr>
            </w:pPr>
            <w:r w:rsidRPr="00EB347B">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DCEC977" w14:textId="77777777" w:rsidR="00EB347B" w:rsidRPr="00EB347B" w:rsidRDefault="00EB347B" w:rsidP="005D1589">
            <w:pPr>
              <w:pStyle w:val="LndNormale1"/>
              <w:jc w:val="center"/>
              <w:rPr>
                <w:color w:val="002060"/>
              </w:rPr>
            </w:pPr>
            <w:r w:rsidRPr="00EB347B">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113BEA3" w14:textId="77777777" w:rsidR="00EB347B" w:rsidRPr="00EB347B" w:rsidRDefault="00EB347B" w:rsidP="005D1589">
            <w:pPr>
              <w:pStyle w:val="LndNormale1"/>
              <w:jc w:val="center"/>
              <w:rPr>
                <w:color w:val="002060"/>
              </w:rPr>
            </w:pPr>
            <w:r w:rsidRPr="00EB347B">
              <w:rPr>
                <w:color w:val="002060"/>
              </w:rPr>
              <w:t>Società</w:t>
            </w:r>
          </w:p>
        </w:tc>
      </w:tr>
      <w:tr w:rsidR="00EB347B" w:rsidRPr="00EB347B" w14:paraId="21A42E76" w14:textId="77777777" w:rsidTr="005D1589">
        <w:tc>
          <w:tcPr>
            <w:tcW w:w="1265" w:type="dxa"/>
            <w:tcBorders>
              <w:top w:val="single" w:sz="4" w:space="0" w:color="auto"/>
              <w:left w:val="single" w:sz="4" w:space="0" w:color="auto"/>
              <w:bottom w:val="single" w:sz="4" w:space="0" w:color="auto"/>
              <w:right w:val="single" w:sz="4" w:space="0" w:color="auto"/>
            </w:tcBorders>
          </w:tcPr>
          <w:p w14:paraId="6DE703E2" w14:textId="77777777" w:rsidR="00EB347B" w:rsidRPr="00EB347B" w:rsidRDefault="00EB347B" w:rsidP="005D1589">
            <w:pPr>
              <w:pStyle w:val="LndNormale1"/>
              <w:rPr>
                <w:color w:val="002060"/>
                <w:sz w:val="20"/>
              </w:rPr>
            </w:pPr>
            <w:r w:rsidRPr="00EB347B">
              <w:rPr>
                <w:color w:val="002060"/>
                <w:sz w:val="20"/>
              </w:rPr>
              <w:t>2332342</w:t>
            </w:r>
          </w:p>
        </w:tc>
        <w:tc>
          <w:tcPr>
            <w:tcW w:w="2756" w:type="dxa"/>
            <w:tcBorders>
              <w:top w:val="single" w:sz="4" w:space="0" w:color="auto"/>
              <w:left w:val="single" w:sz="4" w:space="0" w:color="auto"/>
              <w:bottom w:val="single" w:sz="4" w:space="0" w:color="auto"/>
              <w:right w:val="single" w:sz="4" w:space="0" w:color="auto"/>
            </w:tcBorders>
          </w:tcPr>
          <w:p w14:paraId="528CF8F9" w14:textId="77777777" w:rsidR="00EB347B" w:rsidRPr="00EB347B" w:rsidRDefault="00EB347B" w:rsidP="005D1589">
            <w:pPr>
              <w:pStyle w:val="LndNormale1"/>
              <w:rPr>
                <w:color w:val="002060"/>
                <w:sz w:val="20"/>
              </w:rPr>
            </w:pPr>
            <w:r w:rsidRPr="00EB347B">
              <w:rPr>
                <w:color w:val="002060"/>
                <w:sz w:val="20"/>
              </w:rPr>
              <w:t>DIOUANE YASSINE</w:t>
            </w:r>
          </w:p>
        </w:tc>
        <w:tc>
          <w:tcPr>
            <w:tcW w:w="1273" w:type="dxa"/>
            <w:tcBorders>
              <w:top w:val="single" w:sz="4" w:space="0" w:color="auto"/>
              <w:left w:val="single" w:sz="4" w:space="0" w:color="auto"/>
              <w:bottom w:val="single" w:sz="4" w:space="0" w:color="auto"/>
              <w:right w:val="single" w:sz="4" w:space="0" w:color="auto"/>
            </w:tcBorders>
          </w:tcPr>
          <w:p w14:paraId="05385CAD" w14:textId="77777777" w:rsidR="00EB347B" w:rsidRPr="00EB347B" w:rsidRDefault="00EB347B" w:rsidP="005D1589">
            <w:pPr>
              <w:pStyle w:val="LndNormale1"/>
              <w:rPr>
                <w:color w:val="002060"/>
                <w:sz w:val="20"/>
              </w:rPr>
            </w:pPr>
            <w:r w:rsidRPr="00EB347B">
              <w:rPr>
                <w:color w:val="002060"/>
                <w:sz w:val="20"/>
              </w:rPr>
              <w:t>13.07.2003</w:t>
            </w:r>
          </w:p>
        </w:tc>
        <w:tc>
          <w:tcPr>
            <w:tcW w:w="1182" w:type="dxa"/>
            <w:tcBorders>
              <w:top w:val="single" w:sz="4" w:space="0" w:color="auto"/>
              <w:left w:val="single" w:sz="4" w:space="0" w:color="auto"/>
              <w:bottom w:val="single" w:sz="4" w:space="0" w:color="auto"/>
              <w:right w:val="single" w:sz="4" w:space="0" w:color="auto"/>
            </w:tcBorders>
          </w:tcPr>
          <w:p w14:paraId="5E4801C2" w14:textId="77777777" w:rsidR="00EB347B" w:rsidRPr="00EB347B" w:rsidRDefault="00EB347B" w:rsidP="005D1589">
            <w:pPr>
              <w:pStyle w:val="LndNormale1"/>
              <w:jc w:val="left"/>
              <w:rPr>
                <w:color w:val="002060"/>
                <w:sz w:val="20"/>
              </w:rPr>
            </w:pPr>
            <w:r w:rsidRPr="00EB347B">
              <w:rPr>
                <w:color w:val="002060"/>
                <w:sz w:val="20"/>
              </w:rPr>
              <w:t>26810</w:t>
            </w:r>
          </w:p>
        </w:tc>
        <w:tc>
          <w:tcPr>
            <w:tcW w:w="3436" w:type="dxa"/>
            <w:tcBorders>
              <w:top w:val="single" w:sz="4" w:space="0" w:color="auto"/>
              <w:left w:val="single" w:sz="4" w:space="0" w:color="auto"/>
              <w:bottom w:val="single" w:sz="4" w:space="0" w:color="auto"/>
              <w:right w:val="single" w:sz="4" w:space="0" w:color="auto"/>
            </w:tcBorders>
          </w:tcPr>
          <w:p w14:paraId="0B785010" w14:textId="77777777" w:rsidR="00EB347B" w:rsidRPr="00EB347B" w:rsidRDefault="00EB347B" w:rsidP="005D1589">
            <w:pPr>
              <w:pStyle w:val="LndNormale1"/>
              <w:jc w:val="left"/>
              <w:rPr>
                <w:color w:val="002060"/>
                <w:sz w:val="20"/>
              </w:rPr>
            </w:pPr>
            <w:r w:rsidRPr="00EB347B">
              <w:rPr>
                <w:color w:val="002060"/>
                <w:sz w:val="20"/>
              </w:rPr>
              <w:t>F.C. CHIESANUOVA A.S.D.</w:t>
            </w:r>
          </w:p>
        </w:tc>
      </w:tr>
      <w:tr w:rsidR="00EB347B" w:rsidRPr="00EB347B" w14:paraId="5CB76505" w14:textId="77777777" w:rsidTr="005D1589">
        <w:tc>
          <w:tcPr>
            <w:tcW w:w="1265" w:type="dxa"/>
            <w:tcBorders>
              <w:top w:val="single" w:sz="4" w:space="0" w:color="auto"/>
              <w:left w:val="single" w:sz="4" w:space="0" w:color="auto"/>
              <w:bottom w:val="single" w:sz="4" w:space="0" w:color="auto"/>
              <w:right w:val="single" w:sz="4" w:space="0" w:color="auto"/>
            </w:tcBorders>
          </w:tcPr>
          <w:p w14:paraId="329724A2" w14:textId="77777777" w:rsidR="00EB347B" w:rsidRPr="00EB347B" w:rsidRDefault="00EB347B" w:rsidP="005D1589">
            <w:pPr>
              <w:pStyle w:val="LndNormale1"/>
              <w:jc w:val="left"/>
              <w:rPr>
                <w:color w:val="002060"/>
                <w:sz w:val="20"/>
              </w:rPr>
            </w:pPr>
            <w:r w:rsidRPr="00EB347B">
              <w:rPr>
                <w:color w:val="002060"/>
                <w:sz w:val="20"/>
              </w:rPr>
              <w:t>2703779</w:t>
            </w:r>
          </w:p>
        </w:tc>
        <w:tc>
          <w:tcPr>
            <w:tcW w:w="2756" w:type="dxa"/>
            <w:tcBorders>
              <w:top w:val="single" w:sz="4" w:space="0" w:color="auto"/>
              <w:left w:val="single" w:sz="4" w:space="0" w:color="auto"/>
              <w:bottom w:val="single" w:sz="4" w:space="0" w:color="auto"/>
              <w:right w:val="single" w:sz="4" w:space="0" w:color="auto"/>
            </w:tcBorders>
          </w:tcPr>
          <w:p w14:paraId="6B65246E" w14:textId="77777777" w:rsidR="00EB347B" w:rsidRPr="00EB347B" w:rsidRDefault="00EB347B" w:rsidP="005D1589">
            <w:pPr>
              <w:pStyle w:val="LndNormale1"/>
              <w:jc w:val="left"/>
              <w:rPr>
                <w:color w:val="002060"/>
                <w:sz w:val="20"/>
              </w:rPr>
            </w:pPr>
            <w:r w:rsidRPr="00EB347B">
              <w:rPr>
                <w:color w:val="002060"/>
                <w:sz w:val="20"/>
              </w:rPr>
              <w:t>GAROFOLO FILIPPO</w:t>
            </w:r>
          </w:p>
        </w:tc>
        <w:tc>
          <w:tcPr>
            <w:tcW w:w="1273" w:type="dxa"/>
            <w:tcBorders>
              <w:top w:val="single" w:sz="4" w:space="0" w:color="auto"/>
              <w:left w:val="single" w:sz="4" w:space="0" w:color="auto"/>
              <w:bottom w:val="single" w:sz="4" w:space="0" w:color="auto"/>
              <w:right w:val="single" w:sz="4" w:space="0" w:color="auto"/>
            </w:tcBorders>
          </w:tcPr>
          <w:p w14:paraId="2233780A" w14:textId="77777777" w:rsidR="00EB347B" w:rsidRPr="00EB347B" w:rsidRDefault="00EB347B" w:rsidP="005D1589">
            <w:pPr>
              <w:pStyle w:val="LndNormale1"/>
              <w:jc w:val="left"/>
              <w:rPr>
                <w:color w:val="002060"/>
                <w:sz w:val="20"/>
              </w:rPr>
            </w:pPr>
            <w:r w:rsidRPr="00EB347B">
              <w:rPr>
                <w:color w:val="002060"/>
                <w:sz w:val="20"/>
              </w:rPr>
              <w:t>14.08.2007</w:t>
            </w:r>
          </w:p>
        </w:tc>
        <w:tc>
          <w:tcPr>
            <w:tcW w:w="1182" w:type="dxa"/>
            <w:tcBorders>
              <w:top w:val="single" w:sz="4" w:space="0" w:color="auto"/>
              <w:left w:val="single" w:sz="4" w:space="0" w:color="auto"/>
              <w:bottom w:val="single" w:sz="4" w:space="0" w:color="auto"/>
              <w:right w:val="single" w:sz="4" w:space="0" w:color="auto"/>
            </w:tcBorders>
          </w:tcPr>
          <w:p w14:paraId="2B90D6A6" w14:textId="77777777" w:rsidR="00EB347B" w:rsidRPr="00EB347B" w:rsidRDefault="00EB347B" w:rsidP="005D1589">
            <w:pPr>
              <w:pStyle w:val="LndNormale1"/>
              <w:jc w:val="left"/>
              <w:rPr>
                <w:color w:val="002060"/>
                <w:sz w:val="20"/>
              </w:rPr>
            </w:pPr>
            <w:r w:rsidRPr="00EB347B">
              <w:rPr>
                <w:color w:val="002060"/>
                <w:sz w:val="20"/>
              </w:rPr>
              <w:t>26810</w:t>
            </w:r>
          </w:p>
        </w:tc>
        <w:tc>
          <w:tcPr>
            <w:tcW w:w="3436" w:type="dxa"/>
            <w:tcBorders>
              <w:top w:val="single" w:sz="4" w:space="0" w:color="auto"/>
              <w:left w:val="single" w:sz="4" w:space="0" w:color="auto"/>
              <w:bottom w:val="single" w:sz="4" w:space="0" w:color="auto"/>
              <w:right w:val="single" w:sz="4" w:space="0" w:color="auto"/>
            </w:tcBorders>
          </w:tcPr>
          <w:p w14:paraId="6E876EED" w14:textId="77777777" w:rsidR="00EB347B" w:rsidRPr="00EB347B" w:rsidRDefault="00EB347B" w:rsidP="005D1589">
            <w:pPr>
              <w:pStyle w:val="LndNormale1"/>
              <w:jc w:val="left"/>
              <w:rPr>
                <w:color w:val="002060"/>
                <w:sz w:val="20"/>
              </w:rPr>
            </w:pPr>
            <w:r w:rsidRPr="00EB347B">
              <w:rPr>
                <w:color w:val="002060"/>
                <w:sz w:val="20"/>
              </w:rPr>
              <w:t>F.C. CHIESANUOVA A.S.D.</w:t>
            </w:r>
          </w:p>
        </w:tc>
      </w:tr>
      <w:tr w:rsidR="00EB347B" w:rsidRPr="00EB347B" w14:paraId="2651709C" w14:textId="77777777" w:rsidTr="005D1589">
        <w:tc>
          <w:tcPr>
            <w:tcW w:w="1265" w:type="dxa"/>
            <w:tcBorders>
              <w:top w:val="single" w:sz="4" w:space="0" w:color="auto"/>
              <w:left w:val="single" w:sz="4" w:space="0" w:color="auto"/>
              <w:bottom w:val="single" w:sz="4" w:space="0" w:color="auto"/>
              <w:right w:val="single" w:sz="4" w:space="0" w:color="auto"/>
            </w:tcBorders>
          </w:tcPr>
          <w:p w14:paraId="02AB5274" w14:textId="77777777" w:rsidR="00EB347B" w:rsidRPr="00EB347B" w:rsidRDefault="00EB347B" w:rsidP="005D1589">
            <w:pPr>
              <w:pStyle w:val="LndNormale1"/>
              <w:rPr>
                <w:color w:val="002060"/>
                <w:sz w:val="20"/>
              </w:rPr>
            </w:pPr>
            <w:r w:rsidRPr="00EB347B">
              <w:rPr>
                <w:color w:val="002060"/>
                <w:sz w:val="20"/>
              </w:rPr>
              <w:t>1038330</w:t>
            </w:r>
          </w:p>
        </w:tc>
        <w:tc>
          <w:tcPr>
            <w:tcW w:w="2756" w:type="dxa"/>
            <w:tcBorders>
              <w:top w:val="single" w:sz="4" w:space="0" w:color="auto"/>
              <w:left w:val="single" w:sz="4" w:space="0" w:color="auto"/>
              <w:bottom w:val="single" w:sz="4" w:space="0" w:color="auto"/>
              <w:right w:val="single" w:sz="4" w:space="0" w:color="auto"/>
            </w:tcBorders>
          </w:tcPr>
          <w:p w14:paraId="0186D342" w14:textId="77777777" w:rsidR="00EB347B" w:rsidRPr="00EB347B" w:rsidRDefault="00EB347B" w:rsidP="005D1589">
            <w:pPr>
              <w:pStyle w:val="LndNormale1"/>
              <w:rPr>
                <w:color w:val="002060"/>
                <w:sz w:val="20"/>
              </w:rPr>
            </w:pPr>
            <w:r w:rsidRPr="00EB347B">
              <w:rPr>
                <w:color w:val="002060"/>
                <w:sz w:val="20"/>
              </w:rPr>
              <w:t>CORNERO NAHUEL FERN</w:t>
            </w:r>
          </w:p>
        </w:tc>
        <w:tc>
          <w:tcPr>
            <w:tcW w:w="1273" w:type="dxa"/>
            <w:tcBorders>
              <w:top w:val="single" w:sz="4" w:space="0" w:color="auto"/>
              <w:left w:val="single" w:sz="4" w:space="0" w:color="auto"/>
              <w:bottom w:val="single" w:sz="4" w:space="0" w:color="auto"/>
              <w:right w:val="single" w:sz="4" w:space="0" w:color="auto"/>
            </w:tcBorders>
          </w:tcPr>
          <w:p w14:paraId="2C63376A" w14:textId="77777777" w:rsidR="00EB347B" w:rsidRPr="00EB347B" w:rsidRDefault="00EB347B" w:rsidP="005D1589">
            <w:pPr>
              <w:pStyle w:val="LndNormale1"/>
              <w:rPr>
                <w:color w:val="002060"/>
                <w:sz w:val="20"/>
              </w:rPr>
            </w:pPr>
            <w:r w:rsidRPr="00EB347B">
              <w:rPr>
                <w:color w:val="002060"/>
                <w:sz w:val="20"/>
              </w:rPr>
              <w:t>01.01.1999</w:t>
            </w:r>
          </w:p>
        </w:tc>
        <w:tc>
          <w:tcPr>
            <w:tcW w:w="1182" w:type="dxa"/>
            <w:tcBorders>
              <w:top w:val="single" w:sz="4" w:space="0" w:color="auto"/>
              <w:left w:val="single" w:sz="4" w:space="0" w:color="auto"/>
              <w:bottom w:val="single" w:sz="4" w:space="0" w:color="auto"/>
              <w:right w:val="single" w:sz="4" w:space="0" w:color="auto"/>
            </w:tcBorders>
          </w:tcPr>
          <w:p w14:paraId="75519CF7" w14:textId="77777777" w:rsidR="00EB347B" w:rsidRPr="00EB347B" w:rsidRDefault="00EB347B" w:rsidP="005D1589">
            <w:pPr>
              <w:pStyle w:val="LndNormale1"/>
              <w:rPr>
                <w:color w:val="002060"/>
                <w:sz w:val="20"/>
              </w:rPr>
            </w:pPr>
            <w:r w:rsidRPr="00EB347B">
              <w:rPr>
                <w:color w:val="002060"/>
                <w:sz w:val="20"/>
              </w:rPr>
              <w:t>700119</w:t>
            </w:r>
          </w:p>
        </w:tc>
        <w:tc>
          <w:tcPr>
            <w:tcW w:w="3436" w:type="dxa"/>
            <w:tcBorders>
              <w:top w:val="single" w:sz="4" w:space="0" w:color="auto"/>
              <w:left w:val="single" w:sz="4" w:space="0" w:color="auto"/>
              <w:bottom w:val="single" w:sz="4" w:space="0" w:color="auto"/>
              <w:right w:val="single" w:sz="4" w:space="0" w:color="auto"/>
            </w:tcBorders>
          </w:tcPr>
          <w:p w14:paraId="56FF9705" w14:textId="77777777" w:rsidR="00EB347B" w:rsidRPr="00EB347B" w:rsidRDefault="00EB347B" w:rsidP="005D1589">
            <w:pPr>
              <w:pStyle w:val="LndNormale1"/>
              <w:rPr>
                <w:color w:val="002060"/>
                <w:sz w:val="20"/>
              </w:rPr>
            </w:pPr>
            <w:r w:rsidRPr="00EB347B">
              <w:rPr>
                <w:color w:val="002060"/>
                <w:sz w:val="20"/>
              </w:rPr>
              <w:t>S.S. MATELICA CALCIO 1921</w:t>
            </w:r>
          </w:p>
        </w:tc>
      </w:tr>
      <w:tr w:rsidR="00EB347B" w:rsidRPr="00EB347B" w14:paraId="1D776450" w14:textId="77777777" w:rsidTr="005D1589">
        <w:tc>
          <w:tcPr>
            <w:tcW w:w="1265" w:type="dxa"/>
            <w:tcBorders>
              <w:top w:val="single" w:sz="4" w:space="0" w:color="auto"/>
              <w:left w:val="single" w:sz="4" w:space="0" w:color="auto"/>
              <w:bottom w:val="single" w:sz="4" w:space="0" w:color="auto"/>
              <w:right w:val="single" w:sz="4" w:space="0" w:color="auto"/>
            </w:tcBorders>
          </w:tcPr>
          <w:p w14:paraId="1D59E9B0" w14:textId="77777777" w:rsidR="00EB347B" w:rsidRPr="00EB347B" w:rsidRDefault="00EB347B" w:rsidP="005D1589">
            <w:pPr>
              <w:pStyle w:val="LndNormale1"/>
              <w:rPr>
                <w:color w:val="002060"/>
                <w:sz w:val="20"/>
              </w:rPr>
            </w:pPr>
            <w:r w:rsidRPr="00EB347B">
              <w:rPr>
                <w:color w:val="002060"/>
                <w:sz w:val="20"/>
              </w:rPr>
              <w:t>4696167</w:t>
            </w:r>
          </w:p>
        </w:tc>
        <w:tc>
          <w:tcPr>
            <w:tcW w:w="2756" w:type="dxa"/>
            <w:tcBorders>
              <w:top w:val="single" w:sz="4" w:space="0" w:color="auto"/>
              <w:left w:val="single" w:sz="4" w:space="0" w:color="auto"/>
              <w:bottom w:val="single" w:sz="4" w:space="0" w:color="auto"/>
              <w:right w:val="single" w:sz="4" w:space="0" w:color="auto"/>
            </w:tcBorders>
          </w:tcPr>
          <w:p w14:paraId="1D66D6B0" w14:textId="77777777" w:rsidR="00EB347B" w:rsidRPr="00EB347B" w:rsidRDefault="00EB347B" w:rsidP="005D1589">
            <w:pPr>
              <w:pStyle w:val="LndNormale1"/>
              <w:rPr>
                <w:color w:val="002060"/>
                <w:sz w:val="20"/>
              </w:rPr>
            </w:pPr>
            <w:r w:rsidRPr="00EB347B">
              <w:rPr>
                <w:color w:val="002060"/>
                <w:sz w:val="20"/>
              </w:rPr>
              <w:t>BERNABEI EURO</w:t>
            </w:r>
          </w:p>
        </w:tc>
        <w:tc>
          <w:tcPr>
            <w:tcW w:w="1273" w:type="dxa"/>
            <w:tcBorders>
              <w:top w:val="single" w:sz="4" w:space="0" w:color="auto"/>
              <w:left w:val="single" w:sz="4" w:space="0" w:color="auto"/>
              <w:bottom w:val="single" w:sz="4" w:space="0" w:color="auto"/>
              <w:right w:val="single" w:sz="4" w:space="0" w:color="auto"/>
            </w:tcBorders>
          </w:tcPr>
          <w:p w14:paraId="0D46D7EF" w14:textId="77777777" w:rsidR="00EB347B" w:rsidRPr="00EB347B" w:rsidRDefault="00EB347B" w:rsidP="005D1589">
            <w:pPr>
              <w:pStyle w:val="LndNormale1"/>
              <w:rPr>
                <w:color w:val="002060"/>
                <w:sz w:val="20"/>
              </w:rPr>
            </w:pPr>
            <w:r w:rsidRPr="00EB347B">
              <w:rPr>
                <w:color w:val="002060"/>
                <w:sz w:val="20"/>
              </w:rPr>
              <w:t>05.09.1993</w:t>
            </w:r>
          </w:p>
        </w:tc>
        <w:tc>
          <w:tcPr>
            <w:tcW w:w="1182" w:type="dxa"/>
            <w:tcBorders>
              <w:top w:val="single" w:sz="4" w:space="0" w:color="auto"/>
              <w:left w:val="single" w:sz="4" w:space="0" w:color="auto"/>
              <w:bottom w:val="single" w:sz="4" w:space="0" w:color="auto"/>
              <w:right w:val="single" w:sz="4" w:space="0" w:color="auto"/>
            </w:tcBorders>
          </w:tcPr>
          <w:p w14:paraId="71D6B5ED" w14:textId="77777777" w:rsidR="00EB347B" w:rsidRPr="00EB347B" w:rsidRDefault="00EB347B" w:rsidP="005D1589">
            <w:pPr>
              <w:pStyle w:val="LndNormale1"/>
              <w:rPr>
                <w:color w:val="002060"/>
                <w:sz w:val="20"/>
              </w:rPr>
            </w:pPr>
            <w:r w:rsidRPr="00EB347B">
              <w:rPr>
                <w:color w:val="002060"/>
                <w:sz w:val="20"/>
              </w:rPr>
              <w:t>945406</w:t>
            </w:r>
          </w:p>
        </w:tc>
        <w:tc>
          <w:tcPr>
            <w:tcW w:w="3436" w:type="dxa"/>
            <w:tcBorders>
              <w:top w:val="single" w:sz="4" w:space="0" w:color="auto"/>
              <w:left w:val="single" w:sz="4" w:space="0" w:color="auto"/>
              <w:bottom w:val="single" w:sz="4" w:space="0" w:color="auto"/>
              <w:right w:val="single" w:sz="4" w:space="0" w:color="auto"/>
            </w:tcBorders>
          </w:tcPr>
          <w:p w14:paraId="550E3796" w14:textId="77777777" w:rsidR="00EB347B" w:rsidRPr="00EB347B" w:rsidRDefault="00EB347B" w:rsidP="005D1589">
            <w:pPr>
              <w:pStyle w:val="LndNormale1"/>
              <w:rPr>
                <w:color w:val="002060"/>
                <w:sz w:val="20"/>
              </w:rPr>
            </w:pPr>
            <w:r w:rsidRPr="00EB347B">
              <w:rPr>
                <w:color w:val="002060"/>
                <w:sz w:val="20"/>
              </w:rPr>
              <w:t>S.S. SETTEMPEDA A.S.D.</w:t>
            </w:r>
          </w:p>
        </w:tc>
      </w:tr>
      <w:tr w:rsidR="00EB347B" w:rsidRPr="00EB347B" w14:paraId="0ECA02F3" w14:textId="77777777" w:rsidTr="005D1589">
        <w:tc>
          <w:tcPr>
            <w:tcW w:w="1265" w:type="dxa"/>
            <w:tcBorders>
              <w:top w:val="single" w:sz="4" w:space="0" w:color="auto"/>
              <w:left w:val="single" w:sz="4" w:space="0" w:color="auto"/>
              <w:bottom w:val="single" w:sz="4" w:space="0" w:color="auto"/>
              <w:right w:val="single" w:sz="4" w:space="0" w:color="auto"/>
            </w:tcBorders>
          </w:tcPr>
          <w:p w14:paraId="08501D58" w14:textId="77777777" w:rsidR="00EB347B" w:rsidRPr="00EB347B" w:rsidRDefault="00EB347B" w:rsidP="005D1589">
            <w:pPr>
              <w:pStyle w:val="LndNormale1"/>
              <w:rPr>
                <w:color w:val="002060"/>
                <w:sz w:val="20"/>
              </w:rPr>
            </w:pPr>
            <w:r w:rsidRPr="00EB347B">
              <w:rPr>
                <w:color w:val="002060"/>
                <w:sz w:val="20"/>
              </w:rPr>
              <w:t>4692883</w:t>
            </w:r>
          </w:p>
        </w:tc>
        <w:tc>
          <w:tcPr>
            <w:tcW w:w="2756" w:type="dxa"/>
            <w:tcBorders>
              <w:top w:val="single" w:sz="4" w:space="0" w:color="auto"/>
              <w:left w:val="single" w:sz="4" w:space="0" w:color="auto"/>
              <w:bottom w:val="single" w:sz="4" w:space="0" w:color="auto"/>
              <w:right w:val="single" w:sz="4" w:space="0" w:color="auto"/>
            </w:tcBorders>
          </w:tcPr>
          <w:p w14:paraId="04826900" w14:textId="77777777" w:rsidR="00EB347B" w:rsidRPr="00EB347B" w:rsidRDefault="00EB347B" w:rsidP="005D1589">
            <w:pPr>
              <w:pStyle w:val="LndNormale1"/>
              <w:rPr>
                <w:color w:val="002060"/>
                <w:sz w:val="20"/>
              </w:rPr>
            </w:pPr>
            <w:r w:rsidRPr="00EB347B">
              <w:rPr>
                <w:color w:val="002060"/>
                <w:sz w:val="20"/>
              </w:rPr>
              <w:t>CATINI LEONARDO</w:t>
            </w:r>
          </w:p>
        </w:tc>
        <w:tc>
          <w:tcPr>
            <w:tcW w:w="1273" w:type="dxa"/>
            <w:tcBorders>
              <w:top w:val="single" w:sz="4" w:space="0" w:color="auto"/>
              <w:left w:val="single" w:sz="4" w:space="0" w:color="auto"/>
              <w:bottom w:val="single" w:sz="4" w:space="0" w:color="auto"/>
              <w:right w:val="single" w:sz="4" w:space="0" w:color="auto"/>
            </w:tcBorders>
          </w:tcPr>
          <w:p w14:paraId="1A02E90A" w14:textId="77777777" w:rsidR="00EB347B" w:rsidRPr="00EB347B" w:rsidRDefault="00EB347B" w:rsidP="005D1589">
            <w:pPr>
              <w:pStyle w:val="LndNormale1"/>
              <w:rPr>
                <w:color w:val="002060"/>
                <w:sz w:val="20"/>
              </w:rPr>
            </w:pPr>
            <w:r w:rsidRPr="00EB347B">
              <w:rPr>
                <w:color w:val="002060"/>
                <w:sz w:val="20"/>
              </w:rPr>
              <w:t>17.08.1998</w:t>
            </w:r>
          </w:p>
        </w:tc>
        <w:tc>
          <w:tcPr>
            <w:tcW w:w="1182" w:type="dxa"/>
            <w:tcBorders>
              <w:top w:val="single" w:sz="4" w:space="0" w:color="auto"/>
              <w:left w:val="single" w:sz="4" w:space="0" w:color="auto"/>
              <w:bottom w:val="single" w:sz="4" w:space="0" w:color="auto"/>
              <w:right w:val="single" w:sz="4" w:space="0" w:color="auto"/>
            </w:tcBorders>
          </w:tcPr>
          <w:p w14:paraId="7CB2D568" w14:textId="77777777" w:rsidR="00EB347B" w:rsidRPr="00EB347B" w:rsidRDefault="00EB347B" w:rsidP="005D1589">
            <w:pPr>
              <w:pStyle w:val="LndNormale1"/>
              <w:rPr>
                <w:color w:val="002060"/>
                <w:sz w:val="20"/>
              </w:rPr>
            </w:pPr>
            <w:r w:rsidRPr="00EB347B">
              <w:rPr>
                <w:color w:val="002060"/>
                <w:sz w:val="20"/>
              </w:rPr>
              <w:t>934078</w:t>
            </w:r>
          </w:p>
        </w:tc>
        <w:tc>
          <w:tcPr>
            <w:tcW w:w="3436" w:type="dxa"/>
            <w:tcBorders>
              <w:top w:val="single" w:sz="4" w:space="0" w:color="auto"/>
              <w:left w:val="single" w:sz="4" w:space="0" w:color="auto"/>
              <w:bottom w:val="single" w:sz="4" w:space="0" w:color="auto"/>
              <w:right w:val="single" w:sz="4" w:space="0" w:color="auto"/>
            </w:tcBorders>
          </w:tcPr>
          <w:p w14:paraId="73B2007F" w14:textId="77777777" w:rsidR="00EB347B" w:rsidRPr="00EB347B" w:rsidRDefault="00EB347B" w:rsidP="005D1589">
            <w:pPr>
              <w:pStyle w:val="LndNormale1"/>
              <w:rPr>
                <w:color w:val="002060"/>
                <w:sz w:val="20"/>
              </w:rPr>
            </w:pPr>
            <w:r w:rsidRPr="00EB347B">
              <w:rPr>
                <w:color w:val="002060"/>
                <w:sz w:val="20"/>
              </w:rPr>
              <w:t>A.S.D. PIANE MG</w:t>
            </w:r>
          </w:p>
        </w:tc>
      </w:tr>
      <w:tr w:rsidR="00EB347B" w:rsidRPr="00EB347B" w14:paraId="2225B91B" w14:textId="77777777" w:rsidTr="005D1589">
        <w:tc>
          <w:tcPr>
            <w:tcW w:w="1265" w:type="dxa"/>
            <w:tcBorders>
              <w:top w:val="single" w:sz="4" w:space="0" w:color="auto"/>
              <w:left w:val="single" w:sz="4" w:space="0" w:color="auto"/>
              <w:bottom w:val="single" w:sz="4" w:space="0" w:color="auto"/>
              <w:right w:val="single" w:sz="4" w:space="0" w:color="auto"/>
            </w:tcBorders>
          </w:tcPr>
          <w:p w14:paraId="76DFCCA9" w14:textId="77777777" w:rsidR="00EB347B" w:rsidRPr="00EB347B" w:rsidRDefault="00EB347B" w:rsidP="005D1589">
            <w:pPr>
              <w:pStyle w:val="LndNormale1"/>
              <w:rPr>
                <w:color w:val="002060"/>
                <w:sz w:val="20"/>
              </w:rPr>
            </w:pPr>
            <w:r w:rsidRPr="00EB347B">
              <w:rPr>
                <w:color w:val="002060"/>
                <w:sz w:val="20"/>
              </w:rPr>
              <w:t>6784199</w:t>
            </w:r>
          </w:p>
        </w:tc>
        <w:tc>
          <w:tcPr>
            <w:tcW w:w="2756" w:type="dxa"/>
            <w:tcBorders>
              <w:top w:val="single" w:sz="4" w:space="0" w:color="auto"/>
              <w:left w:val="single" w:sz="4" w:space="0" w:color="auto"/>
              <w:bottom w:val="single" w:sz="4" w:space="0" w:color="auto"/>
              <w:right w:val="single" w:sz="4" w:space="0" w:color="auto"/>
            </w:tcBorders>
          </w:tcPr>
          <w:p w14:paraId="02BB6BEE" w14:textId="77777777" w:rsidR="00EB347B" w:rsidRPr="00EB347B" w:rsidRDefault="00EB347B" w:rsidP="005D1589">
            <w:pPr>
              <w:pStyle w:val="LndNormale1"/>
              <w:rPr>
                <w:color w:val="002060"/>
                <w:sz w:val="20"/>
              </w:rPr>
            </w:pPr>
            <w:r w:rsidRPr="00EB347B">
              <w:rPr>
                <w:color w:val="002060"/>
                <w:sz w:val="20"/>
              </w:rPr>
              <w:t>ACQUATICCI RICCARDO</w:t>
            </w:r>
          </w:p>
        </w:tc>
        <w:tc>
          <w:tcPr>
            <w:tcW w:w="1273" w:type="dxa"/>
            <w:tcBorders>
              <w:top w:val="single" w:sz="4" w:space="0" w:color="auto"/>
              <w:left w:val="single" w:sz="4" w:space="0" w:color="auto"/>
              <w:bottom w:val="single" w:sz="4" w:space="0" w:color="auto"/>
              <w:right w:val="single" w:sz="4" w:space="0" w:color="auto"/>
            </w:tcBorders>
          </w:tcPr>
          <w:p w14:paraId="6B2838BD" w14:textId="77777777" w:rsidR="00EB347B" w:rsidRPr="00EB347B" w:rsidRDefault="00EB347B" w:rsidP="005D1589">
            <w:pPr>
              <w:pStyle w:val="LndNormale1"/>
              <w:rPr>
                <w:color w:val="002060"/>
                <w:sz w:val="20"/>
              </w:rPr>
            </w:pPr>
            <w:r w:rsidRPr="00EB347B">
              <w:rPr>
                <w:color w:val="002060"/>
                <w:sz w:val="20"/>
              </w:rPr>
              <w:t>12.09.2009</w:t>
            </w:r>
          </w:p>
        </w:tc>
        <w:tc>
          <w:tcPr>
            <w:tcW w:w="1182" w:type="dxa"/>
            <w:tcBorders>
              <w:top w:val="single" w:sz="4" w:space="0" w:color="auto"/>
              <w:left w:val="single" w:sz="4" w:space="0" w:color="auto"/>
              <w:bottom w:val="single" w:sz="4" w:space="0" w:color="auto"/>
              <w:right w:val="single" w:sz="4" w:space="0" w:color="auto"/>
            </w:tcBorders>
          </w:tcPr>
          <w:p w14:paraId="01159C1C" w14:textId="77777777" w:rsidR="00EB347B" w:rsidRPr="00EB347B" w:rsidRDefault="00EB347B" w:rsidP="005D1589">
            <w:pPr>
              <w:pStyle w:val="LndNormale1"/>
              <w:rPr>
                <w:color w:val="002060"/>
                <w:sz w:val="20"/>
              </w:rPr>
            </w:pPr>
            <w:r w:rsidRPr="00EB347B">
              <w:rPr>
                <w:color w:val="002060"/>
                <w:sz w:val="20"/>
              </w:rPr>
              <w:t xml:space="preserve">947613 </w:t>
            </w:r>
          </w:p>
        </w:tc>
        <w:tc>
          <w:tcPr>
            <w:tcW w:w="3436" w:type="dxa"/>
            <w:tcBorders>
              <w:top w:val="single" w:sz="4" w:space="0" w:color="auto"/>
              <w:left w:val="single" w:sz="4" w:space="0" w:color="auto"/>
              <w:bottom w:val="single" w:sz="4" w:space="0" w:color="auto"/>
              <w:right w:val="single" w:sz="4" w:space="0" w:color="auto"/>
            </w:tcBorders>
          </w:tcPr>
          <w:p w14:paraId="35128283" w14:textId="77777777" w:rsidR="00EB347B" w:rsidRPr="00EB347B" w:rsidRDefault="00EB347B" w:rsidP="005D1589">
            <w:pPr>
              <w:pStyle w:val="LndNormale1"/>
              <w:rPr>
                <w:color w:val="002060"/>
                <w:sz w:val="20"/>
              </w:rPr>
            </w:pPr>
            <w:r w:rsidRPr="00EB347B">
              <w:rPr>
                <w:color w:val="002060"/>
                <w:sz w:val="20"/>
              </w:rPr>
              <w:t>A.S.D. LORESE CALCIO</w:t>
            </w:r>
          </w:p>
        </w:tc>
      </w:tr>
      <w:tr w:rsidR="00EB347B" w:rsidRPr="00EB347B" w14:paraId="075995C3" w14:textId="77777777" w:rsidTr="005D1589">
        <w:tc>
          <w:tcPr>
            <w:tcW w:w="1265" w:type="dxa"/>
            <w:tcBorders>
              <w:top w:val="single" w:sz="4" w:space="0" w:color="auto"/>
              <w:left w:val="single" w:sz="4" w:space="0" w:color="auto"/>
              <w:bottom w:val="single" w:sz="4" w:space="0" w:color="auto"/>
              <w:right w:val="single" w:sz="4" w:space="0" w:color="auto"/>
            </w:tcBorders>
          </w:tcPr>
          <w:p w14:paraId="1C3AF3CD" w14:textId="77777777" w:rsidR="00EB347B" w:rsidRPr="00EB347B" w:rsidRDefault="00EB347B" w:rsidP="005D1589">
            <w:pPr>
              <w:pStyle w:val="LndNormale1"/>
              <w:rPr>
                <w:color w:val="002060"/>
                <w:sz w:val="20"/>
              </w:rPr>
            </w:pPr>
            <w:r w:rsidRPr="00EB347B">
              <w:rPr>
                <w:color w:val="002060"/>
                <w:sz w:val="20"/>
              </w:rPr>
              <w:t>4796645</w:t>
            </w:r>
          </w:p>
        </w:tc>
        <w:tc>
          <w:tcPr>
            <w:tcW w:w="2756" w:type="dxa"/>
            <w:tcBorders>
              <w:top w:val="single" w:sz="4" w:space="0" w:color="auto"/>
              <w:left w:val="single" w:sz="4" w:space="0" w:color="auto"/>
              <w:bottom w:val="single" w:sz="4" w:space="0" w:color="auto"/>
              <w:right w:val="single" w:sz="4" w:space="0" w:color="auto"/>
            </w:tcBorders>
          </w:tcPr>
          <w:p w14:paraId="1CA7B709" w14:textId="77777777" w:rsidR="00EB347B" w:rsidRPr="00EB347B" w:rsidRDefault="00EB347B" w:rsidP="005D1589">
            <w:pPr>
              <w:pStyle w:val="LndNormale1"/>
              <w:rPr>
                <w:color w:val="002060"/>
                <w:sz w:val="20"/>
              </w:rPr>
            </w:pPr>
            <w:r w:rsidRPr="00EB347B">
              <w:rPr>
                <w:color w:val="002060"/>
                <w:sz w:val="20"/>
              </w:rPr>
              <w:t>FORTI DIEGO</w:t>
            </w:r>
          </w:p>
        </w:tc>
        <w:tc>
          <w:tcPr>
            <w:tcW w:w="1273" w:type="dxa"/>
            <w:tcBorders>
              <w:top w:val="single" w:sz="4" w:space="0" w:color="auto"/>
              <w:left w:val="single" w:sz="4" w:space="0" w:color="auto"/>
              <w:bottom w:val="single" w:sz="4" w:space="0" w:color="auto"/>
              <w:right w:val="single" w:sz="4" w:space="0" w:color="auto"/>
            </w:tcBorders>
          </w:tcPr>
          <w:p w14:paraId="69258EE6" w14:textId="77777777" w:rsidR="00EB347B" w:rsidRPr="00EB347B" w:rsidRDefault="00EB347B" w:rsidP="005D1589">
            <w:pPr>
              <w:pStyle w:val="LndNormale1"/>
              <w:rPr>
                <w:color w:val="002060"/>
                <w:sz w:val="20"/>
              </w:rPr>
            </w:pPr>
            <w:r w:rsidRPr="00EB347B">
              <w:rPr>
                <w:color w:val="002060"/>
                <w:sz w:val="20"/>
              </w:rPr>
              <w:t>07.02.1997</w:t>
            </w:r>
          </w:p>
        </w:tc>
        <w:tc>
          <w:tcPr>
            <w:tcW w:w="1182" w:type="dxa"/>
            <w:tcBorders>
              <w:top w:val="single" w:sz="4" w:space="0" w:color="auto"/>
              <w:left w:val="single" w:sz="4" w:space="0" w:color="auto"/>
              <w:bottom w:val="single" w:sz="4" w:space="0" w:color="auto"/>
              <w:right w:val="single" w:sz="4" w:space="0" w:color="auto"/>
            </w:tcBorders>
          </w:tcPr>
          <w:p w14:paraId="60E7FFB5" w14:textId="77777777" w:rsidR="00EB347B" w:rsidRPr="00EB347B" w:rsidRDefault="00EB347B" w:rsidP="005D1589">
            <w:pPr>
              <w:pStyle w:val="LndNormale1"/>
              <w:rPr>
                <w:color w:val="002060"/>
                <w:sz w:val="20"/>
              </w:rPr>
            </w:pPr>
            <w:r w:rsidRPr="00EB347B">
              <w:rPr>
                <w:color w:val="002060"/>
                <w:sz w:val="20"/>
              </w:rPr>
              <w:t xml:space="preserve">947613 </w:t>
            </w:r>
          </w:p>
        </w:tc>
        <w:tc>
          <w:tcPr>
            <w:tcW w:w="3436" w:type="dxa"/>
            <w:tcBorders>
              <w:top w:val="single" w:sz="4" w:space="0" w:color="auto"/>
              <w:left w:val="single" w:sz="4" w:space="0" w:color="auto"/>
              <w:bottom w:val="single" w:sz="4" w:space="0" w:color="auto"/>
              <w:right w:val="single" w:sz="4" w:space="0" w:color="auto"/>
            </w:tcBorders>
          </w:tcPr>
          <w:p w14:paraId="3F49A55C" w14:textId="77777777" w:rsidR="00EB347B" w:rsidRPr="00EB347B" w:rsidRDefault="00EB347B" w:rsidP="005D1589">
            <w:pPr>
              <w:pStyle w:val="LndNormale1"/>
              <w:rPr>
                <w:color w:val="002060"/>
                <w:sz w:val="20"/>
              </w:rPr>
            </w:pPr>
            <w:r w:rsidRPr="00EB347B">
              <w:rPr>
                <w:color w:val="002060"/>
                <w:sz w:val="20"/>
              </w:rPr>
              <w:t>A.S.D. LORESE CALCIO</w:t>
            </w:r>
          </w:p>
        </w:tc>
      </w:tr>
    </w:tbl>
    <w:p w14:paraId="12D31D6E" w14:textId="77777777" w:rsidR="00EB347B" w:rsidRPr="00EB347B" w:rsidRDefault="00EB347B" w:rsidP="00EB347B">
      <w:pPr>
        <w:pStyle w:val="LndNormale1"/>
        <w:rPr>
          <w:color w:val="002060"/>
        </w:rPr>
      </w:pPr>
    </w:p>
    <w:p w14:paraId="481CB24B" w14:textId="77777777" w:rsidR="00EB347B" w:rsidRPr="00EB347B" w:rsidRDefault="00EB347B" w:rsidP="00EB347B">
      <w:pPr>
        <w:pStyle w:val="LndNormale1"/>
        <w:rPr>
          <w:b/>
          <w:color w:val="002060"/>
        </w:rPr>
      </w:pPr>
      <w:r w:rsidRPr="00EB347B">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EB347B">
        <w:rPr>
          <w:b/>
          <w:color w:val="002060"/>
        </w:rPr>
        <w:t>05.12.2025:</w:t>
      </w:r>
    </w:p>
    <w:tbl>
      <w:tblPr>
        <w:tblW w:w="0" w:type="auto"/>
        <w:tblLook w:val="04A0" w:firstRow="1" w:lastRow="0" w:firstColumn="1" w:lastColumn="0" w:noHBand="0" w:noVBand="1"/>
      </w:tblPr>
      <w:tblGrid>
        <w:gridCol w:w="1265"/>
        <w:gridCol w:w="2756"/>
        <w:gridCol w:w="1273"/>
        <w:gridCol w:w="1182"/>
        <w:gridCol w:w="3436"/>
      </w:tblGrid>
      <w:tr w:rsidR="00EB347B" w:rsidRPr="00EB347B" w14:paraId="32067E85" w14:textId="77777777" w:rsidTr="005D1589">
        <w:tc>
          <w:tcPr>
            <w:tcW w:w="1265" w:type="dxa"/>
            <w:tcBorders>
              <w:top w:val="single" w:sz="4" w:space="0" w:color="auto"/>
              <w:left w:val="single" w:sz="4" w:space="0" w:color="auto"/>
              <w:bottom w:val="single" w:sz="4" w:space="0" w:color="auto"/>
              <w:right w:val="single" w:sz="4" w:space="0" w:color="auto"/>
            </w:tcBorders>
            <w:hideMark/>
          </w:tcPr>
          <w:p w14:paraId="0FF0BCF8" w14:textId="77777777" w:rsidR="00EB347B" w:rsidRPr="00EB347B" w:rsidRDefault="00EB347B" w:rsidP="005D1589">
            <w:pPr>
              <w:pStyle w:val="LndNormale1"/>
              <w:jc w:val="center"/>
              <w:rPr>
                <w:color w:val="002060"/>
              </w:rPr>
            </w:pPr>
            <w:r w:rsidRPr="00EB347B">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18E21C7" w14:textId="77777777" w:rsidR="00EB347B" w:rsidRPr="00EB347B" w:rsidRDefault="00EB347B" w:rsidP="005D1589">
            <w:pPr>
              <w:pStyle w:val="LndNormale1"/>
              <w:jc w:val="center"/>
              <w:rPr>
                <w:color w:val="002060"/>
              </w:rPr>
            </w:pPr>
            <w:r w:rsidRPr="00EB347B">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64B2A529" w14:textId="77777777" w:rsidR="00EB347B" w:rsidRPr="00EB347B" w:rsidRDefault="00EB347B" w:rsidP="005D1589">
            <w:pPr>
              <w:pStyle w:val="LndNormale1"/>
              <w:jc w:val="center"/>
              <w:rPr>
                <w:color w:val="002060"/>
              </w:rPr>
            </w:pPr>
            <w:r w:rsidRPr="00EB347B">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476F5E1" w14:textId="77777777" w:rsidR="00EB347B" w:rsidRPr="00EB347B" w:rsidRDefault="00EB347B" w:rsidP="005D1589">
            <w:pPr>
              <w:pStyle w:val="LndNormale1"/>
              <w:jc w:val="center"/>
              <w:rPr>
                <w:color w:val="002060"/>
              </w:rPr>
            </w:pPr>
            <w:r w:rsidRPr="00EB347B">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2C3865D" w14:textId="77777777" w:rsidR="00EB347B" w:rsidRPr="00EB347B" w:rsidRDefault="00EB347B" w:rsidP="005D1589">
            <w:pPr>
              <w:pStyle w:val="LndNormale1"/>
              <w:jc w:val="center"/>
              <w:rPr>
                <w:color w:val="002060"/>
              </w:rPr>
            </w:pPr>
            <w:r w:rsidRPr="00EB347B">
              <w:rPr>
                <w:color w:val="002060"/>
              </w:rPr>
              <w:t>Società</w:t>
            </w:r>
          </w:p>
        </w:tc>
      </w:tr>
      <w:tr w:rsidR="00EB347B" w:rsidRPr="00EB347B" w14:paraId="313BC515" w14:textId="77777777" w:rsidTr="005D1589">
        <w:tc>
          <w:tcPr>
            <w:tcW w:w="1265" w:type="dxa"/>
            <w:tcBorders>
              <w:top w:val="single" w:sz="4" w:space="0" w:color="auto"/>
              <w:left w:val="single" w:sz="4" w:space="0" w:color="auto"/>
              <w:bottom w:val="single" w:sz="4" w:space="0" w:color="auto"/>
              <w:right w:val="single" w:sz="4" w:space="0" w:color="auto"/>
            </w:tcBorders>
          </w:tcPr>
          <w:p w14:paraId="3E307AE6" w14:textId="77777777" w:rsidR="00EB347B" w:rsidRPr="00EB347B" w:rsidRDefault="00EB347B" w:rsidP="005D1589">
            <w:pPr>
              <w:pStyle w:val="LndNormale1"/>
              <w:rPr>
                <w:color w:val="002060"/>
                <w:sz w:val="20"/>
              </w:rPr>
            </w:pPr>
            <w:r w:rsidRPr="00EB347B">
              <w:rPr>
                <w:color w:val="002060"/>
                <w:sz w:val="20"/>
              </w:rPr>
              <w:t>4621515</w:t>
            </w:r>
          </w:p>
        </w:tc>
        <w:tc>
          <w:tcPr>
            <w:tcW w:w="2756" w:type="dxa"/>
            <w:tcBorders>
              <w:top w:val="single" w:sz="4" w:space="0" w:color="auto"/>
              <w:left w:val="single" w:sz="4" w:space="0" w:color="auto"/>
              <w:bottom w:val="single" w:sz="4" w:space="0" w:color="auto"/>
              <w:right w:val="single" w:sz="4" w:space="0" w:color="auto"/>
            </w:tcBorders>
          </w:tcPr>
          <w:p w14:paraId="64E7A770" w14:textId="77777777" w:rsidR="00EB347B" w:rsidRPr="00EB347B" w:rsidRDefault="00EB347B" w:rsidP="005D1589">
            <w:pPr>
              <w:pStyle w:val="LndNormale1"/>
              <w:rPr>
                <w:color w:val="002060"/>
                <w:sz w:val="20"/>
              </w:rPr>
            </w:pPr>
            <w:r w:rsidRPr="00EB347B">
              <w:rPr>
                <w:color w:val="002060"/>
                <w:sz w:val="20"/>
              </w:rPr>
              <w:t>FABRIZI MATTEO</w:t>
            </w:r>
          </w:p>
        </w:tc>
        <w:tc>
          <w:tcPr>
            <w:tcW w:w="1273" w:type="dxa"/>
            <w:tcBorders>
              <w:top w:val="single" w:sz="4" w:space="0" w:color="auto"/>
              <w:left w:val="single" w:sz="4" w:space="0" w:color="auto"/>
              <w:bottom w:val="single" w:sz="4" w:space="0" w:color="auto"/>
              <w:right w:val="single" w:sz="4" w:space="0" w:color="auto"/>
            </w:tcBorders>
          </w:tcPr>
          <w:p w14:paraId="260F6462" w14:textId="77777777" w:rsidR="00EB347B" w:rsidRPr="00EB347B" w:rsidRDefault="00EB347B" w:rsidP="005D1589">
            <w:pPr>
              <w:pStyle w:val="LndNormale1"/>
              <w:rPr>
                <w:color w:val="002060"/>
                <w:sz w:val="20"/>
              </w:rPr>
            </w:pPr>
            <w:r w:rsidRPr="00EB347B">
              <w:rPr>
                <w:color w:val="002060"/>
                <w:sz w:val="20"/>
              </w:rPr>
              <w:t>03.04.1997</w:t>
            </w:r>
          </w:p>
        </w:tc>
        <w:tc>
          <w:tcPr>
            <w:tcW w:w="1182" w:type="dxa"/>
            <w:tcBorders>
              <w:top w:val="single" w:sz="4" w:space="0" w:color="auto"/>
              <w:left w:val="single" w:sz="4" w:space="0" w:color="auto"/>
              <w:bottom w:val="single" w:sz="4" w:space="0" w:color="auto"/>
              <w:right w:val="single" w:sz="4" w:space="0" w:color="auto"/>
            </w:tcBorders>
          </w:tcPr>
          <w:p w14:paraId="378ABE45" w14:textId="77777777" w:rsidR="00EB347B" w:rsidRPr="00EB347B" w:rsidRDefault="00EB347B" w:rsidP="005D1589">
            <w:pPr>
              <w:pStyle w:val="LndNormale1"/>
              <w:jc w:val="left"/>
              <w:rPr>
                <w:color w:val="002060"/>
                <w:sz w:val="20"/>
              </w:rPr>
            </w:pPr>
            <w:r w:rsidRPr="00EB347B">
              <w:rPr>
                <w:color w:val="002060"/>
                <w:sz w:val="20"/>
              </w:rPr>
              <w:t>61506</w:t>
            </w:r>
          </w:p>
        </w:tc>
        <w:tc>
          <w:tcPr>
            <w:tcW w:w="3436" w:type="dxa"/>
            <w:tcBorders>
              <w:top w:val="single" w:sz="4" w:space="0" w:color="auto"/>
              <w:left w:val="single" w:sz="4" w:space="0" w:color="auto"/>
              <w:bottom w:val="single" w:sz="4" w:space="0" w:color="auto"/>
              <w:right w:val="single" w:sz="4" w:space="0" w:color="auto"/>
            </w:tcBorders>
          </w:tcPr>
          <w:p w14:paraId="60B23F85" w14:textId="77777777" w:rsidR="00EB347B" w:rsidRPr="00EB347B" w:rsidRDefault="00EB347B" w:rsidP="005D1589">
            <w:pPr>
              <w:pStyle w:val="LndNormale1"/>
              <w:jc w:val="left"/>
              <w:rPr>
                <w:color w:val="002060"/>
                <w:sz w:val="20"/>
              </w:rPr>
            </w:pPr>
            <w:r w:rsidRPr="00EB347B">
              <w:rPr>
                <w:color w:val="002060"/>
                <w:sz w:val="20"/>
              </w:rPr>
              <w:t>A.S.D. TAVULLIA VALFOGLIA</w:t>
            </w:r>
          </w:p>
        </w:tc>
      </w:tr>
      <w:tr w:rsidR="00EB347B" w:rsidRPr="00EB347B" w14:paraId="1B8AF499" w14:textId="77777777" w:rsidTr="005D1589">
        <w:tc>
          <w:tcPr>
            <w:tcW w:w="1265" w:type="dxa"/>
            <w:tcBorders>
              <w:top w:val="single" w:sz="4" w:space="0" w:color="auto"/>
              <w:left w:val="single" w:sz="4" w:space="0" w:color="auto"/>
              <w:bottom w:val="single" w:sz="4" w:space="0" w:color="auto"/>
              <w:right w:val="single" w:sz="4" w:space="0" w:color="auto"/>
            </w:tcBorders>
          </w:tcPr>
          <w:p w14:paraId="5D048274" w14:textId="77777777" w:rsidR="00EB347B" w:rsidRPr="00EB347B" w:rsidRDefault="00EB347B" w:rsidP="005D1589">
            <w:pPr>
              <w:pStyle w:val="LndNormale1"/>
              <w:jc w:val="left"/>
              <w:rPr>
                <w:color w:val="002060"/>
                <w:sz w:val="20"/>
              </w:rPr>
            </w:pPr>
            <w:r w:rsidRPr="00EB347B">
              <w:rPr>
                <w:color w:val="002060"/>
                <w:sz w:val="20"/>
              </w:rPr>
              <w:t>1007548</w:t>
            </w:r>
          </w:p>
        </w:tc>
        <w:tc>
          <w:tcPr>
            <w:tcW w:w="2756" w:type="dxa"/>
            <w:tcBorders>
              <w:top w:val="single" w:sz="4" w:space="0" w:color="auto"/>
              <w:left w:val="single" w:sz="4" w:space="0" w:color="auto"/>
              <w:bottom w:val="single" w:sz="4" w:space="0" w:color="auto"/>
              <w:right w:val="single" w:sz="4" w:space="0" w:color="auto"/>
            </w:tcBorders>
          </w:tcPr>
          <w:p w14:paraId="110D9574" w14:textId="77777777" w:rsidR="00EB347B" w:rsidRPr="00EB347B" w:rsidRDefault="00EB347B" w:rsidP="005D1589">
            <w:pPr>
              <w:pStyle w:val="LndNormale1"/>
              <w:jc w:val="left"/>
              <w:rPr>
                <w:color w:val="002060"/>
                <w:sz w:val="20"/>
              </w:rPr>
            </w:pPr>
            <w:r w:rsidRPr="00EB347B">
              <w:rPr>
                <w:color w:val="002060"/>
                <w:sz w:val="20"/>
              </w:rPr>
              <w:t>BEN HALIMA CHARIF ELG</w:t>
            </w:r>
          </w:p>
        </w:tc>
        <w:tc>
          <w:tcPr>
            <w:tcW w:w="1273" w:type="dxa"/>
            <w:tcBorders>
              <w:top w:val="single" w:sz="4" w:space="0" w:color="auto"/>
              <w:left w:val="single" w:sz="4" w:space="0" w:color="auto"/>
              <w:bottom w:val="single" w:sz="4" w:space="0" w:color="auto"/>
              <w:right w:val="single" w:sz="4" w:space="0" w:color="auto"/>
            </w:tcBorders>
          </w:tcPr>
          <w:p w14:paraId="512B398A" w14:textId="77777777" w:rsidR="00EB347B" w:rsidRPr="00EB347B" w:rsidRDefault="00EB347B" w:rsidP="005D1589">
            <w:pPr>
              <w:pStyle w:val="LndNormale1"/>
              <w:jc w:val="left"/>
              <w:rPr>
                <w:color w:val="002060"/>
                <w:sz w:val="20"/>
              </w:rPr>
            </w:pPr>
            <w:r w:rsidRPr="00EB347B">
              <w:rPr>
                <w:color w:val="002060"/>
                <w:sz w:val="20"/>
              </w:rPr>
              <w:t>02.07.1993</w:t>
            </w:r>
          </w:p>
        </w:tc>
        <w:tc>
          <w:tcPr>
            <w:tcW w:w="1182" w:type="dxa"/>
            <w:tcBorders>
              <w:top w:val="single" w:sz="4" w:space="0" w:color="auto"/>
              <w:left w:val="single" w:sz="4" w:space="0" w:color="auto"/>
              <w:bottom w:val="single" w:sz="4" w:space="0" w:color="auto"/>
              <w:right w:val="single" w:sz="4" w:space="0" w:color="auto"/>
            </w:tcBorders>
          </w:tcPr>
          <w:p w14:paraId="024B3808" w14:textId="77777777" w:rsidR="00EB347B" w:rsidRPr="00EB347B" w:rsidRDefault="00EB347B" w:rsidP="005D1589">
            <w:pPr>
              <w:pStyle w:val="LndNormale1"/>
              <w:jc w:val="left"/>
              <w:rPr>
                <w:color w:val="002060"/>
                <w:sz w:val="20"/>
              </w:rPr>
            </w:pPr>
            <w:r w:rsidRPr="00EB347B">
              <w:rPr>
                <w:color w:val="002060"/>
                <w:sz w:val="20"/>
              </w:rPr>
              <w:t>920666</w:t>
            </w:r>
          </w:p>
        </w:tc>
        <w:tc>
          <w:tcPr>
            <w:tcW w:w="3436" w:type="dxa"/>
            <w:tcBorders>
              <w:top w:val="single" w:sz="4" w:space="0" w:color="auto"/>
              <w:left w:val="single" w:sz="4" w:space="0" w:color="auto"/>
              <w:bottom w:val="single" w:sz="4" w:space="0" w:color="auto"/>
              <w:right w:val="single" w:sz="4" w:space="0" w:color="auto"/>
            </w:tcBorders>
          </w:tcPr>
          <w:p w14:paraId="1AB136AB" w14:textId="77777777" w:rsidR="00EB347B" w:rsidRPr="00EB347B" w:rsidRDefault="00EB347B" w:rsidP="005D1589">
            <w:pPr>
              <w:pStyle w:val="LndNormale1"/>
              <w:jc w:val="left"/>
              <w:rPr>
                <w:color w:val="002060"/>
                <w:sz w:val="20"/>
              </w:rPr>
            </w:pPr>
            <w:r w:rsidRPr="00EB347B">
              <w:rPr>
                <w:color w:val="002060"/>
                <w:sz w:val="20"/>
              </w:rPr>
              <w:t>A.S.D. CORVA CALCIO 2008</w:t>
            </w:r>
          </w:p>
        </w:tc>
      </w:tr>
      <w:tr w:rsidR="00EB347B" w:rsidRPr="00EB347B" w14:paraId="3F13F262" w14:textId="77777777" w:rsidTr="005D1589">
        <w:tc>
          <w:tcPr>
            <w:tcW w:w="1265" w:type="dxa"/>
            <w:tcBorders>
              <w:top w:val="single" w:sz="4" w:space="0" w:color="auto"/>
              <w:left w:val="single" w:sz="4" w:space="0" w:color="auto"/>
              <w:bottom w:val="single" w:sz="4" w:space="0" w:color="auto"/>
              <w:right w:val="single" w:sz="4" w:space="0" w:color="auto"/>
            </w:tcBorders>
          </w:tcPr>
          <w:p w14:paraId="3CD65E16" w14:textId="77777777" w:rsidR="00EB347B" w:rsidRPr="00EB347B" w:rsidRDefault="00EB347B" w:rsidP="005D1589">
            <w:pPr>
              <w:pStyle w:val="LndNormale1"/>
              <w:rPr>
                <w:color w:val="002060"/>
                <w:sz w:val="20"/>
              </w:rPr>
            </w:pPr>
            <w:r w:rsidRPr="00EB347B">
              <w:rPr>
                <w:color w:val="002060"/>
                <w:sz w:val="20"/>
              </w:rPr>
              <w:t>3819021</w:t>
            </w:r>
          </w:p>
        </w:tc>
        <w:tc>
          <w:tcPr>
            <w:tcW w:w="2756" w:type="dxa"/>
            <w:tcBorders>
              <w:top w:val="single" w:sz="4" w:space="0" w:color="auto"/>
              <w:left w:val="single" w:sz="4" w:space="0" w:color="auto"/>
              <w:bottom w:val="single" w:sz="4" w:space="0" w:color="auto"/>
              <w:right w:val="single" w:sz="4" w:space="0" w:color="auto"/>
            </w:tcBorders>
          </w:tcPr>
          <w:p w14:paraId="06E436EE" w14:textId="77777777" w:rsidR="00EB347B" w:rsidRPr="00EB347B" w:rsidRDefault="00EB347B" w:rsidP="005D1589">
            <w:pPr>
              <w:pStyle w:val="LndNormale1"/>
              <w:rPr>
                <w:color w:val="002060"/>
                <w:sz w:val="20"/>
              </w:rPr>
            </w:pPr>
            <w:r w:rsidRPr="00EB347B">
              <w:rPr>
                <w:color w:val="002060"/>
                <w:sz w:val="20"/>
              </w:rPr>
              <w:t>BERRETTONI MATTEO</w:t>
            </w:r>
          </w:p>
        </w:tc>
        <w:tc>
          <w:tcPr>
            <w:tcW w:w="1273" w:type="dxa"/>
            <w:tcBorders>
              <w:top w:val="single" w:sz="4" w:space="0" w:color="auto"/>
              <w:left w:val="single" w:sz="4" w:space="0" w:color="auto"/>
              <w:bottom w:val="single" w:sz="4" w:space="0" w:color="auto"/>
              <w:right w:val="single" w:sz="4" w:space="0" w:color="auto"/>
            </w:tcBorders>
          </w:tcPr>
          <w:p w14:paraId="7C1C0021" w14:textId="77777777" w:rsidR="00EB347B" w:rsidRPr="00EB347B" w:rsidRDefault="00EB347B" w:rsidP="005D1589">
            <w:pPr>
              <w:pStyle w:val="LndNormale1"/>
              <w:rPr>
                <w:color w:val="002060"/>
                <w:sz w:val="20"/>
              </w:rPr>
            </w:pPr>
            <w:r w:rsidRPr="00EB347B">
              <w:rPr>
                <w:color w:val="002060"/>
                <w:sz w:val="20"/>
              </w:rPr>
              <w:t>24.12.1990</w:t>
            </w:r>
          </w:p>
        </w:tc>
        <w:tc>
          <w:tcPr>
            <w:tcW w:w="1182" w:type="dxa"/>
            <w:tcBorders>
              <w:top w:val="single" w:sz="4" w:space="0" w:color="auto"/>
              <w:left w:val="single" w:sz="4" w:space="0" w:color="auto"/>
              <w:bottom w:val="single" w:sz="4" w:space="0" w:color="auto"/>
              <w:right w:val="single" w:sz="4" w:space="0" w:color="auto"/>
            </w:tcBorders>
          </w:tcPr>
          <w:p w14:paraId="593DF09E" w14:textId="77777777" w:rsidR="00EB347B" w:rsidRPr="00EB347B" w:rsidRDefault="00EB347B" w:rsidP="005D1589">
            <w:pPr>
              <w:pStyle w:val="LndNormale1"/>
              <w:rPr>
                <w:color w:val="002060"/>
                <w:sz w:val="20"/>
              </w:rPr>
            </w:pPr>
            <w:r w:rsidRPr="00EB347B">
              <w:rPr>
                <w:color w:val="002060"/>
                <w:sz w:val="20"/>
              </w:rPr>
              <w:t>954949</w:t>
            </w:r>
          </w:p>
        </w:tc>
        <w:tc>
          <w:tcPr>
            <w:tcW w:w="3436" w:type="dxa"/>
            <w:tcBorders>
              <w:top w:val="single" w:sz="4" w:space="0" w:color="auto"/>
              <w:left w:val="single" w:sz="4" w:space="0" w:color="auto"/>
              <w:bottom w:val="single" w:sz="4" w:space="0" w:color="auto"/>
              <w:right w:val="single" w:sz="4" w:space="0" w:color="auto"/>
            </w:tcBorders>
          </w:tcPr>
          <w:p w14:paraId="3844B657" w14:textId="77777777" w:rsidR="00EB347B" w:rsidRPr="00EB347B" w:rsidRDefault="00EB347B" w:rsidP="005D1589">
            <w:pPr>
              <w:pStyle w:val="LndNormale1"/>
              <w:rPr>
                <w:color w:val="002060"/>
                <w:sz w:val="20"/>
              </w:rPr>
            </w:pPr>
            <w:r w:rsidRPr="00EB347B">
              <w:rPr>
                <w:color w:val="002060"/>
                <w:sz w:val="20"/>
              </w:rPr>
              <w:t>REAL TELUSIANO A.S.D.</w:t>
            </w:r>
          </w:p>
        </w:tc>
      </w:tr>
      <w:tr w:rsidR="00EB347B" w:rsidRPr="00EB347B" w14:paraId="0AE2ED56" w14:textId="77777777" w:rsidTr="005D1589">
        <w:tc>
          <w:tcPr>
            <w:tcW w:w="1265" w:type="dxa"/>
            <w:tcBorders>
              <w:top w:val="single" w:sz="4" w:space="0" w:color="auto"/>
              <w:left w:val="single" w:sz="4" w:space="0" w:color="auto"/>
              <w:bottom w:val="single" w:sz="4" w:space="0" w:color="auto"/>
              <w:right w:val="single" w:sz="4" w:space="0" w:color="auto"/>
            </w:tcBorders>
          </w:tcPr>
          <w:p w14:paraId="7B467E14" w14:textId="77777777" w:rsidR="00EB347B" w:rsidRPr="00EB347B" w:rsidRDefault="00EB347B" w:rsidP="005D1589">
            <w:pPr>
              <w:pStyle w:val="LndNormale1"/>
              <w:rPr>
                <w:color w:val="002060"/>
                <w:sz w:val="20"/>
              </w:rPr>
            </w:pPr>
            <w:r w:rsidRPr="00EB347B">
              <w:rPr>
                <w:color w:val="002060"/>
                <w:sz w:val="20"/>
              </w:rPr>
              <w:t>4259057</w:t>
            </w:r>
          </w:p>
        </w:tc>
        <w:tc>
          <w:tcPr>
            <w:tcW w:w="2756" w:type="dxa"/>
            <w:tcBorders>
              <w:top w:val="single" w:sz="4" w:space="0" w:color="auto"/>
              <w:left w:val="single" w:sz="4" w:space="0" w:color="auto"/>
              <w:bottom w:val="single" w:sz="4" w:space="0" w:color="auto"/>
              <w:right w:val="single" w:sz="4" w:space="0" w:color="auto"/>
            </w:tcBorders>
          </w:tcPr>
          <w:p w14:paraId="5A5FB55B" w14:textId="77777777" w:rsidR="00EB347B" w:rsidRPr="00EB347B" w:rsidRDefault="00EB347B" w:rsidP="005D1589">
            <w:pPr>
              <w:pStyle w:val="LndNormale1"/>
              <w:rPr>
                <w:color w:val="002060"/>
                <w:sz w:val="20"/>
              </w:rPr>
            </w:pPr>
            <w:r w:rsidRPr="00EB347B">
              <w:rPr>
                <w:color w:val="002060"/>
                <w:sz w:val="20"/>
              </w:rPr>
              <w:t>FELICETTI CLAUDIO ANDR</w:t>
            </w:r>
          </w:p>
        </w:tc>
        <w:tc>
          <w:tcPr>
            <w:tcW w:w="1273" w:type="dxa"/>
            <w:tcBorders>
              <w:top w:val="single" w:sz="4" w:space="0" w:color="auto"/>
              <w:left w:val="single" w:sz="4" w:space="0" w:color="auto"/>
              <w:bottom w:val="single" w:sz="4" w:space="0" w:color="auto"/>
              <w:right w:val="single" w:sz="4" w:space="0" w:color="auto"/>
            </w:tcBorders>
          </w:tcPr>
          <w:p w14:paraId="24BD5A13" w14:textId="77777777" w:rsidR="00EB347B" w:rsidRPr="00EB347B" w:rsidRDefault="00EB347B" w:rsidP="005D1589">
            <w:pPr>
              <w:pStyle w:val="LndNormale1"/>
              <w:rPr>
                <w:color w:val="002060"/>
                <w:sz w:val="20"/>
              </w:rPr>
            </w:pPr>
            <w:r w:rsidRPr="00EB347B">
              <w:rPr>
                <w:color w:val="002060"/>
                <w:sz w:val="20"/>
              </w:rPr>
              <w:t>24.06.1996</w:t>
            </w:r>
          </w:p>
        </w:tc>
        <w:tc>
          <w:tcPr>
            <w:tcW w:w="1182" w:type="dxa"/>
            <w:tcBorders>
              <w:top w:val="single" w:sz="4" w:space="0" w:color="auto"/>
              <w:left w:val="single" w:sz="4" w:space="0" w:color="auto"/>
              <w:bottom w:val="single" w:sz="4" w:space="0" w:color="auto"/>
              <w:right w:val="single" w:sz="4" w:space="0" w:color="auto"/>
            </w:tcBorders>
          </w:tcPr>
          <w:p w14:paraId="0F35419A" w14:textId="77777777" w:rsidR="00EB347B" w:rsidRPr="00EB347B" w:rsidRDefault="00EB347B" w:rsidP="005D1589">
            <w:pPr>
              <w:pStyle w:val="LndNormale1"/>
              <w:rPr>
                <w:color w:val="002060"/>
                <w:sz w:val="20"/>
              </w:rPr>
            </w:pPr>
            <w:r w:rsidRPr="00EB347B">
              <w:rPr>
                <w:color w:val="002060"/>
                <w:sz w:val="20"/>
              </w:rPr>
              <w:t>941402</w:t>
            </w:r>
          </w:p>
        </w:tc>
        <w:tc>
          <w:tcPr>
            <w:tcW w:w="3436" w:type="dxa"/>
            <w:tcBorders>
              <w:top w:val="single" w:sz="4" w:space="0" w:color="auto"/>
              <w:left w:val="single" w:sz="4" w:space="0" w:color="auto"/>
              <w:bottom w:val="single" w:sz="4" w:space="0" w:color="auto"/>
              <w:right w:val="single" w:sz="4" w:space="0" w:color="auto"/>
            </w:tcBorders>
          </w:tcPr>
          <w:p w14:paraId="09227B5A" w14:textId="77777777" w:rsidR="00EB347B" w:rsidRPr="00EB347B" w:rsidRDefault="00EB347B" w:rsidP="005D1589">
            <w:pPr>
              <w:pStyle w:val="LndNormale1"/>
              <w:rPr>
                <w:color w:val="002060"/>
                <w:sz w:val="20"/>
                <w:lang w:val="es-ES"/>
              </w:rPr>
            </w:pPr>
            <w:r w:rsidRPr="00EB347B">
              <w:rPr>
                <w:color w:val="002060"/>
                <w:sz w:val="20"/>
                <w:lang w:val="es-ES"/>
              </w:rPr>
              <w:t>A.S.D. VIGOR FOLIGNANO</w:t>
            </w:r>
          </w:p>
        </w:tc>
      </w:tr>
    </w:tbl>
    <w:p w14:paraId="3EB7B437" w14:textId="77777777" w:rsidR="00EB347B" w:rsidRPr="00EB347B" w:rsidRDefault="00EB347B" w:rsidP="00EB347B">
      <w:pPr>
        <w:pStyle w:val="LndNormale1"/>
        <w:rPr>
          <w:color w:val="002060"/>
          <w:lang w:val="es-ES"/>
        </w:rPr>
      </w:pPr>
    </w:p>
    <w:p w14:paraId="28896FC2" w14:textId="77777777" w:rsidR="00EB347B" w:rsidRPr="00EB347B" w:rsidRDefault="00EB347B" w:rsidP="00EB347B">
      <w:pPr>
        <w:pStyle w:val="LndNormale1"/>
        <w:rPr>
          <w:b/>
          <w:color w:val="002060"/>
        </w:rPr>
      </w:pPr>
      <w:r w:rsidRPr="00EB347B">
        <w:rPr>
          <w:color w:val="002060"/>
        </w:rPr>
        <w:lastRenderedPageBreak/>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EB347B">
        <w:rPr>
          <w:b/>
          <w:color w:val="002060"/>
        </w:rPr>
        <w:t>06.12.2025:</w:t>
      </w:r>
    </w:p>
    <w:tbl>
      <w:tblPr>
        <w:tblW w:w="0" w:type="auto"/>
        <w:tblLook w:val="04A0" w:firstRow="1" w:lastRow="0" w:firstColumn="1" w:lastColumn="0" w:noHBand="0" w:noVBand="1"/>
      </w:tblPr>
      <w:tblGrid>
        <w:gridCol w:w="1265"/>
        <w:gridCol w:w="2756"/>
        <w:gridCol w:w="1273"/>
        <w:gridCol w:w="1182"/>
        <w:gridCol w:w="3436"/>
      </w:tblGrid>
      <w:tr w:rsidR="00EB347B" w:rsidRPr="00EB347B" w14:paraId="19E7E6F7" w14:textId="77777777" w:rsidTr="005D1589">
        <w:tc>
          <w:tcPr>
            <w:tcW w:w="1265" w:type="dxa"/>
            <w:tcBorders>
              <w:top w:val="single" w:sz="4" w:space="0" w:color="auto"/>
              <w:left w:val="single" w:sz="4" w:space="0" w:color="auto"/>
              <w:bottom w:val="single" w:sz="4" w:space="0" w:color="auto"/>
              <w:right w:val="single" w:sz="4" w:space="0" w:color="auto"/>
            </w:tcBorders>
            <w:hideMark/>
          </w:tcPr>
          <w:p w14:paraId="3B912DC8" w14:textId="77777777" w:rsidR="00EB347B" w:rsidRPr="00EB347B" w:rsidRDefault="00EB347B" w:rsidP="005D1589">
            <w:pPr>
              <w:pStyle w:val="LndNormale1"/>
              <w:jc w:val="center"/>
              <w:rPr>
                <w:color w:val="002060"/>
              </w:rPr>
            </w:pPr>
            <w:r w:rsidRPr="00EB347B">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4B96365C" w14:textId="77777777" w:rsidR="00EB347B" w:rsidRPr="00EB347B" w:rsidRDefault="00EB347B" w:rsidP="005D1589">
            <w:pPr>
              <w:pStyle w:val="LndNormale1"/>
              <w:jc w:val="center"/>
              <w:rPr>
                <w:color w:val="002060"/>
              </w:rPr>
            </w:pPr>
            <w:r w:rsidRPr="00EB347B">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CB0460E" w14:textId="77777777" w:rsidR="00EB347B" w:rsidRPr="00EB347B" w:rsidRDefault="00EB347B" w:rsidP="005D1589">
            <w:pPr>
              <w:pStyle w:val="LndNormale1"/>
              <w:jc w:val="center"/>
              <w:rPr>
                <w:color w:val="002060"/>
              </w:rPr>
            </w:pPr>
            <w:r w:rsidRPr="00EB347B">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17C70BB" w14:textId="77777777" w:rsidR="00EB347B" w:rsidRPr="00EB347B" w:rsidRDefault="00EB347B" w:rsidP="005D1589">
            <w:pPr>
              <w:pStyle w:val="LndNormale1"/>
              <w:jc w:val="center"/>
              <w:rPr>
                <w:color w:val="002060"/>
              </w:rPr>
            </w:pPr>
            <w:r w:rsidRPr="00EB347B">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DFDBA7B" w14:textId="77777777" w:rsidR="00EB347B" w:rsidRPr="00EB347B" w:rsidRDefault="00EB347B" w:rsidP="005D1589">
            <w:pPr>
              <w:pStyle w:val="LndNormale1"/>
              <w:jc w:val="center"/>
              <w:rPr>
                <w:color w:val="002060"/>
              </w:rPr>
            </w:pPr>
            <w:r w:rsidRPr="00EB347B">
              <w:rPr>
                <w:color w:val="002060"/>
              </w:rPr>
              <w:t>Società</w:t>
            </w:r>
          </w:p>
        </w:tc>
      </w:tr>
      <w:tr w:rsidR="00EB347B" w:rsidRPr="00EB347B" w14:paraId="3AD5739E" w14:textId="77777777" w:rsidTr="005D1589">
        <w:tc>
          <w:tcPr>
            <w:tcW w:w="1265" w:type="dxa"/>
            <w:tcBorders>
              <w:top w:val="single" w:sz="4" w:space="0" w:color="auto"/>
              <w:left w:val="single" w:sz="4" w:space="0" w:color="auto"/>
              <w:bottom w:val="single" w:sz="4" w:space="0" w:color="auto"/>
              <w:right w:val="single" w:sz="4" w:space="0" w:color="auto"/>
            </w:tcBorders>
          </w:tcPr>
          <w:p w14:paraId="709442E1" w14:textId="77777777" w:rsidR="00EB347B" w:rsidRPr="00EB347B" w:rsidRDefault="00EB347B" w:rsidP="005D1589">
            <w:pPr>
              <w:pStyle w:val="LndNormale1"/>
              <w:rPr>
                <w:color w:val="002060"/>
                <w:sz w:val="20"/>
              </w:rPr>
            </w:pPr>
            <w:r w:rsidRPr="00EB347B">
              <w:rPr>
                <w:color w:val="002060"/>
                <w:sz w:val="20"/>
              </w:rPr>
              <w:t>4306900</w:t>
            </w:r>
          </w:p>
        </w:tc>
        <w:tc>
          <w:tcPr>
            <w:tcW w:w="2756" w:type="dxa"/>
            <w:tcBorders>
              <w:top w:val="single" w:sz="4" w:space="0" w:color="auto"/>
              <w:left w:val="single" w:sz="4" w:space="0" w:color="auto"/>
              <w:bottom w:val="single" w:sz="4" w:space="0" w:color="auto"/>
              <w:right w:val="single" w:sz="4" w:space="0" w:color="auto"/>
            </w:tcBorders>
          </w:tcPr>
          <w:p w14:paraId="02D6B7F0" w14:textId="77777777" w:rsidR="00EB347B" w:rsidRPr="00EB347B" w:rsidRDefault="00EB347B" w:rsidP="005D1589">
            <w:pPr>
              <w:pStyle w:val="LndNormale1"/>
              <w:rPr>
                <w:color w:val="002060"/>
                <w:sz w:val="20"/>
              </w:rPr>
            </w:pPr>
            <w:r w:rsidRPr="00EB347B">
              <w:rPr>
                <w:color w:val="002060"/>
                <w:sz w:val="20"/>
              </w:rPr>
              <w:t>VISAGGIO PIETRO</w:t>
            </w:r>
          </w:p>
        </w:tc>
        <w:tc>
          <w:tcPr>
            <w:tcW w:w="1273" w:type="dxa"/>
            <w:tcBorders>
              <w:top w:val="single" w:sz="4" w:space="0" w:color="auto"/>
              <w:left w:val="single" w:sz="4" w:space="0" w:color="auto"/>
              <w:bottom w:val="single" w:sz="4" w:space="0" w:color="auto"/>
              <w:right w:val="single" w:sz="4" w:space="0" w:color="auto"/>
            </w:tcBorders>
          </w:tcPr>
          <w:p w14:paraId="025B31F5" w14:textId="77777777" w:rsidR="00EB347B" w:rsidRPr="00EB347B" w:rsidRDefault="00EB347B" w:rsidP="005D1589">
            <w:pPr>
              <w:pStyle w:val="LndNormale1"/>
              <w:rPr>
                <w:color w:val="002060"/>
                <w:sz w:val="20"/>
              </w:rPr>
            </w:pPr>
            <w:r w:rsidRPr="00EB347B">
              <w:rPr>
                <w:color w:val="002060"/>
                <w:sz w:val="20"/>
              </w:rPr>
              <w:t>08.12.1986</w:t>
            </w:r>
          </w:p>
        </w:tc>
        <w:tc>
          <w:tcPr>
            <w:tcW w:w="1182" w:type="dxa"/>
            <w:tcBorders>
              <w:top w:val="single" w:sz="4" w:space="0" w:color="auto"/>
              <w:left w:val="single" w:sz="4" w:space="0" w:color="auto"/>
              <w:bottom w:val="single" w:sz="4" w:space="0" w:color="auto"/>
              <w:right w:val="single" w:sz="4" w:space="0" w:color="auto"/>
            </w:tcBorders>
          </w:tcPr>
          <w:p w14:paraId="7F982738" w14:textId="77777777" w:rsidR="00EB347B" w:rsidRPr="00EB347B" w:rsidRDefault="00EB347B" w:rsidP="005D1589">
            <w:pPr>
              <w:pStyle w:val="LndNormale1"/>
              <w:jc w:val="left"/>
              <w:rPr>
                <w:color w:val="002060"/>
                <w:sz w:val="20"/>
              </w:rPr>
            </w:pPr>
            <w:r w:rsidRPr="00EB347B">
              <w:rPr>
                <w:color w:val="002060"/>
                <w:sz w:val="20"/>
              </w:rPr>
              <w:t>934078</w:t>
            </w:r>
          </w:p>
        </w:tc>
        <w:tc>
          <w:tcPr>
            <w:tcW w:w="3436" w:type="dxa"/>
            <w:tcBorders>
              <w:top w:val="single" w:sz="4" w:space="0" w:color="auto"/>
              <w:left w:val="single" w:sz="4" w:space="0" w:color="auto"/>
              <w:bottom w:val="single" w:sz="4" w:space="0" w:color="auto"/>
              <w:right w:val="single" w:sz="4" w:space="0" w:color="auto"/>
            </w:tcBorders>
          </w:tcPr>
          <w:p w14:paraId="0B258E6C" w14:textId="77777777" w:rsidR="00EB347B" w:rsidRPr="00EB347B" w:rsidRDefault="00EB347B" w:rsidP="005D1589">
            <w:pPr>
              <w:pStyle w:val="LndNormale1"/>
              <w:jc w:val="left"/>
              <w:rPr>
                <w:color w:val="002060"/>
                <w:sz w:val="20"/>
              </w:rPr>
            </w:pPr>
            <w:r w:rsidRPr="00EB347B">
              <w:rPr>
                <w:color w:val="002060"/>
                <w:sz w:val="20"/>
              </w:rPr>
              <w:t>A.S.D. PIANE MG</w:t>
            </w:r>
          </w:p>
        </w:tc>
      </w:tr>
    </w:tbl>
    <w:p w14:paraId="29C13896" w14:textId="77777777" w:rsidR="00EB347B" w:rsidRPr="00EB347B" w:rsidRDefault="00EB347B" w:rsidP="00EB347B">
      <w:pPr>
        <w:pStyle w:val="LndNormale1"/>
        <w:rPr>
          <w:color w:val="002060"/>
        </w:rPr>
      </w:pPr>
    </w:p>
    <w:p w14:paraId="74A49134" w14:textId="77777777" w:rsidR="00EB347B" w:rsidRPr="00EB347B" w:rsidRDefault="00EB347B" w:rsidP="00EB347B">
      <w:pPr>
        <w:pStyle w:val="LndNormale1"/>
        <w:rPr>
          <w:b/>
          <w:color w:val="002060"/>
        </w:rPr>
      </w:pPr>
      <w:r w:rsidRPr="00EB347B">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EB347B">
        <w:rPr>
          <w:b/>
          <w:color w:val="002060"/>
        </w:rPr>
        <w:t>07.12.2025:</w:t>
      </w:r>
    </w:p>
    <w:tbl>
      <w:tblPr>
        <w:tblW w:w="0" w:type="auto"/>
        <w:tblLook w:val="04A0" w:firstRow="1" w:lastRow="0" w:firstColumn="1" w:lastColumn="0" w:noHBand="0" w:noVBand="1"/>
      </w:tblPr>
      <w:tblGrid>
        <w:gridCol w:w="1265"/>
        <w:gridCol w:w="2756"/>
        <w:gridCol w:w="1273"/>
        <w:gridCol w:w="1182"/>
        <w:gridCol w:w="3436"/>
      </w:tblGrid>
      <w:tr w:rsidR="00EB347B" w:rsidRPr="00EB347B" w14:paraId="14BE34A3" w14:textId="77777777" w:rsidTr="005D1589">
        <w:tc>
          <w:tcPr>
            <w:tcW w:w="1265" w:type="dxa"/>
            <w:tcBorders>
              <w:top w:val="single" w:sz="4" w:space="0" w:color="auto"/>
              <w:left w:val="single" w:sz="4" w:space="0" w:color="auto"/>
              <w:bottom w:val="single" w:sz="4" w:space="0" w:color="auto"/>
              <w:right w:val="single" w:sz="4" w:space="0" w:color="auto"/>
            </w:tcBorders>
            <w:hideMark/>
          </w:tcPr>
          <w:p w14:paraId="6863795D" w14:textId="77777777" w:rsidR="00EB347B" w:rsidRPr="00EB347B" w:rsidRDefault="00EB347B" w:rsidP="005D1589">
            <w:pPr>
              <w:pStyle w:val="LndNormale1"/>
              <w:jc w:val="center"/>
              <w:rPr>
                <w:color w:val="002060"/>
              </w:rPr>
            </w:pPr>
            <w:r w:rsidRPr="00EB347B">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4B33E031" w14:textId="77777777" w:rsidR="00EB347B" w:rsidRPr="00EB347B" w:rsidRDefault="00EB347B" w:rsidP="005D1589">
            <w:pPr>
              <w:pStyle w:val="LndNormale1"/>
              <w:jc w:val="center"/>
              <w:rPr>
                <w:color w:val="002060"/>
              </w:rPr>
            </w:pPr>
            <w:r w:rsidRPr="00EB347B">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02C97DC" w14:textId="77777777" w:rsidR="00EB347B" w:rsidRPr="00EB347B" w:rsidRDefault="00EB347B" w:rsidP="005D1589">
            <w:pPr>
              <w:pStyle w:val="LndNormale1"/>
              <w:jc w:val="center"/>
              <w:rPr>
                <w:color w:val="002060"/>
              </w:rPr>
            </w:pPr>
            <w:r w:rsidRPr="00EB347B">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9CAA784" w14:textId="77777777" w:rsidR="00EB347B" w:rsidRPr="00EB347B" w:rsidRDefault="00EB347B" w:rsidP="005D1589">
            <w:pPr>
              <w:pStyle w:val="LndNormale1"/>
              <w:jc w:val="center"/>
              <w:rPr>
                <w:color w:val="002060"/>
              </w:rPr>
            </w:pPr>
            <w:r w:rsidRPr="00EB347B">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E894F91" w14:textId="77777777" w:rsidR="00EB347B" w:rsidRPr="00EB347B" w:rsidRDefault="00EB347B" w:rsidP="005D1589">
            <w:pPr>
              <w:pStyle w:val="LndNormale1"/>
              <w:jc w:val="center"/>
              <w:rPr>
                <w:color w:val="002060"/>
              </w:rPr>
            </w:pPr>
            <w:r w:rsidRPr="00EB347B">
              <w:rPr>
                <w:color w:val="002060"/>
              </w:rPr>
              <w:t>Società</w:t>
            </w:r>
          </w:p>
        </w:tc>
      </w:tr>
      <w:tr w:rsidR="00EB347B" w:rsidRPr="00EB347B" w14:paraId="7BAA1D36" w14:textId="77777777" w:rsidTr="005D1589">
        <w:tc>
          <w:tcPr>
            <w:tcW w:w="1265" w:type="dxa"/>
            <w:tcBorders>
              <w:top w:val="single" w:sz="4" w:space="0" w:color="auto"/>
              <w:left w:val="single" w:sz="4" w:space="0" w:color="auto"/>
              <w:bottom w:val="single" w:sz="4" w:space="0" w:color="auto"/>
              <w:right w:val="single" w:sz="4" w:space="0" w:color="auto"/>
            </w:tcBorders>
          </w:tcPr>
          <w:p w14:paraId="5FF60537" w14:textId="77777777" w:rsidR="00EB347B" w:rsidRPr="00EB347B" w:rsidRDefault="00EB347B" w:rsidP="005D1589">
            <w:pPr>
              <w:pStyle w:val="LndNormale1"/>
              <w:rPr>
                <w:color w:val="002060"/>
                <w:sz w:val="20"/>
              </w:rPr>
            </w:pPr>
            <w:r w:rsidRPr="00EB347B">
              <w:rPr>
                <w:color w:val="002060"/>
                <w:sz w:val="20"/>
              </w:rPr>
              <w:t>5210074</w:t>
            </w:r>
          </w:p>
        </w:tc>
        <w:tc>
          <w:tcPr>
            <w:tcW w:w="2756" w:type="dxa"/>
            <w:tcBorders>
              <w:top w:val="single" w:sz="4" w:space="0" w:color="auto"/>
              <w:left w:val="single" w:sz="4" w:space="0" w:color="auto"/>
              <w:bottom w:val="single" w:sz="4" w:space="0" w:color="auto"/>
              <w:right w:val="single" w:sz="4" w:space="0" w:color="auto"/>
            </w:tcBorders>
          </w:tcPr>
          <w:p w14:paraId="7C32EB10" w14:textId="77777777" w:rsidR="00EB347B" w:rsidRPr="00EB347B" w:rsidRDefault="00EB347B" w:rsidP="005D1589">
            <w:pPr>
              <w:pStyle w:val="LndNormale1"/>
              <w:rPr>
                <w:color w:val="002060"/>
                <w:sz w:val="20"/>
              </w:rPr>
            </w:pPr>
            <w:r w:rsidRPr="00EB347B">
              <w:rPr>
                <w:color w:val="002060"/>
                <w:sz w:val="20"/>
              </w:rPr>
              <w:t>MASCIA ALESSANDRO</w:t>
            </w:r>
          </w:p>
        </w:tc>
        <w:tc>
          <w:tcPr>
            <w:tcW w:w="1273" w:type="dxa"/>
            <w:tcBorders>
              <w:top w:val="single" w:sz="4" w:space="0" w:color="auto"/>
              <w:left w:val="single" w:sz="4" w:space="0" w:color="auto"/>
              <w:bottom w:val="single" w:sz="4" w:space="0" w:color="auto"/>
              <w:right w:val="single" w:sz="4" w:space="0" w:color="auto"/>
            </w:tcBorders>
          </w:tcPr>
          <w:p w14:paraId="4870CE15" w14:textId="77777777" w:rsidR="00EB347B" w:rsidRPr="00EB347B" w:rsidRDefault="00EB347B" w:rsidP="005D1589">
            <w:pPr>
              <w:pStyle w:val="LndNormale1"/>
              <w:rPr>
                <w:color w:val="002060"/>
                <w:sz w:val="20"/>
              </w:rPr>
            </w:pPr>
            <w:r w:rsidRPr="00EB347B">
              <w:rPr>
                <w:color w:val="002060"/>
                <w:sz w:val="20"/>
              </w:rPr>
              <w:t>09.11.1995</w:t>
            </w:r>
          </w:p>
        </w:tc>
        <w:tc>
          <w:tcPr>
            <w:tcW w:w="1182" w:type="dxa"/>
            <w:tcBorders>
              <w:top w:val="single" w:sz="4" w:space="0" w:color="auto"/>
              <w:left w:val="single" w:sz="4" w:space="0" w:color="auto"/>
              <w:bottom w:val="single" w:sz="4" w:space="0" w:color="auto"/>
              <w:right w:val="single" w:sz="4" w:space="0" w:color="auto"/>
            </w:tcBorders>
          </w:tcPr>
          <w:p w14:paraId="2A9ECC7A" w14:textId="77777777" w:rsidR="00EB347B" w:rsidRPr="00EB347B" w:rsidRDefault="00EB347B" w:rsidP="005D1589">
            <w:pPr>
              <w:pStyle w:val="LndNormale1"/>
              <w:jc w:val="left"/>
              <w:rPr>
                <w:color w:val="002060"/>
                <w:sz w:val="20"/>
              </w:rPr>
            </w:pPr>
            <w:r w:rsidRPr="00EB347B">
              <w:rPr>
                <w:color w:val="002060"/>
                <w:sz w:val="20"/>
              </w:rPr>
              <w:t>917164</w:t>
            </w:r>
          </w:p>
        </w:tc>
        <w:tc>
          <w:tcPr>
            <w:tcW w:w="3436" w:type="dxa"/>
            <w:tcBorders>
              <w:top w:val="single" w:sz="4" w:space="0" w:color="auto"/>
              <w:left w:val="single" w:sz="4" w:space="0" w:color="auto"/>
              <w:bottom w:val="single" w:sz="4" w:space="0" w:color="auto"/>
              <w:right w:val="single" w:sz="4" w:space="0" w:color="auto"/>
            </w:tcBorders>
          </w:tcPr>
          <w:p w14:paraId="29173DC9" w14:textId="77777777" w:rsidR="00EB347B" w:rsidRPr="00EB347B" w:rsidRDefault="00EB347B" w:rsidP="005D1589">
            <w:pPr>
              <w:pStyle w:val="LndNormale1"/>
              <w:jc w:val="left"/>
              <w:rPr>
                <w:color w:val="002060"/>
                <w:sz w:val="20"/>
              </w:rPr>
            </w:pPr>
            <w:r w:rsidRPr="00EB347B">
              <w:rPr>
                <w:color w:val="002060"/>
                <w:sz w:val="20"/>
              </w:rPr>
              <w:t>C.S. LORETO A.S.D.</w:t>
            </w:r>
          </w:p>
        </w:tc>
      </w:tr>
    </w:tbl>
    <w:p w14:paraId="482F8E9D" w14:textId="77777777" w:rsidR="00EB347B" w:rsidRPr="00EB347B" w:rsidRDefault="00EB347B" w:rsidP="00EB347B">
      <w:pPr>
        <w:pStyle w:val="LndNormale1"/>
        <w:rPr>
          <w:color w:val="002060"/>
        </w:rPr>
      </w:pPr>
    </w:p>
    <w:p w14:paraId="637EE963" w14:textId="77777777" w:rsidR="00EB347B" w:rsidRPr="00EB347B" w:rsidRDefault="00EB347B" w:rsidP="00EB347B">
      <w:pPr>
        <w:pStyle w:val="LndNormale1"/>
        <w:rPr>
          <w:b/>
          <w:color w:val="002060"/>
        </w:rPr>
      </w:pPr>
      <w:r w:rsidRPr="00EB347B">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EB347B">
        <w:rPr>
          <w:b/>
          <w:color w:val="002060"/>
        </w:rPr>
        <w:t>09.12.2025:</w:t>
      </w:r>
    </w:p>
    <w:tbl>
      <w:tblPr>
        <w:tblW w:w="0" w:type="auto"/>
        <w:tblLook w:val="04A0" w:firstRow="1" w:lastRow="0" w:firstColumn="1" w:lastColumn="0" w:noHBand="0" w:noVBand="1"/>
      </w:tblPr>
      <w:tblGrid>
        <w:gridCol w:w="1265"/>
        <w:gridCol w:w="2756"/>
        <w:gridCol w:w="1273"/>
        <w:gridCol w:w="1182"/>
        <w:gridCol w:w="3436"/>
      </w:tblGrid>
      <w:tr w:rsidR="00EB347B" w:rsidRPr="00EB347B" w14:paraId="43980852" w14:textId="77777777" w:rsidTr="005D1589">
        <w:tc>
          <w:tcPr>
            <w:tcW w:w="1265" w:type="dxa"/>
            <w:tcBorders>
              <w:top w:val="single" w:sz="4" w:space="0" w:color="auto"/>
              <w:left w:val="single" w:sz="4" w:space="0" w:color="auto"/>
              <w:bottom w:val="single" w:sz="4" w:space="0" w:color="auto"/>
              <w:right w:val="single" w:sz="4" w:space="0" w:color="auto"/>
            </w:tcBorders>
            <w:hideMark/>
          </w:tcPr>
          <w:p w14:paraId="16CC5854" w14:textId="77777777" w:rsidR="00EB347B" w:rsidRPr="00EB347B" w:rsidRDefault="00EB347B" w:rsidP="005D1589">
            <w:pPr>
              <w:pStyle w:val="LndNormale1"/>
              <w:jc w:val="center"/>
              <w:rPr>
                <w:color w:val="002060"/>
              </w:rPr>
            </w:pPr>
            <w:r w:rsidRPr="00EB347B">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38654E6E" w14:textId="77777777" w:rsidR="00EB347B" w:rsidRPr="00EB347B" w:rsidRDefault="00EB347B" w:rsidP="005D1589">
            <w:pPr>
              <w:pStyle w:val="LndNormale1"/>
              <w:jc w:val="center"/>
              <w:rPr>
                <w:color w:val="002060"/>
              </w:rPr>
            </w:pPr>
            <w:r w:rsidRPr="00EB347B">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17EA97B" w14:textId="77777777" w:rsidR="00EB347B" w:rsidRPr="00EB347B" w:rsidRDefault="00EB347B" w:rsidP="005D1589">
            <w:pPr>
              <w:pStyle w:val="LndNormale1"/>
              <w:jc w:val="center"/>
              <w:rPr>
                <w:color w:val="002060"/>
              </w:rPr>
            </w:pPr>
            <w:r w:rsidRPr="00EB347B">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3388D28" w14:textId="77777777" w:rsidR="00EB347B" w:rsidRPr="00EB347B" w:rsidRDefault="00EB347B" w:rsidP="005D1589">
            <w:pPr>
              <w:pStyle w:val="LndNormale1"/>
              <w:jc w:val="center"/>
              <w:rPr>
                <w:color w:val="002060"/>
              </w:rPr>
            </w:pPr>
            <w:r w:rsidRPr="00EB347B">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B8BF738" w14:textId="77777777" w:rsidR="00EB347B" w:rsidRPr="00EB347B" w:rsidRDefault="00EB347B" w:rsidP="005D1589">
            <w:pPr>
              <w:pStyle w:val="LndNormale1"/>
              <w:jc w:val="center"/>
              <w:rPr>
                <w:color w:val="002060"/>
              </w:rPr>
            </w:pPr>
            <w:r w:rsidRPr="00EB347B">
              <w:rPr>
                <w:color w:val="002060"/>
              </w:rPr>
              <w:t>Società</w:t>
            </w:r>
          </w:p>
        </w:tc>
      </w:tr>
      <w:tr w:rsidR="00EB347B" w:rsidRPr="00EB347B" w14:paraId="7E97E54B" w14:textId="77777777" w:rsidTr="005D1589">
        <w:tc>
          <w:tcPr>
            <w:tcW w:w="1265" w:type="dxa"/>
            <w:tcBorders>
              <w:top w:val="single" w:sz="4" w:space="0" w:color="auto"/>
              <w:left w:val="single" w:sz="4" w:space="0" w:color="auto"/>
              <w:bottom w:val="single" w:sz="4" w:space="0" w:color="auto"/>
              <w:right w:val="single" w:sz="4" w:space="0" w:color="auto"/>
            </w:tcBorders>
          </w:tcPr>
          <w:p w14:paraId="3A83F7B3" w14:textId="77777777" w:rsidR="00EB347B" w:rsidRPr="00EB347B" w:rsidRDefault="00EB347B" w:rsidP="005D1589">
            <w:pPr>
              <w:pStyle w:val="LndNormale1"/>
              <w:rPr>
                <w:color w:val="002060"/>
                <w:sz w:val="20"/>
              </w:rPr>
            </w:pPr>
            <w:r w:rsidRPr="00EB347B">
              <w:rPr>
                <w:color w:val="002060"/>
                <w:sz w:val="20"/>
              </w:rPr>
              <w:t>6771034</w:t>
            </w:r>
          </w:p>
        </w:tc>
        <w:tc>
          <w:tcPr>
            <w:tcW w:w="2756" w:type="dxa"/>
            <w:tcBorders>
              <w:top w:val="single" w:sz="4" w:space="0" w:color="auto"/>
              <w:left w:val="single" w:sz="4" w:space="0" w:color="auto"/>
              <w:bottom w:val="single" w:sz="4" w:space="0" w:color="auto"/>
              <w:right w:val="single" w:sz="4" w:space="0" w:color="auto"/>
            </w:tcBorders>
          </w:tcPr>
          <w:p w14:paraId="73C2538F" w14:textId="77777777" w:rsidR="00EB347B" w:rsidRPr="00EB347B" w:rsidRDefault="00EB347B" w:rsidP="005D1589">
            <w:pPr>
              <w:pStyle w:val="LndNormale1"/>
              <w:rPr>
                <w:color w:val="002060"/>
                <w:sz w:val="20"/>
              </w:rPr>
            </w:pPr>
            <w:r w:rsidRPr="00EB347B">
              <w:rPr>
                <w:color w:val="002060"/>
                <w:sz w:val="20"/>
              </w:rPr>
              <w:t>POSTACCHINI DANIELE</w:t>
            </w:r>
          </w:p>
        </w:tc>
        <w:tc>
          <w:tcPr>
            <w:tcW w:w="1273" w:type="dxa"/>
            <w:tcBorders>
              <w:top w:val="single" w:sz="4" w:space="0" w:color="auto"/>
              <w:left w:val="single" w:sz="4" w:space="0" w:color="auto"/>
              <w:bottom w:val="single" w:sz="4" w:space="0" w:color="auto"/>
              <w:right w:val="single" w:sz="4" w:space="0" w:color="auto"/>
            </w:tcBorders>
          </w:tcPr>
          <w:p w14:paraId="010C845F" w14:textId="77777777" w:rsidR="00EB347B" w:rsidRPr="00EB347B" w:rsidRDefault="00EB347B" w:rsidP="005D1589">
            <w:pPr>
              <w:pStyle w:val="LndNormale1"/>
              <w:rPr>
                <w:color w:val="002060"/>
                <w:sz w:val="20"/>
              </w:rPr>
            </w:pPr>
            <w:r w:rsidRPr="00EB347B">
              <w:rPr>
                <w:color w:val="002060"/>
                <w:sz w:val="20"/>
              </w:rPr>
              <w:t>03.04.2004</w:t>
            </w:r>
          </w:p>
        </w:tc>
        <w:tc>
          <w:tcPr>
            <w:tcW w:w="1182" w:type="dxa"/>
            <w:tcBorders>
              <w:top w:val="single" w:sz="4" w:space="0" w:color="auto"/>
              <w:left w:val="single" w:sz="4" w:space="0" w:color="auto"/>
              <w:bottom w:val="single" w:sz="4" w:space="0" w:color="auto"/>
              <w:right w:val="single" w:sz="4" w:space="0" w:color="auto"/>
            </w:tcBorders>
          </w:tcPr>
          <w:p w14:paraId="583EE7E2" w14:textId="77777777" w:rsidR="00EB347B" w:rsidRPr="00EB347B" w:rsidRDefault="00EB347B" w:rsidP="005D1589">
            <w:pPr>
              <w:pStyle w:val="LndNormale1"/>
              <w:jc w:val="left"/>
              <w:rPr>
                <w:color w:val="002060"/>
                <w:sz w:val="20"/>
              </w:rPr>
            </w:pPr>
            <w:r w:rsidRPr="00EB347B">
              <w:rPr>
                <w:color w:val="002060"/>
                <w:sz w:val="20"/>
              </w:rPr>
              <w:t>947047</w:t>
            </w:r>
          </w:p>
        </w:tc>
        <w:tc>
          <w:tcPr>
            <w:tcW w:w="3436" w:type="dxa"/>
            <w:tcBorders>
              <w:top w:val="single" w:sz="4" w:space="0" w:color="auto"/>
              <w:left w:val="single" w:sz="4" w:space="0" w:color="auto"/>
              <w:bottom w:val="single" w:sz="4" w:space="0" w:color="auto"/>
              <w:right w:val="single" w:sz="4" w:space="0" w:color="auto"/>
            </w:tcBorders>
          </w:tcPr>
          <w:p w14:paraId="0052ABDD" w14:textId="77777777" w:rsidR="00EB347B" w:rsidRPr="00EB347B" w:rsidRDefault="00EB347B" w:rsidP="005D1589">
            <w:pPr>
              <w:pStyle w:val="LndNormale1"/>
              <w:jc w:val="left"/>
              <w:rPr>
                <w:color w:val="002060"/>
                <w:sz w:val="20"/>
              </w:rPr>
            </w:pPr>
            <w:r w:rsidRPr="00EB347B">
              <w:rPr>
                <w:color w:val="002060"/>
                <w:sz w:val="20"/>
              </w:rPr>
              <w:t>A.S.D. SANGIUSTESE VP</w:t>
            </w:r>
          </w:p>
        </w:tc>
      </w:tr>
      <w:tr w:rsidR="00EB347B" w:rsidRPr="00EB347B" w14:paraId="657281DF" w14:textId="77777777" w:rsidTr="005D1589">
        <w:tc>
          <w:tcPr>
            <w:tcW w:w="1265" w:type="dxa"/>
            <w:tcBorders>
              <w:top w:val="single" w:sz="4" w:space="0" w:color="auto"/>
              <w:left w:val="single" w:sz="4" w:space="0" w:color="auto"/>
              <w:bottom w:val="single" w:sz="4" w:space="0" w:color="auto"/>
              <w:right w:val="single" w:sz="4" w:space="0" w:color="auto"/>
            </w:tcBorders>
          </w:tcPr>
          <w:p w14:paraId="24446E4D" w14:textId="77777777" w:rsidR="00EB347B" w:rsidRPr="00EB347B" w:rsidRDefault="00EB347B" w:rsidP="005D1589">
            <w:pPr>
              <w:pStyle w:val="LndNormale1"/>
              <w:rPr>
                <w:color w:val="002060"/>
                <w:sz w:val="20"/>
              </w:rPr>
            </w:pPr>
            <w:r w:rsidRPr="00EB347B">
              <w:rPr>
                <w:color w:val="002060"/>
                <w:sz w:val="20"/>
              </w:rPr>
              <w:t>3937851</w:t>
            </w:r>
          </w:p>
        </w:tc>
        <w:tc>
          <w:tcPr>
            <w:tcW w:w="2756" w:type="dxa"/>
            <w:tcBorders>
              <w:top w:val="single" w:sz="4" w:space="0" w:color="auto"/>
              <w:left w:val="single" w:sz="4" w:space="0" w:color="auto"/>
              <w:bottom w:val="single" w:sz="4" w:space="0" w:color="auto"/>
              <w:right w:val="single" w:sz="4" w:space="0" w:color="auto"/>
            </w:tcBorders>
          </w:tcPr>
          <w:p w14:paraId="7048522B" w14:textId="77777777" w:rsidR="00EB347B" w:rsidRPr="00EB347B" w:rsidRDefault="00EB347B" w:rsidP="005D1589">
            <w:pPr>
              <w:pStyle w:val="LndNormale1"/>
              <w:rPr>
                <w:color w:val="002060"/>
                <w:sz w:val="20"/>
              </w:rPr>
            </w:pPr>
            <w:r w:rsidRPr="00EB347B">
              <w:rPr>
                <w:color w:val="002060"/>
                <w:sz w:val="20"/>
              </w:rPr>
              <w:t>LAZZARINI MATTIA</w:t>
            </w:r>
          </w:p>
        </w:tc>
        <w:tc>
          <w:tcPr>
            <w:tcW w:w="1273" w:type="dxa"/>
            <w:tcBorders>
              <w:top w:val="single" w:sz="4" w:space="0" w:color="auto"/>
              <w:left w:val="single" w:sz="4" w:space="0" w:color="auto"/>
              <w:bottom w:val="single" w:sz="4" w:space="0" w:color="auto"/>
              <w:right w:val="single" w:sz="4" w:space="0" w:color="auto"/>
            </w:tcBorders>
          </w:tcPr>
          <w:p w14:paraId="21851F6E" w14:textId="77777777" w:rsidR="00EB347B" w:rsidRPr="00EB347B" w:rsidRDefault="00EB347B" w:rsidP="005D1589">
            <w:pPr>
              <w:pStyle w:val="LndNormale1"/>
              <w:rPr>
                <w:color w:val="002060"/>
                <w:sz w:val="20"/>
              </w:rPr>
            </w:pPr>
            <w:r w:rsidRPr="00EB347B">
              <w:rPr>
                <w:color w:val="002060"/>
                <w:sz w:val="20"/>
              </w:rPr>
              <w:t>20.12.1992</w:t>
            </w:r>
          </w:p>
        </w:tc>
        <w:tc>
          <w:tcPr>
            <w:tcW w:w="1182" w:type="dxa"/>
            <w:tcBorders>
              <w:top w:val="single" w:sz="4" w:space="0" w:color="auto"/>
              <w:left w:val="single" w:sz="4" w:space="0" w:color="auto"/>
              <w:bottom w:val="single" w:sz="4" w:space="0" w:color="auto"/>
              <w:right w:val="single" w:sz="4" w:space="0" w:color="auto"/>
            </w:tcBorders>
          </w:tcPr>
          <w:p w14:paraId="0B137058" w14:textId="77777777" w:rsidR="00EB347B" w:rsidRPr="00EB347B" w:rsidRDefault="00EB347B" w:rsidP="005D1589">
            <w:pPr>
              <w:pStyle w:val="LndNormale1"/>
              <w:jc w:val="left"/>
              <w:rPr>
                <w:color w:val="002060"/>
                <w:sz w:val="20"/>
              </w:rPr>
            </w:pPr>
            <w:r w:rsidRPr="00EB347B">
              <w:rPr>
                <w:color w:val="002060"/>
                <w:sz w:val="20"/>
              </w:rPr>
              <w:t>59058</w:t>
            </w:r>
          </w:p>
        </w:tc>
        <w:tc>
          <w:tcPr>
            <w:tcW w:w="3436" w:type="dxa"/>
            <w:tcBorders>
              <w:top w:val="single" w:sz="4" w:space="0" w:color="auto"/>
              <w:left w:val="single" w:sz="4" w:space="0" w:color="auto"/>
              <w:bottom w:val="single" w:sz="4" w:space="0" w:color="auto"/>
              <w:right w:val="single" w:sz="4" w:space="0" w:color="auto"/>
            </w:tcBorders>
          </w:tcPr>
          <w:p w14:paraId="03C987FC" w14:textId="77777777" w:rsidR="00EB347B" w:rsidRPr="00EB347B" w:rsidRDefault="00EB347B" w:rsidP="005D1589">
            <w:pPr>
              <w:pStyle w:val="LndNormale1"/>
              <w:jc w:val="left"/>
              <w:rPr>
                <w:color w:val="002060"/>
                <w:sz w:val="20"/>
                <w:lang w:val="en-US"/>
              </w:rPr>
            </w:pPr>
            <w:r w:rsidRPr="00EB347B">
              <w:rPr>
                <w:color w:val="002060"/>
                <w:sz w:val="20"/>
                <w:lang w:val="en-US"/>
              </w:rPr>
              <w:t>U.S. CASTELFRETTESE A.S.D.</w:t>
            </w:r>
          </w:p>
        </w:tc>
      </w:tr>
      <w:tr w:rsidR="00EB347B" w:rsidRPr="00EB347B" w14:paraId="7FE76AB9" w14:textId="77777777" w:rsidTr="005D1589">
        <w:tc>
          <w:tcPr>
            <w:tcW w:w="1265" w:type="dxa"/>
            <w:tcBorders>
              <w:top w:val="single" w:sz="4" w:space="0" w:color="auto"/>
              <w:left w:val="single" w:sz="4" w:space="0" w:color="auto"/>
              <w:bottom w:val="single" w:sz="4" w:space="0" w:color="auto"/>
              <w:right w:val="single" w:sz="4" w:space="0" w:color="auto"/>
            </w:tcBorders>
          </w:tcPr>
          <w:p w14:paraId="74ED321B" w14:textId="77777777" w:rsidR="00EB347B" w:rsidRPr="00EB347B" w:rsidRDefault="00EB347B" w:rsidP="005D1589">
            <w:pPr>
              <w:pStyle w:val="LndNormale1"/>
              <w:rPr>
                <w:color w:val="002060"/>
                <w:sz w:val="20"/>
                <w:lang w:val="en-US"/>
              </w:rPr>
            </w:pPr>
            <w:r w:rsidRPr="00EB347B">
              <w:rPr>
                <w:color w:val="002060"/>
                <w:sz w:val="20"/>
                <w:lang w:val="en-US"/>
              </w:rPr>
              <w:t>2999731</w:t>
            </w:r>
          </w:p>
        </w:tc>
        <w:tc>
          <w:tcPr>
            <w:tcW w:w="2756" w:type="dxa"/>
            <w:tcBorders>
              <w:top w:val="single" w:sz="4" w:space="0" w:color="auto"/>
              <w:left w:val="single" w:sz="4" w:space="0" w:color="auto"/>
              <w:bottom w:val="single" w:sz="4" w:space="0" w:color="auto"/>
              <w:right w:val="single" w:sz="4" w:space="0" w:color="auto"/>
            </w:tcBorders>
          </w:tcPr>
          <w:p w14:paraId="4AA83DCE" w14:textId="77777777" w:rsidR="00EB347B" w:rsidRPr="00EB347B" w:rsidRDefault="00EB347B" w:rsidP="005D1589">
            <w:pPr>
              <w:pStyle w:val="LndNormale1"/>
              <w:rPr>
                <w:color w:val="002060"/>
                <w:sz w:val="20"/>
                <w:lang w:val="en-US"/>
              </w:rPr>
            </w:pPr>
            <w:r w:rsidRPr="00EB347B">
              <w:rPr>
                <w:color w:val="002060"/>
                <w:sz w:val="20"/>
                <w:lang w:val="en-US"/>
              </w:rPr>
              <w:t>GNANAM ESMAIL EHAB E</w:t>
            </w:r>
          </w:p>
        </w:tc>
        <w:tc>
          <w:tcPr>
            <w:tcW w:w="1273" w:type="dxa"/>
            <w:tcBorders>
              <w:top w:val="single" w:sz="4" w:space="0" w:color="auto"/>
              <w:left w:val="single" w:sz="4" w:space="0" w:color="auto"/>
              <w:bottom w:val="single" w:sz="4" w:space="0" w:color="auto"/>
              <w:right w:val="single" w:sz="4" w:space="0" w:color="auto"/>
            </w:tcBorders>
          </w:tcPr>
          <w:p w14:paraId="3357D563" w14:textId="77777777" w:rsidR="00EB347B" w:rsidRPr="00EB347B" w:rsidRDefault="00EB347B" w:rsidP="005D1589">
            <w:pPr>
              <w:pStyle w:val="LndNormale1"/>
              <w:rPr>
                <w:color w:val="002060"/>
                <w:sz w:val="20"/>
                <w:lang w:val="en-US"/>
              </w:rPr>
            </w:pPr>
            <w:r w:rsidRPr="00EB347B">
              <w:rPr>
                <w:color w:val="002060"/>
                <w:sz w:val="20"/>
                <w:lang w:val="en-US"/>
              </w:rPr>
              <w:t>03.06.2000</w:t>
            </w:r>
          </w:p>
        </w:tc>
        <w:tc>
          <w:tcPr>
            <w:tcW w:w="1182" w:type="dxa"/>
            <w:tcBorders>
              <w:top w:val="single" w:sz="4" w:space="0" w:color="auto"/>
              <w:left w:val="single" w:sz="4" w:space="0" w:color="auto"/>
              <w:bottom w:val="single" w:sz="4" w:space="0" w:color="auto"/>
              <w:right w:val="single" w:sz="4" w:space="0" w:color="auto"/>
            </w:tcBorders>
          </w:tcPr>
          <w:p w14:paraId="4BA210BB" w14:textId="77777777" w:rsidR="00EB347B" w:rsidRPr="00EB347B" w:rsidRDefault="00EB347B" w:rsidP="005D1589">
            <w:pPr>
              <w:pStyle w:val="LndNormale1"/>
              <w:jc w:val="left"/>
              <w:rPr>
                <w:color w:val="002060"/>
                <w:sz w:val="20"/>
                <w:lang w:val="en-US"/>
              </w:rPr>
            </w:pPr>
            <w:r w:rsidRPr="00EB347B">
              <w:rPr>
                <w:color w:val="002060"/>
                <w:sz w:val="20"/>
                <w:lang w:val="en-US"/>
              </w:rPr>
              <w:t>72906</w:t>
            </w:r>
          </w:p>
        </w:tc>
        <w:tc>
          <w:tcPr>
            <w:tcW w:w="3436" w:type="dxa"/>
            <w:tcBorders>
              <w:top w:val="single" w:sz="4" w:space="0" w:color="auto"/>
              <w:left w:val="single" w:sz="4" w:space="0" w:color="auto"/>
              <w:bottom w:val="single" w:sz="4" w:space="0" w:color="auto"/>
              <w:right w:val="single" w:sz="4" w:space="0" w:color="auto"/>
            </w:tcBorders>
          </w:tcPr>
          <w:p w14:paraId="2368A0A4" w14:textId="77777777" w:rsidR="00EB347B" w:rsidRPr="00EB347B" w:rsidRDefault="00EB347B" w:rsidP="005D1589">
            <w:pPr>
              <w:pStyle w:val="LndNormale1"/>
              <w:jc w:val="left"/>
              <w:rPr>
                <w:color w:val="002060"/>
                <w:sz w:val="20"/>
              </w:rPr>
            </w:pPr>
            <w:r w:rsidRPr="00EB347B">
              <w:rPr>
                <w:color w:val="002060"/>
                <w:sz w:val="20"/>
              </w:rPr>
              <w:t>S.S.D. MONTICELLI CALCIO S.R.L</w:t>
            </w:r>
          </w:p>
        </w:tc>
      </w:tr>
      <w:tr w:rsidR="00EB347B" w:rsidRPr="00EB347B" w14:paraId="785367C0" w14:textId="77777777" w:rsidTr="005D1589">
        <w:tc>
          <w:tcPr>
            <w:tcW w:w="1265" w:type="dxa"/>
            <w:tcBorders>
              <w:top w:val="single" w:sz="4" w:space="0" w:color="auto"/>
              <w:left w:val="single" w:sz="4" w:space="0" w:color="auto"/>
              <w:bottom w:val="single" w:sz="4" w:space="0" w:color="auto"/>
              <w:right w:val="single" w:sz="4" w:space="0" w:color="auto"/>
            </w:tcBorders>
          </w:tcPr>
          <w:p w14:paraId="6BF62F6B" w14:textId="77777777" w:rsidR="00EB347B" w:rsidRPr="00EB347B" w:rsidRDefault="00EB347B" w:rsidP="005D1589">
            <w:pPr>
              <w:pStyle w:val="LndNormale1"/>
              <w:rPr>
                <w:color w:val="002060"/>
                <w:sz w:val="20"/>
              </w:rPr>
            </w:pPr>
            <w:r w:rsidRPr="00EB347B">
              <w:rPr>
                <w:color w:val="002060"/>
                <w:sz w:val="20"/>
              </w:rPr>
              <w:t>3977547</w:t>
            </w:r>
          </w:p>
        </w:tc>
        <w:tc>
          <w:tcPr>
            <w:tcW w:w="2756" w:type="dxa"/>
            <w:tcBorders>
              <w:top w:val="single" w:sz="4" w:space="0" w:color="auto"/>
              <w:left w:val="single" w:sz="4" w:space="0" w:color="auto"/>
              <w:bottom w:val="single" w:sz="4" w:space="0" w:color="auto"/>
              <w:right w:val="single" w:sz="4" w:space="0" w:color="auto"/>
            </w:tcBorders>
          </w:tcPr>
          <w:p w14:paraId="5E861195" w14:textId="77777777" w:rsidR="00EB347B" w:rsidRPr="00EB347B" w:rsidRDefault="00EB347B" w:rsidP="005D1589">
            <w:pPr>
              <w:pStyle w:val="LndNormale1"/>
              <w:rPr>
                <w:color w:val="002060"/>
                <w:sz w:val="20"/>
              </w:rPr>
            </w:pPr>
            <w:r w:rsidRPr="00EB347B">
              <w:rPr>
                <w:color w:val="002060"/>
                <w:sz w:val="20"/>
              </w:rPr>
              <w:t>PALAFERRI LUCA</w:t>
            </w:r>
          </w:p>
        </w:tc>
        <w:tc>
          <w:tcPr>
            <w:tcW w:w="1273" w:type="dxa"/>
            <w:tcBorders>
              <w:top w:val="single" w:sz="4" w:space="0" w:color="auto"/>
              <w:left w:val="single" w:sz="4" w:space="0" w:color="auto"/>
              <w:bottom w:val="single" w:sz="4" w:space="0" w:color="auto"/>
              <w:right w:val="single" w:sz="4" w:space="0" w:color="auto"/>
            </w:tcBorders>
          </w:tcPr>
          <w:p w14:paraId="585D68C1" w14:textId="77777777" w:rsidR="00EB347B" w:rsidRPr="00EB347B" w:rsidRDefault="00EB347B" w:rsidP="005D1589">
            <w:pPr>
              <w:pStyle w:val="LndNormale1"/>
              <w:rPr>
                <w:color w:val="002060"/>
                <w:sz w:val="20"/>
              </w:rPr>
            </w:pPr>
            <w:r w:rsidRPr="00EB347B">
              <w:rPr>
                <w:color w:val="002060"/>
                <w:sz w:val="20"/>
              </w:rPr>
              <w:t>23.03.1989</w:t>
            </w:r>
          </w:p>
        </w:tc>
        <w:tc>
          <w:tcPr>
            <w:tcW w:w="1182" w:type="dxa"/>
            <w:tcBorders>
              <w:top w:val="single" w:sz="4" w:space="0" w:color="auto"/>
              <w:left w:val="single" w:sz="4" w:space="0" w:color="auto"/>
              <w:bottom w:val="single" w:sz="4" w:space="0" w:color="auto"/>
              <w:right w:val="single" w:sz="4" w:space="0" w:color="auto"/>
            </w:tcBorders>
          </w:tcPr>
          <w:p w14:paraId="128895F9" w14:textId="77777777" w:rsidR="00EB347B" w:rsidRPr="00EB347B" w:rsidRDefault="00EB347B" w:rsidP="005D1589">
            <w:pPr>
              <w:pStyle w:val="LndNormale1"/>
              <w:jc w:val="left"/>
              <w:rPr>
                <w:color w:val="002060"/>
                <w:sz w:val="20"/>
              </w:rPr>
            </w:pPr>
            <w:r w:rsidRPr="00EB347B">
              <w:rPr>
                <w:color w:val="002060"/>
                <w:sz w:val="20"/>
              </w:rPr>
              <w:t>955144</w:t>
            </w:r>
          </w:p>
        </w:tc>
        <w:tc>
          <w:tcPr>
            <w:tcW w:w="3436" w:type="dxa"/>
            <w:tcBorders>
              <w:top w:val="single" w:sz="4" w:space="0" w:color="auto"/>
              <w:left w:val="single" w:sz="4" w:space="0" w:color="auto"/>
              <w:bottom w:val="single" w:sz="4" w:space="0" w:color="auto"/>
              <w:right w:val="single" w:sz="4" w:space="0" w:color="auto"/>
            </w:tcBorders>
          </w:tcPr>
          <w:p w14:paraId="1CEE2D7A" w14:textId="77777777" w:rsidR="00EB347B" w:rsidRPr="00EB347B" w:rsidRDefault="00EB347B" w:rsidP="005D1589">
            <w:pPr>
              <w:pStyle w:val="LndNormale1"/>
              <w:jc w:val="left"/>
              <w:rPr>
                <w:color w:val="002060"/>
                <w:sz w:val="20"/>
              </w:rPr>
            </w:pPr>
            <w:r w:rsidRPr="00EB347B">
              <w:rPr>
                <w:color w:val="002060"/>
                <w:sz w:val="20"/>
              </w:rPr>
              <w:t>A.S.D. VENAROTTESE 2022</w:t>
            </w:r>
          </w:p>
        </w:tc>
      </w:tr>
    </w:tbl>
    <w:p w14:paraId="41CA8EB8" w14:textId="77777777" w:rsidR="00EB347B" w:rsidRPr="00EB347B" w:rsidRDefault="00EB347B" w:rsidP="0022231A">
      <w:pPr>
        <w:pStyle w:val="LndNormale1"/>
        <w:rPr>
          <w:color w:val="002060"/>
        </w:rPr>
      </w:pPr>
    </w:p>
    <w:p w14:paraId="56476B4B" w14:textId="77777777" w:rsidR="00692221" w:rsidRPr="00826556" w:rsidRDefault="00692221" w:rsidP="0022231A">
      <w:pPr>
        <w:pStyle w:val="LndNormale1"/>
        <w:rPr>
          <w:color w:val="002060"/>
        </w:rPr>
      </w:pPr>
    </w:p>
    <w:p w14:paraId="69720591" w14:textId="77777777" w:rsidR="00D802FF" w:rsidRPr="00D802FF" w:rsidRDefault="00D802FF" w:rsidP="00D802FF">
      <w:pPr>
        <w:pStyle w:val="LndNormale1"/>
        <w:rPr>
          <w:rFonts w:cs="Arial"/>
          <w:b/>
          <w:color w:val="002060"/>
          <w:sz w:val="28"/>
          <w:szCs w:val="28"/>
        </w:rPr>
      </w:pPr>
      <w:r w:rsidRPr="00D802FF">
        <w:rPr>
          <w:rFonts w:cs="Arial"/>
          <w:b/>
          <w:color w:val="002060"/>
          <w:sz w:val="28"/>
          <w:szCs w:val="28"/>
        </w:rPr>
        <w:t>TERMINI TESSERAMENTO, TRASFERIMENTO, SVINCOLO DILETTANTI S.S. 2025/2026</w:t>
      </w:r>
    </w:p>
    <w:p w14:paraId="6EE6D8F4" w14:textId="77777777" w:rsidR="00531FC3" w:rsidRPr="00D802FF" w:rsidRDefault="00531FC3" w:rsidP="00531FC3">
      <w:pPr>
        <w:pStyle w:val="LndNormale1"/>
        <w:rPr>
          <w:rFonts w:cs="Arial"/>
          <w:color w:val="002060"/>
          <w:szCs w:val="22"/>
        </w:rPr>
      </w:pPr>
    </w:p>
    <w:p w14:paraId="291E0267" w14:textId="77777777" w:rsidR="00531FC3" w:rsidRPr="00D802FF" w:rsidRDefault="00531FC3" w:rsidP="00531FC3">
      <w:pPr>
        <w:pStyle w:val="Corpodeltesto21"/>
        <w:rPr>
          <w:rFonts w:ascii="Arial" w:hAnsi="Arial" w:cs="Arial"/>
          <w:color w:val="002060"/>
          <w:sz w:val="22"/>
          <w:szCs w:val="22"/>
        </w:rPr>
      </w:pPr>
      <w:bookmarkStart w:id="7" w:name="_Hlk107915296"/>
      <w:r w:rsidRPr="00D802FF">
        <w:rPr>
          <w:rFonts w:ascii="Arial" w:hAnsi="Arial" w:cs="Arial"/>
          <w:color w:val="002060"/>
          <w:sz w:val="22"/>
          <w:szCs w:val="22"/>
        </w:rPr>
        <w:t>Si ricapitolano di seguito i termini di tesseramento, trasferimento e svincoli relativi alla S.S. 2025/2026 (cfr. Comunicato Ufficiale n° 474 emesso in data 09/05/2025 dalla Lega Nazionale Dilettanti).</w:t>
      </w:r>
    </w:p>
    <w:p w14:paraId="7F4EE356" w14:textId="77777777" w:rsidR="00531FC3" w:rsidRPr="00D802FF" w:rsidRDefault="00531FC3" w:rsidP="00531FC3">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531FC3" w:rsidRPr="00D802FF" w14:paraId="0BBF2264" w14:textId="77777777" w:rsidTr="00FB0185">
        <w:trPr>
          <w:trHeight w:val="315"/>
        </w:trPr>
        <w:tc>
          <w:tcPr>
            <w:tcW w:w="7990" w:type="dxa"/>
            <w:tcBorders>
              <w:top w:val="single" w:sz="12"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107443BF" w14:textId="77777777" w:rsidR="00531FC3" w:rsidRPr="00D802FF" w:rsidRDefault="00531FC3" w:rsidP="00FB0185">
            <w:pPr>
              <w:rPr>
                <w:rFonts w:ascii="Arial" w:hAnsi="Arial" w:cs="Arial"/>
                <w:color w:val="002060"/>
              </w:rPr>
            </w:pPr>
            <w:r w:rsidRPr="00D802FF">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noWrap/>
            <w:tcMar>
              <w:top w:w="15" w:type="dxa"/>
              <w:left w:w="15" w:type="dxa"/>
              <w:bottom w:w="0" w:type="dxa"/>
              <w:right w:w="15" w:type="dxa"/>
            </w:tcMar>
            <w:vAlign w:val="bottom"/>
            <w:hideMark/>
          </w:tcPr>
          <w:p w14:paraId="5757A045" w14:textId="77777777" w:rsidR="00531FC3" w:rsidRPr="00D802FF" w:rsidRDefault="00531FC3" w:rsidP="00FB0185">
            <w:pPr>
              <w:jc w:val="center"/>
              <w:rPr>
                <w:rFonts w:ascii="Arial" w:hAnsi="Arial" w:cs="Arial"/>
                <w:color w:val="002060"/>
              </w:rPr>
            </w:pPr>
            <w:r w:rsidRPr="00D802FF">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57AC6582" w14:textId="77777777" w:rsidR="00531FC3" w:rsidRPr="00D802FF" w:rsidRDefault="00531FC3" w:rsidP="00FB0185">
            <w:pPr>
              <w:jc w:val="center"/>
              <w:rPr>
                <w:rFonts w:ascii="Arial" w:hAnsi="Arial" w:cs="Arial"/>
                <w:color w:val="002060"/>
              </w:rPr>
            </w:pPr>
            <w:r w:rsidRPr="00D802FF">
              <w:rPr>
                <w:rFonts w:ascii="Arial" w:hAnsi="Arial" w:cs="Arial"/>
                <w:color w:val="002060"/>
              </w:rPr>
              <w:t>A</w:t>
            </w:r>
          </w:p>
        </w:tc>
      </w:tr>
      <w:tr w:rsidR="00531FC3" w:rsidRPr="00D802FF" w14:paraId="25AC8CF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5D35D973"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E40A2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866AAA0"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531FC3" w:rsidRPr="00D802FF" w14:paraId="198C2A13"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7A905E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5503ED"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0A84891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13/05/2026</w:t>
            </w:r>
          </w:p>
        </w:tc>
      </w:tr>
      <w:tr w:rsidR="00531FC3" w:rsidRPr="00D802FF" w14:paraId="5E70C506"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3136D1E7"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 xml:space="preserve">NON PROFESSIONISTI E GIOVANI DILETTANTI TESSERAMENTO DECADUTO AI SENSI ART. 117 </w:t>
            </w:r>
            <w:proofErr w:type="gramStart"/>
            <w:r w:rsidRPr="00D802FF">
              <w:rPr>
                <w:rFonts w:ascii="Arial" w:hAnsi="Arial" w:cs="Arial"/>
                <w:color w:val="002060"/>
                <w:sz w:val="22"/>
                <w:szCs w:val="22"/>
              </w:rPr>
              <w:t>BIS  NOIF</w:t>
            </w:r>
            <w:proofErr w:type="gramEnd"/>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F1F4AD6"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0E86A4E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bookmarkEnd w:id="7"/>
      <w:tr w:rsidR="00531FC3" w:rsidRPr="00D802FF" w14:paraId="4E7FC9C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27435D3C"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110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E5C8968"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1F1046FB"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2F17847"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176B97EE"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TITOLARI DI CONTRATTO DI LAVORO SPORTIVO TESSERAMENTO DECADUTO A SEGUITO LODO COLLEGIO ARBITRALE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5B03C63"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25095AE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D802FF" w:rsidRPr="00D802FF" w14:paraId="7769BFD8" w14:textId="77777777" w:rsidTr="00D802FF">
        <w:trPr>
          <w:trHeight w:val="615"/>
        </w:trPr>
        <w:tc>
          <w:tcPr>
            <w:tcW w:w="7990" w:type="dxa"/>
            <w:tcBorders>
              <w:top w:val="nil"/>
              <w:left w:val="single" w:sz="12" w:space="0" w:color="002060"/>
              <w:bottom w:val="single" w:sz="4" w:space="0" w:color="002060"/>
              <w:right w:val="double" w:sz="6" w:space="0" w:color="002060"/>
            </w:tcBorders>
            <w:noWrap/>
            <w:tcMar>
              <w:top w:w="15" w:type="dxa"/>
              <w:left w:w="15" w:type="dxa"/>
              <w:bottom w:w="0" w:type="dxa"/>
              <w:right w:w="15" w:type="dxa"/>
            </w:tcMar>
            <w:vAlign w:val="center"/>
            <w:hideMark/>
          </w:tcPr>
          <w:p w14:paraId="6E60B2F5" w14:textId="77777777" w:rsidR="00D802FF" w:rsidRPr="00D802FF" w:rsidRDefault="00D802FF" w:rsidP="00FB0185">
            <w:pPr>
              <w:rPr>
                <w:rFonts w:ascii="Arial" w:hAnsi="Arial" w:cs="Arial"/>
                <w:color w:val="002060"/>
                <w:sz w:val="22"/>
                <w:szCs w:val="22"/>
              </w:rPr>
            </w:pPr>
            <w:r w:rsidRPr="00D802FF">
              <w:rPr>
                <w:rFonts w:ascii="Arial" w:hAnsi="Arial" w:cs="Arial"/>
                <w:color w:val="002060"/>
                <w:sz w:val="22"/>
                <w:szCs w:val="22"/>
              </w:rPr>
              <w:t>TRASFERIMENTI TRA SOCIETA' DILETTANTISTICHE DI CALCIO A 5</w:t>
            </w:r>
          </w:p>
        </w:tc>
        <w:tc>
          <w:tcPr>
            <w:tcW w:w="1180" w:type="dxa"/>
            <w:tcBorders>
              <w:top w:val="single" w:sz="4" w:space="0" w:color="002060"/>
              <w:left w:val="nil"/>
              <w:bottom w:val="single" w:sz="4" w:space="0" w:color="auto"/>
              <w:right w:val="single" w:sz="4" w:space="0" w:color="002060"/>
            </w:tcBorders>
            <w:noWrap/>
            <w:tcMar>
              <w:top w:w="15" w:type="dxa"/>
              <w:left w:w="15" w:type="dxa"/>
              <w:bottom w:w="0" w:type="dxa"/>
              <w:right w:w="15" w:type="dxa"/>
            </w:tcMar>
            <w:vAlign w:val="center"/>
          </w:tcPr>
          <w:p w14:paraId="0EBE4BA1" w14:textId="627286DA"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auto"/>
              <w:right w:val="single" w:sz="12" w:space="0" w:color="002060"/>
            </w:tcBorders>
            <w:noWrap/>
            <w:tcMar>
              <w:top w:w="15" w:type="dxa"/>
              <w:left w:w="15" w:type="dxa"/>
              <w:bottom w:w="0" w:type="dxa"/>
              <w:right w:w="15" w:type="dxa"/>
            </w:tcMar>
            <w:vAlign w:val="center"/>
          </w:tcPr>
          <w:p w14:paraId="3568253F" w14:textId="46EAF30C"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41F4F375" w14:textId="77777777" w:rsidTr="00D802FF">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73CC0854"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PROFESSIONISTI CHE HANNO RISOLTO CONTRATTO</w:t>
            </w:r>
          </w:p>
        </w:tc>
        <w:tc>
          <w:tcPr>
            <w:tcW w:w="1180" w:type="dxa"/>
            <w:tcBorders>
              <w:top w:val="single" w:sz="4" w:space="0" w:color="auto"/>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687D2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single" w:sz="4" w:space="0" w:color="auto"/>
              <w:left w:val="nil"/>
              <w:bottom w:val="single" w:sz="4" w:space="0" w:color="002060"/>
              <w:right w:val="single" w:sz="12" w:space="0" w:color="002060"/>
            </w:tcBorders>
            <w:noWrap/>
            <w:tcMar>
              <w:top w:w="15" w:type="dxa"/>
              <w:left w:w="15" w:type="dxa"/>
              <w:bottom w:w="0" w:type="dxa"/>
              <w:right w:w="15" w:type="dxa"/>
            </w:tcMar>
            <w:vAlign w:val="bottom"/>
            <w:hideMark/>
          </w:tcPr>
          <w:p w14:paraId="4495CD62"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E516205"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D2C9496"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24D2A7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562E75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5992CAB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32A583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8746A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2AEDE4C"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3F5084B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F77EF20"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71D893F"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732722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D802FF" w:rsidRPr="00D802FF" w14:paraId="7E8B6F94" w14:textId="77777777" w:rsidTr="00FB0185">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center"/>
          </w:tcPr>
          <w:p w14:paraId="0EFF2563"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CONVERSIONE DEL TRASFERIMENTO TEMPORANEO IN DEFINITIVO</w:t>
            </w:r>
          </w:p>
          <w:p w14:paraId="6D4A0B72"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A8E81DB" w14:textId="6938FFDC"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center"/>
          </w:tcPr>
          <w:p w14:paraId="0B029E9C" w14:textId="3FF6F38A"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53F2D4FC" w14:textId="77777777" w:rsidTr="00FB0185">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40FD6894"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SVINCOLI DA PARTE SOCIETA' SUPPLETIVI PER RINUNCIA (ART. 107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4A1D78C"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02/12/2025</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5FD6F145"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15/12/2025</w:t>
            </w:r>
          </w:p>
        </w:tc>
      </w:tr>
      <w:tr w:rsidR="00531FC3" w:rsidRPr="00D802FF" w14:paraId="3E6CCEC1" w14:textId="77777777" w:rsidTr="00FB0185">
        <w:trPr>
          <w:trHeight w:val="315"/>
        </w:trPr>
        <w:tc>
          <w:tcPr>
            <w:tcW w:w="7990" w:type="dxa"/>
            <w:tcBorders>
              <w:top w:val="nil"/>
              <w:left w:val="single" w:sz="12" w:space="0" w:color="002060"/>
              <w:bottom w:val="single" w:sz="2" w:space="0" w:color="002060"/>
              <w:right w:val="nil"/>
            </w:tcBorders>
            <w:noWrap/>
            <w:tcMar>
              <w:top w:w="15" w:type="dxa"/>
              <w:left w:w="15" w:type="dxa"/>
              <w:bottom w:w="0" w:type="dxa"/>
              <w:right w:w="15" w:type="dxa"/>
            </w:tcMar>
            <w:vAlign w:val="bottom"/>
            <w:hideMark/>
          </w:tcPr>
          <w:p w14:paraId="25E1971F"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noWrap/>
            <w:tcMar>
              <w:top w:w="15" w:type="dxa"/>
              <w:left w:w="15" w:type="dxa"/>
              <w:bottom w:w="0" w:type="dxa"/>
              <w:right w:w="15" w:type="dxa"/>
            </w:tcMar>
            <w:vAlign w:val="bottom"/>
            <w:hideMark/>
          </w:tcPr>
          <w:p w14:paraId="5A6F565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2" w:space="0" w:color="002060"/>
              <w:right w:val="single" w:sz="12" w:space="0" w:color="002060"/>
            </w:tcBorders>
            <w:noWrap/>
            <w:tcMar>
              <w:top w:w="15" w:type="dxa"/>
              <w:left w:w="15" w:type="dxa"/>
              <w:bottom w:w="0" w:type="dxa"/>
              <w:right w:w="15" w:type="dxa"/>
            </w:tcMar>
            <w:vAlign w:val="bottom"/>
            <w:hideMark/>
          </w:tcPr>
          <w:p w14:paraId="7C50AF95"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15/06/2026</w:t>
            </w:r>
          </w:p>
        </w:tc>
      </w:tr>
      <w:tr w:rsidR="00531FC3" w:rsidRPr="00D802FF" w14:paraId="12FE7CB0" w14:textId="77777777" w:rsidTr="00FB0185">
        <w:trPr>
          <w:trHeight w:val="315"/>
        </w:trPr>
        <w:tc>
          <w:tcPr>
            <w:tcW w:w="7990" w:type="dxa"/>
            <w:tcBorders>
              <w:top w:val="single" w:sz="2" w:space="0" w:color="002060"/>
              <w:left w:val="single" w:sz="12" w:space="0" w:color="002060"/>
              <w:bottom w:val="single" w:sz="12" w:space="0" w:color="002060"/>
              <w:right w:val="nil"/>
            </w:tcBorders>
            <w:noWrap/>
            <w:tcMar>
              <w:top w:w="15" w:type="dxa"/>
              <w:left w:w="15" w:type="dxa"/>
              <w:bottom w:w="0" w:type="dxa"/>
              <w:right w:w="15" w:type="dxa"/>
            </w:tcMar>
            <w:vAlign w:val="center"/>
            <w:hideMark/>
          </w:tcPr>
          <w:p w14:paraId="6F44A40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lastRenderedPageBreak/>
              <w:t>RINNOVO TESSERAMENTO PRESSO SOCIETA’ ATTUALE DI CALCIATORI</w:t>
            </w:r>
          </w:p>
          <w:p w14:paraId="3756235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IN SCADENZA AL 30/06/2026</w:t>
            </w:r>
          </w:p>
        </w:tc>
        <w:tc>
          <w:tcPr>
            <w:tcW w:w="1180" w:type="dxa"/>
            <w:tcBorders>
              <w:top w:val="single" w:sz="2" w:space="0" w:color="002060"/>
              <w:left w:val="double" w:sz="6" w:space="0" w:color="002060"/>
              <w:bottom w:val="single" w:sz="12" w:space="0" w:color="002060"/>
              <w:right w:val="single" w:sz="4" w:space="0" w:color="002060"/>
            </w:tcBorders>
            <w:noWrap/>
            <w:tcMar>
              <w:top w:w="15" w:type="dxa"/>
              <w:left w:w="15" w:type="dxa"/>
              <w:bottom w:w="0" w:type="dxa"/>
              <w:right w:w="15" w:type="dxa"/>
            </w:tcMar>
            <w:vAlign w:val="center"/>
            <w:hideMark/>
          </w:tcPr>
          <w:p w14:paraId="7E96CFC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15/05/2026</w:t>
            </w:r>
          </w:p>
        </w:tc>
        <w:tc>
          <w:tcPr>
            <w:tcW w:w="1180" w:type="dxa"/>
            <w:tcBorders>
              <w:top w:val="single" w:sz="2" w:space="0" w:color="002060"/>
              <w:left w:val="nil"/>
              <w:bottom w:val="single" w:sz="12" w:space="0" w:color="002060"/>
              <w:right w:val="single" w:sz="12" w:space="0" w:color="002060"/>
            </w:tcBorders>
            <w:noWrap/>
            <w:tcMar>
              <w:top w:w="15" w:type="dxa"/>
              <w:left w:w="15" w:type="dxa"/>
              <w:bottom w:w="0" w:type="dxa"/>
              <w:right w:w="15" w:type="dxa"/>
            </w:tcMar>
            <w:vAlign w:val="center"/>
            <w:hideMark/>
          </w:tcPr>
          <w:p w14:paraId="7AAE7D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25/06/2026</w:t>
            </w:r>
          </w:p>
        </w:tc>
      </w:tr>
    </w:tbl>
    <w:p w14:paraId="451FC859" w14:textId="77777777" w:rsidR="00531FC3" w:rsidRDefault="00531FC3" w:rsidP="00244369">
      <w:pPr>
        <w:pStyle w:val="LndNormale1"/>
        <w:rPr>
          <w:rFonts w:cs="Arial"/>
          <w:bCs/>
          <w:color w:val="002060"/>
        </w:rPr>
      </w:pPr>
    </w:p>
    <w:p w14:paraId="26A2E316" w14:textId="77777777" w:rsidR="001754EE" w:rsidRPr="00E02EC0" w:rsidRDefault="001754EE" w:rsidP="001754EE">
      <w:pPr>
        <w:rPr>
          <w:rFonts w:ascii="Arial" w:hAnsi="Arial" w:cs="Arial"/>
          <w:b/>
          <w:color w:val="002060"/>
          <w:sz w:val="28"/>
          <w:szCs w:val="28"/>
        </w:rPr>
      </w:pPr>
      <w:bookmarkStart w:id="8" w:name="_Hlk113435821"/>
      <w:bookmarkStart w:id="9"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8"/>
    <w:bookmarkEnd w:id="9"/>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10" w:name="_Toc396581753"/>
      <w:bookmarkStart w:id="11" w:name="_Toc18678742"/>
      <w:bookmarkStart w:id="12" w:name="_Toc18678743"/>
      <w:bookmarkStart w:id="13" w:name="OLE_LINK12"/>
      <w:bookmarkStart w:id="14" w:name="OLE_LINK13"/>
      <w:r w:rsidRPr="00DE1EF7">
        <w:rPr>
          <w:color w:val="FFFFFF" w:themeColor="background1"/>
        </w:rPr>
        <w:t>NOTIZIE SU ATTIVITA’ AGONISTICA</w:t>
      </w:r>
      <w:bookmarkEnd w:id="10"/>
      <w:bookmarkEnd w:id="11"/>
      <w:bookmarkEnd w:id="12"/>
      <w:bookmarkEnd w:id="13"/>
      <w:bookmarkEnd w:id="14"/>
    </w:p>
    <w:p w14:paraId="374AD26B" w14:textId="77777777" w:rsidR="007C13E1" w:rsidRPr="009D0091" w:rsidRDefault="007C13E1" w:rsidP="007C13E1">
      <w:pPr>
        <w:pStyle w:val="breakline"/>
        <w:rPr>
          <w:color w:val="002060"/>
        </w:rPr>
      </w:pPr>
    </w:p>
    <w:p w14:paraId="4C7728AA" w14:textId="77777777" w:rsidR="007C13E1" w:rsidRPr="009D0091" w:rsidRDefault="007C13E1" w:rsidP="007C13E1">
      <w:pPr>
        <w:pStyle w:val="titolocampionato0"/>
        <w:shd w:val="clear" w:color="auto" w:fill="CCCCCC"/>
        <w:spacing w:before="80" w:after="40"/>
        <w:rPr>
          <w:color w:val="002060"/>
        </w:rPr>
      </w:pPr>
      <w:r w:rsidRPr="009D0091">
        <w:rPr>
          <w:color w:val="002060"/>
        </w:rPr>
        <w:t>CALCIO A CINQUE SERIE C1</w:t>
      </w:r>
    </w:p>
    <w:p w14:paraId="32575ACD" w14:textId="77777777" w:rsidR="007C13E1" w:rsidRPr="009D0091" w:rsidRDefault="007C13E1" w:rsidP="007C13E1">
      <w:pPr>
        <w:pStyle w:val="titoloprinc0"/>
        <w:rPr>
          <w:color w:val="002060"/>
        </w:rPr>
      </w:pPr>
      <w:r w:rsidRPr="009D0091">
        <w:rPr>
          <w:color w:val="002060"/>
        </w:rPr>
        <w:t>RISULTATI</w:t>
      </w:r>
    </w:p>
    <w:p w14:paraId="5C43321A" w14:textId="77777777" w:rsidR="007C13E1" w:rsidRPr="009D0091" w:rsidRDefault="007C13E1" w:rsidP="007C13E1">
      <w:pPr>
        <w:pStyle w:val="breakline"/>
        <w:rPr>
          <w:color w:val="002060"/>
        </w:rPr>
      </w:pPr>
    </w:p>
    <w:p w14:paraId="18E6022A" w14:textId="77777777" w:rsidR="007C13E1" w:rsidRPr="009D0091" w:rsidRDefault="007C13E1" w:rsidP="007C13E1">
      <w:pPr>
        <w:pStyle w:val="sottotitolocampionato10"/>
        <w:rPr>
          <w:color w:val="002060"/>
        </w:rPr>
      </w:pPr>
      <w:r w:rsidRPr="009D0091">
        <w:rPr>
          <w:color w:val="002060"/>
        </w:rPr>
        <w:t>RISULTATI UFFICIALI GARE DEL 05/12/2025</w:t>
      </w:r>
    </w:p>
    <w:p w14:paraId="4AEDBC41" w14:textId="77777777" w:rsidR="007C13E1" w:rsidRPr="007C13E1" w:rsidRDefault="007C13E1" w:rsidP="007C13E1">
      <w:pPr>
        <w:pStyle w:val="sottotitolocampionato20"/>
        <w:spacing w:before="0" w:beforeAutospacing="0" w:after="0" w:afterAutospacing="0"/>
        <w:rPr>
          <w:rFonts w:ascii="Arial" w:hAnsi="Arial" w:cs="Arial"/>
          <w:color w:val="002060"/>
          <w:sz w:val="20"/>
          <w:szCs w:val="20"/>
        </w:rPr>
      </w:pPr>
      <w:r w:rsidRPr="007C13E1">
        <w:rPr>
          <w:rFonts w:ascii="Arial" w:hAnsi="Arial" w:cs="Arial"/>
          <w:color w:val="002060"/>
          <w:sz w:val="20"/>
          <w:szCs w:val="20"/>
        </w:rPr>
        <w:t>Si trascrivono qui di seguito i risultati ufficiali delle gare disputate</w:t>
      </w:r>
    </w:p>
    <w:p w14:paraId="1D5BEFE5" w14:textId="77777777" w:rsidR="007C13E1" w:rsidRPr="009D0091" w:rsidRDefault="007C13E1" w:rsidP="007C13E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C13E1" w:rsidRPr="009D0091" w14:paraId="6EDE51E4" w14:textId="77777777" w:rsidTr="005D15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13E1" w:rsidRPr="009D0091" w14:paraId="331B70CE" w14:textId="77777777" w:rsidTr="005D15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ED558" w14:textId="77777777" w:rsidR="007C13E1" w:rsidRPr="009D0091" w:rsidRDefault="007C13E1" w:rsidP="005D1589">
                  <w:pPr>
                    <w:pStyle w:val="headertabella0"/>
                    <w:rPr>
                      <w:color w:val="002060"/>
                    </w:rPr>
                  </w:pPr>
                  <w:r w:rsidRPr="009D0091">
                    <w:rPr>
                      <w:color w:val="002060"/>
                    </w:rPr>
                    <w:t>GIRONE A - 11 Giornata - A</w:t>
                  </w:r>
                </w:p>
              </w:tc>
            </w:tr>
            <w:tr w:rsidR="007C13E1" w:rsidRPr="009D0091" w14:paraId="1E759A87" w14:textId="77777777" w:rsidTr="005D158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C34E9A" w14:textId="77777777" w:rsidR="007C13E1" w:rsidRPr="009D0091" w:rsidRDefault="007C13E1" w:rsidP="005D1589">
                  <w:pPr>
                    <w:pStyle w:val="rowtabella0"/>
                    <w:rPr>
                      <w:color w:val="002060"/>
                    </w:rPr>
                  </w:pPr>
                  <w:r w:rsidRPr="009D0091">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B3386" w14:textId="77777777" w:rsidR="007C13E1" w:rsidRPr="009D0091" w:rsidRDefault="007C13E1" w:rsidP="005D1589">
                  <w:pPr>
                    <w:pStyle w:val="rowtabella0"/>
                    <w:rPr>
                      <w:color w:val="002060"/>
                    </w:rPr>
                  </w:pPr>
                  <w:r w:rsidRPr="009D0091">
                    <w:rPr>
                      <w:color w:val="002060"/>
                    </w:rPr>
                    <w:t>- U.S. FORTUNA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483C1" w14:textId="77777777" w:rsidR="007C13E1" w:rsidRPr="009D0091" w:rsidRDefault="007C13E1" w:rsidP="005D1589">
                  <w:pPr>
                    <w:pStyle w:val="rowtabella0"/>
                    <w:jc w:val="center"/>
                    <w:rPr>
                      <w:color w:val="002060"/>
                    </w:rPr>
                  </w:pPr>
                  <w:r w:rsidRPr="009D0091">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9F686B" w14:textId="77777777" w:rsidR="007C13E1" w:rsidRPr="009D0091" w:rsidRDefault="007C13E1" w:rsidP="005D1589">
                  <w:pPr>
                    <w:pStyle w:val="rowtabella0"/>
                    <w:jc w:val="center"/>
                    <w:rPr>
                      <w:color w:val="002060"/>
                    </w:rPr>
                  </w:pPr>
                  <w:r w:rsidRPr="009D0091">
                    <w:rPr>
                      <w:color w:val="002060"/>
                    </w:rPr>
                    <w:t> </w:t>
                  </w:r>
                </w:p>
              </w:tc>
            </w:tr>
            <w:tr w:rsidR="007C13E1" w:rsidRPr="009D0091" w14:paraId="211433B5"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B5F5BA" w14:textId="77777777" w:rsidR="007C13E1" w:rsidRPr="009D0091" w:rsidRDefault="007C13E1" w:rsidP="005D1589">
                  <w:pPr>
                    <w:pStyle w:val="rowtabella0"/>
                    <w:rPr>
                      <w:color w:val="002060"/>
                    </w:rPr>
                  </w:pPr>
                  <w:r w:rsidRPr="009D0091">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A09B63" w14:textId="77777777" w:rsidR="007C13E1" w:rsidRPr="009D0091" w:rsidRDefault="007C13E1" w:rsidP="005D1589">
                  <w:pPr>
                    <w:pStyle w:val="rowtabella0"/>
                    <w:rPr>
                      <w:color w:val="002060"/>
                    </w:rPr>
                  </w:pPr>
                  <w:r w:rsidRPr="009D0091">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76155B" w14:textId="77777777" w:rsidR="007C13E1" w:rsidRPr="009D0091" w:rsidRDefault="007C13E1" w:rsidP="005D1589">
                  <w:pPr>
                    <w:pStyle w:val="rowtabella0"/>
                    <w:jc w:val="center"/>
                    <w:rPr>
                      <w:color w:val="002060"/>
                    </w:rPr>
                  </w:pPr>
                  <w:r w:rsidRPr="009D0091">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1E2F96" w14:textId="77777777" w:rsidR="007C13E1" w:rsidRPr="009D0091" w:rsidRDefault="007C13E1" w:rsidP="005D1589">
                  <w:pPr>
                    <w:pStyle w:val="rowtabella0"/>
                    <w:jc w:val="center"/>
                    <w:rPr>
                      <w:color w:val="002060"/>
                    </w:rPr>
                  </w:pPr>
                  <w:r w:rsidRPr="009D0091">
                    <w:rPr>
                      <w:color w:val="002060"/>
                    </w:rPr>
                    <w:t> </w:t>
                  </w:r>
                </w:p>
              </w:tc>
            </w:tr>
            <w:tr w:rsidR="007C13E1" w:rsidRPr="009D0091" w14:paraId="67EA1F16"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1072A9" w14:textId="77777777" w:rsidR="007C13E1" w:rsidRPr="009D0091" w:rsidRDefault="007C13E1" w:rsidP="005D1589">
                  <w:pPr>
                    <w:pStyle w:val="rowtabella0"/>
                    <w:rPr>
                      <w:color w:val="002060"/>
                    </w:rPr>
                  </w:pPr>
                  <w:r w:rsidRPr="009D0091">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0B7F55" w14:textId="77777777" w:rsidR="007C13E1" w:rsidRPr="009D0091" w:rsidRDefault="007C13E1" w:rsidP="005D1589">
                  <w:pPr>
                    <w:pStyle w:val="rowtabella0"/>
                    <w:rPr>
                      <w:color w:val="002060"/>
                    </w:rPr>
                  </w:pPr>
                  <w:r w:rsidRPr="009D0091">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20B3BA" w14:textId="77777777" w:rsidR="007C13E1" w:rsidRPr="009D0091" w:rsidRDefault="007C13E1" w:rsidP="005D1589">
                  <w:pPr>
                    <w:pStyle w:val="rowtabella0"/>
                    <w:jc w:val="center"/>
                    <w:rPr>
                      <w:color w:val="002060"/>
                    </w:rPr>
                  </w:pPr>
                  <w:r w:rsidRPr="009D0091">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9BA3DD" w14:textId="77777777" w:rsidR="007C13E1" w:rsidRPr="009D0091" w:rsidRDefault="007C13E1" w:rsidP="005D1589">
                  <w:pPr>
                    <w:pStyle w:val="rowtabella0"/>
                    <w:jc w:val="center"/>
                    <w:rPr>
                      <w:color w:val="002060"/>
                    </w:rPr>
                  </w:pPr>
                  <w:r w:rsidRPr="009D0091">
                    <w:rPr>
                      <w:color w:val="002060"/>
                    </w:rPr>
                    <w:t> </w:t>
                  </w:r>
                </w:p>
              </w:tc>
            </w:tr>
            <w:tr w:rsidR="007C13E1" w:rsidRPr="009D0091" w14:paraId="2E0EE765"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B78BFA" w14:textId="77777777" w:rsidR="007C13E1" w:rsidRPr="009D0091" w:rsidRDefault="007C13E1" w:rsidP="005D1589">
                  <w:pPr>
                    <w:pStyle w:val="rowtabella0"/>
                    <w:rPr>
                      <w:color w:val="002060"/>
                    </w:rPr>
                  </w:pPr>
                  <w:r w:rsidRPr="009D0091">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81A865" w14:textId="77777777" w:rsidR="007C13E1" w:rsidRPr="009D0091" w:rsidRDefault="007C13E1" w:rsidP="005D1589">
                  <w:pPr>
                    <w:pStyle w:val="rowtabella0"/>
                    <w:rPr>
                      <w:color w:val="002060"/>
                    </w:rPr>
                  </w:pPr>
                  <w:r w:rsidRPr="009D0091">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261BD5" w14:textId="77777777" w:rsidR="007C13E1" w:rsidRPr="009D0091" w:rsidRDefault="007C13E1" w:rsidP="005D1589">
                  <w:pPr>
                    <w:pStyle w:val="rowtabella0"/>
                    <w:jc w:val="center"/>
                    <w:rPr>
                      <w:color w:val="002060"/>
                    </w:rPr>
                  </w:pPr>
                  <w:r w:rsidRPr="009D0091">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069F03" w14:textId="77777777" w:rsidR="007C13E1" w:rsidRPr="009D0091" w:rsidRDefault="007C13E1" w:rsidP="005D1589">
                  <w:pPr>
                    <w:pStyle w:val="rowtabella0"/>
                    <w:jc w:val="center"/>
                    <w:rPr>
                      <w:color w:val="002060"/>
                    </w:rPr>
                  </w:pPr>
                  <w:r w:rsidRPr="009D0091">
                    <w:rPr>
                      <w:color w:val="002060"/>
                    </w:rPr>
                    <w:t> </w:t>
                  </w:r>
                </w:p>
              </w:tc>
            </w:tr>
            <w:tr w:rsidR="007C13E1" w:rsidRPr="009D0091" w14:paraId="52A917F5"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CFD51A" w14:textId="77777777" w:rsidR="007C13E1" w:rsidRPr="009D0091" w:rsidRDefault="007C13E1" w:rsidP="005D1589">
                  <w:pPr>
                    <w:pStyle w:val="rowtabella0"/>
                    <w:rPr>
                      <w:color w:val="002060"/>
                    </w:rPr>
                  </w:pPr>
                  <w:r w:rsidRPr="009D0091">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2EFDE5" w14:textId="77777777" w:rsidR="007C13E1" w:rsidRPr="009D0091" w:rsidRDefault="007C13E1" w:rsidP="005D1589">
                  <w:pPr>
                    <w:pStyle w:val="rowtabella0"/>
                    <w:rPr>
                      <w:color w:val="002060"/>
                    </w:rPr>
                  </w:pPr>
                  <w:r w:rsidRPr="009D0091">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CEFD8D" w14:textId="77777777" w:rsidR="007C13E1" w:rsidRPr="009D0091" w:rsidRDefault="007C13E1" w:rsidP="005D1589">
                  <w:pPr>
                    <w:pStyle w:val="rowtabella0"/>
                    <w:jc w:val="center"/>
                    <w:rPr>
                      <w:color w:val="002060"/>
                    </w:rPr>
                  </w:pPr>
                  <w:r w:rsidRPr="009D0091">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E1EF61" w14:textId="77777777" w:rsidR="007C13E1" w:rsidRPr="009D0091" w:rsidRDefault="007C13E1" w:rsidP="005D1589">
                  <w:pPr>
                    <w:pStyle w:val="rowtabella0"/>
                    <w:jc w:val="center"/>
                    <w:rPr>
                      <w:color w:val="002060"/>
                    </w:rPr>
                  </w:pPr>
                  <w:r w:rsidRPr="009D0091">
                    <w:rPr>
                      <w:color w:val="002060"/>
                    </w:rPr>
                    <w:t> </w:t>
                  </w:r>
                </w:p>
              </w:tc>
            </w:tr>
            <w:tr w:rsidR="007C13E1" w:rsidRPr="009D0091" w14:paraId="4CBCA535"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08E2ED" w14:textId="77777777" w:rsidR="007C13E1" w:rsidRPr="009D0091" w:rsidRDefault="007C13E1" w:rsidP="005D1589">
                  <w:pPr>
                    <w:pStyle w:val="rowtabella0"/>
                    <w:rPr>
                      <w:color w:val="002060"/>
                    </w:rPr>
                  </w:pPr>
                  <w:r w:rsidRPr="009D0091">
                    <w:rPr>
                      <w:color w:val="002060"/>
                    </w:rPr>
                    <w:t>SAMBENEDETTESE C5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F67E88" w14:textId="77777777" w:rsidR="007C13E1" w:rsidRPr="009D0091" w:rsidRDefault="007C13E1" w:rsidP="005D1589">
                  <w:pPr>
                    <w:pStyle w:val="rowtabella0"/>
                    <w:rPr>
                      <w:color w:val="002060"/>
                    </w:rPr>
                  </w:pPr>
                  <w:r w:rsidRPr="009D0091">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60F87A" w14:textId="77777777" w:rsidR="007C13E1" w:rsidRPr="009D0091" w:rsidRDefault="007C13E1" w:rsidP="005D1589">
                  <w:pPr>
                    <w:pStyle w:val="rowtabella0"/>
                    <w:jc w:val="center"/>
                    <w:rPr>
                      <w:color w:val="002060"/>
                    </w:rPr>
                  </w:pPr>
                  <w:r w:rsidRPr="009D0091">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294EB0" w14:textId="77777777" w:rsidR="007C13E1" w:rsidRPr="009D0091" w:rsidRDefault="007C13E1" w:rsidP="005D1589">
                  <w:pPr>
                    <w:pStyle w:val="rowtabella0"/>
                    <w:jc w:val="center"/>
                    <w:rPr>
                      <w:color w:val="002060"/>
                    </w:rPr>
                  </w:pPr>
                  <w:r w:rsidRPr="009D0091">
                    <w:rPr>
                      <w:color w:val="002060"/>
                    </w:rPr>
                    <w:t> </w:t>
                  </w:r>
                </w:p>
              </w:tc>
            </w:tr>
            <w:tr w:rsidR="007C13E1" w:rsidRPr="009D0091" w14:paraId="0AA4CADA" w14:textId="77777777" w:rsidTr="005D158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1AB20D" w14:textId="77777777" w:rsidR="007C13E1" w:rsidRPr="009D0091" w:rsidRDefault="007C13E1" w:rsidP="005D1589">
                  <w:pPr>
                    <w:pStyle w:val="rowtabella0"/>
                    <w:rPr>
                      <w:color w:val="002060"/>
                    </w:rPr>
                  </w:pPr>
                  <w:r w:rsidRPr="009D0091">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2D87B9" w14:textId="77777777" w:rsidR="007C13E1" w:rsidRPr="009D0091" w:rsidRDefault="007C13E1" w:rsidP="005D1589">
                  <w:pPr>
                    <w:pStyle w:val="rowtabella0"/>
                    <w:rPr>
                      <w:color w:val="002060"/>
                    </w:rPr>
                  </w:pPr>
                  <w:r w:rsidRPr="009D0091">
                    <w:rPr>
                      <w:color w:val="002060"/>
                    </w:rPr>
                    <w:t>- LUCREZIA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BC865F" w14:textId="77777777" w:rsidR="007C13E1" w:rsidRPr="009D0091" w:rsidRDefault="007C13E1" w:rsidP="005D1589">
                  <w:pPr>
                    <w:pStyle w:val="rowtabella0"/>
                    <w:jc w:val="center"/>
                    <w:rPr>
                      <w:color w:val="002060"/>
                    </w:rPr>
                  </w:pPr>
                  <w:r w:rsidRPr="009D0091">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BACE7" w14:textId="77777777" w:rsidR="007C13E1" w:rsidRPr="009D0091" w:rsidRDefault="007C13E1" w:rsidP="005D1589">
                  <w:pPr>
                    <w:pStyle w:val="rowtabella0"/>
                    <w:jc w:val="center"/>
                    <w:rPr>
                      <w:color w:val="002060"/>
                    </w:rPr>
                  </w:pPr>
                  <w:r w:rsidRPr="009D0091">
                    <w:rPr>
                      <w:color w:val="002060"/>
                    </w:rPr>
                    <w:t> </w:t>
                  </w:r>
                </w:p>
              </w:tc>
            </w:tr>
          </w:tbl>
          <w:p w14:paraId="6F06B1C2" w14:textId="77777777" w:rsidR="007C13E1" w:rsidRPr="009D0091" w:rsidRDefault="007C13E1" w:rsidP="005D1589">
            <w:pPr>
              <w:rPr>
                <w:color w:val="002060"/>
              </w:rPr>
            </w:pPr>
          </w:p>
        </w:tc>
      </w:tr>
    </w:tbl>
    <w:p w14:paraId="61F87FC0" w14:textId="77777777" w:rsidR="007C13E1" w:rsidRPr="009D0091" w:rsidRDefault="007C13E1" w:rsidP="007C13E1">
      <w:pPr>
        <w:pStyle w:val="breakline"/>
        <w:rPr>
          <w:rFonts w:eastAsiaTheme="minorEastAsia"/>
          <w:color w:val="002060"/>
        </w:rPr>
      </w:pPr>
    </w:p>
    <w:p w14:paraId="1549E68F" w14:textId="77777777" w:rsidR="007C13E1" w:rsidRPr="009D0091" w:rsidRDefault="007C13E1" w:rsidP="007C13E1">
      <w:pPr>
        <w:pStyle w:val="breakline"/>
        <w:rPr>
          <w:color w:val="002060"/>
        </w:rPr>
      </w:pPr>
    </w:p>
    <w:p w14:paraId="4F1EAE73" w14:textId="77777777" w:rsidR="007C13E1" w:rsidRPr="009D0091" w:rsidRDefault="007C13E1" w:rsidP="007C13E1">
      <w:pPr>
        <w:pStyle w:val="titoloprinc0"/>
        <w:rPr>
          <w:color w:val="002060"/>
        </w:rPr>
      </w:pPr>
      <w:r w:rsidRPr="009D0091">
        <w:rPr>
          <w:color w:val="002060"/>
        </w:rPr>
        <w:t>GIUDICE SPORTIVO</w:t>
      </w:r>
    </w:p>
    <w:p w14:paraId="67175BF3" w14:textId="77777777" w:rsidR="007C13E1" w:rsidRPr="009D0091" w:rsidRDefault="007C13E1" w:rsidP="007C13E1">
      <w:pPr>
        <w:pStyle w:val="diffida"/>
        <w:rPr>
          <w:color w:val="002060"/>
        </w:rPr>
      </w:pPr>
      <w:r w:rsidRPr="009D0091">
        <w:rPr>
          <w:color w:val="002060"/>
        </w:rPr>
        <w:t>Il Giudice Sportivo Avv. Agnese Lazzaretti, con l'assistenza del 10/12/2025, ha adottato le decisioni che di seguito integralmente si riportano:</w:t>
      </w:r>
    </w:p>
    <w:p w14:paraId="062F61E2" w14:textId="77777777" w:rsidR="007C13E1" w:rsidRPr="009D0091" w:rsidRDefault="007C13E1" w:rsidP="007C13E1">
      <w:pPr>
        <w:pStyle w:val="titolo10"/>
        <w:rPr>
          <w:color w:val="002060"/>
        </w:rPr>
      </w:pPr>
      <w:r w:rsidRPr="009D0091">
        <w:rPr>
          <w:color w:val="002060"/>
        </w:rPr>
        <w:t xml:space="preserve">GARE DEL 5/12/2025 </w:t>
      </w:r>
    </w:p>
    <w:p w14:paraId="62CABE17" w14:textId="77777777" w:rsidR="007C13E1" w:rsidRPr="009D0091" w:rsidRDefault="007C13E1" w:rsidP="007C13E1">
      <w:pPr>
        <w:pStyle w:val="titolo7a"/>
        <w:rPr>
          <w:color w:val="002060"/>
        </w:rPr>
      </w:pPr>
      <w:r w:rsidRPr="009D0091">
        <w:rPr>
          <w:color w:val="002060"/>
        </w:rPr>
        <w:t xml:space="preserve">PROVVEDIMENTI DISCIPLINARI </w:t>
      </w:r>
    </w:p>
    <w:p w14:paraId="16EB71E4" w14:textId="77777777" w:rsidR="007C13E1" w:rsidRPr="009D0091" w:rsidRDefault="007C13E1" w:rsidP="007C13E1">
      <w:pPr>
        <w:pStyle w:val="titolo7b0"/>
        <w:rPr>
          <w:color w:val="002060"/>
        </w:rPr>
      </w:pPr>
      <w:r w:rsidRPr="009D0091">
        <w:rPr>
          <w:color w:val="002060"/>
        </w:rPr>
        <w:t xml:space="preserve">In base alle risultanze degli atti ufficiali sono state deliberate le seguenti sanzioni disciplinari. </w:t>
      </w:r>
    </w:p>
    <w:p w14:paraId="617D0321" w14:textId="77777777" w:rsidR="007C13E1" w:rsidRPr="009D0091" w:rsidRDefault="007C13E1" w:rsidP="007C13E1">
      <w:pPr>
        <w:pStyle w:val="titolo30"/>
        <w:rPr>
          <w:color w:val="002060"/>
        </w:rPr>
      </w:pPr>
      <w:r w:rsidRPr="009D0091">
        <w:rPr>
          <w:color w:val="002060"/>
        </w:rPr>
        <w:t xml:space="preserve">DIRIGENTI </w:t>
      </w:r>
    </w:p>
    <w:p w14:paraId="13EDF7E3" w14:textId="77777777" w:rsidR="007C13E1" w:rsidRPr="009D0091" w:rsidRDefault="007C13E1" w:rsidP="007C13E1">
      <w:pPr>
        <w:pStyle w:val="titolo20"/>
        <w:rPr>
          <w:color w:val="002060"/>
        </w:rPr>
      </w:pPr>
      <w:r w:rsidRPr="009D0091">
        <w:rPr>
          <w:color w:val="002060"/>
        </w:rPr>
        <w:t xml:space="preserve">INIBIZIONE A TEMPO OPPURE SQUALIFICA A GARE: FINO AL 17/12/2025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48455A5A" w14:textId="77777777" w:rsidTr="005D1589">
        <w:tc>
          <w:tcPr>
            <w:tcW w:w="2200" w:type="dxa"/>
            <w:tcMar>
              <w:top w:w="20" w:type="dxa"/>
              <w:left w:w="20" w:type="dxa"/>
              <w:bottom w:w="20" w:type="dxa"/>
              <w:right w:w="20" w:type="dxa"/>
            </w:tcMar>
            <w:vAlign w:val="center"/>
            <w:hideMark/>
          </w:tcPr>
          <w:p w14:paraId="2B4B6C59" w14:textId="77777777" w:rsidR="007C13E1" w:rsidRPr="009D0091" w:rsidRDefault="007C13E1" w:rsidP="005D1589">
            <w:pPr>
              <w:pStyle w:val="movimento"/>
              <w:rPr>
                <w:color w:val="002060"/>
              </w:rPr>
            </w:pPr>
            <w:r w:rsidRPr="009D0091">
              <w:rPr>
                <w:color w:val="002060"/>
              </w:rPr>
              <w:t>FUSELLI ANDREA</w:t>
            </w:r>
          </w:p>
        </w:tc>
        <w:tc>
          <w:tcPr>
            <w:tcW w:w="2200" w:type="dxa"/>
            <w:tcMar>
              <w:top w:w="20" w:type="dxa"/>
              <w:left w:w="20" w:type="dxa"/>
              <w:bottom w:w="20" w:type="dxa"/>
              <w:right w:w="20" w:type="dxa"/>
            </w:tcMar>
            <w:vAlign w:val="center"/>
            <w:hideMark/>
          </w:tcPr>
          <w:p w14:paraId="0788649B" w14:textId="77777777" w:rsidR="007C13E1" w:rsidRPr="009D0091" w:rsidRDefault="007C13E1" w:rsidP="005D1589">
            <w:pPr>
              <w:pStyle w:val="movimento2"/>
              <w:rPr>
                <w:color w:val="002060"/>
              </w:rPr>
            </w:pPr>
            <w:r w:rsidRPr="009D0091">
              <w:rPr>
                <w:color w:val="002060"/>
              </w:rPr>
              <w:t xml:space="preserve">(MONTELUPONE CALCIO A 5) </w:t>
            </w:r>
          </w:p>
        </w:tc>
        <w:tc>
          <w:tcPr>
            <w:tcW w:w="800" w:type="dxa"/>
            <w:tcMar>
              <w:top w:w="20" w:type="dxa"/>
              <w:left w:w="20" w:type="dxa"/>
              <w:bottom w:w="20" w:type="dxa"/>
              <w:right w:w="20" w:type="dxa"/>
            </w:tcMar>
            <w:vAlign w:val="center"/>
            <w:hideMark/>
          </w:tcPr>
          <w:p w14:paraId="168852B9"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6DA3078"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7B8213FA" w14:textId="77777777" w:rsidR="007C13E1" w:rsidRPr="009D0091" w:rsidRDefault="007C13E1" w:rsidP="005D1589">
            <w:pPr>
              <w:pStyle w:val="movimento2"/>
              <w:rPr>
                <w:color w:val="002060"/>
              </w:rPr>
            </w:pPr>
            <w:r w:rsidRPr="009D0091">
              <w:rPr>
                <w:color w:val="002060"/>
              </w:rPr>
              <w:t> </w:t>
            </w:r>
          </w:p>
        </w:tc>
      </w:tr>
    </w:tbl>
    <w:p w14:paraId="27A80457" w14:textId="77777777" w:rsidR="007C13E1" w:rsidRPr="009D0091" w:rsidRDefault="007C13E1" w:rsidP="007C13E1">
      <w:pPr>
        <w:pStyle w:val="diffida"/>
        <w:spacing w:before="80" w:beforeAutospacing="0" w:after="40" w:afterAutospacing="0"/>
        <w:rPr>
          <w:rFonts w:eastAsiaTheme="minorEastAsia"/>
          <w:color w:val="002060"/>
        </w:rPr>
      </w:pPr>
      <w:r w:rsidRPr="009D0091">
        <w:rPr>
          <w:color w:val="002060"/>
        </w:rPr>
        <w:t xml:space="preserve">Per proteste nei confronti dell'arbitro. Allontanato. </w:t>
      </w:r>
    </w:p>
    <w:p w14:paraId="73BB48AE" w14:textId="77777777" w:rsidR="007C13E1" w:rsidRPr="009D0091" w:rsidRDefault="007C13E1" w:rsidP="007C13E1">
      <w:pPr>
        <w:pStyle w:val="titolo20"/>
        <w:rPr>
          <w:color w:val="002060"/>
        </w:rPr>
      </w:pPr>
      <w:r w:rsidRPr="009D009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495A7B86" w14:textId="77777777" w:rsidTr="005D1589">
        <w:tc>
          <w:tcPr>
            <w:tcW w:w="2200" w:type="dxa"/>
            <w:tcMar>
              <w:top w:w="20" w:type="dxa"/>
              <w:left w:w="20" w:type="dxa"/>
              <w:bottom w:w="20" w:type="dxa"/>
              <w:right w:w="20" w:type="dxa"/>
            </w:tcMar>
            <w:vAlign w:val="center"/>
            <w:hideMark/>
          </w:tcPr>
          <w:p w14:paraId="72E03B8F" w14:textId="77777777" w:rsidR="007C13E1" w:rsidRPr="009D0091" w:rsidRDefault="007C13E1" w:rsidP="005D1589">
            <w:pPr>
              <w:pStyle w:val="movimento"/>
              <w:rPr>
                <w:color w:val="002060"/>
              </w:rPr>
            </w:pPr>
            <w:r w:rsidRPr="009D0091">
              <w:rPr>
                <w:color w:val="002060"/>
              </w:rPr>
              <w:t>SCAPECCHI LUCA</w:t>
            </w:r>
          </w:p>
        </w:tc>
        <w:tc>
          <w:tcPr>
            <w:tcW w:w="2200" w:type="dxa"/>
            <w:tcMar>
              <w:top w:w="20" w:type="dxa"/>
              <w:left w:w="20" w:type="dxa"/>
              <w:bottom w:w="20" w:type="dxa"/>
              <w:right w:w="20" w:type="dxa"/>
            </w:tcMar>
            <w:vAlign w:val="center"/>
            <w:hideMark/>
          </w:tcPr>
          <w:p w14:paraId="1F59E300" w14:textId="77777777" w:rsidR="007C13E1" w:rsidRPr="009D0091" w:rsidRDefault="007C13E1" w:rsidP="005D1589">
            <w:pPr>
              <w:pStyle w:val="movimento2"/>
              <w:rPr>
                <w:color w:val="002060"/>
              </w:rPr>
            </w:pPr>
            <w:r w:rsidRPr="009D0091">
              <w:rPr>
                <w:color w:val="002060"/>
              </w:rPr>
              <w:t xml:space="preserve">(U.S. FORTUNA FANO) </w:t>
            </w:r>
          </w:p>
        </w:tc>
        <w:tc>
          <w:tcPr>
            <w:tcW w:w="800" w:type="dxa"/>
            <w:tcMar>
              <w:top w:w="20" w:type="dxa"/>
              <w:left w:w="20" w:type="dxa"/>
              <w:bottom w:w="20" w:type="dxa"/>
              <w:right w:w="20" w:type="dxa"/>
            </w:tcMar>
            <w:vAlign w:val="center"/>
            <w:hideMark/>
          </w:tcPr>
          <w:p w14:paraId="566628D4"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28391ED7"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3260DF12" w14:textId="77777777" w:rsidR="007C13E1" w:rsidRPr="009D0091" w:rsidRDefault="007C13E1" w:rsidP="005D1589">
            <w:pPr>
              <w:pStyle w:val="movimento2"/>
              <w:rPr>
                <w:color w:val="002060"/>
              </w:rPr>
            </w:pPr>
            <w:r w:rsidRPr="009D0091">
              <w:rPr>
                <w:color w:val="002060"/>
              </w:rPr>
              <w:t> </w:t>
            </w:r>
          </w:p>
        </w:tc>
      </w:tr>
    </w:tbl>
    <w:p w14:paraId="2F41902F" w14:textId="77777777" w:rsidR="007C13E1" w:rsidRPr="009D0091" w:rsidRDefault="007C13E1" w:rsidP="007C13E1">
      <w:pPr>
        <w:pStyle w:val="titolo20"/>
        <w:rPr>
          <w:rFonts w:eastAsiaTheme="minorEastAsia"/>
          <w:color w:val="002060"/>
        </w:rPr>
      </w:pPr>
      <w:r w:rsidRPr="009D009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3EF82803" w14:textId="77777777" w:rsidTr="005D1589">
        <w:tc>
          <w:tcPr>
            <w:tcW w:w="2200" w:type="dxa"/>
            <w:tcMar>
              <w:top w:w="20" w:type="dxa"/>
              <w:left w:w="20" w:type="dxa"/>
              <w:bottom w:w="20" w:type="dxa"/>
              <w:right w:w="20" w:type="dxa"/>
            </w:tcMar>
            <w:vAlign w:val="center"/>
            <w:hideMark/>
          </w:tcPr>
          <w:p w14:paraId="01452003" w14:textId="77777777" w:rsidR="007C13E1" w:rsidRPr="009D0091" w:rsidRDefault="007C13E1" w:rsidP="005D1589">
            <w:pPr>
              <w:pStyle w:val="movimento"/>
              <w:rPr>
                <w:color w:val="002060"/>
              </w:rPr>
            </w:pPr>
            <w:r w:rsidRPr="009D0091">
              <w:rPr>
                <w:color w:val="002060"/>
              </w:rPr>
              <w:t>OSIMANI DANIELE</w:t>
            </w:r>
          </w:p>
        </w:tc>
        <w:tc>
          <w:tcPr>
            <w:tcW w:w="2200" w:type="dxa"/>
            <w:tcMar>
              <w:top w:w="20" w:type="dxa"/>
              <w:left w:w="20" w:type="dxa"/>
              <w:bottom w:w="20" w:type="dxa"/>
              <w:right w:w="20" w:type="dxa"/>
            </w:tcMar>
            <w:vAlign w:val="center"/>
            <w:hideMark/>
          </w:tcPr>
          <w:p w14:paraId="53E9CAC3" w14:textId="77777777" w:rsidR="007C13E1" w:rsidRPr="009D0091" w:rsidRDefault="007C13E1" w:rsidP="005D1589">
            <w:pPr>
              <w:pStyle w:val="movimento2"/>
              <w:rPr>
                <w:color w:val="002060"/>
              </w:rPr>
            </w:pPr>
            <w:r w:rsidRPr="009D0091">
              <w:rPr>
                <w:color w:val="002060"/>
              </w:rPr>
              <w:t xml:space="preserve">(CHIARAVALLE FUTSAL) </w:t>
            </w:r>
          </w:p>
        </w:tc>
        <w:tc>
          <w:tcPr>
            <w:tcW w:w="800" w:type="dxa"/>
            <w:tcMar>
              <w:top w:w="20" w:type="dxa"/>
              <w:left w:w="20" w:type="dxa"/>
              <w:bottom w:w="20" w:type="dxa"/>
              <w:right w:w="20" w:type="dxa"/>
            </w:tcMar>
            <w:vAlign w:val="center"/>
            <w:hideMark/>
          </w:tcPr>
          <w:p w14:paraId="4B14731B"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6A90B70F"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4CCBBC00" w14:textId="77777777" w:rsidR="007C13E1" w:rsidRPr="009D0091" w:rsidRDefault="007C13E1" w:rsidP="005D1589">
            <w:pPr>
              <w:pStyle w:val="movimento2"/>
              <w:rPr>
                <w:color w:val="002060"/>
              </w:rPr>
            </w:pPr>
            <w:r w:rsidRPr="009D0091">
              <w:rPr>
                <w:color w:val="002060"/>
              </w:rPr>
              <w:t> </w:t>
            </w:r>
          </w:p>
        </w:tc>
      </w:tr>
    </w:tbl>
    <w:p w14:paraId="5123D707" w14:textId="77777777" w:rsidR="007C13E1" w:rsidRPr="009D0091" w:rsidRDefault="007C13E1" w:rsidP="007C13E1">
      <w:pPr>
        <w:pStyle w:val="titolo20"/>
        <w:rPr>
          <w:rFonts w:eastAsiaTheme="minorEastAsia"/>
          <w:color w:val="002060"/>
        </w:rPr>
      </w:pPr>
      <w:r w:rsidRPr="009D009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734217AE" w14:textId="77777777" w:rsidTr="005D1589">
        <w:tc>
          <w:tcPr>
            <w:tcW w:w="2200" w:type="dxa"/>
            <w:tcMar>
              <w:top w:w="20" w:type="dxa"/>
              <w:left w:w="20" w:type="dxa"/>
              <w:bottom w:w="20" w:type="dxa"/>
              <w:right w:w="20" w:type="dxa"/>
            </w:tcMar>
            <w:vAlign w:val="center"/>
            <w:hideMark/>
          </w:tcPr>
          <w:p w14:paraId="66FCFC82" w14:textId="77777777" w:rsidR="007C13E1" w:rsidRPr="009D0091" w:rsidRDefault="007C13E1" w:rsidP="005D1589">
            <w:pPr>
              <w:pStyle w:val="movimento"/>
              <w:rPr>
                <w:color w:val="002060"/>
              </w:rPr>
            </w:pPr>
            <w:r w:rsidRPr="009D0091">
              <w:rPr>
                <w:color w:val="002060"/>
              </w:rPr>
              <w:lastRenderedPageBreak/>
              <w:t>TOMASSINI ENRICO</w:t>
            </w:r>
          </w:p>
        </w:tc>
        <w:tc>
          <w:tcPr>
            <w:tcW w:w="2200" w:type="dxa"/>
            <w:tcMar>
              <w:top w:w="20" w:type="dxa"/>
              <w:left w:w="20" w:type="dxa"/>
              <w:bottom w:w="20" w:type="dxa"/>
              <w:right w:w="20" w:type="dxa"/>
            </w:tcMar>
            <w:vAlign w:val="center"/>
            <w:hideMark/>
          </w:tcPr>
          <w:p w14:paraId="127006AF" w14:textId="77777777" w:rsidR="007C13E1" w:rsidRPr="009D0091" w:rsidRDefault="007C13E1" w:rsidP="005D1589">
            <w:pPr>
              <w:pStyle w:val="movimento2"/>
              <w:rPr>
                <w:color w:val="002060"/>
              </w:rPr>
            </w:pPr>
            <w:r w:rsidRPr="009D0091">
              <w:rPr>
                <w:color w:val="002060"/>
              </w:rPr>
              <w:t xml:space="preserve">(LUCREZIA CALCIO A 5) </w:t>
            </w:r>
          </w:p>
        </w:tc>
        <w:tc>
          <w:tcPr>
            <w:tcW w:w="800" w:type="dxa"/>
            <w:tcMar>
              <w:top w:w="20" w:type="dxa"/>
              <w:left w:w="20" w:type="dxa"/>
              <w:bottom w:w="20" w:type="dxa"/>
              <w:right w:w="20" w:type="dxa"/>
            </w:tcMar>
            <w:vAlign w:val="center"/>
            <w:hideMark/>
          </w:tcPr>
          <w:p w14:paraId="6EBD19EC"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67987555"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5EDA2ECB" w14:textId="77777777" w:rsidR="007C13E1" w:rsidRPr="009D0091" w:rsidRDefault="007C13E1" w:rsidP="005D1589">
            <w:pPr>
              <w:pStyle w:val="movimento2"/>
              <w:rPr>
                <w:color w:val="002060"/>
              </w:rPr>
            </w:pPr>
            <w:r w:rsidRPr="009D0091">
              <w:rPr>
                <w:color w:val="002060"/>
              </w:rPr>
              <w:t> </w:t>
            </w:r>
          </w:p>
        </w:tc>
      </w:tr>
    </w:tbl>
    <w:p w14:paraId="49936AAB" w14:textId="77777777" w:rsidR="007C13E1" w:rsidRPr="009D0091" w:rsidRDefault="007C13E1" w:rsidP="007C13E1">
      <w:pPr>
        <w:pStyle w:val="titolo30"/>
        <w:rPr>
          <w:rFonts w:eastAsiaTheme="minorEastAsia"/>
          <w:color w:val="002060"/>
        </w:rPr>
      </w:pPr>
      <w:r w:rsidRPr="009D0091">
        <w:rPr>
          <w:color w:val="002060"/>
        </w:rPr>
        <w:t xml:space="preserve">ALLENATORI </w:t>
      </w:r>
    </w:p>
    <w:p w14:paraId="376FF0B9" w14:textId="77777777" w:rsidR="007C13E1" w:rsidRPr="009D0091" w:rsidRDefault="007C13E1" w:rsidP="007C13E1">
      <w:pPr>
        <w:pStyle w:val="titolo20"/>
        <w:rPr>
          <w:color w:val="002060"/>
        </w:rPr>
      </w:pPr>
      <w:r w:rsidRPr="009D009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631FEC19" w14:textId="77777777" w:rsidTr="005D1589">
        <w:tc>
          <w:tcPr>
            <w:tcW w:w="2200" w:type="dxa"/>
            <w:tcMar>
              <w:top w:w="20" w:type="dxa"/>
              <w:left w:w="20" w:type="dxa"/>
              <w:bottom w:w="20" w:type="dxa"/>
              <w:right w:w="20" w:type="dxa"/>
            </w:tcMar>
            <w:vAlign w:val="center"/>
            <w:hideMark/>
          </w:tcPr>
          <w:p w14:paraId="5C72B170" w14:textId="77777777" w:rsidR="007C13E1" w:rsidRPr="009D0091" w:rsidRDefault="007C13E1" w:rsidP="005D1589">
            <w:pPr>
              <w:pStyle w:val="movimento"/>
              <w:rPr>
                <w:color w:val="002060"/>
              </w:rPr>
            </w:pPr>
            <w:r w:rsidRPr="009D0091">
              <w:rPr>
                <w:color w:val="002060"/>
              </w:rPr>
              <w:t>MAGGIORI LUCA</w:t>
            </w:r>
          </w:p>
        </w:tc>
        <w:tc>
          <w:tcPr>
            <w:tcW w:w="2200" w:type="dxa"/>
            <w:tcMar>
              <w:top w:w="20" w:type="dxa"/>
              <w:left w:w="20" w:type="dxa"/>
              <w:bottom w:w="20" w:type="dxa"/>
              <w:right w:w="20" w:type="dxa"/>
            </w:tcMar>
            <w:vAlign w:val="center"/>
            <w:hideMark/>
          </w:tcPr>
          <w:p w14:paraId="370DF36C" w14:textId="77777777" w:rsidR="007C13E1" w:rsidRPr="009D0091" w:rsidRDefault="007C13E1" w:rsidP="005D1589">
            <w:pPr>
              <w:pStyle w:val="movimento2"/>
              <w:rPr>
                <w:color w:val="002060"/>
              </w:rPr>
            </w:pPr>
            <w:r w:rsidRPr="009D0091">
              <w:rPr>
                <w:color w:val="002060"/>
              </w:rPr>
              <w:t xml:space="preserve">(CASTELBELLINO CALCIO A 5) </w:t>
            </w:r>
          </w:p>
        </w:tc>
        <w:tc>
          <w:tcPr>
            <w:tcW w:w="800" w:type="dxa"/>
            <w:tcMar>
              <w:top w:w="20" w:type="dxa"/>
              <w:left w:w="20" w:type="dxa"/>
              <w:bottom w:w="20" w:type="dxa"/>
              <w:right w:w="20" w:type="dxa"/>
            </w:tcMar>
            <w:vAlign w:val="center"/>
            <w:hideMark/>
          </w:tcPr>
          <w:p w14:paraId="2D4058FE"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18A2CB30"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3859ABC8" w14:textId="77777777" w:rsidR="007C13E1" w:rsidRPr="009D0091" w:rsidRDefault="007C13E1" w:rsidP="005D1589">
            <w:pPr>
              <w:pStyle w:val="movimento2"/>
              <w:rPr>
                <w:color w:val="002060"/>
              </w:rPr>
            </w:pPr>
            <w:r w:rsidRPr="009D0091">
              <w:rPr>
                <w:color w:val="002060"/>
              </w:rPr>
              <w:t> </w:t>
            </w:r>
          </w:p>
        </w:tc>
      </w:tr>
    </w:tbl>
    <w:p w14:paraId="5AB1701E" w14:textId="77777777" w:rsidR="007C13E1" w:rsidRPr="009D0091" w:rsidRDefault="007C13E1" w:rsidP="007C13E1">
      <w:pPr>
        <w:pStyle w:val="titolo30"/>
        <w:rPr>
          <w:rFonts w:eastAsiaTheme="minorEastAsia"/>
          <w:color w:val="002060"/>
        </w:rPr>
      </w:pPr>
      <w:r w:rsidRPr="009D0091">
        <w:rPr>
          <w:color w:val="002060"/>
        </w:rPr>
        <w:t xml:space="preserve">CALCIATORI ESPULSI </w:t>
      </w:r>
    </w:p>
    <w:p w14:paraId="64272476" w14:textId="77777777" w:rsidR="007C13E1" w:rsidRPr="009D0091" w:rsidRDefault="007C13E1" w:rsidP="007C13E1">
      <w:pPr>
        <w:pStyle w:val="titolo20"/>
        <w:rPr>
          <w:color w:val="002060"/>
        </w:rPr>
      </w:pPr>
      <w:r w:rsidRPr="009D009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34EB2BDA" w14:textId="77777777" w:rsidTr="005D1589">
        <w:tc>
          <w:tcPr>
            <w:tcW w:w="2200" w:type="dxa"/>
            <w:tcMar>
              <w:top w:w="20" w:type="dxa"/>
              <w:left w:w="20" w:type="dxa"/>
              <w:bottom w:w="20" w:type="dxa"/>
              <w:right w:w="20" w:type="dxa"/>
            </w:tcMar>
            <w:vAlign w:val="center"/>
            <w:hideMark/>
          </w:tcPr>
          <w:p w14:paraId="4CAE9C7B" w14:textId="77777777" w:rsidR="007C13E1" w:rsidRPr="009D0091" w:rsidRDefault="007C13E1" w:rsidP="005D1589">
            <w:pPr>
              <w:pStyle w:val="movimento"/>
              <w:rPr>
                <w:color w:val="002060"/>
              </w:rPr>
            </w:pPr>
            <w:r w:rsidRPr="009D0091">
              <w:rPr>
                <w:color w:val="002060"/>
              </w:rPr>
              <w:t>PICCIOLI GIOELE</w:t>
            </w:r>
          </w:p>
        </w:tc>
        <w:tc>
          <w:tcPr>
            <w:tcW w:w="2200" w:type="dxa"/>
            <w:tcMar>
              <w:top w:w="20" w:type="dxa"/>
              <w:left w:w="20" w:type="dxa"/>
              <w:bottom w:w="20" w:type="dxa"/>
              <w:right w:w="20" w:type="dxa"/>
            </w:tcMar>
            <w:vAlign w:val="center"/>
            <w:hideMark/>
          </w:tcPr>
          <w:p w14:paraId="61B5FDD0" w14:textId="77777777" w:rsidR="007C13E1" w:rsidRPr="009D0091" w:rsidRDefault="007C13E1" w:rsidP="005D1589">
            <w:pPr>
              <w:pStyle w:val="movimento2"/>
              <w:rPr>
                <w:color w:val="002060"/>
              </w:rPr>
            </w:pPr>
            <w:r w:rsidRPr="009D0091">
              <w:rPr>
                <w:color w:val="002060"/>
              </w:rPr>
              <w:t xml:space="preserve">(ACSS MONDOLFO C5) </w:t>
            </w:r>
          </w:p>
        </w:tc>
        <w:tc>
          <w:tcPr>
            <w:tcW w:w="800" w:type="dxa"/>
            <w:tcMar>
              <w:top w:w="20" w:type="dxa"/>
              <w:left w:w="20" w:type="dxa"/>
              <w:bottom w:w="20" w:type="dxa"/>
              <w:right w:w="20" w:type="dxa"/>
            </w:tcMar>
            <w:vAlign w:val="center"/>
            <w:hideMark/>
          </w:tcPr>
          <w:p w14:paraId="1DD6FA51"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5B4DC287" w14:textId="77777777" w:rsidR="007C13E1" w:rsidRPr="009D0091" w:rsidRDefault="007C13E1" w:rsidP="005D1589">
            <w:pPr>
              <w:pStyle w:val="movimento"/>
              <w:rPr>
                <w:color w:val="002060"/>
              </w:rPr>
            </w:pPr>
            <w:r w:rsidRPr="009D0091">
              <w:rPr>
                <w:color w:val="002060"/>
              </w:rPr>
              <w:t>BOUTIMAH ISMAIL</w:t>
            </w:r>
          </w:p>
        </w:tc>
        <w:tc>
          <w:tcPr>
            <w:tcW w:w="2200" w:type="dxa"/>
            <w:tcMar>
              <w:top w:w="20" w:type="dxa"/>
              <w:left w:w="20" w:type="dxa"/>
              <w:bottom w:w="20" w:type="dxa"/>
              <w:right w:w="20" w:type="dxa"/>
            </w:tcMar>
            <w:vAlign w:val="center"/>
            <w:hideMark/>
          </w:tcPr>
          <w:p w14:paraId="512C8B5C" w14:textId="77777777" w:rsidR="007C13E1" w:rsidRPr="009D0091" w:rsidRDefault="007C13E1" w:rsidP="005D1589">
            <w:pPr>
              <w:pStyle w:val="movimento2"/>
              <w:rPr>
                <w:color w:val="002060"/>
              </w:rPr>
            </w:pPr>
            <w:r w:rsidRPr="009D0091">
              <w:rPr>
                <w:color w:val="002060"/>
              </w:rPr>
              <w:t xml:space="preserve">(FUTSAL MONTURANO) </w:t>
            </w:r>
          </w:p>
        </w:tc>
      </w:tr>
      <w:tr w:rsidR="007C13E1" w:rsidRPr="009D0091" w14:paraId="1DCEE4B6" w14:textId="77777777" w:rsidTr="005D1589">
        <w:tc>
          <w:tcPr>
            <w:tcW w:w="2200" w:type="dxa"/>
            <w:tcMar>
              <w:top w:w="20" w:type="dxa"/>
              <w:left w:w="20" w:type="dxa"/>
              <w:bottom w:w="20" w:type="dxa"/>
              <w:right w:w="20" w:type="dxa"/>
            </w:tcMar>
            <w:vAlign w:val="center"/>
            <w:hideMark/>
          </w:tcPr>
          <w:p w14:paraId="3CFE2575" w14:textId="77777777" w:rsidR="007C13E1" w:rsidRPr="009D0091" w:rsidRDefault="007C13E1" w:rsidP="005D1589">
            <w:pPr>
              <w:pStyle w:val="movimento"/>
              <w:rPr>
                <w:color w:val="002060"/>
              </w:rPr>
            </w:pPr>
            <w:r w:rsidRPr="009D0091">
              <w:rPr>
                <w:color w:val="002060"/>
              </w:rPr>
              <w:t>FARABINI MATTIA</w:t>
            </w:r>
          </w:p>
        </w:tc>
        <w:tc>
          <w:tcPr>
            <w:tcW w:w="2200" w:type="dxa"/>
            <w:tcMar>
              <w:top w:w="20" w:type="dxa"/>
              <w:left w:w="20" w:type="dxa"/>
              <w:bottom w:w="20" w:type="dxa"/>
              <w:right w:w="20" w:type="dxa"/>
            </w:tcMar>
            <w:vAlign w:val="center"/>
            <w:hideMark/>
          </w:tcPr>
          <w:p w14:paraId="7CEFDC7B" w14:textId="77777777" w:rsidR="007C13E1" w:rsidRPr="009D0091" w:rsidRDefault="007C13E1" w:rsidP="005D1589">
            <w:pPr>
              <w:pStyle w:val="movimento2"/>
              <w:rPr>
                <w:color w:val="002060"/>
              </w:rPr>
            </w:pPr>
            <w:r w:rsidRPr="009D0091">
              <w:rPr>
                <w:color w:val="002060"/>
              </w:rPr>
              <w:t xml:space="preserve">(LUCREZIA CALCIO A 5) </w:t>
            </w:r>
          </w:p>
        </w:tc>
        <w:tc>
          <w:tcPr>
            <w:tcW w:w="800" w:type="dxa"/>
            <w:tcMar>
              <w:top w:w="20" w:type="dxa"/>
              <w:left w:w="20" w:type="dxa"/>
              <w:bottom w:w="20" w:type="dxa"/>
              <w:right w:w="20" w:type="dxa"/>
            </w:tcMar>
            <w:vAlign w:val="center"/>
            <w:hideMark/>
          </w:tcPr>
          <w:p w14:paraId="18EA58DE"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715FEBA0" w14:textId="77777777" w:rsidR="007C13E1" w:rsidRPr="009D0091" w:rsidRDefault="007C13E1" w:rsidP="005D1589">
            <w:pPr>
              <w:pStyle w:val="movimento"/>
              <w:rPr>
                <w:color w:val="002060"/>
              </w:rPr>
            </w:pPr>
            <w:r w:rsidRPr="009D0091">
              <w:rPr>
                <w:color w:val="002060"/>
              </w:rPr>
              <w:t>CASSARO GIACOMO</w:t>
            </w:r>
          </w:p>
        </w:tc>
        <w:tc>
          <w:tcPr>
            <w:tcW w:w="2200" w:type="dxa"/>
            <w:tcMar>
              <w:top w:w="20" w:type="dxa"/>
              <w:left w:w="20" w:type="dxa"/>
              <w:bottom w:w="20" w:type="dxa"/>
              <w:right w:w="20" w:type="dxa"/>
            </w:tcMar>
            <w:vAlign w:val="center"/>
            <w:hideMark/>
          </w:tcPr>
          <w:p w14:paraId="07DF550F" w14:textId="77777777" w:rsidR="007C13E1" w:rsidRPr="009D0091" w:rsidRDefault="007C13E1" w:rsidP="005D1589">
            <w:pPr>
              <w:pStyle w:val="movimento2"/>
              <w:rPr>
                <w:color w:val="002060"/>
              </w:rPr>
            </w:pPr>
            <w:r w:rsidRPr="009D0091">
              <w:rPr>
                <w:color w:val="002060"/>
              </w:rPr>
              <w:t xml:space="preserve">(MONTELUPONE CALCIO A 5) </w:t>
            </w:r>
          </w:p>
        </w:tc>
      </w:tr>
    </w:tbl>
    <w:p w14:paraId="2528DFCD" w14:textId="77777777" w:rsidR="007C13E1" w:rsidRPr="009D0091" w:rsidRDefault="007C13E1" w:rsidP="007C13E1">
      <w:pPr>
        <w:pStyle w:val="titolo30"/>
        <w:rPr>
          <w:rFonts w:eastAsiaTheme="minorEastAsia"/>
          <w:color w:val="002060"/>
        </w:rPr>
      </w:pPr>
      <w:r w:rsidRPr="009D0091">
        <w:rPr>
          <w:color w:val="002060"/>
        </w:rPr>
        <w:t xml:space="preserve">CALCIATORI NON ESPULSI </w:t>
      </w:r>
    </w:p>
    <w:p w14:paraId="2C1E9277" w14:textId="77777777" w:rsidR="007C13E1" w:rsidRPr="009D0091" w:rsidRDefault="007C13E1" w:rsidP="007C13E1">
      <w:pPr>
        <w:pStyle w:val="titolo20"/>
        <w:rPr>
          <w:color w:val="002060"/>
        </w:rPr>
      </w:pPr>
      <w:r w:rsidRPr="009D009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619EF70F" w14:textId="77777777" w:rsidTr="005D1589">
        <w:tc>
          <w:tcPr>
            <w:tcW w:w="2200" w:type="dxa"/>
            <w:tcMar>
              <w:top w:w="20" w:type="dxa"/>
              <w:left w:w="20" w:type="dxa"/>
              <w:bottom w:w="20" w:type="dxa"/>
              <w:right w:w="20" w:type="dxa"/>
            </w:tcMar>
            <w:vAlign w:val="center"/>
            <w:hideMark/>
          </w:tcPr>
          <w:p w14:paraId="2BE5B4A6" w14:textId="77777777" w:rsidR="007C13E1" w:rsidRPr="009D0091" w:rsidRDefault="007C13E1" w:rsidP="005D1589">
            <w:pPr>
              <w:pStyle w:val="movimento"/>
              <w:rPr>
                <w:color w:val="002060"/>
              </w:rPr>
            </w:pPr>
            <w:r w:rsidRPr="009D0091">
              <w:rPr>
                <w:color w:val="002060"/>
              </w:rPr>
              <w:t>QUERCETTI DANIEL</w:t>
            </w:r>
          </w:p>
        </w:tc>
        <w:tc>
          <w:tcPr>
            <w:tcW w:w="2200" w:type="dxa"/>
            <w:tcMar>
              <w:top w:w="20" w:type="dxa"/>
              <w:left w:w="20" w:type="dxa"/>
              <w:bottom w:w="20" w:type="dxa"/>
              <w:right w:w="20" w:type="dxa"/>
            </w:tcMar>
            <w:vAlign w:val="center"/>
            <w:hideMark/>
          </w:tcPr>
          <w:p w14:paraId="265020D8" w14:textId="77777777" w:rsidR="007C13E1" w:rsidRPr="009D0091" w:rsidRDefault="007C13E1" w:rsidP="005D1589">
            <w:pPr>
              <w:pStyle w:val="movimento2"/>
              <w:rPr>
                <w:color w:val="002060"/>
              </w:rPr>
            </w:pPr>
            <w:r w:rsidRPr="009D0091">
              <w:rPr>
                <w:color w:val="002060"/>
              </w:rPr>
              <w:t xml:space="preserve">(CHIARAVALLE FUTSAL) </w:t>
            </w:r>
          </w:p>
        </w:tc>
        <w:tc>
          <w:tcPr>
            <w:tcW w:w="800" w:type="dxa"/>
            <w:tcMar>
              <w:top w:w="20" w:type="dxa"/>
              <w:left w:w="20" w:type="dxa"/>
              <w:bottom w:w="20" w:type="dxa"/>
              <w:right w:w="20" w:type="dxa"/>
            </w:tcMar>
            <w:vAlign w:val="center"/>
            <w:hideMark/>
          </w:tcPr>
          <w:p w14:paraId="6B08BE75"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497F6CFD"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388501B3" w14:textId="77777777" w:rsidR="007C13E1" w:rsidRPr="009D0091" w:rsidRDefault="007C13E1" w:rsidP="005D1589">
            <w:pPr>
              <w:pStyle w:val="movimento2"/>
              <w:rPr>
                <w:color w:val="002060"/>
              </w:rPr>
            </w:pPr>
            <w:r w:rsidRPr="009D0091">
              <w:rPr>
                <w:color w:val="002060"/>
              </w:rPr>
              <w:t> </w:t>
            </w:r>
          </w:p>
        </w:tc>
      </w:tr>
    </w:tbl>
    <w:p w14:paraId="2A78DBC8" w14:textId="77777777" w:rsidR="007C13E1" w:rsidRPr="009D0091" w:rsidRDefault="007C13E1" w:rsidP="007C13E1">
      <w:pPr>
        <w:pStyle w:val="titolo20"/>
        <w:rPr>
          <w:rFonts w:eastAsiaTheme="minorEastAsia"/>
          <w:color w:val="002060"/>
        </w:rPr>
      </w:pPr>
      <w:r w:rsidRPr="009D009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57F5431F" w14:textId="77777777" w:rsidTr="005D1589">
        <w:tc>
          <w:tcPr>
            <w:tcW w:w="2200" w:type="dxa"/>
            <w:tcMar>
              <w:top w:w="20" w:type="dxa"/>
              <w:left w:w="20" w:type="dxa"/>
              <w:bottom w:w="20" w:type="dxa"/>
              <w:right w:w="20" w:type="dxa"/>
            </w:tcMar>
            <w:vAlign w:val="center"/>
            <w:hideMark/>
          </w:tcPr>
          <w:p w14:paraId="79945F9E" w14:textId="77777777" w:rsidR="007C13E1" w:rsidRPr="009D0091" w:rsidRDefault="007C13E1" w:rsidP="005D1589">
            <w:pPr>
              <w:pStyle w:val="movimento"/>
              <w:rPr>
                <w:color w:val="002060"/>
              </w:rPr>
            </w:pPr>
            <w:r w:rsidRPr="009D0091">
              <w:rPr>
                <w:color w:val="002060"/>
              </w:rPr>
              <w:t>PERSICHINI DANIELE</w:t>
            </w:r>
          </w:p>
        </w:tc>
        <w:tc>
          <w:tcPr>
            <w:tcW w:w="2200" w:type="dxa"/>
            <w:tcMar>
              <w:top w:w="20" w:type="dxa"/>
              <w:left w:w="20" w:type="dxa"/>
              <w:bottom w:w="20" w:type="dxa"/>
              <w:right w:w="20" w:type="dxa"/>
            </w:tcMar>
            <w:vAlign w:val="center"/>
            <w:hideMark/>
          </w:tcPr>
          <w:p w14:paraId="4C253A0B" w14:textId="77777777" w:rsidR="007C13E1" w:rsidRPr="009D0091" w:rsidRDefault="007C13E1" w:rsidP="005D1589">
            <w:pPr>
              <w:pStyle w:val="movimento2"/>
              <w:rPr>
                <w:color w:val="002060"/>
              </w:rPr>
            </w:pPr>
            <w:r w:rsidRPr="009D0091">
              <w:rPr>
                <w:color w:val="002060"/>
              </w:rPr>
              <w:t xml:space="preserve">(BAYER CAPPUCCINI) </w:t>
            </w:r>
          </w:p>
        </w:tc>
        <w:tc>
          <w:tcPr>
            <w:tcW w:w="800" w:type="dxa"/>
            <w:tcMar>
              <w:top w:w="20" w:type="dxa"/>
              <w:left w:w="20" w:type="dxa"/>
              <w:bottom w:w="20" w:type="dxa"/>
              <w:right w:w="20" w:type="dxa"/>
            </w:tcMar>
            <w:vAlign w:val="center"/>
            <w:hideMark/>
          </w:tcPr>
          <w:p w14:paraId="4B308566"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1F7A65E2" w14:textId="77777777" w:rsidR="007C13E1" w:rsidRPr="009D0091" w:rsidRDefault="007C13E1" w:rsidP="005D1589">
            <w:pPr>
              <w:pStyle w:val="movimento"/>
              <w:rPr>
                <w:color w:val="002060"/>
              </w:rPr>
            </w:pPr>
            <w:r w:rsidRPr="009D0091">
              <w:rPr>
                <w:color w:val="002060"/>
              </w:rPr>
              <w:t>BARTOLUCCI DIEGO</w:t>
            </w:r>
          </w:p>
        </w:tc>
        <w:tc>
          <w:tcPr>
            <w:tcW w:w="2200" w:type="dxa"/>
            <w:tcMar>
              <w:top w:w="20" w:type="dxa"/>
              <w:left w:w="20" w:type="dxa"/>
              <w:bottom w:w="20" w:type="dxa"/>
              <w:right w:w="20" w:type="dxa"/>
            </w:tcMar>
            <w:vAlign w:val="center"/>
            <w:hideMark/>
          </w:tcPr>
          <w:p w14:paraId="35A3620C" w14:textId="77777777" w:rsidR="007C13E1" w:rsidRPr="009D0091" w:rsidRDefault="007C13E1" w:rsidP="005D1589">
            <w:pPr>
              <w:pStyle w:val="movimento2"/>
              <w:rPr>
                <w:color w:val="002060"/>
              </w:rPr>
            </w:pPr>
            <w:r w:rsidRPr="009D0091">
              <w:rPr>
                <w:color w:val="002060"/>
              </w:rPr>
              <w:t xml:space="preserve">(CASTELBELLINO CALCIO A 5) </w:t>
            </w:r>
          </w:p>
        </w:tc>
      </w:tr>
      <w:tr w:rsidR="007C13E1" w:rsidRPr="009D0091" w14:paraId="459DC2FE" w14:textId="77777777" w:rsidTr="005D1589">
        <w:tc>
          <w:tcPr>
            <w:tcW w:w="2200" w:type="dxa"/>
            <w:tcMar>
              <w:top w:w="20" w:type="dxa"/>
              <w:left w:w="20" w:type="dxa"/>
              <w:bottom w:w="20" w:type="dxa"/>
              <w:right w:w="20" w:type="dxa"/>
            </w:tcMar>
            <w:vAlign w:val="center"/>
            <w:hideMark/>
          </w:tcPr>
          <w:p w14:paraId="771CD127" w14:textId="77777777" w:rsidR="007C13E1" w:rsidRPr="009D0091" w:rsidRDefault="007C13E1" w:rsidP="005D1589">
            <w:pPr>
              <w:pStyle w:val="movimento"/>
              <w:rPr>
                <w:color w:val="002060"/>
              </w:rPr>
            </w:pPr>
            <w:r w:rsidRPr="009D0091">
              <w:rPr>
                <w:color w:val="002060"/>
              </w:rPr>
              <w:t>TULLI DAVID</w:t>
            </w:r>
          </w:p>
        </w:tc>
        <w:tc>
          <w:tcPr>
            <w:tcW w:w="2200" w:type="dxa"/>
            <w:tcMar>
              <w:top w:w="20" w:type="dxa"/>
              <w:left w:w="20" w:type="dxa"/>
              <w:bottom w:w="20" w:type="dxa"/>
              <w:right w:w="20" w:type="dxa"/>
            </w:tcMar>
            <w:vAlign w:val="center"/>
            <w:hideMark/>
          </w:tcPr>
          <w:p w14:paraId="2790BDA8" w14:textId="77777777" w:rsidR="007C13E1" w:rsidRPr="009D0091" w:rsidRDefault="007C13E1" w:rsidP="005D1589">
            <w:pPr>
              <w:pStyle w:val="movimento2"/>
              <w:rPr>
                <w:color w:val="002060"/>
              </w:rPr>
            </w:pPr>
            <w:r w:rsidRPr="009D0091">
              <w:rPr>
                <w:color w:val="002060"/>
              </w:rPr>
              <w:t xml:space="preserve">(FUTSAL CAMPIGLIONE) </w:t>
            </w:r>
          </w:p>
        </w:tc>
        <w:tc>
          <w:tcPr>
            <w:tcW w:w="800" w:type="dxa"/>
            <w:tcMar>
              <w:top w:w="20" w:type="dxa"/>
              <w:left w:w="20" w:type="dxa"/>
              <w:bottom w:w="20" w:type="dxa"/>
              <w:right w:w="20" w:type="dxa"/>
            </w:tcMar>
            <w:vAlign w:val="center"/>
            <w:hideMark/>
          </w:tcPr>
          <w:p w14:paraId="76C88C80"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6C30CBB" w14:textId="77777777" w:rsidR="007C13E1" w:rsidRPr="009D0091" w:rsidRDefault="007C13E1" w:rsidP="005D1589">
            <w:pPr>
              <w:pStyle w:val="movimento"/>
              <w:rPr>
                <w:color w:val="002060"/>
              </w:rPr>
            </w:pPr>
            <w:r w:rsidRPr="009D0091">
              <w:rPr>
                <w:color w:val="002060"/>
              </w:rPr>
              <w:t>CATINI LEONARDO</w:t>
            </w:r>
          </w:p>
        </w:tc>
        <w:tc>
          <w:tcPr>
            <w:tcW w:w="2200" w:type="dxa"/>
            <w:tcMar>
              <w:top w:w="20" w:type="dxa"/>
              <w:left w:w="20" w:type="dxa"/>
              <w:bottom w:w="20" w:type="dxa"/>
              <w:right w:w="20" w:type="dxa"/>
            </w:tcMar>
            <w:vAlign w:val="center"/>
            <w:hideMark/>
          </w:tcPr>
          <w:p w14:paraId="03CC09B9" w14:textId="77777777" w:rsidR="007C13E1" w:rsidRPr="009D0091" w:rsidRDefault="007C13E1" w:rsidP="005D1589">
            <w:pPr>
              <w:pStyle w:val="movimento2"/>
              <w:rPr>
                <w:color w:val="002060"/>
              </w:rPr>
            </w:pPr>
            <w:r w:rsidRPr="009D0091">
              <w:rPr>
                <w:color w:val="002060"/>
              </w:rPr>
              <w:t xml:space="preserve">(FUTSAL MONTURANO) </w:t>
            </w:r>
          </w:p>
        </w:tc>
      </w:tr>
      <w:tr w:rsidR="007C13E1" w:rsidRPr="009D0091" w14:paraId="6C3BF603" w14:textId="77777777" w:rsidTr="005D1589">
        <w:tc>
          <w:tcPr>
            <w:tcW w:w="2200" w:type="dxa"/>
            <w:tcMar>
              <w:top w:w="20" w:type="dxa"/>
              <w:left w:w="20" w:type="dxa"/>
              <w:bottom w:w="20" w:type="dxa"/>
              <w:right w:w="20" w:type="dxa"/>
            </w:tcMar>
            <w:vAlign w:val="center"/>
            <w:hideMark/>
          </w:tcPr>
          <w:p w14:paraId="504E5A5F" w14:textId="77777777" w:rsidR="007C13E1" w:rsidRPr="009D0091" w:rsidRDefault="007C13E1" w:rsidP="005D1589">
            <w:pPr>
              <w:pStyle w:val="movimento"/>
              <w:rPr>
                <w:color w:val="002060"/>
              </w:rPr>
            </w:pPr>
            <w:r w:rsidRPr="009D0091">
              <w:rPr>
                <w:color w:val="002060"/>
              </w:rPr>
              <w:t>PALMIERI EDOARDO</w:t>
            </w:r>
          </w:p>
        </w:tc>
        <w:tc>
          <w:tcPr>
            <w:tcW w:w="2200" w:type="dxa"/>
            <w:tcMar>
              <w:top w:w="20" w:type="dxa"/>
              <w:left w:w="20" w:type="dxa"/>
              <w:bottom w:w="20" w:type="dxa"/>
              <w:right w:w="20" w:type="dxa"/>
            </w:tcMar>
            <w:vAlign w:val="center"/>
            <w:hideMark/>
          </w:tcPr>
          <w:p w14:paraId="68EDCF04" w14:textId="77777777" w:rsidR="007C13E1" w:rsidRPr="009D0091" w:rsidRDefault="007C13E1" w:rsidP="005D1589">
            <w:pPr>
              <w:pStyle w:val="movimento2"/>
              <w:rPr>
                <w:color w:val="002060"/>
              </w:rPr>
            </w:pPr>
            <w:r w:rsidRPr="009D0091">
              <w:rPr>
                <w:color w:val="002060"/>
              </w:rPr>
              <w:t xml:space="preserve">(MONTELUPONE CALCIO A 5) </w:t>
            </w:r>
          </w:p>
        </w:tc>
        <w:tc>
          <w:tcPr>
            <w:tcW w:w="800" w:type="dxa"/>
            <w:tcMar>
              <w:top w:w="20" w:type="dxa"/>
              <w:left w:w="20" w:type="dxa"/>
              <w:bottom w:w="20" w:type="dxa"/>
              <w:right w:w="20" w:type="dxa"/>
            </w:tcMar>
            <w:vAlign w:val="center"/>
            <w:hideMark/>
          </w:tcPr>
          <w:p w14:paraId="062BCADC"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59121DCE"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270E5768" w14:textId="77777777" w:rsidR="007C13E1" w:rsidRPr="009D0091" w:rsidRDefault="007C13E1" w:rsidP="005D1589">
            <w:pPr>
              <w:pStyle w:val="movimento2"/>
              <w:rPr>
                <w:color w:val="002060"/>
              </w:rPr>
            </w:pPr>
            <w:r w:rsidRPr="009D0091">
              <w:rPr>
                <w:color w:val="002060"/>
              </w:rPr>
              <w:t> </w:t>
            </w:r>
          </w:p>
        </w:tc>
      </w:tr>
    </w:tbl>
    <w:p w14:paraId="5359CAFF" w14:textId="77777777" w:rsidR="007C13E1" w:rsidRPr="009D0091" w:rsidRDefault="007C13E1" w:rsidP="007C13E1">
      <w:pPr>
        <w:pStyle w:val="titolo20"/>
        <w:rPr>
          <w:rFonts w:eastAsiaTheme="minorEastAsia"/>
          <w:color w:val="002060"/>
        </w:rPr>
      </w:pPr>
      <w:r w:rsidRPr="009D009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2F33AA1E" w14:textId="77777777" w:rsidTr="005D1589">
        <w:tc>
          <w:tcPr>
            <w:tcW w:w="2200" w:type="dxa"/>
            <w:tcMar>
              <w:top w:w="20" w:type="dxa"/>
              <w:left w:w="20" w:type="dxa"/>
              <w:bottom w:w="20" w:type="dxa"/>
              <w:right w:w="20" w:type="dxa"/>
            </w:tcMar>
            <w:vAlign w:val="center"/>
            <w:hideMark/>
          </w:tcPr>
          <w:p w14:paraId="36CD86DB" w14:textId="77777777" w:rsidR="007C13E1" w:rsidRPr="009D0091" w:rsidRDefault="007C13E1" w:rsidP="005D1589">
            <w:pPr>
              <w:pStyle w:val="movimento"/>
              <w:rPr>
                <w:color w:val="002060"/>
              </w:rPr>
            </w:pPr>
            <w:r w:rsidRPr="009D0091">
              <w:rPr>
                <w:color w:val="002060"/>
              </w:rPr>
              <w:t>BONFIGLI PAOLO</w:t>
            </w:r>
          </w:p>
        </w:tc>
        <w:tc>
          <w:tcPr>
            <w:tcW w:w="2200" w:type="dxa"/>
            <w:tcMar>
              <w:top w:w="20" w:type="dxa"/>
              <w:left w:w="20" w:type="dxa"/>
              <w:bottom w:w="20" w:type="dxa"/>
              <w:right w:w="20" w:type="dxa"/>
            </w:tcMar>
            <w:vAlign w:val="center"/>
            <w:hideMark/>
          </w:tcPr>
          <w:p w14:paraId="05BB60D2" w14:textId="77777777" w:rsidR="007C13E1" w:rsidRPr="009D0091" w:rsidRDefault="007C13E1" w:rsidP="005D1589">
            <w:pPr>
              <w:pStyle w:val="movimento2"/>
              <w:rPr>
                <w:color w:val="002060"/>
              </w:rPr>
            </w:pPr>
            <w:r w:rsidRPr="009D0091">
              <w:rPr>
                <w:color w:val="002060"/>
              </w:rPr>
              <w:t xml:space="preserve">(BAYER CAPPUCCINI) </w:t>
            </w:r>
          </w:p>
        </w:tc>
        <w:tc>
          <w:tcPr>
            <w:tcW w:w="800" w:type="dxa"/>
            <w:tcMar>
              <w:top w:w="20" w:type="dxa"/>
              <w:left w:w="20" w:type="dxa"/>
              <w:bottom w:w="20" w:type="dxa"/>
              <w:right w:w="20" w:type="dxa"/>
            </w:tcMar>
            <w:vAlign w:val="center"/>
            <w:hideMark/>
          </w:tcPr>
          <w:p w14:paraId="007E02ED"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7D42FF22" w14:textId="77777777" w:rsidR="007C13E1" w:rsidRPr="009D0091" w:rsidRDefault="007C13E1" w:rsidP="005D1589">
            <w:pPr>
              <w:pStyle w:val="movimento"/>
              <w:rPr>
                <w:color w:val="002060"/>
              </w:rPr>
            </w:pPr>
            <w:r w:rsidRPr="009D0091">
              <w:rPr>
                <w:color w:val="002060"/>
              </w:rPr>
              <w:t>TRINEI JACOPO</w:t>
            </w:r>
          </w:p>
        </w:tc>
        <w:tc>
          <w:tcPr>
            <w:tcW w:w="2200" w:type="dxa"/>
            <w:tcMar>
              <w:top w:w="20" w:type="dxa"/>
              <w:left w:w="20" w:type="dxa"/>
              <w:bottom w:w="20" w:type="dxa"/>
              <w:right w:w="20" w:type="dxa"/>
            </w:tcMar>
            <w:vAlign w:val="center"/>
            <w:hideMark/>
          </w:tcPr>
          <w:p w14:paraId="0E42AEAC" w14:textId="77777777" w:rsidR="007C13E1" w:rsidRPr="009D0091" w:rsidRDefault="007C13E1" w:rsidP="005D1589">
            <w:pPr>
              <w:pStyle w:val="movimento2"/>
              <w:rPr>
                <w:color w:val="002060"/>
              </w:rPr>
            </w:pPr>
            <w:r w:rsidRPr="009D0091">
              <w:rPr>
                <w:color w:val="002060"/>
              </w:rPr>
              <w:t xml:space="preserve">(CERRETO D ESI C5 A.S.D.) </w:t>
            </w:r>
          </w:p>
        </w:tc>
      </w:tr>
      <w:tr w:rsidR="007C13E1" w:rsidRPr="009D0091" w14:paraId="3C9EDB80" w14:textId="77777777" w:rsidTr="005D1589">
        <w:tc>
          <w:tcPr>
            <w:tcW w:w="2200" w:type="dxa"/>
            <w:tcMar>
              <w:top w:w="20" w:type="dxa"/>
              <w:left w:w="20" w:type="dxa"/>
              <w:bottom w:w="20" w:type="dxa"/>
              <w:right w:w="20" w:type="dxa"/>
            </w:tcMar>
            <w:vAlign w:val="center"/>
            <w:hideMark/>
          </w:tcPr>
          <w:p w14:paraId="6C120C20" w14:textId="77777777" w:rsidR="007C13E1" w:rsidRPr="009D0091" w:rsidRDefault="007C13E1" w:rsidP="005D1589">
            <w:pPr>
              <w:pStyle w:val="movimento"/>
              <w:rPr>
                <w:color w:val="002060"/>
              </w:rPr>
            </w:pPr>
            <w:r w:rsidRPr="009D0091">
              <w:rPr>
                <w:color w:val="002060"/>
              </w:rPr>
              <w:t>DI GIOACCHINO GIACOMO</w:t>
            </w:r>
          </w:p>
        </w:tc>
        <w:tc>
          <w:tcPr>
            <w:tcW w:w="2200" w:type="dxa"/>
            <w:tcMar>
              <w:top w:w="20" w:type="dxa"/>
              <w:left w:w="20" w:type="dxa"/>
              <w:bottom w:w="20" w:type="dxa"/>
              <w:right w:w="20" w:type="dxa"/>
            </w:tcMar>
            <w:vAlign w:val="center"/>
            <w:hideMark/>
          </w:tcPr>
          <w:p w14:paraId="0B680F8E" w14:textId="77777777" w:rsidR="007C13E1" w:rsidRPr="009D0091" w:rsidRDefault="007C13E1" w:rsidP="005D1589">
            <w:pPr>
              <w:pStyle w:val="movimento2"/>
              <w:rPr>
                <w:color w:val="002060"/>
              </w:rPr>
            </w:pPr>
            <w:r w:rsidRPr="009D0091">
              <w:rPr>
                <w:color w:val="002060"/>
              </w:rPr>
              <w:t xml:space="preserve">(FUTSAL MONTURANO) </w:t>
            </w:r>
          </w:p>
        </w:tc>
        <w:tc>
          <w:tcPr>
            <w:tcW w:w="800" w:type="dxa"/>
            <w:tcMar>
              <w:top w:w="20" w:type="dxa"/>
              <w:left w:w="20" w:type="dxa"/>
              <w:bottom w:w="20" w:type="dxa"/>
              <w:right w:w="20" w:type="dxa"/>
            </w:tcMar>
            <w:vAlign w:val="center"/>
            <w:hideMark/>
          </w:tcPr>
          <w:p w14:paraId="32296BAA"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7A14319F" w14:textId="77777777" w:rsidR="007C13E1" w:rsidRPr="009D0091" w:rsidRDefault="007C13E1" w:rsidP="005D1589">
            <w:pPr>
              <w:pStyle w:val="movimento"/>
              <w:rPr>
                <w:color w:val="002060"/>
              </w:rPr>
            </w:pPr>
            <w:r w:rsidRPr="009D0091">
              <w:rPr>
                <w:color w:val="002060"/>
              </w:rPr>
              <w:t>ALLEGREZZA NICOLO</w:t>
            </w:r>
          </w:p>
        </w:tc>
        <w:tc>
          <w:tcPr>
            <w:tcW w:w="2200" w:type="dxa"/>
            <w:tcMar>
              <w:top w:w="20" w:type="dxa"/>
              <w:left w:w="20" w:type="dxa"/>
              <w:bottom w:w="20" w:type="dxa"/>
              <w:right w:w="20" w:type="dxa"/>
            </w:tcMar>
            <w:vAlign w:val="center"/>
            <w:hideMark/>
          </w:tcPr>
          <w:p w14:paraId="73C08AEF" w14:textId="77777777" w:rsidR="007C13E1" w:rsidRPr="009D0091" w:rsidRDefault="007C13E1" w:rsidP="005D1589">
            <w:pPr>
              <w:pStyle w:val="movimento2"/>
              <w:rPr>
                <w:color w:val="002060"/>
              </w:rPr>
            </w:pPr>
            <w:r w:rsidRPr="009D0091">
              <w:rPr>
                <w:color w:val="002060"/>
              </w:rPr>
              <w:t xml:space="preserve">(LUCREZIA CALCIO A 5) </w:t>
            </w:r>
          </w:p>
        </w:tc>
      </w:tr>
      <w:tr w:rsidR="007C13E1" w:rsidRPr="009D0091" w14:paraId="52AA703A" w14:textId="77777777" w:rsidTr="005D1589">
        <w:tc>
          <w:tcPr>
            <w:tcW w:w="2200" w:type="dxa"/>
            <w:tcMar>
              <w:top w:w="20" w:type="dxa"/>
              <w:left w:w="20" w:type="dxa"/>
              <w:bottom w:w="20" w:type="dxa"/>
              <w:right w:w="20" w:type="dxa"/>
            </w:tcMar>
            <w:vAlign w:val="center"/>
            <w:hideMark/>
          </w:tcPr>
          <w:p w14:paraId="35578DE6" w14:textId="77777777" w:rsidR="007C13E1" w:rsidRPr="009D0091" w:rsidRDefault="007C13E1" w:rsidP="005D1589">
            <w:pPr>
              <w:pStyle w:val="movimento"/>
              <w:rPr>
                <w:color w:val="002060"/>
              </w:rPr>
            </w:pPr>
            <w:r w:rsidRPr="009D0091">
              <w:rPr>
                <w:color w:val="002060"/>
              </w:rPr>
              <w:t>GIACOMETTI DIEGO</w:t>
            </w:r>
          </w:p>
        </w:tc>
        <w:tc>
          <w:tcPr>
            <w:tcW w:w="2200" w:type="dxa"/>
            <w:tcMar>
              <w:top w:w="20" w:type="dxa"/>
              <w:left w:w="20" w:type="dxa"/>
              <w:bottom w:w="20" w:type="dxa"/>
              <w:right w:w="20" w:type="dxa"/>
            </w:tcMar>
            <w:vAlign w:val="center"/>
            <w:hideMark/>
          </w:tcPr>
          <w:p w14:paraId="7AEB8692" w14:textId="77777777" w:rsidR="007C13E1" w:rsidRPr="009D0091" w:rsidRDefault="007C13E1" w:rsidP="005D1589">
            <w:pPr>
              <w:pStyle w:val="movimento2"/>
              <w:rPr>
                <w:color w:val="002060"/>
              </w:rPr>
            </w:pPr>
            <w:r w:rsidRPr="009D0091">
              <w:rPr>
                <w:color w:val="002060"/>
              </w:rPr>
              <w:t xml:space="preserve">(REAL FABRIANO) </w:t>
            </w:r>
          </w:p>
        </w:tc>
        <w:tc>
          <w:tcPr>
            <w:tcW w:w="800" w:type="dxa"/>
            <w:tcMar>
              <w:top w:w="20" w:type="dxa"/>
              <w:left w:w="20" w:type="dxa"/>
              <w:bottom w:w="20" w:type="dxa"/>
              <w:right w:w="20" w:type="dxa"/>
            </w:tcMar>
            <w:vAlign w:val="center"/>
            <w:hideMark/>
          </w:tcPr>
          <w:p w14:paraId="38967CF6"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044AED4"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65F3BD1A" w14:textId="77777777" w:rsidR="007C13E1" w:rsidRPr="009D0091" w:rsidRDefault="007C13E1" w:rsidP="005D1589">
            <w:pPr>
              <w:pStyle w:val="movimento2"/>
              <w:rPr>
                <w:color w:val="002060"/>
              </w:rPr>
            </w:pPr>
            <w:r w:rsidRPr="009D0091">
              <w:rPr>
                <w:color w:val="002060"/>
              </w:rPr>
              <w:t> </w:t>
            </w:r>
          </w:p>
        </w:tc>
      </w:tr>
    </w:tbl>
    <w:p w14:paraId="6FA04ADE" w14:textId="77777777" w:rsidR="007C13E1" w:rsidRPr="009D0091" w:rsidRDefault="007C13E1" w:rsidP="007C13E1">
      <w:pPr>
        <w:pStyle w:val="titolo20"/>
        <w:rPr>
          <w:rFonts w:eastAsiaTheme="minorEastAsia"/>
          <w:color w:val="002060"/>
        </w:rPr>
      </w:pPr>
      <w:r w:rsidRPr="009D009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7B99E135" w14:textId="77777777" w:rsidTr="005D1589">
        <w:tc>
          <w:tcPr>
            <w:tcW w:w="2200" w:type="dxa"/>
            <w:tcMar>
              <w:top w:w="20" w:type="dxa"/>
              <w:left w:w="20" w:type="dxa"/>
              <w:bottom w:w="20" w:type="dxa"/>
              <w:right w:w="20" w:type="dxa"/>
            </w:tcMar>
            <w:vAlign w:val="center"/>
            <w:hideMark/>
          </w:tcPr>
          <w:p w14:paraId="736512C4" w14:textId="77777777" w:rsidR="007C13E1" w:rsidRPr="009D0091" w:rsidRDefault="007C13E1" w:rsidP="005D1589">
            <w:pPr>
              <w:pStyle w:val="movimento"/>
              <w:rPr>
                <w:color w:val="002060"/>
              </w:rPr>
            </w:pPr>
            <w:r w:rsidRPr="009D0091">
              <w:rPr>
                <w:color w:val="002060"/>
              </w:rPr>
              <w:t>LOMBARDI MICHELE</w:t>
            </w:r>
          </w:p>
        </w:tc>
        <w:tc>
          <w:tcPr>
            <w:tcW w:w="2200" w:type="dxa"/>
            <w:tcMar>
              <w:top w:w="20" w:type="dxa"/>
              <w:left w:w="20" w:type="dxa"/>
              <w:bottom w:w="20" w:type="dxa"/>
              <w:right w:w="20" w:type="dxa"/>
            </w:tcMar>
            <w:vAlign w:val="center"/>
            <w:hideMark/>
          </w:tcPr>
          <w:p w14:paraId="078DED9B" w14:textId="77777777" w:rsidR="007C13E1" w:rsidRPr="009D0091" w:rsidRDefault="007C13E1" w:rsidP="005D1589">
            <w:pPr>
              <w:pStyle w:val="movimento2"/>
              <w:rPr>
                <w:color w:val="002060"/>
              </w:rPr>
            </w:pPr>
            <w:r w:rsidRPr="009D0091">
              <w:rPr>
                <w:color w:val="002060"/>
              </w:rPr>
              <w:t xml:space="preserve">(PIETRALACROCE 73) </w:t>
            </w:r>
          </w:p>
        </w:tc>
        <w:tc>
          <w:tcPr>
            <w:tcW w:w="800" w:type="dxa"/>
            <w:tcMar>
              <w:top w:w="20" w:type="dxa"/>
              <w:left w:w="20" w:type="dxa"/>
              <w:bottom w:w="20" w:type="dxa"/>
              <w:right w:w="20" w:type="dxa"/>
            </w:tcMar>
            <w:vAlign w:val="center"/>
            <w:hideMark/>
          </w:tcPr>
          <w:p w14:paraId="6AE10549"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5594A147" w14:textId="77777777" w:rsidR="007C13E1" w:rsidRPr="009D0091" w:rsidRDefault="007C13E1" w:rsidP="005D1589">
            <w:pPr>
              <w:pStyle w:val="movimento"/>
              <w:rPr>
                <w:color w:val="002060"/>
              </w:rPr>
            </w:pPr>
            <w:r w:rsidRPr="009D0091">
              <w:rPr>
                <w:color w:val="002060"/>
              </w:rPr>
              <w:t>PEDINELLI ALBERTO</w:t>
            </w:r>
          </w:p>
        </w:tc>
        <w:tc>
          <w:tcPr>
            <w:tcW w:w="2200" w:type="dxa"/>
            <w:tcMar>
              <w:top w:w="20" w:type="dxa"/>
              <w:left w:w="20" w:type="dxa"/>
              <w:bottom w:w="20" w:type="dxa"/>
              <w:right w:w="20" w:type="dxa"/>
            </w:tcMar>
            <w:vAlign w:val="center"/>
            <w:hideMark/>
          </w:tcPr>
          <w:p w14:paraId="41FC0007" w14:textId="77777777" w:rsidR="007C13E1" w:rsidRPr="009D0091" w:rsidRDefault="007C13E1" w:rsidP="005D1589">
            <w:pPr>
              <w:pStyle w:val="movimento2"/>
              <w:rPr>
                <w:color w:val="002060"/>
              </w:rPr>
            </w:pPr>
            <w:r w:rsidRPr="009D0091">
              <w:rPr>
                <w:color w:val="002060"/>
              </w:rPr>
              <w:t xml:space="preserve">(U.S. FORTUNA FANO) </w:t>
            </w:r>
          </w:p>
        </w:tc>
      </w:tr>
    </w:tbl>
    <w:p w14:paraId="5961B832" w14:textId="77777777" w:rsidR="007C13E1" w:rsidRPr="009D0091" w:rsidRDefault="007C13E1" w:rsidP="007C13E1">
      <w:pPr>
        <w:pStyle w:val="titolo20"/>
        <w:rPr>
          <w:rFonts w:eastAsiaTheme="minorEastAsia"/>
          <w:color w:val="002060"/>
        </w:rPr>
      </w:pPr>
      <w:r w:rsidRPr="009D009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6BD4F8A8" w14:textId="77777777" w:rsidTr="005D1589">
        <w:tc>
          <w:tcPr>
            <w:tcW w:w="2200" w:type="dxa"/>
            <w:tcMar>
              <w:top w:w="20" w:type="dxa"/>
              <w:left w:w="20" w:type="dxa"/>
              <w:bottom w:w="20" w:type="dxa"/>
              <w:right w:w="20" w:type="dxa"/>
            </w:tcMar>
            <w:vAlign w:val="center"/>
            <w:hideMark/>
          </w:tcPr>
          <w:p w14:paraId="14E43F71" w14:textId="77777777" w:rsidR="007C13E1" w:rsidRPr="009D0091" w:rsidRDefault="007C13E1" w:rsidP="005D1589">
            <w:pPr>
              <w:pStyle w:val="movimento"/>
              <w:rPr>
                <w:color w:val="002060"/>
              </w:rPr>
            </w:pPr>
            <w:r w:rsidRPr="009D0091">
              <w:rPr>
                <w:color w:val="002060"/>
              </w:rPr>
              <w:t>CINCONZE ELIA</w:t>
            </w:r>
          </w:p>
        </w:tc>
        <w:tc>
          <w:tcPr>
            <w:tcW w:w="2200" w:type="dxa"/>
            <w:tcMar>
              <w:top w:w="20" w:type="dxa"/>
              <w:left w:w="20" w:type="dxa"/>
              <w:bottom w:w="20" w:type="dxa"/>
              <w:right w:w="20" w:type="dxa"/>
            </w:tcMar>
            <w:vAlign w:val="center"/>
            <w:hideMark/>
          </w:tcPr>
          <w:p w14:paraId="13628D66" w14:textId="77777777" w:rsidR="007C13E1" w:rsidRPr="009D0091" w:rsidRDefault="007C13E1" w:rsidP="005D1589">
            <w:pPr>
              <w:pStyle w:val="movimento2"/>
              <w:rPr>
                <w:color w:val="002060"/>
              </w:rPr>
            </w:pPr>
            <w:r w:rsidRPr="009D0091">
              <w:rPr>
                <w:color w:val="002060"/>
              </w:rPr>
              <w:t xml:space="preserve">(CERRETO D ESI C5 A.S.D.) </w:t>
            </w:r>
          </w:p>
        </w:tc>
        <w:tc>
          <w:tcPr>
            <w:tcW w:w="800" w:type="dxa"/>
            <w:tcMar>
              <w:top w:w="20" w:type="dxa"/>
              <w:left w:w="20" w:type="dxa"/>
              <w:bottom w:w="20" w:type="dxa"/>
              <w:right w:w="20" w:type="dxa"/>
            </w:tcMar>
            <w:vAlign w:val="center"/>
            <w:hideMark/>
          </w:tcPr>
          <w:p w14:paraId="46D73023"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485E7D64" w14:textId="77777777" w:rsidR="007C13E1" w:rsidRPr="009D0091" w:rsidRDefault="007C13E1" w:rsidP="005D1589">
            <w:pPr>
              <w:pStyle w:val="movimento"/>
              <w:rPr>
                <w:color w:val="002060"/>
              </w:rPr>
            </w:pPr>
            <w:r w:rsidRPr="009D0091">
              <w:rPr>
                <w:color w:val="002060"/>
              </w:rPr>
              <w:t>ALBERTI LEONARDO LUIS</w:t>
            </w:r>
          </w:p>
        </w:tc>
        <w:tc>
          <w:tcPr>
            <w:tcW w:w="2200" w:type="dxa"/>
            <w:tcMar>
              <w:top w:w="20" w:type="dxa"/>
              <w:left w:w="20" w:type="dxa"/>
              <w:bottom w:w="20" w:type="dxa"/>
              <w:right w:w="20" w:type="dxa"/>
            </w:tcMar>
            <w:vAlign w:val="center"/>
            <w:hideMark/>
          </w:tcPr>
          <w:p w14:paraId="6BFD3486" w14:textId="77777777" w:rsidR="007C13E1" w:rsidRPr="009D0091" w:rsidRDefault="007C13E1" w:rsidP="005D1589">
            <w:pPr>
              <w:pStyle w:val="movimento2"/>
              <w:rPr>
                <w:color w:val="002060"/>
              </w:rPr>
            </w:pPr>
            <w:r w:rsidRPr="009D0091">
              <w:rPr>
                <w:color w:val="002060"/>
              </w:rPr>
              <w:t xml:space="preserve">(MONTELUPONE CALCIO A 5) </w:t>
            </w:r>
          </w:p>
        </w:tc>
      </w:tr>
      <w:tr w:rsidR="007C13E1" w:rsidRPr="009D0091" w14:paraId="38A38D39" w14:textId="77777777" w:rsidTr="005D1589">
        <w:tc>
          <w:tcPr>
            <w:tcW w:w="2200" w:type="dxa"/>
            <w:tcMar>
              <w:top w:w="20" w:type="dxa"/>
              <w:left w:w="20" w:type="dxa"/>
              <w:bottom w:w="20" w:type="dxa"/>
              <w:right w:w="20" w:type="dxa"/>
            </w:tcMar>
            <w:vAlign w:val="center"/>
            <w:hideMark/>
          </w:tcPr>
          <w:p w14:paraId="64542829" w14:textId="77777777" w:rsidR="007C13E1" w:rsidRPr="009D0091" w:rsidRDefault="007C13E1" w:rsidP="005D1589">
            <w:pPr>
              <w:pStyle w:val="movimento"/>
              <w:rPr>
                <w:color w:val="002060"/>
              </w:rPr>
            </w:pPr>
            <w:r w:rsidRPr="009D0091">
              <w:rPr>
                <w:color w:val="002060"/>
              </w:rPr>
              <w:t>COLOTTO MATTIA</w:t>
            </w:r>
          </w:p>
        </w:tc>
        <w:tc>
          <w:tcPr>
            <w:tcW w:w="2200" w:type="dxa"/>
            <w:tcMar>
              <w:top w:w="20" w:type="dxa"/>
              <w:left w:w="20" w:type="dxa"/>
              <w:bottom w:w="20" w:type="dxa"/>
              <w:right w:w="20" w:type="dxa"/>
            </w:tcMar>
            <w:vAlign w:val="center"/>
            <w:hideMark/>
          </w:tcPr>
          <w:p w14:paraId="0B9592BA" w14:textId="77777777" w:rsidR="007C13E1" w:rsidRPr="009D0091" w:rsidRDefault="007C13E1" w:rsidP="005D1589">
            <w:pPr>
              <w:pStyle w:val="movimento2"/>
              <w:rPr>
                <w:color w:val="002060"/>
              </w:rPr>
            </w:pPr>
            <w:r w:rsidRPr="009D0091">
              <w:rPr>
                <w:color w:val="002060"/>
              </w:rPr>
              <w:t xml:space="preserve">(MONTELUPONE CALCIO A 5) </w:t>
            </w:r>
          </w:p>
        </w:tc>
        <w:tc>
          <w:tcPr>
            <w:tcW w:w="800" w:type="dxa"/>
            <w:tcMar>
              <w:top w:w="20" w:type="dxa"/>
              <w:left w:w="20" w:type="dxa"/>
              <w:bottom w:w="20" w:type="dxa"/>
              <w:right w:w="20" w:type="dxa"/>
            </w:tcMar>
            <w:vAlign w:val="center"/>
            <w:hideMark/>
          </w:tcPr>
          <w:p w14:paraId="042A9748"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70FA50FD" w14:textId="77777777" w:rsidR="007C13E1" w:rsidRPr="009D0091" w:rsidRDefault="007C13E1" w:rsidP="005D1589">
            <w:pPr>
              <w:pStyle w:val="movimento"/>
              <w:rPr>
                <w:color w:val="002060"/>
              </w:rPr>
            </w:pPr>
            <w:r w:rsidRPr="009D0091">
              <w:rPr>
                <w:color w:val="002060"/>
              </w:rPr>
              <w:t>ARGALIA ALAN</w:t>
            </w:r>
          </w:p>
        </w:tc>
        <w:tc>
          <w:tcPr>
            <w:tcW w:w="2200" w:type="dxa"/>
            <w:tcMar>
              <w:top w:w="20" w:type="dxa"/>
              <w:left w:w="20" w:type="dxa"/>
              <w:bottom w:w="20" w:type="dxa"/>
              <w:right w:w="20" w:type="dxa"/>
            </w:tcMar>
            <w:vAlign w:val="center"/>
            <w:hideMark/>
          </w:tcPr>
          <w:p w14:paraId="4E01DDB7" w14:textId="77777777" w:rsidR="007C13E1" w:rsidRPr="009D0091" w:rsidRDefault="007C13E1" w:rsidP="005D1589">
            <w:pPr>
              <w:pStyle w:val="movimento2"/>
              <w:rPr>
                <w:color w:val="002060"/>
              </w:rPr>
            </w:pPr>
            <w:r w:rsidRPr="009D0091">
              <w:rPr>
                <w:color w:val="002060"/>
              </w:rPr>
              <w:t xml:space="preserve">(REAL FABRIANO) </w:t>
            </w:r>
          </w:p>
        </w:tc>
      </w:tr>
      <w:tr w:rsidR="007C13E1" w:rsidRPr="009D0091" w14:paraId="72DFF321" w14:textId="77777777" w:rsidTr="005D1589">
        <w:tc>
          <w:tcPr>
            <w:tcW w:w="2200" w:type="dxa"/>
            <w:tcMar>
              <w:top w:w="20" w:type="dxa"/>
              <w:left w:w="20" w:type="dxa"/>
              <w:bottom w:w="20" w:type="dxa"/>
              <w:right w:w="20" w:type="dxa"/>
            </w:tcMar>
            <w:vAlign w:val="center"/>
            <w:hideMark/>
          </w:tcPr>
          <w:p w14:paraId="756D9214" w14:textId="77777777" w:rsidR="007C13E1" w:rsidRPr="009D0091" w:rsidRDefault="007C13E1" w:rsidP="005D1589">
            <w:pPr>
              <w:pStyle w:val="movimento"/>
              <w:rPr>
                <w:color w:val="002060"/>
              </w:rPr>
            </w:pPr>
            <w:r w:rsidRPr="009D0091">
              <w:rPr>
                <w:color w:val="002060"/>
              </w:rPr>
              <w:t>FARNETI ALESSANDRO</w:t>
            </w:r>
          </w:p>
        </w:tc>
        <w:tc>
          <w:tcPr>
            <w:tcW w:w="2200" w:type="dxa"/>
            <w:tcMar>
              <w:top w:w="20" w:type="dxa"/>
              <w:left w:w="20" w:type="dxa"/>
              <w:bottom w:w="20" w:type="dxa"/>
              <w:right w:w="20" w:type="dxa"/>
            </w:tcMar>
            <w:vAlign w:val="center"/>
            <w:hideMark/>
          </w:tcPr>
          <w:p w14:paraId="078A0952" w14:textId="77777777" w:rsidR="007C13E1" w:rsidRPr="009D0091" w:rsidRDefault="007C13E1" w:rsidP="005D1589">
            <w:pPr>
              <w:pStyle w:val="movimento2"/>
              <w:rPr>
                <w:color w:val="002060"/>
              </w:rPr>
            </w:pPr>
            <w:r w:rsidRPr="009D0091">
              <w:rPr>
                <w:color w:val="002060"/>
              </w:rPr>
              <w:t xml:space="preserve">(REAL FABRIANO) </w:t>
            </w:r>
          </w:p>
        </w:tc>
        <w:tc>
          <w:tcPr>
            <w:tcW w:w="800" w:type="dxa"/>
            <w:tcMar>
              <w:top w:w="20" w:type="dxa"/>
              <w:left w:w="20" w:type="dxa"/>
              <w:bottom w:w="20" w:type="dxa"/>
              <w:right w:w="20" w:type="dxa"/>
            </w:tcMar>
            <w:vAlign w:val="center"/>
            <w:hideMark/>
          </w:tcPr>
          <w:p w14:paraId="55945299"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3631A02F" w14:textId="77777777" w:rsidR="007C13E1" w:rsidRPr="009D0091" w:rsidRDefault="007C13E1" w:rsidP="005D1589">
            <w:pPr>
              <w:pStyle w:val="movimento"/>
              <w:rPr>
                <w:color w:val="002060"/>
              </w:rPr>
            </w:pPr>
            <w:r w:rsidRPr="009D0091">
              <w:rPr>
                <w:color w:val="002060"/>
              </w:rPr>
              <w:t>MONTESI DAVIDE</w:t>
            </w:r>
          </w:p>
        </w:tc>
        <w:tc>
          <w:tcPr>
            <w:tcW w:w="2200" w:type="dxa"/>
            <w:tcMar>
              <w:top w:w="20" w:type="dxa"/>
              <w:left w:w="20" w:type="dxa"/>
              <w:bottom w:w="20" w:type="dxa"/>
              <w:right w:w="20" w:type="dxa"/>
            </w:tcMar>
            <w:vAlign w:val="center"/>
            <w:hideMark/>
          </w:tcPr>
          <w:p w14:paraId="28DAF46E" w14:textId="77777777" w:rsidR="007C13E1" w:rsidRPr="009D0091" w:rsidRDefault="007C13E1" w:rsidP="005D1589">
            <w:pPr>
              <w:pStyle w:val="movimento2"/>
              <w:rPr>
                <w:color w:val="002060"/>
              </w:rPr>
            </w:pPr>
            <w:r w:rsidRPr="009D0091">
              <w:rPr>
                <w:color w:val="002060"/>
              </w:rPr>
              <w:t xml:space="preserve">(U.S. FORTUNA FANO) </w:t>
            </w:r>
          </w:p>
        </w:tc>
      </w:tr>
    </w:tbl>
    <w:p w14:paraId="147F2AA8" w14:textId="77777777" w:rsidR="007C13E1" w:rsidRDefault="007C13E1" w:rsidP="007C13E1">
      <w:pPr>
        <w:pStyle w:val="breakline"/>
        <w:rPr>
          <w:color w:val="002060"/>
        </w:rPr>
      </w:pPr>
    </w:p>
    <w:p w14:paraId="6D9437A2" w14:textId="77777777" w:rsidR="007C13E1" w:rsidRPr="005D3C1E" w:rsidRDefault="007C13E1" w:rsidP="007C13E1">
      <w:pPr>
        <w:jc w:val="center"/>
        <w:rPr>
          <w:rFonts w:ascii="Arial" w:hAnsi="Arial" w:cs="Arial"/>
          <w:noProof/>
          <w:color w:val="002060"/>
          <w:sz w:val="22"/>
          <w:szCs w:val="22"/>
        </w:rPr>
      </w:pPr>
      <w:bookmarkStart w:id="15" w:name="_Hlk215749093"/>
      <w:r w:rsidRPr="005D3C1E">
        <w:rPr>
          <w:rFonts w:ascii="Arial" w:hAnsi="Arial" w:cs="Arial"/>
          <w:noProof/>
          <w:color w:val="002060"/>
          <w:sz w:val="22"/>
          <w:szCs w:val="22"/>
        </w:rPr>
        <w:t>F.to IL SEGRETARIO                                   F.to IL GIUDICE SPORTIVO</w:t>
      </w:r>
    </w:p>
    <w:p w14:paraId="6A27426D" w14:textId="77777777" w:rsidR="007C13E1" w:rsidRDefault="007C13E1" w:rsidP="007C13E1">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bookmarkEnd w:id="15"/>
    <w:p w14:paraId="7F2C441C" w14:textId="77777777" w:rsidR="007C13E1" w:rsidRPr="009D0091" w:rsidRDefault="007C13E1" w:rsidP="007C13E1">
      <w:pPr>
        <w:pStyle w:val="breakline"/>
        <w:rPr>
          <w:rFonts w:eastAsiaTheme="minorEastAsia"/>
          <w:color w:val="002060"/>
        </w:rPr>
      </w:pPr>
    </w:p>
    <w:p w14:paraId="603DD151" w14:textId="77777777" w:rsidR="007C13E1" w:rsidRPr="009D0091" w:rsidRDefault="007C13E1" w:rsidP="007C13E1">
      <w:pPr>
        <w:pStyle w:val="titoloprinc0"/>
        <w:rPr>
          <w:color w:val="002060"/>
        </w:rPr>
      </w:pPr>
      <w:r w:rsidRPr="009D0091">
        <w:rPr>
          <w:color w:val="002060"/>
        </w:rPr>
        <w:t>CLASSIFICA</w:t>
      </w:r>
    </w:p>
    <w:p w14:paraId="3E94070A" w14:textId="77777777" w:rsidR="007C13E1" w:rsidRPr="009D0091" w:rsidRDefault="007C13E1" w:rsidP="007C13E1">
      <w:pPr>
        <w:pStyle w:val="breakline"/>
        <w:rPr>
          <w:color w:val="002060"/>
        </w:rPr>
      </w:pPr>
    </w:p>
    <w:p w14:paraId="4FDED2B7" w14:textId="77777777" w:rsidR="007C13E1" w:rsidRPr="009D0091" w:rsidRDefault="007C13E1" w:rsidP="007C13E1">
      <w:pPr>
        <w:pStyle w:val="breakline"/>
        <w:rPr>
          <w:color w:val="002060"/>
        </w:rPr>
      </w:pPr>
    </w:p>
    <w:p w14:paraId="32468648" w14:textId="77777777" w:rsidR="007C13E1" w:rsidRPr="009D0091" w:rsidRDefault="007C13E1" w:rsidP="007C13E1">
      <w:pPr>
        <w:pStyle w:val="sottotitolocampionato10"/>
        <w:rPr>
          <w:color w:val="002060"/>
        </w:rPr>
      </w:pPr>
      <w:r w:rsidRPr="009D009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13E1" w:rsidRPr="009D0091" w14:paraId="27547459" w14:textId="77777777" w:rsidTr="005D15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A3CCA" w14:textId="77777777" w:rsidR="007C13E1" w:rsidRPr="009D0091" w:rsidRDefault="007C13E1" w:rsidP="005D1589">
            <w:pPr>
              <w:pStyle w:val="headertabella0"/>
              <w:rPr>
                <w:color w:val="002060"/>
              </w:rPr>
            </w:pPr>
            <w:r w:rsidRPr="009D009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AF9E8" w14:textId="77777777" w:rsidR="007C13E1" w:rsidRPr="009D0091" w:rsidRDefault="007C13E1" w:rsidP="005D1589">
            <w:pPr>
              <w:pStyle w:val="headertabella0"/>
              <w:rPr>
                <w:color w:val="002060"/>
              </w:rPr>
            </w:pPr>
            <w:r w:rsidRPr="009D009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22209" w14:textId="77777777" w:rsidR="007C13E1" w:rsidRPr="009D0091" w:rsidRDefault="007C13E1" w:rsidP="005D1589">
            <w:pPr>
              <w:pStyle w:val="headertabella0"/>
              <w:rPr>
                <w:color w:val="002060"/>
              </w:rPr>
            </w:pPr>
            <w:r w:rsidRPr="009D009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06458" w14:textId="77777777" w:rsidR="007C13E1" w:rsidRPr="009D0091" w:rsidRDefault="007C13E1" w:rsidP="005D1589">
            <w:pPr>
              <w:pStyle w:val="headertabella0"/>
              <w:rPr>
                <w:color w:val="002060"/>
              </w:rPr>
            </w:pPr>
            <w:r w:rsidRPr="009D009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68333" w14:textId="77777777" w:rsidR="007C13E1" w:rsidRPr="009D0091" w:rsidRDefault="007C13E1" w:rsidP="005D1589">
            <w:pPr>
              <w:pStyle w:val="headertabella0"/>
              <w:rPr>
                <w:color w:val="002060"/>
              </w:rPr>
            </w:pPr>
            <w:r w:rsidRPr="009D009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3FF7D" w14:textId="77777777" w:rsidR="007C13E1" w:rsidRPr="009D0091" w:rsidRDefault="007C13E1" w:rsidP="005D1589">
            <w:pPr>
              <w:pStyle w:val="headertabella0"/>
              <w:rPr>
                <w:color w:val="002060"/>
              </w:rPr>
            </w:pPr>
            <w:r w:rsidRPr="009D009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D2E95" w14:textId="77777777" w:rsidR="007C13E1" w:rsidRPr="009D0091" w:rsidRDefault="007C13E1" w:rsidP="005D1589">
            <w:pPr>
              <w:pStyle w:val="headertabella0"/>
              <w:rPr>
                <w:color w:val="002060"/>
              </w:rPr>
            </w:pPr>
            <w:r w:rsidRPr="009D009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0F19B" w14:textId="77777777" w:rsidR="007C13E1" w:rsidRPr="009D0091" w:rsidRDefault="007C13E1" w:rsidP="005D1589">
            <w:pPr>
              <w:pStyle w:val="headertabella0"/>
              <w:rPr>
                <w:color w:val="002060"/>
              </w:rPr>
            </w:pPr>
            <w:r w:rsidRPr="009D009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19B3B" w14:textId="77777777" w:rsidR="007C13E1" w:rsidRPr="009D0091" w:rsidRDefault="007C13E1" w:rsidP="005D1589">
            <w:pPr>
              <w:pStyle w:val="headertabella0"/>
              <w:rPr>
                <w:color w:val="002060"/>
              </w:rPr>
            </w:pPr>
            <w:r w:rsidRPr="009D009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CEAB2" w14:textId="77777777" w:rsidR="007C13E1" w:rsidRPr="009D0091" w:rsidRDefault="007C13E1" w:rsidP="005D1589">
            <w:pPr>
              <w:pStyle w:val="headertabella0"/>
              <w:rPr>
                <w:color w:val="002060"/>
              </w:rPr>
            </w:pPr>
            <w:r w:rsidRPr="009D0091">
              <w:rPr>
                <w:color w:val="002060"/>
              </w:rPr>
              <w:t>PE</w:t>
            </w:r>
          </w:p>
        </w:tc>
      </w:tr>
      <w:tr w:rsidR="007C13E1" w:rsidRPr="009D0091" w14:paraId="672F3E85" w14:textId="77777777" w:rsidTr="005D15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005152" w14:textId="77777777" w:rsidR="007C13E1" w:rsidRPr="009D0091" w:rsidRDefault="007C13E1" w:rsidP="005D1589">
            <w:pPr>
              <w:pStyle w:val="rowtabella0"/>
              <w:rPr>
                <w:color w:val="002060"/>
              </w:rPr>
            </w:pPr>
            <w:r w:rsidRPr="009D0091">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CB293" w14:textId="77777777" w:rsidR="007C13E1" w:rsidRPr="009D0091" w:rsidRDefault="007C13E1" w:rsidP="005D1589">
            <w:pPr>
              <w:pStyle w:val="rowtabella0"/>
              <w:jc w:val="center"/>
              <w:rPr>
                <w:color w:val="002060"/>
              </w:rPr>
            </w:pPr>
            <w:r w:rsidRPr="009D009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B6793"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158C1"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6C299"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4434C"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67AAD" w14:textId="77777777" w:rsidR="007C13E1" w:rsidRPr="009D0091" w:rsidRDefault="007C13E1" w:rsidP="005D1589">
            <w:pPr>
              <w:pStyle w:val="rowtabella0"/>
              <w:jc w:val="center"/>
              <w:rPr>
                <w:color w:val="002060"/>
              </w:rPr>
            </w:pPr>
            <w:r w:rsidRPr="009D009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CFDEF" w14:textId="77777777" w:rsidR="007C13E1" w:rsidRPr="009D0091" w:rsidRDefault="007C13E1" w:rsidP="005D1589">
            <w:pPr>
              <w:pStyle w:val="rowtabella0"/>
              <w:jc w:val="center"/>
              <w:rPr>
                <w:color w:val="002060"/>
              </w:rPr>
            </w:pPr>
            <w:r w:rsidRPr="009D009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6B7C7" w14:textId="77777777" w:rsidR="007C13E1" w:rsidRPr="009D0091" w:rsidRDefault="007C13E1" w:rsidP="005D1589">
            <w:pPr>
              <w:pStyle w:val="rowtabella0"/>
              <w:jc w:val="center"/>
              <w:rPr>
                <w:color w:val="002060"/>
              </w:rPr>
            </w:pPr>
            <w:r w:rsidRPr="009D009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5342B" w14:textId="77777777" w:rsidR="007C13E1" w:rsidRPr="009D0091" w:rsidRDefault="007C13E1" w:rsidP="005D1589">
            <w:pPr>
              <w:pStyle w:val="rowtabella0"/>
              <w:jc w:val="center"/>
              <w:rPr>
                <w:color w:val="002060"/>
              </w:rPr>
            </w:pPr>
            <w:r w:rsidRPr="009D0091">
              <w:rPr>
                <w:color w:val="002060"/>
              </w:rPr>
              <w:t>0</w:t>
            </w:r>
          </w:p>
        </w:tc>
      </w:tr>
      <w:tr w:rsidR="007C13E1" w:rsidRPr="009D0091" w14:paraId="2B029741"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7E598C" w14:textId="77777777" w:rsidR="007C13E1" w:rsidRPr="009D0091" w:rsidRDefault="007C13E1" w:rsidP="005D1589">
            <w:pPr>
              <w:pStyle w:val="rowtabella0"/>
              <w:rPr>
                <w:color w:val="002060"/>
                <w:lang w:val="es-ES"/>
              </w:rPr>
            </w:pPr>
            <w:r w:rsidRPr="009D0091">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E128B" w14:textId="77777777" w:rsidR="007C13E1" w:rsidRPr="009D0091" w:rsidRDefault="007C13E1" w:rsidP="005D1589">
            <w:pPr>
              <w:pStyle w:val="rowtabella0"/>
              <w:jc w:val="center"/>
              <w:rPr>
                <w:color w:val="002060"/>
              </w:rPr>
            </w:pPr>
            <w:r w:rsidRPr="009D009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A51A8"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BA147"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6F564"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0B393"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5FBB9" w14:textId="77777777" w:rsidR="007C13E1" w:rsidRPr="009D0091" w:rsidRDefault="007C13E1" w:rsidP="005D1589">
            <w:pPr>
              <w:pStyle w:val="rowtabella0"/>
              <w:jc w:val="center"/>
              <w:rPr>
                <w:color w:val="002060"/>
              </w:rPr>
            </w:pPr>
            <w:r w:rsidRPr="009D009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6C293" w14:textId="77777777" w:rsidR="007C13E1" w:rsidRPr="009D0091" w:rsidRDefault="007C13E1" w:rsidP="005D1589">
            <w:pPr>
              <w:pStyle w:val="rowtabella0"/>
              <w:jc w:val="center"/>
              <w:rPr>
                <w:color w:val="002060"/>
              </w:rPr>
            </w:pPr>
            <w:r w:rsidRPr="009D009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33720" w14:textId="77777777" w:rsidR="007C13E1" w:rsidRPr="009D0091" w:rsidRDefault="007C13E1" w:rsidP="005D1589">
            <w:pPr>
              <w:pStyle w:val="rowtabella0"/>
              <w:jc w:val="center"/>
              <w:rPr>
                <w:color w:val="002060"/>
              </w:rPr>
            </w:pPr>
            <w:r w:rsidRPr="009D00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6A989" w14:textId="77777777" w:rsidR="007C13E1" w:rsidRPr="009D0091" w:rsidRDefault="007C13E1" w:rsidP="005D1589">
            <w:pPr>
              <w:pStyle w:val="rowtabella0"/>
              <w:jc w:val="center"/>
              <w:rPr>
                <w:color w:val="002060"/>
              </w:rPr>
            </w:pPr>
            <w:r w:rsidRPr="009D0091">
              <w:rPr>
                <w:color w:val="002060"/>
              </w:rPr>
              <w:t>0</w:t>
            </w:r>
          </w:p>
        </w:tc>
      </w:tr>
      <w:tr w:rsidR="007C13E1" w:rsidRPr="009D0091" w14:paraId="3CAE9B62"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717215" w14:textId="77777777" w:rsidR="007C13E1" w:rsidRPr="009D0091" w:rsidRDefault="007C13E1" w:rsidP="005D1589">
            <w:pPr>
              <w:pStyle w:val="rowtabella0"/>
              <w:rPr>
                <w:color w:val="002060"/>
              </w:rPr>
            </w:pPr>
            <w:r w:rsidRPr="009D009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23E76" w14:textId="77777777" w:rsidR="007C13E1" w:rsidRPr="009D0091" w:rsidRDefault="007C13E1" w:rsidP="005D1589">
            <w:pPr>
              <w:pStyle w:val="rowtabella0"/>
              <w:jc w:val="center"/>
              <w:rPr>
                <w:color w:val="002060"/>
              </w:rPr>
            </w:pPr>
            <w:r w:rsidRPr="009D009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2FC80"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D86DA"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B368F"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8CBDD"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1B4CD" w14:textId="77777777" w:rsidR="007C13E1" w:rsidRPr="009D0091" w:rsidRDefault="007C13E1" w:rsidP="005D1589">
            <w:pPr>
              <w:pStyle w:val="rowtabella0"/>
              <w:jc w:val="center"/>
              <w:rPr>
                <w:color w:val="002060"/>
              </w:rPr>
            </w:pPr>
            <w:r w:rsidRPr="009D009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1FC4F" w14:textId="77777777" w:rsidR="007C13E1" w:rsidRPr="009D0091" w:rsidRDefault="007C13E1" w:rsidP="005D1589">
            <w:pPr>
              <w:pStyle w:val="rowtabella0"/>
              <w:jc w:val="center"/>
              <w:rPr>
                <w:color w:val="002060"/>
              </w:rPr>
            </w:pPr>
            <w:r w:rsidRPr="009D009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92264"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918F0" w14:textId="77777777" w:rsidR="007C13E1" w:rsidRPr="009D0091" w:rsidRDefault="007C13E1" w:rsidP="005D1589">
            <w:pPr>
              <w:pStyle w:val="rowtabella0"/>
              <w:jc w:val="center"/>
              <w:rPr>
                <w:color w:val="002060"/>
              </w:rPr>
            </w:pPr>
            <w:r w:rsidRPr="009D0091">
              <w:rPr>
                <w:color w:val="002060"/>
              </w:rPr>
              <w:t>0</w:t>
            </w:r>
          </w:p>
        </w:tc>
      </w:tr>
      <w:tr w:rsidR="007C13E1" w:rsidRPr="009D0091" w14:paraId="51C7C808"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8BE388" w14:textId="77777777" w:rsidR="007C13E1" w:rsidRPr="009D0091" w:rsidRDefault="007C13E1" w:rsidP="005D1589">
            <w:pPr>
              <w:pStyle w:val="rowtabella0"/>
              <w:rPr>
                <w:color w:val="002060"/>
              </w:rPr>
            </w:pPr>
            <w:r w:rsidRPr="009D0091">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4A595" w14:textId="77777777" w:rsidR="007C13E1" w:rsidRPr="009D0091" w:rsidRDefault="007C13E1" w:rsidP="005D1589">
            <w:pPr>
              <w:pStyle w:val="rowtabella0"/>
              <w:jc w:val="center"/>
              <w:rPr>
                <w:color w:val="002060"/>
              </w:rPr>
            </w:pPr>
            <w:r w:rsidRPr="009D009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1226A"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21BD2"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1FC90"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2FFC5"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B124B" w14:textId="77777777" w:rsidR="007C13E1" w:rsidRPr="009D0091" w:rsidRDefault="007C13E1" w:rsidP="005D1589">
            <w:pPr>
              <w:pStyle w:val="rowtabella0"/>
              <w:jc w:val="center"/>
              <w:rPr>
                <w:color w:val="002060"/>
              </w:rPr>
            </w:pPr>
            <w:r w:rsidRPr="009D009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9861D" w14:textId="77777777" w:rsidR="007C13E1" w:rsidRPr="009D0091" w:rsidRDefault="007C13E1" w:rsidP="005D1589">
            <w:pPr>
              <w:pStyle w:val="rowtabella0"/>
              <w:jc w:val="center"/>
              <w:rPr>
                <w:color w:val="002060"/>
              </w:rPr>
            </w:pPr>
            <w:r w:rsidRPr="009D009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AC938"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65C82" w14:textId="77777777" w:rsidR="007C13E1" w:rsidRPr="009D0091" w:rsidRDefault="007C13E1" w:rsidP="005D1589">
            <w:pPr>
              <w:pStyle w:val="rowtabella0"/>
              <w:jc w:val="center"/>
              <w:rPr>
                <w:color w:val="002060"/>
              </w:rPr>
            </w:pPr>
            <w:r w:rsidRPr="009D0091">
              <w:rPr>
                <w:color w:val="002060"/>
              </w:rPr>
              <w:t>0</w:t>
            </w:r>
          </w:p>
        </w:tc>
      </w:tr>
      <w:tr w:rsidR="007C13E1" w:rsidRPr="009D0091" w14:paraId="7F6FDE37"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51CED1" w14:textId="77777777" w:rsidR="007C13E1" w:rsidRPr="009D0091" w:rsidRDefault="007C13E1" w:rsidP="005D1589">
            <w:pPr>
              <w:pStyle w:val="rowtabella0"/>
              <w:rPr>
                <w:color w:val="002060"/>
              </w:rPr>
            </w:pPr>
            <w:r w:rsidRPr="009D009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8280D" w14:textId="77777777" w:rsidR="007C13E1" w:rsidRPr="009D0091" w:rsidRDefault="007C13E1" w:rsidP="005D1589">
            <w:pPr>
              <w:pStyle w:val="rowtabella0"/>
              <w:jc w:val="center"/>
              <w:rPr>
                <w:color w:val="002060"/>
              </w:rPr>
            </w:pPr>
            <w:r w:rsidRPr="009D00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56BF1"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AC1B5"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62FB1"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08BB7"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CD368" w14:textId="77777777" w:rsidR="007C13E1" w:rsidRPr="009D0091" w:rsidRDefault="007C13E1" w:rsidP="005D1589">
            <w:pPr>
              <w:pStyle w:val="rowtabella0"/>
              <w:jc w:val="center"/>
              <w:rPr>
                <w:color w:val="002060"/>
              </w:rPr>
            </w:pPr>
            <w:r w:rsidRPr="009D009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71439" w14:textId="77777777" w:rsidR="007C13E1" w:rsidRPr="009D0091" w:rsidRDefault="007C13E1" w:rsidP="005D1589">
            <w:pPr>
              <w:pStyle w:val="rowtabella0"/>
              <w:jc w:val="center"/>
              <w:rPr>
                <w:color w:val="002060"/>
              </w:rPr>
            </w:pPr>
            <w:r w:rsidRPr="009D009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FA792"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C7637" w14:textId="77777777" w:rsidR="007C13E1" w:rsidRPr="009D0091" w:rsidRDefault="007C13E1" w:rsidP="005D1589">
            <w:pPr>
              <w:pStyle w:val="rowtabella0"/>
              <w:jc w:val="center"/>
              <w:rPr>
                <w:color w:val="002060"/>
              </w:rPr>
            </w:pPr>
            <w:r w:rsidRPr="009D0091">
              <w:rPr>
                <w:color w:val="002060"/>
              </w:rPr>
              <w:t>0</w:t>
            </w:r>
          </w:p>
        </w:tc>
      </w:tr>
      <w:tr w:rsidR="007C13E1" w:rsidRPr="009D0091" w14:paraId="38E17DD6"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ACD3B4" w14:textId="77777777" w:rsidR="007C13E1" w:rsidRPr="009D0091" w:rsidRDefault="007C13E1" w:rsidP="005D1589">
            <w:pPr>
              <w:pStyle w:val="rowtabella0"/>
              <w:rPr>
                <w:color w:val="002060"/>
              </w:rPr>
            </w:pPr>
            <w:r w:rsidRPr="009D009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24D45" w14:textId="77777777" w:rsidR="007C13E1" w:rsidRPr="009D0091" w:rsidRDefault="007C13E1" w:rsidP="005D1589">
            <w:pPr>
              <w:pStyle w:val="rowtabella0"/>
              <w:jc w:val="center"/>
              <w:rPr>
                <w:color w:val="002060"/>
              </w:rPr>
            </w:pPr>
            <w:r w:rsidRPr="009D00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B48B4"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0FCCD"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F3563"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00CE6"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BD003" w14:textId="77777777" w:rsidR="007C13E1" w:rsidRPr="009D0091" w:rsidRDefault="007C13E1" w:rsidP="005D1589">
            <w:pPr>
              <w:pStyle w:val="rowtabella0"/>
              <w:jc w:val="center"/>
              <w:rPr>
                <w:color w:val="002060"/>
              </w:rPr>
            </w:pPr>
            <w:r w:rsidRPr="009D009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7D1B0" w14:textId="77777777" w:rsidR="007C13E1" w:rsidRPr="009D0091" w:rsidRDefault="007C13E1" w:rsidP="005D1589">
            <w:pPr>
              <w:pStyle w:val="rowtabella0"/>
              <w:jc w:val="center"/>
              <w:rPr>
                <w:color w:val="002060"/>
              </w:rPr>
            </w:pPr>
            <w:r w:rsidRPr="009D009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43B89"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CAE24" w14:textId="77777777" w:rsidR="007C13E1" w:rsidRPr="009D0091" w:rsidRDefault="007C13E1" w:rsidP="005D1589">
            <w:pPr>
              <w:pStyle w:val="rowtabella0"/>
              <w:jc w:val="center"/>
              <w:rPr>
                <w:color w:val="002060"/>
              </w:rPr>
            </w:pPr>
            <w:r w:rsidRPr="009D0091">
              <w:rPr>
                <w:color w:val="002060"/>
              </w:rPr>
              <w:t>0</w:t>
            </w:r>
          </w:p>
        </w:tc>
      </w:tr>
      <w:tr w:rsidR="007C13E1" w:rsidRPr="009D0091" w14:paraId="35EDDAF3"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A53DA7" w14:textId="77777777" w:rsidR="007C13E1" w:rsidRPr="009D0091" w:rsidRDefault="007C13E1" w:rsidP="005D1589">
            <w:pPr>
              <w:pStyle w:val="rowtabella0"/>
              <w:rPr>
                <w:color w:val="002060"/>
              </w:rPr>
            </w:pPr>
            <w:r w:rsidRPr="009D0091">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B1161" w14:textId="77777777" w:rsidR="007C13E1" w:rsidRPr="009D0091" w:rsidRDefault="007C13E1" w:rsidP="005D1589">
            <w:pPr>
              <w:pStyle w:val="rowtabella0"/>
              <w:jc w:val="center"/>
              <w:rPr>
                <w:color w:val="002060"/>
              </w:rPr>
            </w:pPr>
            <w:r w:rsidRPr="009D009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66453"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36C76"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4E06E"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2C34A"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AB3DE" w14:textId="77777777" w:rsidR="007C13E1" w:rsidRPr="009D0091" w:rsidRDefault="007C13E1" w:rsidP="005D1589">
            <w:pPr>
              <w:pStyle w:val="rowtabella0"/>
              <w:jc w:val="center"/>
              <w:rPr>
                <w:color w:val="002060"/>
              </w:rPr>
            </w:pPr>
            <w:r w:rsidRPr="009D009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31827" w14:textId="77777777" w:rsidR="007C13E1" w:rsidRPr="009D0091" w:rsidRDefault="007C13E1" w:rsidP="005D1589">
            <w:pPr>
              <w:pStyle w:val="rowtabella0"/>
              <w:jc w:val="center"/>
              <w:rPr>
                <w:color w:val="002060"/>
              </w:rPr>
            </w:pPr>
            <w:r w:rsidRPr="009D009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2551A"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7A47C" w14:textId="77777777" w:rsidR="007C13E1" w:rsidRPr="009D0091" w:rsidRDefault="007C13E1" w:rsidP="005D1589">
            <w:pPr>
              <w:pStyle w:val="rowtabella0"/>
              <w:jc w:val="center"/>
              <w:rPr>
                <w:color w:val="002060"/>
              </w:rPr>
            </w:pPr>
            <w:r w:rsidRPr="009D0091">
              <w:rPr>
                <w:color w:val="002060"/>
              </w:rPr>
              <w:t>0</w:t>
            </w:r>
          </w:p>
        </w:tc>
      </w:tr>
      <w:tr w:rsidR="007C13E1" w:rsidRPr="009D0091" w14:paraId="1425212F"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F57512" w14:textId="77777777" w:rsidR="007C13E1" w:rsidRPr="009D0091" w:rsidRDefault="007C13E1" w:rsidP="005D1589">
            <w:pPr>
              <w:pStyle w:val="rowtabella0"/>
              <w:rPr>
                <w:color w:val="002060"/>
              </w:rPr>
            </w:pPr>
            <w:r w:rsidRPr="009D009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8F061" w14:textId="77777777" w:rsidR="007C13E1" w:rsidRPr="009D0091" w:rsidRDefault="007C13E1" w:rsidP="005D1589">
            <w:pPr>
              <w:pStyle w:val="rowtabella0"/>
              <w:jc w:val="center"/>
              <w:rPr>
                <w:color w:val="002060"/>
              </w:rPr>
            </w:pPr>
            <w:r w:rsidRPr="009D009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AA5F5"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DA2D0"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BD44F"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CD73B"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9C814" w14:textId="77777777" w:rsidR="007C13E1" w:rsidRPr="009D0091" w:rsidRDefault="007C13E1" w:rsidP="005D1589">
            <w:pPr>
              <w:pStyle w:val="rowtabella0"/>
              <w:jc w:val="center"/>
              <w:rPr>
                <w:color w:val="002060"/>
              </w:rPr>
            </w:pPr>
            <w:r w:rsidRPr="009D009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D7257" w14:textId="77777777" w:rsidR="007C13E1" w:rsidRPr="009D0091" w:rsidRDefault="007C13E1" w:rsidP="005D1589">
            <w:pPr>
              <w:pStyle w:val="rowtabella0"/>
              <w:jc w:val="center"/>
              <w:rPr>
                <w:color w:val="002060"/>
              </w:rPr>
            </w:pPr>
            <w:r w:rsidRPr="009D009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873F6"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55D9D" w14:textId="77777777" w:rsidR="007C13E1" w:rsidRPr="009D0091" w:rsidRDefault="007C13E1" w:rsidP="005D1589">
            <w:pPr>
              <w:pStyle w:val="rowtabella0"/>
              <w:jc w:val="center"/>
              <w:rPr>
                <w:color w:val="002060"/>
              </w:rPr>
            </w:pPr>
            <w:r w:rsidRPr="009D0091">
              <w:rPr>
                <w:color w:val="002060"/>
              </w:rPr>
              <w:t>0</w:t>
            </w:r>
          </w:p>
        </w:tc>
      </w:tr>
      <w:tr w:rsidR="007C13E1" w:rsidRPr="009D0091" w14:paraId="3A0E8DB9"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76D70C" w14:textId="77777777" w:rsidR="007C13E1" w:rsidRPr="009D0091" w:rsidRDefault="007C13E1" w:rsidP="005D1589">
            <w:pPr>
              <w:pStyle w:val="rowtabella0"/>
              <w:rPr>
                <w:color w:val="002060"/>
              </w:rPr>
            </w:pPr>
            <w:r w:rsidRPr="009D0091">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4D26F" w14:textId="77777777" w:rsidR="007C13E1" w:rsidRPr="009D0091" w:rsidRDefault="007C13E1" w:rsidP="005D1589">
            <w:pPr>
              <w:pStyle w:val="rowtabella0"/>
              <w:jc w:val="center"/>
              <w:rPr>
                <w:color w:val="002060"/>
              </w:rPr>
            </w:pPr>
            <w:r w:rsidRPr="009D00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9B587"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5E7A4"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45220"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F5D68"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F3912" w14:textId="77777777" w:rsidR="007C13E1" w:rsidRPr="009D0091" w:rsidRDefault="007C13E1" w:rsidP="005D1589">
            <w:pPr>
              <w:pStyle w:val="rowtabella0"/>
              <w:jc w:val="center"/>
              <w:rPr>
                <w:color w:val="002060"/>
              </w:rPr>
            </w:pPr>
            <w:r w:rsidRPr="009D009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D3CA8" w14:textId="77777777" w:rsidR="007C13E1" w:rsidRPr="009D0091" w:rsidRDefault="007C13E1" w:rsidP="005D1589">
            <w:pPr>
              <w:pStyle w:val="rowtabella0"/>
              <w:jc w:val="center"/>
              <w:rPr>
                <w:color w:val="002060"/>
              </w:rPr>
            </w:pPr>
            <w:r w:rsidRPr="009D009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CE00E"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C6FEB" w14:textId="77777777" w:rsidR="007C13E1" w:rsidRPr="009D0091" w:rsidRDefault="007C13E1" w:rsidP="005D1589">
            <w:pPr>
              <w:pStyle w:val="rowtabella0"/>
              <w:jc w:val="center"/>
              <w:rPr>
                <w:color w:val="002060"/>
              </w:rPr>
            </w:pPr>
            <w:r w:rsidRPr="009D0091">
              <w:rPr>
                <w:color w:val="002060"/>
              </w:rPr>
              <w:t>0</w:t>
            </w:r>
          </w:p>
        </w:tc>
      </w:tr>
      <w:tr w:rsidR="007C13E1" w:rsidRPr="009D0091" w14:paraId="67237D1B"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5FB5B7" w14:textId="77777777" w:rsidR="007C13E1" w:rsidRPr="009D0091" w:rsidRDefault="007C13E1" w:rsidP="005D1589">
            <w:pPr>
              <w:pStyle w:val="rowtabella0"/>
              <w:rPr>
                <w:color w:val="002060"/>
              </w:rPr>
            </w:pPr>
            <w:r w:rsidRPr="009D0091">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B2093" w14:textId="77777777" w:rsidR="007C13E1" w:rsidRPr="009D0091" w:rsidRDefault="007C13E1" w:rsidP="005D1589">
            <w:pPr>
              <w:pStyle w:val="rowtabella0"/>
              <w:jc w:val="center"/>
              <w:rPr>
                <w:color w:val="002060"/>
              </w:rPr>
            </w:pPr>
            <w:r w:rsidRPr="009D00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D5AE0"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43B69"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81B8A"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5424B"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D03D2" w14:textId="77777777" w:rsidR="007C13E1" w:rsidRPr="009D0091" w:rsidRDefault="007C13E1" w:rsidP="005D1589">
            <w:pPr>
              <w:pStyle w:val="rowtabella0"/>
              <w:jc w:val="center"/>
              <w:rPr>
                <w:color w:val="002060"/>
              </w:rPr>
            </w:pPr>
            <w:r w:rsidRPr="009D009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8818D" w14:textId="77777777" w:rsidR="007C13E1" w:rsidRPr="009D0091" w:rsidRDefault="007C13E1" w:rsidP="005D1589">
            <w:pPr>
              <w:pStyle w:val="rowtabella0"/>
              <w:jc w:val="center"/>
              <w:rPr>
                <w:color w:val="002060"/>
              </w:rPr>
            </w:pPr>
            <w:r w:rsidRPr="009D009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EFE93"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92D16" w14:textId="77777777" w:rsidR="007C13E1" w:rsidRPr="009D0091" w:rsidRDefault="007C13E1" w:rsidP="005D1589">
            <w:pPr>
              <w:pStyle w:val="rowtabella0"/>
              <w:jc w:val="center"/>
              <w:rPr>
                <w:color w:val="002060"/>
              </w:rPr>
            </w:pPr>
            <w:r w:rsidRPr="009D0091">
              <w:rPr>
                <w:color w:val="002060"/>
              </w:rPr>
              <w:t>0</w:t>
            </w:r>
          </w:p>
        </w:tc>
      </w:tr>
      <w:tr w:rsidR="007C13E1" w:rsidRPr="009D0091" w14:paraId="084D78B7"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36606" w14:textId="77777777" w:rsidR="007C13E1" w:rsidRPr="009D0091" w:rsidRDefault="007C13E1" w:rsidP="005D1589">
            <w:pPr>
              <w:pStyle w:val="rowtabella0"/>
              <w:rPr>
                <w:color w:val="002060"/>
              </w:rPr>
            </w:pPr>
            <w:r w:rsidRPr="009D0091">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DDFA0" w14:textId="77777777" w:rsidR="007C13E1" w:rsidRPr="009D0091" w:rsidRDefault="007C13E1" w:rsidP="005D1589">
            <w:pPr>
              <w:pStyle w:val="rowtabella0"/>
              <w:jc w:val="center"/>
              <w:rPr>
                <w:color w:val="002060"/>
              </w:rPr>
            </w:pPr>
            <w:r w:rsidRPr="009D009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8E919"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3341B"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2C959"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3377F"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4C6A7" w14:textId="77777777" w:rsidR="007C13E1" w:rsidRPr="009D0091" w:rsidRDefault="007C13E1" w:rsidP="005D1589">
            <w:pPr>
              <w:pStyle w:val="rowtabella0"/>
              <w:jc w:val="center"/>
              <w:rPr>
                <w:color w:val="002060"/>
              </w:rPr>
            </w:pPr>
            <w:r w:rsidRPr="009D009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59B07" w14:textId="77777777" w:rsidR="007C13E1" w:rsidRPr="009D0091" w:rsidRDefault="007C13E1" w:rsidP="005D1589">
            <w:pPr>
              <w:pStyle w:val="rowtabella0"/>
              <w:jc w:val="center"/>
              <w:rPr>
                <w:color w:val="002060"/>
              </w:rPr>
            </w:pPr>
            <w:r w:rsidRPr="009D009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95BBE"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18022" w14:textId="77777777" w:rsidR="007C13E1" w:rsidRPr="009D0091" w:rsidRDefault="007C13E1" w:rsidP="005D1589">
            <w:pPr>
              <w:pStyle w:val="rowtabella0"/>
              <w:jc w:val="center"/>
              <w:rPr>
                <w:color w:val="002060"/>
              </w:rPr>
            </w:pPr>
            <w:r w:rsidRPr="009D0091">
              <w:rPr>
                <w:color w:val="002060"/>
              </w:rPr>
              <w:t>0</w:t>
            </w:r>
          </w:p>
        </w:tc>
      </w:tr>
      <w:tr w:rsidR="007C13E1" w:rsidRPr="009D0091" w14:paraId="16614A0A"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1CA839" w14:textId="77777777" w:rsidR="007C13E1" w:rsidRPr="009D0091" w:rsidRDefault="007C13E1" w:rsidP="005D1589">
            <w:pPr>
              <w:pStyle w:val="rowtabella0"/>
              <w:rPr>
                <w:color w:val="002060"/>
              </w:rPr>
            </w:pPr>
            <w:r w:rsidRPr="009D0091">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E5ED6" w14:textId="77777777" w:rsidR="007C13E1" w:rsidRPr="009D0091" w:rsidRDefault="007C13E1" w:rsidP="005D1589">
            <w:pPr>
              <w:pStyle w:val="rowtabella0"/>
              <w:jc w:val="center"/>
              <w:rPr>
                <w:color w:val="002060"/>
              </w:rPr>
            </w:pPr>
            <w:r w:rsidRPr="009D009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90034"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970CE"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9653B"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D4C79"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B6EBC" w14:textId="77777777" w:rsidR="007C13E1" w:rsidRPr="009D0091" w:rsidRDefault="007C13E1" w:rsidP="005D1589">
            <w:pPr>
              <w:pStyle w:val="rowtabella0"/>
              <w:jc w:val="center"/>
              <w:rPr>
                <w:color w:val="002060"/>
              </w:rPr>
            </w:pPr>
            <w:r w:rsidRPr="009D009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405A6" w14:textId="77777777" w:rsidR="007C13E1" w:rsidRPr="009D0091" w:rsidRDefault="007C13E1" w:rsidP="005D1589">
            <w:pPr>
              <w:pStyle w:val="rowtabella0"/>
              <w:jc w:val="center"/>
              <w:rPr>
                <w:color w:val="002060"/>
              </w:rPr>
            </w:pPr>
            <w:r w:rsidRPr="009D009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9ABF6" w14:textId="77777777" w:rsidR="007C13E1" w:rsidRPr="009D0091" w:rsidRDefault="007C13E1" w:rsidP="005D1589">
            <w:pPr>
              <w:pStyle w:val="rowtabella0"/>
              <w:jc w:val="center"/>
              <w:rPr>
                <w:color w:val="002060"/>
              </w:rPr>
            </w:pPr>
            <w:r w:rsidRPr="009D00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6E377" w14:textId="77777777" w:rsidR="007C13E1" w:rsidRPr="009D0091" w:rsidRDefault="007C13E1" w:rsidP="005D1589">
            <w:pPr>
              <w:pStyle w:val="rowtabella0"/>
              <w:jc w:val="center"/>
              <w:rPr>
                <w:color w:val="002060"/>
              </w:rPr>
            </w:pPr>
            <w:r w:rsidRPr="009D0091">
              <w:rPr>
                <w:color w:val="002060"/>
              </w:rPr>
              <w:t>0</w:t>
            </w:r>
          </w:p>
        </w:tc>
      </w:tr>
      <w:tr w:rsidR="007C13E1" w:rsidRPr="009D0091" w14:paraId="1CC19787"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621436" w14:textId="77777777" w:rsidR="007C13E1" w:rsidRPr="009D0091" w:rsidRDefault="007C13E1" w:rsidP="005D1589">
            <w:pPr>
              <w:pStyle w:val="rowtabella0"/>
              <w:rPr>
                <w:color w:val="002060"/>
              </w:rPr>
            </w:pPr>
            <w:r w:rsidRPr="009D009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E2666"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3D52D"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5C2B6"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BB622"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7040D"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34E6C" w14:textId="77777777" w:rsidR="007C13E1" w:rsidRPr="009D0091" w:rsidRDefault="007C13E1" w:rsidP="005D1589">
            <w:pPr>
              <w:pStyle w:val="rowtabella0"/>
              <w:jc w:val="center"/>
              <w:rPr>
                <w:color w:val="002060"/>
              </w:rPr>
            </w:pPr>
            <w:r w:rsidRPr="009D009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46E10" w14:textId="77777777" w:rsidR="007C13E1" w:rsidRPr="009D0091" w:rsidRDefault="007C13E1" w:rsidP="005D1589">
            <w:pPr>
              <w:pStyle w:val="rowtabella0"/>
              <w:jc w:val="center"/>
              <w:rPr>
                <w:color w:val="002060"/>
              </w:rPr>
            </w:pPr>
            <w:r w:rsidRPr="009D009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F13B6" w14:textId="77777777" w:rsidR="007C13E1" w:rsidRPr="009D0091" w:rsidRDefault="007C13E1" w:rsidP="005D1589">
            <w:pPr>
              <w:pStyle w:val="rowtabella0"/>
              <w:jc w:val="center"/>
              <w:rPr>
                <w:color w:val="002060"/>
              </w:rPr>
            </w:pPr>
            <w:r w:rsidRPr="009D009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3F3EC" w14:textId="77777777" w:rsidR="007C13E1" w:rsidRPr="009D0091" w:rsidRDefault="007C13E1" w:rsidP="005D1589">
            <w:pPr>
              <w:pStyle w:val="rowtabella0"/>
              <w:jc w:val="center"/>
              <w:rPr>
                <w:color w:val="002060"/>
              </w:rPr>
            </w:pPr>
            <w:r w:rsidRPr="009D0091">
              <w:rPr>
                <w:color w:val="002060"/>
              </w:rPr>
              <w:t>0</w:t>
            </w:r>
          </w:p>
        </w:tc>
      </w:tr>
      <w:tr w:rsidR="007C13E1" w:rsidRPr="009D0091" w14:paraId="14C02128" w14:textId="77777777" w:rsidTr="005D15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DED402" w14:textId="77777777" w:rsidR="007C13E1" w:rsidRPr="009D0091" w:rsidRDefault="007C13E1" w:rsidP="005D1589">
            <w:pPr>
              <w:pStyle w:val="rowtabella0"/>
              <w:rPr>
                <w:color w:val="002060"/>
              </w:rPr>
            </w:pPr>
            <w:r w:rsidRPr="009D0091">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832E3"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4DFFF"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1EF95"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11EF1"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CC81D"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5BBBA" w14:textId="77777777" w:rsidR="007C13E1" w:rsidRPr="009D0091" w:rsidRDefault="007C13E1" w:rsidP="005D1589">
            <w:pPr>
              <w:pStyle w:val="rowtabella0"/>
              <w:jc w:val="center"/>
              <w:rPr>
                <w:color w:val="002060"/>
              </w:rPr>
            </w:pPr>
            <w:r w:rsidRPr="009D009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FBB71" w14:textId="77777777" w:rsidR="007C13E1" w:rsidRPr="009D0091" w:rsidRDefault="007C13E1" w:rsidP="005D1589">
            <w:pPr>
              <w:pStyle w:val="rowtabella0"/>
              <w:jc w:val="center"/>
              <w:rPr>
                <w:color w:val="002060"/>
              </w:rPr>
            </w:pPr>
            <w:r w:rsidRPr="009D009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6B4F7" w14:textId="77777777" w:rsidR="007C13E1" w:rsidRPr="009D0091" w:rsidRDefault="007C13E1" w:rsidP="005D1589">
            <w:pPr>
              <w:pStyle w:val="rowtabella0"/>
              <w:jc w:val="center"/>
              <w:rPr>
                <w:color w:val="002060"/>
              </w:rPr>
            </w:pPr>
            <w:r w:rsidRPr="009D009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95C8C" w14:textId="77777777" w:rsidR="007C13E1" w:rsidRPr="009D0091" w:rsidRDefault="007C13E1" w:rsidP="005D1589">
            <w:pPr>
              <w:pStyle w:val="rowtabella0"/>
              <w:jc w:val="center"/>
              <w:rPr>
                <w:color w:val="002060"/>
              </w:rPr>
            </w:pPr>
            <w:r w:rsidRPr="009D0091">
              <w:rPr>
                <w:color w:val="002060"/>
              </w:rPr>
              <w:t>0</w:t>
            </w:r>
          </w:p>
        </w:tc>
      </w:tr>
    </w:tbl>
    <w:p w14:paraId="29C4BB26" w14:textId="77777777" w:rsidR="007C13E1" w:rsidRDefault="007C13E1" w:rsidP="007C13E1">
      <w:pPr>
        <w:pStyle w:val="breakline"/>
        <w:rPr>
          <w:rFonts w:eastAsiaTheme="minorEastAsia"/>
          <w:color w:val="002060"/>
        </w:rPr>
      </w:pPr>
    </w:p>
    <w:p w14:paraId="3792E89E" w14:textId="19F2B89D" w:rsidR="0061614F" w:rsidRPr="009D0091" w:rsidRDefault="0061614F" w:rsidP="0061614F">
      <w:pPr>
        <w:pStyle w:val="titoloprinc0"/>
        <w:rPr>
          <w:color w:val="002060"/>
        </w:rPr>
      </w:pPr>
      <w:r w:rsidRPr="009D0091">
        <w:rPr>
          <w:color w:val="002060"/>
        </w:rPr>
        <w:lastRenderedPageBreak/>
        <w:t>PROGRAMMA GARE</w:t>
      </w:r>
    </w:p>
    <w:p w14:paraId="06564B49" w14:textId="77777777" w:rsidR="0061614F" w:rsidRDefault="0061614F" w:rsidP="007C13E1">
      <w:pPr>
        <w:pStyle w:val="breakline"/>
        <w:rPr>
          <w:rFonts w:eastAsiaTheme="minorEastAsia"/>
          <w:color w:val="002060"/>
        </w:rPr>
      </w:pPr>
    </w:p>
    <w:p w14:paraId="0C601D5B" w14:textId="77777777" w:rsidR="0061614F" w:rsidRPr="005A6105" w:rsidRDefault="0061614F" w:rsidP="0061614F">
      <w:pPr>
        <w:pStyle w:val="sottotitolocampionato10"/>
        <w:rPr>
          <w:color w:val="002060"/>
        </w:rPr>
      </w:pPr>
      <w:r w:rsidRPr="005A6105">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7"/>
        <w:gridCol w:w="385"/>
        <w:gridCol w:w="898"/>
        <w:gridCol w:w="1182"/>
        <w:gridCol w:w="1542"/>
        <w:gridCol w:w="1549"/>
      </w:tblGrid>
      <w:tr w:rsidR="0061614F" w:rsidRPr="005A6105" w14:paraId="1A716657" w14:textId="77777777" w:rsidTr="005D15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2E4B4" w14:textId="77777777" w:rsidR="0061614F" w:rsidRPr="005A6105" w:rsidRDefault="0061614F" w:rsidP="005D1589">
            <w:pPr>
              <w:pStyle w:val="headertabella0"/>
              <w:rPr>
                <w:color w:val="002060"/>
              </w:rPr>
            </w:pPr>
            <w:r w:rsidRPr="005A61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CB385" w14:textId="77777777" w:rsidR="0061614F" w:rsidRPr="005A6105" w:rsidRDefault="0061614F" w:rsidP="005D1589">
            <w:pPr>
              <w:pStyle w:val="headertabella0"/>
              <w:rPr>
                <w:color w:val="002060"/>
              </w:rPr>
            </w:pPr>
            <w:r w:rsidRPr="005A61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FBEE5" w14:textId="77777777" w:rsidR="0061614F" w:rsidRPr="005A6105" w:rsidRDefault="0061614F" w:rsidP="005D1589">
            <w:pPr>
              <w:pStyle w:val="headertabella0"/>
              <w:rPr>
                <w:color w:val="002060"/>
              </w:rPr>
            </w:pPr>
            <w:r w:rsidRPr="005A61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B3F43" w14:textId="77777777" w:rsidR="0061614F" w:rsidRPr="005A6105" w:rsidRDefault="0061614F" w:rsidP="005D1589">
            <w:pPr>
              <w:pStyle w:val="headertabella0"/>
              <w:rPr>
                <w:color w:val="002060"/>
              </w:rPr>
            </w:pPr>
            <w:r w:rsidRPr="005A61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6F901" w14:textId="77777777" w:rsidR="0061614F" w:rsidRPr="005A6105" w:rsidRDefault="0061614F" w:rsidP="005D1589">
            <w:pPr>
              <w:pStyle w:val="headertabella0"/>
              <w:rPr>
                <w:color w:val="002060"/>
              </w:rPr>
            </w:pPr>
            <w:r w:rsidRPr="005A61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B8B62" w14:textId="77777777" w:rsidR="0061614F" w:rsidRPr="005A6105" w:rsidRDefault="0061614F" w:rsidP="005D1589">
            <w:pPr>
              <w:pStyle w:val="headertabella0"/>
              <w:rPr>
                <w:color w:val="002060"/>
              </w:rPr>
            </w:pPr>
            <w:proofErr w:type="spellStart"/>
            <w:r w:rsidRPr="005A6105">
              <w:rPr>
                <w:color w:val="002060"/>
              </w:rPr>
              <w:t>Localita'</w:t>
            </w:r>
            <w:proofErr w:type="spellEnd"/>
            <w:r w:rsidRPr="005A61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EF748" w14:textId="77777777" w:rsidR="0061614F" w:rsidRPr="005A6105" w:rsidRDefault="0061614F" w:rsidP="005D1589">
            <w:pPr>
              <w:pStyle w:val="headertabella0"/>
              <w:rPr>
                <w:color w:val="002060"/>
              </w:rPr>
            </w:pPr>
            <w:r w:rsidRPr="005A6105">
              <w:rPr>
                <w:color w:val="002060"/>
              </w:rPr>
              <w:t>Indirizzo Impianto</w:t>
            </w:r>
          </w:p>
        </w:tc>
      </w:tr>
      <w:tr w:rsidR="0061614F" w:rsidRPr="005A6105" w14:paraId="7601F32F" w14:textId="77777777" w:rsidTr="005D158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6FE1A3" w14:textId="77777777" w:rsidR="0061614F" w:rsidRPr="005A6105" w:rsidRDefault="0061614F" w:rsidP="005D1589">
            <w:pPr>
              <w:pStyle w:val="rowtabella0"/>
              <w:rPr>
                <w:color w:val="002060"/>
              </w:rPr>
            </w:pPr>
            <w:r w:rsidRPr="005A6105">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FEF5F" w14:textId="77777777" w:rsidR="0061614F" w:rsidRPr="005A6105" w:rsidRDefault="0061614F" w:rsidP="005D1589">
            <w:pPr>
              <w:pStyle w:val="rowtabella0"/>
              <w:rPr>
                <w:color w:val="002060"/>
              </w:rPr>
            </w:pPr>
            <w:r w:rsidRPr="005A6105">
              <w:rPr>
                <w:color w:val="002060"/>
              </w:rPr>
              <w:t>FUTSAL CAMPIGLIONE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FF0273" w14:textId="77777777" w:rsidR="0061614F" w:rsidRPr="005A6105" w:rsidRDefault="0061614F" w:rsidP="005D1589">
            <w:pPr>
              <w:pStyle w:val="rowtabella0"/>
              <w:jc w:val="center"/>
              <w:rPr>
                <w:color w:val="002060"/>
              </w:rPr>
            </w:pPr>
            <w:r w:rsidRPr="005A610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DE80C" w14:textId="77777777" w:rsidR="0061614F" w:rsidRPr="005A6105" w:rsidRDefault="0061614F" w:rsidP="005D1589">
            <w:pPr>
              <w:pStyle w:val="rowtabella0"/>
              <w:rPr>
                <w:color w:val="002060"/>
              </w:rPr>
            </w:pPr>
            <w:r w:rsidRPr="005A6105">
              <w:rPr>
                <w:color w:val="002060"/>
              </w:rPr>
              <w:t>12/12/2025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8BC7FD" w14:textId="77777777" w:rsidR="0061614F" w:rsidRPr="005A6105" w:rsidRDefault="0061614F" w:rsidP="005D1589">
            <w:pPr>
              <w:pStyle w:val="rowtabella0"/>
              <w:rPr>
                <w:color w:val="002060"/>
              </w:rPr>
            </w:pPr>
            <w:r w:rsidRPr="005A6105">
              <w:rPr>
                <w:color w:val="002060"/>
              </w:rPr>
              <w:t xml:space="preserve">5429 PAL.COM. </w:t>
            </w:r>
            <w:proofErr w:type="gramStart"/>
            <w:r w:rsidRPr="005A6105">
              <w:rPr>
                <w:color w:val="002060"/>
              </w:rPr>
              <w:t>S.MICHELE</w:t>
            </w:r>
            <w:proofErr w:type="gramEnd"/>
            <w:r w:rsidRPr="005A6105">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3EE29" w14:textId="77777777" w:rsidR="0061614F" w:rsidRPr="005A6105" w:rsidRDefault="0061614F" w:rsidP="005D1589">
            <w:pPr>
              <w:pStyle w:val="rowtabella0"/>
              <w:rPr>
                <w:color w:val="002060"/>
              </w:rPr>
            </w:pPr>
            <w:r w:rsidRPr="005A6105">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445AF" w14:textId="77777777" w:rsidR="0061614F" w:rsidRPr="005A6105" w:rsidRDefault="0061614F" w:rsidP="005D1589">
            <w:pPr>
              <w:pStyle w:val="rowtabella0"/>
              <w:rPr>
                <w:color w:val="002060"/>
              </w:rPr>
            </w:pPr>
            <w:r w:rsidRPr="005A6105">
              <w:rPr>
                <w:color w:val="002060"/>
              </w:rPr>
              <w:t>VIA LORETO</w:t>
            </w:r>
          </w:p>
        </w:tc>
      </w:tr>
      <w:tr w:rsidR="0061614F" w:rsidRPr="005A6105" w14:paraId="066FD7B9"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DB3D26" w14:textId="77777777" w:rsidR="0061614F" w:rsidRPr="005A6105" w:rsidRDefault="0061614F" w:rsidP="005D1589">
            <w:pPr>
              <w:pStyle w:val="rowtabella0"/>
              <w:rPr>
                <w:color w:val="002060"/>
              </w:rPr>
            </w:pPr>
            <w:r w:rsidRPr="005A6105">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C5BAF0" w14:textId="77777777" w:rsidR="0061614F" w:rsidRPr="005A6105" w:rsidRDefault="0061614F" w:rsidP="005D1589">
            <w:pPr>
              <w:pStyle w:val="rowtabella0"/>
              <w:rPr>
                <w:color w:val="002060"/>
              </w:rPr>
            </w:pPr>
            <w:r w:rsidRPr="005A6105">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A164C0"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A2F23E" w14:textId="77777777" w:rsidR="0061614F" w:rsidRPr="005A6105" w:rsidRDefault="0061614F" w:rsidP="005D1589">
            <w:pPr>
              <w:pStyle w:val="rowtabella0"/>
              <w:rPr>
                <w:color w:val="002060"/>
              </w:rPr>
            </w:pPr>
            <w:r w:rsidRPr="005A6105">
              <w:rPr>
                <w:color w:val="002060"/>
              </w:rPr>
              <w:t>12/12/2025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33FBDC" w14:textId="77777777" w:rsidR="0061614F" w:rsidRPr="005A6105" w:rsidRDefault="0061614F" w:rsidP="005D1589">
            <w:pPr>
              <w:pStyle w:val="rowtabella0"/>
              <w:rPr>
                <w:color w:val="002060"/>
              </w:rPr>
            </w:pPr>
            <w:r w:rsidRPr="005A6105">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51D766" w14:textId="77777777" w:rsidR="0061614F" w:rsidRPr="005A6105" w:rsidRDefault="0061614F" w:rsidP="005D1589">
            <w:pPr>
              <w:pStyle w:val="rowtabella0"/>
              <w:rPr>
                <w:color w:val="002060"/>
              </w:rPr>
            </w:pPr>
            <w:r w:rsidRPr="005A6105">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C151E7" w14:textId="77777777" w:rsidR="0061614F" w:rsidRPr="005A6105" w:rsidRDefault="0061614F" w:rsidP="005D1589">
            <w:pPr>
              <w:pStyle w:val="rowtabella0"/>
              <w:rPr>
                <w:color w:val="002060"/>
              </w:rPr>
            </w:pPr>
            <w:r w:rsidRPr="005A6105">
              <w:rPr>
                <w:color w:val="002060"/>
              </w:rPr>
              <w:t>VIA OLIMPIADI</w:t>
            </w:r>
          </w:p>
        </w:tc>
      </w:tr>
      <w:tr w:rsidR="0061614F" w:rsidRPr="005A6105" w14:paraId="4E3F4FDC"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B38EA8" w14:textId="77777777" w:rsidR="0061614F" w:rsidRPr="005A6105" w:rsidRDefault="0061614F" w:rsidP="005D1589">
            <w:pPr>
              <w:pStyle w:val="rowtabella0"/>
              <w:rPr>
                <w:color w:val="002060"/>
              </w:rPr>
            </w:pPr>
            <w:r w:rsidRPr="005A6105">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746A39" w14:textId="77777777" w:rsidR="0061614F" w:rsidRPr="005A6105" w:rsidRDefault="0061614F" w:rsidP="005D1589">
            <w:pPr>
              <w:pStyle w:val="rowtabella0"/>
              <w:rPr>
                <w:color w:val="002060"/>
              </w:rPr>
            </w:pPr>
            <w:r w:rsidRPr="005A6105">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1BC01C"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A5BCE2"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4BD1E4" w14:textId="77777777" w:rsidR="0061614F" w:rsidRPr="005A6105" w:rsidRDefault="0061614F" w:rsidP="005D1589">
            <w:pPr>
              <w:pStyle w:val="rowtabella0"/>
              <w:rPr>
                <w:color w:val="002060"/>
              </w:rPr>
            </w:pPr>
            <w:r w:rsidRPr="005A6105">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BFDC9E" w14:textId="77777777" w:rsidR="0061614F" w:rsidRPr="005A6105" w:rsidRDefault="0061614F" w:rsidP="005D1589">
            <w:pPr>
              <w:pStyle w:val="rowtabella0"/>
              <w:rPr>
                <w:color w:val="002060"/>
              </w:rPr>
            </w:pPr>
            <w:r w:rsidRPr="005A6105">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7F4323" w14:textId="77777777" w:rsidR="0061614F" w:rsidRPr="005A6105" w:rsidRDefault="0061614F" w:rsidP="005D1589">
            <w:pPr>
              <w:pStyle w:val="rowtabella0"/>
              <w:rPr>
                <w:color w:val="002060"/>
              </w:rPr>
            </w:pPr>
            <w:r w:rsidRPr="005A6105">
              <w:rPr>
                <w:color w:val="002060"/>
              </w:rPr>
              <w:t>VIA NAZARIO SAURO</w:t>
            </w:r>
          </w:p>
        </w:tc>
      </w:tr>
      <w:tr w:rsidR="0061614F" w:rsidRPr="005A6105" w14:paraId="2F20AA9F"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E799F7" w14:textId="77777777" w:rsidR="0061614F" w:rsidRPr="005A6105" w:rsidRDefault="0061614F" w:rsidP="005D1589">
            <w:pPr>
              <w:pStyle w:val="rowtabella0"/>
              <w:rPr>
                <w:color w:val="002060"/>
              </w:rPr>
            </w:pPr>
            <w:r w:rsidRPr="005A6105">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0A79E9" w14:textId="77777777" w:rsidR="0061614F" w:rsidRPr="005A6105" w:rsidRDefault="0061614F" w:rsidP="005D1589">
            <w:pPr>
              <w:pStyle w:val="rowtabella0"/>
              <w:rPr>
                <w:color w:val="002060"/>
              </w:rPr>
            </w:pPr>
            <w:r w:rsidRPr="005A6105">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F3D01C"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83B4AA"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B6A638" w14:textId="77777777" w:rsidR="0061614F" w:rsidRPr="005A6105" w:rsidRDefault="0061614F" w:rsidP="005D1589">
            <w:pPr>
              <w:pStyle w:val="rowtabella0"/>
              <w:rPr>
                <w:color w:val="002060"/>
              </w:rPr>
            </w:pPr>
            <w:r w:rsidRPr="005A6105">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135841" w14:textId="77777777" w:rsidR="0061614F" w:rsidRPr="005A6105" w:rsidRDefault="0061614F" w:rsidP="005D1589">
            <w:pPr>
              <w:pStyle w:val="rowtabella0"/>
              <w:rPr>
                <w:color w:val="002060"/>
              </w:rPr>
            </w:pPr>
            <w:r w:rsidRPr="005A610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2DB25E" w14:textId="77777777" w:rsidR="0061614F" w:rsidRPr="005A6105" w:rsidRDefault="0061614F" w:rsidP="005D1589">
            <w:pPr>
              <w:pStyle w:val="rowtabella0"/>
              <w:rPr>
                <w:color w:val="002060"/>
              </w:rPr>
            </w:pPr>
            <w:r w:rsidRPr="005A6105">
              <w:rPr>
                <w:color w:val="002060"/>
              </w:rPr>
              <w:t>VIA MONTEPELAGO</w:t>
            </w:r>
          </w:p>
        </w:tc>
      </w:tr>
      <w:tr w:rsidR="0061614F" w:rsidRPr="005A6105" w14:paraId="19537279"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3E73F3" w14:textId="77777777" w:rsidR="0061614F" w:rsidRPr="005A6105" w:rsidRDefault="0061614F" w:rsidP="005D1589">
            <w:pPr>
              <w:pStyle w:val="rowtabella0"/>
              <w:rPr>
                <w:color w:val="002060"/>
              </w:rPr>
            </w:pPr>
            <w:r w:rsidRPr="005A6105">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F2F11D" w14:textId="77777777" w:rsidR="0061614F" w:rsidRPr="005A6105" w:rsidRDefault="0061614F" w:rsidP="005D1589">
            <w:pPr>
              <w:pStyle w:val="rowtabella0"/>
              <w:rPr>
                <w:color w:val="002060"/>
              </w:rPr>
            </w:pPr>
            <w:r w:rsidRPr="005A6105">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18DC72"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CDE55E"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E52CD4" w14:textId="77777777" w:rsidR="0061614F" w:rsidRPr="005A6105" w:rsidRDefault="0061614F" w:rsidP="005D1589">
            <w:pPr>
              <w:pStyle w:val="rowtabella0"/>
              <w:rPr>
                <w:color w:val="002060"/>
              </w:rPr>
            </w:pPr>
            <w:r w:rsidRPr="005A6105">
              <w:rPr>
                <w:color w:val="002060"/>
              </w:rPr>
              <w:t xml:space="preserve">5454 </w:t>
            </w:r>
            <w:proofErr w:type="gramStart"/>
            <w:r w:rsidRPr="005A6105">
              <w:rPr>
                <w:color w:val="002060"/>
              </w:rPr>
              <w:t>C.COPERTO</w:t>
            </w:r>
            <w:proofErr w:type="gramEnd"/>
            <w:r w:rsidRPr="005A6105">
              <w:rPr>
                <w:color w:val="002060"/>
              </w:rPr>
              <w:t xml:space="preserve"> </w:t>
            </w:r>
            <w:proofErr w:type="gramStart"/>
            <w:r w:rsidRPr="005A6105">
              <w:rPr>
                <w:color w:val="002060"/>
              </w:rPr>
              <w:t>C.TENNIS</w:t>
            </w:r>
            <w:proofErr w:type="gramEnd"/>
            <w:r w:rsidRPr="005A6105">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F58739" w14:textId="77777777" w:rsidR="0061614F" w:rsidRPr="005A6105" w:rsidRDefault="0061614F" w:rsidP="005D1589">
            <w:pPr>
              <w:pStyle w:val="rowtabella0"/>
              <w:rPr>
                <w:color w:val="002060"/>
              </w:rPr>
            </w:pPr>
            <w:r w:rsidRPr="005A6105">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51771D" w14:textId="77777777" w:rsidR="0061614F" w:rsidRPr="005A6105" w:rsidRDefault="0061614F" w:rsidP="005D1589">
            <w:pPr>
              <w:pStyle w:val="rowtabella0"/>
              <w:rPr>
                <w:color w:val="002060"/>
              </w:rPr>
            </w:pPr>
            <w:r w:rsidRPr="005A6105">
              <w:rPr>
                <w:color w:val="002060"/>
              </w:rPr>
              <w:t>VIA VILLA TOMBARI</w:t>
            </w:r>
          </w:p>
        </w:tc>
      </w:tr>
      <w:tr w:rsidR="0061614F" w:rsidRPr="005A6105" w14:paraId="3B656BFC"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5B44C1" w14:textId="77777777" w:rsidR="0061614F" w:rsidRPr="005A6105" w:rsidRDefault="0061614F" w:rsidP="005D1589">
            <w:pPr>
              <w:pStyle w:val="rowtabella0"/>
              <w:rPr>
                <w:color w:val="002060"/>
              </w:rPr>
            </w:pPr>
            <w:r w:rsidRPr="005A6105">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696DD1" w14:textId="77777777" w:rsidR="0061614F" w:rsidRPr="005A6105" w:rsidRDefault="0061614F" w:rsidP="005D1589">
            <w:pPr>
              <w:pStyle w:val="rowtabella0"/>
              <w:rPr>
                <w:color w:val="002060"/>
              </w:rPr>
            </w:pPr>
            <w:r w:rsidRPr="005A6105">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A6AC44"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2B6F29" w14:textId="77777777" w:rsidR="0061614F" w:rsidRPr="005A6105" w:rsidRDefault="0061614F" w:rsidP="005D1589">
            <w:pPr>
              <w:pStyle w:val="rowtabella0"/>
              <w:rPr>
                <w:color w:val="002060"/>
              </w:rPr>
            </w:pPr>
            <w:r w:rsidRPr="005A6105">
              <w:rPr>
                <w:color w:val="002060"/>
              </w:rPr>
              <w:t>13/12/2025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547C85" w14:textId="77777777" w:rsidR="0061614F" w:rsidRPr="005A6105" w:rsidRDefault="0061614F" w:rsidP="005D1589">
            <w:pPr>
              <w:pStyle w:val="rowtabella0"/>
              <w:rPr>
                <w:color w:val="002060"/>
              </w:rPr>
            </w:pPr>
            <w:r w:rsidRPr="005A6105">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39C145" w14:textId="77777777" w:rsidR="0061614F" w:rsidRPr="005A6105" w:rsidRDefault="0061614F" w:rsidP="005D1589">
            <w:pPr>
              <w:pStyle w:val="rowtabella0"/>
              <w:rPr>
                <w:color w:val="002060"/>
              </w:rPr>
            </w:pPr>
            <w:r w:rsidRPr="005A6105">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B874CB" w14:textId="77777777" w:rsidR="0061614F" w:rsidRPr="005A6105" w:rsidRDefault="0061614F" w:rsidP="005D1589">
            <w:pPr>
              <w:pStyle w:val="rowtabella0"/>
              <w:rPr>
                <w:color w:val="002060"/>
              </w:rPr>
            </w:pPr>
            <w:r w:rsidRPr="005A6105">
              <w:rPr>
                <w:color w:val="002060"/>
              </w:rPr>
              <w:t>VIA VERDI</w:t>
            </w:r>
          </w:p>
        </w:tc>
      </w:tr>
      <w:tr w:rsidR="0061614F" w:rsidRPr="005A6105" w14:paraId="44AB754A" w14:textId="77777777" w:rsidTr="005D158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EC6D07" w14:textId="77777777" w:rsidR="0061614F" w:rsidRPr="005A6105" w:rsidRDefault="0061614F" w:rsidP="005D1589">
            <w:pPr>
              <w:pStyle w:val="rowtabella0"/>
              <w:rPr>
                <w:color w:val="002060"/>
              </w:rPr>
            </w:pPr>
            <w:r w:rsidRPr="005A6105">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1F6E26" w14:textId="77777777" w:rsidR="0061614F" w:rsidRPr="005A6105" w:rsidRDefault="0061614F" w:rsidP="005D1589">
            <w:pPr>
              <w:pStyle w:val="rowtabella0"/>
              <w:rPr>
                <w:color w:val="002060"/>
              </w:rPr>
            </w:pPr>
            <w:r w:rsidRPr="005A6105">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18205"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5C7F7" w14:textId="77777777" w:rsidR="0061614F" w:rsidRPr="005A6105" w:rsidRDefault="0061614F" w:rsidP="005D1589">
            <w:pPr>
              <w:pStyle w:val="rowtabella0"/>
              <w:rPr>
                <w:color w:val="002060"/>
              </w:rPr>
            </w:pPr>
            <w:r w:rsidRPr="005A6105">
              <w:rPr>
                <w:color w:val="002060"/>
              </w:rPr>
              <w:t>13/12/2025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539E1" w14:textId="77777777" w:rsidR="0061614F" w:rsidRPr="005A6105" w:rsidRDefault="0061614F" w:rsidP="005D1589">
            <w:pPr>
              <w:pStyle w:val="rowtabella0"/>
              <w:rPr>
                <w:color w:val="002060"/>
              </w:rPr>
            </w:pPr>
            <w:r w:rsidRPr="005A6105">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A3CD7" w14:textId="77777777" w:rsidR="0061614F" w:rsidRPr="005A6105" w:rsidRDefault="0061614F" w:rsidP="005D1589">
            <w:pPr>
              <w:pStyle w:val="rowtabella0"/>
              <w:rPr>
                <w:color w:val="002060"/>
              </w:rPr>
            </w:pPr>
            <w:r w:rsidRPr="005A6105">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CCBE40" w14:textId="77777777" w:rsidR="0061614F" w:rsidRPr="005A6105" w:rsidRDefault="0061614F" w:rsidP="005D1589">
            <w:pPr>
              <w:pStyle w:val="rowtabella0"/>
              <w:rPr>
                <w:color w:val="002060"/>
              </w:rPr>
            </w:pPr>
            <w:r w:rsidRPr="005A6105">
              <w:rPr>
                <w:color w:val="002060"/>
              </w:rPr>
              <w:t>VIA FALCONARA</w:t>
            </w:r>
          </w:p>
        </w:tc>
      </w:tr>
    </w:tbl>
    <w:p w14:paraId="1844398A" w14:textId="77777777" w:rsidR="0061614F" w:rsidRPr="009D0091" w:rsidRDefault="0061614F" w:rsidP="007C13E1">
      <w:pPr>
        <w:pStyle w:val="breakline"/>
        <w:rPr>
          <w:rFonts w:eastAsiaTheme="minorEastAsia"/>
          <w:color w:val="002060"/>
        </w:rPr>
      </w:pPr>
    </w:p>
    <w:p w14:paraId="7B4C5C72" w14:textId="77777777" w:rsidR="007C13E1" w:rsidRPr="009D0091" w:rsidRDefault="007C13E1" w:rsidP="007C13E1">
      <w:pPr>
        <w:pStyle w:val="breakline"/>
        <w:rPr>
          <w:color w:val="002060"/>
        </w:rPr>
      </w:pPr>
    </w:p>
    <w:p w14:paraId="3B8371BB" w14:textId="77777777" w:rsidR="007C13E1" w:rsidRPr="009D0091" w:rsidRDefault="007C13E1" w:rsidP="007C13E1">
      <w:pPr>
        <w:pStyle w:val="titolocampionato0"/>
        <w:shd w:val="clear" w:color="auto" w:fill="CCCCCC"/>
        <w:spacing w:before="80" w:after="40"/>
        <w:rPr>
          <w:color w:val="002060"/>
        </w:rPr>
      </w:pPr>
      <w:r w:rsidRPr="009D0091">
        <w:rPr>
          <w:color w:val="002060"/>
        </w:rPr>
        <w:t>CALCIO A CINQUE SERIE C2</w:t>
      </w:r>
    </w:p>
    <w:p w14:paraId="3CAEF790" w14:textId="77777777" w:rsidR="007C13E1" w:rsidRPr="00FD14DB" w:rsidRDefault="007C13E1" w:rsidP="007C13E1">
      <w:pPr>
        <w:pStyle w:val="titoloprinc0"/>
        <w:rPr>
          <w:color w:val="002060"/>
        </w:rPr>
      </w:pPr>
      <w:r w:rsidRPr="00FD14DB">
        <w:rPr>
          <w:color w:val="002060"/>
        </w:rPr>
        <w:t>ANAGRAFICA/INDIRIZZARIO/VARIAZIONI CALENDARIO</w:t>
      </w:r>
    </w:p>
    <w:p w14:paraId="1F5C26FB" w14:textId="77777777" w:rsidR="007C13E1" w:rsidRDefault="007C13E1" w:rsidP="007C13E1">
      <w:pPr>
        <w:pStyle w:val="titoloprinc0"/>
        <w:jc w:val="both"/>
        <w:rPr>
          <w:b w:val="0"/>
          <w:bCs w:val="0"/>
          <w:color w:val="002060"/>
          <w:sz w:val="22"/>
          <w:szCs w:val="22"/>
        </w:rPr>
      </w:pPr>
    </w:p>
    <w:p w14:paraId="2D503297" w14:textId="77777777" w:rsidR="007C13E1" w:rsidRPr="007956B9" w:rsidRDefault="007C13E1" w:rsidP="007C13E1">
      <w:pPr>
        <w:pStyle w:val="titoloprinc0"/>
        <w:jc w:val="both"/>
        <w:rPr>
          <w:color w:val="002060"/>
          <w:sz w:val="22"/>
          <w:szCs w:val="22"/>
        </w:rPr>
      </w:pPr>
      <w:r w:rsidRPr="007956B9">
        <w:rPr>
          <w:color w:val="002060"/>
          <w:sz w:val="22"/>
          <w:szCs w:val="22"/>
        </w:rPr>
        <w:t>GIRONE “</w:t>
      </w:r>
      <w:r>
        <w:rPr>
          <w:color w:val="002060"/>
          <w:sz w:val="22"/>
          <w:szCs w:val="22"/>
        </w:rPr>
        <w:t>C</w:t>
      </w:r>
      <w:r w:rsidRPr="007956B9">
        <w:rPr>
          <w:color w:val="002060"/>
          <w:sz w:val="22"/>
          <w:szCs w:val="22"/>
        </w:rPr>
        <w:t>”</w:t>
      </w:r>
    </w:p>
    <w:p w14:paraId="78B1A8AA" w14:textId="77777777" w:rsidR="007C13E1" w:rsidRPr="007956B9" w:rsidRDefault="007C13E1" w:rsidP="007C13E1">
      <w:pPr>
        <w:pStyle w:val="titoloprinc0"/>
        <w:jc w:val="both"/>
        <w:rPr>
          <w:b w:val="0"/>
          <w:bCs w:val="0"/>
          <w:color w:val="002060"/>
          <w:sz w:val="22"/>
          <w:szCs w:val="22"/>
        </w:rPr>
      </w:pPr>
    </w:p>
    <w:p w14:paraId="52A06B7B" w14:textId="77777777" w:rsidR="007C13E1" w:rsidRDefault="007C13E1" w:rsidP="007C13E1">
      <w:pPr>
        <w:pStyle w:val="titoloprinc0"/>
        <w:jc w:val="both"/>
        <w:rPr>
          <w:b w:val="0"/>
          <w:bCs w:val="0"/>
          <w:color w:val="002060"/>
          <w:sz w:val="22"/>
          <w:szCs w:val="22"/>
        </w:rPr>
      </w:pPr>
      <w:r w:rsidRPr="007956B9">
        <w:rPr>
          <w:b w:val="0"/>
          <w:bCs w:val="0"/>
          <w:color w:val="002060"/>
          <w:sz w:val="22"/>
          <w:szCs w:val="22"/>
        </w:rPr>
        <w:t xml:space="preserve">La Società </w:t>
      </w:r>
      <w:r>
        <w:rPr>
          <w:color w:val="002060"/>
          <w:sz w:val="22"/>
          <w:szCs w:val="22"/>
        </w:rPr>
        <w:t>RIVIERA DELLE PALME</w:t>
      </w:r>
      <w:r w:rsidRPr="007956B9">
        <w:rPr>
          <w:color w:val="002060"/>
          <w:sz w:val="22"/>
          <w:szCs w:val="22"/>
        </w:rPr>
        <w:t xml:space="preserve"> </w:t>
      </w:r>
      <w:r w:rsidRPr="007956B9">
        <w:rPr>
          <w:b w:val="0"/>
          <w:bCs w:val="0"/>
          <w:color w:val="002060"/>
          <w:sz w:val="22"/>
          <w:szCs w:val="22"/>
        </w:rPr>
        <w:t xml:space="preserve">comunica che disputerà </w:t>
      </w:r>
      <w:r w:rsidRPr="007956B9">
        <w:rPr>
          <w:b w:val="0"/>
          <w:bCs w:val="0"/>
          <w:color w:val="002060"/>
          <w:sz w:val="22"/>
          <w:szCs w:val="22"/>
          <w:u w:val="single"/>
        </w:rPr>
        <w:t>tutte le gare</w:t>
      </w:r>
      <w:r w:rsidRPr="007956B9">
        <w:rPr>
          <w:b w:val="0"/>
          <w:bCs w:val="0"/>
          <w:color w:val="002060"/>
          <w:sz w:val="22"/>
          <w:szCs w:val="22"/>
        </w:rPr>
        <w:t xml:space="preserve"> interne il </w:t>
      </w:r>
      <w:r>
        <w:rPr>
          <w:color w:val="002060"/>
          <w:sz w:val="22"/>
          <w:szCs w:val="22"/>
        </w:rPr>
        <w:t>VENERDI’</w:t>
      </w:r>
      <w:r w:rsidRPr="007956B9">
        <w:rPr>
          <w:color w:val="002060"/>
          <w:sz w:val="22"/>
          <w:szCs w:val="22"/>
        </w:rPr>
        <w:t xml:space="preserve"> </w:t>
      </w:r>
      <w:r w:rsidRPr="007956B9">
        <w:rPr>
          <w:b w:val="0"/>
          <w:bCs w:val="0"/>
          <w:color w:val="002060"/>
          <w:sz w:val="22"/>
          <w:szCs w:val="22"/>
        </w:rPr>
        <w:t xml:space="preserve">alle </w:t>
      </w:r>
      <w:r w:rsidRPr="007956B9">
        <w:rPr>
          <w:color w:val="002060"/>
          <w:sz w:val="22"/>
          <w:szCs w:val="22"/>
        </w:rPr>
        <w:t xml:space="preserve">ore </w:t>
      </w:r>
      <w:r>
        <w:rPr>
          <w:color w:val="002060"/>
          <w:sz w:val="22"/>
          <w:szCs w:val="22"/>
        </w:rPr>
        <w:t>22:00</w:t>
      </w:r>
      <w:r w:rsidRPr="007956B9">
        <w:rPr>
          <w:b w:val="0"/>
          <w:bCs w:val="0"/>
          <w:color w:val="002060"/>
          <w:sz w:val="22"/>
          <w:szCs w:val="22"/>
        </w:rPr>
        <w:t xml:space="preserve">, </w:t>
      </w:r>
      <w:r w:rsidRPr="00081CD1">
        <w:rPr>
          <w:color w:val="002060"/>
          <w:sz w:val="22"/>
          <w:szCs w:val="22"/>
        </w:rPr>
        <w:t>Palasport “Bernardo Speca”</w:t>
      </w:r>
      <w:r>
        <w:rPr>
          <w:b w:val="0"/>
          <w:bCs w:val="0"/>
          <w:color w:val="002060"/>
          <w:sz w:val="22"/>
          <w:szCs w:val="22"/>
        </w:rPr>
        <w:t xml:space="preserve">, Viale dello Sport di </w:t>
      </w:r>
      <w:r w:rsidRPr="00081CD1">
        <w:rPr>
          <w:color w:val="002060"/>
          <w:sz w:val="22"/>
          <w:szCs w:val="22"/>
        </w:rPr>
        <w:t>SAN BENEDETTO DEL TRONTO</w:t>
      </w:r>
      <w:r w:rsidRPr="007956B9">
        <w:rPr>
          <w:b w:val="0"/>
          <w:bCs w:val="0"/>
          <w:color w:val="002060"/>
          <w:sz w:val="22"/>
          <w:szCs w:val="22"/>
        </w:rPr>
        <w:t>.</w:t>
      </w:r>
    </w:p>
    <w:p w14:paraId="168F71EF" w14:textId="77777777" w:rsidR="007C13E1" w:rsidRPr="009D0091" w:rsidRDefault="007C13E1" w:rsidP="007C13E1">
      <w:pPr>
        <w:pStyle w:val="breakline"/>
        <w:rPr>
          <w:color w:val="002060"/>
        </w:rPr>
      </w:pPr>
    </w:p>
    <w:p w14:paraId="18128D8E" w14:textId="77777777" w:rsidR="007C13E1" w:rsidRPr="009D0091" w:rsidRDefault="007C13E1" w:rsidP="007C13E1">
      <w:pPr>
        <w:pStyle w:val="titoloprinc0"/>
        <w:rPr>
          <w:color w:val="002060"/>
        </w:rPr>
      </w:pPr>
      <w:r w:rsidRPr="009D0091">
        <w:rPr>
          <w:color w:val="002060"/>
        </w:rPr>
        <w:t>RISULTATI</w:t>
      </w:r>
    </w:p>
    <w:p w14:paraId="1ACD4F1D" w14:textId="77777777" w:rsidR="007C13E1" w:rsidRPr="009D0091" w:rsidRDefault="007C13E1" w:rsidP="007C13E1">
      <w:pPr>
        <w:pStyle w:val="breakline"/>
        <w:rPr>
          <w:color w:val="002060"/>
        </w:rPr>
      </w:pPr>
    </w:p>
    <w:p w14:paraId="5160CCCC" w14:textId="77777777" w:rsidR="007C13E1" w:rsidRPr="009D0091" w:rsidRDefault="007C13E1" w:rsidP="007C13E1">
      <w:pPr>
        <w:pStyle w:val="sottotitolocampionato10"/>
        <w:rPr>
          <w:color w:val="002060"/>
        </w:rPr>
      </w:pPr>
      <w:r w:rsidRPr="009D0091">
        <w:rPr>
          <w:color w:val="002060"/>
        </w:rPr>
        <w:t>RISULTATI UFFICIALI GARE DEL 05/12/2025</w:t>
      </w:r>
    </w:p>
    <w:p w14:paraId="5ADDD138" w14:textId="77777777" w:rsidR="007C13E1" w:rsidRPr="007C13E1" w:rsidRDefault="007C13E1" w:rsidP="007C13E1">
      <w:pPr>
        <w:pStyle w:val="sottotitolocampionato20"/>
        <w:spacing w:before="0" w:beforeAutospacing="0" w:after="0" w:afterAutospacing="0"/>
        <w:rPr>
          <w:rFonts w:ascii="Arial" w:hAnsi="Arial" w:cs="Arial"/>
          <w:color w:val="002060"/>
          <w:sz w:val="20"/>
          <w:szCs w:val="20"/>
        </w:rPr>
      </w:pPr>
      <w:r w:rsidRPr="007C13E1">
        <w:rPr>
          <w:rFonts w:ascii="Arial" w:hAnsi="Arial" w:cs="Arial"/>
          <w:color w:val="002060"/>
          <w:sz w:val="20"/>
          <w:szCs w:val="20"/>
        </w:rPr>
        <w:t>Si trascrivono qui di seguito i risultati ufficiali delle gare disputate</w:t>
      </w:r>
    </w:p>
    <w:p w14:paraId="7CA8D91C" w14:textId="77777777" w:rsidR="007C13E1" w:rsidRPr="009D0091" w:rsidRDefault="007C13E1" w:rsidP="007C13E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C13E1" w:rsidRPr="009D0091" w14:paraId="19D90BA8" w14:textId="77777777" w:rsidTr="005D15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13E1" w:rsidRPr="009D0091" w14:paraId="6AA5410A" w14:textId="77777777" w:rsidTr="005D15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DF3F7" w14:textId="77777777" w:rsidR="007C13E1" w:rsidRPr="009D0091" w:rsidRDefault="007C13E1" w:rsidP="005D1589">
                  <w:pPr>
                    <w:pStyle w:val="headertabella0"/>
                    <w:rPr>
                      <w:color w:val="002060"/>
                    </w:rPr>
                  </w:pPr>
                  <w:r w:rsidRPr="009D0091">
                    <w:rPr>
                      <w:color w:val="002060"/>
                    </w:rPr>
                    <w:t>GIRONE A - 11 Giornata - A</w:t>
                  </w:r>
                </w:p>
              </w:tc>
            </w:tr>
            <w:tr w:rsidR="007C13E1" w:rsidRPr="009D0091" w14:paraId="4AC22FFC" w14:textId="77777777" w:rsidTr="005D158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BD15A4" w14:textId="77777777" w:rsidR="007C13E1" w:rsidRPr="009D0091" w:rsidRDefault="007C13E1" w:rsidP="005D1589">
                  <w:pPr>
                    <w:pStyle w:val="rowtabella0"/>
                    <w:rPr>
                      <w:color w:val="002060"/>
                    </w:rPr>
                  </w:pPr>
                  <w:r w:rsidRPr="009D0091">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41BD4" w14:textId="77777777" w:rsidR="007C13E1" w:rsidRPr="009D0091" w:rsidRDefault="007C13E1" w:rsidP="005D1589">
                  <w:pPr>
                    <w:pStyle w:val="rowtabella0"/>
                    <w:rPr>
                      <w:color w:val="002060"/>
                    </w:rPr>
                  </w:pPr>
                  <w:r w:rsidRPr="009D0091">
                    <w:rPr>
                      <w:color w:val="002060"/>
                    </w:rPr>
                    <w:t>- AVIS ARCEVIA 1964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DC7965" w14:textId="77777777" w:rsidR="007C13E1" w:rsidRPr="009D0091" w:rsidRDefault="007C13E1" w:rsidP="005D1589">
                  <w:pPr>
                    <w:pStyle w:val="rowtabella0"/>
                    <w:jc w:val="center"/>
                    <w:rPr>
                      <w:color w:val="002060"/>
                    </w:rPr>
                  </w:pPr>
                  <w:r w:rsidRPr="009D0091">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29E851" w14:textId="77777777" w:rsidR="007C13E1" w:rsidRPr="009D0091" w:rsidRDefault="007C13E1" w:rsidP="005D1589">
                  <w:pPr>
                    <w:pStyle w:val="rowtabella0"/>
                    <w:jc w:val="center"/>
                    <w:rPr>
                      <w:color w:val="002060"/>
                    </w:rPr>
                  </w:pPr>
                  <w:r w:rsidRPr="009D0091">
                    <w:rPr>
                      <w:color w:val="002060"/>
                    </w:rPr>
                    <w:t> </w:t>
                  </w:r>
                </w:p>
              </w:tc>
            </w:tr>
            <w:tr w:rsidR="007C13E1" w:rsidRPr="009D0091" w14:paraId="44D9CB87"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B7B81B" w14:textId="77777777" w:rsidR="007C13E1" w:rsidRPr="009D0091" w:rsidRDefault="007C13E1" w:rsidP="005D1589">
                  <w:pPr>
                    <w:pStyle w:val="rowtabella0"/>
                    <w:rPr>
                      <w:color w:val="002060"/>
                    </w:rPr>
                  </w:pPr>
                  <w:r w:rsidRPr="009D0091">
                    <w:rPr>
                      <w:color w:val="002060"/>
                    </w:rPr>
                    <w:t>ANKON NOVA MARMI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1EAA51" w14:textId="77777777" w:rsidR="007C13E1" w:rsidRPr="009D0091" w:rsidRDefault="007C13E1" w:rsidP="005D1589">
                  <w:pPr>
                    <w:pStyle w:val="rowtabella0"/>
                    <w:rPr>
                      <w:color w:val="002060"/>
                    </w:rPr>
                  </w:pPr>
                  <w:r w:rsidRPr="009D0091">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78BC58" w14:textId="77777777" w:rsidR="007C13E1" w:rsidRPr="009D0091" w:rsidRDefault="007C13E1" w:rsidP="005D1589">
                  <w:pPr>
                    <w:pStyle w:val="rowtabella0"/>
                    <w:jc w:val="center"/>
                    <w:rPr>
                      <w:color w:val="002060"/>
                    </w:rPr>
                  </w:pPr>
                  <w:r w:rsidRPr="009D0091">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DE4A6C" w14:textId="77777777" w:rsidR="007C13E1" w:rsidRPr="009D0091" w:rsidRDefault="007C13E1" w:rsidP="005D1589">
                  <w:pPr>
                    <w:pStyle w:val="rowtabella0"/>
                    <w:jc w:val="center"/>
                    <w:rPr>
                      <w:color w:val="002060"/>
                    </w:rPr>
                  </w:pPr>
                  <w:r w:rsidRPr="009D0091">
                    <w:rPr>
                      <w:color w:val="002060"/>
                    </w:rPr>
                    <w:t> </w:t>
                  </w:r>
                </w:p>
              </w:tc>
            </w:tr>
            <w:tr w:rsidR="007C13E1" w:rsidRPr="009D0091" w14:paraId="2D7A81FC"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61E005" w14:textId="77777777" w:rsidR="007C13E1" w:rsidRPr="009D0091" w:rsidRDefault="007C13E1" w:rsidP="005D1589">
                  <w:pPr>
                    <w:pStyle w:val="rowtabella0"/>
                    <w:rPr>
                      <w:color w:val="002060"/>
                    </w:rPr>
                  </w:pPr>
                  <w:proofErr w:type="gramStart"/>
                  <w:r w:rsidRPr="009D0091">
                    <w:rPr>
                      <w:color w:val="002060"/>
                    </w:rPr>
                    <w:t>CITTA</w:t>
                  </w:r>
                  <w:proofErr w:type="gramEnd"/>
                  <w:r w:rsidRPr="009D0091">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DC01D3" w14:textId="77777777" w:rsidR="007C13E1" w:rsidRPr="009D0091" w:rsidRDefault="007C13E1" w:rsidP="005D1589">
                  <w:pPr>
                    <w:pStyle w:val="rowtabella0"/>
                    <w:rPr>
                      <w:color w:val="002060"/>
                    </w:rPr>
                  </w:pPr>
                  <w:r w:rsidRPr="009D0091">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3EC59C" w14:textId="77777777" w:rsidR="007C13E1" w:rsidRPr="009D0091" w:rsidRDefault="007C13E1" w:rsidP="005D1589">
                  <w:pPr>
                    <w:pStyle w:val="rowtabella0"/>
                    <w:jc w:val="center"/>
                    <w:rPr>
                      <w:color w:val="002060"/>
                    </w:rPr>
                  </w:pPr>
                  <w:r w:rsidRPr="009D0091">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2FAFDD" w14:textId="77777777" w:rsidR="007C13E1" w:rsidRPr="009D0091" w:rsidRDefault="007C13E1" w:rsidP="005D1589">
                  <w:pPr>
                    <w:pStyle w:val="rowtabella0"/>
                    <w:jc w:val="center"/>
                    <w:rPr>
                      <w:color w:val="002060"/>
                    </w:rPr>
                  </w:pPr>
                  <w:r w:rsidRPr="009D0091">
                    <w:rPr>
                      <w:color w:val="002060"/>
                    </w:rPr>
                    <w:t> </w:t>
                  </w:r>
                </w:p>
              </w:tc>
            </w:tr>
            <w:tr w:rsidR="007C13E1" w:rsidRPr="009D0091" w14:paraId="24FE5F0C"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D96C13" w14:textId="77777777" w:rsidR="007C13E1" w:rsidRPr="009D0091" w:rsidRDefault="007C13E1" w:rsidP="005D1589">
                  <w:pPr>
                    <w:pStyle w:val="rowtabella0"/>
                    <w:rPr>
                      <w:color w:val="002060"/>
                    </w:rPr>
                  </w:pPr>
                  <w:r w:rsidRPr="009D0091">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13F256" w14:textId="77777777" w:rsidR="007C13E1" w:rsidRPr="009D0091" w:rsidRDefault="007C13E1" w:rsidP="005D1589">
                  <w:pPr>
                    <w:pStyle w:val="rowtabella0"/>
                    <w:rPr>
                      <w:color w:val="002060"/>
                    </w:rPr>
                  </w:pPr>
                  <w:r w:rsidRPr="009D0091">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44BA7E" w14:textId="77777777" w:rsidR="007C13E1" w:rsidRPr="009D0091" w:rsidRDefault="007C13E1" w:rsidP="005D1589">
                  <w:pPr>
                    <w:pStyle w:val="rowtabella0"/>
                    <w:jc w:val="center"/>
                    <w:rPr>
                      <w:color w:val="002060"/>
                    </w:rPr>
                  </w:pPr>
                  <w:r w:rsidRPr="009D0091">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B320CE" w14:textId="77777777" w:rsidR="007C13E1" w:rsidRPr="009D0091" w:rsidRDefault="007C13E1" w:rsidP="005D1589">
                  <w:pPr>
                    <w:pStyle w:val="rowtabella0"/>
                    <w:jc w:val="center"/>
                    <w:rPr>
                      <w:color w:val="002060"/>
                    </w:rPr>
                  </w:pPr>
                  <w:r w:rsidRPr="009D0091">
                    <w:rPr>
                      <w:color w:val="002060"/>
                    </w:rPr>
                    <w:t> </w:t>
                  </w:r>
                </w:p>
              </w:tc>
            </w:tr>
            <w:tr w:rsidR="007C13E1" w:rsidRPr="009D0091" w14:paraId="227D5037"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910B87" w14:textId="77777777" w:rsidR="007C13E1" w:rsidRPr="009D0091" w:rsidRDefault="007C13E1" w:rsidP="005D1589">
                  <w:pPr>
                    <w:pStyle w:val="rowtabella0"/>
                    <w:rPr>
                      <w:color w:val="002060"/>
                    </w:rPr>
                  </w:pPr>
                  <w:r w:rsidRPr="009D0091">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740E69" w14:textId="77777777" w:rsidR="007C13E1" w:rsidRPr="009D0091" w:rsidRDefault="007C13E1" w:rsidP="005D1589">
                  <w:pPr>
                    <w:pStyle w:val="rowtabella0"/>
                    <w:rPr>
                      <w:color w:val="002060"/>
                    </w:rPr>
                  </w:pPr>
                  <w:r w:rsidRPr="009D0091">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59C038" w14:textId="77777777" w:rsidR="007C13E1" w:rsidRPr="009D0091" w:rsidRDefault="007C13E1" w:rsidP="005D1589">
                  <w:pPr>
                    <w:pStyle w:val="rowtabella0"/>
                    <w:jc w:val="center"/>
                    <w:rPr>
                      <w:color w:val="002060"/>
                    </w:rPr>
                  </w:pPr>
                  <w:r w:rsidRPr="009D0091">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2FD14E" w14:textId="77777777" w:rsidR="007C13E1" w:rsidRPr="009D0091" w:rsidRDefault="007C13E1" w:rsidP="005D1589">
                  <w:pPr>
                    <w:pStyle w:val="rowtabella0"/>
                    <w:jc w:val="center"/>
                    <w:rPr>
                      <w:color w:val="002060"/>
                    </w:rPr>
                  </w:pPr>
                  <w:r w:rsidRPr="009D0091">
                    <w:rPr>
                      <w:color w:val="002060"/>
                    </w:rPr>
                    <w:t> </w:t>
                  </w:r>
                </w:p>
              </w:tc>
            </w:tr>
            <w:tr w:rsidR="007C13E1" w:rsidRPr="009D0091" w14:paraId="3E4BBA63"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7B0E45" w14:textId="77777777" w:rsidR="007C13E1" w:rsidRPr="009D0091" w:rsidRDefault="007C13E1" w:rsidP="005D1589">
                  <w:pPr>
                    <w:pStyle w:val="rowtabella0"/>
                    <w:rPr>
                      <w:color w:val="002060"/>
                    </w:rPr>
                  </w:pPr>
                  <w:r w:rsidRPr="009D0091">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DF4C90" w14:textId="77777777" w:rsidR="007C13E1" w:rsidRPr="009D0091" w:rsidRDefault="007C13E1" w:rsidP="005D1589">
                  <w:pPr>
                    <w:pStyle w:val="rowtabella0"/>
                    <w:rPr>
                      <w:color w:val="002060"/>
                    </w:rPr>
                  </w:pPr>
                  <w:r w:rsidRPr="009D0091">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890A3A" w14:textId="77777777" w:rsidR="007C13E1" w:rsidRPr="009D0091" w:rsidRDefault="007C13E1" w:rsidP="005D1589">
                  <w:pPr>
                    <w:pStyle w:val="rowtabella0"/>
                    <w:jc w:val="center"/>
                    <w:rPr>
                      <w:color w:val="002060"/>
                    </w:rPr>
                  </w:pPr>
                  <w:r w:rsidRPr="009D0091">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5A2BB6" w14:textId="77777777" w:rsidR="007C13E1" w:rsidRPr="009D0091" w:rsidRDefault="007C13E1" w:rsidP="005D1589">
                  <w:pPr>
                    <w:pStyle w:val="rowtabella0"/>
                    <w:jc w:val="center"/>
                    <w:rPr>
                      <w:color w:val="002060"/>
                    </w:rPr>
                  </w:pPr>
                  <w:r w:rsidRPr="009D0091">
                    <w:rPr>
                      <w:color w:val="002060"/>
                    </w:rPr>
                    <w:t> </w:t>
                  </w:r>
                </w:p>
              </w:tc>
            </w:tr>
            <w:tr w:rsidR="007C13E1" w:rsidRPr="009D0091" w14:paraId="68DFB887" w14:textId="77777777" w:rsidTr="005D158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3A3690" w14:textId="77777777" w:rsidR="007C13E1" w:rsidRPr="009D0091" w:rsidRDefault="007C13E1" w:rsidP="005D1589">
                  <w:pPr>
                    <w:pStyle w:val="rowtabella0"/>
                    <w:rPr>
                      <w:color w:val="002060"/>
                    </w:rPr>
                  </w:pPr>
                  <w:r w:rsidRPr="009D0091">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4C20E9" w14:textId="77777777" w:rsidR="007C13E1" w:rsidRPr="009D0091" w:rsidRDefault="007C13E1" w:rsidP="005D1589">
                  <w:pPr>
                    <w:pStyle w:val="rowtabella0"/>
                    <w:rPr>
                      <w:color w:val="002060"/>
                    </w:rPr>
                  </w:pPr>
                  <w:r w:rsidRPr="009D0091">
                    <w:rPr>
                      <w:color w:val="002060"/>
                    </w:rPr>
                    <w:t>- MANTOVANI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974204" w14:textId="77777777" w:rsidR="007C13E1" w:rsidRPr="009D0091" w:rsidRDefault="007C13E1" w:rsidP="005D1589">
                  <w:pPr>
                    <w:pStyle w:val="rowtabella0"/>
                    <w:jc w:val="center"/>
                    <w:rPr>
                      <w:color w:val="002060"/>
                    </w:rPr>
                  </w:pPr>
                  <w:r w:rsidRPr="009D0091">
                    <w:rPr>
                      <w:color w:val="002060"/>
                    </w:rPr>
                    <w:t>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CC7636" w14:textId="77777777" w:rsidR="007C13E1" w:rsidRPr="009D0091" w:rsidRDefault="007C13E1" w:rsidP="005D1589">
                  <w:pPr>
                    <w:pStyle w:val="rowtabella0"/>
                    <w:jc w:val="center"/>
                    <w:rPr>
                      <w:color w:val="002060"/>
                    </w:rPr>
                  </w:pPr>
                  <w:r w:rsidRPr="009D0091">
                    <w:rPr>
                      <w:color w:val="002060"/>
                    </w:rPr>
                    <w:t> </w:t>
                  </w:r>
                </w:p>
              </w:tc>
            </w:tr>
          </w:tbl>
          <w:p w14:paraId="69B6F4BF" w14:textId="77777777" w:rsidR="007C13E1" w:rsidRPr="009D0091" w:rsidRDefault="007C13E1" w:rsidP="005D158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13E1" w:rsidRPr="009D0091" w14:paraId="44D6D2D7" w14:textId="77777777" w:rsidTr="005D15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83E32" w14:textId="77777777" w:rsidR="007C13E1" w:rsidRPr="009D0091" w:rsidRDefault="007C13E1" w:rsidP="005D1589">
                  <w:pPr>
                    <w:pStyle w:val="headertabella0"/>
                    <w:rPr>
                      <w:color w:val="002060"/>
                    </w:rPr>
                  </w:pPr>
                  <w:r w:rsidRPr="009D0091">
                    <w:rPr>
                      <w:color w:val="002060"/>
                    </w:rPr>
                    <w:t>GIRONE B - 11 Giornata - A</w:t>
                  </w:r>
                </w:p>
              </w:tc>
            </w:tr>
            <w:tr w:rsidR="007C13E1" w:rsidRPr="009D0091" w14:paraId="67A40DE9" w14:textId="77777777" w:rsidTr="005D158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63514F" w14:textId="77777777" w:rsidR="007C13E1" w:rsidRPr="009D0091" w:rsidRDefault="007C13E1" w:rsidP="005D1589">
                  <w:pPr>
                    <w:pStyle w:val="rowtabella0"/>
                    <w:rPr>
                      <w:color w:val="002060"/>
                    </w:rPr>
                  </w:pPr>
                  <w:r w:rsidRPr="009D0091">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32F6F2" w14:textId="77777777" w:rsidR="007C13E1" w:rsidRPr="009D0091" w:rsidRDefault="007C13E1" w:rsidP="005D1589">
                  <w:pPr>
                    <w:pStyle w:val="rowtabella0"/>
                    <w:rPr>
                      <w:color w:val="002060"/>
                    </w:rPr>
                  </w:pPr>
                  <w:r w:rsidRPr="009D0091">
                    <w:rPr>
                      <w:color w:val="002060"/>
                    </w:rPr>
                    <w:t>- CALCETTO NUMANA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8AB69" w14:textId="77777777" w:rsidR="007C13E1" w:rsidRPr="009D0091" w:rsidRDefault="007C13E1" w:rsidP="005D1589">
                  <w:pPr>
                    <w:pStyle w:val="rowtabella0"/>
                    <w:jc w:val="center"/>
                    <w:rPr>
                      <w:color w:val="002060"/>
                    </w:rPr>
                  </w:pPr>
                  <w:r w:rsidRPr="009D0091">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14A8FF" w14:textId="77777777" w:rsidR="007C13E1" w:rsidRPr="009D0091" w:rsidRDefault="007C13E1" w:rsidP="005D1589">
                  <w:pPr>
                    <w:pStyle w:val="rowtabella0"/>
                    <w:jc w:val="center"/>
                    <w:rPr>
                      <w:color w:val="002060"/>
                    </w:rPr>
                  </w:pPr>
                  <w:r w:rsidRPr="009D0091">
                    <w:rPr>
                      <w:color w:val="002060"/>
                    </w:rPr>
                    <w:t> </w:t>
                  </w:r>
                </w:p>
              </w:tc>
            </w:tr>
            <w:tr w:rsidR="007C13E1" w:rsidRPr="009D0091" w14:paraId="0ED95C25"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B6843B" w14:textId="77777777" w:rsidR="007C13E1" w:rsidRPr="009D0091" w:rsidRDefault="007C13E1" w:rsidP="005D1589">
                  <w:pPr>
                    <w:pStyle w:val="rowtabella0"/>
                    <w:rPr>
                      <w:color w:val="002060"/>
                    </w:rPr>
                  </w:pPr>
                  <w:r w:rsidRPr="009D0091">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FB8414" w14:textId="77777777" w:rsidR="007C13E1" w:rsidRPr="009D0091" w:rsidRDefault="007C13E1" w:rsidP="005D1589">
                  <w:pPr>
                    <w:pStyle w:val="rowtabella0"/>
                    <w:rPr>
                      <w:color w:val="002060"/>
                    </w:rPr>
                  </w:pPr>
                  <w:r w:rsidRPr="009D0091">
                    <w:rPr>
                      <w:color w:val="002060"/>
                    </w:rPr>
                    <w:t>- FUTSAL CASTELRAIMONDO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06D965" w14:textId="77777777" w:rsidR="007C13E1" w:rsidRPr="009D0091" w:rsidRDefault="007C13E1" w:rsidP="005D1589">
                  <w:pPr>
                    <w:pStyle w:val="rowtabella0"/>
                    <w:jc w:val="center"/>
                    <w:rPr>
                      <w:color w:val="002060"/>
                    </w:rPr>
                  </w:pPr>
                  <w:r w:rsidRPr="009D0091">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CEC145" w14:textId="77777777" w:rsidR="007C13E1" w:rsidRPr="009D0091" w:rsidRDefault="007C13E1" w:rsidP="005D1589">
                  <w:pPr>
                    <w:pStyle w:val="rowtabella0"/>
                    <w:jc w:val="center"/>
                    <w:rPr>
                      <w:color w:val="002060"/>
                    </w:rPr>
                  </w:pPr>
                  <w:r w:rsidRPr="009D0091">
                    <w:rPr>
                      <w:color w:val="002060"/>
                    </w:rPr>
                    <w:t> </w:t>
                  </w:r>
                </w:p>
              </w:tc>
            </w:tr>
            <w:tr w:rsidR="007C13E1" w:rsidRPr="009D0091" w14:paraId="495ADCD3"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B0B662" w14:textId="77777777" w:rsidR="007C13E1" w:rsidRPr="009D0091" w:rsidRDefault="007C13E1" w:rsidP="005D1589">
                  <w:pPr>
                    <w:pStyle w:val="rowtabella0"/>
                    <w:rPr>
                      <w:color w:val="002060"/>
                    </w:rPr>
                  </w:pPr>
                  <w:r w:rsidRPr="009D0091">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519741" w14:textId="77777777" w:rsidR="007C13E1" w:rsidRPr="009D0091" w:rsidRDefault="007C13E1" w:rsidP="005D1589">
                  <w:pPr>
                    <w:pStyle w:val="rowtabella0"/>
                    <w:rPr>
                      <w:color w:val="002060"/>
                    </w:rPr>
                  </w:pPr>
                  <w:r w:rsidRPr="009D0091">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2487A8" w14:textId="77777777" w:rsidR="007C13E1" w:rsidRPr="009D0091" w:rsidRDefault="007C13E1" w:rsidP="005D1589">
                  <w:pPr>
                    <w:pStyle w:val="rowtabella0"/>
                    <w:jc w:val="center"/>
                    <w:rPr>
                      <w:color w:val="002060"/>
                    </w:rPr>
                  </w:pPr>
                  <w:r w:rsidRPr="009D0091">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75195E" w14:textId="77777777" w:rsidR="007C13E1" w:rsidRPr="009D0091" w:rsidRDefault="007C13E1" w:rsidP="005D1589">
                  <w:pPr>
                    <w:pStyle w:val="rowtabella0"/>
                    <w:jc w:val="center"/>
                    <w:rPr>
                      <w:color w:val="002060"/>
                    </w:rPr>
                  </w:pPr>
                  <w:r w:rsidRPr="009D0091">
                    <w:rPr>
                      <w:color w:val="002060"/>
                    </w:rPr>
                    <w:t> </w:t>
                  </w:r>
                </w:p>
              </w:tc>
            </w:tr>
            <w:tr w:rsidR="007C13E1" w:rsidRPr="009D0091" w14:paraId="29234974"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D674E7" w14:textId="77777777" w:rsidR="007C13E1" w:rsidRPr="009D0091" w:rsidRDefault="007C13E1" w:rsidP="005D1589">
                  <w:pPr>
                    <w:pStyle w:val="rowtabella0"/>
                    <w:rPr>
                      <w:color w:val="002060"/>
                    </w:rPr>
                  </w:pPr>
                  <w:r w:rsidRPr="009D0091">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4F8B1F" w14:textId="77777777" w:rsidR="007C13E1" w:rsidRPr="009D0091" w:rsidRDefault="007C13E1" w:rsidP="005D1589">
                  <w:pPr>
                    <w:pStyle w:val="rowtabella0"/>
                    <w:rPr>
                      <w:color w:val="002060"/>
                    </w:rPr>
                  </w:pPr>
                  <w:r w:rsidRPr="009D0091">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990FDB" w14:textId="77777777" w:rsidR="007C13E1" w:rsidRPr="009D0091" w:rsidRDefault="007C13E1" w:rsidP="005D1589">
                  <w:pPr>
                    <w:pStyle w:val="rowtabella0"/>
                    <w:jc w:val="center"/>
                    <w:rPr>
                      <w:color w:val="002060"/>
                    </w:rPr>
                  </w:pPr>
                  <w:r w:rsidRPr="009D0091">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023E78" w14:textId="77777777" w:rsidR="007C13E1" w:rsidRPr="009D0091" w:rsidRDefault="007C13E1" w:rsidP="005D1589">
                  <w:pPr>
                    <w:pStyle w:val="rowtabella0"/>
                    <w:jc w:val="center"/>
                    <w:rPr>
                      <w:color w:val="002060"/>
                    </w:rPr>
                  </w:pPr>
                  <w:r w:rsidRPr="009D0091">
                    <w:rPr>
                      <w:color w:val="002060"/>
                    </w:rPr>
                    <w:t> </w:t>
                  </w:r>
                </w:p>
              </w:tc>
            </w:tr>
            <w:tr w:rsidR="007C13E1" w:rsidRPr="009D0091" w14:paraId="5ED06538"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C5A209" w14:textId="77777777" w:rsidR="007C13E1" w:rsidRPr="009D0091" w:rsidRDefault="007C13E1" w:rsidP="005D1589">
                  <w:pPr>
                    <w:pStyle w:val="rowtabella0"/>
                    <w:rPr>
                      <w:color w:val="002060"/>
                    </w:rPr>
                  </w:pPr>
                  <w:r w:rsidRPr="009D0091">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E60444" w14:textId="77777777" w:rsidR="007C13E1" w:rsidRPr="009D0091" w:rsidRDefault="007C13E1" w:rsidP="005D1589">
                  <w:pPr>
                    <w:pStyle w:val="rowtabella0"/>
                    <w:rPr>
                      <w:color w:val="002060"/>
                    </w:rPr>
                  </w:pPr>
                  <w:r w:rsidRPr="009D0091">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3E8C1B" w14:textId="77777777" w:rsidR="007C13E1" w:rsidRPr="009D0091" w:rsidRDefault="007C13E1" w:rsidP="005D1589">
                  <w:pPr>
                    <w:pStyle w:val="rowtabella0"/>
                    <w:jc w:val="center"/>
                    <w:rPr>
                      <w:color w:val="002060"/>
                    </w:rPr>
                  </w:pPr>
                  <w:r w:rsidRPr="009D0091">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91B4C3" w14:textId="77777777" w:rsidR="007C13E1" w:rsidRPr="009D0091" w:rsidRDefault="007C13E1" w:rsidP="005D1589">
                  <w:pPr>
                    <w:pStyle w:val="rowtabella0"/>
                    <w:jc w:val="center"/>
                    <w:rPr>
                      <w:color w:val="002060"/>
                    </w:rPr>
                  </w:pPr>
                  <w:r w:rsidRPr="009D0091">
                    <w:rPr>
                      <w:color w:val="002060"/>
                    </w:rPr>
                    <w:t> </w:t>
                  </w:r>
                </w:p>
              </w:tc>
            </w:tr>
            <w:tr w:rsidR="007C13E1" w:rsidRPr="009D0091" w14:paraId="2EB2B6E4"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C80103" w14:textId="77777777" w:rsidR="007C13E1" w:rsidRPr="009D0091" w:rsidRDefault="007C13E1" w:rsidP="005D1589">
                  <w:pPr>
                    <w:pStyle w:val="rowtabella0"/>
                    <w:rPr>
                      <w:color w:val="002060"/>
                    </w:rPr>
                  </w:pPr>
                  <w:r w:rsidRPr="009D0091">
                    <w:rPr>
                      <w:color w:val="002060"/>
                    </w:rPr>
                    <w:t>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DBD0F7" w14:textId="77777777" w:rsidR="007C13E1" w:rsidRPr="009D0091" w:rsidRDefault="007C13E1" w:rsidP="005D1589">
                  <w:pPr>
                    <w:pStyle w:val="rowtabella0"/>
                    <w:rPr>
                      <w:color w:val="002060"/>
                    </w:rPr>
                  </w:pPr>
                  <w:r w:rsidRPr="009D0091">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EC7DC2" w14:textId="77777777" w:rsidR="007C13E1" w:rsidRPr="009D0091" w:rsidRDefault="007C13E1" w:rsidP="005D1589">
                  <w:pPr>
                    <w:pStyle w:val="rowtabella0"/>
                    <w:jc w:val="center"/>
                    <w:rPr>
                      <w:color w:val="002060"/>
                    </w:rPr>
                  </w:pPr>
                  <w:r w:rsidRPr="009D0091">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A12FC6" w14:textId="77777777" w:rsidR="007C13E1" w:rsidRPr="009D0091" w:rsidRDefault="007C13E1" w:rsidP="005D1589">
                  <w:pPr>
                    <w:pStyle w:val="rowtabella0"/>
                    <w:jc w:val="center"/>
                    <w:rPr>
                      <w:color w:val="002060"/>
                    </w:rPr>
                  </w:pPr>
                  <w:r w:rsidRPr="009D0091">
                    <w:rPr>
                      <w:color w:val="002060"/>
                    </w:rPr>
                    <w:t> </w:t>
                  </w:r>
                </w:p>
              </w:tc>
            </w:tr>
            <w:tr w:rsidR="007C13E1" w:rsidRPr="009D0091" w14:paraId="4C5F1FC6" w14:textId="77777777" w:rsidTr="005D158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1F1B40" w14:textId="77777777" w:rsidR="007C13E1" w:rsidRPr="009D0091" w:rsidRDefault="007C13E1" w:rsidP="005D1589">
                  <w:pPr>
                    <w:pStyle w:val="rowtabella0"/>
                    <w:rPr>
                      <w:color w:val="002060"/>
                    </w:rPr>
                  </w:pPr>
                  <w:r w:rsidRPr="009D0091">
                    <w:rPr>
                      <w:color w:val="002060"/>
                    </w:rPr>
                    <w:t>SAN SEVERINO MARCHE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653898" w14:textId="77777777" w:rsidR="007C13E1" w:rsidRPr="009D0091" w:rsidRDefault="007C13E1" w:rsidP="005D1589">
                  <w:pPr>
                    <w:pStyle w:val="rowtabella0"/>
                    <w:rPr>
                      <w:color w:val="002060"/>
                    </w:rPr>
                  </w:pPr>
                  <w:r w:rsidRPr="009D0091">
                    <w:rPr>
                      <w:color w:val="002060"/>
                    </w:rPr>
                    <w:t>- POLISPORTIVA VICTORIA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3910F6" w14:textId="77777777" w:rsidR="007C13E1" w:rsidRPr="009D0091" w:rsidRDefault="007C13E1" w:rsidP="005D1589">
                  <w:pPr>
                    <w:pStyle w:val="rowtabella0"/>
                    <w:jc w:val="center"/>
                    <w:rPr>
                      <w:color w:val="002060"/>
                    </w:rPr>
                  </w:pPr>
                  <w:r w:rsidRPr="009D0091">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4C7CDD" w14:textId="77777777" w:rsidR="007C13E1" w:rsidRPr="009D0091" w:rsidRDefault="007C13E1" w:rsidP="005D1589">
                  <w:pPr>
                    <w:pStyle w:val="rowtabella0"/>
                    <w:jc w:val="center"/>
                    <w:rPr>
                      <w:color w:val="002060"/>
                    </w:rPr>
                  </w:pPr>
                  <w:r w:rsidRPr="009D0091">
                    <w:rPr>
                      <w:color w:val="002060"/>
                    </w:rPr>
                    <w:t> </w:t>
                  </w:r>
                </w:p>
              </w:tc>
            </w:tr>
          </w:tbl>
          <w:p w14:paraId="7852C193" w14:textId="77777777" w:rsidR="007C13E1" w:rsidRPr="009D0091" w:rsidRDefault="007C13E1" w:rsidP="005D1589">
            <w:pPr>
              <w:rPr>
                <w:color w:val="002060"/>
              </w:rPr>
            </w:pPr>
          </w:p>
        </w:tc>
      </w:tr>
    </w:tbl>
    <w:p w14:paraId="36A0EB32" w14:textId="77777777" w:rsidR="007C13E1" w:rsidRPr="009D0091" w:rsidRDefault="007C13E1" w:rsidP="007C13E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C13E1" w:rsidRPr="009D0091" w14:paraId="7143324A" w14:textId="77777777" w:rsidTr="005D15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13E1" w:rsidRPr="009D0091" w14:paraId="7E0D8AE2" w14:textId="77777777" w:rsidTr="005D15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BBBB9" w14:textId="77777777" w:rsidR="007C13E1" w:rsidRPr="009D0091" w:rsidRDefault="007C13E1" w:rsidP="005D1589">
                  <w:pPr>
                    <w:pStyle w:val="headertabella0"/>
                    <w:rPr>
                      <w:color w:val="002060"/>
                    </w:rPr>
                  </w:pPr>
                  <w:r w:rsidRPr="009D0091">
                    <w:rPr>
                      <w:color w:val="002060"/>
                    </w:rPr>
                    <w:t>GIRONE C - 11 Giornata - A</w:t>
                  </w:r>
                </w:p>
              </w:tc>
            </w:tr>
            <w:tr w:rsidR="007C13E1" w:rsidRPr="009D0091" w14:paraId="4AA90113" w14:textId="77777777" w:rsidTr="005D158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9608C5" w14:textId="77777777" w:rsidR="007C13E1" w:rsidRPr="009D0091" w:rsidRDefault="007C13E1" w:rsidP="005D1589">
                  <w:pPr>
                    <w:pStyle w:val="rowtabella0"/>
                    <w:rPr>
                      <w:color w:val="002060"/>
                    </w:rPr>
                  </w:pPr>
                  <w:r w:rsidRPr="009D0091">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DB5364" w14:textId="77777777" w:rsidR="007C13E1" w:rsidRPr="009D0091" w:rsidRDefault="007C13E1" w:rsidP="005D1589">
                  <w:pPr>
                    <w:pStyle w:val="rowtabella0"/>
                    <w:rPr>
                      <w:color w:val="002060"/>
                    </w:rPr>
                  </w:pPr>
                  <w:r w:rsidRPr="009D0091">
                    <w:rPr>
                      <w:color w:val="002060"/>
                    </w:rPr>
                    <w:t>- REAL ANCARIA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1B1DC3" w14:textId="77777777" w:rsidR="007C13E1" w:rsidRPr="009D0091" w:rsidRDefault="007C13E1" w:rsidP="005D1589">
                  <w:pPr>
                    <w:pStyle w:val="rowtabella0"/>
                    <w:jc w:val="center"/>
                    <w:rPr>
                      <w:color w:val="002060"/>
                    </w:rPr>
                  </w:pPr>
                  <w:r w:rsidRPr="009D0091">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19409" w14:textId="77777777" w:rsidR="007C13E1" w:rsidRPr="009D0091" w:rsidRDefault="007C13E1" w:rsidP="005D1589">
                  <w:pPr>
                    <w:pStyle w:val="rowtabella0"/>
                    <w:jc w:val="center"/>
                    <w:rPr>
                      <w:color w:val="002060"/>
                    </w:rPr>
                  </w:pPr>
                  <w:r w:rsidRPr="009D0091">
                    <w:rPr>
                      <w:color w:val="002060"/>
                    </w:rPr>
                    <w:t> </w:t>
                  </w:r>
                </w:p>
              </w:tc>
            </w:tr>
            <w:tr w:rsidR="007C13E1" w:rsidRPr="009D0091" w14:paraId="3F6A0C7C"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9B0DA5" w14:textId="77777777" w:rsidR="007C13E1" w:rsidRPr="009D0091" w:rsidRDefault="007C13E1" w:rsidP="005D1589">
                  <w:pPr>
                    <w:pStyle w:val="rowtabella0"/>
                    <w:rPr>
                      <w:color w:val="002060"/>
                    </w:rPr>
                  </w:pPr>
                  <w:r w:rsidRPr="009D0091">
                    <w:rPr>
                      <w:color w:val="002060"/>
                    </w:rPr>
                    <w:t>(1)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674150" w14:textId="77777777" w:rsidR="007C13E1" w:rsidRPr="009D0091" w:rsidRDefault="007C13E1" w:rsidP="005D1589">
                  <w:pPr>
                    <w:pStyle w:val="rowtabella0"/>
                    <w:rPr>
                      <w:color w:val="002060"/>
                    </w:rPr>
                  </w:pPr>
                  <w:r w:rsidRPr="009D0091">
                    <w:rPr>
                      <w:color w:val="002060"/>
                    </w:rPr>
                    <w:t xml:space="preserve">- </w:t>
                  </w:r>
                  <w:proofErr w:type="gramStart"/>
                  <w:r w:rsidRPr="009D0091">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419A1D" w14:textId="77777777" w:rsidR="007C13E1" w:rsidRPr="009D0091" w:rsidRDefault="007C13E1" w:rsidP="005D1589">
                  <w:pPr>
                    <w:pStyle w:val="rowtabella0"/>
                    <w:jc w:val="center"/>
                    <w:rPr>
                      <w:color w:val="002060"/>
                    </w:rPr>
                  </w:pPr>
                  <w:r w:rsidRPr="009D0091">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C234A3" w14:textId="77777777" w:rsidR="007C13E1" w:rsidRPr="009D0091" w:rsidRDefault="007C13E1" w:rsidP="005D1589">
                  <w:pPr>
                    <w:pStyle w:val="rowtabella0"/>
                    <w:jc w:val="center"/>
                    <w:rPr>
                      <w:color w:val="002060"/>
                    </w:rPr>
                  </w:pPr>
                  <w:r w:rsidRPr="009D0091">
                    <w:rPr>
                      <w:color w:val="002060"/>
                    </w:rPr>
                    <w:t> </w:t>
                  </w:r>
                </w:p>
              </w:tc>
            </w:tr>
            <w:tr w:rsidR="007C13E1" w:rsidRPr="009D0091" w14:paraId="78CD7722"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6DBE85" w14:textId="77777777" w:rsidR="007C13E1" w:rsidRPr="009D0091" w:rsidRDefault="007C13E1" w:rsidP="005D1589">
                  <w:pPr>
                    <w:pStyle w:val="rowtabella0"/>
                    <w:rPr>
                      <w:color w:val="002060"/>
                    </w:rPr>
                  </w:pPr>
                  <w:r w:rsidRPr="009D0091">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32ED7A" w14:textId="77777777" w:rsidR="007C13E1" w:rsidRPr="009D0091" w:rsidRDefault="007C13E1" w:rsidP="005D1589">
                  <w:pPr>
                    <w:pStyle w:val="rowtabella0"/>
                    <w:rPr>
                      <w:color w:val="002060"/>
                    </w:rPr>
                  </w:pPr>
                  <w:r w:rsidRPr="009D0091">
                    <w:rPr>
                      <w:color w:val="002060"/>
                    </w:rPr>
                    <w:t>- PAGLIARE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CD3025" w14:textId="77777777" w:rsidR="007C13E1" w:rsidRPr="009D0091" w:rsidRDefault="007C13E1" w:rsidP="005D1589">
                  <w:pPr>
                    <w:pStyle w:val="rowtabella0"/>
                    <w:jc w:val="center"/>
                    <w:rPr>
                      <w:color w:val="002060"/>
                    </w:rPr>
                  </w:pPr>
                  <w:r w:rsidRPr="009D0091">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BCD894" w14:textId="77777777" w:rsidR="007C13E1" w:rsidRPr="009D0091" w:rsidRDefault="007C13E1" w:rsidP="005D1589">
                  <w:pPr>
                    <w:pStyle w:val="rowtabella0"/>
                    <w:jc w:val="center"/>
                    <w:rPr>
                      <w:color w:val="002060"/>
                    </w:rPr>
                  </w:pPr>
                  <w:r w:rsidRPr="009D0091">
                    <w:rPr>
                      <w:color w:val="002060"/>
                    </w:rPr>
                    <w:t> </w:t>
                  </w:r>
                </w:p>
              </w:tc>
            </w:tr>
            <w:tr w:rsidR="007C13E1" w:rsidRPr="009D0091" w14:paraId="301CFD0A"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605D97" w14:textId="77777777" w:rsidR="007C13E1" w:rsidRPr="009D0091" w:rsidRDefault="007C13E1" w:rsidP="005D1589">
                  <w:pPr>
                    <w:pStyle w:val="rowtabella0"/>
                    <w:rPr>
                      <w:color w:val="002060"/>
                    </w:rPr>
                  </w:pPr>
                  <w:r w:rsidRPr="009D0091">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F36F00" w14:textId="77777777" w:rsidR="007C13E1" w:rsidRPr="009D0091" w:rsidRDefault="007C13E1" w:rsidP="005D1589">
                  <w:pPr>
                    <w:pStyle w:val="rowtabella0"/>
                    <w:rPr>
                      <w:color w:val="002060"/>
                    </w:rPr>
                  </w:pPr>
                  <w:r w:rsidRPr="009D0091">
                    <w:rPr>
                      <w:color w:val="002060"/>
                    </w:rPr>
                    <w:t>- POLISPORTIVA ROSSO BLU</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F64AA9" w14:textId="77777777" w:rsidR="007C13E1" w:rsidRPr="009D0091" w:rsidRDefault="007C13E1" w:rsidP="005D1589">
                  <w:pPr>
                    <w:pStyle w:val="rowtabella0"/>
                    <w:jc w:val="center"/>
                    <w:rPr>
                      <w:color w:val="002060"/>
                    </w:rPr>
                  </w:pPr>
                  <w:r w:rsidRPr="009D009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9B1262" w14:textId="77777777" w:rsidR="007C13E1" w:rsidRPr="009D0091" w:rsidRDefault="007C13E1" w:rsidP="005D1589">
                  <w:pPr>
                    <w:pStyle w:val="rowtabella0"/>
                    <w:jc w:val="center"/>
                    <w:rPr>
                      <w:color w:val="002060"/>
                    </w:rPr>
                  </w:pPr>
                  <w:r w:rsidRPr="009D0091">
                    <w:rPr>
                      <w:color w:val="002060"/>
                    </w:rPr>
                    <w:t> </w:t>
                  </w:r>
                </w:p>
              </w:tc>
            </w:tr>
            <w:tr w:rsidR="007C13E1" w:rsidRPr="009D0091" w14:paraId="1AEEAB8A"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242E64" w14:textId="77777777" w:rsidR="007C13E1" w:rsidRPr="009D0091" w:rsidRDefault="007C13E1" w:rsidP="005D1589">
                  <w:pPr>
                    <w:pStyle w:val="rowtabella0"/>
                    <w:rPr>
                      <w:color w:val="002060"/>
                    </w:rPr>
                  </w:pPr>
                  <w:r w:rsidRPr="009D0091">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149049" w14:textId="77777777" w:rsidR="007C13E1" w:rsidRPr="009D0091" w:rsidRDefault="007C13E1" w:rsidP="005D1589">
                  <w:pPr>
                    <w:pStyle w:val="rowtabella0"/>
                    <w:rPr>
                      <w:color w:val="002060"/>
                    </w:rPr>
                  </w:pPr>
                  <w:r w:rsidRPr="009D0091">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F0382D" w14:textId="77777777" w:rsidR="007C13E1" w:rsidRPr="009D0091" w:rsidRDefault="007C13E1" w:rsidP="005D1589">
                  <w:pPr>
                    <w:pStyle w:val="rowtabella0"/>
                    <w:jc w:val="center"/>
                    <w:rPr>
                      <w:color w:val="002060"/>
                    </w:rPr>
                  </w:pPr>
                  <w:r w:rsidRPr="009D0091">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A819B3" w14:textId="77777777" w:rsidR="007C13E1" w:rsidRPr="009D0091" w:rsidRDefault="007C13E1" w:rsidP="005D1589">
                  <w:pPr>
                    <w:pStyle w:val="rowtabella0"/>
                    <w:jc w:val="center"/>
                    <w:rPr>
                      <w:color w:val="002060"/>
                    </w:rPr>
                  </w:pPr>
                  <w:r w:rsidRPr="009D0091">
                    <w:rPr>
                      <w:color w:val="002060"/>
                    </w:rPr>
                    <w:t> </w:t>
                  </w:r>
                </w:p>
              </w:tc>
            </w:tr>
            <w:tr w:rsidR="007C13E1" w:rsidRPr="009D0091" w14:paraId="7E9E9568" w14:textId="77777777" w:rsidTr="005D158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3799DC" w14:textId="77777777" w:rsidR="007C13E1" w:rsidRPr="009D0091" w:rsidRDefault="007C13E1" w:rsidP="005D1589">
                  <w:pPr>
                    <w:pStyle w:val="rowtabella0"/>
                    <w:rPr>
                      <w:color w:val="002060"/>
                    </w:rPr>
                  </w:pPr>
                  <w:r w:rsidRPr="009D0091">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1666C2" w14:textId="77777777" w:rsidR="007C13E1" w:rsidRPr="009D0091" w:rsidRDefault="007C13E1" w:rsidP="005D1589">
                  <w:pPr>
                    <w:pStyle w:val="rowtabella0"/>
                    <w:rPr>
                      <w:color w:val="002060"/>
                    </w:rPr>
                  </w:pPr>
                  <w:r w:rsidRPr="009D0091">
                    <w:rPr>
                      <w:color w:val="002060"/>
                    </w:rPr>
                    <w:t>- RIVIERA DELLE PALME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11883" w14:textId="77777777" w:rsidR="007C13E1" w:rsidRPr="009D0091" w:rsidRDefault="007C13E1" w:rsidP="005D1589">
                  <w:pPr>
                    <w:pStyle w:val="rowtabella0"/>
                    <w:jc w:val="center"/>
                    <w:rPr>
                      <w:color w:val="002060"/>
                    </w:rPr>
                  </w:pPr>
                  <w:r w:rsidRPr="009D0091">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632FA" w14:textId="77777777" w:rsidR="007C13E1" w:rsidRPr="009D0091" w:rsidRDefault="007C13E1" w:rsidP="005D1589">
                  <w:pPr>
                    <w:pStyle w:val="rowtabella0"/>
                    <w:jc w:val="center"/>
                    <w:rPr>
                      <w:color w:val="002060"/>
                    </w:rPr>
                  </w:pPr>
                  <w:r w:rsidRPr="009D0091">
                    <w:rPr>
                      <w:color w:val="002060"/>
                    </w:rPr>
                    <w:t> </w:t>
                  </w:r>
                </w:p>
              </w:tc>
            </w:tr>
            <w:tr w:rsidR="007C13E1" w:rsidRPr="009D0091" w14:paraId="5A1A4B9B" w14:textId="77777777" w:rsidTr="005D1589">
              <w:tc>
                <w:tcPr>
                  <w:tcW w:w="4700" w:type="dxa"/>
                  <w:gridSpan w:val="4"/>
                  <w:tcBorders>
                    <w:top w:val="nil"/>
                    <w:left w:val="nil"/>
                    <w:bottom w:val="nil"/>
                    <w:right w:val="nil"/>
                  </w:tcBorders>
                  <w:tcMar>
                    <w:top w:w="20" w:type="dxa"/>
                    <w:left w:w="20" w:type="dxa"/>
                    <w:bottom w:w="20" w:type="dxa"/>
                    <w:right w:w="20" w:type="dxa"/>
                  </w:tcMar>
                  <w:vAlign w:val="center"/>
                  <w:hideMark/>
                </w:tcPr>
                <w:p w14:paraId="24D6A8E6" w14:textId="77777777" w:rsidR="007C13E1" w:rsidRPr="009D0091" w:rsidRDefault="007C13E1" w:rsidP="005D1589">
                  <w:pPr>
                    <w:pStyle w:val="rowtabella0"/>
                    <w:rPr>
                      <w:color w:val="002060"/>
                    </w:rPr>
                  </w:pPr>
                  <w:r w:rsidRPr="009D0091">
                    <w:rPr>
                      <w:color w:val="002060"/>
                    </w:rPr>
                    <w:t>(1) - disputata il 06/12/2025</w:t>
                  </w:r>
                </w:p>
              </w:tc>
            </w:tr>
          </w:tbl>
          <w:p w14:paraId="3DD36129" w14:textId="77777777" w:rsidR="007C13E1" w:rsidRPr="009D0091" w:rsidRDefault="007C13E1" w:rsidP="005D1589">
            <w:pPr>
              <w:rPr>
                <w:color w:val="002060"/>
              </w:rPr>
            </w:pPr>
          </w:p>
        </w:tc>
      </w:tr>
    </w:tbl>
    <w:p w14:paraId="39ED3D44" w14:textId="77777777" w:rsidR="007C13E1" w:rsidRPr="009D0091" w:rsidRDefault="007C13E1" w:rsidP="007C13E1">
      <w:pPr>
        <w:pStyle w:val="breakline"/>
        <w:rPr>
          <w:rFonts w:eastAsiaTheme="minorEastAsia"/>
          <w:color w:val="002060"/>
        </w:rPr>
      </w:pPr>
    </w:p>
    <w:p w14:paraId="5D542142" w14:textId="77777777" w:rsidR="007C13E1" w:rsidRPr="009D0091" w:rsidRDefault="007C13E1" w:rsidP="007C13E1">
      <w:pPr>
        <w:pStyle w:val="breakline"/>
        <w:rPr>
          <w:color w:val="002060"/>
        </w:rPr>
      </w:pPr>
    </w:p>
    <w:p w14:paraId="7F8CCCB8" w14:textId="77777777" w:rsidR="007C13E1" w:rsidRPr="009D0091" w:rsidRDefault="007C13E1" w:rsidP="007C13E1">
      <w:pPr>
        <w:pStyle w:val="titoloprinc0"/>
        <w:rPr>
          <w:color w:val="002060"/>
        </w:rPr>
      </w:pPr>
      <w:r w:rsidRPr="009D0091">
        <w:rPr>
          <w:color w:val="002060"/>
        </w:rPr>
        <w:t>GIUDICE SPORTIVO</w:t>
      </w:r>
    </w:p>
    <w:p w14:paraId="5796B6B0" w14:textId="77777777" w:rsidR="007C13E1" w:rsidRPr="009D0091" w:rsidRDefault="007C13E1" w:rsidP="007C13E1">
      <w:pPr>
        <w:pStyle w:val="diffida"/>
        <w:rPr>
          <w:color w:val="002060"/>
        </w:rPr>
      </w:pPr>
      <w:r w:rsidRPr="009D0091">
        <w:rPr>
          <w:color w:val="002060"/>
        </w:rPr>
        <w:t>Il Giudice Sportivo Avv. Agnese Lazzaretti, con l'assistenza del 10/12/2025, ha adottato le decisioni che di seguito integralmente si riportano:</w:t>
      </w:r>
    </w:p>
    <w:p w14:paraId="4BEB63EA" w14:textId="77777777" w:rsidR="007C13E1" w:rsidRPr="009D0091" w:rsidRDefault="007C13E1" w:rsidP="007C13E1">
      <w:pPr>
        <w:pStyle w:val="titolo10"/>
        <w:rPr>
          <w:color w:val="002060"/>
        </w:rPr>
      </w:pPr>
      <w:r w:rsidRPr="009D0091">
        <w:rPr>
          <w:color w:val="002060"/>
        </w:rPr>
        <w:t xml:space="preserve">GARE DEL 5/12/2025 </w:t>
      </w:r>
    </w:p>
    <w:p w14:paraId="2064EA04" w14:textId="77777777" w:rsidR="007C13E1" w:rsidRPr="009D0091" w:rsidRDefault="007C13E1" w:rsidP="007C13E1">
      <w:pPr>
        <w:pStyle w:val="titolo7a"/>
        <w:rPr>
          <w:color w:val="002060"/>
        </w:rPr>
      </w:pPr>
      <w:r w:rsidRPr="009D0091">
        <w:rPr>
          <w:color w:val="002060"/>
        </w:rPr>
        <w:t xml:space="preserve">PROVVEDIMENTI DISCIPLINARI </w:t>
      </w:r>
    </w:p>
    <w:p w14:paraId="5A726568" w14:textId="77777777" w:rsidR="007C13E1" w:rsidRPr="009D0091" w:rsidRDefault="007C13E1" w:rsidP="007C13E1">
      <w:pPr>
        <w:pStyle w:val="titolo7b0"/>
        <w:rPr>
          <w:color w:val="002060"/>
        </w:rPr>
      </w:pPr>
      <w:r w:rsidRPr="009D0091">
        <w:rPr>
          <w:color w:val="002060"/>
        </w:rPr>
        <w:t xml:space="preserve">In base alle risultanze degli atti ufficiali sono state deliberate le seguenti sanzioni disciplinari. </w:t>
      </w:r>
    </w:p>
    <w:p w14:paraId="71A92B55" w14:textId="77777777" w:rsidR="007C13E1" w:rsidRPr="009D0091" w:rsidRDefault="007C13E1" w:rsidP="007C13E1">
      <w:pPr>
        <w:pStyle w:val="titolo30"/>
        <w:rPr>
          <w:color w:val="002060"/>
        </w:rPr>
      </w:pPr>
      <w:r w:rsidRPr="009D0091">
        <w:rPr>
          <w:color w:val="002060"/>
        </w:rPr>
        <w:lastRenderedPageBreak/>
        <w:t xml:space="preserve">SOCIETA' </w:t>
      </w:r>
    </w:p>
    <w:p w14:paraId="01F052F2" w14:textId="77777777" w:rsidR="007C13E1" w:rsidRPr="009D0091" w:rsidRDefault="007C13E1" w:rsidP="007C13E1">
      <w:pPr>
        <w:pStyle w:val="titolo20"/>
        <w:rPr>
          <w:color w:val="002060"/>
        </w:rPr>
      </w:pPr>
      <w:r w:rsidRPr="009D0091">
        <w:rPr>
          <w:color w:val="002060"/>
        </w:rPr>
        <w:t xml:space="preserve">AMMENDA </w:t>
      </w:r>
    </w:p>
    <w:p w14:paraId="7BAAB326" w14:textId="77777777" w:rsidR="007C13E1" w:rsidRPr="009D0091" w:rsidRDefault="007C13E1" w:rsidP="007C13E1">
      <w:pPr>
        <w:pStyle w:val="diffida"/>
        <w:spacing w:before="80" w:beforeAutospacing="0" w:after="40" w:afterAutospacing="0"/>
        <w:jc w:val="left"/>
        <w:rPr>
          <w:color w:val="002060"/>
        </w:rPr>
      </w:pPr>
      <w:r w:rsidRPr="009D0091">
        <w:rPr>
          <w:color w:val="002060"/>
        </w:rPr>
        <w:t xml:space="preserve">Euro 250,00 SAN BIAGIO </w:t>
      </w:r>
      <w:r w:rsidRPr="009D0091">
        <w:rPr>
          <w:color w:val="002060"/>
        </w:rPr>
        <w:br/>
        <w:t xml:space="preserve">Per aver permesso a due sostenitori di entrare all'interno del terreno di gioco per avvicinarsi all'arbitro, proferendo verso lo stesso espressioni offensive. </w:t>
      </w:r>
    </w:p>
    <w:p w14:paraId="5EA7C393" w14:textId="77777777" w:rsidR="007C13E1" w:rsidRPr="009D0091" w:rsidRDefault="007C13E1" w:rsidP="007C13E1">
      <w:pPr>
        <w:pStyle w:val="titolo30"/>
        <w:rPr>
          <w:color w:val="002060"/>
        </w:rPr>
      </w:pPr>
      <w:r w:rsidRPr="009D0091">
        <w:rPr>
          <w:color w:val="002060"/>
        </w:rPr>
        <w:t xml:space="preserve">DIRIGENTI </w:t>
      </w:r>
    </w:p>
    <w:p w14:paraId="6506B83D" w14:textId="77777777" w:rsidR="007C13E1" w:rsidRPr="009D0091" w:rsidRDefault="007C13E1" w:rsidP="007C13E1">
      <w:pPr>
        <w:pStyle w:val="titolo20"/>
        <w:rPr>
          <w:color w:val="002060"/>
        </w:rPr>
      </w:pPr>
      <w:r w:rsidRPr="009D0091">
        <w:rPr>
          <w:color w:val="002060"/>
        </w:rPr>
        <w:t xml:space="preserve">INIBIZIONE A TEMPO OPPURE SQUALIFICA A GARE: FINO AL 31/12/2025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1F63664D" w14:textId="77777777" w:rsidTr="005D1589">
        <w:tc>
          <w:tcPr>
            <w:tcW w:w="2200" w:type="dxa"/>
            <w:tcMar>
              <w:top w:w="20" w:type="dxa"/>
              <w:left w:w="20" w:type="dxa"/>
              <w:bottom w:w="20" w:type="dxa"/>
              <w:right w:w="20" w:type="dxa"/>
            </w:tcMar>
            <w:vAlign w:val="center"/>
            <w:hideMark/>
          </w:tcPr>
          <w:p w14:paraId="4DD6F432" w14:textId="77777777" w:rsidR="007C13E1" w:rsidRPr="009D0091" w:rsidRDefault="007C13E1" w:rsidP="005D1589">
            <w:pPr>
              <w:pStyle w:val="movimento"/>
              <w:rPr>
                <w:color w:val="002060"/>
              </w:rPr>
            </w:pPr>
            <w:r w:rsidRPr="009D0091">
              <w:rPr>
                <w:color w:val="002060"/>
              </w:rPr>
              <w:t>CINCIRIPINI AUGUSTO</w:t>
            </w:r>
          </w:p>
        </w:tc>
        <w:tc>
          <w:tcPr>
            <w:tcW w:w="2200" w:type="dxa"/>
            <w:tcMar>
              <w:top w:w="20" w:type="dxa"/>
              <w:left w:w="20" w:type="dxa"/>
              <w:bottom w:w="20" w:type="dxa"/>
              <w:right w:w="20" w:type="dxa"/>
            </w:tcMar>
            <w:vAlign w:val="center"/>
            <w:hideMark/>
          </w:tcPr>
          <w:p w14:paraId="4A62FB8E" w14:textId="77777777" w:rsidR="007C13E1" w:rsidRPr="009D0091" w:rsidRDefault="007C13E1" w:rsidP="005D1589">
            <w:pPr>
              <w:pStyle w:val="movimento2"/>
              <w:rPr>
                <w:color w:val="002060"/>
              </w:rPr>
            </w:pPr>
            <w:r w:rsidRPr="009D0091">
              <w:rPr>
                <w:color w:val="002060"/>
              </w:rPr>
              <w:t xml:space="preserve">(RIVIERA DELLE PALME) </w:t>
            </w:r>
          </w:p>
        </w:tc>
        <w:tc>
          <w:tcPr>
            <w:tcW w:w="800" w:type="dxa"/>
            <w:tcMar>
              <w:top w:w="20" w:type="dxa"/>
              <w:left w:w="20" w:type="dxa"/>
              <w:bottom w:w="20" w:type="dxa"/>
              <w:right w:w="20" w:type="dxa"/>
            </w:tcMar>
            <w:vAlign w:val="center"/>
            <w:hideMark/>
          </w:tcPr>
          <w:p w14:paraId="525944CF"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45B1AB51"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4C060E67" w14:textId="77777777" w:rsidR="007C13E1" w:rsidRPr="009D0091" w:rsidRDefault="007C13E1" w:rsidP="005D1589">
            <w:pPr>
              <w:pStyle w:val="movimento2"/>
              <w:rPr>
                <w:color w:val="002060"/>
              </w:rPr>
            </w:pPr>
            <w:r w:rsidRPr="009D0091">
              <w:rPr>
                <w:color w:val="002060"/>
              </w:rPr>
              <w:t> </w:t>
            </w:r>
          </w:p>
        </w:tc>
      </w:tr>
    </w:tbl>
    <w:p w14:paraId="43586C7E" w14:textId="77777777" w:rsidR="007C13E1" w:rsidRPr="009D0091" w:rsidRDefault="007C13E1" w:rsidP="007C13E1">
      <w:pPr>
        <w:pStyle w:val="diffida"/>
        <w:spacing w:before="80" w:beforeAutospacing="0" w:after="40" w:afterAutospacing="0"/>
        <w:jc w:val="left"/>
        <w:rPr>
          <w:rFonts w:eastAsiaTheme="minorEastAsia"/>
          <w:color w:val="002060"/>
        </w:rPr>
      </w:pPr>
      <w:r w:rsidRPr="009D0091">
        <w:rPr>
          <w:color w:val="002060"/>
        </w:rPr>
        <w:t xml:space="preserve">Rivolge all'arbitro espressione irriguardosa, reiterando tale atteggiamento anche a fine gara, nello spogliatoio dell'arbitro. </w:t>
      </w:r>
    </w:p>
    <w:p w14:paraId="3246F36B" w14:textId="77777777" w:rsidR="007C13E1" w:rsidRPr="009D0091" w:rsidRDefault="007C13E1" w:rsidP="007C13E1">
      <w:pPr>
        <w:pStyle w:val="titolo20"/>
        <w:rPr>
          <w:color w:val="002060"/>
        </w:rPr>
      </w:pPr>
      <w:r w:rsidRPr="009D009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11FA9DCD" w14:textId="77777777" w:rsidTr="005D1589">
        <w:tc>
          <w:tcPr>
            <w:tcW w:w="2200" w:type="dxa"/>
            <w:tcMar>
              <w:top w:w="20" w:type="dxa"/>
              <w:left w:w="20" w:type="dxa"/>
              <w:bottom w:w="20" w:type="dxa"/>
              <w:right w:w="20" w:type="dxa"/>
            </w:tcMar>
            <w:vAlign w:val="center"/>
            <w:hideMark/>
          </w:tcPr>
          <w:p w14:paraId="66F51AF2" w14:textId="77777777" w:rsidR="007C13E1" w:rsidRPr="009D0091" w:rsidRDefault="007C13E1" w:rsidP="005D1589">
            <w:pPr>
              <w:pStyle w:val="movimento"/>
              <w:rPr>
                <w:color w:val="002060"/>
              </w:rPr>
            </w:pPr>
            <w:r w:rsidRPr="009D0091">
              <w:rPr>
                <w:color w:val="002060"/>
              </w:rPr>
              <w:t>FERRETTI THOMAS</w:t>
            </w:r>
          </w:p>
        </w:tc>
        <w:tc>
          <w:tcPr>
            <w:tcW w:w="2200" w:type="dxa"/>
            <w:tcMar>
              <w:top w:w="20" w:type="dxa"/>
              <w:left w:w="20" w:type="dxa"/>
              <w:bottom w:w="20" w:type="dxa"/>
              <w:right w:w="20" w:type="dxa"/>
            </w:tcMar>
            <w:vAlign w:val="center"/>
            <w:hideMark/>
          </w:tcPr>
          <w:p w14:paraId="6417B644" w14:textId="77777777" w:rsidR="007C13E1" w:rsidRPr="009D0091" w:rsidRDefault="007C13E1" w:rsidP="005D1589">
            <w:pPr>
              <w:pStyle w:val="movimento2"/>
              <w:rPr>
                <w:color w:val="002060"/>
              </w:rPr>
            </w:pPr>
            <w:r w:rsidRPr="009D0091">
              <w:rPr>
                <w:color w:val="002060"/>
              </w:rPr>
              <w:t xml:space="preserve">(GNANO 04) </w:t>
            </w:r>
          </w:p>
        </w:tc>
        <w:tc>
          <w:tcPr>
            <w:tcW w:w="800" w:type="dxa"/>
            <w:tcMar>
              <w:top w:w="20" w:type="dxa"/>
              <w:left w:w="20" w:type="dxa"/>
              <w:bottom w:w="20" w:type="dxa"/>
              <w:right w:w="20" w:type="dxa"/>
            </w:tcMar>
            <w:vAlign w:val="center"/>
            <w:hideMark/>
          </w:tcPr>
          <w:p w14:paraId="7CB82E4F"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40D58436"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5A3DDAAA" w14:textId="77777777" w:rsidR="007C13E1" w:rsidRPr="009D0091" w:rsidRDefault="007C13E1" w:rsidP="005D1589">
            <w:pPr>
              <w:pStyle w:val="movimento2"/>
              <w:rPr>
                <w:color w:val="002060"/>
              </w:rPr>
            </w:pPr>
            <w:r w:rsidRPr="009D0091">
              <w:rPr>
                <w:color w:val="002060"/>
              </w:rPr>
              <w:t> </w:t>
            </w:r>
          </w:p>
        </w:tc>
      </w:tr>
    </w:tbl>
    <w:p w14:paraId="5684867B" w14:textId="77777777" w:rsidR="007C13E1" w:rsidRPr="009D0091" w:rsidRDefault="007C13E1" w:rsidP="007C13E1">
      <w:pPr>
        <w:pStyle w:val="titolo20"/>
        <w:rPr>
          <w:rFonts w:eastAsiaTheme="minorEastAsia"/>
          <w:color w:val="002060"/>
        </w:rPr>
      </w:pPr>
      <w:r w:rsidRPr="009D009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24FE881F" w14:textId="77777777" w:rsidTr="005D1589">
        <w:tc>
          <w:tcPr>
            <w:tcW w:w="2200" w:type="dxa"/>
            <w:tcMar>
              <w:top w:w="20" w:type="dxa"/>
              <w:left w:w="20" w:type="dxa"/>
              <w:bottom w:w="20" w:type="dxa"/>
              <w:right w:w="20" w:type="dxa"/>
            </w:tcMar>
            <w:vAlign w:val="center"/>
            <w:hideMark/>
          </w:tcPr>
          <w:p w14:paraId="352801B0" w14:textId="77777777" w:rsidR="007C13E1" w:rsidRPr="009D0091" w:rsidRDefault="007C13E1" w:rsidP="005D1589">
            <w:pPr>
              <w:pStyle w:val="movimento"/>
              <w:rPr>
                <w:color w:val="002060"/>
              </w:rPr>
            </w:pPr>
            <w:r w:rsidRPr="009D0091">
              <w:rPr>
                <w:color w:val="002060"/>
              </w:rPr>
              <w:t>RADI ALESSANDRO</w:t>
            </w:r>
          </w:p>
        </w:tc>
        <w:tc>
          <w:tcPr>
            <w:tcW w:w="2200" w:type="dxa"/>
            <w:tcMar>
              <w:top w:w="20" w:type="dxa"/>
              <w:left w:w="20" w:type="dxa"/>
              <w:bottom w:w="20" w:type="dxa"/>
              <w:right w:w="20" w:type="dxa"/>
            </w:tcMar>
            <w:vAlign w:val="center"/>
            <w:hideMark/>
          </w:tcPr>
          <w:p w14:paraId="5AD59115" w14:textId="77777777" w:rsidR="007C13E1" w:rsidRPr="009D0091" w:rsidRDefault="007C13E1" w:rsidP="005D1589">
            <w:pPr>
              <w:pStyle w:val="movimento2"/>
              <w:rPr>
                <w:color w:val="002060"/>
              </w:rPr>
            </w:pPr>
            <w:r w:rsidRPr="009D0091">
              <w:rPr>
                <w:color w:val="002060"/>
              </w:rPr>
              <w:t xml:space="preserve">(GIOVANI SANT IPPOLITO) </w:t>
            </w:r>
          </w:p>
        </w:tc>
        <w:tc>
          <w:tcPr>
            <w:tcW w:w="800" w:type="dxa"/>
            <w:tcMar>
              <w:top w:w="20" w:type="dxa"/>
              <w:left w:w="20" w:type="dxa"/>
              <w:bottom w:w="20" w:type="dxa"/>
              <w:right w:w="20" w:type="dxa"/>
            </w:tcMar>
            <w:vAlign w:val="center"/>
            <w:hideMark/>
          </w:tcPr>
          <w:p w14:paraId="4E2BABCB"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7C6A6A6D"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1981D614" w14:textId="77777777" w:rsidR="007C13E1" w:rsidRPr="009D0091" w:rsidRDefault="007C13E1" w:rsidP="005D1589">
            <w:pPr>
              <w:pStyle w:val="movimento2"/>
              <w:rPr>
                <w:color w:val="002060"/>
              </w:rPr>
            </w:pPr>
            <w:r w:rsidRPr="009D0091">
              <w:rPr>
                <w:color w:val="002060"/>
              </w:rPr>
              <w:t> </w:t>
            </w:r>
          </w:p>
        </w:tc>
      </w:tr>
    </w:tbl>
    <w:p w14:paraId="53B8D258" w14:textId="77777777" w:rsidR="007C13E1" w:rsidRPr="009D0091" w:rsidRDefault="007C13E1" w:rsidP="007C13E1">
      <w:pPr>
        <w:pStyle w:val="titolo20"/>
        <w:rPr>
          <w:rFonts w:eastAsiaTheme="minorEastAsia"/>
          <w:color w:val="002060"/>
        </w:rPr>
      </w:pPr>
      <w:r w:rsidRPr="009D009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2FB4CF00" w14:textId="77777777" w:rsidTr="005D1589">
        <w:tc>
          <w:tcPr>
            <w:tcW w:w="2200" w:type="dxa"/>
            <w:tcMar>
              <w:top w:w="20" w:type="dxa"/>
              <w:left w:w="20" w:type="dxa"/>
              <w:bottom w:w="20" w:type="dxa"/>
              <w:right w:w="20" w:type="dxa"/>
            </w:tcMar>
            <w:vAlign w:val="center"/>
            <w:hideMark/>
          </w:tcPr>
          <w:p w14:paraId="746A65F0" w14:textId="77777777" w:rsidR="007C13E1" w:rsidRPr="009D0091" w:rsidRDefault="007C13E1" w:rsidP="005D1589">
            <w:pPr>
              <w:pStyle w:val="movimento"/>
              <w:rPr>
                <w:color w:val="002060"/>
              </w:rPr>
            </w:pPr>
            <w:r w:rsidRPr="009D0091">
              <w:rPr>
                <w:color w:val="002060"/>
              </w:rPr>
              <w:t>GRILLI GIANLUCA</w:t>
            </w:r>
          </w:p>
        </w:tc>
        <w:tc>
          <w:tcPr>
            <w:tcW w:w="2200" w:type="dxa"/>
            <w:tcMar>
              <w:top w:w="20" w:type="dxa"/>
              <w:left w:w="20" w:type="dxa"/>
              <w:bottom w:w="20" w:type="dxa"/>
              <w:right w:w="20" w:type="dxa"/>
            </w:tcMar>
            <w:vAlign w:val="center"/>
            <w:hideMark/>
          </w:tcPr>
          <w:p w14:paraId="30D59E93" w14:textId="77777777" w:rsidR="007C13E1" w:rsidRPr="009D0091" w:rsidRDefault="007C13E1" w:rsidP="005D1589">
            <w:pPr>
              <w:pStyle w:val="movimento2"/>
              <w:rPr>
                <w:color w:val="002060"/>
              </w:rPr>
            </w:pPr>
            <w:r w:rsidRPr="009D0091">
              <w:rPr>
                <w:color w:val="002060"/>
              </w:rPr>
              <w:t xml:space="preserve">(OSIMO FIVE) </w:t>
            </w:r>
          </w:p>
        </w:tc>
        <w:tc>
          <w:tcPr>
            <w:tcW w:w="800" w:type="dxa"/>
            <w:tcMar>
              <w:top w:w="20" w:type="dxa"/>
              <w:left w:w="20" w:type="dxa"/>
              <w:bottom w:w="20" w:type="dxa"/>
              <w:right w:w="20" w:type="dxa"/>
            </w:tcMar>
            <w:vAlign w:val="center"/>
            <w:hideMark/>
          </w:tcPr>
          <w:p w14:paraId="0E3146F2"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137B67B7"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0469AFF" w14:textId="77777777" w:rsidR="007C13E1" w:rsidRPr="009D0091" w:rsidRDefault="007C13E1" w:rsidP="005D1589">
            <w:pPr>
              <w:pStyle w:val="movimento2"/>
              <w:rPr>
                <w:color w:val="002060"/>
              </w:rPr>
            </w:pPr>
            <w:r w:rsidRPr="009D0091">
              <w:rPr>
                <w:color w:val="002060"/>
              </w:rPr>
              <w:t> </w:t>
            </w:r>
          </w:p>
        </w:tc>
      </w:tr>
    </w:tbl>
    <w:p w14:paraId="46760CD7" w14:textId="77777777" w:rsidR="007C13E1" w:rsidRPr="009D0091" w:rsidRDefault="007C13E1" w:rsidP="007C13E1">
      <w:pPr>
        <w:pStyle w:val="titolo30"/>
        <w:rPr>
          <w:rFonts w:eastAsiaTheme="minorEastAsia"/>
          <w:color w:val="002060"/>
        </w:rPr>
      </w:pPr>
      <w:r w:rsidRPr="009D0091">
        <w:rPr>
          <w:color w:val="002060"/>
        </w:rPr>
        <w:t xml:space="preserve">ALLENATORI </w:t>
      </w:r>
    </w:p>
    <w:p w14:paraId="39D7742A" w14:textId="77777777" w:rsidR="007C13E1" w:rsidRPr="009D0091" w:rsidRDefault="007C13E1" w:rsidP="007C13E1">
      <w:pPr>
        <w:pStyle w:val="titolo20"/>
        <w:rPr>
          <w:color w:val="002060"/>
        </w:rPr>
      </w:pPr>
      <w:r w:rsidRPr="009D009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39A5B1B3" w14:textId="77777777" w:rsidTr="005D1589">
        <w:tc>
          <w:tcPr>
            <w:tcW w:w="2200" w:type="dxa"/>
            <w:tcMar>
              <w:top w:w="20" w:type="dxa"/>
              <w:left w:w="20" w:type="dxa"/>
              <w:bottom w:w="20" w:type="dxa"/>
              <w:right w:w="20" w:type="dxa"/>
            </w:tcMar>
            <w:vAlign w:val="center"/>
            <w:hideMark/>
          </w:tcPr>
          <w:p w14:paraId="199043DB" w14:textId="77777777" w:rsidR="007C13E1" w:rsidRPr="009D0091" w:rsidRDefault="007C13E1" w:rsidP="005D1589">
            <w:pPr>
              <w:pStyle w:val="movimento"/>
              <w:rPr>
                <w:color w:val="002060"/>
              </w:rPr>
            </w:pPr>
            <w:r w:rsidRPr="009D0091">
              <w:rPr>
                <w:color w:val="002060"/>
              </w:rPr>
              <w:t>VALORI MARCO</w:t>
            </w:r>
          </w:p>
        </w:tc>
        <w:tc>
          <w:tcPr>
            <w:tcW w:w="2200" w:type="dxa"/>
            <w:tcMar>
              <w:top w:w="20" w:type="dxa"/>
              <w:left w:w="20" w:type="dxa"/>
              <w:bottom w:w="20" w:type="dxa"/>
              <w:right w:w="20" w:type="dxa"/>
            </w:tcMar>
            <w:vAlign w:val="center"/>
            <w:hideMark/>
          </w:tcPr>
          <w:p w14:paraId="4E87DECE" w14:textId="77777777" w:rsidR="007C13E1" w:rsidRPr="009D0091" w:rsidRDefault="007C13E1" w:rsidP="005D1589">
            <w:pPr>
              <w:pStyle w:val="movimento2"/>
              <w:rPr>
                <w:color w:val="002060"/>
              </w:rPr>
            </w:pPr>
            <w:r w:rsidRPr="009D0091">
              <w:rPr>
                <w:color w:val="002060"/>
              </w:rPr>
              <w:t xml:space="preserve">(G.S.A. LE DUE PALME) </w:t>
            </w:r>
          </w:p>
        </w:tc>
        <w:tc>
          <w:tcPr>
            <w:tcW w:w="800" w:type="dxa"/>
            <w:tcMar>
              <w:top w:w="20" w:type="dxa"/>
              <w:left w:w="20" w:type="dxa"/>
              <w:bottom w:w="20" w:type="dxa"/>
              <w:right w:w="20" w:type="dxa"/>
            </w:tcMar>
            <w:vAlign w:val="center"/>
            <w:hideMark/>
          </w:tcPr>
          <w:p w14:paraId="4D7B7228"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13D742E6"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442E2747" w14:textId="77777777" w:rsidR="007C13E1" w:rsidRPr="009D0091" w:rsidRDefault="007C13E1" w:rsidP="005D1589">
            <w:pPr>
              <w:pStyle w:val="movimento2"/>
              <w:rPr>
                <w:color w:val="002060"/>
              </w:rPr>
            </w:pPr>
            <w:r w:rsidRPr="009D0091">
              <w:rPr>
                <w:color w:val="002060"/>
              </w:rPr>
              <w:t> </w:t>
            </w:r>
          </w:p>
        </w:tc>
      </w:tr>
    </w:tbl>
    <w:p w14:paraId="249EF0E1" w14:textId="77777777" w:rsidR="007C13E1" w:rsidRPr="009D0091" w:rsidRDefault="007C13E1" w:rsidP="007C13E1">
      <w:pPr>
        <w:pStyle w:val="titolo30"/>
        <w:rPr>
          <w:rFonts w:eastAsiaTheme="minorEastAsia"/>
          <w:color w:val="002060"/>
        </w:rPr>
      </w:pPr>
      <w:r w:rsidRPr="009D0091">
        <w:rPr>
          <w:color w:val="002060"/>
        </w:rPr>
        <w:t xml:space="preserve">CALCIATORI ESPULSI </w:t>
      </w:r>
    </w:p>
    <w:p w14:paraId="008B9AD8" w14:textId="77777777" w:rsidR="007C13E1" w:rsidRPr="009D0091" w:rsidRDefault="007C13E1" w:rsidP="007C13E1">
      <w:pPr>
        <w:pStyle w:val="titolo20"/>
        <w:rPr>
          <w:color w:val="002060"/>
        </w:rPr>
      </w:pPr>
      <w:r w:rsidRPr="009D009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71FDC708" w14:textId="77777777" w:rsidTr="005D1589">
        <w:tc>
          <w:tcPr>
            <w:tcW w:w="2200" w:type="dxa"/>
            <w:tcMar>
              <w:top w:w="20" w:type="dxa"/>
              <w:left w:w="20" w:type="dxa"/>
              <w:bottom w:w="20" w:type="dxa"/>
              <w:right w:w="20" w:type="dxa"/>
            </w:tcMar>
            <w:vAlign w:val="center"/>
            <w:hideMark/>
          </w:tcPr>
          <w:p w14:paraId="06BFFF4E" w14:textId="77777777" w:rsidR="007C13E1" w:rsidRPr="009D0091" w:rsidRDefault="007C13E1" w:rsidP="005D1589">
            <w:pPr>
              <w:pStyle w:val="movimento"/>
              <w:rPr>
                <w:color w:val="002060"/>
              </w:rPr>
            </w:pPr>
            <w:r w:rsidRPr="009D0091">
              <w:rPr>
                <w:color w:val="002060"/>
              </w:rPr>
              <w:t>STORTINI ALESSANDRO</w:t>
            </w:r>
          </w:p>
        </w:tc>
        <w:tc>
          <w:tcPr>
            <w:tcW w:w="2200" w:type="dxa"/>
            <w:tcMar>
              <w:top w:w="20" w:type="dxa"/>
              <w:left w:w="20" w:type="dxa"/>
              <w:bottom w:w="20" w:type="dxa"/>
              <w:right w:w="20" w:type="dxa"/>
            </w:tcMar>
            <w:vAlign w:val="center"/>
            <w:hideMark/>
          </w:tcPr>
          <w:p w14:paraId="0EB1F49C" w14:textId="77777777" w:rsidR="007C13E1" w:rsidRPr="009D0091" w:rsidRDefault="007C13E1" w:rsidP="005D1589">
            <w:pPr>
              <w:pStyle w:val="movimento2"/>
              <w:rPr>
                <w:color w:val="002060"/>
              </w:rPr>
            </w:pPr>
            <w:r w:rsidRPr="009D0091">
              <w:rPr>
                <w:color w:val="002060"/>
              </w:rPr>
              <w:t xml:space="preserve">(G.S.A. LE DUE PALME) </w:t>
            </w:r>
          </w:p>
        </w:tc>
        <w:tc>
          <w:tcPr>
            <w:tcW w:w="800" w:type="dxa"/>
            <w:tcMar>
              <w:top w:w="20" w:type="dxa"/>
              <w:left w:w="20" w:type="dxa"/>
              <w:bottom w:w="20" w:type="dxa"/>
              <w:right w:w="20" w:type="dxa"/>
            </w:tcMar>
            <w:vAlign w:val="center"/>
            <w:hideMark/>
          </w:tcPr>
          <w:p w14:paraId="5C01B629"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48B62EE7"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10323A93" w14:textId="77777777" w:rsidR="007C13E1" w:rsidRPr="009D0091" w:rsidRDefault="007C13E1" w:rsidP="005D1589">
            <w:pPr>
              <w:pStyle w:val="movimento2"/>
              <w:rPr>
                <w:color w:val="002060"/>
              </w:rPr>
            </w:pPr>
            <w:r w:rsidRPr="009D0091">
              <w:rPr>
                <w:color w:val="002060"/>
              </w:rPr>
              <w:t> </w:t>
            </w:r>
          </w:p>
        </w:tc>
      </w:tr>
    </w:tbl>
    <w:p w14:paraId="2FC96F80" w14:textId="77777777" w:rsidR="007C13E1" w:rsidRPr="009D0091" w:rsidRDefault="007C13E1" w:rsidP="007C13E1">
      <w:pPr>
        <w:pStyle w:val="titolo20"/>
        <w:rPr>
          <w:rFonts w:eastAsiaTheme="minorEastAsia"/>
          <w:color w:val="002060"/>
        </w:rPr>
      </w:pPr>
      <w:r w:rsidRPr="009D009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20B4BADD" w14:textId="77777777" w:rsidTr="005D1589">
        <w:tc>
          <w:tcPr>
            <w:tcW w:w="2200" w:type="dxa"/>
            <w:tcMar>
              <w:top w:w="20" w:type="dxa"/>
              <w:left w:w="20" w:type="dxa"/>
              <w:bottom w:w="20" w:type="dxa"/>
              <w:right w:w="20" w:type="dxa"/>
            </w:tcMar>
            <w:vAlign w:val="center"/>
            <w:hideMark/>
          </w:tcPr>
          <w:p w14:paraId="5DC74310" w14:textId="77777777" w:rsidR="007C13E1" w:rsidRPr="009D0091" w:rsidRDefault="007C13E1" w:rsidP="005D1589">
            <w:pPr>
              <w:pStyle w:val="movimento"/>
              <w:rPr>
                <w:color w:val="002060"/>
              </w:rPr>
            </w:pPr>
            <w:r w:rsidRPr="009D0091">
              <w:rPr>
                <w:color w:val="002060"/>
              </w:rPr>
              <w:t>BACCHIOCCHI DAVIDE</w:t>
            </w:r>
          </w:p>
        </w:tc>
        <w:tc>
          <w:tcPr>
            <w:tcW w:w="2200" w:type="dxa"/>
            <w:tcMar>
              <w:top w:w="20" w:type="dxa"/>
              <w:left w:w="20" w:type="dxa"/>
              <w:bottom w:w="20" w:type="dxa"/>
              <w:right w:w="20" w:type="dxa"/>
            </w:tcMar>
            <w:vAlign w:val="center"/>
            <w:hideMark/>
          </w:tcPr>
          <w:p w14:paraId="4064942E" w14:textId="77777777" w:rsidR="007C13E1" w:rsidRPr="009D0091" w:rsidRDefault="007C13E1" w:rsidP="005D1589">
            <w:pPr>
              <w:pStyle w:val="movimento2"/>
              <w:rPr>
                <w:color w:val="002060"/>
              </w:rPr>
            </w:pPr>
            <w:r w:rsidRPr="009D0091">
              <w:rPr>
                <w:color w:val="002060"/>
              </w:rPr>
              <w:t xml:space="preserve">(ALMA JUVENTUS FANO) </w:t>
            </w:r>
          </w:p>
        </w:tc>
        <w:tc>
          <w:tcPr>
            <w:tcW w:w="800" w:type="dxa"/>
            <w:tcMar>
              <w:top w:w="20" w:type="dxa"/>
              <w:left w:w="20" w:type="dxa"/>
              <w:bottom w:w="20" w:type="dxa"/>
              <w:right w:w="20" w:type="dxa"/>
            </w:tcMar>
            <w:vAlign w:val="center"/>
            <w:hideMark/>
          </w:tcPr>
          <w:p w14:paraId="6D957A9B"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1A8D7A9B" w14:textId="77777777" w:rsidR="007C13E1" w:rsidRPr="009D0091" w:rsidRDefault="007C13E1" w:rsidP="005D1589">
            <w:pPr>
              <w:pStyle w:val="movimento"/>
              <w:rPr>
                <w:color w:val="002060"/>
              </w:rPr>
            </w:pPr>
            <w:r w:rsidRPr="009D0091">
              <w:rPr>
                <w:color w:val="002060"/>
              </w:rPr>
              <w:t>LERRO DAVIDE</w:t>
            </w:r>
          </w:p>
        </w:tc>
        <w:tc>
          <w:tcPr>
            <w:tcW w:w="2200" w:type="dxa"/>
            <w:tcMar>
              <w:top w:w="20" w:type="dxa"/>
              <w:left w:w="20" w:type="dxa"/>
              <w:bottom w:w="20" w:type="dxa"/>
              <w:right w:w="20" w:type="dxa"/>
            </w:tcMar>
            <w:vAlign w:val="center"/>
            <w:hideMark/>
          </w:tcPr>
          <w:p w14:paraId="40A54E2C" w14:textId="77777777" w:rsidR="007C13E1" w:rsidRPr="009D0091" w:rsidRDefault="007C13E1" w:rsidP="005D1589">
            <w:pPr>
              <w:pStyle w:val="movimento2"/>
              <w:rPr>
                <w:color w:val="002060"/>
              </w:rPr>
            </w:pPr>
            <w:r w:rsidRPr="009D0091">
              <w:rPr>
                <w:color w:val="002060"/>
              </w:rPr>
              <w:t xml:space="preserve">(OSIMO FIVE) </w:t>
            </w:r>
          </w:p>
        </w:tc>
      </w:tr>
      <w:tr w:rsidR="007C13E1" w:rsidRPr="009D0091" w14:paraId="076F2122" w14:textId="77777777" w:rsidTr="005D1589">
        <w:tc>
          <w:tcPr>
            <w:tcW w:w="2200" w:type="dxa"/>
            <w:tcMar>
              <w:top w:w="20" w:type="dxa"/>
              <w:left w:w="20" w:type="dxa"/>
              <w:bottom w:w="20" w:type="dxa"/>
              <w:right w:w="20" w:type="dxa"/>
            </w:tcMar>
            <w:vAlign w:val="center"/>
            <w:hideMark/>
          </w:tcPr>
          <w:p w14:paraId="507171B2" w14:textId="77777777" w:rsidR="007C13E1" w:rsidRPr="009D0091" w:rsidRDefault="007C13E1" w:rsidP="005D1589">
            <w:pPr>
              <w:pStyle w:val="movimento"/>
              <w:rPr>
                <w:color w:val="002060"/>
              </w:rPr>
            </w:pPr>
            <w:r w:rsidRPr="009D0091">
              <w:rPr>
                <w:color w:val="002060"/>
              </w:rPr>
              <w:t>BATTISTELLI ANDREA</w:t>
            </w:r>
          </w:p>
        </w:tc>
        <w:tc>
          <w:tcPr>
            <w:tcW w:w="2200" w:type="dxa"/>
            <w:tcMar>
              <w:top w:w="20" w:type="dxa"/>
              <w:left w:w="20" w:type="dxa"/>
              <w:bottom w:w="20" w:type="dxa"/>
              <w:right w:w="20" w:type="dxa"/>
            </w:tcMar>
            <w:vAlign w:val="center"/>
            <w:hideMark/>
          </w:tcPr>
          <w:p w14:paraId="2B23A975" w14:textId="77777777" w:rsidR="007C13E1" w:rsidRPr="009D0091" w:rsidRDefault="007C13E1" w:rsidP="005D1589">
            <w:pPr>
              <w:pStyle w:val="movimento2"/>
              <w:rPr>
                <w:color w:val="002060"/>
              </w:rPr>
            </w:pPr>
            <w:r w:rsidRPr="009D0091">
              <w:rPr>
                <w:color w:val="002060"/>
              </w:rPr>
              <w:t xml:space="preserve">(POL.CAGLI SPORT ASSOCIATI) </w:t>
            </w:r>
          </w:p>
        </w:tc>
        <w:tc>
          <w:tcPr>
            <w:tcW w:w="800" w:type="dxa"/>
            <w:tcMar>
              <w:top w:w="20" w:type="dxa"/>
              <w:left w:w="20" w:type="dxa"/>
              <w:bottom w:w="20" w:type="dxa"/>
              <w:right w:w="20" w:type="dxa"/>
            </w:tcMar>
            <w:vAlign w:val="center"/>
            <w:hideMark/>
          </w:tcPr>
          <w:p w14:paraId="1228C7A5"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417FCC20" w14:textId="77777777" w:rsidR="007C13E1" w:rsidRPr="009D0091" w:rsidRDefault="007C13E1" w:rsidP="005D1589">
            <w:pPr>
              <w:pStyle w:val="movimento"/>
              <w:rPr>
                <w:color w:val="002060"/>
              </w:rPr>
            </w:pPr>
            <w:r w:rsidRPr="009D0091">
              <w:rPr>
                <w:color w:val="002060"/>
              </w:rPr>
              <w:t>IACOPONI DAVIDE</w:t>
            </w:r>
          </w:p>
        </w:tc>
        <w:tc>
          <w:tcPr>
            <w:tcW w:w="2200" w:type="dxa"/>
            <w:tcMar>
              <w:top w:w="20" w:type="dxa"/>
              <w:left w:w="20" w:type="dxa"/>
              <w:bottom w:w="20" w:type="dxa"/>
              <w:right w:w="20" w:type="dxa"/>
            </w:tcMar>
            <w:vAlign w:val="center"/>
            <w:hideMark/>
          </w:tcPr>
          <w:p w14:paraId="5EC6B087" w14:textId="77777777" w:rsidR="007C13E1" w:rsidRPr="009D0091" w:rsidRDefault="007C13E1" w:rsidP="005D1589">
            <w:pPr>
              <w:pStyle w:val="movimento2"/>
              <w:rPr>
                <w:color w:val="002060"/>
              </w:rPr>
            </w:pPr>
            <w:r w:rsidRPr="009D0091">
              <w:rPr>
                <w:color w:val="002060"/>
              </w:rPr>
              <w:t xml:space="preserve">(POLISPORTIVA ROSSO BLU) </w:t>
            </w:r>
          </w:p>
        </w:tc>
      </w:tr>
    </w:tbl>
    <w:p w14:paraId="4D56D304" w14:textId="77777777" w:rsidR="007C13E1" w:rsidRPr="009D0091" w:rsidRDefault="007C13E1" w:rsidP="007C13E1">
      <w:pPr>
        <w:pStyle w:val="titolo30"/>
        <w:rPr>
          <w:rFonts w:eastAsiaTheme="minorEastAsia"/>
          <w:color w:val="002060"/>
        </w:rPr>
      </w:pPr>
      <w:r w:rsidRPr="009D0091">
        <w:rPr>
          <w:color w:val="002060"/>
        </w:rPr>
        <w:t xml:space="preserve">CALCIATORI NON ESPULSI </w:t>
      </w:r>
    </w:p>
    <w:p w14:paraId="16EA2D1A" w14:textId="77777777" w:rsidR="007C13E1" w:rsidRPr="009D0091" w:rsidRDefault="007C13E1" w:rsidP="007C13E1">
      <w:pPr>
        <w:pStyle w:val="titolo20"/>
        <w:rPr>
          <w:color w:val="002060"/>
        </w:rPr>
      </w:pPr>
      <w:r w:rsidRPr="009D009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385BF06A" w14:textId="77777777" w:rsidTr="005D1589">
        <w:tc>
          <w:tcPr>
            <w:tcW w:w="2200" w:type="dxa"/>
            <w:tcMar>
              <w:top w:w="20" w:type="dxa"/>
              <w:left w:w="20" w:type="dxa"/>
              <w:bottom w:w="20" w:type="dxa"/>
              <w:right w:w="20" w:type="dxa"/>
            </w:tcMar>
            <w:vAlign w:val="center"/>
            <w:hideMark/>
          </w:tcPr>
          <w:p w14:paraId="30D10075" w14:textId="77777777" w:rsidR="007C13E1" w:rsidRPr="009D0091" w:rsidRDefault="007C13E1" w:rsidP="005D1589">
            <w:pPr>
              <w:pStyle w:val="movimento"/>
              <w:rPr>
                <w:color w:val="002060"/>
              </w:rPr>
            </w:pPr>
            <w:r w:rsidRPr="009D0091">
              <w:rPr>
                <w:color w:val="002060"/>
              </w:rPr>
              <w:t>DI GIROLAMO LORENZO</w:t>
            </w:r>
          </w:p>
        </w:tc>
        <w:tc>
          <w:tcPr>
            <w:tcW w:w="2200" w:type="dxa"/>
            <w:tcMar>
              <w:top w:w="20" w:type="dxa"/>
              <w:left w:w="20" w:type="dxa"/>
              <w:bottom w:w="20" w:type="dxa"/>
              <w:right w:w="20" w:type="dxa"/>
            </w:tcMar>
            <w:vAlign w:val="center"/>
            <w:hideMark/>
          </w:tcPr>
          <w:p w14:paraId="5D0B6351" w14:textId="77777777" w:rsidR="007C13E1" w:rsidRPr="009D0091" w:rsidRDefault="007C13E1" w:rsidP="005D1589">
            <w:pPr>
              <w:pStyle w:val="movimento2"/>
              <w:rPr>
                <w:color w:val="002060"/>
              </w:rPr>
            </w:pPr>
            <w:r w:rsidRPr="009D0091">
              <w:rPr>
                <w:color w:val="002060"/>
              </w:rPr>
              <w:t xml:space="preserve">(CSI STELLA A.S.D.) </w:t>
            </w:r>
          </w:p>
        </w:tc>
        <w:tc>
          <w:tcPr>
            <w:tcW w:w="800" w:type="dxa"/>
            <w:tcMar>
              <w:top w:w="20" w:type="dxa"/>
              <w:left w:w="20" w:type="dxa"/>
              <w:bottom w:w="20" w:type="dxa"/>
              <w:right w:w="20" w:type="dxa"/>
            </w:tcMar>
            <w:vAlign w:val="center"/>
            <w:hideMark/>
          </w:tcPr>
          <w:p w14:paraId="18EDF9F6"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7C9B1C8B" w14:textId="77777777" w:rsidR="007C13E1" w:rsidRPr="009D0091" w:rsidRDefault="007C13E1" w:rsidP="005D1589">
            <w:pPr>
              <w:pStyle w:val="movimento"/>
              <w:rPr>
                <w:color w:val="002060"/>
              </w:rPr>
            </w:pPr>
            <w:r w:rsidRPr="009D0091">
              <w:rPr>
                <w:color w:val="002060"/>
              </w:rPr>
              <w:t>PANETTI NICOLAS</w:t>
            </w:r>
          </w:p>
        </w:tc>
        <w:tc>
          <w:tcPr>
            <w:tcW w:w="2200" w:type="dxa"/>
            <w:tcMar>
              <w:top w:w="20" w:type="dxa"/>
              <w:left w:w="20" w:type="dxa"/>
              <w:bottom w:w="20" w:type="dxa"/>
              <w:right w:w="20" w:type="dxa"/>
            </w:tcMar>
            <w:vAlign w:val="center"/>
            <w:hideMark/>
          </w:tcPr>
          <w:p w14:paraId="65A2F9F4" w14:textId="77777777" w:rsidR="007C13E1" w:rsidRPr="009D0091" w:rsidRDefault="007C13E1" w:rsidP="005D1589">
            <w:pPr>
              <w:pStyle w:val="movimento2"/>
              <w:rPr>
                <w:color w:val="002060"/>
              </w:rPr>
            </w:pPr>
            <w:r w:rsidRPr="009D0091">
              <w:rPr>
                <w:color w:val="002060"/>
              </w:rPr>
              <w:t xml:space="preserve">(SAN BIAGIO) </w:t>
            </w:r>
          </w:p>
        </w:tc>
      </w:tr>
    </w:tbl>
    <w:p w14:paraId="3A22E621" w14:textId="77777777" w:rsidR="007C13E1" w:rsidRPr="009D0091" w:rsidRDefault="007C13E1" w:rsidP="007C13E1">
      <w:pPr>
        <w:pStyle w:val="titolo20"/>
        <w:rPr>
          <w:rFonts w:eastAsiaTheme="minorEastAsia"/>
          <w:color w:val="002060"/>
        </w:rPr>
      </w:pPr>
      <w:r w:rsidRPr="009D009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07C7201F" w14:textId="77777777" w:rsidTr="005D1589">
        <w:tc>
          <w:tcPr>
            <w:tcW w:w="2200" w:type="dxa"/>
            <w:tcMar>
              <w:top w:w="20" w:type="dxa"/>
              <w:left w:w="20" w:type="dxa"/>
              <w:bottom w:w="20" w:type="dxa"/>
              <w:right w:w="20" w:type="dxa"/>
            </w:tcMar>
            <w:vAlign w:val="center"/>
            <w:hideMark/>
          </w:tcPr>
          <w:p w14:paraId="67E34EBC" w14:textId="77777777" w:rsidR="007C13E1" w:rsidRPr="009D0091" w:rsidRDefault="007C13E1" w:rsidP="005D1589">
            <w:pPr>
              <w:pStyle w:val="movimento"/>
              <w:rPr>
                <w:color w:val="002060"/>
              </w:rPr>
            </w:pPr>
            <w:r w:rsidRPr="009D0091">
              <w:rPr>
                <w:color w:val="002060"/>
              </w:rPr>
              <w:t>ANDREOZZI GIACOMO</w:t>
            </w:r>
          </w:p>
        </w:tc>
        <w:tc>
          <w:tcPr>
            <w:tcW w:w="2200" w:type="dxa"/>
            <w:tcMar>
              <w:top w:w="20" w:type="dxa"/>
              <w:left w:w="20" w:type="dxa"/>
              <w:bottom w:w="20" w:type="dxa"/>
              <w:right w:w="20" w:type="dxa"/>
            </w:tcMar>
            <w:vAlign w:val="center"/>
            <w:hideMark/>
          </w:tcPr>
          <w:p w14:paraId="16507ED5" w14:textId="77777777" w:rsidR="007C13E1" w:rsidRPr="009D0091" w:rsidRDefault="007C13E1" w:rsidP="005D1589">
            <w:pPr>
              <w:pStyle w:val="movimento2"/>
              <w:rPr>
                <w:color w:val="002060"/>
              </w:rPr>
            </w:pPr>
            <w:r w:rsidRPr="009D0091">
              <w:rPr>
                <w:color w:val="002060"/>
              </w:rPr>
              <w:t xml:space="preserve">(FIGHT BULLS CORRIDONIA) </w:t>
            </w:r>
          </w:p>
        </w:tc>
        <w:tc>
          <w:tcPr>
            <w:tcW w:w="800" w:type="dxa"/>
            <w:tcMar>
              <w:top w:w="20" w:type="dxa"/>
              <w:left w:w="20" w:type="dxa"/>
              <w:bottom w:w="20" w:type="dxa"/>
              <w:right w:w="20" w:type="dxa"/>
            </w:tcMar>
            <w:vAlign w:val="center"/>
            <w:hideMark/>
          </w:tcPr>
          <w:p w14:paraId="291E6083"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D693EBC" w14:textId="77777777" w:rsidR="007C13E1" w:rsidRPr="009D0091" w:rsidRDefault="007C13E1" w:rsidP="005D1589">
            <w:pPr>
              <w:pStyle w:val="movimento"/>
              <w:rPr>
                <w:color w:val="002060"/>
              </w:rPr>
            </w:pPr>
            <w:r w:rsidRPr="009D0091">
              <w:rPr>
                <w:color w:val="002060"/>
              </w:rPr>
              <w:t>CAPRITA IONEL VASILE</w:t>
            </w:r>
          </w:p>
        </w:tc>
        <w:tc>
          <w:tcPr>
            <w:tcW w:w="2200" w:type="dxa"/>
            <w:tcMar>
              <w:top w:w="20" w:type="dxa"/>
              <w:left w:w="20" w:type="dxa"/>
              <w:bottom w:w="20" w:type="dxa"/>
              <w:right w:w="20" w:type="dxa"/>
            </w:tcMar>
            <w:vAlign w:val="center"/>
            <w:hideMark/>
          </w:tcPr>
          <w:p w14:paraId="19986E2B" w14:textId="77777777" w:rsidR="007C13E1" w:rsidRPr="009D0091" w:rsidRDefault="007C13E1" w:rsidP="005D1589">
            <w:pPr>
              <w:pStyle w:val="movimento2"/>
              <w:rPr>
                <w:color w:val="002060"/>
              </w:rPr>
            </w:pPr>
            <w:r w:rsidRPr="009D0091">
              <w:rPr>
                <w:color w:val="002060"/>
              </w:rPr>
              <w:t xml:space="preserve">(FIGHT BULLS CORRIDONIA) </w:t>
            </w:r>
          </w:p>
        </w:tc>
      </w:tr>
      <w:tr w:rsidR="007C13E1" w:rsidRPr="009D0091" w14:paraId="6C6C143F" w14:textId="77777777" w:rsidTr="005D1589">
        <w:tc>
          <w:tcPr>
            <w:tcW w:w="2200" w:type="dxa"/>
            <w:tcMar>
              <w:top w:w="20" w:type="dxa"/>
              <w:left w:w="20" w:type="dxa"/>
              <w:bottom w:w="20" w:type="dxa"/>
              <w:right w:w="20" w:type="dxa"/>
            </w:tcMar>
            <w:vAlign w:val="center"/>
            <w:hideMark/>
          </w:tcPr>
          <w:p w14:paraId="7D27F716" w14:textId="77777777" w:rsidR="007C13E1" w:rsidRPr="009D0091" w:rsidRDefault="007C13E1" w:rsidP="005D1589">
            <w:pPr>
              <w:pStyle w:val="movimento"/>
              <w:rPr>
                <w:color w:val="002060"/>
              </w:rPr>
            </w:pPr>
            <w:r w:rsidRPr="009D0091">
              <w:rPr>
                <w:color w:val="002060"/>
              </w:rPr>
              <w:t>CAO GIANLUCA</w:t>
            </w:r>
          </w:p>
        </w:tc>
        <w:tc>
          <w:tcPr>
            <w:tcW w:w="2200" w:type="dxa"/>
            <w:tcMar>
              <w:top w:w="20" w:type="dxa"/>
              <w:left w:w="20" w:type="dxa"/>
              <w:bottom w:w="20" w:type="dxa"/>
              <w:right w:w="20" w:type="dxa"/>
            </w:tcMar>
            <w:vAlign w:val="center"/>
            <w:hideMark/>
          </w:tcPr>
          <w:p w14:paraId="013EFF2E" w14:textId="77777777" w:rsidR="007C13E1" w:rsidRPr="009D0091" w:rsidRDefault="007C13E1" w:rsidP="005D1589">
            <w:pPr>
              <w:pStyle w:val="movimento2"/>
              <w:rPr>
                <w:color w:val="002060"/>
              </w:rPr>
            </w:pPr>
            <w:r w:rsidRPr="009D0091">
              <w:rPr>
                <w:color w:val="002060"/>
              </w:rPr>
              <w:t xml:space="preserve">(FUTSAL VIRE GEOSISTEM ASD) </w:t>
            </w:r>
          </w:p>
        </w:tc>
        <w:tc>
          <w:tcPr>
            <w:tcW w:w="800" w:type="dxa"/>
            <w:tcMar>
              <w:top w:w="20" w:type="dxa"/>
              <w:left w:w="20" w:type="dxa"/>
              <w:bottom w:w="20" w:type="dxa"/>
              <w:right w:w="20" w:type="dxa"/>
            </w:tcMar>
            <w:vAlign w:val="center"/>
            <w:hideMark/>
          </w:tcPr>
          <w:p w14:paraId="68D048AC"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1980DAD6" w14:textId="77777777" w:rsidR="007C13E1" w:rsidRPr="009D0091" w:rsidRDefault="007C13E1" w:rsidP="005D1589">
            <w:pPr>
              <w:pStyle w:val="movimento"/>
              <w:rPr>
                <w:color w:val="002060"/>
              </w:rPr>
            </w:pPr>
            <w:r w:rsidRPr="009D0091">
              <w:rPr>
                <w:color w:val="002060"/>
              </w:rPr>
              <w:t>TOMASSINI LUCA</w:t>
            </w:r>
          </w:p>
        </w:tc>
        <w:tc>
          <w:tcPr>
            <w:tcW w:w="2200" w:type="dxa"/>
            <w:tcMar>
              <w:top w:w="20" w:type="dxa"/>
              <w:left w:w="20" w:type="dxa"/>
              <w:bottom w:w="20" w:type="dxa"/>
              <w:right w:w="20" w:type="dxa"/>
            </w:tcMar>
            <w:vAlign w:val="center"/>
            <w:hideMark/>
          </w:tcPr>
          <w:p w14:paraId="7F57F557" w14:textId="77777777" w:rsidR="007C13E1" w:rsidRPr="009D0091" w:rsidRDefault="007C13E1" w:rsidP="005D1589">
            <w:pPr>
              <w:pStyle w:val="movimento2"/>
              <w:rPr>
                <w:color w:val="002060"/>
              </w:rPr>
            </w:pPr>
            <w:r w:rsidRPr="009D0091">
              <w:rPr>
                <w:color w:val="002060"/>
              </w:rPr>
              <w:t xml:space="preserve">(GIOVANI SANT IPPOLITO) </w:t>
            </w:r>
          </w:p>
        </w:tc>
      </w:tr>
      <w:tr w:rsidR="007C13E1" w:rsidRPr="009D0091" w14:paraId="7FF0F458" w14:textId="77777777" w:rsidTr="005D1589">
        <w:tc>
          <w:tcPr>
            <w:tcW w:w="2200" w:type="dxa"/>
            <w:tcMar>
              <w:top w:w="20" w:type="dxa"/>
              <w:left w:w="20" w:type="dxa"/>
              <w:bottom w:w="20" w:type="dxa"/>
              <w:right w:w="20" w:type="dxa"/>
            </w:tcMar>
            <w:vAlign w:val="center"/>
            <w:hideMark/>
          </w:tcPr>
          <w:p w14:paraId="0951A8A8" w14:textId="77777777" w:rsidR="007C13E1" w:rsidRPr="009D0091" w:rsidRDefault="007C13E1" w:rsidP="005D1589">
            <w:pPr>
              <w:pStyle w:val="movimento"/>
              <w:rPr>
                <w:color w:val="002060"/>
              </w:rPr>
            </w:pPr>
            <w:r w:rsidRPr="009D0091">
              <w:rPr>
                <w:color w:val="002060"/>
              </w:rPr>
              <w:t>SABBATINI DIEGO</w:t>
            </w:r>
          </w:p>
        </w:tc>
        <w:tc>
          <w:tcPr>
            <w:tcW w:w="2200" w:type="dxa"/>
            <w:tcMar>
              <w:top w:w="20" w:type="dxa"/>
              <w:left w:w="20" w:type="dxa"/>
              <w:bottom w:w="20" w:type="dxa"/>
              <w:right w:w="20" w:type="dxa"/>
            </w:tcMar>
            <w:vAlign w:val="center"/>
            <w:hideMark/>
          </w:tcPr>
          <w:p w14:paraId="1CBFDA93" w14:textId="77777777" w:rsidR="007C13E1" w:rsidRPr="009D0091" w:rsidRDefault="007C13E1" w:rsidP="005D1589">
            <w:pPr>
              <w:pStyle w:val="movimento2"/>
              <w:rPr>
                <w:color w:val="002060"/>
              </w:rPr>
            </w:pPr>
            <w:r w:rsidRPr="009D0091">
              <w:rPr>
                <w:color w:val="002060"/>
              </w:rPr>
              <w:t xml:space="preserve">(VILLA CECCOLINI CALCIO) </w:t>
            </w:r>
          </w:p>
        </w:tc>
        <w:tc>
          <w:tcPr>
            <w:tcW w:w="800" w:type="dxa"/>
            <w:tcMar>
              <w:top w:w="20" w:type="dxa"/>
              <w:left w:w="20" w:type="dxa"/>
              <w:bottom w:w="20" w:type="dxa"/>
              <w:right w:w="20" w:type="dxa"/>
            </w:tcMar>
            <w:vAlign w:val="center"/>
            <w:hideMark/>
          </w:tcPr>
          <w:p w14:paraId="0730ECF5"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7AFF2547"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2946106D" w14:textId="77777777" w:rsidR="007C13E1" w:rsidRPr="009D0091" w:rsidRDefault="007C13E1" w:rsidP="005D1589">
            <w:pPr>
              <w:pStyle w:val="movimento2"/>
              <w:rPr>
                <w:color w:val="002060"/>
              </w:rPr>
            </w:pPr>
            <w:r w:rsidRPr="009D0091">
              <w:rPr>
                <w:color w:val="002060"/>
              </w:rPr>
              <w:t> </w:t>
            </w:r>
          </w:p>
        </w:tc>
      </w:tr>
    </w:tbl>
    <w:p w14:paraId="59DAD080" w14:textId="77777777" w:rsidR="007C13E1" w:rsidRPr="009D0091" w:rsidRDefault="007C13E1" w:rsidP="007C13E1">
      <w:pPr>
        <w:pStyle w:val="titolo20"/>
        <w:rPr>
          <w:rFonts w:eastAsiaTheme="minorEastAsia"/>
          <w:color w:val="002060"/>
        </w:rPr>
      </w:pPr>
      <w:r w:rsidRPr="009D0091">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798BA8AD" w14:textId="77777777" w:rsidTr="005D1589">
        <w:tc>
          <w:tcPr>
            <w:tcW w:w="2200" w:type="dxa"/>
            <w:tcMar>
              <w:top w:w="20" w:type="dxa"/>
              <w:left w:w="20" w:type="dxa"/>
              <w:bottom w:w="20" w:type="dxa"/>
              <w:right w:w="20" w:type="dxa"/>
            </w:tcMar>
            <w:vAlign w:val="center"/>
            <w:hideMark/>
          </w:tcPr>
          <w:p w14:paraId="3A7D9425" w14:textId="77777777" w:rsidR="007C13E1" w:rsidRPr="009D0091" w:rsidRDefault="007C13E1" w:rsidP="005D1589">
            <w:pPr>
              <w:pStyle w:val="movimento"/>
              <w:rPr>
                <w:color w:val="002060"/>
              </w:rPr>
            </w:pPr>
            <w:r w:rsidRPr="009D0091">
              <w:rPr>
                <w:color w:val="002060"/>
              </w:rPr>
              <w:t>COLOMBATI DIEGO</w:t>
            </w:r>
          </w:p>
        </w:tc>
        <w:tc>
          <w:tcPr>
            <w:tcW w:w="2200" w:type="dxa"/>
            <w:tcMar>
              <w:top w:w="20" w:type="dxa"/>
              <w:left w:w="20" w:type="dxa"/>
              <w:bottom w:w="20" w:type="dxa"/>
              <w:right w:w="20" w:type="dxa"/>
            </w:tcMar>
            <w:vAlign w:val="center"/>
            <w:hideMark/>
          </w:tcPr>
          <w:p w14:paraId="7EA91A84" w14:textId="77777777" w:rsidR="007C13E1" w:rsidRPr="009D0091" w:rsidRDefault="007C13E1" w:rsidP="005D1589">
            <w:pPr>
              <w:pStyle w:val="movimento2"/>
              <w:rPr>
                <w:color w:val="002060"/>
              </w:rPr>
            </w:pPr>
            <w:r w:rsidRPr="009D0091">
              <w:rPr>
                <w:color w:val="002060"/>
              </w:rPr>
              <w:t xml:space="preserve">(ALMA JUVENTUS FANO) </w:t>
            </w:r>
          </w:p>
        </w:tc>
        <w:tc>
          <w:tcPr>
            <w:tcW w:w="800" w:type="dxa"/>
            <w:tcMar>
              <w:top w:w="20" w:type="dxa"/>
              <w:left w:w="20" w:type="dxa"/>
              <w:bottom w:w="20" w:type="dxa"/>
              <w:right w:w="20" w:type="dxa"/>
            </w:tcMar>
            <w:vAlign w:val="center"/>
            <w:hideMark/>
          </w:tcPr>
          <w:p w14:paraId="386B3A4E"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4A8A206" w14:textId="77777777" w:rsidR="007C13E1" w:rsidRPr="009D0091" w:rsidRDefault="007C13E1" w:rsidP="005D1589">
            <w:pPr>
              <w:pStyle w:val="movimento"/>
              <w:rPr>
                <w:color w:val="002060"/>
              </w:rPr>
            </w:pPr>
            <w:r w:rsidRPr="009D0091">
              <w:rPr>
                <w:color w:val="002060"/>
              </w:rPr>
              <w:t>DI RUSSO MATTEO</w:t>
            </w:r>
          </w:p>
        </w:tc>
        <w:tc>
          <w:tcPr>
            <w:tcW w:w="2200" w:type="dxa"/>
            <w:tcMar>
              <w:top w:w="20" w:type="dxa"/>
              <w:left w:w="20" w:type="dxa"/>
              <w:bottom w:w="20" w:type="dxa"/>
              <w:right w:w="20" w:type="dxa"/>
            </w:tcMar>
            <w:vAlign w:val="center"/>
            <w:hideMark/>
          </w:tcPr>
          <w:p w14:paraId="545C71EE" w14:textId="77777777" w:rsidR="007C13E1" w:rsidRPr="009D0091" w:rsidRDefault="007C13E1" w:rsidP="005D1589">
            <w:pPr>
              <w:pStyle w:val="movimento2"/>
              <w:rPr>
                <w:color w:val="002060"/>
              </w:rPr>
            </w:pPr>
            <w:r w:rsidRPr="009D0091">
              <w:rPr>
                <w:color w:val="002060"/>
              </w:rPr>
              <w:t xml:space="preserve">(PAGLIARE) </w:t>
            </w:r>
          </w:p>
        </w:tc>
      </w:tr>
    </w:tbl>
    <w:p w14:paraId="7DD2E04B" w14:textId="77777777" w:rsidR="007C13E1" w:rsidRPr="009D0091" w:rsidRDefault="007C13E1" w:rsidP="007C13E1">
      <w:pPr>
        <w:pStyle w:val="titolo20"/>
        <w:rPr>
          <w:rFonts w:eastAsiaTheme="minorEastAsia"/>
          <w:color w:val="002060"/>
        </w:rPr>
      </w:pPr>
      <w:r w:rsidRPr="009D009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7244D8C8" w14:textId="77777777" w:rsidTr="005D1589">
        <w:tc>
          <w:tcPr>
            <w:tcW w:w="2200" w:type="dxa"/>
            <w:tcMar>
              <w:top w:w="20" w:type="dxa"/>
              <w:left w:w="20" w:type="dxa"/>
              <w:bottom w:w="20" w:type="dxa"/>
              <w:right w:w="20" w:type="dxa"/>
            </w:tcMar>
            <w:vAlign w:val="center"/>
            <w:hideMark/>
          </w:tcPr>
          <w:p w14:paraId="1DF3895F" w14:textId="77777777" w:rsidR="007C13E1" w:rsidRPr="009D0091" w:rsidRDefault="007C13E1" w:rsidP="005D1589">
            <w:pPr>
              <w:pStyle w:val="movimento"/>
              <w:rPr>
                <w:color w:val="002060"/>
              </w:rPr>
            </w:pPr>
            <w:r w:rsidRPr="009D0091">
              <w:rPr>
                <w:color w:val="002060"/>
              </w:rPr>
              <w:lastRenderedPageBreak/>
              <w:t>MONCERI MATTIA</w:t>
            </w:r>
          </w:p>
        </w:tc>
        <w:tc>
          <w:tcPr>
            <w:tcW w:w="2200" w:type="dxa"/>
            <w:tcMar>
              <w:top w:w="20" w:type="dxa"/>
              <w:left w:w="20" w:type="dxa"/>
              <w:bottom w:w="20" w:type="dxa"/>
              <w:right w:w="20" w:type="dxa"/>
            </w:tcMar>
            <w:vAlign w:val="center"/>
            <w:hideMark/>
          </w:tcPr>
          <w:p w14:paraId="22E9B92F" w14:textId="77777777" w:rsidR="007C13E1" w:rsidRPr="009D0091" w:rsidRDefault="007C13E1" w:rsidP="005D1589">
            <w:pPr>
              <w:pStyle w:val="movimento2"/>
              <w:rPr>
                <w:color w:val="002060"/>
              </w:rPr>
            </w:pPr>
            <w:r w:rsidRPr="009D0091">
              <w:rPr>
                <w:color w:val="002060"/>
              </w:rPr>
              <w:t xml:space="preserve">(ACQUALAGNA CALCIO C 5) </w:t>
            </w:r>
          </w:p>
        </w:tc>
        <w:tc>
          <w:tcPr>
            <w:tcW w:w="800" w:type="dxa"/>
            <w:tcMar>
              <w:top w:w="20" w:type="dxa"/>
              <w:left w:w="20" w:type="dxa"/>
              <w:bottom w:w="20" w:type="dxa"/>
              <w:right w:w="20" w:type="dxa"/>
            </w:tcMar>
            <w:vAlign w:val="center"/>
            <w:hideMark/>
          </w:tcPr>
          <w:p w14:paraId="7B721856"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631C9A65" w14:textId="77777777" w:rsidR="007C13E1" w:rsidRPr="009D0091" w:rsidRDefault="007C13E1" w:rsidP="005D1589">
            <w:pPr>
              <w:pStyle w:val="movimento"/>
              <w:rPr>
                <w:color w:val="002060"/>
              </w:rPr>
            </w:pPr>
            <w:r w:rsidRPr="009D0091">
              <w:rPr>
                <w:color w:val="002060"/>
              </w:rPr>
              <w:t>CASSINI TOMAS LIGHUEN</w:t>
            </w:r>
          </w:p>
        </w:tc>
        <w:tc>
          <w:tcPr>
            <w:tcW w:w="2200" w:type="dxa"/>
            <w:tcMar>
              <w:top w:w="20" w:type="dxa"/>
              <w:left w:w="20" w:type="dxa"/>
              <w:bottom w:w="20" w:type="dxa"/>
              <w:right w:w="20" w:type="dxa"/>
            </w:tcMar>
            <w:vAlign w:val="center"/>
            <w:hideMark/>
          </w:tcPr>
          <w:p w14:paraId="5B5BF7F8" w14:textId="77777777" w:rsidR="007C13E1" w:rsidRPr="009D0091" w:rsidRDefault="007C13E1" w:rsidP="005D1589">
            <w:pPr>
              <w:pStyle w:val="movimento2"/>
              <w:rPr>
                <w:color w:val="002060"/>
              </w:rPr>
            </w:pPr>
            <w:r w:rsidRPr="009D0091">
              <w:rPr>
                <w:color w:val="002060"/>
              </w:rPr>
              <w:t xml:space="preserve">(C.U.S. CAMERINO A.S.D.) </w:t>
            </w:r>
          </w:p>
        </w:tc>
      </w:tr>
      <w:tr w:rsidR="007C13E1" w:rsidRPr="009D0091" w14:paraId="3B6EAA3E" w14:textId="77777777" w:rsidTr="005D1589">
        <w:tc>
          <w:tcPr>
            <w:tcW w:w="2200" w:type="dxa"/>
            <w:tcMar>
              <w:top w:w="20" w:type="dxa"/>
              <w:left w:w="20" w:type="dxa"/>
              <w:bottom w:w="20" w:type="dxa"/>
              <w:right w:w="20" w:type="dxa"/>
            </w:tcMar>
            <w:vAlign w:val="center"/>
            <w:hideMark/>
          </w:tcPr>
          <w:p w14:paraId="563D5BE1" w14:textId="77777777" w:rsidR="007C13E1" w:rsidRPr="009D0091" w:rsidRDefault="007C13E1" w:rsidP="005D1589">
            <w:pPr>
              <w:pStyle w:val="movimento"/>
              <w:rPr>
                <w:color w:val="002060"/>
              </w:rPr>
            </w:pPr>
            <w:r w:rsidRPr="009D0091">
              <w:rPr>
                <w:color w:val="002060"/>
              </w:rPr>
              <w:t>PRIORI GABRIELE</w:t>
            </w:r>
          </w:p>
        </w:tc>
        <w:tc>
          <w:tcPr>
            <w:tcW w:w="2200" w:type="dxa"/>
            <w:tcMar>
              <w:top w:w="20" w:type="dxa"/>
              <w:left w:w="20" w:type="dxa"/>
              <w:bottom w:w="20" w:type="dxa"/>
              <w:right w:w="20" w:type="dxa"/>
            </w:tcMar>
            <w:vAlign w:val="center"/>
            <w:hideMark/>
          </w:tcPr>
          <w:p w14:paraId="0AFA9DE2" w14:textId="77777777" w:rsidR="007C13E1" w:rsidRPr="009D0091" w:rsidRDefault="007C13E1" w:rsidP="005D1589">
            <w:pPr>
              <w:pStyle w:val="movimento2"/>
              <w:rPr>
                <w:color w:val="002060"/>
              </w:rPr>
            </w:pPr>
            <w:r w:rsidRPr="009D0091">
              <w:rPr>
                <w:color w:val="002060"/>
              </w:rPr>
              <w:t xml:space="preserve">(CDC 2018) </w:t>
            </w:r>
          </w:p>
        </w:tc>
        <w:tc>
          <w:tcPr>
            <w:tcW w:w="800" w:type="dxa"/>
            <w:tcMar>
              <w:top w:w="20" w:type="dxa"/>
              <w:left w:w="20" w:type="dxa"/>
              <w:bottom w:w="20" w:type="dxa"/>
              <w:right w:w="20" w:type="dxa"/>
            </w:tcMar>
            <w:vAlign w:val="center"/>
            <w:hideMark/>
          </w:tcPr>
          <w:p w14:paraId="4B87A418"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2DAF0104" w14:textId="77777777" w:rsidR="007C13E1" w:rsidRPr="009D0091" w:rsidRDefault="007C13E1" w:rsidP="005D1589">
            <w:pPr>
              <w:pStyle w:val="movimento"/>
              <w:rPr>
                <w:color w:val="002060"/>
              </w:rPr>
            </w:pPr>
            <w:r w:rsidRPr="009D0091">
              <w:rPr>
                <w:color w:val="002060"/>
              </w:rPr>
              <w:t>NICCOLINI RICCARDO</w:t>
            </w:r>
          </w:p>
        </w:tc>
        <w:tc>
          <w:tcPr>
            <w:tcW w:w="2200" w:type="dxa"/>
            <w:tcMar>
              <w:top w:w="20" w:type="dxa"/>
              <w:left w:w="20" w:type="dxa"/>
              <w:bottom w:w="20" w:type="dxa"/>
              <w:right w:w="20" w:type="dxa"/>
            </w:tcMar>
            <w:vAlign w:val="center"/>
            <w:hideMark/>
          </w:tcPr>
          <w:p w14:paraId="2DC6B731" w14:textId="77777777" w:rsidR="007C13E1" w:rsidRPr="009D0091" w:rsidRDefault="007C13E1" w:rsidP="005D1589">
            <w:pPr>
              <w:pStyle w:val="movimento2"/>
              <w:rPr>
                <w:color w:val="002060"/>
              </w:rPr>
            </w:pPr>
            <w:r w:rsidRPr="009D0091">
              <w:rPr>
                <w:color w:val="002060"/>
              </w:rPr>
              <w:t xml:space="preserve">(DINAMIS 1990) </w:t>
            </w:r>
          </w:p>
        </w:tc>
      </w:tr>
      <w:tr w:rsidR="007C13E1" w:rsidRPr="009D0091" w14:paraId="64831F51" w14:textId="77777777" w:rsidTr="005D1589">
        <w:tc>
          <w:tcPr>
            <w:tcW w:w="2200" w:type="dxa"/>
            <w:tcMar>
              <w:top w:w="20" w:type="dxa"/>
              <w:left w:w="20" w:type="dxa"/>
              <w:bottom w:w="20" w:type="dxa"/>
              <w:right w:w="20" w:type="dxa"/>
            </w:tcMar>
            <w:vAlign w:val="center"/>
            <w:hideMark/>
          </w:tcPr>
          <w:p w14:paraId="1F85E564" w14:textId="77777777" w:rsidR="007C13E1" w:rsidRPr="009D0091" w:rsidRDefault="007C13E1" w:rsidP="005D1589">
            <w:pPr>
              <w:pStyle w:val="movimento"/>
              <w:rPr>
                <w:color w:val="002060"/>
              </w:rPr>
            </w:pPr>
            <w:r w:rsidRPr="009D0091">
              <w:rPr>
                <w:color w:val="002060"/>
              </w:rPr>
              <w:t>VOLPE FRANCESCO</w:t>
            </w:r>
          </w:p>
        </w:tc>
        <w:tc>
          <w:tcPr>
            <w:tcW w:w="2200" w:type="dxa"/>
            <w:tcMar>
              <w:top w:w="20" w:type="dxa"/>
              <w:left w:w="20" w:type="dxa"/>
              <w:bottom w:w="20" w:type="dxa"/>
              <w:right w:w="20" w:type="dxa"/>
            </w:tcMar>
            <w:vAlign w:val="center"/>
            <w:hideMark/>
          </w:tcPr>
          <w:p w14:paraId="6EBDF123" w14:textId="77777777" w:rsidR="007C13E1" w:rsidRPr="009D0091" w:rsidRDefault="007C13E1" w:rsidP="005D1589">
            <w:pPr>
              <w:pStyle w:val="movimento2"/>
              <w:rPr>
                <w:color w:val="002060"/>
              </w:rPr>
            </w:pPr>
            <w:r w:rsidRPr="009D0091">
              <w:rPr>
                <w:color w:val="002060"/>
              </w:rPr>
              <w:t xml:space="preserve">(FIGHT BULLS CORRIDONIA) </w:t>
            </w:r>
          </w:p>
        </w:tc>
        <w:tc>
          <w:tcPr>
            <w:tcW w:w="800" w:type="dxa"/>
            <w:tcMar>
              <w:top w:w="20" w:type="dxa"/>
              <w:left w:w="20" w:type="dxa"/>
              <w:bottom w:w="20" w:type="dxa"/>
              <w:right w:w="20" w:type="dxa"/>
            </w:tcMar>
            <w:vAlign w:val="center"/>
            <w:hideMark/>
          </w:tcPr>
          <w:p w14:paraId="07D8B452"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1F8A50C8" w14:textId="77777777" w:rsidR="007C13E1" w:rsidRPr="009D0091" w:rsidRDefault="007C13E1" w:rsidP="005D1589">
            <w:pPr>
              <w:pStyle w:val="movimento"/>
              <w:rPr>
                <w:color w:val="002060"/>
              </w:rPr>
            </w:pPr>
            <w:r w:rsidRPr="009D0091">
              <w:rPr>
                <w:color w:val="002060"/>
              </w:rPr>
              <w:t>CARANCINI GIULIO</w:t>
            </w:r>
          </w:p>
        </w:tc>
        <w:tc>
          <w:tcPr>
            <w:tcW w:w="2200" w:type="dxa"/>
            <w:tcMar>
              <w:top w:w="20" w:type="dxa"/>
              <w:left w:w="20" w:type="dxa"/>
              <w:bottom w:w="20" w:type="dxa"/>
              <w:right w:w="20" w:type="dxa"/>
            </w:tcMar>
            <w:vAlign w:val="center"/>
            <w:hideMark/>
          </w:tcPr>
          <w:p w14:paraId="1849DBD4" w14:textId="77777777" w:rsidR="007C13E1" w:rsidRPr="009D0091" w:rsidRDefault="007C13E1" w:rsidP="005D1589">
            <w:pPr>
              <w:pStyle w:val="movimento2"/>
              <w:rPr>
                <w:color w:val="002060"/>
              </w:rPr>
            </w:pPr>
            <w:r w:rsidRPr="009D0091">
              <w:rPr>
                <w:color w:val="002060"/>
              </w:rPr>
              <w:t xml:space="preserve">(OSIMO FIVE) </w:t>
            </w:r>
          </w:p>
        </w:tc>
      </w:tr>
      <w:tr w:rsidR="007C13E1" w:rsidRPr="009D0091" w14:paraId="22F1D4AB" w14:textId="77777777" w:rsidTr="005D1589">
        <w:tc>
          <w:tcPr>
            <w:tcW w:w="2200" w:type="dxa"/>
            <w:tcMar>
              <w:top w:w="20" w:type="dxa"/>
              <w:left w:w="20" w:type="dxa"/>
              <w:bottom w:w="20" w:type="dxa"/>
              <w:right w:w="20" w:type="dxa"/>
            </w:tcMar>
            <w:vAlign w:val="center"/>
            <w:hideMark/>
          </w:tcPr>
          <w:p w14:paraId="15555553" w14:textId="77777777" w:rsidR="007C13E1" w:rsidRPr="009D0091" w:rsidRDefault="007C13E1" w:rsidP="005D1589">
            <w:pPr>
              <w:pStyle w:val="movimento"/>
              <w:rPr>
                <w:color w:val="002060"/>
              </w:rPr>
            </w:pPr>
            <w:r w:rsidRPr="009D0091">
              <w:rPr>
                <w:color w:val="002060"/>
              </w:rPr>
              <w:t>GHETTI FRANCESCO</w:t>
            </w:r>
          </w:p>
        </w:tc>
        <w:tc>
          <w:tcPr>
            <w:tcW w:w="2200" w:type="dxa"/>
            <w:tcMar>
              <w:top w:w="20" w:type="dxa"/>
              <w:left w:w="20" w:type="dxa"/>
              <w:bottom w:w="20" w:type="dxa"/>
              <w:right w:w="20" w:type="dxa"/>
            </w:tcMar>
            <w:vAlign w:val="center"/>
            <w:hideMark/>
          </w:tcPr>
          <w:p w14:paraId="05B6FE0A" w14:textId="77777777" w:rsidR="007C13E1" w:rsidRPr="009D0091" w:rsidRDefault="007C13E1" w:rsidP="005D1589">
            <w:pPr>
              <w:pStyle w:val="movimento2"/>
              <w:rPr>
                <w:color w:val="002060"/>
              </w:rPr>
            </w:pPr>
            <w:r w:rsidRPr="009D0091">
              <w:rPr>
                <w:color w:val="002060"/>
              </w:rPr>
              <w:t xml:space="preserve">(PIANACCIO) </w:t>
            </w:r>
          </w:p>
        </w:tc>
        <w:tc>
          <w:tcPr>
            <w:tcW w:w="800" w:type="dxa"/>
            <w:tcMar>
              <w:top w:w="20" w:type="dxa"/>
              <w:left w:w="20" w:type="dxa"/>
              <w:bottom w:w="20" w:type="dxa"/>
              <w:right w:w="20" w:type="dxa"/>
            </w:tcMar>
            <w:vAlign w:val="center"/>
            <w:hideMark/>
          </w:tcPr>
          <w:p w14:paraId="583C718A"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21DCA5E8" w14:textId="77777777" w:rsidR="007C13E1" w:rsidRPr="009D0091" w:rsidRDefault="007C13E1" w:rsidP="005D1589">
            <w:pPr>
              <w:pStyle w:val="movimento"/>
              <w:rPr>
                <w:color w:val="002060"/>
              </w:rPr>
            </w:pPr>
            <w:r w:rsidRPr="009D0091">
              <w:rPr>
                <w:color w:val="002060"/>
              </w:rPr>
              <w:t>GIANFELICI MANUEL</w:t>
            </w:r>
          </w:p>
        </w:tc>
        <w:tc>
          <w:tcPr>
            <w:tcW w:w="2200" w:type="dxa"/>
            <w:tcMar>
              <w:top w:w="20" w:type="dxa"/>
              <w:left w:w="20" w:type="dxa"/>
              <w:bottom w:w="20" w:type="dxa"/>
              <w:right w:w="20" w:type="dxa"/>
            </w:tcMar>
            <w:vAlign w:val="center"/>
            <w:hideMark/>
          </w:tcPr>
          <w:p w14:paraId="28D588E7" w14:textId="77777777" w:rsidR="007C13E1" w:rsidRPr="009D0091" w:rsidRDefault="007C13E1" w:rsidP="005D1589">
            <w:pPr>
              <w:pStyle w:val="movimento2"/>
              <w:rPr>
                <w:color w:val="002060"/>
              </w:rPr>
            </w:pPr>
            <w:r w:rsidRPr="009D0091">
              <w:rPr>
                <w:color w:val="002060"/>
              </w:rPr>
              <w:t xml:space="preserve">(POLISPORTIVA VICTORIA) </w:t>
            </w:r>
          </w:p>
        </w:tc>
      </w:tr>
      <w:tr w:rsidR="007C13E1" w:rsidRPr="009D0091" w14:paraId="4B0A6B55" w14:textId="77777777" w:rsidTr="005D1589">
        <w:tc>
          <w:tcPr>
            <w:tcW w:w="2200" w:type="dxa"/>
            <w:tcMar>
              <w:top w:w="20" w:type="dxa"/>
              <w:left w:w="20" w:type="dxa"/>
              <w:bottom w:w="20" w:type="dxa"/>
              <w:right w:w="20" w:type="dxa"/>
            </w:tcMar>
            <w:vAlign w:val="center"/>
            <w:hideMark/>
          </w:tcPr>
          <w:p w14:paraId="32787A4A" w14:textId="77777777" w:rsidR="007C13E1" w:rsidRPr="009D0091" w:rsidRDefault="007C13E1" w:rsidP="005D1589">
            <w:pPr>
              <w:pStyle w:val="movimento"/>
              <w:rPr>
                <w:color w:val="002060"/>
              </w:rPr>
            </w:pPr>
            <w:r w:rsidRPr="009D0091">
              <w:rPr>
                <w:color w:val="002060"/>
              </w:rPr>
              <w:t>JIMENEZ DIEGO</w:t>
            </w:r>
          </w:p>
        </w:tc>
        <w:tc>
          <w:tcPr>
            <w:tcW w:w="2200" w:type="dxa"/>
            <w:tcMar>
              <w:top w:w="20" w:type="dxa"/>
              <w:left w:w="20" w:type="dxa"/>
              <w:bottom w:w="20" w:type="dxa"/>
              <w:right w:w="20" w:type="dxa"/>
            </w:tcMar>
            <w:vAlign w:val="center"/>
            <w:hideMark/>
          </w:tcPr>
          <w:p w14:paraId="52F83E60" w14:textId="77777777" w:rsidR="007C13E1" w:rsidRPr="009D0091" w:rsidRDefault="007C13E1" w:rsidP="005D1589">
            <w:pPr>
              <w:pStyle w:val="movimento2"/>
              <w:rPr>
                <w:color w:val="002060"/>
              </w:rPr>
            </w:pPr>
            <w:r w:rsidRPr="009D0091">
              <w:rPr>
                <w:color w:val="002060"/>
              </w:rPr>
              <w:t xml:space="preserve">(POLISPORTIVA VICTORIA) </w:t>
            </w:r>
          </w:p>
        </w:tc>
        <w:tc>
          <w:tcPr>
            <w:tcW w:w="800" w:type="dxa"/>
            <w:tcMar>
              <w:top w:w="20" w:type="dxa"/>
              <w:left w:w="20" w:type="dxa"/>
              <w:bottom w:w="20" w:type="dxa"/>
              <w:right w:w="20" w:type="dxa"/>
            </w:tcMar>
            <w:vAlign w:val="center"/>
            <w:hideMark/>
          </w:tcPr>
          <w:p w14:paraId="187DCC62"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2D168779" w14:textId="77777777" w:rsidR="007C13E1" w:rsidRPr="009D0091" w:rsidRDefault="007C13E1" w:rsidP="005D1589">
            <w:pPr>
              <w:pStyle w:val="movimento"/>
              <w:rPr>
                <w:color w:val="002060"/>
              </w:rPr>
            </w:pPr>
            <w:r w:rsidRPr="009D0091">
              <w:rPr>
                <w:color w:val="002060"/>
              </w:rPr>
              <w:t>GROSSI DAVIDE</w:t>
            </w:r>
          </w:p>
        </w:tc>
        <w:tc>
          <w:tcPr>
            <w:tcW w:w="2200" w:type="dxa"/>
            <w:tcMar>
              <w:top w:w="20" w:type="dxa"/>
              <w:left w:w="20" w:type="dxa"/>
              <w:bottom w:w="20" w:type="dxa"/>
              <w:right w:w="20" w:type="dxa"/>
            </w:tcMar>
            <w:vAlign w:val="center"/>
            <w:hideMark/>
          </w:tcPr>
          <w:p w14:paraId="5457E574" w14:textId="77777777" w:rsidR="007C13E1" w:rsidRPr="009D0091" w:rsidRDefault="007C13E1" w:rsidP="005D1589">
            <w:pPr>
              <w:pStyle w:val="movimento2"/>
              <w:rPr>
                <w:color w:val="002060"/>
              </w:rPr>
            </w:pPr>
            <w:r w:rsidRPr="009D0091">
              <w:rPr>
                <w:color w:val="002060"/>
              </w:rPr>
              <w:t xml:space="preserve">(RIVIERA DELLE PALME) </w:t>
            </w:r>
          </w:p>
        </w:tc>
      </w:tr>
      <w:tr w:rsidR="007C13E1" w:rsidRPr="009D0091" w14:paraId="0702195D" w14:textId="77777777" w:rsidTr="005D1589">
        <w:tc>
          <w:tcPr>
            <w:tcW w:w="2200" w:type="dxa"/>
            <w:tcMar>
              <w:top w:w="20" w:type="dxa"/>
              <w:left w:w="20" w:type="dxa"/>
              <w:bottom w:w="20" w:type="dxa"/>
              <w:right w:w="20" w:type="dxa"/>
            </w:tcMar>
            <w:vAlign w:val="center"/>
            <w:hideMark/>
          </w:tcPr>
          <w:p w14:paraId="69C46DB3" w14:textId="77777777" w:rsidR="007C13E1" w:rsidRPr="009D0091" w:rsidRDefault="007C13E1" w:rsidP="005D1589">
            <w:pPr>
              <w:pStyle w:val="movimento"/>
              <w:rPr>
                <w:color w:val="002060"/>
              </w:rPr>
            </w:pPr>
            <w:r w:rsidRPr="009D0091">
              <w:rPr>
                <w:color w:val="002060"/>
              </w:rPr>
              <w:t>URENA MONSERRATE ARNOLD EDUARDO</w:t>
            </w:r>
          </w:p>
        </w:tc>
        <w:tc>
          <w:tcPr>
            <w:tcW w:w="2200" w:type="dxa"/>
            <w:tcMar>
              <w:top w:w="20" w:type="dxa"/>
              <w:left w:w="20" w:type="dxa"/>
              <w:bottom w:w="20" w:type="dxa"/>
              <w:right w:w="20" w:type="dxa"/>
            </w:tcMar>
            <w:vAlign w:val="center"/>
            <w:hideMark/>
          </w:tcPr>
          <w:p w14:paraId="2FB1535B" w14:textId="77777777" w:rsidR="007C13E1" w:rsidRPr="009D0091" w:rsidRDefault="007C13E1" w:rsidP="005D1589">
            <w:pPr>
              <w:pStyle w:val="movimento2"/>
              <w:rPr>
                <w:color w:val="002060"/>
              </w:rPr>
            </w:pPr>
            <w:r w:rsidRPr="009D0091">
              <w:rPr>
                <w:color w:val="002060"/>
              </w:rPr>
              <w:t xml:space="preserve">(VERBENA C5 ANCONA) </w:t>
            </w:r>
          </w:p>
        </w:tc>
        <w:tc>
          <w:tcPr>
            <w:tcW w:w="800" w:type="dxa"/>
            <w:tcMar>
              <w:top w:w="20" w:type="dxa"/>
              <w:left w:w="20" w:type="dxa"/>
              <w:bottom w:w="20" w:type="dxa"/>
              <w:right w:w="20" w:type="dxa"/>
            </w:tcMar>
            <w:vAlign w:val="center"/>
            <w:hideMark/>
          </w:tcPr>
          <w:p w14:paraId="40D7900B"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28BDC280"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12DB6D70" w14:textId="77777777" w:rsidR="007C13E1" w:rsidRPr="009D0091" w:rsidRDefault="007C13E1" w:rsidP="005D1589">
            <w:pPr>
              <w:pStyle w:val="movimento2"/>
              <w:rPr>
                <w:color w:val="002060"/>
              </w:rPr>
            </w:pPr>
            <w:r w:rsidRPr="009D0091">
              <w:rPr>
                <w:color w:val="002060"/>
              </w:rPr>
              <w:t> </w:t>
            </w:r>
          </w:p>
        </w:tc>
      </w:tr>
    </w:tbl>
    <w:p w14:paraId="7693B6AF" w14:textId="77777777" w:rsidR="007C13E1" w:rsidRPr="009D0091" w:rsidRDefault="007C13E1" w:rsidP="007C13E1">
      <w:pPr>
        <w:pStyle w:val="titolo20"/>
        <w:rPr>
          <w:rFonts w:eastAsiaTheme="minorEastAsia"/>
          <w:color w:val="002060"/>
        </w:rPr>
      </w:pPr>
      <w:r w:rsidRPr="009D009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52B28AEA" w14:textId="77777777" w:rsidTr="005D1589">
        <w:tc>
          <w:tcPr>
            <w:tcW w:w="2200" w:type="dxa"/>
            <w:tcMar>
              <w:top w:w="20" w:type="dxa"/>
              <w:left w:w="20" w:type="dxa"/>
              <w:bottom w:w="20" w:type="dxa"/>
              <w:right w:w="20" w:type="dxa"/>
            </w:tcMar>
            <w:vAlign w:val="center"/>
            <w:hideMark/>
          </w:tcPr>
          <w:p w14:paraId="1BD456BB" w14:textId="77777777" w:rsidR="007C13E1" w:rsidRPr="009D0091" w:rsidRDefault="007C13E1" w:rsidP="005D1589">
            <w:pPr>
              <w:pStyle w:val="movimento"/>
              <w:rPr>
                <w:color w:val="002060"/>
              </w:rPr>
            </w:pPr>
            <w:r w:rsidRPr="009D0091">
              <w:rPr>
                <w:color w:val="002060"/>
              </w:rPr>
              <w:t>UGOLINI MATTEO</w:t>
            </w:r>
          </w:p>
        </w:tc>
        <w:tc>
          <w:tcPr>
            <w:tcW w:w="2200" w:type="dxa"/>
            <w:tcMar>
              <w:top w:w="20" w:type="dxa"/>
              <w:left w:w="20" w:type="dxa"/>
              <w:bottom w:w="20" w:type="dxa"/>
              <w:right w:w="20" w:type="dxa"/>
            </w:tcMar>
            <w:vAlign w:val="center"/>
            <w:hideMark/>
          </w:tcPr>
          <w:p w14:paraId="3C1000DA" w14:textId="77777777" w:rsidR="007C13E1" w:rsidRPr="009D0091" w:rsidRDefault="007C13E1" w:rsidP="005D1589">
            <w:pPr>
              <w:pStyle w:val="movimento2"/>
              <w:rPr>
                <w:color w:val="002060"/>
              </w:rPr>
            </w:pPr>
            <w:r w:rsidRPr="009D0091">
              <w:rPr>
                <w:color w:val="002060"/>
              </w:rPr>
              <w:t xml:space="preserve">(ACQUALAGNA CALCIO C 5) </w:t>
            </w:r>
          </w:p>
        </w:tc>
        <w:tc>
          <w:tcPr>
            <w:tcW w:w="800" w:type="dxa"/>
            <w:tcMar>
              <w:top w:w="20" w:type="dxa"/>
              <w:left w:w="20" w:type="dxa"/>
              <w:bottom w:w="20" w:type="dxa"/>
              <w:right w:w="20" w:type="dxa"/>
            </w:tcMar>
            <w:vAlign w:val="center"/>
            <w:hideMark/>
          </w:tcPr>
          <w:p w14:paraId="4CFD7885"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3305718A" w14:textId="77777777" w:rsidR="007C13E1" w:rsidRPr="009D0091" w:rsidRDefault="007C13E1" w:rsidP="005D1589">
            <w:pPr>
              <w:pStyle w:val="movimento"/>
              <w:rPr>
                <w:color w:val="002060"/>
              </w:rPr>
            </w:pPr>
            <w:r w:rsidRPr="009D0091">
              <w:rPr>
                <w:color w:val="002060"/>
              </w:rPr>
              <w:t>DI LENA SAMUEL</w:t>
            </w:r>
          </w:p>
        </w:tc>
        <w:tc>
          <w:tcPr>
            <w:tcW w:w="2200" w:type="dxa"/>
            <w:tcMar>
              <w:top w:w="20" w:type="dxa"/>
              <w:left w:w="20" w:type="dxa"/>
              <w:bottom w:w="20" w:type="dxa"/>
              <w:right w:w="20" w:type="dxa"/>
            </w:tcMar>
            <w:vAlign w:val="center"/>
            <w:hideMark/>
          </w:tcPr>
          <w:p w14:paraId="72E19232" w14:textId="77777777" w:rsidR="007C13E1" w:rsidRPr="009D0091" w:rsidRDefault="007C13E1" w:rsidP="005D1589">
            <w:pPr>
              <w:pStyle w:val="movimento2"/>
              <w:rPr>
                <w:color w:val="002060"/>
              </w:rPr>
            </w:pPr>
            <w:r w:rsidRPr="009D0091">
              <w:rPr>
                <w:color w:val="002060"/>
              </w:rPr>
              <w:t xml:space="preserve">(CALCETTO NUMANA) </w:t>
            </w:r>
          </w:p>
        </w:tc>
      </w:tr>
      <w:tr w:rsidR="007C13E1" w:rsidRPr="009D0091" w14:paraId="300C8196" w14:textId="77777777" w:rsidTr="005D1589">
        <w:tc>
          <w:tcPr>
            <w:tcW w:w="2200" w:type="dxa"/>
            <w:tcMar>
              <w:top w:w="20" w:type="dxa"/>
              <w:left w:w="20" w:type="dxa"/>
              <w:bottom w:w="20" w:type="dxa"/>
              <w:right w:w="20" w:type="dxa"/>
            </w:tcMar>
            <w:vAlign w:val="center"/>
            <w:hideMark/>
          </w:tcPr>
          <w:p w14:paraId="26880B80" w14:textId="77777777" w:rsidR="007C13E1" w:rsidRPr="009D0091" w:rsidRDefault="007C13E1" w:rsidP="005D1589">
            <w:pPr>
              <w:pStyle w:val="movimento"/>
              <w:rPr>
                <w:color w:val="002060"/>
              </w:rPr>
            </w:pPr>
            <w:r w:rsidRPr="009D0091">
              <w:rPr>
                <w:color w:val="002060"/>
              </w:rPr>
              <w:t>TOGNI ANDREA</w:t>
            </w:r>
          </w:p>
        </w:tc>
        <w:tc>
          <w:tcPr>
            <w:tcW w:w="2200" w:type="dxa"/>
            <w:tcMar>
              <w:top w:w="20" w:type="dxa"/>
              <w:left w:w="20" w:type="dxa"/>
              <w:bottom w:w="20" w:type="dxa"/>
              <w:right w:w="20" w:type="dxa"/>
            </w:tcMar>
            <w:vAlign w:val="center"/>
            <w:hideMark/>
          </w:tcPr>
          <w:p w14:paraId="4C2DF4D5" w14:textId="77777777" w:rsidR="007C13E1" w:rsidRPr="009D0091" w:rsidRDefault="007C13E1" w:rsidP="005D1589">
            <w:pPr>
              <w:pStyle w:val="movimento2"/>
              <w:rPr>
                <w:color w:val="002060"/>
              </w:rPr>
            </w:pPr>
            <w:r w:rsidRPr="009D0091">
              <w:rPr>
                <w:color w:val="002060"/>
              </w:rPr>
              <w:t xml:space="preserve">(FUTSAL CASTELFIDARDO) </w:t>
            </w:r>
          </w:p>
        </w:tc>
        <w:tc>
          <w:tcPr>
            <w:tcW w:w="800" w:type="dxa"/>
            <w:tcMar>
              <w:top w:w="20" w:type="dxa"/>
              <w:left w:w="20" w:type="dxa"/>
              <w:bottom w:w="20" w:type="dxa"/>
              <w:right w:w="20" w:type="dxa"/>
            </w:tcMar>
            <w:vAlign w:val="center"/>
            <w:hideMark/>
          </w:tcPr>
          <w:p w14:paraId="1A166639"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685C6030" w14:textId="77777777" w:rsidR="007C13E1" w:rsidRPr="009D0091" w:rsidRDefault="007C13E1" w:rsidP="005D1589">
            <w:pPr>
              <w:pStyle w:val="movimento"/>
              <w:rPr>
                <w:color w:val="002060"/>
              </w:rPr>
            </w:pPr>
            <w:r w:rsidRPr="009D0091">
              <w:rPr>
                <w:color w:val="002060"/>
              </w:rPr>
              <w:t>PARFENYUK RICHARD</w:t>
            </w:r>
          </w:p>
        </w:tc>
        <w:tc>
          <w:tcPr>
            <w:tcW w:w="2200" w:type="dxa"/>
            <w:tcMar>
              <w:top w:w="20" w:type="dxa"/>
              <w:left w:w="20" w:type="dxa"/>
              <w:bottom w:w="20" w:type="dxa"/>
              <w:right w:w="20" w:type="dxa"/>
            </w:tcMar>
            <w:vAlign w:val="center"/>
            <w:hideMark/>
          </w:tcPr>
          <w:p w14:paraId="3AE2F637" w14:textId="77777777" w:rsidR="007C13E1" w:rsidRPr="009D0091" w:rsidRDefault="007C13E1" w:rsidP="005D1589">
            <w:pPr>
              <w:pStyle w:val="movimento2"/>
              <w:rPr>
                <w:color w:val="002060"/>
              </w:rPr>
            </w:pPr>
            <w:r w:rsidRPr="009D0091">
              <w:rPr>
                <w:color w:val="002060"/>
              </w:rPr>
              <w:t xml:space="preserve">(FUTSAL SAMBUCHETO) </w:t>
            </w:r>
          </w:p>
        </w:tc>
      </w:tr>
      <w:tr w:rsidR="007C13E1" w:rsidRPr="009D0091" w14:paraId="0D376227" w14:textId="77777777" w:rsidTr="005D1589">
        <w:tc>
          <w:tcPr>
            <w:tcW w:w="2200" w:type="dxa"/>
            <w:tcMar>
              <w:top w:w="20" w:type="dxa"/>
              <w:left w:w="20" w:type="dxa"/>
              <w:bottom w:w="20" w:type="dxa"/>
              <w:right w:w="20" w:type="dxa"/>
            </w:tcMar>
            <w:vAlign w:val="center"/>
            <w:hideMark/>
          </w:tcPr>
          <w:p w14:paraId="6AD416A8" w14:textId="77777777" w:rsidR="007C13E1" w:rsidRPr="009D0091" w:rsidRDefault="007C13E1" w:rsidP="005D1589">
            <w:pPr>
              <w:pStyle w:val="movimento"/>
              <w:rPr>
                <w:color w:val="002060"/>
              </w:rPr>
            </w:pPr>
            <w:r w:rsidRPr="009D0091">
              <w:rPr>
                <w:color w:val="002060"/>
              </w:rPr>
              <w:t>NWAKIRE CLINTON ONYEMAE</w:t>
            </w:r>
          </w:p>
        </w:tc>
        <w:tc>
          <w:tcPr>
            <w:tcW w:w="2200" w:type="dxa"/>
            <w:tcMar>
              <w:top w:w="20" w:type="dxa"/>
              <w:left w:w="20" w:type="dxa"/>
              <w:bottom w:w="20" w:type="dxa"/>
              <w:right w:w="20" w:type="dxa"/>
            </w:tcMar>
            <w:vAlign w:val="center"/>
            <w:hideMark/>
          </w:tcPr>
          <w:p w14:paraId="65760997" w14:textId="77777777" w:rsidR="007C13E1" w:rsidRPr="009D0091" w:rsidRDefault="007C13E1" w:rsidP="005D1589">
            <w:pPr>
              <w:pStyle w:val="movimento2"/>
              <w:rPr>
                <w:color w:val="002060"/>
              </w:rPr>
            </w:pPr>
            <w:r w:rsidRPr="009D0091">
              <w:rPr>
                <w:color w:val="002060"/>
              </w:rPr>
              <w:t xml:space="preserve">(GNANO 04) </w:t>
            </w:r>
          </w:p>
        </w:tc>
        <w:tc>
          <w:tcPr>
            <w:tcW w:w="800" w:type="dxa"/>
            <w:tcMar>
              <w:top w:w="20" w:type="dxa"/>
              <w:left w:w="20" w:type="dxa"/>
              <w:bottom w:w="20" w:type="dxa"/>
              <w:right w:w="20" w:type="dxa"/>
            </w:tcMar>
            <w:vAlign w:val="center"/>
            <w:hideMark/>
          </w:tcPr>
          <w:p w14:paraId="7C5AC8AF"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41D1D1D1" w14:textId="77777777" w:rsidR="007C13E1" w:rsidRPr="009D0091" w:rsidRDefault="007C13E1" w:rsidP="005D1589">
            <w:pPr>
              <w:pStyle w:val="movimento"/>
              <w:rPr>
                <w:color w:val="002060"/>
              </w:rPr>
            </w:pPr>
            <w:r w:rsidRPr="009D0091">
              <w:rPr>
                <w:color w:val="002060"/>
              </w:rPr>
              <w:t>CERAVOLO ANTONIO</w:t>
            </w:r>
          </w:p>
        </w:tc>
        <w:tc>
          <w:tcPr>
            <w:tcW w:w="2200" w:type="dxa"/>
            <w:tcMar>
              <w:top w:w="20" w:type="dxa"/>
              <w:left w:w="20" w:type="dxa"/>
              <w:bottom w:w="20" w:type="dxa"/>
              <w:right w:w="20" w:type="dxa"/>
            </w:tcMar>
            <w:vAlign w:val="center"/>
            <w:hideMark/>
          </w:tcPr>
          <w:p w14:paraId="296B1CAA" w14:textId="77777777" w:rsidR="007C13E1" w:rsidRPr="009D0091" w:rsidRDefault="007C13E1" w:rsidP="005D1589">
            <w:pPr>
              <w:pStyle w:val="movimento2"/>
              <w:rPr>
                <w:color w:val="002060"/>
              </w:rPr>
            </w:pPr>
            <w:r w:rsidRPr="009D0091">
              <w:rPr>
                <w:color w:val="002060"/>
              </w:rPr>
              <w:t xml:space="preserve">(PIEVE D ICO CALCIO A 5) </w:t>
            </w:r>
          </w:p>
        </w:tc>
      </w:tr>
      <w:tr w:rsidR="007C13E1" w:rsidRPr="009D0091" w14:paraId="518CD17C" w14:textId="77777777" w:rsidTr="005D1589">
        <w:tc>
          <w:tcPr>
            <w:tcW w:w="2200" w:type="dxa"/>
            <w:tcMar>
              <w:top w:w="20" w:type="dxa"/>
              <w:left w:w="20" w:type="dxa"/>
              <w:bottom w:w="20" w:type="dxa"/>
              <w:right w:w="20" w:type="dxa"/>
            </w:tcMar>
            <w:vAlign w:val="center"/>
            <w:hideMark/>
          </w:tcPr>
          <w:p w14:paraId="20BD3515" w14:textId="77777777" w:rsidR="007C13E1" w:rsidRPr="009D0091" w:rsidRDefault="007C13E1" w:rsidP="005D1589">
            <w:pPr>
              <w:pStyle w:val="movimento"/>
              <w:rPr>
                <w:color w:val="002060"/>
              </w:rPr>
            </w:pPr>
            <w:r w:rsidRPr="009D0091">
              <w:rPr>
                <w:color w:val="002060"/>
              </w:rPr>
              <w:t>BATTISTELLI GIANMARCO</w:t>
            </w:r>
          </w:p>
        </w:tc>
        <w:tc>
          <w:tcPr>
            <w:tcW w:w="2200" w:type="dxa"/>
            <w:tcMar>
              <w:top w:w="20" w:type="dxa"/>
              <w:left w:w="20" w:type="dxa"/>
              <w:bottom w:w="20" w:type="dxa"/>
              <w:right w:w="20" w:type="dxa"/>
            </w:tcMar>
            <w:vAlign w:val="center"/>
            <w:hideMark/>
          </w:tcPr>
          <w:p w14:paraId="15AA21FA" w14:textId="77777777" w:rsidR="007C13E1" w:rsidRPr="009D0091" w:rsidRDefault="007C13E1" w:rsidP="005D1589">
            <w:pPr>
              <w:pStyle w:val="movimento2"/>
              <w:rPr>
                <w:color w:val="002060"/>
              </w:rPr>
            </w:pPr>
            <w:r w:rsidRPr="009D0091">
              <w:rPr>
                <w:color w:val="002060"/>
              </w:rPr>
              <w:t xml:space="preserve">(POL.CAGLI SPORT ASSOCIATI) </w:t>
            </w:r>
          </w:p>
        </w:tc>
        <w:tc>
          <w:tcPr>
            <w:tcW w:w="800" w:type="dxa"/>
            <w:tcMar>
              <w:top w:w="20" w:type="dxa"/>
              <w:left w:w="20" w:type="dxa"/>
              <w:bottom w:w="20" w:type="dxa"/>
              <w:right w:w="20" w:type="dxa"/>
            </w:tcMar>
            <w:vAlign w:val="center"/>
            <w:hideMark/>
          </w:tcPr>
          <w:p w14:paraId="3AE621E7"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29AF6998" w14:textId="77777777" w:rsidR="007C13E1" w:rsidRPr="009D0091" w:rsidRDefault="007C13E1" w:rsidP="005D1589">
            <w:pPr>
              <w:pStyle w:val="movimento"/>
              <w:rPr>
                <w:color w:val="002060"/>
              </w:rPr>
            </w:pPr>
            <w:r w:rsidRPr="009D0091">
              <w:rPr>
                <w:color w:val="002060"/>
              </w:rPr>
              <w:t>LUCHETTI ALESSANDRO</w:t>
            </w:r>
          </w:p>
        </w:tc>
        <w:tc>
          <w:tcPr>
            <w:tcW w:w="2200" w:type="dxa"/>
            <w:tcMar>
              <w:top w:w="20" w:type="dxa"/>
              <w:left w:w="20" w:type="dxa"/>
              <w:bottom w:w="20" w:type="dxa"/>
              <w:right w:w="20" w:type="dxa"/>
            </w:tcMar>
            <w:vAlign w:val="center"/>
            <w:hideMark/>
          </w:tcPr>
          <w:p w14:paraId="4972BB6B" w14:textId="77777777" w:rsidR="007C13E1" w:rsidRPr="009D0091" w:rsidRDefault="007C13E1" w:rsidP="005D1589">
            <w:pPr>
              <w:pStyle w:val="movimento2"/>
              <w:rPr>
                <w:color w:val="002060"/>
              </w:rPr>
            </w:pPr>
            <w:r w:rsidRPr="009D0091">
              <w:rPr>
                <w:color w:val="002060"/>
              </w:rPr>
              <w:t xml:space="preserve">(SAN BIAGIO) </w:t>
            </w:r>
          </w:p>
        </w:tc>
      </w:tr>
      <w:tr w:rsidR="007C13E1" w:rsidRPr="009D0091" w14:paraId="1747228F" w14:textId="77777777" w:rsidTr="005D1589">
        <w:tc>
          <w:tcPr>
            <w:tcW w:w="2200" w:type="dxa"/>
            <w:tcMar>
              <w:top w:w="20" w:type="dxa"/>
              <w:left w:w="20" w:type="dxa"/>
              <w:bottom w:w="20" w:type="dxa"/>
              <w:right w:w="20" w:type="dxa"/>
            </w:tcMar>
            <w:vAlign w:val="center"/>
            <w:hideMark/>
          </w:tcPr>
          <w:p w14:paraId="224D652E" w14:textId="77777777" w:rsidR="007C13E1" w:rsidRPr="009D0091" w:rsidRDefault="007C13E1" w:rsidP="005D1589">
            <w:pPr>
              <w:pStyle w:val="movimento"/>
              <w:rPr>
                <w:color w:val="002060"/>
              </w:rPr>
            </w:pPr>
            <w:r w:rsidRPr="009D0091">
              <w:rPr>
                <w:color w:val="002060"/>
              </w:rPr>
              <w:t>FRANCHINI NICOLAPABLO</w:t>
            </w:r>
          </w:p>
        </w:tc>
        <w:tc>
          <w:tcPr>
            <w:tcW w:w="2200" w:type="dxa"/>
            <w:tcMar>
              <w:top w:w="20" w:type="dxa"/>
              <w:left w:w="20" w:type="dxa"/>
              <w:bottom w:w="20" w:type="dxa"/>
              <w:right w:w="20" w:type="dxa"/>
            </w:tcMar>
            <w:vAlign w:val="center"/>
            <w:hideMark/>
          </w:tcPr>
          <w:p w14:paraId="0E2F551B" w14:textId="77777777" w:rsidR="007C13E1" w:rsidRPr="009D0091" w:rsidRDefault="007C13E1" w:rsidP="005D1589">
            <w:pPr>
              <w:pStyle w:val="movimento2"/>
              <w:rPr>
                <w:color w:val="002060"/>
              </w:rPr>
            </w:pPr>
            <w:r w:rsidRPr="009D0091">
              <w:rPr>
                <w:color w:val="002060"/>
              </w:rPr>
              <w:t xml:space="preserve">(SAN SEVERINO MARCHE) </w:t>
            </w:r>
          </w:p>
        </w:tc>
        <w:tc>
          <w:tcPr>
            <w:tcW w:w="800" w:type="dxa"/>
            <w:tcMar>
              <w:top w:w="20" w:type="dxa"/>
              <w:left w:w="20" w:type="dxa"/>
              <w:bottom w:w="20" w:type="dxa"/>
              <w:right w:w="20" w:type="dxa"/>
            </w:tcMar>
            <w:vAlign w:val="center"/>
            <w:hideMark/>
          </w:tcPr>
          <w:p w14:paraId="48E0938C"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6A89382D"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2D3CF9C7" w14:textId="77777777" w:rsidR="007C13E1" w:rsidRPr="009D0091" w:rsidRDefault="007C13E1" w:rsidP="005D1589">
            <w:pPr>
              <w:pStyle w:val="movimento2"/>
              <w:rPr>
                <w:color w:val="002060"/>
              </w:rPr>
            </w:pPr>
            <w:r w:rsidRPr="009D0091">
              <w:rPr>
                <w:color w:val="002060"/>
              </w:rPr>
              <w:t> </w:t>
            </w:r>
          </w:p>
        </w:tc>
      </w:tr>
    </w:tbl>
    <w:p w14:paraId="1F058492" w14:textId="77777777" w:rsidR="007C13E1" w:rsidRPr="009D0091" w:rsidRDefault="007C13E1" w:rsidP="007C13E1">
      <w:pPr>
        <w:pStyle w:val="titolo20"/>
        <w:rPr>
          <w:rFonts w:eastAsiaTheme="minorEastAsia"/>
          <w:color w:val="002060"/>
        </w:rPr>
      </w:pPr>
      <w:r w:rsidRPr="009D009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4E9BB108" w14:textId="77777777" w:rsidTr="005D1589">
        <w:tc>
          <w:tcPr>
            <w:tcW w:w="2200" w:type="dxa"/>
            <w:tcMar>
              <w:top w:w="20" w:type="dxa"/>
              <w:left w:w="20" w:type="dxa"/>
              <w:bottom w:w="20" w:type="dxa"/>
              <w:right w:w="20" w:type="dxa"/>
            </w:tcMar>
            <w:vAlign w:val="center"/>
            <w:hideMark/>
          </w:tcPr>
          <w:p w14:paraId="31BB867E" w14:textId="77777777" w:rsidR="007C13E1" w:rsidRPr="009D0091" w:rsidRDefault="007C13E1" w:rsidP="005D1589">
            <w:pPr>
              <w:pStyle w:val="movimento"/>
              <w:rPr>
                <w:color w:val="002060"/>
              </w:rPr>
            </w:pPr>
            <w:r w:rsidRPr="009D0091">
              <w:rPr>
                <w:color w:val="002060"/>
              </w:rPr>
              <w:t>PACETTI DANIEL</w:t>
            </w:r>
          </w:p>
        </w:tc>
        <w:tc>
          <w:tcPr>
            <w:tcW w:w="2200" w:type="dxa"/>
            <w:tcMar>
              <w:top w:w="20" w:type="dxa"/>
              <w:left w:w="20" w:type="dxa"/>
              <w:bottom w:w="20" w:type="dxa"/>
              <w:right w:w="20" w:type="dxa"/>
            </w:tcMar>
            <w:vAlign w:val="center"/>
            <w:hideMark/>
          </w:tcPr>
          <w:p w14:paraId="0223651F" w14:textId="77777777" w:rsidR="007C13E1" w:rsidRPr="009D0091" w:rsidRDefault="007C13E1" w:rsidP="005D1589">
            <w:pPr>
              <w:pStyle w:val="movimento2"/>
              <w:rPr>
                <w:color w:val="002060"/>
              </w:rPr>
            </w:pPr>
            <w:r w:rsidRPr="009D0091">
              <w:rPr>
                <w:color w:val="002060"/>
              </w:rPr>
              <w:t xml:space="preserve">(AURORA TREIA) </w:t>
            </w:r>
          </w:p>
        </w:tc>
        <w:tc>
          <w:tcPr>
            <w:tcW w:w="800" w:type="dxa"/>
            <w:tcMar>
              <w:top w:w="20" w:type="dxa"/>
              <w:left w:w="20" w:type="dxa"/>
              <w:bottom w:w="20" w:type="dxa"/>
              <w:right w:w="20" w:type="dxa"/>
            </w:tcMar>
            <w:vAlign w:val="center"/>
            <w:hideMark/>
          </w:tcPr>
          <w:p w14:paraId="22EB0578"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2D3D90B5" w14:textId="77777777" w:rsidR="007C13E1" w:rsidRPr="009D0091" w:rsidRDefault="007C13E1" w:rsidP="005D1589">
            <w:pPr>
              <w:pStyle w:val="movimento"/>
              <w:rPr>
                <w:color w:val="002060"/>
              </w:rPr>
            </w:pPr>
            <w:r w:rsidRPr="009D0091">
              <w:rPr>
                <w:color w:val="002060"/>
              </w:rPr>
              <w:t>BALDUCCI EUGENIO</w:t>
            </w:r>
          </w:p>
        </w:tc>
        <w:tc>
          <w:tcPr>
            <w:tcW w:w="2200" w:type="dxa"/>
            <w:tcMar>
              <w:top w:w="20" w:type="dxa"/>
              <w:left w:w="20" w:type="dxa"/>
              <w:bottom w:w="20" w:type="dxa"/>
              <w:right w:w="20" w:type="dxa"/>
            </w:tcMar>
            <w:vAlign w:val="center"/>
            <w:hideMark/>
          </w:tcPr>
          <w:p w14:paraId="2DE53E81" w14:textId="77777777" w:rsidR="007C13E1" w:rsidRPr="009D0091" w:rsidRDefault="007C13E1" w:rsidP="005D1589">
            <w:pPr>
              <w:pStyle w:val="movimento2"/>
              <w:rPr>
                <w:color w:val="002060"/>
              </w:rPr>
            </w:pPr>
            <w:r w:rsidRPr="009D0091">
              <w:rPr>
                <w:color w:val="002060"/>
              </w:rPr>
              <w:t xml:space="preserve">(AVIS ARCEVIA 1964) </w:t>
            </w:r>
          </w:p>
        </w:tc>
      </w:tr>
      <w:tr w:rsidR="007C13E1" w:rsidRPr="009D0091" w14:paraId="1E652655" w14:textId="77777777" w:rsidTr="005D1589">
        <w:tc>
          <w:tcPr>
            <w:tcW w:w="2200" w:type="dxa"/>
            <w:tcMar>
              <w:top w:w="20" w:type="dxa"/>
              <w:left w:w="20" w:type="dxa"/>
              <w:bottom w:w="20" w:type="dxa"/>
              <w:right w:w="20" w:type="dxa"/>
            </w:tcMar>
            <w:vAlign w:val="center"/>
            <w:hideMark/>
          </w:tcPr>
          <w:p w14:paraId="45E35566" w14:textId="77777777" w:rsidR="007C13E1" w:rsidRPr="009D0091" w:rsidRDefault="007C13E1" w:rsidP="005D1589">
            <w:pPr>
              <w:pStyle w:val="movimento"/>
              <w:rPr>
                <w:color w:val="002060"/>
              </w:rPr>
            </w:pPr>
            <w:r w:rsidRPr="009D0091">
              <w:rPr>
                <w:color w:val="002060"/>
              </w:rPr>
              <w:t>MANZO ALESSIO</w:t>
            </w:r>
          </w:p>
        </w:tc>
        <w:tc>
          <w:tcPr>
            <w:tcW w:w="2200" w:type="dxa"/>
            <w:tcMar>
              <w:top w:w="20" w:type="dxa"/>
              <w:left w:w="20" w:type="dxa"/>
              <w:bottom w:w="20" w:type="dxa"/>
              <w:right w:w="20" w:type="dxa"/>
            </w:tcMar>
            <w:vAlign w:val="center"/>
            <w:hideMark/>
          </w:tcPr>
          <w:p w14:paraId="3D500D8F" w14:textId="77777777" w:rsidR="007C13E1" w:rsidRPr="009D0091" w:rsidRDefault="007C13E1" w:rsidP="005D1589">
            <w:pPr>
              <w:pStyle w:val="movimento2"/>
              <w:rPr>
                <w:color w:val="002060"/>
              </w:rPr>
            </w:pPr>
            <w:r w:rsidRPr="009D0091">
              <w:rPr>
                <w:color w:val="002060"/>
              </w:rPr>
              <w:t xml:space="preserve">(AVIS ARCEVIA 1964) </w:t>
            </w:r>
          </w:p>
        </w:tc>
        <w:tc>
          <w:tcPr>
            <w:tcW w:w="800" w:type="dxa"/>
            <w:tcMar>
              <w:top w:w="20" w:type="dxa"/>
              <w:left w:w="20" w:type="dxa"/>
              <w:bottom w:w="20" w:type="dxa"/>
              <w:right w:w="20" w:type="dxa"/>
            </w:tcMar>
            <w:vAlign w:val="center"/>
            <w:hideMark/>
          </w:tcPr>
          <w:p w14:paraId="4325092E"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7EDE0891" w14:textId="77777777" w:rsidR="007C13E1" w:rsidRPr="009D0091" w:rsidRDefault="007C13E1" w:rsidP="005D1589">
            <w:pPr>
              <w:pStyle w:val="movimento"/>
              <w:rPr>
                <w:color w:val="002060"/>
              </w:rPr>
            </w:pPr>
            <w:r w:rsidRPr="009D0091">
              <w:rPr>
                <w:color w:val="002060"/>
              </w:rPr>
              <w:t>MATTEUCCI SAMUELE</w:t>
            </w:r>
          </w:p>
        </w:tc>
        <w:tc>
          <w:tcPr>
            <w:tcW w:w="2200" w:type="dxa"/>
            <w:tcMar>
              <w:top w:w="20" w:type="dxa"/>
              <w:left w:w="20" w:type="dxa"/>
              <w:bottom w:w="20" w:type="dxa"/>
              <w:right w:w="20" w:type="dxa"/>
            </w:tcMar>
            <w:vAlign w:val="center"/>
            <w:hideMark/>
          </w:tcPr>
          <w:p w14:paraId="26FBA13B" w14:textId="77777777" w:rsidR="007C13E1" w:rsidRPr="009D0091" w:rsidRDefault="007C13E1" w:rsidP="005D1589">
            <w:pPr>
              <w:pStyle w:val="movimento2"/>
              <w:rPr>
                <w:color w:val="002060"/>
              </w:rPr>
            </w:pPr>
            <w:r w:rsidRPr="009D0091">
              <w:rPr>
                <w:color w:val="002060"/>
              </w:rPr>
              <w:t xml:space="preserve">(CDC 2018) </w:t>
            </w:r>
          </w:p>
        </w:tc>
      </w:tr>
      <w:tr w:rsidR="007C13E1" w:rsidRPr="009D0091" w14:paraId="3513DCB6" w14:textId="77777777" w:rsidTr="005D1589">
        <w:tc>
          <w:tcPr>
            <w:tcW w:w="2200" w:type="dxa"/>
            <w:tcMar>
              <w:top w:w="20" w:type="dxa"/>
              <w:left w:w="20" w:type="dxa"/>
              <w:bottom w:w="20" w:type="dxa"/>
              <w:right w:w="20" w:type="dxa"/>
            </w:tcMar>
            <w:vAlign w:val="center"/>
            <w:hideMark/>
          </w:tcPr>
          <w:p w14:paraId="297C52D0" w14:textId="77777777" w:rsidR="007C13E1" w:rsidRPr="009D0091" w:rsidRDefault="007C13E1" w:rsidP="005D1589">
            <w:pPr>
              <w:pStyle w:val="movimento"/>
              <w:rPr>
                <w:color w:val="002060"/>
              </w:rPr>
            </w:pPr>
            <w:r w:rsidRPr="009D0091">
              <w:rPr>
                <w:color w:val="002060"/>
              </w:rPr>
              <w:t>CORESI NICOLO</w:t>
            </w:r>
          </w:p>
        </w:tc>
        <w:tc>
          <w:tcPr>
            <w:tcW w:w="2200" w:type="dxa"/>
            <w:tcMar>
              <w:top w:w="20" w:type="dxa"/>
              <w:left w:w="20" w:type="dxa"/>
              <w:bottom w:w="20" w:type="dxa"/>
              <w:right w:w="20" w:type="dxa"/>
            </w:tcMar>
            <w:vAlign w:val="center"/>
            <w:hideMark/>
          </w:tcPr>
          <w:p w14:paraId="2181B76D" w14:textId="77777777" w:rsidR="007C13E1" w:rsidRPr="009D0091" w:rsidRDefault="007C13E1" w:rsidP="005D1589">
            <w:pPr>
              <w:pStyle w:val="movimento2"/>
              <w:rPr>
                <w:color w:val="002060"/>
              </w:rPr>
            </w:pPr>
            <w:r w:rsidRPr="009D0091">
              <w:rPr>
                <w:color w:val="002060"/>
              </w:rPr>
              <w:t xml:space="preserve">(DINAMIS 1990) </w:t>
            </w:r>
          </w:p>
        </w:tc>
        <w:tc>
          <w:tcPr>
            <w:tcW w:w="800" w:type="dxa"/>
            <w:tcMar>
              <w:top w:w="20" w:type="dxa"/>
              <w:left w:w="20" w:type="dxa"/>
              <w:bottom w:w="20" w:type="dxa"/>
              <w:right w:w="20" w:type="dxa"/>
            </w:tcMar>
            <w:vAlign w:val="center"/>
            <w:hideMark/>
          </w:tcPr>
          <w:p w14:paraId="08669D7A"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63B412BB" w14:textId="77777777" w:rsidR="007C13E1" w:rsidRPr="009D0091" w:rsidRDefault="007C13E1" w:rsidP="005D1589">
            <w:pPr>
              <w:pStyle w:val="movimento"/>
              <w:rPr>
                <w:color w:val="002060"/>
              </w:rPr>
            </w:pPr>
            <w:r w:rsidRPr="009D0091">
              <w:rPr>
                <w:color w:val="002060"/>
              </w:rPr>
              <w:t>TONTI FRANCESCO</w:t>
            </w:r>
          </w:p>
        </w:tc>
        <w:tc>
          <w:tcPr>
            <w:tcW w:w="2200" w:type="dxa"/>
            <w:tcMar>
              <w:top w:w="20" w:type="dxa"/>
              <w:left w:w="20" w:type="dxa"/>
              <w:bottom w:w="20" w:type="dxa"/>
              <w:right w:w="20" w:type="dxa"/>
            </w:tcMar>
            <w:vAlign w:val="center"/>
            <w:hideMark/>
          </w:tcPr>
          <w:p w14:paraId="0E3F7FBB" w14:textId="77777777" w:rsidR="007C13E1" w:rsidRPr="009D0091" w:rsidRDefault="007C13E1" w:rsidP="005D1589">
            <w:pPr>
              <w:pStyle w:val="movimento2"/>
              <w:rPr>
                <w:color w:val="002060"/>
              </w:rPr>
            </w:pPr>
            <w:r w:rsidRPr="009D0091">
              <w:rPr>
                <w:color w:val="002060"/>
              </w:rPr>
              <w:t xml:space="preserve">(DINAMIS 1990) </w:t>
            </w:r>
          </w:p>
        </w:tc>
      </w:tr>
      <w:tr w:rsidR="007C13E1" w:rsidRPr="009D0091" w14:paraId="18B8DF1F" w14:textId="77777777" w:rsidTr="005D1589">
        <w:tc>
          <w:tcPr>
            <w:tcW w:w="2200" w:type="dxa"/>
            <w:tcMar>
              <w:top w:w="20" w:type="dxa"/>
              <w:left w:w="20" w:type="dxa"/>
              <w:bottom w:w="20" w:type="dxa"/>
              <w:right w:w="20" w:type="dxa"/>
            </w:tcMar>
            <w:vAlign w:val="center"/>
            <w:hideMark/>
          </w:tcPr>
          <w:p w14:paraId="5606F94C" w14:textId="77777777" w:rsidR="007C13E1" w:rsidRPr="009D0091" w:rsidRDefault="007C13E1" w:rsidP="005D1589">
            <w:pPr>
              <w:pStyle w:val="movimento"/>
              <w:rPr>
                <w:color w:val="002060"/>
              </w:rPr>
            </w:pPr>
            <w:r w:rsidRPr="009D0091">
              <w:rPr>
                <w:color w:val="002060"/>
              </w:rPr>
              <w:t>BELLAGAMBA FRANCESCO</w:t>
            </w:r>
          </w:p>
        </w:tc>
        <w:tc>
          <w:tcPr>
            <w:tcW w:w="2200" w:type="dxa"/>
            <w:tcMar>
              <w:top w:w="20" w:type="dxa"/>
              <w:left w:w="20" w:type="dxa"/>
              <w:bottom w:w="20" w:type="dxa"/>
              <w:right w:w="20" w:type="dxa"/>
            </w:tcMar>
            <w:vAlign w:val="center"/>
            <w:hideMark/>
          </w:tcPr>
          <w:p w14:paraId="6496C7E0" w14:textId="77777777" w:rsidR="007C13E1" w:rsidRPr="009D0091" w:rsidRDefault="007C13E1" w:rsidP="005D1589">
            <w:pPr>
              <w:pStyle w:val="movimento2"/>
              <w:rPr>
                <w:color w:val="002060"/>
              </w:rPr>
            </w:pPr>
            <w:r w:rsidRPr="009D0091">
              <w:rPr>
                <w:color w:val="002060"/>
              </w:rPr>
              <w:t xml:space="preserve">(FUTSAL CASTELFIDARDO) </w:t>
            </w:r>
          </w:p>
        </w:tc>
        <w:tc>
          <w:tcPr>
            <w:tcW w:w="800" w:type="dxa"/>
            <w:tcMar>
              <w:top w:w="20" w:type="dxa"/>
              <w:left w:w="20" w:type="dxa"/>
              <w:bottom w:w="20" w:type="dxa"/>
              <w:right w:w="20" w:type="dxa"/>
            </w:tcMar>
            <w:vAlign w:val="center"/>
            <w:hideMark/>
          </w:tcPr>
          <w:p w14:paraId="077ED277"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275CDCE6" w14:textId="77777777" w:rsidR="007C13E1" w:rsidRPr="009D0091" w:rsidRDefault="007C13E1" w:rsidP="005D1589">
            <w:pPr>
              <w:pStyle w:val="movimento"/>
              <w:rPr>
                <w:color w:val="002060"/>
              </w:rPr>
            </w:pPr>
            <w:r w:rsidRPr="009D0091">
              <w:rPr>
                <w:color w:val="002060"/>
              </w:rPr>
              <w:t>AMANKWAH MICHAEL TETTEH</w:t>
            </w:r>
          </w:p>
        </w:tc>
        <w:tc>
          <w:tcPr>
            <w:tcW w:w="2200" w:type="dxa"/>
            <w:tcMar>
              <w:top w:w="20" w:type="dxa"/>
              <w:left w:w="20" w:type="dxa"/>
              <w:bottom w:w="20" w:type="dxa"/>
              <w:right w:w="20" w:type="dxa"/>
            </w:tcMar>
            <w:vAlign w:val="center"/>
            <w:hideMark/>
          </w:tcPr>
          <w:p w14:paraId="309329D7" w14:textId="77777777" w:rsidR="007C13E1" w:rsidRPr="009D0091" w:rsidRDefault="007C13E1" w:rsidP="005D1589">
            <w:pPr>
              <w:pStyle w:val="movimento2"/>
              <w:rPr>
                <w:color w:val="002060"/>
              </w:rPr>
            </w:pPr>
            <w:r w:rsidRPr="009D0091">
              <w:rPr>
                <w:color w:val="002060"/>
              </w:rPr>
              <w:t xml:space="preserve">(FUTSAL CASTELRAIMONDO) </w:t>
            </w:r>
          </w:p>
        </w:tc>
      </w:tr>
      <w:tr w:rsidR="007C13E1" w:rsidRPr="009D0091" w14:paraId="1E7B14C3" w14:textId="77777777" w:rsidTr="005D1589">
        <w:tc>
          <w:tcPr>
            <w:tcW w:w="2200" w:type="dxa"/>
            <w:tcMar>
              <w:top w:w="20" w:type="dxa"/>
              <w:left w:w="20" w:type="dxa"/>
              <w:bottom w:w="20" w:type="dxa"/>
              <w:right w:w="20" w:type="dxa"/>
            </w:tcMar>
            <w:vAlign w:val="center"/>
            <w:hideMark/>
          </w:tcPr>
          <w:p w14:paraId="07545CB7" w14:textId="77777777" w:rsidR="007C13E1" w:rsidRPr="009D0091" w:rsidRDefault="007C13E1" w:rsidP="005D1589">
            <w:pPr>
              <w:pStyle w:val="movimento"/>
              <w:rPr>
                <w:color w:val="002060"/>
              </w:rPr>
            </w:pPr>
            <w:r w:rsidRPr="009D0091">
              <w:rPr>
                <w:color w:val="002060"/>
              </w:rPr>
              <w:t>PANTALONE STEFANO</w:t>
            </w:r>
          </w:p>
        </w:tc>
        <w:tc>
          <w:tcPr>
            <w:tcW w:w="2200" w:type="dxa"/>
            <w:tcMar>
              <w:top w:w="20" w:type="dxa"/>
              <w:left w:w="20" w:type="dxa"/>
              <w:bottom w:w="20" w:type="dxa"/>
              <w:right w:w="20" w:type="dxa"/>
            </w:tcMar>
            <w:vAlign w:val="center"/>
            <w:hideMark/>
          </w:tcPr>
          <w:p w14:paraId="4A7591A7" w14:textId="77777777" w:rsidR="007C13E1" w:rsidRPr="009D0091" w:rsidRDefault="007C13E1" w:rsidP="005D1589">
            <w:pPr>
              <w:pStyle w:val="movimento2"/>
              <w:rPr>
                <w:color w:val="002060"/>
              </w:rPr>
            </w:pPr>
            <w:r w:rsidRPr="009D0091">
              <w:rPr>
                <w:color w:val="002060"/>
              </w:rPr>
              <w:t xml:space="preserve">(FUTSAL RECANATI) </w:t>
            </w:r>
          </w:p>
        </w:tc>
        <w:tc>
          <w:tcPr>
            <w:tcW w:w="800" w:type="dxa"/>
            <w:tcMar>
              <w:top w:w="20" w:type="dxa"/>
              <w:left w:w="20" w:type="dxa"/>
              <w:bottom w:w="20" w:type="dxa"/>
              <w:right w:w="20" w:type="dxa"/>
            </w:tcMar>
            <w:vAlign w:val="center"/>
            <w:hideMark/>
          </w:tcPr>
          <w:p w14:paraId="1B617DD9"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625C0EE" w14:textId="77777777" w:rsidR="007C13E1" w:rsidRPr="009D0091" w:rsidRDefault="007C13E1" w:rsidP="005D1589">
            <w:pPr>
              <w:pStyle w:val="movimento"/>
              <w:rPr>
                <w:color w:val="002060"/>
              </w:rPr>
            </w:pPr>
            <w:r w:rsidRPr="009D0091">
              <w:rPr>
                <w:color w:val="002060"/>
              </w:rPr>
              <w:t>KAPLLANI ENIO</w:t>
            </w:r>
          </w:p>
        </w:tc>
        <w:tc>
          <w:tcPr>
            <w:tcW w:w="2200" w:type="dxa"/>
            <w:tcMar>
              <w:top w:w="20" w:type="dxa"/>
              <w:left w:w="20" w:type="dxa"/>
              <w:bottom w:w="20" w:type="dxa"/>
              <w:right w:w="20" w:type="dxa"/>
            </w:tcMar>
            <w:vAlign w:val="center"/>
            <w:hideMark/>
          </w:tcPr>
          <w:p w14:paraId="71672ECB" w14:textId="77777777" w:rsidR="007C13E1" w:rsidRPr="009D0091" w:rsidRDefault="007C13E1" w:rsidP="005D1589">
            <w:pPr>
              <w:pStyle w:val="movimento2"/>
              <w:rPr>
                <w:color w:val="002060"/>
              </w:rPr>
            </w:pPr>
            <w:r w:rsidRPr="009D0091">
              <w:rPr>
                <w:color w:val="002060"/>
              </w:rPr>
              <w:t xml:space="preserve">(G.S.A. LE DUE PALME) </w:t>
            </w:r>
          </w:p>
        </w:tc>
      </w:tr>
      <w:tr w:rsidR="007C13E1" w:rsidRPr="009D0091" w14:paraId="17AEFB00" w14:textId="77777777" w:rsidTr="005D1589">
        <w:tc>
          <w:tcPr>
            <w:tcW w:w="2200" w:type="dxa"/>
            <w:tcMar>
              <w:top w:w="20" w:type="dxa"/>
              <w:left w:w="20" w:type="dxa"/>
              <w:bottom w:w="20" w:type="dxa"/>
              <w:right w:w="20" w:type="dxa"/>
            </w:tcMar>
            <w:vAlign w:val="center"/>
            <w:hideMark/>
          </w:tcPr>
          <w:p w14:paraId="72D84FC8" w14:textId="77777777" w:rsidR="007C13E1" w:rsidRPr="009D0091" w:rsidRDefault="007C13E1" w:rsidP="005D1589">
            <w:pPr>
              <w:pStyle w:val="movimento"/>
              <w:rPr>
                <w:color w:val="002060"/>
              </w:rPr>
            </w:pPr>
            <w:r w:rsidRPr="009D0091">
              <w:rPr>
                <w:color w:val="002060"/>
              </w:rPr>
              <w:t>RICCI MARCO</w:t>
            </w:r>
          </w:p>
        </w:tc>
        <w:tc>
          <w:tcPr>
            <w:tcW w:w="2200" w:type="dxa"/>
            <w:tcMar>
              <w:top w:w="20" w:type="dxa"/>
              <w:left w:w="20" w:type="dxa"/>
              <w:bottom w:w="20" w:type="dxa"/>
              <w:right w:w="20" w:type="dxa"/>
            </w:tcMar>
            <w:vAlign w:val="center"/>
            <w:hideMark/>
          </w:tcPr>
          <w:p w14:paraId="6F79AEC7" w14:textId="77777777" w:rsidR="007C13E1" w:rsidRPr="009D0091" w:rsidRDefault="007C13E1" w:rsidP="005D1589">
            <w:pPr>
              <w:pStyle w:val="movimento2"/>
              <w:rPr>
                <w:color w:val="002060"/>
              </w:rPr>
            </w:pPr>
            <w:r w:rsidRPr="009D0091">
              <w:rPr>
                <w:color w:val="002060"/>
              </w:rPr>
              <w:t xml:space="preserve">(GNANO 04) </w:t>
            </w:r>
          </w:p>
        </w:tc>
        <w:tc>
          <w:tcPr>
            <w:tcW w:w="800" w:type="dxa"/>
            <w:tcMar>
              <w:top w:w="20" w:type="dxa"/>
              <w:left w:w="20" w:type="dxa"/>
              <w:bottom w:w="20" w:type="dxa"/>
              <w:right w:w="20" w:type="dxa"/>
            </w:tcMar>
            <w:vAlign w:val="center"/>
            <w:hideMark/>
          </w:tcPr>
          <w:p w14:paraId="2A3303B4"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221CA2A" w14:textId="77777777" w:rsidR="007C13E1" w:rsidRPr="009D0091" w:rsidRDefault="007C13E1" w:rsidP="005D1589">
            <w:pPr>
              <w:pStyle w:val="movimento"/>
              <w:rPr>
                <w:color w:val="002060"/>
              </w:rPr>
            </w:pPr>
            <w:r w:rsidRPr="009D0091">
              <w:rPr>
                <w:color w:val="002060"/>
              </w:rPr>
              <w:t>LORENZINI LEONARDO</w:t>
            </w:r>
          </w:p>
        </w:tc>
        <w:tc>
          <w:tcPr>
            <w:tcW w:w="2200" w:type="dxa"/>
            <w:tcMar>
              <w:top w:w="20" w:type="dxa"/>
              <w:left w:w="20" w:type="dxa"/>
              <w:bottom w:w="20" w:type="dxa"/>
              <w:right w:w="20" w:type="dxa"/>
            </w:tcMar>
            <w:vAlign w:val="center"/>
            <w:hideMark/>
          </w:tcPr>
          <w:p w14:paraId="65556274" w14:textId="77777777" w:rsidR="007C13E1" w:rsidRPr="009D0091" w:rsidRDefault="007C13E1" w:rsidP="005D1589">
            <w:pPr>
              <w:pStyle w:val="movimento2"/>
              <w:rPr>
                <w:color w:val="002060"/>
              </w:rPr>
            </w:pPr>
            <w:r w:rsidRPr="009D0091">
              <w:rPr>
                <w:color w:val="002060"/>
              </w:rPr>
              <w:t xml:space="preserve">(MANTOVANI C5) </w:t>
            </w:r>
          </w:p>
        </w:tc>
      </w:tr>
      <w:tr w:rsidR="007C13E1" w:rsidRPr="009D0091" w14:paraId="0DD5E657" w14:textId="77777777" w:rsidTr="005D1589">
        <w:tc>
          <w:tcPr>
            <w:tcW w:w="2200" w:type="dxa"/>
            <w:tcMar>
              <w:top w:w="20" w:type="dxa"/>
              <w:left w:w="20" w:type="dxa"/>
              <w:bottom w:w="20" w:type="dxa"/>
              <w:right w:w="20" w:type="dxa"/>
            </w:tcMar>
            <w:vAlign w:val="center"/>
            <w:hideMark/>
          </w:tcPr>
          <w:p w14:paraId="2EDFE6F9" w14:textId="77777777" w:rsidR="007C13E1" w:rsidRPr="009D0091" w:rsidRDefault="007C13E1" w:rsidP="005D1589">
            <w:pPr>
              <w:pStyle w:val="movimento"/>
              <w:rPr>
                <w:color w:val="002060"/>
              </w:rPr>
            </w:pPr>
            <w:r w:rsidRPr="009D0091">
              <w:rPr>
                <w:color w:val="002060"/>
              </w:rPr>
              <w:t>ODDI CHRISTIAN</w:t>
            </w:r>
          </w:p>
        </w:tc>
        <w:tc>
          <w:tcPr>
            <w:tcW w:w="2200" w:type="dxa"/>
            <w:tcMar>
              <w:top w:w="20" w:type="dxa"/>
              <w:left w:w="20" w:type="dxa"/>
              <w:bottom w:w="20" w:type="dxa"/>
              <w:right w:w="20" w:type="dxa"/>
            </w:tcMar>
            <w:vAlign w:val="center"/>
            <w:hideMark/>
          </w:tcPr>
          <w:p w14:paraId="5EACAC3B" w14:textId="77777777" w:rsidR="007C13E1" w:rsidRPr="009D0091" w:rsidRDefault="007C13E1" w:rsidP="005D1589">
            <w:pPr>
              <w:pStyle w:val="movimento2"/>
              <w:rPr>
                <w:color w:val="002060"/>
              </w:rPr>
            </w:pPr>
            <w:r w:rsidRPr="009D0091">
              <w:rPr>
                <w:color w:val="002060"/>
              </w:rPr>
              <w:t xml:space="preserve">(PAGLIARE) </w:t>
            </w:r>
          </w:p>
        </w:tc>
        <w:tc>
          <w:tcPr>
            <w:tcW w:w="800" w:type="dxa"/>
            <w:tcMar>
              <w:top w:w="20" w:type="dxa"/>
              <w:left w:w="20" w:type="dxa"/>
              <w:bottom w:w="20" w:type="dxa"/>
              <w:right w:w="20" w:type="dxa"/>
            </w:tcMar>
            <w:vAlign w:val="center"/>
            <w:hideMark/>
          </w:tcPr>
          <w:p w14:paraId="2158421B"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51ECC426" w14:textId="77777777" w:rsidR="007C13E1" w:rsidRPr="009D0091" w:rsidRDefault="007C13E1" w:rsidP="005D1589">
            <w:pPr>
              <w:pStyle w:val="movimento"/>
              <w:rPr>
                <w:color w:val="002060"/>
              </w:rPr>
            </w:pPr>
            <w:r w:rsidRPr="009D0091">
              <w:rPr>
                <w:color w:val="002060"/>
              </w:rPr>
              <w:t>EMILI GIANLUCA</w:t>
            </w:r>
          </w:p>
        </w:tc>
        <w:tc>
          <w:tcPr>
            <w:tcW w:w="2200" w:type="dxa"/>
            <w:tcMar>
              <w:top w:w="20" w:type="dxa"/>
              <w:left w:w="20" w:type="dxa"/>
              <w:bottom w:w="20" w:type="dxa"/>
              <w:right w:w="20" w:type="dxa"/>
            </w:tcMar>
            <w:vAlign w:val="center"/>
            <w:hideMark/>
          </w:tcPr>
          <w:p w14:paraId="032DC471" w14:textId="77777777" w:rsidR="007C13E1" w:rsidRPr="009D0091" w:rsidRDefault="007C13E1" w:rsidP="005D1589">
            <w:pPr>
              <w:pStyle w:val="movimento2"/>
              <w:rPr>
                <w:color w:val="002060"/>
              </w:rPr>
            </w:pPr>
            <w:r w:rsidRPr="009D0091">
              <w:rPr>
                <w:color w:val="002060"/>
              </w:rPr>
              <w:t xml:space="preserve">(POLISPORTIVA ROSSO BLU) </w:t>
            </w:r>
          </w:p>
        </w:tc>
      </w:tr>
      <w:tr w:rsidR="007C13E1" w:rsidRPr="009D0091" w14:paraId="3122524D" w14:textId="77777777" w:rsidTr="005D1589">
        <w:tc>
          <w:tcPr>
            <w:tcW w:w="2200" w:type="dxa"/>
            <w:tcMar>
              <w:top w:w="20" w:type="dxa"/>
              <w:left w:w="20" w:type="dxa"/>
              <w:bottom w:w="20" w:type="dxa"/>
              <w:right w:w="20" w:type="dxa"/>
            </w:tcMar>
            <w:vAlign w:val="center"/>
            <w:hideMark/>
          </w:tcPr>
          <w:p w14:paraId="61F24F6D" w14:textId="77777777" w:rsidR="007C13E1" w:rsidRPr="009D0091" w:rsidRDefault="007C13E1" w:rsidP="005D1589">
            <w:pPr>
              <w:pStyle w:val="movimento"/>
              <w:rPr>
                <w:color w:val="002060"/>
              </w:rPr>
            </w:pPr>
            <w:r w:rsidRPr="009D0091">
              <w:rPr>
                <w:color w:val="002060"/>
              </w:rPr>
              <w:t>MACCIONI LEONARDO</w:t>
            </w:r>
          </w:p>
        </w:tc>
        <w:tc>
          <w:tcPr>
            <w:tcW w:w="2200" w:type="dxa"/>
            <w:tcMar>
              <w:top w:w="20" w:type="dxa"/>
              <w:left w:w="20" w:type="dxa"/>
              <w:bottom w:w="20" w:type="dxa"/>
              <w:right w:w="20" w:type="dxa"/>
            </w:tcMar>
            <w:vAlign w:val="center"/>
            <w:hideMark/>
          </w:tcPr>
          <w:p w14:paraId="27DE05CE" w14:textId="77777777" w:rsidR="007C13E1" w:rsidRPr="009D0091" w:rsidRDefault="007C13E1" w:rsidP="005D1589">
            <w:pPr>
              <w:pStyle w:val="movimento2"/>
              <w:rPr>
                <w:color w:val="002060"/>
              </w:rPr>
            </w:pPr>
            <w:r w:rsidRPr="009D0091">
              <w:rPr>
                <w:color w:val="002060"/>
              </w:rPr>
              <w:t xml:space="preserve">(POLISPORTIVA VICTORIA) </w:t>
            </w:r>
          </w:p>
        </w:tc>
        <w:tc>
          <w:tcPr>
            <w:tcW w:w="800" w:type="dxa"/>
            <w:tcMar>
              <w:top w:w="20" w:type="dxa"/>
              <w:left w:w="20" w:type="dxa"/>
              <w:bottom w:w="20" w:type="dxa"/>
              <w:right w:w="20" w:type="dxa"/>
            </w:tcMar>
            <w:vAlign w:val="center"/>
            <w:hideMark/>
          </w:tcPr>
          <w:p w14:paraId="0B917752"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669B4334" w14:textId="77777777" w:rsidR="007C13E1" w:rsidRPr="009D0091" w:rsidRDefault="007C13E1" w:rsidP="005D1589">
            <w:pPr>
              <w:pStyle w:val="movimento"/>
              <w:rPr>
                <w:color w:val="002060"/>
              </w:rPr>
            </w:pPr>
            <w:r w:rsidRPr="009D0091">
              <w:rPr>
                <w:color w:val="002060"/>
              </w:rPr>
              <w:t>PACIARONI ALESSANDRO</w:t>
            </w:r>
          </w:p>
        </w:tc>
        <w:tc>
          <w:tcPr>
            <w:tcW w:w="2200" w:type="dxa"/>
            <w:tcMar>
              <w:top w:w="20" w:type="dxa"/>
              <w:left w:w="20" w:type="dxa"/>
              <w:bottom w:w="20" w:type="dxa"/>
              <w:right w:w="20" w:type="dxa"/>
            </w:tcMar>
            <w:vAlign w:val="center"/>
            <w:hideMark/>
          </w:tcPr>
          <w:p w14:paraId="6D6E077E" w14:textId="77777777" w:rsidR="007C13E1" w:rsidRPr="009D0091" w:rsidRDefault="007C13E1" w:rsidP="005D1589">
            <w:pPr>
              <w:pStyle w:val="movimento2"/>
              <w:rPr>
                <w:color w:val="002060"/>
              </w:rPr>
            </w:pPr>
            <w:r w:rsidRPr="009D0091">
              <w:rPr>
                <w:color w:val="002060"/>
              </w:rPr>
              <w:t xml:space="preserve">(SAN SEVERINO MARCHE) </w:t>
            </w:r>
          </w:p>
        </w:tc>
      </w:tr>
      <w:tr w:rsidR="007C13E1" w:rsidRPr="009D0091" w14:paraId="6627D8A7" w14:textId="77777777" w:rsidTr="005D1589">
        <w:tc>
          <w:tcPr>
            <w:tcW w:w="2200" w:type="dxa"/>
            <w:tcMar>
              <w:top w:w="20" w:type="dxa"/>
              <w:left w:w="20" w:type="dxa"/>
              <w:bottom w:w="20" w:type="dxa"/>
              <w:right w:w="20" w:type="dxa"/>
            </w:tcMar>
            <w:vAlign w:val="center"/>
            <w:hideMark/>
          </w:tcPr>
          <w:p w14:paraId="0CBC329C" w14:textId="77777777" w:rsidR="007C13E1" w:rsidRPr="009D0091" w:rsidRDefault="007C13E1" w:rsidP="005D1589">
            <w:pPr>
              <w:pStyle w:val="movimento"/>
              <w:rPr>
                <w:color w:val="002060"/>
              </w:rPr>
            </w:pPr>
            <w:r w:rsidRPr="009D0091">
              <w:rPr>
                <w:color w:val="002060"/>
              </w:rPr>
              <w:t>BORGOGNONI MATTEO</w:t>
            </w:r>
          </w:p>
        </w:tc>
        <w:tc>
          <w:tcPr>
            <w:tcW w:w="2200" w:type="dxa"/>
            <w:tcMar>
              <w:top w:w="20" w:type="dxa"/>
              <w:left w:w="20" w:type="dxa"/>
              <w:bottom w:w="20" w:type="dxa"/>
              <w:right w:w="20" w:type="dxa"/>
            </w:tcMar>
            <w:vAlign w:val="center"/>
            <w:hideMark/>
          </w:tcPr>
          <w:p w14:paraId="2AEE4DF6" w14:textId="77777777" w:rsidR="007C13E1" w:rsidRPr="009D0091" w:rsidRDefault="007C13E1" w:rsidP="005D1589">
            <w:pPr>
              <w:pStyle w:val="movimento2"/>
              <w:rPr>
                <w:color w:val="002060"/>
              </w:rPr>
            </w:pPr>
            <w:r w:rsidRPr="009D0091">
              <w:rPr>
                <w:color w:val="002060"/>
              </w:rPr>
              <w:t xml:space="preserve">(VERBENA C5 ANCONA) </w:t>
            </w:r>
          </w:p>
        </w:tc>
        <w:tc>
          <w:tcPr>
            <w:tcW w:w="800" w:type="dxa"/>
            <w:tcMar>
              <w:top w:w="20" w:type="dxa"/>
              <w:left w:w="20" w:type="dxa"/>
              <w:bottom w:w="20" w:type="dxa"/>
              <w:right w:w="20" w:type="dxa"/>
            </w:tcMar>
            <w:vAlign w:val="center"/>
            <w:hideMark/>
          </w:tcPr>
          <w:p w14:paraId="13318E31"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6F28ADA3"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69A3D21" w14:textId="77777777" w:rsidR="007C13E1" w:rsidRPr="009D0091" w:rsidRDefault="007C13E1" w:rsidP="005D1589">
            <w:pPr>
              <w:pStyle w:val="movimento2"/>
              <w:rPr>
                <w:color w:val="002060"/>
              </w:rPr>
            </w:pPr>
            <w:r w:rsidRPr="009D0091">
              <w:rPr>
                <w:color w:val="002060"/>
              </w:rPr>
              <w:t> </w:t>
            </w:r>
          </w:p>
        </w:tc>
      </w:tr>
    </w:tbl>
    <w:p w14:paraId="21AF6B51" w14:textId="77777777" w:rsidR="007C13E1" w:rsidRPr="009D0091" w:rsidRDefault="007C13E1" w:rsidP="007C13E1">
      <w:pPr>
        <w:pStyle w:val="titolo10"/>
        <w:rPr>
          <w:rFonts w:eastAsiaTheme="minorEastAsia"/>
          <w:color w:val="002060"/>
        </w:rPr>
      </w:pPr>
      <w:r w:rsidRPr="009D0091">
        <w:rPr>
          <w:color w:val="002060"/>
        </w:rPr>
        <w:t xml:space="preserve">GARE DEL 6/12/2025 </w:t>
      </w:r>
    </w:p>
    <w:p w14:paraId="61B4C470" w14:textId="77777777" w:rsidR="007C13E1" w:rsidRPr="009D0091" w:rsidRDefault="007C13E1" w:rsidP="007C13E1">
      <w:pPr>
        <w:pStyle w:val="titolo7a"/>
        <w:rPr>
          <w:color w:val="002060"/>
        </w:rPr>
      </w:pPr>
      <w:r w:rsidRPr="009D0091">
        <w:rPr>
          <w:color w:val="002060"/>
        </w:rPr>
        <w:t xml:space="preserve">PROVVEDIMENTI DISCIPLINARI </w:t>
      </w:r>
    </w:p>
    <w:p w14:paraId="6EE0D780" w14:textId="77777777" w:rsidR="007C13E1" w:rsidRPr="009D0091" w:rsidRDefault="007C13E1" w:rsidP="007C13E1">
      <w:pPr>
        <w:pStyle w:val="titolo7b0"/>
        <w:rPr>
          <w:color w:val="002060"/>
        </w:rPr>
      </w:pPr>
      <w:r w:rsidRPr="009D0091">
        <w:rPr>
          <w:color w:val="002060"/>
        </w:rPr>
        <w:t xml:space="preserve">In base alle risultanze degli atti ufficiali sono state deliberate le seguenti sanzioni disciplinari. </w:t>
      </w:r>
    </w:p>
    <w:p w14:paraId="42B82909" w14:textId="77777777" w:rsidR="007C13E1" w:rsidRPr="009D0091" w:rsidRDefault="007C13E1" w:rsidP="007C13E1">
      <w:pPr>
        <w:pStyle w:val="titolo30"/>
        <w:rPr>
          <w:color w:val="002060"/>
        </w:rPr>
      </w:pPr>
      <w:r w:rsidRPr="009D0091">
        <w:rPr>
          <w:color w:val="002060"/>
        </w:rPr>
        <w:t xml:space="preserve">DIRIGENTI </w:t>
      </w:r>
    </w:p>
    <w:p w14:paraId="2E0B0886" w14:textId="77777777" w:rsidR="007C13E1" w:rsidRPr="009D0091" w:rsidRDefault="007C13E1" w:rsidP="007C13E1">
      <w:pPr>
        <w:pStyle w:val="titolo20"/>
        <w:rPr>
          <w:color w:val="002060"/>
        </w:rPr>
      </w:pPr>
      <w:r w:rsidRPr="009D009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077B5322" w14:textId="77777777" w:rsidTr="005D1589">
        <w:tc>
          <w:tcPr>
            <w:tcW w:w="2200" w:type="dxa"/>
            <w:tcMar>
              <w:top w:w="20" w:type="dxa"/>
              <w:left w:w="20" w:type="dxa"/>
              <w:bottom w:w="20" w:type="dxa"/>
              <w:right w:w="20" w:type="dxa"/>
            </w:tcMar>
            <w:vAlign w:val="center"/>
            <w:hideMark/>
          </w:tcPr>
          <w:p w14:paraId="7852D6BE" w14:textId="77777777" w:rsidR="007C13E1" w:rsidRPr="009D0091" w:rsidRDefault="007C13E1" w:rsidP="005D1589">
            <w:pPr>
              <w:pStyle w:val="movimento"/>
              <w:rPr>
                <w:color w:val="002060"/>
              </w:rPr>
            </w:pPr>
            <w:r w:rsidRPr="009D0091">
              <w:rPr>
                <w:color w:val="002060"/>
              </w:rPr>
              <w:t>CONTIGIANI TULLIO</w:t>
            </w:r>
          </w:p>
        </w:tc>
        <w:tc>
          <w:tcPr>
            <w:tcW w:w="2200" w:type="dxa"/>
            <w:tcMar>
              <w:top w:w="20" w:type="dxa"/>
              <w:left w:w="20" w:type="dxa"/>
              <w:bottom w:w="20" w:type="dxa"/>
              <w:right w:w="20" w:type="dxa"/>
            </w:tcMar>
            <w:vAlign w:val="center"/>
            <w:hideMark/>
          </w:tcPr>
          <w:p w14:paraId="1D051D9A" w14:textId="77777777" w:rsidR="007C13E1" w:rsidRPr="009D0091" w:rsidRDefault="007C13E1" w:rsidP="005D1589">
            <w:pPr>
              <w:pStyle w:val="movimento2"/>
              <w:rPr>
                <w:color w:val="002060"/>
              </w:rPr>
            </w:pPr>
            <w:r w:rsidRPr="009D0091">
              <w:rPr>
                <w:color w:val="002060"/>
              </w:rPr>
              <w:t xml:space="preserve">(CASTRUM LAURI) </w:t>
            </w:r>
          </w:p>
        </w:tc>
        <w:tc>
          <w:tcPr>
            <w:tcW w:w="800" w:type="dxa"/>
            <w:tcMar>
              <w:top w:w="20" w:type="dxa"/>
              <w:left w:w="20" w:type="dxa"/>
              <w:bottom w:w="20" w:type="dxa"/>
              <w:right w:w="20" w:type="dxa"/>
            </w:tcMar>
            <w:vAlign w:val="center"/>
            <w:hideMark/>
          </w:tcPr>
          <w:p w14:paraId="684D6A0B"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7CEA24AC"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3D8DE447" w14:textId="77777777" w:rsidR="007C13E1" w:rsidRPr="009D0091" w:rsidRDefault="007C13E1" w:rsidP="005D1589">
            <w:pPr>
              <w:pStyle w:val="movimento2"/>
              <w:rPr>
                <w:color w:val="002060"/>
              </w:rPr>
            </w:pPr>
            <w:r w:rsidRPr="009D0091">
              <w:rPr>
                <w:color w:val="002060"/>
              </w:rPr>
              <w:t> </w:t>
            </w:r>
          </w:p>
        </w:tc>
      </w:tr>
    </w:tbl>
    <w:p w14:paraId="213102F0" w14:textId="77777777" w:rsidR="007C13E1" w:rsidRPr="009D0091" w:rsidRDefault="007C13E1" w:rsidP="007C13E1">
      <w:pPr>
        <w:pStyle w:val="titolo30"/>
        <w:rPr>
          <w:rFonts w:eastAsiaTheme="minorEastAsia"/>
          <w:color w:val="002060"/>
        </w:rPr>
      </w:pPr>
      <w:r w:rsidRPr="009D0091">
        <w:rPr>
          <w:color w:val="002060"/>
        </w:rPr>
        <w:t xml:space="preserve">ALLENATORI </w:t>
      </w:r>
    </w:p>
    <w:p w14:paraId="704A84E1" w14:textId="77777777" w:rsidR="007C13E1" w:rsidRPr="009D0091" w:rsidRDefault="007C13E1" w:rsidP="007C13E1">
      <w:pPr>
        <w:pStyle w:val="titolo20"/>
        <w:rPr>
          <w:color w:val="002060"/>
        </w:rPr>
      </w:pPr>
      <w:r w:rsidRPr="009D0091">
        <w:rPr>
          <w:color w:val="002060"/>
        </w:rPr>
        <w:t xml:space="preserve">SQUALIFICA FINO AL 31/12/2025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195A0F78" w14:textId="77777777" w:rsidTr="005D1589">
        <w:tc>
          <w:tcPr>
            <w:tcW w:w="2200" w:type="dxa"/>
            <w:tcMar>
              <w:top w:w="20" w:type="dxa"/>
              <w:left w:w="20" w:type="dxa"/>
              <w:bottom w:w="20" w:type="dxa"/>
              <w:right w:w="20" w:type="dxa"/>
            </w:tcMar>
            <w:vAlign w:val="center"/>
            <w:hideMark/>
          </w:tcPr>
          <w:p w14:paraId="75D8A7D1" w14:textId="77777777" w:rsidR="007C13E1" w:rsidRPr="009D0091" w:rsidRDefault="007C13E1" w:rsidP="005D1589">
            <w:pPr>
              <w:pStyle w:val="movimento"/>
              <w:rPr>
                <w:color w:val="002060"/>
              </w:rPr>
            </w:pPr>
            <w:r w:rsidRPr="009D0091">
              <w:rPr>
                <w:color w:val="002060"/>
              </w:rPr>
              <w:t>BORRACCINI GIONATA</w:t>
            </w:r>
          </w:p>
        </w:tc>
        <w:tc>
          <w:tcPr>
            <w:tcW w:w="2200" w:type="dxa"/>
            <w:tcMar>
              <w:top w:w="20" w:type="dxa"/>
              <w:left w:w="20" w:type="dxa"/>
              <w:bottom w:w="20" w:type="dxa"/>
              <w:right w:w="20" w:type="dxa"/>
            </w:tcMar>
            <w:vAlign w:val="center"/>
            <w:hideMark/>
          </w:tcPr>
          <w:p w14:paraId="13AAF557" w14:textId="77777777" w:rsidR="007C13E1" w:rsidRPr="009D0091" w:rsidRDefault="007C13E1" w:rsidP="005D1589">
            <w:pPr>
              <w:pStyle w:val="movimento2"/>
              <w:rPr>
                <w:color w:val="002060"/>
              </w:rPr>
            </w:pPr>
            <w:r w:rsidRPr="009D0091">
              <w:rPr>
                <w:color w:val="002060"/>
              </w:rPr>
              <w:t>(</w:t>
            </w:r>
            <w:proofErr w:type="gramStart"/>
            <w:r w:rsidRPr="009D0091">
              <w:rPr>
                <w:color w:val="002060"/>
              </w:rPr>
              <w:t>U.MANDOLESI</w:t>
            </w:r>
            <w:proofErr w:type="gramEnd"/>
            <w:r w:rsidRPr="009D0091">
              <w:rPr>
                <w:color w:val="002060"/>
              </w:rPr>
              <w:t xml:space="preserve">) </w:t>
            </w:r>
          </w:p>
        </w:tc>
        <w:tc>
          <w:tcPr>
            <w:tcW w:w="800" w:type="dxa"/>
            <w:tcMar>
              <w:top w:w="20" w:type="dxa"/>
              <w:left w:w="20" w:type="dxa"/>
              <w:bottom w:w="20" w:type="dxa"/>
              <w:right w:w="20" w:type="dxa"/>
            </w:tcMar>
            <w:vAlign w:val="center"/>
            <w:hideMark/>
          </w:tcPr>
          <w:p w14:paraId="2092BA30"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37FD8407"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13BECA0D" w14:textId="77777777" w:rsidR="007C13E1" w:rsidRPr="009D0091" w:rsidRDefault="007C13E1" w:rsidP="005D1589">
            <w:pPr>
              <w:pStyle w:val="movimento2"/>
              <w:rPr>
                <w:color w:val="002060"/>
              </w:rPr>
            </w:pPr>
            <w:r w:rsidRPr="009D0091">
              <w:rPr>
                <w:color w:val="002060"/>
              </w:rPr>
              <w:t> </w:t>
            </w:r>
          </w:p>
        </w:tc>
      </w:tr>
    </w:tbl>
    <w:p w14:paraId="2F1031A8" w14:textId="77777777" w:rsidR="007C13E1" w:rsidRPr="009D0091" w:rsidRDefault="007C13E1" w:rsidP="007C13E1">
      <w:pPr>
        <w:pStyle w:val="diffida"/>
        <w:spacing w:before="80" w:beforeAutospacing="0" w:after="40" w:afterAutospacing="0"/>
        <w:jc w:val="left"/>
        <w:rPr>
          <w:rFonts w:eastAsiaTheme="minorEastAsia"/>
          <w:color w:val="002060"/>
        </w:rPr>
      </w:pPr>
      <w:r w:rsidRPr="009D0091">
        <w:rPr>
          <w:color w:val="002060"/>
        </w:rPr>
        <w:t xml:space="preserve">Durante una mischia tra giocatori, entra in campo e spinge un calciatore avversario. </w:t>
      </w:r>
    </w:p>
    <w:p w14:paraId="1B4DC350" w14:textId="77777777" w:rsidR="007C13E1" w:rsidRPr="009D0091" w:rsidRDefault="007C13E1" w:rsidP="007C13E1">
      <w:pPr>
        <w:pStyle w:val="titolo30"/>
        <w:rPr>
          <w:color w:val="002060"/>
        </w:rPr>
      </w:pPr>
      <w:r w:rsidRPr="009D0091">
        <w:rPr>
          <w:color w:val="002060"/>
        </w:rPr>
        <w:t xml:space="preserve">CALCIATORI NON ESPULSI </w:t>
      </w:r>
    </w:p>
    <w:p w14:paraId="114AA045" w14:textId="77777777" w:rsidR="007C13E1" w:rsidRPr="009D0091" w:rsidRDefault="007C13E1" w:rsidP="007C13E1">
      <w:pPr>
        <w:pStyle w:val="titolo20"/>
        <w:rPr>
          <w:color w:val="002060"/>
        </w:rPr>
      </w:pPr>
      <w:r w:rsidRPr="009D009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78F867F8" w14:textId="77777777" w:rsidTr="005D1589">
        <w:tc>
          <w:tcPr>
            <w:tcW w:w="2200" w:type="dxa"/>
            <w:tcMar>
              <w:top w:w="20" w:type="dxa"/>
              <w:left w:w="20" w:type="dxa"/>
              <w:bottom w:w="20" w:type="dxa"/>
              <w:right w:w="20" w:type="dxa"/>
            </w:tcMar>
            <w:vAlign w:val="center"/>
            <w:hideMark/>
          </w:tcPr>
          <w:p w14:paraId="76F32020" w14:textId="77777777" w:rsidR="007C13E1" w:rsidRPr="009D0091" w:rsidRDefault="007C13E1" w:rsidP="005D1589">
            <w:pPr>
              <w:pStyle w:val="movimento"/>
              <w:rPr>
                <w:color w:val="002060"/>
              </w:rPr>
            </w:pPr>
            <w:r w:rsidRPr="009D0091">
              <w:rPr>
                <w:color w:val="002060"/>
              </w:rPr>
              <w:t>DIOMEDI MARCO</w:t>
            </w:r>
          </w:p>
        </w:tc>
        <w:tc>
          <w:tcPr>
            <w:tcW w:w="2200" w:type="dxa"/>
            <w:tcMar>
              <w:top w:w="20" w:type="dxa"/>
              <w:left w:w="20" w:type="dxa"/>
              <w:bottom w:w="20" w:type="dxa"/>
              <w:right w:w="20" w:type="dxa"/>
            </w:tcMar>
            <w:vAlign w:val="center"/>
            <w:hideMark/>
          </w:tcPr>
          <w:p w14:paraId="68245A24" w14:textId="77777777" w:rsidR="007C13E1" w:rsidRPr="009D0091" w:rsidRDefault="007C13E1" w:rsidP="005D1589">
            <w:pPr>
              <w:pStyle w:val="movimento2"/>
              <w:rPr>
                <w:color w:val="002060"/>
              </w:rPr>
            </w:pPr>
            <w:r w:rsidRPr="009D0091">
              <w:rPr>
                <w:color w:val="002060"/>
              </w:rPr>
              <w:t>(</w:t>
            </w:r>
            <w:proofErr w:type="gramStart"/>
            <w:r w:rsidRPr="009D0091">
              <w:rPr>
                <w:color w:val="002060"/>
              </w:rPr>
              <w:t>U.MANDOLESI</w:t>
            </w:r>
            <w:proofErr w:type="gramEnd"/>
            <w:r w:rsidRPr="009D0091">
              <w:rPr>
                <w:color w:val="002060"/>
              </w:rPr>
              <w:t xml:space="preserve">) </w:t>
            </w:r>
          </w:p>
        </w:tc>
        <w:tc>
          <w:tcPr>
            <w:tcW w:w="800" w:type="dxa"/>
            <w:tcMar>
              <w:top w:w="20" w:type="dxa"/>
              <w:left w:w="20" w:type="dxa"/>
              <w:bottom w:w="20" w:type="dxa"/>
              <w:right w:w="20" w:type="dxa"/>
            </w:tcMar>
            <w:vAlign w:val="center"/>
            <w:hideMark/>
          </w:tcPr>
          <w:p w14:paraId="55A31448"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6C4DFC00"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6C970C8" w14:textId="77777777" w:rsidR="007C13E1" w:rsidRPr="009D0091" w:rsidRDefault="007C13E1" w:rsidP="005D1589">
            <w:pPr>
              <w:pStyle w:val="movimento2"/>
              <w:rPr>
                <w:color w:val="002060"/>
              </w:rPr>
            </w:pPr>
            <w:r w:rsidRPr="009D0091">
              <w:rPr>
                <w:color w:val="002060"/>
              </w:rPr>
              <w:t> </w:t>
            </w:r>
          </w:p>
        </w:tc>
      </w:tr>
    </w:tbl>
    <w:p w14:paraId="6CB98196" w14:textId="77777777" w:rsidR="007C13E1" w:rsidRDefault="007C13E1" w:rsidP="007C13E1">
      <w:pPr>
        <w:pStyle w:val="breakline"/>
        <w:rPr>
          <w:color w:val="002060"/>
        </w:rPr>
      </w:pPr>
    </w:p>
    <w:p w14:paraId="23AD584C" w14:textId="77777777" w:rsidR="007C13E1" w:rsidRPr="005D3C1E" w:rsidRDefault="007C13E1" w:rsidP="007C13E1">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4C211860" w14:textId="77777777" w:rsidR="007C13E1" w:rsidRDefault="007C13E1" w:rsidP="007C13E1">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2CB100A1" w14:textId="77777777" w:rsidR="007C13E1" w:rsidRPr="009D0091" w:rsidRDefault="007C13E1" w:rsidP="007C13E1">
      <w:pPr>
        <w:pStyle w:val="breakline"/>
        <w:rPr>
          <w:rFonts w:eastAsiaTheme="minorEastAsia"/>
          <w:color w:val="002060"/>
        </w:rPr>
      </w:pPr>
    </w:p>
    <w:p w14:paraId="1D71ED98" w14:textId="77777777" w:rsidR="007C13E1" w:rsidRPr="009D0091" w:rsidRDefault="007C13E1" w:rsidP="007C13E1">
      <w:pPr>
        <w:pStyle w:val="titoloprinc0"/>
        <w:rPr>
          <w:color w:val="002060"/>
        </w:rPr>
      </w:pPr>
      <w:r w:rsidRPr="009D0091">
        <w:rPr>
          <w:color w:val="002060"/>
        </w:rPr>
        <w:t>CLASSIFICA</w:t>
      </w:r>
    </w:p>
    <w:p w14:paraId="36B4902C" w14:textId="77777777" w:rsidR="007C13E1" w:rsidRPr="009D0091" w:rsidRDefault="007C13E1" w:rsidP="007C13E1">
      <w:pPr>
        <w:pStyle w:val="breakline"/>
        <w:rPr>
          <w:color w:val="002060"/>
        </w:rPr>
      </w:pPr>
    </w:p>
    <w:p w14:paraId="480BCB6A" w14:textId="77777777" w:rsidR="007C13E1" w:rsidRPr="009D0091" w:rsidRDefault="007C13E1" w:rsidP="007C13E1">
      <w:pPr>
        <w:pStyle w:val="breakline"/>
        <w:rPr>
          <w:color w:val="002060"/>
        </w:rPr>
      </w:pPr>
    </w:p>
    <w:p w14:paraId="07877CC6" w14:textId="77777777" w:rsidR="007C13E1" w:rsidRPr="009D0091" w:rsidRDefault="007C13E1" w:rsidP="007C13E1">
      <w:pPr>
        <w:pStyle w:val="sottotitolocampionato10"/>
        <w:rPr>
          <w:color w:val="002060"/>
        </w:rPr>
      </w:pPr>
      <w:r w:rsidRPr="009D009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13E1" w:rsidRPr="009D0091" w14:paraId="4AD85B1D" w14:textId="77777777" w:rsidTr="005D15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A748B" w14:textId="77777777" w:rsidR="007C13E1" w:rsidRPr="009D0091" w:rsidRDefault="007C13E1" w:rsidP="005D1589">
            <w:pPr>
              <w:pStyle w:val="headertabella0"/>
              <w:rPr>
                <w:color w:val="002060"/>
              </w:rPr>
            </w:pPr>
            <w:r w:rsidRPr="009D009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5F6AD" w14:textId="77777777" w:rsidR="007C13E1" w:rsidRPr="009D0091" w:rsidRDefault="007C13E1" w:rsidP="005D1589">
            <w:pPr>
              <w:pStyle w:val="headertabella0"/>
              <w:rPr>
                <w:color w:val="002060"/>
              </w:rPr>
            </w:pPr>
            <w:r w:rsidRPr="009D009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52030" w14:textId="77777777" w:rsidR="007C13E1" w:rsidRPr="009D0091" w:rsidRDefault="007C13E1" w:rsidP="005D1589">
            <w:pPr>
              <w:pStyle w:val="headertabella0"/>
              <w:rPr>
                <w:color w:val="002060"/>
              </w:rPr>
            </w:pPr>
            <w:r w:rsidRPr="009D009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0CD5F" w14:textId="77777777" w:rsidR="007C13E1" w:rsidRPr="009D0091" w:rsidRDefault="007C13E1" w:rsidP="005D1589">
            <w:pPr>
              <w:pStyle w:val="headertabella0"/>
              <w:rPr>
                <w:color w:val="002060"/>
              </w:rPr>
            </w:pPr>
            <w:r w:rsidRPr="009D009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379A0" w14:textId="77777777" w:rsidR="007C13E1" w:rsidRPr="009D0091" w:rsidRDefault="007C13E1" w:rsidP="005D1589">
            <w:pPr>
              <w:pStyle w:val="headertabella0"/>
              <w:rPr>
                <w:color w:val="002060"/>
              </w:rPr>
            </w:pPr>
            <w:r w:rsidRPr="009D009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DA6E0" w14:textId="77777777" w:rsidR="007C13E1" w:rsidRPr="009D0091" w:rsidRDefault="007C13E1" w:rsidP="005D1589">
            <w:pPr>
              <w:pStyle w:val="headertabella0"/>
              <w:rPr>
                <w:color w:val="002060"/>
              </w:rPr>
            </w:pPr>
            <w:r w:rsidRPr="009D009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7983F" w14:textId="77777777" w:rsidR="007C13E1" w:rsidRPr="009D0091" w:rsidRDefault="007C13E1" w:rsidP="005D1589">
            <w:pPr>
              <w:pStyle w:val="headertabella0"/>
              <w:rPr>
                <w:color w:val="002060"/>
              </w:rPr>
            </w:pPr>
            <w:r w:rsidRPr="009D009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87D8E" w14:textId="77777777" w:rsidR="007C13E1" w:rsidRPr="009D0091" w:rsidRDefault="007C13E1" w:rsidP="005D1589">
            <w:pPr>
              <w:pStyle w:val="headertabella0"/>
              <w:rPr>
                <w:color w:val="002060"/>
              </w:rPr>
            </w:pPr>
            <w:r w:rsidRPr="009D009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5942B" w14:textId="77777777" w:rsidR="007C13E1" w:rsidRPr="009D0091" w:rsidRDefault="007C13E1" w:rsidP="005D1589">
            <w:pPr>
              <w:pStyle w:val="headertabella0"/>
              <w:rPr>
                <w:color w:val="002060"/>
              </w:rPr>
            </w:pPr>
            <w:r w:rsidRPr="009D009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1F888" w14:textId="77777777" w:rsidR="007C13E1" w:rsidRPr="009D0091" w:rsidRDefault="007C13E1" w:rsidP="005D1589">
            <w:pPr>
              <w:pStyle w:val="headertabella0"/>
              <w:rPr>
                <w:color w:val="002060"/>
              </w:rPr>
            </w:pPr>
            <w:r w:rsidRPr="009D0091">
              <w:rPr>
                <w:color w:val="002060"/>
              </w:rPr>
              <w:t>PE</w:t>
            </w:r>
          </w:p>
        </w:tc>
      </w:tr>
      <w:tr w:rsidR="007C13E1" w:rsidRPr="009D0091" w14:paraId="34CD75C0" w14:textId="77777777" w:rsidTr="005D15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2C3BFA" w14:textId="77777777" w:rsidR="007C13E1" w:rsidRPr="009D0091" w:rsidRDefault="007C13E1" w:rsidP="005D1589">
            <w:pPr>
              <w:pStyle w:val="rowtabella0"/>
              <w:rPr>
                <w:color w:val="002060"/>
              </w:rPr>
            </w:pPr>
            <w:r w:rsidRPr="009D0091">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5DADB" w14:textId="77777777" w:rsidR="007C13E1" w:rsidRPr="009D0091" w:rsidRDefault="007C13E1" w:rsidP="005D1589">
            <w:pPr>
              <w:pStyle w:val="rowtabella0"/>
              <w:jc w:val="center"/>
              <w:rPr>
                <w:color w:val="002060"/>
              </w:rPr>
            </w:pPr>
            <w:r w:rsidRPr="009D009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9F91F"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6F3E0"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6BB81"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429B1"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03F5F" w14:textId="77777777" w:rsidR="007C13E1" w:rsidRPr="009D0091" w:rsidRDefault="007C13E1" w:rsidP="005D1589">
            <w:pPr>
              <w:pStyle w:val="rowtabella0"/>
              <w:jc w:val="center"/>
              <w:rPr>
                <w:color w:val="002060"/>
              </w:rPr>
            </w:pPr>
            <w:r w:rsidRPr="009D009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BF1B6" w14:textId="77777777" w:rsidR="007C13E1" w:rsidRPr="009D0091" w:rsidRDefault="007C13E1" w:rsidP="005D1589">
            <w:pPr>
              <w:pStyle w:val="rowtabella0"/>
              <w:jc w:val="center"/>
              <w:rPr>
                <w:color w:val="002060"/>
              </w:rPr>
            </w:pPr>
            <w:r w:rsidRPr="009D009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4908E" w14:textId="77777777" w:rsidR="007C13E1" w:rsidRPr="009D0091" w:rsidRDefault="007C13E1" w:rsidP="005D1589">
            <w:pPr>
              <w:pStyle w:val="rowtabella0"/>
              <w:jc w:val="center"/>
              <w:rPr>
                <w:color w:val="002060"/>
              </w:rPr>
            </w:pPr>
            <w:r w:rsidRPr="009D009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A95B0" w14:textId="77777777" w:rsidR="007C13E1" w:rsidRPr="009D0091" w:rsidRDefault="007C13E1" w:rsidP="005D1589">
            <w:pPr>
              <w:pStyle w:val="rowtabella0"/>
              <w:jc w:val="center"/>
              <w:rPr>
                <w:color w:val="002060"/>
              </w:rPr>
            </w:pPr>
            <w:r w:rsidRPr="009D0091">
              <w:rPr>
                <w:color w:val="002060"/>
              </w:rPr>
              <w:t>0</w:t>
            </w:r>
          </w:p>
        </w:tc>
      </w:tr>
      <w:tr w:rsidR="007C13E1" w:rsidRPr="009D0091" w14:paraId="305EFA56"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B277B" w14:textId="77777777" w:rsidR="007C13E1" w:rsidRPr="009D0091" w:rsidRDefault="007C13E1" w:rsidP="005D1589">
            <w:pPr>
              <w:pStyle w:val="rowtabella0"/>
              <w:rPr>
                <w:color w:val="002060"/>
              </w:rPr>
            </w:pPr>
            <w:r w:rsidRPr="009D0091">
              <w:rPr>
                <w:color w:val="002060"/>
              </w:rPr>
              <w:lastRenderedPageBreak/>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686A2" w14:textId="77777777" w:rsidR="007C13E1" w:rsidRPr="009D0091" w:rsidRDefault="007C13E1" w:rsidP="005D1589">
            <w:pPr>
              <w:pStyle w:val="rowtabella0"/>
              <w:jc w:val="center"/>
              <w:rPr>
                <w:color w:val="002060"/>
              </w:rPr>
            </w:pPr>
            <w:r w:rsidRPr="009D009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7AC61"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CA935"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410ED"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A1031"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BF533" w14:textId="77777777" w:rsidR="007C13E1" w:rsidRPr="009D0091" w:rsidRDefault="007C13E1" w:rsidP="005D1589">
            <w:pPr>
              <w:pStyle w:val="rowtabella0"/>
              <w:jc w:val="center"/>
              <w:rPr>
                <w:color w:val="002060"/>
              </w:rPr>
            </w:pPr>
            <w:r w:rsidRPr="009D009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A97B8" w14:textId="77777777" w:rsidR="007C13E1" w:rsidRPr="009D0091" w:rsidRDefault="007C13E1" w:rsidP="005D1589">
            <w:pPr>
              <w:pStyle w:val="rowtabella0"/>
              <w:jc w:val="center"/>
              <w:rPr>
                <w:color w:val="002060"/>
              </w:rPr>
            </w:pPr>
            <w:r w:rsidRPr="009D009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B40CA" w14:textId="77777777" w:rsidR="007C13E1" w:rsidRPr="009D0091" w:rsidRDefault="007C13E1" w:rsidP="005D1589">
            <w:pPr>
              <w:pStyle w:val="rowtabella0"/>
              <w:jc w:val="center"/>
              <w:rPr>
                <w:color w:val="002060"/>
              </w:rPr>
            </w:pPr>
            <w:r w:rsidRPr="009D009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16224" w14:textId="77777777" w:rsidR="007C13E1" w:rsidRPr="009D0091" w:rsidRDefault="007C13E1" w:rsidP="005D1589">
            <w:pPr>
              <w:pStyle w:val="rowtabella0"/>
              <w:jc w:val="center"/>
              <w:rPr>
                <w:color w:val="002060"/>
              </w:rPr>
            </w:pPr>
            <w:r w:rsidRPr="009D0091">
              <w:rPr>
                <w:color w:val="002060"/>
              </w:rPr>
              <w:t>0</w:t>
            </w:r>
          </w:p>
        </w:tc>
      </w:tr>
      <w:tr w:rsidR="007C13E1" w:rsidRPr="009D0091" w14:paraId="1C9F1CF5"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B6875D" w14:textId="77777777" w:rsidR="007C13E1" w:rsidRPr="009D0091" w:rsidRDefault="007C13E1" w:rsidP="005D1589">
            <w:pPr>
              <w:pStyle w:val="rowtabella0"/>
              <w:rPr>
                <w:color w:val="002060"/>
              </w:rPr>
            </w:pPr>
            <w:r w:rsidRPr="009D0091">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3D79F" w14:textId="77777777" w:rsidR="007C13E1" w:rsidRPr="009D0091" w:rsidRDefault="007C13E1" w:rsidP="005D1589">
            <w:pPr>
              <w:pStyle w:val="rowtabella0"/>
              <w:jc w:val="center"/>
              <w:rPr>
                <w:color w:val="002060"/>
              </w:rPr>
            </w:pPr>
            <w:r w:rsidRPr="009D009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3CA9F"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12A1F"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9EAEA"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5CC07"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10B26" w14:textId="77777777" w:rsidR="007C13E1" w:rsidRPr="009D0091" w:rsidRDefault="007C13E1" w:rsidP="005D1589">
            <w:pPr>
              <w:pStyle w:val="rowtabella0"/>
              <w:jc w:val="center"/>
              <w:rPr>
                <w:color w:val="002060"/>
              </w:rPr>
            </w:pPr>
            <w:r w:rsidRPr="009D009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58C25" w14:textId="77777777" w:rsidR="007C13E1" w:rsidRPr="009D0091" w:rsidRDefault="007C13E1" w:rsidP="005D1589">
            <w:pPr>
              <w:pStyle w:val="rowtabella0"/>
              <w:jc w:val="center"/>
              <w:rPr>
                <w:color w:val="002060"/>
              </w:rPr>
            </w:pPr>
            <w:r w:rsidRPr="009D009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E2B06" w14:textId="77777777" w:rsidR="007C13E1" w:rsidRPr="009D0091" w:rsidRDefault="007C13E1" w:rsidP="005D1589">
            <w:pPr>
              <w:pStyle w:val="rowtabella0"/>
              <w:jc w:val="center"/>
              <w:rPr>
                <w:color w:val="002060"/>
              </w:rPr>
            </w:pPr>
            <w:r w:rsidRPr="009D00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57F3E" w14:textId="77777777" w:rsidR="007C13E1" w:rsidRPr="009D0091" w:rsidRDefault="007C13E1" w:rsidP="005D1589">
            <w:pPr>
              <w:pStyle w:val="rowtabella0"/>
              <w:jc w:val="center"/>
              <w:rPr>
                <w:color w:val="002060"/>
              </w:rPr>
            </w:pPr>
            <w:r w:rsidRPr="009D0091">
              <w:rPr>
                <w:color w:val="002060"/>
              </w:rPr>
              <w:t>0</w:t>
            </w:r>
          </w:p>
        </w:tc>
      </w:tr>
      <w:tr w:rsidR="007C13E1" w:rsidRPr="009D0091" w14:paraId="4FFFFB84"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2695A8" w14:textId="77777777" w:rsidR="007C13E1" w:rsidRPr="009D0091" w:rsidRDefault="007C13E1" w:rsidP="005D1589">
            <w:pPr>
              <w:pStyle w:val="rowtabella0"/>
              <w:rPr>
                <w:color w:val="002060"/>
              </w:rPr>
            </w:pPr>
            <w:r w:rsidRPr="009D0091">
              <w:rPr>
                <w:color w:val="002060"/>
              </w:rPr>
              <w:t xml:space="preserve">A.S.D. </w:t>
            </w:r>
            <w:proofErr w:type="gramStart"/>
            <w:r w:rsidRPr="009D0091">
              <w:rPr>
                <w:color w:val="002060"/>
              </w:rPr>
              <w:t>CITTA</w:t>
            </w:r>
            <w:proofErr w:type="gramEnd"/>
            <w:r w:rsidRPr="009D0091">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81FC8" w14:textId="77777777" w:rsidR="007C13E1" w:rsidRPr="009D0091" w:rsidRDefault="007C13E1" w:rsidP="005D1589">
            <w:pPr>
              <w:pStyle w:val="rowtabella0"/>
              <w:jc w:val="center"/>
              <w:rPr>
                <w:color w:val="002060"/>
              </w:rPr>
            </w:pPr>
            <w:r w:rsidRPr="009D00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7F5A7"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7D1C6"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7650E"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CB8E7"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E688E" w14:textId="77777777" w:rsidR="007C13E1" w:rsidRPr="009D0091" w:rsidRDefault="007C13E1" w:rsidP="005D1589">
            <w:pPr>
              <w:pStyle w:val="rowtabella0"/>
              <w:jc w:val="center"/>
              <w:rPr>
                <w:color w:val="002060"/>
              </w:rPr>
            </w:pPr>
            <w:r w:rsidRPr="009D009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E0C7F" w14:textId="77777777" w:rsidR="007C13E1" w:rsidRPr="009D0091" w:rsidRDefault="007C13E1" w:rsidP="005D1589">
            <w:pPr>
              <w:pStyle w:val="rowtabella0"/>
              <w:jc w:val="center"/>
              <w:rPr>
                <w:color w:val="002060"/>
              </w:rPr>
            </w:pPr>
            <w:r w:rsidRPr="009D009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20FD2"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5C128" w14:textId="77777777" w:rsidR="007C13E1" w:rsidRPr="009D0091" w:rsidRDefault="007C13E1" w:rsidP="005D1589">
            <w:pPr>
              <w:pStyle w:val="rowtabella0"/>
              <w:jc w:val="center"/>
              <w:rPr>
                <w:color w:val="002060"/>
              </w:rPr>
            </w:pPr>
            <w:r w:rsidRPr="009D0091">
              <w:rPr>
                <w:color w:val="002060"/>
              </w:rPr>
              <w:t>0</w:t>
            </w:r>
          </w:p>
        </w:tc>
      </w:tr>
      <w:tr w:rsidR="007C13E1" w:rsidRPr="009D0091" w14:paraId="4B00CA77"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60C495" w14:textId="77777777" w:rsidR="007C13E1" w:rsidRPr="009D0091" w:rsidRDefault="007C13E1" w:rsidP="005D1589">
            <w:pPr>
              <w:pStyle w:val="rowtabella0"/>
              <w:rPr>
                <w:color w:val="002060"/>
              </w:rPr>
            </w:pPr>
            <w:r w:rsidRPr="009D0091">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2427F" w14:textId="77777777" w:rsidR="007C13E1" w:rsidRPr="009D0091" w:rsidRDefault="007C13E1" w:rsidP="005D1589">
            <w:pPr>
              <w:pStyle w:val="rowtabella0"/>
              <w:jc w:val="center"/>
              <w:rPr>
                <w:color w:val="002060"/>
              </w:rPr>
            </w:pPr>
            <w:r w:rsidRPr="009D009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DEF16"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9D683"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75047"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FBB31"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D02F8" w14:textId="77777777" w:rsidR="007C13E1" w:rsidRPr="009D0091" w:rsidRDefault="007C13E1" w:rsidP="005D1589">
            <w:pPr>
              <w:pStyle w:val="rowtabella0"/>
              <w:jc w:val="center"/>
              <w:rPr>
                <w:color w:val="002060"/>
              </w:rPr>
            </w:pPr>
            <w:r w:rsidRPr="009D009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7B876" w14:textId="77777777" w:rsidR="007C13E1" w:rsidRPr="009D0091" w:rsidRDefault="007C13E1" w:rsidP="005D1589">
            <w:pPr>
              <w:pStyle w:val="rowtabella0"/>
              <w:jc w:val="center"/>
              <w:rPr>
                <w:color w:val="002060"/>
              </w:rPr>
            </w:pPr>
            <w:r w:rsidRPr="009D009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C74EF" w14:textId="77777777" w:rsidR="007C13E1" w:rsidRPr="009D0091" w:rsidRDefault="007C13E1" w:rsidP="005D1589">
            <w:pPr>
              <w:pStyle w:val="rowtabella0"/>
              <w:jc w:val="center"/>
              <w:rPr>
                <w:color w:val="002060"/>
              </w:rPr>
            </w:pPr>
            <w:r w:rsidRPr="009D009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EEE82" w14:textId="77777777" w:rsidR="007C13E1" w:rsidRPr="009D0091" w:rsidRDefault="007C13E1" w:rsidP="005D1589">
            <w:pPr>
              <w:pStyle w:val="rowtabella0"/>
              <w:jc w:val="center"/>
              <w:rPr>
                <w:color w:val="002060"/>
              </w:rPr>
            </w:pPr>
            <w:r w:rsidRPr="009D0091">
              <w:rPr>
                <w:color w:val="002060"/>
              </w:rPr>
              <w:t>0</w:t>
            </w:r>
          </w:p>
        </w:tc>
      </w:tr>
      <w:tr w:rsidR="007C13E1" w:rsidRPr="009D0091" w14:paraId="4AA1FE0C"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641DE1" w14:textId="77777777" w:rsidR="007C13E1" w:rsidRPr="009D0091" w:rsidRDefault="007C13E1" w:rsidP="005D1589">
            <w:pPr>
              <w:pStyle w:val="rowtabella0"/>
              <w:rPr>
                <w:color w:val="002060"/>
              </w:rPr>
            </w:pPr>
            <w:r w:rsidRPr="009D0091">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B3B19" w14:textId="77777777" w:rsidR="007C13E1" w:rsidRPr="009D0091" w:rsidRDefault="007C13E1" w:rsidP="005D1589">
            <w:pPr>
              <w:pStyle w:val="rowtabella0"/>
              <w:jc w:val="center"/>
              <w:rPr>
                <w:color w:val="002060"/>
              </w:rPr>
            </w:pPr>
            <w:r w:rsidRPr="009D009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6F962"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A137E"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AC261"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FFBF2"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164A8" w14:textId="77777777" w:rsidR="007C13E1" w:rsidRPr="009D0091" w:rsidRDefault="007C13E1" w:rsidP="005D1589">
            <w:pPr>
              <w:pStyle w:val="rowtabella0"/>
              <w:jc w:val="center"/>
              <w:rPr>
                <w:color w:val="002060"/>
              </w:rPr>
            </w:pPr>
            <w:r w:rsidRPr="009D009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F5087" w14:textId="77777777" w:rsidR="007C13E1" w:rsidRPr="009D0091" w:rsidRDefault="007C13E1" w:rsidP="005D1589">
            <w:pPr>
              <w:pStyle w:val="rowtabella0"/>
              <w:jc w:val="center"/>
              <w:rPr>
                <w:color w:val="002060"/>
              </w:rPr>
            </w:pPr>
            <w:r w:rsidRPr="009D009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14087"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5740E" w14:textId="77777777" w:rsidR="007C13E1" w:rsidRPr="009D0091" w:rsidRDefault="007C13E1" w:rsidP="005D1589">
            <w:pPr>
              <w:pStyle w:val="rowtabella0"/>
              <w:jc w:val="center"/>
              <w:rPr>
                <w:color w:val="002060"/>
              </w:rPr>
            </w:pPr>
            <w:r w:rsidRPr="009D0091">
              <w:rPr>
                <w:color w:val="002060"/>
              </w:rPr>
              <w:t>0</w:t>
            </w:r>
          </w:p>
        </w:tc>
      </w:tr>
      <w:tr w:rsidR="007C13E1" w:rsidRPr="009D0091" w14:paraId="1E9E7546"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9BFEB5" w14:textId="77777777" w:rsidR="007C13E1" w:rsidRPr="009D0091" w:rsidRDefault="007C13E1" w:rsidP="005D1589">
            <w:pPr>
              <w:pStyle w:val="rowtabella0"/>
              <w:rPr>
                <w:color w:val="002060"/>
              </w:rPr>
            </w:pPr>
            <w:r w:rsidRPr="009D009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73241" w14:textId="77777777" w:rsidR="007C13E1" w:rsidRPr="009D0091" w:rsidRDefault="007C13E1" w:rsidP="005D1589">
            <w:pPr>
              <w:pStyle w:val="rowtabella0"/>
              <w:jc w:val="center"/>
              <w:rPr>
                <w:color w:val="002060"/>
              </w:rPr>
            </w:pPr>
            <w:r w:rsidRPr="009D009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FD2EA"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B12AE"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8757A"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FA21C"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AEF61" w14:textId="77777777" w:rsidR="007C13E1" w:rsidRPr="009D0091" w:rsidRDefault="007C13E1" w:rsidP="005D1589">
            <w:pPr>
              <w:pStyle w:val="rowtabella0"/>
              <w:jc w:val="center"/>
              <w:rPr>
                <w:color w:val="002060"/>
              </w:rPr>
            </w:pPr>
            <w:r w:rsidRPr="009D009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E2299" w14:textId="77777777" w:rsidR="007C13E1" w:rsidRPr="009D0091" w:rsidRDefault="007C13E1" w:rsidP="005D1589">
            <w:pPr>
              <w:pStyle w:val="rowtabella0"/>
              <w:jc w:val="center"/>
              <w:rPr>
                <w:color w:val="002060"/>
              </w:rPr>
            </w:pPr>
            <w:r w:rsidRPr="009D009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21090"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23B02" w14:textId="77777777" w:rsidR="007C13E1" w:rsidRPr="009D0091" w:rsidRDefault="007C13E1" w:rsidP="005D1589">
            <w:pPr>
              <w:pStyle w:val="rowtabella0"/>
              <w:jc w:val="center"/>
              <w:rPr>
                <w:color w:val="002060"/>
              </w:rPr>
            </w:pPr>
            <w:r w:rsidRPr="009D0091">
              <w:rPr>
                <w:color w:val="002060"/>
              </w:rPr>
              <w:t>0</w:t>
            </w:r>
          </w:p>
        </w:tc>
      </w:tr>
      <w:tr w:rsidR="007C13E1" w:rsidRPr="009D0091" w14:paraId="33F17C91"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05C516" w14:textId="77777777" w:rsidR="007C13E1" w:rsidRPr="009D0091" w:rsidRDefault="007C13E1" w:rsidP="005D1589">
            <w:pPr>
              <w:pStyle w:val="rowtabella0"/>
              <w:rPr>
                <w:color w:val="002060"/>
              </w:rPr>
            </w:pPr>
            <w:r w:rsidRPr="009D0091">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6C1D9" w14:textId="77777777" w:rsidR="007C13E1" w:rsidRPr="009D0091" w:rsidRDefault="007C13E1" w:rsidP="005D1589">
            <w:pPr>
              <w:pStyle w:val="rowtabella0"/>
              <w:jc w:val="center"/>
              <w:rPr>
                <w:color w:val="002060"/>
              </w:rPr>
            </w:pPr>
            <w:r w:rsidRPr="009D00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7680A"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F290A"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64391"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AF0D7"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60F71" w14:textId="77777777" w:rsidR="007C13E1" w:rsidRPr="009D0091" w:rsidRDefault="007C13E1" w:rsidP="005D1589">
            <w:pPr>
              <w:pStyle w:val="rowtabella0"/>
              <w:jc w:val="center"/>
              <w:rPr>
                <w:color w:val="002060"/>
              </w:rPr>
            </w:pPr>
            <w:r w:rsidRPr="009D009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B49C1" w14:textId="77777777" w:rsidR="007C13E1" w:rsidRPr="009D0091" w:rsidRDefault="007C13E1" w:rsidP="005D1589">
            <w:pPr>
              <w:pStyle w:val="rowtabella0"/>
              <w:jc w:val="center"/>
              <w:rPr>
                <w:color w:val="002060"/>
              </w:rPr>
            </w:pPr>
            <w:r w:rsidRPr="009D009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93393"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C6CA9" w14:textId="77777777" w:rsidR="007C13E1" w:rsidRPr="009D0091" w:rsidRDefault="007C13E1" w:rsidP="005D1589">
            <w:pPr>
              <w:pStyle w:val="rowtabella0"/>
              <w:jc w:val="center"/>
              <w:rPr>
                <w:color w:val="002060"/>
              </w:rPr>
            </w:pPr>
            <w:r w:rsidRPr="009D0091">
              <w:rPr>
                <w:color w:val="002060"/>
              </w:rPr>
              <w:t>0</w:t>
            </w:r>
          </w:p>
        </w:tc>
      </w:tr>
      <w:tr w:rsidR="007C13E1" w:rsidRPr="009D0091" w14:paraId="78D2C256"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44931A" w14:textId="77777777" w:rsidR="007C13E1" w:rsidRPr="009D0091" w:rsidRDefault="007C13E1" w:rsidP="005D1589">
            <w:pPr>
              <w:pStyle w:val="rowtabella0"/>
              <w:rPr>
                <w:color w:val="002060"/>
              </w:rPr>
            </w:pPr>
            <w:r w:rsidRPr="009D0091">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C30C7" w14:textId="77777777" w:rsidR="007C13E1" w:rsidRPr="009D0091" w:rsidRDefault="007C13E1" w:rsidP="005D1589">
            <w:pPr>
              <w:pStyle w:val="rowtabella0"/>
              <w:jc w:val="center"/>
              <w:rPr>
                <w:color w:val="002060"/>
              </w:rPr>
            </w:pPr>
            <w:r w:rsidRPr="009D00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7FE16"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B69E2"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9DF69"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CB6F4"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3998F" w14:textId="77777777" w:rsidR="007C13E1" w:rsidRPr="009D0091" w:rsidRDefault="007C13E1" w:rsidP="005D1589">
            <w:pPr>
              <w:pStyle w:val="rowtabella0"/>
              <w:jc w:val="center"/>
              <w:rPr>
                <w:color w:val="002060"/>
              </w:rPr>
            </w:pPr>
            <w:r w:rsidRPr="009D009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70AF2" w14:textId="77777777" w:rsidR="007C13E1" w:rsidRPr="009D0091" w:rsidRDefault="007C13E1" w:rsidP="005D1589">
            <w:pPr>
              <w:pStyle w:val="rowtabella0"/>
              <w:jc w:val="center"/>
              <w:rPr>
                <w:color w:val="002060"/>
              </w:rPr>
            </w:pPr>
            <w:r w:rsidRPr="009D009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BB377"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0B5FF" w14:textId="77777777" w:rsidR="007C13E1" w:rsidRPr="009D0091" w:rsidRDefault="007C13E1" w:rsidP="005D1589">
            <w:pPr>
              <w:pStyle w:val="rowtabella0"/>
              <w:jc w:val="center"/>
              <w:rPr>
                <w:color w:val="002060"/>
              </w:rPr>
            </w:pPr>
            <w:r w:rsidRPr="009D0091">
              <w:rPr>
                <w:color w:val="002060"/>
              </w:rPr>
              <w:t>0</w:t>
            </w:r>
          </w:p>
        </w:tc>
      </w:tr>
      <w:tr w:rsidR="007C13E1" w:rsidRPr="009D0091" w14:paraId="1324F427"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76611E" w14:textId="77777777" w:rsidR="007C13E1" w:rsidRPr="009D0091" w:rsidRDefault="007C13E1" w:rsidP="005D1589">
            <w:pPr>
              <w:pStyle w:val="rowtabella0"/>
              <w:rPr>
                <w:color w:val="002060"/>
              </w:rPr>
            </w:pPr>
            <w:r w:rsidRPr="009D009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889C1"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95A07"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F78C4"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8BB5A"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83A12"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89E3A" w14:textId="77777777" w:rsidR="007C13E1" w:rsidRPr="009D0091" w:rsidRDefault="007C13E1" w:rsidP="005D1589">
            <w:pPr>
              <w:pStyle w:val="rowtabella0"/>
              <w:jc w:val="center"/>
              <w:rPr>
                <w:color w:val="002060"/>
              </w:rPr>
            </w:pPr>
            <w:r w:rsidRPr="009D009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B012C" w14:textId="77777777" w:rsidR="007C13E1" w:rsidRPr="009D0091" w:rsidRDefault="007C13E1" w:rsidP="005D1589">
            <w:pPr>
              <w:pStyle w:val="rowtabella0"/>
              <w:jc w:val="center"/>
              <w:rPr>
                <w:color w:val="002060"/>
              </w:rPr>
            </w:pPr>
            <w:r w:rsidRPr="009D009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8B042" w14:textId="77777777" w:rsidR="007C13E1" w:rsidRPr="009D0091" w:rsidRDefault="007C13E1" w:rsidP="005D1589">
            <w:pPr>
              <w:pStyle w:val="rowtabella0"/>
              <w:jc w:val="center"/>
              <w:rPr>
                <w:color w:val="002060"/>
              </w:rPr>
            </w:pPr>
            <w:r w:rsidRPr="009D00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E7B18" w14:textId="77777777" w:rsidR="007C13E1" w:rsidRPr="009D0091" w:rsidRDefault="007C13E1" w:rsidP="005D1589">
            <w:pPr>
              <w:pStyle w:val="rowtabella0"/>
              <w:jc w:val="center"/>
              <w:rPr>
                <w:color w:val="002060"/>
              </w:rPr>
            </w:pPr>
            <w:r w:rsidRPr="009D0091">
              <w:rPr>
                <w:color w:val="002060"/>
              </w:rPr>
              <w:t>0</w:t>
            </w:r>
          </w:p>
        </w:tc>
      </w:tr>
      <w:tr w:rsidR="007C13E1" w:rsidRPr="009D0091" w14:paraId="2E2D5BC1"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B74AFF" w14:textId="77777777" w:rsidR="007C13E1" w:rsidRPr="009D0091" w:rsidRDefault="007C13E1" w:rsidP="005D1589">
            <w:pPr>
              <w:pStyle w:val="rowtabella0"/>
              <w:rPr>
                <w:color w:val="002060"/>
                <w:lang w:val="es-ES"/>
              </w:rPr>
            </w:pPr>
            <w:r w:rsidRPr="009D0091">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4CF6A"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5C084"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76BD5"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0A917"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3A19C"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BB7BC" w14:textId="77777777" w:rsidR="007C13E1" w:rsidRPr="009D0091" w:rsidRDefault="007C13E1" w:rsidP="005D1589">
            <w:pPr>
              <w:pStyle w:val="rowtabella0"/>
              <w:jc w:val="center"/>
              <w:rPr>
                <w:color w:val="002060"/>
              </w:rPr>
            </w:pPr>
            <w:r w:rsidRPr="009D009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48DE0" w14:textId="77777777" w:rsidR="007C13E1" w:rsidRPr="009D0091" w:rsidRDefault="007C13E1" w:rsidP="005D1589">
            <w:pPr>
              <w:pStyle w:val="rowtabella0"/>
              <w:jc w:val="center"/>
              <w:rPr>
                <w:color w:val="002060"/>
              </w:rPr>
            </w:pPr>
            <w:r w:rsidRPr="009D009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39767"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419C4" w14:textId="77777777" w:rsidR="007C13E1" w:rsidRPr="009D0091" w:rsidRDefault="007C13E1" w:rsidP="005D1589">
            <w:pPr>
              <w:pStyle w:val="rowtabella0"/>
              <w:jc w:val="center"/>
              <w:rPr>
                <w:color w:val="002060"/>
              </w:rPr>
            </w:pPr>
            <w:r w:rsidRPr="009D0091">
              <w:rPr>
                <w:color w:val="002060"/>
              </w:rPr>
              <w:t>0</w:t>
            </w:r>
          </w:p>
        </w:tc>
      </w:tr>
      <w:tr w:rsidR="007C13E1" w:rsidRPr="009D0091" w14:paraId="3BFA1D00"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25D601" w14:textId="77777777" w:rsidR="007C13E1" w:rsidRPr="009D0091" w:rsidRDefault="007C13E1" w:rsidP="005D1589">
            <w:pPr>
              <w:pStyle w:val="rowtabella0"/>
              <w:rPr>
                <w:color w:val="002060"/>
                <w:lang w:val="es-ES"/>
              </w:rPr>
            </w:pPr>
            <w:r w:rsidRPr="009D0091">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FA480"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6AEEC"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16735"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11D10"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4F396"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1963D" w14:textId="77777777" w:rsidR="007C13E1" w:rsidRPr="009D0091" w:rsidRDefault="007C13E1" w:rsidP="005D1589">
            <w:pPr>
              <w:pStyle w:val="rowtabella0"/>
              <w:jc w:val="center"/>
              <w:rPr>
                <w:color w:val="002060"/>
              </w:rPr>
            </w:pPr>
            <w:r w:rsidRPr="009D009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D6659" w14:textId="77777777" w:rsidR="007C13E1" w:rsidRPr="009D0091" w:rsidRDefault="007C13E1" w:rsidP="005D1589">
            <w:pPr>
              <w:pStyle w:val="rowtabella0"/>
              <w:jc w:val="center"/>
              <w:rPr>
                <w:color w:val="002060"/>
              </w:rPr>
            </w:pPr>
            <w:r w:rsidRPr="009D009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C230D"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95E7A" w14:textId="77777777" w:rsidR="007C13E1" w:rsidRPr="009D0091" w:rsidRDefault="007C13E1" w:rsidP="005D1589">
            <w:pPr>
              <w:pStyle w:val="rowtabella0"/>
              <w:jc w:val="center"/>
              <w:rPr>
                <w:color w:val="002060"/>
              </w:rPr>
            </w:pPr>
            <w:r w:rsidRPr="009D0091">
              <w:rPr>
                <w:color w:val="002060"/>
              </w:rPr>
              <w:t>0</w:t>
            </w:r>
          </w:p>
        </w:tc>
      </w:tr>
      <w:tr w:rsidR="007C13E1" w:rsidRPr="009D0091" w14:paraId="297AC588"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376910" w14:textId="77777777" w:rsidR="007C13E1" w:rsidRPr="009D0091" w:rsidRDefault="007C13E1" w:rsidP="005D1589">
            <w:pPr>
              <w:pStyle w:val="rowtabella0"/>
              <w:rPr>
                <w:color w:val="002060"/>
              </w:rPr>
            </w:pPr>
            <w:r w:rsidRPr="009D0091">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6390B"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7379D"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D22A1"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654DA"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20B49"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7AC10" w14:textId="77777777" w:rsidR="007C13E1" w:rsidRPr="009D0091" w:rsidRDefault="007C13E1" w:rsidP="005D1589">
            <w:pPr>
              <w:pStyle w:val="rowtabella0"/>
              <w:jc w:val="center"/>
              <w:rPr>
                <w:color w:val="002060"/>
              </w:rPr>
            </w:pPr>
            <w:r w:rsidRPr="009D009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0B2AA" w14:textId="77777777" w:rsidR="007C13E1" w:rsidRPr="009D0091" w:rsidRDefault="007C13E1" w:rsidP="005D1589">
            <w:pPr>
              <w:pStyle w:val="rowtabella0"/>
              <w:jc w:val="center"/>
              <w:rPr>
                <w:color w:val="002060"/>
              </w:rPr>
            </w:pPr>
            <w:r w:rsidRPr="009D009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2D6DC" w14:textId="77777777" w:rsidR="007C13E1" w:rsidRPr="009D0091" w:rsidRDefault="007C13E1" w:rsidP="005D1589">
            <w:pPr>
              <w:pStyle w:val="rowtabella0"/>
              <w:jc w:val="center"/>
              <w:rPr>
                <w:color w:val="002060"/>
              </w:rPr>
            </w:pPr>
            <w:r w:rsidRPr="009D009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98B1D" w14:textId="77777777" w:rsidR="007C13E1" w:rsidRPr="009D0091" w:rsidRDefault="007C13E1" w:rsidP="005D1589">
            <w:pPr>
              <w:pStyle w:val="rowtabella0"/>
              <w:jc w:val="center"/>
              <w:rPr>
                <w:color w:val="002060"/>
              </w:rPr>
            </w:pPr>
            <w:r w:rsidRPr="009D0091">
              <w:rPr>
                <w:color w:val="002060"/>
              </w:rPr>
              <w:t>0</w:t>
            </w:r>
          </w:p>
        </w:tc>
      </w:tr>
      <w:tr w:rsidR="007C13E1" w:rsidRPr="009D0091" w14:paraId="17DF2885" w14:textId="77777777" w:rsidTr="005D15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F8BEC2" w14:textId="77777777" w:rsidR="007C13E1" w:rsidRPr="009D0091" w:rsidRDefault="007C13E1" w:rsidP="005D1589">
            <w:pPr>
              <w:pStyle w:val="rowtabella0"/>
              <w:rPr>
                <w:color w:val="002060"/>
              </w:rPr>
            </w:pPr>
            <w:r w:rsidRPr="009D0091">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AF5D7"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5F905"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F0C56"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8F8B6"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A442B"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60E99" w14:textId="77777777" w:rsidR="007C13E1" w:rsidRPr="009D0091" w:rsidRDefault="007C13E1" w:rsidP="005D1589">
            <w:pPr>
              <w:pStyle w:val="rowtabella0"/>
              <w:jc w:val="center"/>
              <w:rPr>
                <w:color w:val="002060"/>
              </w:rPr>
            </w:pPr>
            <w:r w:rsidRPr="009D00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AC96A" w14:textId="77777777" w:rsidR="007C13E1" w:rsidRPr="009D0091" w:rsidRDefault="007C13E1" w:rsidP="005D1589">
            <w:pPr>
              <w:pStyle w:val="rowtabella0"/>
              <w:jc w:val="center"/>
              <w:rPr>
                <w:color w:val="002060"/>
              </w:rPr>
            </w:pPr>
            <w:r w:rsidRPr="009D009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DCC6F" w14:textId="77777777" w:rsidR="007C13E1" w:rsidRPr="009D0091" w:rsidRDefault="007C13E1" w:rsidP="005D1589">
            <w:pPr>
              <w:pStyle w:val="rowtabella0"/>
              <w:jc w:val="center"/>
              <w:rPr>
                <w:color w:val="002060"/>
              </w:rPr>
            </w:pPr>
            <w:r w:rsidRPr="009D009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8B1EF" w14:textId="77777777" w:rsidR="007C13E1" w:rsidRPr="009D0091" w:rsidRDefault="007C13E1" w:rsidP="005D1589">
            <w:pPr>
              <w:pStyle w:val="rowtabella0"/>
              <w:jc w:val="center"/>
              <w:rPr>
                <w:color w:val="002060"/>
              </w:rPr>
            </w:pPr>
            <w:r w:rsidRPr="009D0091">
              <w:rPr>
                <w:color w:val="002060"/>
              </w:rPr>
              <w:t>0</w:t>
            </w:r>
          </w:p>
        </w:tc>
      </w:tr>
    </w:tbl>
    <w:p w14:paraId="6722322F" w14:textId="77777777" w:rsidR="007C13E1" w:rsidRPr="009D0091" w:rsidRDefault="007C13E1" w:rsidP="007C13E1">
      <w:pPr>
        <w:pStyle w:val="breakline"/>
        <w:rPr>
          <w:rFonts w:eastAsiaTheme="minorEastAsia"/>
          <w:color w:val="002060"/>
        </w:rPr>
      </w:pPr>
    </w:p>
    <w:p w14:paraId="25EC13EF" w14:textId="77777777" w:rsidR="007C13E1" w:rsidRPr="009D0091" w:rsidRDefault="007C13E1" w:rsidP="007C13E1">
      <w:pPr>
        <w:pStyle w:val="breakline"/>
        <w:rPr>
          <w:color w:val="002060"/>
        </w:rPr>
      </w:pPr>
    </w:p>
    <w:p w14:paraId="6CC59003" w14:textId="77777777" w:rsidR="007C13E1" w:rsidRPr="009D0091" w:rsidRDefault="007C13E1" w:rsidP="007C13E1">
      <w:pPr>
        <w:pStyle w:val="sottotitolocampionato10"/>
        <w:rPr>
          <w:color w:val="002060"/>
        </w:rPr>
      </w:pPr>
      <w:r w:rsidRPr="009D009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13E1" w:rsidRPr="009D0091" w14:paraId="2A47279C" w14:textId="77777777" w:rsidTr="005D15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2BB46" w14:textId="77777777" w:rsidR="007C13E1" w:rsidRPr="009D0091" w:rsidRDefault="007C13E1" w:rsidP="005D1589">
            <w:pPr>
              <w:pStyle w:val="headertabella0"/>
              <w:rPr>
                <w:color w:val="002060"/>
              </w:rPr>
            </w:pPr>
            <w:r w:rsidRPr="009D009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753C2" w14:textId="77777777" w:rsidR="007C13E1" w:rsidRPr="009D0091" w:rsidRDefault="007C13E1" w:rsidP="005D1589">
            <w:pPr>
              <w:pStyle w:val="headertabella0"/>
              <w:rPr>
                <w:color w:val="002060"/>
              </w:rPr>
            </w:pPr>
            <w:r w:rsidRPr="009D009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4FF8A" w14:textId="77777777" w:rsidR="007C13E1" w:rsidRPr="009D0091" w:rsidRDefault="007C13E1" w:rsidP="005D1589">
            <w:pPr>
              <w:pStyle w:val="headertabella0"/>
              <w:rPr>
                <w:color w:val="002060"/>
              </w:rPr>
            </w:pPr>
            <w:r w:rsidRPr="009D009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BFE3D" w14:textId="77777777" w:rsidR="007C13E1" w:rsidRPr="009D0091" w:rsidRDefault="007C13E1" w:rsidP="005D1589">
            <w:pPr>
              <w:pStyle w:val="headertabella0"/>
              <w:rPr>
                <w:color w:val="002060"/>
              </w:rPr>
            </w:pPr>
            <w:r w:rsidRPr="009D009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55157" w14:textId="77777777" w:rsidR="007C13E1" w:rsidRPr="009D0091" w:rsidRDefault="007C13E1" w:rsidP="005D1589">
            <w:pPr>
              <w:pStyle w:val="headertabella0"/>
              <w:rPr>
                <w:color w:val="002060"/>
              </w:rPr>
            </w:pPr>
            <w:r w:rsidRPr="009D009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E2EA6" w14:textId="77777777" w:rsidR="007C13E1" w:rsidRPr="009D0091" w:rsidRDefault="007C13E1" w:rsidP="005D1589">
            <w:pPr>
              <w:pStyle w:val="headertabella0"/>
              <w:rPr>
                <w:color w:val="002060"/>
              </w:rPr>
            </w:pPr>
            <w:r w:rsidRPr="009D009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09169" w14:textId="77777777" w:rsidR="007C13E1" w:rsidRPr="009D0091" w:rsidRDefault="007C13E1" w:rsidP="005D1589">
            <w:pPr>
              <w:pStyle w:val="headertabella0"/>
              <w:rPr>
                <w:color w:val="002060"/>
              </w:rPr>
            </w:pPr>
            <w:r w:rsidRPr="009D009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753B1" w14:textId="77777777" w:rsidR="007C13E1" w:rsidRPr="009D0091" w:rsidRDefault="007C13E1" w:rsidP="005D1589">
            <w:pPr>
              <w:pStyle w:val="headertabella0"/>
              <w:rPr>
                <w:color w:val="002060"/>
              </w:rPr>
            </w:pPr>
            <w:r w:rsidRPr="009D009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29261" w14:textId="77777777" w:rsidR="007C13E1" w:rsidRPr="009D0091" w:rsidRDefault="007C13E1" w:rsidP="005D1589">
            <w:pPr>
              <w:pStyle w:val="headertabella0"/>
              <w:rPr>
                <w:color w:val="002060"/>
              </w:rPr>
            </w:pPr>
            <w:r w:rsidRPr="009D009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66E6C" w14:textId="77777777" w:rsidR="007C13E1" w:rsidRPr="009D0091" w:rsidRDefault="007C13E1" w:rsidP="005D1589">
            <w:pPr>
              <w:pStyle w:val="headertabella0"/>
              <w:rPr>
                <w:color w:val="002060"/>
              </w:rPr>
            </w:pPr>
            <w:r w:rsidRPr="009D0091">
              <w:rPr>
                <w:color w:val="002060"/>
              </w:rPr>
              <w:t>PE</w:t>
            </w:r>
          </w:p>
        </w:tc>
      </w:tr>
      <w:tr w:rsidR="007C13E1" w:rsidRPr="009D0091" w14:paraId="1E2D02BE" w14:textId="77777777" w:rsidTr="005D15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C7679D" w14:textId="77777777" w:rsidR="007C13E1" w:rsidRPr="009D0091" w:rsidRDefault="007C13E1" w:rsidP="005D1589">
            <w:pPr>
              <w:pStyle w:val="rowtabella0"/>
              <w:rPr>
                <w:color w:val="002060"/>
              </w:rPr>
            </w:pPr>
            <w:r w:rsidRPr="009D0091">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EA0A4" w14:textId="77777777" w:rsidR="007C13E1" w:rsidRPr="009D0091" w:rsidRDefault="007C13E1" w:rsidP="005D1589">
            <w:pPr>
              <w:pStyle w:val="rowtabella0"/>
              <w:jc w:val="center"/>
              <w:rPr>
                <w:color w:val="002060"/>
              </w:rPr>
            </w:pPr>
            <w:r w:rsidRPr="009D009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58CAB"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254D5"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D71FA"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A74AA"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A665C" w14:textId="77777777" w:rsidR="007C13E1" w:rsidRPr="009D0091" w:rsidRDefault="007C13E1" w:rsidP="005D1589">
            <w:pPr>
              <w:pStyle w:val="rowtabella0"/>
              <w:jc w:val="center"/>
              <w:rPr>
                <w:color w:val="002060"/>
              </w:rPr>
            </w:pPr>
            <w:r w:rsidRPr="009D009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5D7FF" w14:textId="77777777" w:rsidR="007C13E1" w:rsidRPr="009D0091" w:rsidRDefault="007C13E1" w:rsidP="005D1589">
            <w:pPr>
              <w:pStyle w:val="rowtabella0"/>
              <w:jc w:val="center"/>
              <w:rPr>
                <w:color w:val="002060"/>
              </w:rPr>
            </w:pPr>
            <w:r w:rsidRPr="009D009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C4627" w14:textId="77777777" w:rsidR="007C13E1" w:rsidRPr="009D0091" w:rsidRDefault="007C13E1" w:rsidP="005D1589">
            <w:pPr>
              <w:pStyle w:val="rowtabella0"/>
              <w:jc w:val="center"/>
              <w:rPr>
                <w:color w:val="002060"/>
              </w:rPr>
            </w:pPr>
            <w:r w:rsidRPr="009D009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C0AF3" w14:textId="77777777" w:rsidR="007C13E1" w:rsidRPr="009D0091" w:rsidRDefault="007C13E1" w:rsidP="005D1589">
            <w:pPr>
              <w:pStyle w:val="rowtabella0"/>
              <w:jc w:val="center"/>
              <w:rPr>
                <w:color w:val="002060"/>
              </w:rPr>
            </w:pPr>
            <w:r w:rsidRPr="009D0091">
              <w:rPr>
                <w:color w:val="002060"/>
              </w:rPr>
              <w:t>0</w:t>
            </w:r>
          </w:p>
        </w:tc>
      </w:tr>
      <w:tr w:rsidR="007C13E1" w:rsidRPr="009D0091" w14:paraId="5A45341C"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CEED3E" w14:textId="77777777" w:rsidR="007C13E1" w:rsidRPr="009D0091" w:rsidRDefault="007C13E1" w:rsidP="005D1589">
            <w:pPr>
              <w:pStyle w:val="rowtabella0"/>
              <w:rPr>
                <w:color w:val="002060"/>
                <w:lang w:val="es-ES"/>
              </w:rPr>
            </w:pPr>
            <w:r w:rsidRPr="009D0091">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04289" w14:textId="77777777" w:rsidR="007C13E1" w:rsidRPr="009D0091" w:rsidRDefault="007C13E1" w:rsidP="005D1589">
            <w:pPr>
              <w:pStyle w:val="rowtabella0"/>
              <w:jc w:val="center"/>
              <w:rPr>
                <w:color w:val="002060"/>
              </w:rPr>
            </w:pPr>
            <w:r w:rsidRPr="009D009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54188"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FEE59"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7BFF2"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B8B2C"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6CBCF" w14:textId="77777777" w:rsidR="007C13E1" w:rsidRPr="009D0091" w:rsidRDefault="007C13E1" w:rsidP="005D1589">
            <w:pPr>
              <w:pStyle w:val="rowtabella0"/>
              <w:jc w:val="center"/>
              <w:rPr>
                <w:color w:val="002060"/>
              </w:rPr>
            </w:pPr>
            <w:r w:rsidRPr="009D009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5A038" w14:textId="77777777" w:rsidR="007C13E1" w:rsidRPr="009D0091" w:rsidRDefault="007C13E1" w:rsidP="005D1589">
            <w:pPr>
              <w:pStyle w:val="rowtabella0"/>
              <w:jc w:val="center"/>
              <w:rPr>
                <w:color w:val="002060"/>
              </w:rPr>
            </w:pPr>
            <w:r w:rsidRPr="009D009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02A8E"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D7BDB" w14:textId="77777777" w:rsidR="007C13E1" w:rsidRPr="009D0091" w:rsidRDefault="007C13E1" w:rsidP="005D1589">
            <w:pPr>
              <w:pStyle w:val="rowtabella0"/>
              <w:jc w:val="center"/>
              <w:rPr>
                <w:color w:val="002060"/>
              </w:rPr>
            </w:pPr>
            <w:r w:rsidRPr="009D0091">
              <w:rPr>
                <w:color w:val="002060"/>
              </w:rPr>
              <w:t>0</w:t>
            </w:r>
          </w:p>
        </w:tc>
      </w:tr>
      <w:tr w:rsidR="007C13E1" w:rsidRPr="009D0091" w14:paraId="7C3704F7"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ECEED0" w14:textId="77777777" w:rsidR="007C13E1" w:rsidRPr="009D0091" w:rsidRDefault="007C13E1" w:rsidP="005D1589">
            <w:pPr>
              <w:pStyle w:val="rowtabella0"/>
              <w:rPr>
                <w:color w:val="002060"/>
              </w:rPr>
            </w:pPr>
            <w:r w:rsidRPr="009D0091">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276D5" w14:textId="77777777" w:rsidR="007C13E1" w:rsidRPr="009D0091" w:rsidRDefault="007C13E1" w:rsidP="005D1589">
            <w:pPr>
              <w:pStyle w:val="rowtabella0"/>
              <w:jc w:val="center"/>
              <w:rPr>
                <w:color w:val="002060"/>
              </w:rPr>
            </w:pPr>
            <w:r w:rsidRPr="009D009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597FA"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4406B"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8003F"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E2D47"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BE611" w14:textId="77777777" w:rsidR="007C13E1" w:rsidRPr="009D0091" w:rsidRDefault="007C13E1" w:rsidP="005D1589">
            <w:pPr>
              <w:pStyle w:val="rowtabella0"/>
              <w:jc w:val="center"/>
              <w:rPr>
                <w:color w:val="002060"/>
              </w:rPr>
            </w:pPr>
            <w:r w:rsidRPr="009D009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5FBE1" w14:textId="77777777" w:rsidR="007C13E1" w:rsidRPr="009D0091" w:rsidRDefault="007C13E1" w:rsidP="005D1589">
            <w:pPr>
              <w:pStyle w:val="rowtabella0"/>
              <w:jc w:val="center"/>
              <w:rPr>
                <w:color w:val="002060"/>
              </w:rPr>
            </w:pPr>
            <w:r w:rsidRPr="009D009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CE18C" w14:textId="77777777" w:rsidR="007C13E1" w:rsidRPr="009D0091" w:rsidRDefault="007C13E1" w:rsidP="005D1589">
            <w:pPr>
              <w:pStyle w:val="rowtabella0"/>
              <w:jc w:val="center"/>
              <w:rPr>
                <w:color w:val="002060"/>
              </w:rPr>
            </w:pPr>
            <w:r w:rsidRPr="009D009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5868A" w14:textId="77777777" w:rsidR="007C13E1" w:rsidRPr="009D0091" w:rsidRDefault="007C13E1" w:rsidP="005D1589">
            <w:pPr>
              <w:pStyle w:val="rowtabella0"/>
              <w:jc w:val="center"/>
              <w:rPr>
                <w:color w:val="002060"/>
              </w:rPr>
            </w:pPr>
            <w:r w:rsidRPr="009D0091">
              <w:rPr>
                <w:color w:val="002060"/>
              </w:rPr>
              <w:t>0</w:t>
            </w:r>
          </w:p>
        </w:tc>
      </w:tr>
      <w:tr w:rsidR="007C13E1" w:rsidRPr="009D0091" w14:paraId="18304DD9"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C677B5" w14:textId="77777777" w:rsidR="007C13E1" w:rsidRPr="009D0091" w:rsidRDefault="007C13E1" w:rsidP="005D1589">
            <w:pPr>
              <w:pStyle w:val="rowtabella0"/>
              <w:rPr>
                <w:color w:val="002060"/>
              </w:rPr>
            </w:pPr>
            <w:r w:rsidRPr="009D009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B3DE3" w14:textId="77777777" w:rsidR="007C13E1" w:rsidRPr="009D0091" w:rsidRDefault="007C13E1" w:rsidP="005D1589">
            <w:pPr>
              <w:pStyle w:val="rowtabella0"/>
              <w:jc w:val="center"/>
              <w:rPr>
                <w:color w:val="002060"/>
              </w:rPr>
            </w:pPr>
            <w:r w:rsidRPr="009D009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1ECDB"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85AA8"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ADBB6"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BB88C"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3AE20" w14:textId="77777777" w:rsidR="007C13E1" w:rsidRPr="009D0091" w:rsidRDefault="007C13E1" w:rsidP="005D1589">
            <w:pPr>
              <w:pStyle w:val="rowtabella0"/>
              <w:jc w:val="center"/>
              <w:rPr>
                <w:color w:val="002060"/>
              </w:rPr>
            </w:pPr>
            <w:r w:rsidRPr="009D009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BBE3E" w14:textId="77777777" w:rsidR="007C13E1" w:rsidRPr="009D0091" w:rsidRDefault="007C13E1" w:rsidP="005D1589">
            <w:pPr>
              <w:pStyle w:val="rowtabella0"/>
              <w:jc w:val="center"/>
              <w:rPr>
                <w:color w:val="002060"/>
              </w:rPr>
            </w:pPr>
            <w:r w:rsidRPr="009D009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E2857"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E66F4" w14:textId="77777777" w:rsidR="007C13E1" w:rsidRPr="009D0091" w:rsidRDefault="007C13E1" w:rsidP="005D1589">
            <w:pPr>
              <w:pStyle w:val="rowtabella0"/>
              <w:jc w:val="center"/>
              <w:rPr>
                <w:color w:val="002060"/>
              </w:rPr>
            </w:pPr>
            <w:r w:rsidRPr="009D0091">
              <w:rPr>
                <w:color w:val="002060"/>
              </w:rPr>
              <w:t>0</w:t>
            </w:r>
          </w:p>
        </w:tc>
      </w:tr>
      <w:tr w:rsidR="007C13E1" w:rsidRPr="009D0091" w14:paraId="3759F383"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2741F2" w14:textId="77777777" w:rsidR="007C13E1" w:rsidRPr="009D0091" w:rsidRDefault="007C13E1" w:rsidP="005D1589">
            <w:pPr>
              <w:pStyle w:val="rowtabella0"/>
              <w:rPr>
                <w:color w:val="002060"/>
              </w:rPr>
            </w:pPr>
            <w:r w:rsidRPr="009D0091">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998A9" w14:textId="77777777" w:rsidR="007C13E1" w:rsidRPr="009D0091" w:rsidRDefault="007C13E1" w:rsidP="005D1589">
            <w:pPr>
              <w:pStyle w:val="rowtabella0"/>
              <w:jc w:val="center"/>
              <w:rPr>
                <w:color w:val="002060"/>
              </w:rPr>
            </w:pPr>
            <w:r w:rsidRPr="009D00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26AA0"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17727"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51D1D"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AA471"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38B1E" w14:textId="77777777" w:rsidR="007C13E1" w:rsidRPr="009D0091" w:rsidRDefault="007C13E1" w:rsidP="005D1589">
            <w:pPr>
              <w:pStyle w:val="rowtabella0"/>
              <w:jc w:val="center"/>
              <w:rPr>
                <w:color w:val="002060"/>
              </w:rPr>
            </w:pPr>
            <w:r w:rsidRPr="009D009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CF8B5" w14:textId="77777777" w:rsidR="007C13E1" w:rsidRPr="009D0091" w:rsidRDefault="007C13E1" w:rsidP="005D1589">
            <w:pPr>
              <w:pStyle w:val="rowtabella0"/>
              <w:jc w:val="center"/>
              <w:rPr>
                <w:color w:val="002060"/>
              </w:rPr>
            </w:pPr>
            <w:r w:rsidRPr="009D009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E066F"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97929" w14:textId="77777777" w:rsidR="007C13E1" w:rsidRPr="009D0091" w:rsidRDefault="007C13E1" w:rsidP="005D1589">
            <w:pPr>
              <w:pStyle w:val="rowtabella0"/>
              <w:jc w:val="center"/>
              <w:rPr>
                <w:color w:val="002060"/>
              </w:rPr>
            </w:pPr>
            <w:r w:rsidRPr="009D0091">
              <w:rPr>
                <w:color w:val="002060"/>
              </w:rPr>
              <w:t>0</w:t>
            </w:r>
          </w:p>
        </w:tc>
      </w:tr>
      <w:tr w:rsidR="007C13E1" w:rsidRPr="009D0091" w14:paraId="70D1BF53"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DFB0DD" w14:textId="77777777" w:rsidR="007C13E1" w:rsidRPr="009D0091" w:rsidRDefault="007C13E1" w:rsidP="005D1589">
            <w:pPr>
              <w:pStyle w:val="rowtabella0"/>
              <w:rPr>
                <w:color w:val="002060"/>
              </w:rPr>
            </w:pPr>
            <w:r w:rsidRPr="009D009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0B5FF" w14:textId="77777777" w:rsidR="007C13E1" w:rsidRPr="009D0091" w:rsidRDefault="007C13E1" w:rsidP="005D1589">
            <w:pPr>
              <w:pStyle w:val="rowtabella0"/>
              <w:jc w:val="center"/>
              <w:rPr>
                <w:color w:val="002060"/>
              </w:rPr>
            </w:pPr>
            <w:r w:rsidRPr="009D00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2DBD0"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7B538"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00C84"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D28BB"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03C51" w14:textId="77777777" w:rsidR="007C13E1" w:rsidRPr="009D0091" w:rsidRDefault="007C13E1" w:rsidP="005D1589">
            <w:pPr>
              <w:pStyle w:val="rowtabella0"/>
              <w:jc w:val="center"/>
              <w:rPr>
                <w:color w:val="002060"/>
              </w:rPr>
            </w:pPr>
            <w:r w:rsidRPr="009D009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6B39C" w14:textId="77777777" w:rsidR="007C13E1" w:rsidRPr="009D0091" w:rsidRDefault="007C13E1" w:rsidP="005D1589">
            <w:pPr>
              <w:pStyle w:val="rowtabella0"/>
              <w:jc w:val="center"/>
              <w:rPr>
                <w:color w:val="002060"/>
              </w:rPr>
            </w:pPr>
            <w:r w:rsidRPr="009D009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54CC1"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E3CDD" w14:textId="77777777" w:rsidR="007C13E1" w:rsidRPr="009D0091" w:rsidRDefault="007C13E1" w:rsidP="005D1589">
            <w:pPr>
              <w:pStyle w:val="rowtabella0"/>
              <w:jc w:val="center"/>
              <w:rPr>
                <w:color w:val="002060"/>
              </w:rPr>
            </w:pPr>
            <w:r w:rsidRPr="009D0091">
              <w:rPr>
                <w:color w:val="002060"/>
              </w:rPr>
              <w:t>0</w:t>
            </w:r>
          </w:p>
        </w:tc>
      </w:tr>
      <w:tr w:rsidR="007C13E1" w:rsidRPr="009D0091" w14:paraId="71ABD09E"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A5D993" w14:textId="77777777" w:rsidR="007C13E1" w:rsidRPr="009D0091" w:rsidRDefault="007C13E1" w:rsidP="005D1589">
            <w:pPr>
              <w:pStyle w:val="rowtabella0"/>
              <w:rPr>
                <w:color w:val="002060"/>
              </w:rPr>
            </w:pPr>
            <w:r w:rsidRPr="009D0091">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8B126" w14:textId="77777777" w:rsidR="007C13E1" w:rsidRPr="009D0091" w:rsidRDefault="007C13E1" w:rsidP="005D1589">
            <w:pPr>
              <w:pStyle w:val="rowtabella0"/>
              <w:jc w:val="center"/>
              <w:rPr>
                <w:color w:val="002060"/>
              </w:rPr>
            </w:pPr>
            <w:r w:rsidRPr="009D00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0C2FD"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548FC"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DED06"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AD439"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C6EC4" w14:textId="77777777" w:rsidR="007C13E1" w:rsidRPr="009D0091" w:rsidRDefault="007C13E1" w:rsidP="005D1589">
            <w:pPr>
              <w:pStyle w:val="rowtabella0"/>
              <w:jc w:val="center"/>
              <w:rPr>
                <w:color w:val="002060"/>
              </w:rPr>
            </w:pPr>
            <w:r w:rsidRPr="009D009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229CC" w14:textId="77777777" w:rsidR="007C13E1" w:rsidRPr="009D0091" w:rsidRDefault="007C13E1" w:rsidP="005D1589">
            <w:pPr>
              <w:pStyle w:val="rowtabella0"/>
              <w:jc w:val="center"/>
              <w:rPr>
                <w:color w:val="002060"/>
              </w:rPr>
            </w:pPr>
            <w:r w:rsidRPr="009D009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A53B9"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AA729" w14:textId="77777777" w:rsidR="007C13E1" w:rsidRPr="009D0091" w:rsidRDefault="007C13E1" w:rsidP="005D1589">
            <w:pPr>
              <w:pStyle w:val="rowtabella0"/>
              <w:jc w:val="center"/>
              <w:rPr>
                <w:color w:val="002060"/>
              </w:rPr>
            </w:pPr>
            <w:r w:rsidRPr="009D0091">
              <w:rPr>
                <w:color w:val="002060"/>
              </w:rPr>
              <w:t>0</w:t>
            </w:r>
          </w:p>
        </w:tc>
      </w:tr>
      <w:tr w:rsidR="007C13E1" w:rsidRPr="009D0091" w14:paraId="6C154912"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F3FFF" w14:textId="77777777" w:rsidR="007C13E1" w:rsidRPr="009D0091" w:rsidRDefault="007C13E1" w:rsidP="005D1589">
            <w:pPr>
              <w:pStyle w:val="rowtabella0"/>
              <w:rPr>
                <w:color w:val="002060"/>
              </w:rPr>
            </w:pPr>
            <w:r w:rsidRPr="009D0091">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70A8E" w14:textId="77777777" w:rsidR="007C13E1" w:rsidRPr="009D0091" w:rsidRDefault="007C13E1" w:rsidP="005D1589">
            <w:pPr>
              <w:pStyle w:val="rowtabella0"/>
              <w:jc w:val="center"/>
              <w:rPr>
                <w:color w:val="002060"/>
              </w:rPr>
            </w:pPr>
            <w:r w:rsidRPr="009D00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CB928"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82FFD"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5CB83"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D28D2"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3DE05" w14:textId="77777777" w:rsidR="007C13E1" w:rsidRPr="009D0091" w:rsidRDefault="007C13E1" w:rsidP="005D1589">
            <w:pPr>
              <w:pStyle w:val="rowtabella0"/>
              <w:jc w:val="center"/>
              <w:rPr>
                <w:color w:val="002060"/>
              </w:rPr>
            </w:pPr>
            <w:r w:rsidRPr="009D009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96EF0" w14:textId="77777777" w:rsidR="007C13E1" w:rsidRPr="009D0091" w:rsidRDefault="007C13E1" w:rsidP="005D1589">
            <w:pPr>
              <w:pStyle w:val="rowtabella0"/>
              <w:jc w:val="center"/>
              <w:rPr>
                <w:color w:val="002060"/>
              </w:rPr>
            </w:pPr>
            <w:r w:rsidRPr="009D009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1B040"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35088" w14:textId="77777777" w:rsidR="007C13E1" w:rsidRPr="009D0091" w:rsidRDefault="007C13E1" w:rsidP="005D1589">
            <w:pPr>
              <w:pStyle w:val="rowtabella0"/>
              <w:jc w:val="center"/>
              <w:rPr>
                <w:color w:val="002060"/>
              </w:rPr>
            </w:pPr>
            <w:r w:rsidRPr="009D0091">
              <w:rPr>
                <w:color w:val="002060"/>
              </w:rPr>
              <w:t>0</w:t>
            </w:r>
          </w:p>
        </w:tc>
      </w:tr>
      <w:tr w:rsidR="007C13E1" w:rsidRPr="009D0091" w14:paraId="6900C6BB"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A12550" w14:textId="77777777" w:rsidR="007C13E1" w:rsidRPr="009D0091" w:rsidRDefault="007C13E1" w:rsidP="005D1589">
            <w:pPr>
              <w:pStyle w:val="rowtabella0"/>
              <w:rPr>
                <w:color w:val="002060"/>
              </w:rPr>
            </w:pPr>
            <w:r w:rsidRPr="009D0091">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12595" w14:textId="77777777" w:rsidR="007C13E1" w:rsidRPr="009D0091" w:rsidRDefault="007C13E1" w:rsidP="005D1589">
            <w:pPr>
              <w:pStyle w:val="rowtabella0"/>
              <w:jc w:val="center"/>
              <w:rPr>
                <w:color w:val="002060"/>
              </w:rPr>
            </w:pPr>
            <w:r w:rsidRPr="009D009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BB5D3"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B1A53"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D9E40"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CA449"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776B6" w14:textId="77777777" w:rsidR="007C13E1" w:rsidRPr="009D0091" w:rsidRDefault="007C13E1" w:rsidP="005D1589">
            <w:pPr>
              <w:pStyle w:val="rowtabella0"/>
              <w:jc w:val="center"/>
              <w:rPr>
                <w:color w:val="002060"/>
              </w:rPr>
            </w:pPr>
            <w:r w:rsidRPr="009D009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1F710" w14:textId="77777777" w:rsidR="007C13E1" w:rsidRPr="009D0091" w:rsidRDefault="007C13E1" w:rsidP="005D1589">
            <w:pPr>
              <w:pStyle w:val="rowtabella0"/>
              <w:jc w:val="center"/>
              <w:rPr>
                <w:color w:val="002060"/>
              </w:rPr>
            </w:pPr>
            <w:r w:rsidRPr="009D009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FFD94"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FC54C" w14:textId="77777777" w:rsidR="007C13E1" w:rsidRPr="009D0091" w:rsidRDefault="007C13E1" w:rsidP="005D1589">
            <w:pPr>
              <w:pStyle w:val="rowtabella0"/>
              <w:jc w:val="center"/>
              <w:rPr>
                <w:color w:val="002060"/>
              </w:rPr>
            </w:pPr>
            <w:r w:rsidRPr="009D0091">
              <w:rPr>
                <w:color w:val="002060"/>
              </w:rPr>
              <w:t>0</w:t>
            </w:r>
          </w:p>
        </w:tc>
      </w:tr>
      <w:tr w:rsidR="007C13E1" w:rsidRPr="009D0091" w14:paraId="3320DB7F"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4D0C5" w14:textId="77777777" w:rsidR="007C13E1" w:rsidRPr="009D0091" w:rsidRDefault="007C13E1" w:rsidP="005D1589">
            <w:pPr>
              <w:pStyle w:val="rowtabella0"/>
              <w:rPr>
                <w:color w:val="002060"/>
              </w:rPr>
            </w:pPr>
            <w:r w:rsidRPr="009D0091">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9F16E" w14:textId="77777777" w:rsidR="007C13E1" w:rsidRPr="009D0091" w:rsidRDefault="007C13E1" w:rsidP="005D1589">
            <w:pPr>
              <w:pStyle w:val="rowtabella0"/>
              <w:jc w:val="center"/>
              <w:rPr>
                <w:color w:val="002060"/>
              </w:rPr>
            </w:pPr>
            <w:r w:rsidRPr="009D009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FD6F6"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67894"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C9E1C"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A5190"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806C3" w14:textId="77777777" w:rsidR="007C13E1" w:rsidRPr="009D0091" w:rsidRDefault="007C13E1" w:rsidP="005D1589">
            <w:pPr>
              <w:pStyle w:val="rowtabella0"/>
              <w:jc w:val="center"/>
              <w:rPr>
                <w:color w:val="002060"/>
              </w:rPr>
            </w:pPr>
            <w:r w:rsidRPr="009D009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82DA7" w14:textId="77777777" w:rsidR="007C13E1" w:rsidRPr="009D0091" w:rsidRDefault="007C13E1" w:rsidP="005D1589">
            <w:pPr>
              <w:pStyle w:val="rowtabella0"/>
              <w:jc w:val="center"/>
              <w:rPr>
                <w:color w:val="002060"/>
              </w:rPr>
            </w:pPr>
            <w:r w:rsidRPr="009D009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C05BB"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4BB44" w14:textId="77777777" w:rsidR="007C13E1" w:rsidRPr="009D0091" w:rsidRDefault="007C13E1" w:rsidP="005D1589">
            <w:pPr>
              <w:pStyle w:val="rowtabella0"/>
              <w:jc w:val="center"/>
              <w:rPr>
                <w:color w:val="002060"/>
              </w:rPr>
            </w:pPr>
            <w:r w:rsidRPr="009D0091">
              <w:rPr>
                <w:color w:val="002060"/>
              </w:rPr>
              <w:t>0</w:t>
            </w:r>
          </w:p>
        </w:tc>
      </w:tr>
      <w:tr w:rsidR="007C13E1" w:rsidRPr="009D0091" w14:paraId="1E07A06C"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916F08" w14:textId="77777777" w:rsidR="007C13E1" w:rsidRPr="009D0091" w:rsidRDefault="007C13E1" w:rsidP="005D1589">
            <w:pPr>
              <w:pStyle w:val="rowtabella0"/>
              <w:rPr>
                <w:color w:val="002060"/>
              </w:rPr>
            </w:pPr>
            <w:r w:rsidRPr="009D0091">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D3BDA"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E1202"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59B49"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32113"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8C2C7"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4FCD9" w14:textId="77777777" w:rsidR="007C13E1" w:rsidRPr="009D0091" w:rsidRDefault="007C13E1" w:rsidP="005D1589">
            <w:pPr>
              <w:pStyle w:val="rowtabella0"/>
              <w:jc w:val="center"/>
              <w:rPr>
                <w:color w:val="002060"/>
              </w:rPr>
            </w:pPr>
            <w:r w:rsidRPr="009D009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4DF48" w14:textId="77777777" w:rsidR="007C13E1" w:rsidRPr="009D0091" w:rsidRDefault="007C13E1" w:rsidP="005D1589">
            <w:pPr>
              <w:pStyle w:val="rowtabella0"/>
              <w:jc w:val="center"/>
              <w:rPr>
                <w:color w:val="002060"/>
              </w:rPr>
            </w:pPr>
            <w:r w:rsidRPr="009D009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6B951"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026A7" w14:textId="77777777" w:rsidR="007C13E1" w:rsidRPr="009D0091" w:rsidRDefault="007C13E1" w:rsidP="005D1589">
            <w:pPr>
              <w:pStyle w:val="rowtabella0"/>
              <w:jc w:val="center"/>
              <w:rPr>
                <w:color w:val="002060"/>
              </w:rPr>
            </w:pPr>
            <w:r w:rsidRPr="009D0091">
              <w:rPr>
                <w:color w:val="002060"/>
              </w:rPr>
              <w:t>0</w:t>
            </w:r>
          </w:p>
        </w:tc>
      </w:tr>
      <w:tr w:rsidR="007C13E1" w:rsidRPr="009D0091" w14:paraId="58649ACC"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A21B37" w14:textId="77777777" w:rsidR="007C13E1" w:rsidRPr="009D0091" w:rsidRDefault="007C13E1" w:rsidP="005D1589">
            <w:pPr>
              <w:pStyle w:val="rowtabella0"/>
              <w:rPr>
                <w:color w:val="002060"/>
              </w:rPr>
            </w:pPr>
            <w:r w:rsidRPr="009D0091">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AC780"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44E04"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1EB76"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2D905"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C75C6"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F086C" w14:textId="77777777" w:rsidR="007C13E1" w:rsidRPr="009D0091" w:rsidRDefault="007C13E1" w:rsidP="005D1589">
            <w:pPr>
              <w:pStyle w:val="rowtabella0"/>
              <w:jc w:val="center"/>
              <w:rPr>
                <w:color w:val="002060"/>
              </w:rPr>
            </w:pPr>
            <w:r w:rsidRPr="009D009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2C264" w14:textId="77777777" w:rsidR="007C13E1" w:rsidRPr="009D0091" w:rsidRDefault="007C13E1" w:rsidP="005D1589">
            <w:pPr>
              <w:pStyle w:val="rowtabella0"/>
              <w:jc w:val="center"/>
              <w:rPr>
                <w:color w:val="002060"/>
              </w:rPr>
            </w:pPr>
            <w:r w:rsidRPr="009D009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86824" w14:textId="77777777" w:rsidR="007C13E1" w:rsidRPr="009D0091" w:rsidRDefault="007C13E1" w:rsidP="005D1589">
            <w:pPr>
              <w:pStyle w:val="rowtabella0"/>
              <w:jc w:val="center"/>
              <w:rPr>
                <w:color w:val="002060"/>
              </w:rPr>
            </w:pPr>
            <w:r w:rsidRPr="009D00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029EA" w14:textId="77777777" w:rsidR="007C13E1" w:rsidRPr="009D0091" w:rsidRDefault="007C13E1" w:rsidP="005D1589">
            <w:pPr>
              <w:pStyle w:val="rowtabella0"/>
              <w:jc w:val="center"/>
              <w:rPr>
                <w:color w:val="002060"/>
              </w:rPr>
            </w:pPr>
            <w:r w:rsidRPr="009D0091">
              <w:rPr>
                <w:color w:val="002060"/>
              </w:rPr>
              <w:t>0</w:t>
            </w:r>
          </w:p>
        </w:tc>
      </w:tr>
      <w:tr w:rsidR="007C13E1" w:rsidRPr="009D0091" w14:paraId="663E6709"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936512" w14:textId="77777777" w:rsidR="007C13E1" w:rsidRPr="009D0091" w:rsidRDefault="007C13E1" w:rsidP="005D1589">
            <w:pPr>
              <w:pStyle w:val="rowtabella0"/>
              <w:rPr>
                <w:color w:val="002060"/>
              </w:rPr>
            </w:pPr>
            <w:r w:rsidRPr="009D0091">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92FAA"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67B94"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FA91F"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7C142"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DE742"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D8022" w14:textId="77777777" w:rsidR="007C13E1" w:rsidRPr="009D0091" w:rsidRDefault="007C13E1" w:rsidP="005D1589">
            <w:pPr>
              <w:pStyle w:val="rowtabella0"/>
              <w:jc w:val="center"/>
              <w:rPr>
                <w:color w:val="002060"/>
              </w:rPr>
            </w:pPr>
            <w:r w:rsidRPr="009D00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951D2" w14:textId="77777777" w:rsidR="007C13E1" w:rsidRPr="009D0091" w:rsidRDefault="007C13E1" w:rsidP="005D1589">
            <w:pPr>
              <w:pStyle w:val="rowtabella0"/>
              <w:jc w:val="center"/>
              <w:rPr>
                <w:color w:val="002060"/>
              </w:rPr>
            </w:pPr>
            <w:r w:rsidRPr="009D009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4CB57" w14:textId="77777777" w:rsidR="007C13E1" w:rsidRPr="009D0091" w:rsidRDefault="007C13E1" w:rsidP="005D1589">
            <w:pPr>
              <w:pStyle w:val="rowtabella0"/>
              <w:jc w:val="center"/>
              <w:rPr>
                <w:color w:val="002060"/>
              </w:rPr>
            </w:pPr>
            <w:r w:rsidRPr="009D009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9B195" w14:textId="77777777" w:rsidR="007C13E1" w:rsidRPr="009D0091" w:rsidRDefault="007C13E1" w:rsidP="005D1589">
            <w:pPr>
              <w:pStyle w:val="rowtabella0"/>
              <w:jc w:val="center"/>
              <w:rPr>
                <w:color w:val="002060"/>
              </w:rPr>
            </w:pPr>
            <w:r w:rsidRPr="009D0091">
              <w:rPr>
                <w:color w:val="002060"/>
              </w:rPr>
              <w:t>0</w:t>
            </w:r>
          </w:p>
        </w:tc>
      </w:tr>
      <w:tr w:rsidR="007C13E1" w:rsidRPr="009D0091" w14:paraId="205D251B" w14:textId="77777777" w:rsidTr="005D15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03B02C" w14:textId="77777777" w:rsidR="007C13E1" w:rsidRPr="009D0091" w:rsidRDefault="007C13E1" w:rsidP="005D1589">
            <w:pPr>
              <w:pStyle w:val="rowtabella0"/>
              <w:rPr>
                <w:color w:val="002060"/>
              </w:rPr>
            </w:pPr>
            <w:r w:rsidRPr="009D0091">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A2AAD"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40C83"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0CA04"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2DFC8"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FDDE3"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02C53" w14:textId="77777777" w:rsidR="007C13E1" w:rsidRPr="009D0091" w:rsidRDefault="007C13E1" w:rsidP="005D1589">
            <w:pPr>
              <w:pStyle w:val="rowtabella0"/>
              <w:jc w:val="center"/>
              <w:rPr>
                <w:color w:val="002060"/>
              </w:rPr>
            </w:pPr>
            <w:r w:rsidRPr="009D009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14458" w14:textId="77777777" w:rsidR="007C13E1" w:rsidRPr="009D0091" w:rsidRDefault="007C13E1" w:rsidP="005D1589">
            <w:pPr>
              <w:pStyle w:val="rowtabella0"/>
              <w:jc w:val="center"/>
              <w:rPr>
                <w:color w:val="002060"/>
              </w:rPr>
            </w:pPr>
            <w:r w:rsidRPr="009D009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7B5CB" w14:textId="77777777" w:rsidR="007C13E1" w:rsidRPr="009D0091" w:rsidRDefault="007C13E1" w:rsidP="005D1589">
            <w:pPr>
              <w:pStyle w:val="rowtabella0"/>
              <w:jc w:val="center"/>
              <w:rPr>
                <w:color w:val="002060"/>
              </w:rPr>
            </w:pPr>
            <w:r w:rsidRPr="009D009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5EDB5" w14:textId="77777777" w:rsidR="007C13E1" w:rsidRPr="009D0091" w:rsidRDefault="007C13E1" w:rsidP="005D1589">
            <w:pPr>
              <w:pStyle w:val="rowtabella0"/>
              <w:jc w:val="center"/>
              <w:rPr>
                <w:color w:val="002060"/>
              </w:rPr>
            </w:pPr>
            <w:r w:rsidRPr="009D0091">
              <w:rPr>
                <w:color w:val="002060"/>
              </w:rPr>
              <w:t>0</w:t>
            </w:r>
          </w:p>
        </w:tc>
      </w:tr>
    </w:tbl>
    <w:p w14:paraId="306539F4" w14:textId="77777777" w:rsidR="007C13E1" w:rsidRPr="009D0091" w:rsidRDefault="007C13E1" w:rsidP="007C13E1">
      <w:pPr>
        <w:pStyle w:val="breakline"/>
        <w:rPr>
          <w:rFonts w:eastAsiaTheme="minorEastAsia"/>
          <w:color w:val="002060"/>
        </w:rPr>
      </w:pPr>
    </w:p>
    <w:p w14:paraId="366D0182" w14:textId="77777777" w:rsidR="007C13E1" w:rsidRPr="009D0091" w:rsidRDefault="007C13E1" w:rsidP="007C13E1">
      <w:pPr>
        <w:pStyle w:val="breakline"/>
        <w:rPr>
          <w:color w:val="002060"/>
        </w:rPr>
      </w:pPr>
    </w:p>
    <w:p w14:paraId="0EDFB717" w14:textId="77777777" w:rsidR="007C13E1" w:rsidRPr="009D0091" w:rsidRDefault="007C13E1" w:rsidP="007C13E1">
      <w:pPr>
        <w:pStyle w:val="sottotitolocampionato10"/>
        <w:rPr>
          <w:color w:val="002060"/>
        </w:rPr>
      </w:pPr>
      <w:r w:rsidRPr="009D009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13E1" w:rsidRPr="009D0091" w14:paraId="2A6C9748" w14:textId="77777777" w:rsidTr="005D15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F9F2F" w14:textId="77777777" w:rsidR="007C13E1" w:rsidRPr="009D0091" w:rsidRDefault="007C13E1" w:rsidP="005D1589">
            <w:pPr>
              <w:pStyle w:val="headertabella0"/>
              <w:rPr>
                <w:color w:val="002060"/>
              </w:rPr>
            </w:pPr>
            <w:r w:rsidRPr="009D009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A9FE6" w14:textId="77777777" w:rsidR="007C13E1" w:rsidRPr="009D0091" w:rsidRDefault="007C13E1" w:rsidP="005D1589">
            <w:pPr>
              <w:pStyle w:val="headertabella0"/>
              <w:rPr>
                <w:color w:val="002060"/>
              </w:rPr>
            </w:pPr>
            <w:r w:rsidRPr="009D009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4FB84" w14:textId="77777777" w:rsidR="007C13E1" w:rsidRPr="009D0091" w:rsidRDefault="007C13E1" w:rsidP="005D1589">
            <w:pPr>
              <w:pStyle w:val="headertabella0"/>
              <w:rPr>
                <w:color w:val="002060"/>
              </w:rPr>
            </w:pPr>
            <w:r w:rsidRPr="009D009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1E34C" w14:textId="77777777" w:rsidR="007C13E1" w:rsidRPr="009D0091" w:rsidRDefault="007C13E1" w:rsidP="005D1589">
            <w:pPr>
              <w:pStyle w:val="headertabella0"/>
              <w:rPr>
                <w:color w:val="002060"/>
              </w:rPr>
            </w:pPr>
            <w:r w:rsidRPr="009D009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9CD7A" w14:textId="77777777" w:rsidR="007C13E1" w:rsidRPr="009D0091" w:rsidRDefault="007C13E1" w:rsidP="005D1589">
            <w:pPr>
              <w:pStyle w:val="headertabella0"/>
              <w:rPr>
                <w:color w:val="002060"/>
              </w:rPr>
            </w:pPr>
            <w:r w:rsidRPr="009D009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C8642" w14:textId="77777777" w:rsidR="007C13E1" w:rsidRPr="009D0091" w:rsidRDefault="007C13E1" w:rsidP="005D1589">
            <w:pPr>
              <w:pStyle w:val="headertabella0"/>
              <w:rPr>
                <w:color w:val="002060"/>
              </w:rPr>
            </w:pPr>
            <w:r w:rsidRPr="009D009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749A7" w14:textId="77777777" w:rsidR="007C13E1" w:rsidRPr="009D0091" w:rsidRDefault="007C13E1" w:rsidP="005D1589">
            <w:pPr>
              <w:pStyle w:val="headertabella0"/>
              <w:rPr>
                <w:color w:val="002060"/>
              </w:rPr>
            </w:pPr>
            <w:r w:rsidRPr="009D009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13D92" w14:textId="77777777" w:rsidR="007C13E1" w:rsidRPr="009D0091" w:rsidRDefault="007C13E1" w:rsidP="005D1589">
            <w:pPr>
              <w:pStyle w:val="headertabella0"/>
              <w:rPr>
                <w:color w:val="002060"/>
              </w:rPr>
            </w:pPr>
            <w:r w:rsidRPr="009D009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3E2D5" w14:textId="77777777" w:rsidR="007C13E1" w:rsidRPr="009D0091" w:rsidRDefault="007C13E1" w:rsidP="005D1589">
            <w:pPr>
              <w:pStyle w:val="headertabella0"/>
              <w:rPr>
                <w:color w:val="002060"/>
              </w:rPr>
            </w:pPr>
            <w:r w:rsidRPr="009D009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1CDAF" w14:textId="77777777" w:rsidR="007C13E1" w:rsidRPr="009D0091" w:rsidRDefault="007C13E1" w:rsidP="005D1589">
            <w:pPr>
              <w:pStyle w:val="headertabella0"/>
              <w:rPr>
                <w:color w:val="002060"/>
              </w:rPr>
            </w:pPr>
            <w:r w:rsidRPr="009D0091">
              <w:rPr>
                <w:color w:val="002060"/>
              </w:rPr>
              <w:t>PE</w:t>
            </w:r>
          </w:p>
        </w:tc>
      </w:tr>
      <w:tr w:rsidR="007C13E1" w:rsidRPr="009D0091" w14:paraId="5E03ABAC" w14:textId="77777777" w:rsidTr="005D15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F45D6E" w14:textId="77777777" w:rsidR="007C13E1" w:rsidRPr="009D0091" w:rsidRDefault="007C13E1" w:rsidP="005D1589">
            <w:pPr>
              <w:pStyle w:val="rowtabella0"/>
              <w:rPr>
                <w:color w:val="002060"/>
              </w:rPr>
            </w:pPr>
            <w:r w:rsidRPr="009D0091">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10840" w14:textId="77777777" w:rsidR="007C13E1" w:rsidRPr="009D0091" w:rsidRDefault="007C13E1" w:rsidP="005D1589">
            <w:pPr>
              <w:pStyle w:val="rowtabella0"/>
              <w:jc w:val="center"/>
              <w:rPr>
                <w:color w:val="002060"/>
              </w:rPr>
            </w:pPr>
            <w:r w:rsidRPr="009D009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63713"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B93BD"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FB092"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5B4FF"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D59F4" w14:textId="77777777" w:rsidR="007C13E1" w:rsidRPr="009D0091" w:rsidRDefault="007C13E1" w:rsidP="005D1589">
            <w:pPr>
              <w:pStyle w:val="rowtabella0"/>
              <w:jc w:val="center"/>
              <w:rPr>
                <w:color w:val="002060"/>
              </w:rPr>
            </w:pPr>
            <w:r w:rsidRPr="009D009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0ABC7" w14:textId="77777777" w:rsidR="007C13E1" w:rsidRPr="009D0091" w:rsidRDefault="007C13E1" w:rsidP="005D1589">
            <w:pPr>
              <w:pStyle w:val="rowtabella0"/>
              <w:jc w:val="center"/>
              <w:rPr>
                <w:color w:val="002060"/>
              </w:rPr>
            </w:pPr>
            <w:r w:rsidRPr="009D009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AA55F" w14:textId="77777777" w:rsidR="007C13E1" w:rsidRPr="009D0091" w:rsidRDefault="007C13E1" w:rsidP="005D1589">
            <w:pPr>
              <w:pStyle w:val="rowtabella0"/>
              <w:jc w:val="center"/>
              <w:rPr>
                <w:color w:val="002060"/>
              </w:rPr>
            </w:pPr>
            <w:r w:rsidRPr="009D009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6EA35" w14:textId="77777777" w:rsidR="007C13E1" w:rsidRPr="009D0091" w:rsidRDefault="007C13E1" w:rsidP="005D1589">
            <w:pPr>
              <w:pStyle w:val="rowtabella0"/>
              <w:jc w:val="center"/>
              <w:rPr>
                <w:color w:val="002060"/>
              </w:rPr>
            </w:pPr>
            <w:r w:rsidRPr="009D0091">
              <w:rPr>
                <w:color w:val="002060"/>
              </w:rPr>
              <w:t>0</w:t>
            </w:r>
          </w:p>
        </w:tc>
      </w:tr>
      <w:tr w:rsidR="007C13E1" w:rsidRPr="009D0091" w14:paraId="021B9452"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DDDD12" w14:textId="77777777" w:rsidR="007C13E1" w:rsidRPr="009D0091" w:rsidRDefault="007C13E1" w:rsidP="005D1589">
            <w:pPr>
              <w:pStyle w:val="rowtabella0"/>
              <w:rPr>
                <w:color w:val="002060"/>
              </w:rPr>
            </w:pPr>
            <w:r w:rsidRPr="009D0091">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6D17B" w14:textId="77777777" w:rsidR="007C13E1" w:rsidRPr="009D0091" w:rsidRDefault="007C13E1" w:rsidP="005D1589">
            <w:pPr>
              <w:pStyle w:val="rowtabella0"/>
              <w:jc w:val="center"/>
              <w:rPr>
                <w:color w:val="002060"/>
              </w:rPr>
            </w:pPr>
            <w:r w:rsidRPr="009D009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F42A3"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C30B8"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5E3F4"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6CAB4"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B24AB" w14:textId="77777777" w:rsidR="007C13E1" w:rsidRPr="009D0091" w:rsidRDefault="007C13E1" w:rsidP="005D1589">
            <w:pPr>
              <w:pStyle w:val="rowtabella0"/>
              <w:jc w:val="center"/>
              <w:rPr>
                <w:color w:val="002060"/>
              </w:rPr>
            </w:pPr>
            <w:r w:rsidRPr="009D009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AA6B1" w14:textId="77777777" w:rsidR="007C13E1" w:rsidRPr="009D0091" w:rsidRDefault="007C13E1" w:rsidP="005D1589">
            <w:pPr>
              <w:pStyle w:val="rowtabella0"/>
              <w:jc w:val="center"/>
              <w:rPr>
                <w:color w:val="002060"/>
              </w:rPr>
            </w:pPr>
            <w:r w:rsidRPr="009D009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97D5C" w14:textId="77777777" w:rsidR="007C13E1" w:rsidRPr="009D0091" w:rsidRDefault="007C13E1" w:rsidP="005D1589">
            <w:pPr>
              <w:pStyle w:val="rowtabella0"/>
              <w:jc w:val="center"/>
              <w:rPr>
                <w:color w:val="002060"/>
              </w:rPr>
            </w:pPr>
            <w:r w:rsidRPr="009D009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B20F1" w14:textId="77777777" w:rsidR="007C13E1" w:rsidRPr="009D0091" w:rsidRDefault="007C13E1" w:rsidP="005D1589">
            <w:pPr>
              <w:pStyle w:val="rowtabella0"/>
              <w:jc w:val="center"/>
              <w:rPr>
                <w:color w:val="002060"/>
              </w:rPr>
            </w:pPr>
            <w:r w:rsidRPr="009D0091">
              <w:rPr>
                <w:color w:val="002060"/>
              </w:rPr>
              <w:t>0</w:t>
            </w:r>
          </w:p>
        </w:tc>
      </w:tr>
      <w:tr w:rsidR="007C13E1" w:rsidRPr="009D0091" w14:paraId="2C10F466"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15CE4D" w14:textId="77777777" w:rsidR="007C13E1" w:rsidRPr="009D0091" w:rsidRDefault="007C13E1" w:rsidP="005D1589">
            <w:pPr>
              <w:pStyle w:val="rowtabella0"/>
              <w:rPr>
                <w:color w:val="002060"/>
              </w:rPr>
            </w:pPr>
            <w:r w:rsidRPr="009D0091">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848E1" w14:textId="77777777" w:rsidR="007C13E1" w:rsidRPr="009D0091" w:rsidRDefault="007C13E1" w:rsidP="005D1589">
            <w:pPr>
              <w:pStyle w:val="rowtabella0"/>
              <w:jc w:val="center"/>
              <w:rPr>
                <w:color w:val="002060"/>
              </w:rPr>
            </w:pPr>
            <w:r w:rsidRPr="009D009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08F51"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6FD60"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33BBD"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7C921"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E06A" w14:textId="77777777" w:rsidR="007C13E1" w:rsidRPr="009D0091" w:rsidRDefault="007C13E1" w:rsidP="005D1589">
            <w:pPr>
              <w:pStyle w:val="rowtabella0"/>
              <w:jc w:val="center"/>
              <w:rPr>
                <w:color w:val="002060"/>
              </w:rPr>
            </w:pPr>
            <w:r w:rsidRPr="009D009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D0BC9" w14:textId="77777777" w:rsidR="007C13E1" w:rsidRPr="009D0091" w:rsidRDefault="007C13E1" w:rsidP="005D1589">
            <w:pPr>
              <w:pStyle w:val="rowtabella0"/>
              <w:jc w:val="center"/>
              <w:rPr>
                <w:color w:val="002060"/>
              </w:rPr>
            </w:pPr>
            <w:r w:rsidRPr="009D009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A1096" w14:textId="77777777" w:rsidR="007C13E1" w:rsidRPr="009D0091" w:rsidRDefault="007C13E1" w:rsidP="005D1589">
            <w:pPr>
              <w:pStyle w:val="rowtabella0"/>
              <w:jc w:val="center"/>
              <w:rPr>
                <w:color w:val="002060"/>
              </w:rPr>
            </w:pPr>
            <w:r w:rsidRPr="009D009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B19FE" w14:textId="77777777" w:rsidR="007C13E1" w:rsidRPr="009D0091" w:rsidRDefault="007C13E1" w:rsidP="005D1589">
            <w:pPr>
              <w:pStyle w:val="rowtabella0"/>
              <w:jc w:val="center"/>
              <w:rPr>
                <w:color w:val="002060"/>
              </w:rPr>
            </w:pPr>
            <w:r w:rsidRPr="009D0091">
              <w:rPr>
                <w:color w:val="002060"/>
              </w:rPr>
              <w:t>0</w:t>
            </w:r>
          </w:p>
        </w:tc>
      </w:tr>
      <w:tr w:rsidR="007C13E1" w:rsidRPr="009D0091" w14:paraId="0B215FB2"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7CBFB4" w14:textId="77777777" w:rsidR="007C13E1" w:rsidRPr="009D0091" w:rsidRDefault="007C13E1" w:rsidP="005D1589">
            <w:pPr>
              <w:pStyle w:val="rowtabella0"/>
              <w:rPr>
                <w:color w:val="002060"/>
              </w:rPr>
            </w:pPr>
            <w:r w:rsidRPr="009D009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31D47" w14:textId="77777777" w:rsidR="007C13E1" w:rsidRPr="009D0091" w:rsidRDefault="007C13E1" w:rsidP="005D1589">
            <w:pPr>
              <w:pStyle w:val="rowtabella0"/>
              <w:jc w:val="center"/>
              <w:rPr>
                <w:color w:val="002060"/>
              </w:rPr>
            </w:pPr>
            <w:r w:rsidRPr="009D009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7122C"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0F29B"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80F3A"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D2BFE"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D75ED" w14:textId="77777777" w:rsidR="007C13E1" w:rsidRPr="009D0091" w:rsidRDefault="007C13E1" w:rsidP="005D1589">
            <w:pPr>
              <w:pStyle w:val="rowtabella0"/>
              <w:jc w:val="center"/>
              <w:rPr>
                <w:color w:val="002060"/>
              </w:rPr>
            </w:pPr>
            <w:r w:rsidRPr="009D009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21051" w14:textId="77777777" w:rsidR="007C13E1" w:rsidRPr="009D0091" w:rsidRDefault="007C13E1" w:rsidP="005D1589">
            <w:pPr>
              <w:pStyle w:val="rowtabella0"/>
              <w:jc w:val="center"/>
              <w:rPr>
                <w:color w:val="002060"/>
              </w:rPr>
            </w:pPr>
            <w:r w:rsidRPr="009D009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8B9C8"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C1CFF" w14:textId="77777777" w:rsidR="007C13E1" w:rsidRPr="009D0091" w:rsidRDefault="007C13E1" w:rsidP="005D1589">
            <w:pPr>
              <w:pStyle w:val="rowtabella0"/>
              <w:jc w:val="center"/>
              <w:rPr>
                <w:color w:val="002060"/>
              </w:rPr>
            </w:pPr>
            <w:r w:rsidRPr="009D0091">
              <w:rPr>
                <w:color w:val="002060"/>
              </w:rPr>
              <w:t>0</w:t>
            </w:r>
          </w:p>
        </w:tc>
      </w:tr>
      <w:tr w:rsidR="007C13E1" w:rsidRPr="009D0091" w14:paraId="269ACA1A"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60E936" w14:textId="77777777" w:rsidR="007C13E1" w:rsidRPr="009D0091" w:rsidRDefault="007C13E1" w:rsidP="005D1589">
            <w:pPr>
              <w:pStyle w:val="rowtabella0"/>
              <w:rPr>
                <w:color w:val="002060"/>
              </w:rPr>
            </w:pPr>
            <w:r w:rsidRPr="009D0091">
              <w:rPr>
                <w:color w:val="002060"/>
              </w:rPr>
              <w:t xml:space="preserve">A.S.D. </w:t>
            </w:r>
            <w:proofErr w:type="gramStart"/>
            <w:r w:rsidRPr="009D0091">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F8347" w14:textId="77777777" w:rsidR="007C13E1" w:rsidRPr="009D0091" w:rsidRDefault="007C13E1" w:rsidP="005D1589">
            <w:pPr>
              <w:pStyle w:val="rowtabella0"/>
              <w:jc w:val="center"/>
              <w:rPr>
                <w:color w:val="002060"/>
              </w:rPr>
            </w:pPr>
            <w:r w:rsidRPr="009D009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BF949"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72BB9"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55FFB"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FD8C1"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B4346" w14:textId="77777777" w:rsidR="007C13E1" w:rsidRPr="009D0091" w:rsidRDefault="007C13E1" w:rsidP="005D1589">
            <w:pPr>
              <w:pStyle w:val="rowtabella0"/>
              <w:jc w:val="center"/>
              <w:rPr>
                <w:color w:val="002060"/>
              </w:rPr>
            </w:pPr>
            <w:r w:rsidRPr="009D009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0A220" w14:textId="77777777" w:rsidR="007C13E1" w:rsidRPr="009D0091" w:rsidRDefault="007C13E1" w:rsidP="005D1589">
            <w:pPr>
              <w:pStyle w:val="rowtabella0"/>
              <w:jc w:val="center"/>
              <w:rPr>
                <w:color w:val="002060"/>
              </w:rPr>
            </w:pPr>
            <w:r w:rsidRPr="009D009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8B3B0"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24FC4" w14:textId="77777777" w:rsidR="007C13E1" w:rsidRPr="009D0091" w:rsidRDefault="007C13E1" w:rsidP="005D1589">
            <w:pPr>
              <w:pStyle w:val="rowtabella0"/>
              <w:jc w:val="center"/>
              <w:rPr>
                <w:color w:val="002060"/>
              </w:rPr>
            </w:pPr>
            <w:r w:rsidRPr="009D0091">
              <w:rPr>
                <w:color w:val="002060"/>
              </w:rPr>
              <w:t>0</w:t>
            </w:r>
          </w:p>
        </w:tc>
      </w:tr>
      <w:tr w:rsidR="007C13E1" w:rsidRPr="009D0091" w14:paraId="1236ED39"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480E41" w14:textId="77777777" w:rsidR="007C13E1" w:rsidRPr="009D0091" w:rsidRDefault="007C13E1" w:rsidP="005D1589">
            <w:pPr>
              <w:pStyle w:val="rowtabella0"/>
              <w:rPr>
                <w:color w:val="002060"/>
              </w:rPr>
            </w:pPr>
            <w:r w:rsidRPr="009D0091">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7A00B" w14:textId="77777777" w:rsidR="007C13E1" w:rsidRPr="009D0091" w:rsidRDefault="007C13E1" w:rsidP="005D1589">
            <w:pPr>
              <w:pStyle w:val="rowtabella0"/>
              <w:jc w:val="center"/>
              <w:rPr>
                <w:color w:val="002060"/>
              </w:rPr>
            </w:pPr>
            <w:r w:rsidRPr="009D00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383F6"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A5686"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62A91"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BFF59"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FF124" w14:textId="77777777" w:rsidR="007C13E1" w:rsidRPr="009D0091" w:rsidRDefault="007C13E1" w:rsidP="005D1589">
            <w:pPr>
              <w:pStyle w:val="rowtabella0"/>
              <w:jc w:val="center"/>
              <w:rPr>
                <w:color w:val="002060"/>
              </w:rPr>
            </w:pPr>
            <w:r w:rsidRPr="009D009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2DCED" w14:textId="77777777" w:rsidR="007C13E1" w:rsidRPr="009D0091" w:rsidRDefault="007C13E1" w:rsidP="005D1589">
            <w:pPr>
              <w:pStyle w:val="rowtabella0"/>
              <w:jc w:val="center"/>
              <w:rPr>
                <w:color w:val="002060"/>
              </w:rPr>
            </w:pPr>
            <w:r w:rsidRPr="009D009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24AB0" w14:textId="77777777" w:rsidR="007C13E1" w:rsidRPr="009D0091" w:rsidRDefault="007C13E1" w:rsidP="005D1589">
            <w:pPr>
              <w:pStyle w:val="rowtabella0"/>
              <w:jc w:val="center"/>
              <w:rPr>
                <w:color w:val="002060"/>
              </w:rPr>
            </w:pPr>
            <w:r w:rsidRPr="009D009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80C90" w14:textId="77777777" w:rsidR="007C13E1" w:rsidRPr="009D0091" w:rsidRDefault="007C13E1" w:rsidP="005D1589">
            <w:pPr>
              <w:pStyle w:val="rowtabella0"/>
              <w:jc w:val="center"/>
              <w:rPr>
                <w:color w:val="002060"/>
              </w:rPr>
            </w:pPr>
            <w:r w:rsidRPr="009D0091">
              <w:rPr>
                <w:color w:val="002060"/>
              </w:rPr>
              <w:t>0</w:t>
            </w:r>
          </w:p>
        </w:tc>
      </w:tr>
      <w:tr w:rsidR="007C13E1" w:rsidRPr="009D0091" w14:paraId="1F04E8A0"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374F50" w14:textId="77777777" w:rsidR="007C13E1" w:rsidRPr="009D0091" w:rsidRDefault="007C13E1" w:rsidP="005D1589">
            <w:pPr>
              <w:pStyle w:val="rowtabella0"/>
              <w:rPr>
                <w:color w:val="002060"/>
              </w:rPr>
            </w:pPr>
            <w:r w:rsidRPr="009D0091">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AA553" w14:textId="77777777" w:rsidR="007C13E1" w:rsidRPr="009D0091" w:rsidRDefault="007C13E1" w:rsidP="005D1589">
            <w:pPr>
              <w:pStyle w:val="rowtabella0"/>
              <w:jc w:val="center"/>
              <w:rPr>
                <w:color w:val="002060"/>
              </w:rPr>
            </w:pPr>
            <w:r w:rsidRPr="009D009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54541"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EC23B"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E0F67"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19E37"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F5582" w14:textId="77777777" w:rsidR="007C13E1" w:rsidRPr="009D0091" w:rsidRDefault="007C13E1" w:rsidP="005D1589">
            <w:pPr>
              <w:pStyle w:val="rowtabella0"/>
              <w:jc w:val="center"/>
              <w:rPr>
                <w:color w:val="002060"/>
              </w:rPr>
            </w:pPr>
            <w:r w:rsidRPr="009D009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0388A" w14:textId="77777777" w:rsidR="007C13E1" w:rsidRPr="009D0091" w:rsidRDefault="007C13E1" w:rsidP="005D1589">
            <w:pPr>
              <w:pStyle w:val="rowtabella0"/>
              <w:jc w:val="center"/>
              <w:rPr>
                <w:color w:val="002060"/>
              </w:rPr>
            </w:pPr>
            <w:r w:rsidRPr="009D009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5D795"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C339D" w14:textId="77777777" w:rsidR="007C13E1" w:rsidRPr="009D0091" w:rsidRDefault="007C13E1" w:rsidP="005D1589">
            <w:pPr>
              <w:pStyle w:val="rowtabella0"/>
              <w:jc w:val="center"/>
              <w:rPr>
                <w:color w:val="002060"/>
              </w:rPr>
            </w:pPr>
            <w:r w:rsidRPr="009D0091">
              <w:rPr>
                <w:color w:val="002060"/>
              </w:rPr>
              <w:t>0</w:t>
            </w:r>
          </w:p>
        </w:tc>
      </w:tr>
      <w:tr w:rsidR="007C13E1" w:rsidRPr="009D0091" w14:paraId="410FD51D"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5D0CC2" w14:textId="77777777" w:rsidR="007C13E1" w:rsidRPr="009D0091" w:rsidRDefault="007C13E1" w:rsidP="005D1589">
            <w:pPr>
              <w:pStyle w:val="rowtabella0"/>
              <w:rPr>
                <w:color w:val="002060"/>
              </w:rPr>
            </w:pPr>
            <w:r w:rsidRPr="009D0091">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F1EA7" w14:textId="77777777" w:rsidR="007C13E1" w:rsidRPr="009D0091" w:rsidRDefault="007C13E1" w:rsidP="005D1589">
            <w:pPr>
              <w:pStyle w:val="rowtabella0"/>
              <w:jc w:val="center"/>
              <w:rPr>
                <w:color w:val="002060"/>
              </w:rPr>
            </w:pPr>
            <w:r w:rsidRPr="009D009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7E502"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9266A"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37C2F"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00272"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AB47E" w14:textId="77777777" w:rsidR="007C13E1" w:rsidRPr="009D0091" w:rsidRDefault="007C13E1" w:rsidP="005D1589">
            <w:pPr>
              <w:pStyle w:val="rowtabella0"/>
              <w:jc w:val="center"/>
              <w:rPr>
                <w:color w:val="002060"/>
              </w:rPr>
            </w:pPr>
            <w:r w:rsidRPr="009D009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B20E3" w14:textId="77777777" w:rsidR="007C13E1" w:rsidRPr="009D0091" w:rsidRDefault="007C13E1" w:rsidP="005D1589">
            <w:pPr>
              <w:pStyle w:val="rowtabella0"/>
              <w:jc w:val="center"/>
              <w:rPr>
                <w:color w:val="002060"/>
              </w:rPr>
            </w:pPr>
            <w:r w:rsidRPr="009D009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97982"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7504A" w14:textId="77777777" w:rsidR="007C13E1" w:rsidRPr="009D0091" w:rsidRDefault="007C13E1" w:rsidP="005D1589">
            <w:pPr>
              <w:pStyle w:val="rowtabella0"/>
              <w:jc w:val="center"/>
              <w:rPr>
                <w:color w:val="002060"/>
              </w:rPr>
            </w:pPr>
            <w:r w:rsidRPr="009D0091">
              <w:rPr>
                <w:color w:val="002060"/>
              </w:rPr>
              <w:t>0</w:t>
            </w:r>
          </w:p>
        </w:tc>
      </w:tr>
      <w:tr w:rsidR="007C13E1" w:rsidRPr="009D0091" w14:paraId="6C27B6DF"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6F9626" w14:textId="77777777" w:rsidR="007C13E1" w:rsidRPr="009D0091" w:rsidRDefault="007C13E1" w:rsidP="005D1589">
            <w:pPr>
              <w:pStyle w:val="rowtabella0"/>
              <w:rPr>
                <w:color w:val="002060"/>
              </w:rPr>
            </w:pPr>
            <w:r w:rsidRPr="009D0091">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FF6C3"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A7134"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5B3FA"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660BA"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9906C"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63255" w14:textId="77777777" w:rsidR="007C13E1" w:rsidRPr="009D0091" w:rsidRDefault="007C13E1" w:rsidP="005D1589">
            <w:pPr>
              <w:pStyle w:val="rowtabella0"/>
              <w:jc w:val="center"/>
              <w:rPr>
                <w:color w:val="002060"/>
              </w:rPr>
            </w:pPr>
            <w:r w:rsidRPr="009D009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5E271" w14:textId="77777777" w:rsidR="007C13E1" w:rsidRPr="009D0091" w:rsidRDefault="007C13E1" w:rsidP="005D1589">
            <w:pPr>
              <w:pStyle w:val="rowtabella0"/>
              <w:jc w:val="center"/>
              <w:rPr>
                <w:color w:val="002060"/>
              </w:rPr>
            </w:pPr>
            <w:r w:rsidRPr="009D009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CC153"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15070" w14:textId="77777777" w:rsidR="007C13E1" w:rsidRPr="009D0091" w:rsidRDefault="007C13E1" w:rsidP="005D1589">
            <w:pPr>
              <w:pStyle w:val="rowtabella0"/>
              <w:jc w:val="center"/>
              <w:rPr>
                <w:color w:val="002060"/>
              </w:rPr>
            </w:pPr>
            <w:r w:rsidRPr="009D0091">
              <w:rPr>
                <w:color w:val="002060"/>
              </w:rPr>
              <w:t>0</w:t>
            </w:r>
          </w:p>
        </w:tc>
      </w:tr>
      <w:tr w:rsidR="007C13E1" w:rsidRPr="009D0091" w14:paraId="0E602244"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9F6F37" w14:textId="77777777" w:rsidR="007C13E1" w:rsidRPr="009D0091" w:rsidRDefault="007C13E1" w:rsidP="005D1589">
            <w:pPr>
              <w:pStyle w:val="rowtabella0"/>
              <w:rPr>
                <w:color w:val="002060"/>
              </w:rPr>
            </w:pPr>
            <w:r w:rsidRPr="009D0091">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A6187"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C5C00"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22B51"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4888F"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7B064"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6A905" w14:textId="77777777" w:rsidR="007C13E1" w:rsidRPr="009D0091" w:rsidRDefault="007C13E1" w:rsidP="005D1589">
            <w:pPr>
              <w:pStyle w:val="rowtabella0"/>
              <w:jc w:val="center"/>
              <w:rPr>
                <w:color w:val="002060"/>
              </w:rPr>
            </w:pPr>
            <w:r w:rsidRPr="009D00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F0399" w14:textId="77777777" w:rsidR="007C13E1" w:rsidRPr="009D0091" w:rsidRDefault="007C13E1" w:rsidP="005D1589">
            <w:pPr>
              <w:pStyle w:val="rowtabella0"/>
              <w:jc w:val="center"/>
              <w:rPr>
                <w:color w:val="002060"/>
              </w:rPr>
            </w:pPr>
            <w:r w:rsidRPr="009D009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9FC2B" w14:textId="77777777" w:rsidR="007C13E1" w:rsidRPr="009D0091" w:rsidRDefault="007C13E1" w:rsidP="005D1589">
            <w:pPr>
              <w:pStyle w:val="rowtabella0"/>
              <w:jc w:val="center"/>
              <w:rPr>
                <w:color w:val="002060"/>
              </w:rPr>
            </w:pPr>
            <w:r w:rsidRPr="009D009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BD390" w14:textId="77777777" w:rsidR="007C13E1" w:rsidRPr="009D0091" w:rsidRDefault="007C13E1" w:rsidP="005D1589">
            <w:pPr>
              <w:pStyle w:val="rowtabella0"/>
              <w:jc w:val="center"/>
              <w:rPr>
                <w:color w:val="002060"/>
              </w:rPr>
            </w:pPr>
            <w:r w:rsidRPr="009D0091">
              <w:rPr>
                <w:color w:val="002060"/>
              </w:rPr>
              <w:t>0</w:t>
            </w:r>
          </w:p>
        </w:tc>
      </w:tr>
      <w:tr w:rsidR="007C13E1" w:rsidRPr="009D0091" w14:paraId="42A9CF45"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F5436" w14:textId="77777777" w:rsidR="007C13E1" w:rsidRPr="009D0091" w:rsidRDefault="007C13E1" w:rsidP="005D1589">
            <w:pPr>
              <w:pStyle w:val="rowtabella0"/>
              <w:rPr>
                <w:color w:val="002060"/>
              </w:rPr>
            </w:pPr>
            <w:r w:rsidRPr="009D0091">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E565C"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3F0D9"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B7E2F"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4CA9D"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D8E20"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23818" w14:textId="77777777" w:rsidR="007C13E1" w:rsidRPr="009D0091" w:rsidRDefault="007C13E1" w:rsidP="005D1589">
            <w:pPr>
              <w:pStyle w:val="rowtabella0"/>
              <w:jc w:val="center"/>
              <w:rPr>
                <w:color w:val="002060"/>
              </w:rPr>
            </w:pPr>
            <w:r w:rsidRPr="009D00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EC730" w14:textId="77777777" w:rsidR="007C13E1" w:rsidRPr="009D0091" w:rsidRDefault="007C13E1" w:rsidP="005D1589">
            <w:pPr>
              <w:pStyle w:val="rowtabella0"/>
              <w:jc w:val="center"/>
              <w:rPr>
                <w:color w:val="002060"/>
              </w:rPr>
            </w:pPr>
            <w:r w:rsidRPr="009D009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C4772" w14:textId="77777777" w:rsidR="007C13E1" w:rsidRPr="009D0091" w:rsidRDefault="007C13E1" w:rsidP="005D1589">
            <w:pPr>
              <w:pStyle w:val="rowtabella0"/>
              <w:jc w:val="center"/>
              <w:rPr>
                <w:color w:val="002060"/>
              </w:rPr>
            </w:pPr>
            <w:r w:rsidRPr="009D009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D8D13" w14:textId="77777777" w:rsidR="007C13E1" w:rsidRPr="009D0091" w:rsidRDefault="007C13E1" w:rsidP="005D1589">
            <w:pPr>
              <w:pStyle w:val="rowtabella0"/>
              <w:jc w:val="center"/>
              <w:rPr>
                <w:color w:val="002060"/>
              </w:rPr>
            </w:pPr>
            <w:r w:rsidRPr="009D0091">
              <w:rPr>
                <w:color w:val="002060"/>
              </w:rPr>
              <w:t>0</w:t>
            </w:r>
          </w:p>
        </w:tc>
      </w:tr>
      <w:tr w:rsidR="007C13E1" w:rsidRPr="009D0091" w14:paraId="65056B3F"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815AD8" w14:textId="77777777" w:rsidR="007C13E1" w:rsidRPr="009D0091" w:rsidRDefault="007C13E1" w:rsidP="005D1589">
            <w:pPr>
              <w:pStyle w:val="rowtabella0"/>
              <w:rPr>
                <w:color w:val="002060"/>
                <w:lang w:val="es-ES"/>
              </w:rPr>
            </w:pPr>
            <w:r w:rsidRPr="009D0091">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6BC9B"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E3943"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78699"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36B74"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E331B"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B7737" w14:textId="77777777" w:rsidR="007C13E1" w:rsidRPr="009D0091" w:rsidRDefault="007C13E1" w:rsidP="005D1589">
            <w:pPr>
              <w:pStyle w:val="rowtabella0"/>
              <w:jc w:val="center"/>
              <w:rPr>
                <w:color w:val="002060"/>
              </w:rPr>
            </w:pPr>
            <w:r w:rsidRPr="009D00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93BBF" w14:textId="77777777" w:rsidR="007C13E1" w:rsidRPr="009D0091" w:rsidRDefault="007C13E1" w:rsidP="005D1589">
            <w:pPr>
              <w:pStyle w:val="rowtabella0"/>
              <w:jc w:val="center"/>
              <w:rPr>
                <w:color w:val="002060"/>
              </w:rPr>
            </w:pPr>
            <w:r w:rsidRPr="009D009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5BBCC" w14:textId="77777777" w:rsidR="007C13E1" w:rsidRPr="009D0091" w:rsidRDefault="007C13E1" w:rsidP="005D1589">
            <w:pPr>
              <w:pStyle w:val="rowtabella0"/>
              <w:jc w:val="center"/>
              <w:rPr>
                <w:color w:val="002060"/>
              </w:rPr>
            </w:pPr>
            <w:r w:rsidRPr="009D009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2376F" w14:textId="77777777" w:rsidR="007C13E1" w:rsidRPr="009D0091" w:rsidRDefault="007C13E1" w:rsidP="005D1589">
            <w:pPr>
              <w:pStyle w:val="rowtabella0"/>
              <w:jc w:val="center"/>
              <w:rPr>
                <w:color w:val="002060"/>
              </w:rPr>
            </w:pPr>
            <w:r w:rsidRPr="009D0091">
              <w:rPr>
                <w:color w:val="002060"/>
              </w:rPr>
              <w:t>0</w:t>
            </w:r>
          </w:p>
        </w:tc>
      </w:tr>
      <w:tr w:rsidR="007C13E1" w:rsidRPr="009D0091" w14:paraId="5E50F5E6" w14:textId="77777777" w:rsidTr="005D15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F04C7F" w14:textId="77777777" w:rsidR="007C13E1" w:rsidRPr="009D0091" w:rsidRDefault="007C13E1" w:rsidP="005D1589">
            <w:pPr>
              <w:pStyle w:val="rowtabella0"/>
              <w:rPr>
                <w:color w:val="002060"/>
              </w:rPr>
            </w:pPr>
            <w:r w:rsidRPr="009D0091">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35A3C"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98F2E"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6BA65"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970A3"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2DCAE"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8D349" w14:textId="77777777" w:rsidR="007C13E1" w:rsidRPr="009D0091" w:rsidRDefault="007C13E1" w:rsidP="005D1589">
            <w:pPr>
              <w:pStyle w:val="rowtabella0"/>
              <w:jc w:val="center"/>
              <w:rPr>
                <w:color w:val="002060"/>
              </w:rPr>
            </w:pPr>
            <w:r w:rsidRPr="009D009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E4359" w14:textId="77777777" w:rsidR="007C13E1" w:rsidRPr="009D0091" w:rsidRDefault="007C13E1" w:rsidP="005D1589">
            <w:pPr>
              <w:pStyle w:val="rowtabella0"/>
              <w:jc w:val="center"/>
              <w:rPr>
                <w:color w:val="002060"/>
              </w:rPr>
            </w:pPr>
            <w:r w:rsidRPr="009D009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AB781" w14:textId="77777777" w:rsidR="007C13E1" w:rsidRPr="009D0091" w:rsidRDefault="007C13E1" w:rsidP="005D1589">
            <w:pPr>
              <w:pStyle w:val="rowtabella0"/>
              <w:jc w:val="center"/>
              <w:rPr>
                <w:color w:val="002060"/>
              </w:rPr>
            </w:pPr>
            <w:r w:rsidRPr="009D009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E813D" w14:textId="77777777" w:rsidR="007C13E1" w:rsidRPr="009D0091" w:rsidRDefault="007C13E1" w:rsidP="005D1589">
            <w:pPr>
              <w:pStyle w:val="rowtabella0"/>
              <w:jc w:val="center"/>
              <w:rPr>
                <w:color w:val="002060"/>
              </w:rPr>
            </w:pPr>
            <w:r w:rsidRPr="009D0091">
              <w:rPr>
                <w:color w:val="002060"/>
              </w:rPr>
              <w:t>0</w:t>
            </w:r>
          </w:p>
        </w:tc>
      </w:tr>
    </w:tbl>
    <w:p w14:paraId="62F6523E" w14:textId="77777777" w:rsidR="007C13E1" w:rsidRDefault="007C13E1" w:rsidP="007C13E1">
      <w:pPr>
        <w:pStyle w:val="breakline"/>
        <w:rPr>
          <w:rFonts w:eastAsiaTheme="minorEastAsia"/>
          <w:color w:val="002060"/>
        </w:rPr>
      </w:pPr>
    </w:p>
    <w:p w14:paraId="6D52F90F" w14:textId="77777777" w:rsidR="0061614F" w:rsidRPr="009D0091" w:rsidRDefault="0061614F" w:rsidP="0061614F">
      <w:pPr>
        <w:pStyle w:val="titoloprinc0"/>
        <w:rPr>
          <w:color w:val="002060"/>
        </w:rPr>
      </w:pPr>
      <w:r w:rsidRPr="009D0091">
        <w:rPr>
          <w:color w:val="002060"/>
        </w:rPr>
        <w:t>PROGRAMMA GARE</w:t>
      </w:r>
    </w:p>
    <w:p w14:paraId="5113528E" w14:textId="77777777" w:rsidR="0061614F" w:rsidRDefault="0061614F" w:rsidP="007C13E1">
      <w:pPr>
        <w:pStyle w:val="breakline"/>
        <w:rPr>
          <w:rFonts w:eastAsiaTheme="minorEastAsia"/>
          <w:color w:val="002060"/>
        </w:rPr>
      </w:pPr>
    </w:p>
    <w:p w14:paraId="439AA086" w14:textId="77777777" w:rsidR="0061614F" w:rsidRPr="005A6105" w:rsidRDefault="0061614F" w:rsidP="0061614F">
      <w:pPr>
        <w:pStyle w:val="sottotitolocampionato10"/>
        <w:rPr>
          <w:color w:val="002060"/>
        </w:rPr>
      </w:pPr>
      <w:r w:rsidRPr="005A6105">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6"/>
        <w:gridCol w:w="385"/>
        <w:gridCol w:w="898"/>
        <w:gridCol w:w="1178"/>
        <w:gridCol w:w="1554"/>
        <w:gridCol w:w="1551"/>
      </w:tblGrid>
      <w:tr w:rsidR="0061614F" w:rsidRPr="005A6105" w14:paraId="4A89C6BD" w14:textId="77777777" w:rsidTr="005D15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CFB31" w14:textId="77777777" w:rsidR="0061614F" w:rsidRPr="005A6105" w:rsidRDefault="0061614F" w:rsidP="005D1589">
            <w:pPr>
              <w:pStyle w:val="headertabella0"/>
              <w:rPr>
                <w:color w:val="002060"/>
              </w:rPr>
            </w:pPr>
            <w:r w:rsidRPr="005A61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D375A" w14:textId="77777777" w:rsidR="0061614F" w:rsidRPr="005A6105" w:rsidRDefault="0061614F" w:rsidP="005D1589">
            <w:pPr>
              <w:pStyle w:val="headertabella0"/>
              <w:rPr>
                <w:color w:val="002060"/>
              </w:rPr>
            </w:pPr>
            <w:r w:rsidRPr="005A61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16C82" w14:textId="77777777" w:rsidR="0061614F" w:rsidRPr="005A6105" w:rsidRDefault="0061614F" w:rsidP="005D1589">
            <w:pPr>
              <w:pStyle w:val="headertabella0"/>
              <w:rPr>
                <w:color w:val="002060"/>
              </w:rPr>
            </w:pPr>
            <w:r w:rsidRPr="005A61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C97F7" w14:textId="77777777" w:rsidR="0061614F" w:rsidRPr="005A6105" w:rsidRDefault="0061614F" w:rsidP="005D1589">
            <w:pPr>
              <w:pStyle w:val="headertabella0"/>
              <w:rPr>
                <w:color w:val="002060"/>
              </w:rPr>
            </w:pPr>
            <w:r w:rsidRPr="005A61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E7EF3" w14:textId="77777777" w:rsidR="0061614F" w:rsidRPr="005A6105" w:rsidRDefault="0061614F" w:rsidP="005D1589">
            <w:pPr>
              <w:pStyle w:val="headertabella0"/>
              <w:rPr>
                <w:color w:val="002060"/>
              </w:rPr>
            </w:pPr>
            <w:r w:rsidRPr="005A61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90E29" w14:textId="77777777" w:rsidR="0061614F" w:rsidRPr="005A6105" w:rsidRDefault="0061614F" w:rsidP="005D1589">
            <w:pPr>
              <w:pStyle w:val="headertabella0"/>
              <w:rPr>
                <w:color w:val="002060"/>
              </w:rPr>
            </w:pPr>
            <w:proofErr w:type="spellStart"/>
            <w:r w:rsidRPr="005A6105">
              <w:rPr>
                <w:color w:val="002060"/>
              </w:rPr>
              <w:t>Localita'</w:t>
            </w:r>
            <w:proofErr w:type="spellEnd"/>
            <w:r w:rsidRPr="005A61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1370D" w14:textId="77777777" w:rsidR="0061614F" w:rsidRPr="005A6105" w:rsidRDefault="0061614F" w:rsidP="005D1589">
            <w:pPr>
              <w:pStyle w:val="headertabella0"/>
              <w:rPr>
                <w:color w:val="002060"/>
              </w:rPr>
            </w:pPr>
            <w:r w:rsidRPr="005A6105">
              <w:rPr>
                <w:color w:val="002060"/>
              </w:rPr>
              <w:t>Indirizzo Impianto</w:t>
            </w:r>
          </w:p>
        </w:tc>
      </w:tr>
      <w:tr w:rsidR="0061614F" w:rsidRPr="005A6105" w14:paraId="5424E636" w14:textId="77777777" w:rsidTr="005D158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9A1269" w14:textId="77777777" w:rsidR="0061614F" w:rsidRPr="005A6105" w:rsidRDefault="0061614F" w:rsidP="005D1589">
            <w:pPr>
              <w:pStyle w:val="rowtabella0"/>
              <w:rPr>
                <w:color w:val="002060"/>
              </w:rPr>
            </w:pPr>
            <w:r w:rsidRPr="005A6105">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C10024" w14:textId="77777777" w:rsidR="0061614F" w:rsidRPr="005A6105" w:rsidRDefault="0061614F" w:rsidP="005D1589">
            <w:pPr>
              <w:pStyle w:val="rowtabella0"/>
              <w:rPr>
                <w:color w:val="002060"/>
              </w:rPr>
            </w:pPr>
            <w:proofErr w:type="gramStart"/>
            <w:r w:rsidRPr="005A6105">
              <w:rPr>
                <w:color w:val="002060"/>
              </w:rPr>
              <w:t>CITTA</w:t>
            </w:r>
            <w:proofErr w:type="gramEnd"/>
            <w:r w:rsidRPr="005A6105">
              <w:rPr>
                <w:color w:val="002060"/>
              </w:rPr>
              <w:t xml:space="preserve">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2F2F30" w14:textId="77777777" w:rsidR="0061614F" w:rsidRPr="005A6105" w:rsidRDefault="0061614F" w:rsidP="005D1589">
            <w:pPr>
              <w:pStyle w:val="rowtabella0"/>
              <w:jc w:val="center"/>
              <w:rPr>
                <w:color w:val="002060"/>
              </w:rPr>
            </w:pPr>
            <w:r w:rsidRPr="005A610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31EA33" w14:textId="77777777" w:rsidR="0061614F" w:rsidRPr="005A6105" w:rsidRDefault="0061614F" w:rsidP="005D1589">
            <w:pPr>
              <w:pStyle w:val="rowtabella0"/>
              <w:rPr>
                <w:color w:val="002060"/>
              </w:rPr>
            </w:pPr>
            <w:r w:rsidRPr="005A6105">
              <w:rPr>
                <w:color w:val="002060"/>
              </w:rPr>
              <w:t>12/12/2025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F29559" w14:textId="77777777" w:rsidR="0061614F" w:rsidRPr="005A6105" w:rsidRDefault="0061614F" w:rsidP="005D1589">
            <w:pPr>
              <w:pStyle w:val="rowtabella0"/>
              <w:rPr>
                <w:color w:val="002060"/>
              </w:rPr>
            </w:pPr>
            <w:r w:rsidRPr="005A6105">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58439D" w14:textId="77777777" w:rsidR="0061614F" w:rsidRPr="005A6105" w:rsidRDefault="0061614F" w:rsidP="005D1589">
            <w:pPr>
              <w:pStyle w:val="rowtabella0"/>
              <w:rPr>
                <w:color w:val="002060"/>
              </w:rPr>
            </w:pPr>
            <w:r w:rsidRPr="005A6105">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268E11" w14:textId="77777777" w:rsidR="0061614F" w:rsidRPr="005A6105" w:rsidRDefault="0061614F" w:rsidP="005D1589">
            <w:pPr>
              <w:pStyle w:val="rowtabella0"/>
              <w:rPr>
                <w:color w:val="002060"/>
              </w:rPr>
            </w:pPr>
            <w:r w:rsidRPr="005A6105">
              <w:rPr>
                <w:color w:val="002060"/>
              </w:rPr>
              <w:t>VIA ALDO GAMBA SNC</w:t>
            </w:r>
          </w:p>
        </w:tc>
      </w:tr>
      <w:tr w:rsidR="0061614F" w:rsidRPr="005A6105" w14:paraId="7C5F2302"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A07CC3" w14:textId="77777777" w:rsidR="0061614F" w:rsidRPr="005A6105" w:rsidRDefault="0061614F" w:rsidP="005D1589">
            <w:pPr>
              <w:pStyle w:val="rowtabella0"/>
              <w:rPr>
                <w:color w:val="002060"/>
              </w:rPr>
            </w:pPr>
            <w:r w:rsidRPr="005A6105">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DF01D4" w14:textId="77777777" w:rsidR="0061614F" w:rsidRPr="005A6105" w:rsidRDefault="0061614F" w:rsidP="005D1589">
            <w:pPr>
              <w:pStyle w:val="rowtabella0"/>
              <w:rPr>
                <w:color w:val="002060"/>
              </w:rPr>
            </w:pPr>
            <w:r w:rsidRPr="005A6105">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561CAD"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96D9AA"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2906CD" w14:textId="77777777" w:rsidR="0061614F" w:rsidRPr="005A6105" w:rsidRDefault="0061614F" w:rsidP="005D1589">
            <w:pPr>
              <w:pStyle w:val="rowtabella0"/>
              <w:rPr>
                <w:color w:val="002060"/>
              </w:rPr>
            </w:pPr>
            <w:r w:rsidRPr="005A6105">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F6E195" w14:textId="77777777" w:rsidR="0061614F" w:rsidRPr="005A6105" w:rsidRDefault="0061614F" w:rsidP="005D1589">
            <w:pPr>
              <w:pStyle w:val="rowtabella0"/>
              <w:rPr>
                <w:color w:val="002060"/>
              </w:rPr>
            </w:pPr>
            <w:r w:rsidRPr="005A6105">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38D565" w14:textId="77777777" w:rsidR="0061614F" w:rsidRPr="005A6105" w:rsidRDefault="0061614F" w:rsidP="005D1589">
            <w:pPr>
              <w:pStyle w:val="rowtabella0"/>
              <w:rPr>
                <w:color w:val="002060"/>
              </w:rPr>
            </w:pPr>
            <w:r w:rsidRPr="005A6105">
              <w:rPr>
                <w:color w:val="002060"/>
              </w:rPr>
              <w:t>VIA ROSSINI</w:t>
            </w:r>
          </w:p>
        </w:tc>
      </w:tr>
      <w:tr w:rsidR="0061614F" w:rsidRPr="005A6105" w14:paraId="4B5E9ECB"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CF0115" w14:textId="77777777" w:rsidR="0061614F" w:rsidRPr="005A6105" w:rsidRDefault="0061614F" w:rsidP="005D1589">
            <w:pPr>
              <w:pStyle w:val="rowtabella0"/>
              <w:rPr>
                <w:color w:val="002060"/>
              </w:rPr>
            </w:pPr>
            <w:r w:rsidRPr="005A6105">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6963A9" w14:textId="77777777" w:rsidR="0061614F" w:rsidRPr="005A6105" w:rsidRDefault="0061614F" w:rsidP="005D1589">
            <w:pPr>
              <w:pStyle w:val="rowtabella0"/>
              <w:rPr>
                <w:color w:val="002060"/>
              </w:rPr>
            </w:pPr>
            <w:r w:rsidRPr="005A6105">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212CDA"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C27499" w14:textId="77777777" w:rsidR="0061614F" w:rsidRPr="005A6105" w:rsidRDefault="0061614F" w:rsidP="005D1589">
            <w:pPr>
              <w:pStyle w:val="rowtabella0"/>
              <w:rPr>
                <w:color w:val="002060"/>
              </w:rPr>
            </w:pPr>
            <w:r w:rsidRPr="005A6105">
              <w:rPr>
                <w:color w:val="002060"/>
              </w:rPr>
              <w:t>12/12/2025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FFDD69" w14:textId="77777777" w:rsidR="0061614F" w:rsidRPr="005A6105" w:rsidRDefault="0061614F" w:rsidP="005D1589">
            <w:pPr>
              <w:pStyle w:val="rowtabella0"/>
              <w:rPr>
                <w:color w:val="002060"/>
              </w:rPr>
            </w:pPr>
            <w:r w:rsidRPr="005A6105">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DDD817" w14:textId="77777777" w:rsidR="0061614F" w:rsidRPr="005A6105" w:rsidRDefault="0061614F" w:rsidP="005D1589">
            <w:pPr>
              <w:pStyle w:val="rowtabella0"/>
              <w:rPr>
                <w:color w:val="002060"/>
              </w:rPr>
            </w:pPr>
            <w:r w:rsidRPr="005A610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B7C71D" w14:textId="77777777" w:rsidR="0061614F" w:rsidRPr="005A6105" w:rsidRDefault="0061614F" w:rsidP="005D1589">
            <w:pPr>
              <w:pStyle w:val="rowtabella0"/>
              <w:rPr>
                <w:color w:val="002060"/>
              </w:rPr>
            </w:pPr>
            <w:r w:rsidRPr="005A6105">
              <w:rPr>
                <w:color w:val="002060"/>
              </w:rPr>
              <w:t>VIA DELLO STADIO</w:t>
            </w:r>
          </w:p>
        </w:tc>
      </w:tr>
      <w:tr w:rsidR="0061614F" w:rsidRPr="005A6105" w14:paraId="3678F7A2"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FEA3DF" w14:textId="77777777" w:rsidR="0061614F" w:rsidRPr="005A6105" w:rsidRDefault="0061614F" w:rsidP="005D1589">
            <w:pPr>
              <w:pStyle w:val="rowtabella0"/>
              <w:rPr>
                <w:color w:val="002060"/>
              </w:rPr>
            </w:pPr>
            <w:r w:rsidRPr="005A6105">
              <w:rPr>
                <w:color w:val="002060"/>
              </w:rPr>
              <w:t>MANTOVANI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E1587C" w14:textId="77777777" w:rsidR="0061614F" w:rsidRPr="005A6105" w:rsidRDefault="0061614F" w:rsidP="005D1589">
            <w:pPr>
              <w:pStyle w:val="rowtabella0"/>
              <w:rPr>
                <w:color w:val="002060"/>
              </w:rPr>
            </w:pPr>
            <w:r w:rsidRPr="005A6105">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0C68E9"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2180A6"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511727" w14:textId="77777777" w:rsidR="0061614F" w:rsidRPr="005A6105" w:rsidRDefault="0061614F" w:rsidP="005D1589">
            <w:pPr>
              <w:pStyle w:val="rowtabella0"/>
              <w:rPr>
                <w:color w:val="002060"/>
              </w:rPr>
            </w:pPr>
            <w:r w:rsidRPr="005A6105">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F20B82" w14:textId="77777777" w:rsidR="0061614F" w:rsidRPr="005A6105" w:rsidRDefault="0061614F" w:rsidP="005D1589">
            <w:pPr>
              <w:pStyle w:val="rowtabella0"/>
              <w:rPr>
                <w:color w:val="002060"/>
              </w:rPr>
            </w:pPr>
            <w:r w:rsidRPr="005A610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B059FD" w14:textId="77777777" w:rsidR="0061614F" w:rsidRPr="005A6105" w:rsidRDefault="0061614F" w:rsidP="005D1589">
            <w:pPr>
              <w:pStyle w:val="rowtabella0"/>
              <w:rPr>
                <w:color w:val="002060"/>
              </w:rPr>
            </w:pPr>
            <w:r w:rsidRPr="005A6105">
              <w:rPr>
                <w:color w:val="002060"/>
              </w:rPr>
              <w:t>VIA GROTTE DI POSATORA 19/A</w:t>
            </w:r>
          </w:p>
        </w:tc>
      </w:tr>
      <w:tr w:rsidR="0061614F" w:rsidRPr="005A6105" w14:paraId="27709289"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C0C895" w14:textId="77777777" w:rsidR="0061614F" w:rsidRPr="005A6105" w:rsidRDefault="0061614F" w:rsidP="005D1589">
            <w:pPr>
              <w:pStyle w:val="rowtabella0"/>
              <w:rPr>
                <w:color w:val="002060"/>
              </w:rPr>
            </w:pPr>
            <w:r w:rsidRPr="005A6105">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DBE7F3" w14:textId="77777777" w:rsidR="0061614F" w:rsidRPr="005A6105" w:rsidRDefault="0061614F" w:rsidP="005D1589">
            <w:pPr>
              <w:pStyle w:val="rowtabella0"/>
              <w:rPr>
                <w:color w:val="002060"/>
              </w:rPr>
            </w:pPr>
            <w:r w:rsidRPr="005A6105">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5E3DBA"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72EA5A"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955A1C" w14:textId="77777777" w:rsidR="0061614F" w:rsidRPr="005A6105" w:rsidRDefault="0061614F" w:rsidP="005D1589">
            <w:pPr>
              <w:pStyle w:val="rowtabella0"/>
              <w:rPr>
                <w:color w:val="002060"/>
              </w:rPr>
            </w:pPr>
            <w:r w:rsidRPr="005A6105">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AEAEBA" w14:textId="77777777" w:rsidR="0061614F" w:rsidRPr="005A6105" w:rsidRDefault="0061614F" w:rsidP="005D1589">
            <w:pPr>
              <w:pStyle w:val="rowtabella0"/>
              <w:rPr>
                <w:color w:val="002060"/>
              </w:rPr>
            </w:pPr>
            <w:r w:rsidRPr="005A6105">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71E525" w14:textId="77777777" w:rsidR="0061614F" w:rsidRPr="005A6105" w:rsidRDefault="0061614F" w:rsidP="005D1589">
            <w:pPr>
              <w:pStyle w:val="rowtabella0"/>
              <w:rPr>
                <w:color w:val="002060"/>
              </w:rPr>
            </w:pPr>
            <w:r w:rsidRPr="005A6105">
              <w:rPr>
                <w:color w:val="002060"/>
              </w:rPr>
              <w:t>VIA BRAMANTE</w:t>
            </w:r>
          </w:p>
        </w:tc>
      </w:tr>
      <w:tr w:rsidR="0061614F" w:rsidRPr="005A6105" w14:paraId="7140F206"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B2604C" w14:textId="77777777" w:rsidR="0061614F" w:rsidRPr="005A6105" w:rsidRDefault="0061614F" w:rsidP="005D1589">
            <w:pPr>
              <w:pStyle w:val="rowtabella0"/>
              <w:rPr>
                <w:color w:val="002060"/>
              </w:rPr>
            </w:pPr>
            <w:r w:rsidRPr="005A6105">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2504DF" w14:textId="77777777" w:rsidR="0061614F" w:rsidRPr="005A6105" w:rsidRDefault="0061614F" w:rsidP="005D1589">
            <w:pPr>
              <w:pStyle w:val="rowtabella0"/>
              <w:rPr>
                <w:color w:val="002060"/>
              </w:rPr>
            </w:pPr>
            <w:r w:rsidRPr="005A6105">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38C0DF"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4BE709"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EAE456" w14:textId="77777777" w:rsidR="0061614F" w:rsidRPr="005A6105" w:rsidRDefault="0061614F" w:rsidP="005D1589">
            <w:pPr>
              <w:pStyle w:val="rowtabella0"/>
              <w:rPr>
                <w:color w:val="002060"/>
              </w:rPr>
            </w:pPr>
            <w:r w:rsidRPr="005A6105">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46AD8E" w14:textId="77777777" w:rsidR="0061614F" w:rsidRPr="005A6105" w:rsidRDefault="0061614F" w:rsidP="005D1589">
            <w:pPr>
              <w:pStyle w:val="rowtabella0"/>
              <w:rPr>
                <w:color w:val="002060"/>
              </w:rPr>
            </w:pPr>
            <w:r w:rsidRPr="005A610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7CFE9F" w14:textId="77777777" w:rsidR="0061614F" w:rsidRPr="005A6105" w:rsidRDefault="0061614F" w:rsidP="005D1589">
            <w:pPr>
              <w:pStyle w:val="rowtabella0"/>
              <w:rPr>
                <w:color w:val="002060"/>
              </w:rPr>
            </w:pPr>
            <w:r w:rsidRPr="005A6105">
              <w:rPr>
                <w:color w:val="002060"/>
              </w:rPr>
              <w:t>VIA PETRARCA</w:t>
            </w:r>
          </w:p>
        </w:tc>
      </w:tr>
      <w:tr w:rsidR="0061614F" w:rsidRPr="005A6105" w14:paraId="476DCEAD" w14:textId="77777777" w:rsidTr="005D158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91CF55" w14:textId="77777777" w:rsidR="0061614F" w:rsidRPr="005A6105" w:rsidRDefault="0061614F" w:rsidP="005D1589">
            <w:pPr>
              <w:pStyle w:val="rowtabella0"/>
              <w:rPr>
                <w:color w:val="002060"/>
              </w:rPr>
            </w:pPr>
            <w:r w:rsidRPr="005A6105">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CBD328" w14:textId="77777777" w:rsidR="0061614F" w:rsidRPr="005A6105" w:rsidRDefault="0061614F" w:rsidP="005D1589">
            <w:pPr>
              <w:pStyle w:val="rowtabella0"/>
              <w:rPr>
                <w:color w:val="002060"/>
              </w:rPr>
            </w:pPr>
            <w:r w:rsidRPr="005A6105">
              <w:rPr>
                <w:color w:val="002060"/>
              </w:rPr>
              <w:t>GIOVANI SANT IPPOLITO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09939"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B2E491"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F765BF" w14:textId="77777777" w:rsidR="0061614F" w:rsidRPr="005A6105" w:rsidRDefault="0061614F" w:rsidP="005D1589">
            <w:pPr>
              <w:pStyle w:val="rowtabella0"/>
              <w:rPr>
                <w:color w:val="002060"/>
              </w:rPr>
            </w:pPr>
            <w:r w:rsidRPr="005A6105">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70669" w14:textId="77777777" w:rsidR="0061614F" w:rsidRPr="005A6105" w:rsidRDefault="0061614F" w:rsidP="005D1589">
            <w:pPr>
              <w:pStyle w:val="rowtabella0"/>
              <w:rPr>
                <w:color w:val="002060"/>
              </w:rPr>
            </w:pPr>
            <w:r w:rsidRPr="005A6105">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8DC28F" w14:textId="77777777" w:rsidR="0061614F" w:rsidRPr="005A6105" w:rsidRDefault="0061614F" w:rsidP="005D1589">
            <w:pPr>
              <w:pStyle w:val="rowtabella0"/>
              <w:rPr>
                <w:color w:val="002060"/>
              </w:rPr>
            </w:pPr>
            <w:r w:rsidRPr="005A6105">
              <w:rPr>
                <w:color w:val="002060"/>
              </w:rPr>
              <w:t>VIA LAGO DI MISURINA</w:t>
            </w:r>
          </w:p>
        </w:tc>
      </w:tr>
    </w:tbl>
    <w:p w14:paraId="5A9E9DCF" w14:textId="77777777" w:rsidR="0061614F" w:rsidRPr="005A6105" w:rsidRDefault="0061614F" w:rsidP="0061614F">
      <w:pPr>
        <w:pStyle w:val="breakline"/>
        <w:rPr>
          <w:rFonts w:eastAsiaTheme="minorEastAsia"/>
          <w:color w:val="002060"/>
        </w:rPr>
      </w:pPr>
    </w:p>
    <w:p w14:paraId="1218FBAC" w14:textId="77777777" w:rsidR="0061614F" w:rsidRPr="005A6105" w:rsidRDefault="0061614F" w:rsidP="0061614F">
      <w:pPr>
        <w:pStyle w:val="breakline"/>
        <w:rPr>
          <w:color w:val="002060"/>
        </w:rPr>
      </w:pPr>
    </w:p>
    <w:p w14:paraId="637BB76B" w14:textId="77777777" w:rsidR="0061614F" w:rsidRPr="005A6105" w:rsidRDefault="0061614F" w:rsidP="0061614F">
      <w:pPr>
        <w:pStyle w:val="breakline"/>
        <w:rPr>
          <w:color w:val="002060"/>
        </w:rPr>
      </w:pPr>
    </w:p>
    <w:p w14:paraId="1C387E15" w14:textId="77777777" w:rsidR="0061614F" w:rsidRPr="005A6105" w:rsidRDefault="0061614F" w:rsidP="0061614F">
      <w:pPr>
        <w:pStyle w:val="sottotitolocampionato10"/>
        <w:rPr>
          <w:color w:val="002060"/>
        </w:rPr>
      </w:pPr>
      <w:r w:rsidRPr="005A6105">
        <w:rPr>
          <w:color w:val="002060"/>
        </w:rPr>
        <w:lastRenderedPageBreak/>
        <w:t>GIRONE B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8"/>
        <w:gridCol w:w="385"/>
        <w:gridCol w:w="898"/>
        <w:gridCol w:w="1175"/>
        <w:gridCol w:w="1561"/>
        <w:gridCol w:w="1544"/>
      </w:tblGrid>
      <w:tr w:rsidR="0061614F" w:rsidRPr="005A6105" w14:paraId="779BEC6A" w14:textId="77777777" w:rsidTr="005D15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9A8EC" w14:textId="77777777" w:rsidR="0061614F" w:rsidRPr="005A6105" w:rsidRDefault="0061614F" w:rsidP="005D1589">
            <w:pPr>
              <w:pStyle w:val="headertabella0"/>
              <w:rPr>
                <w:color w:val="002060"/>
              </w:rPr>
            </w:pPr>
            <w:r w:rsidRPr="005A61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22F8A" w14:textId="77777777" w:rsidR="0061614F" w:rsidRPr="005A6105" w:rsidRDefault="0061614F" w:rsidP="005D1589">
            <w:pPr>
              <w:pStyle w:val="headertabella0"/>
              <w:rPr>
                <w:color w:val="002060"/>
              </w:rPr>
            </w:pPr>
            <w:r w:rsidRPr="005A61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697C0" w14:textId="77777777" w:rsidR="0061614F" w:rsidRPr="005A6105" w:rsidRDefault="0061614F" w:rsidP="005D1589">
            <w:pPr>
              <w:pStyle w:val="headertabella0"/>
              <w:rPr>
                <w:color w:val="002060"/>
              </w:rPr>
            </w:pPr>
            <w:r w:rsidRPr="005A61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879B1" w14:textId="77777777" w:rsidR="0061614F" w:rsidRPr="005A6105" w:rsidRDefault="0061614F" w:rsidP="005D1589">
            <w:pPr>
              <w:pStyle w:val="headertabella0"/>
              <w:rPr>
                <w:color w:val="002060"/>
              </w:rPr>
            </w:pPr>
            <w:r w:rsidRPr="005A61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14614" w14:textId="77777777" w:rsidR="0061614F" w:rsidRPr="005A6105" w:rsidRDefault="0061614F" w:rsidP="005D1589">
            <w:pPr>
              <w:pStyle w:val="headertabella0"/>
              <w:rPr>
                <w:color w:val="002060"/>
              </w:rPr>
            </w:pPr>
            <w:r w:rsidRPr="005A61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A51BF" w14:textId="77777777" w:rsidR="0061614F" w:rsidRPr="005A6105" w:rsidRDefault="0061614F" w:rsidP="005D1589">
            <w:pPr>
              <w:pStyle w:val="headertabella0"/>
              <w:rPr>
                <w:color w:val="002060"/>
              </w:rPr>
            </w:pPr>
            <w:proofErr w:type="spellStart"/>
            <w:r w:rsidRPr="005A6105">
              <w:rPr>
                <w:color w:val="002060"/>
              </w:rPr>
              <w:t>Localita'</w:t>
            </w:r>
            <w:proofErr w:type="spellEnd"/>
            <w:r w:rsidRPr="005A61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ED631" w14:textId="77777777" w:rsidR="0061614F" w:rsidRPr="005A6105" w:rsidRDefault="0061614F" w:rsidP="005D1589">
            <w:pPr>
              <w:pStyle w:val="headertabella0"/>
              <w:rPr>
                <w:color w:val="002060"/>
              </w:rPr>
            </w:pPr>
            <w:r w:rsidRPr="005A6105">
              <w:rPr>
                <w:color w:val="002060"/>
              </w:rPr>
              <w:t>Indirizzo Impianto</w:t>
            </w:r>
          </w:p>
        </w:tc>
      </w:tr>
      <w:tr w:rsidR="0061614F" w:rsidRPr="005A6105" w14:paraId="48CFE148" w14:textId="77777777" w:rsidTr="005D158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C99DD0" w14:textId="77777777" w:rsidR="0061614F" w:rsidRPr="005A6105" w:rsidRDefault="0061614F" w:rsidP="005D1589">
            <w:pPr>
              <w:pStyle w:val="rowtabella0"/>
              <w:rPr>
                <w:color w:val="002060"/>
              </w:rPr>
            </w:pPr>
            <w:r w:rsidRPr="005A6105">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B7FF6A" w14:textId="77777777" w:rsidR="0061614F" w:rsidRPr="005A6105" w:rsidRDefault="0061614F" w:rsidP="005D1589">
            <w:pPr>
              <w:pStyle w:val="rowtabella0"/>
              <w:rPr>
                <w:color w:val="002060"/>
              </w:rPr>
            </w:pPr>
            <w:r w:rsidRPr="005A6105">
              <w:rPr>
                <w:color w:val="002060"/>
              </w:rPr>
              <w:t>AVENALE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CE70F5" w14:textId="77777777" w:rsidR="0061614F" w:rsidRPr="005A6105" w:rsidRDefault="0061614F" w:rsidP="005D1589">
            <w:pPr>
              <w:pStyle w:val="rowtabella0"/>
              <w:jc w:val="center"/>
              <w:rPr>
                <w:color w:val="002060"/>
              </w:rPr>
            </w:pPr>
            <w:r w:rsidRPr="005A610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D02C9C" w14:textId="77777777" w:rsidR="0061614F" w:rsidRPr="005A6105" w:rsidRDefault="0061614F" w:rsidP="005D1589">
            <w:pPr>
              <w:pStyle w:val="rowtabella0"/>
              <w:rPr>
                <w:color w:val="002060"/>
              </w:rPr>
            </w:pPr>
            <w:r w:rsidRPr="005A6105">
              <w:rPr>
                <w:color w:val="002060"/>
              </w:rPr>
              <w:t>12/12/2025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4C530E" w14:textId="77777777" w:rsidR="0061614F" w:rsidRPr="005A6105" w:rsidRDefault="0061614F" w:rsidP="005D1589">
            <w:pPr>
              <w:pStyle w:val="rowtabella0"/>
              <w:rPr>
                <w:color w:val="002060"/>
              </w:rPr>
            </w:pPr>
            <w:r w:rsidRPr="005A6105">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B3FFE" w14:textId="77777777" w:rsidR="0061614F" w:rsidRPr="005A6105" w:rsidRDefault="0061614F" w:rsidP="005D1589">
            <w:pPr>
              <w:pStyle w:val="rowtabella0"/>
              <w:rPr>
                <w:color w:val="002060"/>
              </w:rPr>
            </w:pPr>
            <w:r w:rsidRPr="005A6105">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2A927" w14:textId="77777777" w:rsidR="0061614F" w:rsidRPr="005A6105" w:rsidRDefault="0061614F" w:rsidP="005D1589">
            <w:pPr>
              <w:pStyle w:val="rowtabella0"/>
              <w:rPr>
                <w:color w:val="002060"/>
              </w:rPr>
            </w:pPr>
            <w:r w:rsidRPr="005A6105">
              <w:rPr>
                <w:color w:val="002060"/>
              </w:rPr>
              <w:t>LOCALITA' LE CALVIE</w:t>
            </w:r>
          </w:p>
        </w:tc>
      </w:tr>
      <w:tr w:rsidR="0061614F" w:rsidRPr="005A6105" w14:paraId="547906E1"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02761F" w14:textId="77777777" w:rsidR="0061614F" w:rsidRPr="005A6105" w:rsidRDefault="0061614F" w:rsidP="005D1589">
            <w:pPr>
              <w:pStyle w:val="rowtabella0"/>
              <w:rPr>
                <w:color w:val="002060"/>
              </w:rPr>
            </w:pPr>
            <w:r w:rsidRPr="005A6105">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7A83D6" w14:textId="77777777" w:rsidR="0061614F" w:rsidRPr="005A6105" w:rsidRDefault="0061614F" w:rsidP="005D1589">
            <w:pPr>
              <w:pStyle w:val="rowtabella0"/>
              <w:rPr>
                <w:color w:val="002060"/>
              </w:rPr>
            </w:pPr>
            <w:r w:rsidRPr="005A6105">
              <w:rPr>
                <w:color w:val="002060"/>
              </w:rPr>
              <w:t>FUTSAL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209D42"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3DB1D6"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DC35CE" w14:textId="77777777" w:rsidR="0061614F" w:rsidRPr="005A6105" w:rsidRDefault="0061614F" w:rsidP="005D1589">
            <w:pPr>
              <w:pStyle w:val="rowtabella0"/>
              <w:rPr>
                <w:color w:val="002060"/>
              </w:rPr>
            </w:pPr>
            <w:r w:rsidRPr="005A6105">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092297" w14:textId="77777777" w:rsidR="0061614F" w:rsidRPr="005A6105" w:rsidRDefault="0061614F" w:rsidP="005D1589">
            <w:pPr>
              <w:pStyle w:val="rowtabella0"/>
              <w:rPr>
                <w:color w:val="002060"/>
              </w:rPr>
            </w:pPr>
            <w:r w:rsidRPr="005A6105">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80ACFC" w14:textId="77777777" w:rsidR="0061614F" w:rsidRPr="005A6105" w:rsidRDefault="0061614F" w:rsidP="005D1589">
            <w:pPr>
              <w:pStyle w:val="rowtabella0"/>
              <w:rPr>
                <w:color w:val="002060"/>
              </w:rPr>
            </w:pPr>
            <w:r w:rsidRPr="005A6105">
              <w:rPr>
                <w:color w:val="002060"/>
              </w:rPr>
              <w:t>VIA FONTE ANTICA 6</w:t>
            </w:r>
          </w:p>
        </w:tc>
      </w:tr>
      <w:tr w:rsidR="0061614F" w:rsidRPr="005A6105" w14:paraId="0A688BA0"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09BC95" w14:textId="77777777" w:rsidR="0061614F" w:rsidRPr="005A6105" w:rsidRDefault="0061614F" w:rsidP="005D1589">
            <w:pPr>
              <w:pStyle w:val="rowtabella0"/>
              <w:rPr>
                <w:color w:val="002060"/>
              </w:rPr>
            </w:pPr>
            <w:r w:rsidRPr="005A6105">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94679D" w14:textId="77777777" w:rsidR="0061614F" w:rsidRPr="005A6105" w:rsidRDefault="0061614F" w:rsidP="005D1589">
            <w:pPr>
              <w:pStyle w:val="rowtabella0"/>
              <w:rPr>
                <w:color w:val="002060"/>
              </w:rPr>
            </w:pPr>
            <w:r w:rsidRPr="005A6105">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57B072"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191162" w14:textId="77777777" w:rsidR="0061614F" w:rsidRPr="005A6105" w:rsidRDefault="0061614F" w:rsidP="005D1589">
            <w:pPr>
              <w:pStyle w:val="rowtabella0"/>
              <w:rPr>
                <w:color w:val="002060"/>
              </w:rPr>
            </w:pPr>
            <w:r w:rsidRPr="005A6105">
              <w:rPr>
                <w:color w:val="002060"/>
              </w:rPr>
              <w:t>12/12/2025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BC9BC5" w14:textId="77777777" w:rsidR="0061614F" w:rsidRPr="005A6105" w:rsidRDefault="0061614F" w:rsidP="005D1589">
            <w:pPr>
              <w:pStyle w:val="rowtabella0"/>
              <w:rPr>
                <w:color w:val="002060"/>
              </w:rPr>
            </w:pPr>
            <w:r w:rsidRPr="005A6105">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B08CC4" w14:textId="77777777" w:rsidR="0061614F" w:rsidRPr="005A6105" w:rsidRDefault="0061614F" w:rsidP="005D1589">
            <w:pPr>
              <w:pStyle w:val="rowtabella0"/>
              <w:rPr>
                <w:color w:val="002060"/>
              </w:rPr>
            </w:pPr>
            <w:r w:rsidRPr="005A6105">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14F785" w14:textId="77777777" w:rsidR="0061614F" w:rsidRPr="005A6105" w:rsidRDefault="0061614F" w:rsidP="005D1589">
            <w:pPr>
              <w:pStyle w:val="rowtabella0"/>
              <w:rPr>
                <w:color w:val="002060"/>
              </w:rPr>
            </w:pPr>
            <w:r w:rsidRPr="005A6105">
              <w:rPr>
                <w:color w:val="002060"/>
              </w:rPr>
              <w:t>LOC. SAN LIBERATO</w:t>
            </w:r>
          </w:p>
        </w:tc>
      </w:tr>
      <w:tr w:rsidR="0061614F" w:rsidRPr="005A6105" w14:paraId="60F95E1B"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C13896" w14:textId="77777777" w:rsidR="0061614F" w:rsidRPr="005A6105" w:rsidRDefault="0061614F" w:rsidP="005D1589">
            <w:pPr>
              <w:pStyle w:val="rowtabella0"/>
              <w:rPr>
                <w:color w:val="002060"/>
              </w:rPr>
            </w:pPr>
            <w:r w:rsidRPr="005A6105">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A4CCEC" w14:textId="77777777" w:rsidR="0061614F" w:rsidRPr="005A6105" w:rsidRDefault="0061614F" w:rsidP="005D1589">
            <w:pPr>
              <w:pStyle w:val="rowtabella0"/>
              <w:rPr>
                <w:color w:val="002060"/>
              </w:rPr>
            </w:pPr>
            <w:r w:rsidRPr="005A6105">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56724C"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6B8B20" w14:textId="77777777" w:rsidR="0061614F" w:rsidRPr="005A6105" w:rsidRDefault="0061614F" w:rsidP="005D1589">
            <w:pPr>
              <w:pStyle w:val="rowtabella0"/>
              <w:rPr>
                <w:color w:val="002060"/>
              </w:rPr>
            </w:pPr>
            <w:r w:rsidRPr="005A6105">
              <w:rPr>
                <w:color w:val="002060"/>
              </w:rPr>
              <w:t>12/12/2025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C52957" w14:textId="77777777" w:rsidR="0061614F" w:rsidRPr="005A6105" w:rsidRDefault="0061614F" w:rsidP="005D1589">
            <w:pPr>
              <w:pStyle w:val="rowtabella0"/>
              <w:rPr>
                <w:color w:val="002060"/>
              </w:rPr>
            </w:pPr>
            <w:r w:rsidRPr="005A6105">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CF927F" w14:textId="77777777" w:rsidR="0061614F" w:rsidRPr="005A6105" w:rsidRDefault="0061614F" w:rsidP="005D1589">
            <w:pPr>
              <w:pStyle w:val="rowtabella0"/>
              <w:rPr>
                <w:color w:val="002060"/>
              </w:rPr>
            </w:pPr>
            <w:r w:rsidRPr="005A6105">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33EC35" w14:textId="77777777" w:rsidR="0061614F" w:rsidRPr="005A6105" w:rsidRDefault="0061614F" w:rsidP="005D1589">
            <w:pPr>
              <w:pStyle w:val="rowtabella0"/>
              <w:rPr>
                <w:color w:val="002060"/>
              </w:rPr>
            </w:pPr>
            <w:r w:rsidRPr="005A6105">
              <w:rPr>
                <w:color w:val="002060"/>
              </w:rPr>
              <w:t>VIA CERQUATTI</w:t>
            </w:r>
          </w:p>
        </w:tc>
      </w:tr>
      <w:tr w:rsidR="0061614F" w:rsidRPr="005A6105" w14:paraId="45CDF71B"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9C1C21" w14:textId="77777777" w:rsidR="0061614F" w:rsidRPr="005A6105" w:rsidRDefault="0061614F" w:rsidP="005D1589">
            <w:pPr>
              <w:pStyle w:val="rowtabella0"/>
              <w:rPr>
                <w:color w:val="002060"/>
              </w:rPr>
            </w:pPr>
            <w:r w:rsidRPr="005A6105">
              <w:rPr>
                <w:color w:val="002060"/>
              </w:rPr>
              <w:t>SAN SEVERINO MARCHE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F01486" w14:textId="77777777" w:rsidR="0061614F" w:rsidRPr="005A6105" w:rsidRDefault="0061614F" w:rsidP="005D1589">
            <w:pPr>
              <w:pStyle w:val="rowtabella0"/>
              <w:rPr>
                <w:color w:val="002060"/>
              </w:rPr>
            </w:pPr>
            <w:r w:rsidRPr="005A6105">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504029"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BA1274" w14:textId="77777777" w:rsidR="0061614F" w:rsidRPr="005A6105" w:rsidRDefault="0061614F" w:rsidP="005D1589">
            <w:pPr>
              <w:pStyle w:val="rowtabella0"/>
              <w:rPr>
                <w:color w:val="002060"/>
              </w:rPr>
            </w:pPr>
            <w:r w:rsidRPr="005A6105">
              <w:rPr>
                <w:color w:val="002060"/>
              </w:rPr>
              <w:t>12/12/2025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62B067" w14:textId="77777777" w:rsidR="0061614F" w:rsidRPr="005A6105" w:rsidRDefault="0061614F" w:rsidP="005D1589">
            <w:pPr>
              <w:pStyle w:val="rowtabella0"/>
              <w:rPr>
                <w:color w:val="002060"/>
              </w:rPr>
            </w:pPr>
            <w:r w:rsidRPr="005A6105">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16251A" w14:textId="77777777" w:rsidR="0061614F" w:rsidRPr="005A6105" w:rsidRDefault="0061614F" w:rsidP="005D1589">
            <w:pPr>
              <w:pStyle w:val="rowtabella0"/>
              <w:rPr>
                <w:color w:val="002060"/>
              </w:rPr>
            </w:pPr>
            <w:r w:rsidRPr="005A6105">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9A2D70" w14:textId="77777777" w:rsidR="0061614F" w:rsidRPr="005A6105" w:rsidRDefault="0061614F" w:rsidP="005D1589">
            <w:pPr>
              <w:pStyle w:val="rowtabella0"/>
              <w:rPr>
                <w:color w:val="002060"/>
              </w:rPr>
            </w:pPr>
            <w:r w:rsidRPr="005A6105">
              <w:rPr>
                <w:color w:val="002060"/>
              </w:rPr>
              <w:t>VIALE MAZZINI</w:t>
            </w:r>
          </w:p>
        </w:tc>
      </w:tr>
      <w:tr w:rsidR="0061614F" w:rsidRPr="005A6105" w14:paraId="366B2F87"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8DA359" w14:textId="77777777" w:rsidR="0061614F" w:rsidRPr="005A6105" w:rsidRDefault="0061614F" w:rsidP="005D1589">
            <w:pPr>
              <w:pStyle w:val="rowtabella0"/>
              <w:rPr>
                <w:color w:val="002060"/>
              </w:rPr>
            </w:pPr>
            <w:r w:rsidRPr="005A6105">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C04D53" w14:textId="77777777" w:rsidR="0061614F" w:rsidRPr="005A6105" w:rsidRDefault="0061614F" w:rsidP="005D1589">
            <w:pPr>
              <w:pStyle w:val="rowtabella0"/>
              <w:rPr>
                <w:color w:val="002060"/>
              </w:rPr>
            </w:pPr>
            <w:r w:rsidRPr="005A6105">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632147"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005624" w14:textId="77777777" w:rsidR="0061614F" w:rsidRPr="005A6105" w:rsidRDefault="0061614F" w:rsidP="005D1589">
            <w:pPr>
              <w:pStyle w:val="rowtabella0"/>
              <w:rPr>
                <w:color w:val="002060"/>
              </w:rPr>
            </w:pPr>
            <w:r w:rsidRPr="005A6105">
              <w:rPr>
                <w:color w:val="002060"/>
              </w:rPr>
              <w:t>13/12/2025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F58981" w14:textId="77777777" w:rsidR="0061614F" w:rsidRPr="005A6105" w:rsidRDefault="0061614F" w:rsidP="005D1589">
            <w:pPr>
              <w:pStyle w:val="rowtabella0"/>
              <w:rPr>
                <w:color w:val="002060"/>
              </w:rPr>
            </w:pPr>
            <w:r w:rsidRPr="005A6105">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A90AC8" w14:textId="77777777" w:rsidR="0061614F" w:rsidRPr="005A6105" w:rsidRDefault="0061614F" w:rsidP="005D1589">
            <w:pPr>
              <w:pStyle w:val="rowtabella0"/>
              <w:rPr>
                <w:color w:val="002060"/>
              </w:rPr>
            </w:pPr>
            <w:r w:rsidRPr="005A6105">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0F6A3B" w14:textId="77777777" w:rsidR="0061614F" w:rsidRPr="005A6105" w:rsidRDefault="0061614F" w:rsidP="005D1589">
            <w:pPr>
              <w:pStyle w:val="rowtabella0"/>
              <w:rPr>
                <w:color w:val="002060"/>
              </w:rPr>
            </w:pPr>
            <w:r w:rsidRPr="005A6105">
              <w:rPr>
                <w:color w:val="002060"/>
              </w:rPr>
              <w:t>VIA VENEZIA 43</w:t>
            </w:r>
          </w:p>
        </w:tc>
      </w:tr>
      <w:tr w:rsidR="0061614F" w:rsidRPr="005A6105" w14:paraId="25ED1181" w14:textId="77777777" w:rsidTr="005D158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0B1C91" w14:textId="77777777" w:rsidR="0061614F" w:rsidRPr="005A6105" w:rsidRDefault="0061614F" w:rsidP="005D1589">
            <w:pPr>
              <w:pStyle w:val="rowtabella0"/>
              <w:rPr>
                <w:color w:val="002060"/>
              </w:rPr>
            </w:pPr>
            <w:r w:rsidRPr="005A6105">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53CE4D" w14:textId="77777777" w:rsidR="0061614F" w:rsidRPr="005A6105" w:rsidRDefault="0061614F" w:rsidP="005D1589">
            <w:pPr>
              <w:pStyle w:val="rowtabella0"/>
              <w:rPr>
                <w:color w:val="002060"/>
              </w:rPr>
            </w:pPr>
            <w:r w:rsidRPr="005A6105">
              <w:rPr>
                <w:color w:val="002060"/>
              </w:rPr>
              <w:t>SAN BIAGIO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1E41D5"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D04465" w14:textId="77777777" w:rsidR="0061614F" w:rsidRPr="005A6105" w:rsidRDefault="0061614F" w:rsidP="005D1589">
            <w:pPr>
              <w:pStyle w:val="rowtabella0"/>
              <w:rPr>
                <w:color w:val="002060"/>
              </w:rPr>
            </w:pPr>
            <w:r w:rsidRPr="005A6105">
              <w:rPr>
                <w:color w:val="002060"/>
              </w:rPr>
              <w:t>13/12/2025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CC37C" w14:textId="77777777" w:rsidR="0061614F" w:rsidRPr="005A6105" w:rsidRDefault="0061614F" w:rsidP="005D1589">
            <w:pPr>
              <w:pStyle w:val="rowtabella0"/>
              <w:rPr>
                <w:color w:val="002060"/>
              </w:rPr>
            </w:pPr>
            <w:r w:rsidRPr="005A6105">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44625B" w14:textId="77777777" w:rsidR="0061614F" w:rsidRPr="005A6105" w:rsidRDefault="0061614F" w:rsidP="005D1589">
            <w:pPr>
              <w:pStyle w:val="rowtabella0"/>
              <w:rPr>
                <w:color w:val="002060"/>
              </w:rPr>
            </w:pPr>
            <w:r w:rsidRPr="005A6105">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7E3612" w14:textId="77777777" w:rsidR="0061614F" w:rsidRPr="005A6105" w:rsidRDefault="0061614F" w:rsidP="005D1589">
            <w:pPr>
              <w:pStyle w:val="rowtabella0"/>
              <w:rPr>
                <w:color w:val="002060"/>
              </w:rPr>
            </w:pPr>
            <w:r w:rsidRPr="005A6105">
              <w:rPr>
                <w:color w:val="002060"/>
              </w:rPr>
              <w:t>VIA VESCOVARA, 7</w:t>
            </w:r>
          </w:p>
        </w:tc>
      </w:tr>
    </w:tbl>
    <w:p w14:paraId="12C547D9" w14:textId="77777777" w:rsidR="0061614F" w:rsidRPr="005A6105" w:rsidRDefault="0061614F" w:rsidP="0061614F">
      <w:pPr>
        <w:pStyle w:val="breakline"/>
        <w:rPr>
          <w:rFonts w:eastAsiaTheme="minorEastAsia"/>
          <w:color w:val="002060"/>
        </w:rPr>
      </w:pPr>
    </w:p>
    <w:p w14:paraId="35621C56" w14:textId="77777777" w:rsidR="0061614F" w:rsidRPr="005A6105" w:rsidRDefault="0061614F" w:rsidP="0061614F">
      <w:pPr>
        <w:pStyle w:val="breakline"/>
        <w:rPr>
          <w:color w:val="002060"/>
        </w:rPr>
      </w:pPr>
    </w:p>
    <w:p w14:paraId="0FE5D42E" w14:textId="77777777" w:rsidR="0061614F" w:rsidRPr="005A6105" w:rsidRDefault="0061614F" w:rsidP="0061614F">
      <w:pPr>
        <w:pStyle w:val="breakline"/>
        <w:rPr>
          <w:color w:val="002060"/>
        </w:rPr>
      </w:pPr>
    </w:p>
    <w:p w14:paraId="7F09A061" w14:textId="77777777" w:rsidR="0061614F" w:rsidRPr="005A6105" w:rsidRDefault="0061614F" w:rsidP="0061614F">
      <w:pPr>
        <w:pStyle w:val="sottotitolocampionato10"/>
        <w:rPr>
          <w:color w:val="002060"/>
        </w:rPr>
      </w:pPr>
      <w:r w:rsidRPr="005A6105">
        <w:rPr>
          <w:color w:val="002060"/>
        </w:rPr>
        <w:t>GIRONE C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6"/>
        <w:gridCol w:w="385"/>
        <w:gridCol w:w="898"/>
        <w:gridCol w:w="1198"/>
        <w:gridCol w:w="1548"/>
        <w:gridCol w:w="1553"/>
      </w:tblGrid>
      <w:tr w:rsidR="0061614F" w:rsidRPr="005A6105" w14:paraId="560A4399" w14:textId="77777777" w:rsidTr="005D15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AA7DE" w14:textId="77777777" w:rsidR="0061614F" w:rsidRPr="005A6105" w:rsidRDefault="0061614F" w:rsidP="005D1589">
            <w:pPr>
              <w:pStyle w:val="headertabella0"/>
              <w:rPr>
                <w:color w:val="002060"/>
              </w:rPr>
            </w:pPr>
            <w:r w:rsidRPr="005A61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6C897" w14:textId="77777777" w:rsidR="0061614F" w:rsidRPr="005A6105" w:rsidRDefault="0061614F" w:rsidP="005D1589">
            <w:pPr>
              <w:pStyle w:val="headertabella0"/>
              <w:rPr>
                <w:color w:val="002060"/>
              </w:rPr>
            </w:pPr>
            <w:r w:rsidRPr="005A61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A13A3" w14:textId="77777777" w:rsidR="0061614F" w:rsidRPr="005A6105" w:rsidRDefault="0061614F" w:rsidP="005D1589">
            <w:pPr>
              <w:pStyle w:val="headertabella0"/>
              <w:rPr>
                <w:color w:val="002060"/>
              </w:rPr>
            </w:pPr>
            <w:r w:rsidRPr="005A61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01255" w14:textId="77777777" w:rsidR="0061614F" w:rsidRPr="005A6105" w:rsidRDefault="0061614F" w:rsidP="005D1589">
            <w:pPr>
              <w:pStyle w:val="headertabella0"/>
              <w:rPr>
                <w:color w:val="002060"/>
              </w:rPr>
            </w:pPr>
            <w:r w:rsidRPr="005A61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C109C" w14:textId="77777777" w:rsidR="0061614F" w:rsidRPr="005A6105" w:rsidRDefault="0061614F" w:rsidP="005D1589">
            <w:pPr>
              <w:pStyle w:val="headertabella0"/>
              <w:rPr>
                <w:color w:val="002060"/>
              </w:rPr>
            </w:pPr>
            <w:r w:rsidRPr="005A61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60052" w14:textId="77777777" w:rsidR="0061614F" w:rsidRPr="005A6105" w:rsidRDefault="0061614F" w:rsidP="005D1589">
            <w:pPr>
              <w:pStyle w:val="headertabella0"/>
              <w:rPr>
                <w:color w:val="002060"/>
              </w:rPr>
            </w:pPr>
            <w:proofErr w:type="spellStart"/>
            <w:r w:rsidRPr="005A6105">
              <w:rPr>
                <w:color w:val="002060"/>
              </w:rPr>
              <w:t>Localita'</w:t>
            </w:r>
            <w:proofErr w:type="spellEnd"/>
            <w:r w:rsidRPr="005A61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726DB" w14:textId="77777777" w:rsidR="0061614F" w:rsidRPr="005A6105" w:rsidRDefault="0061614F" w:rsidP="005D1589">
            <w:pPr>
              <w:pStyle w:val="headertabella0"/>
              <w:rPr>
                <w:color w:val="002060"/>
              </w:rPr>
            </w:pPr>
            <w:r w:rsidRPr="005A6105">
              <w:rPr>
                <w:color w:val="002060"/>
              </w:rPr>
              <w:t>Indirizzo Impianto</w:t>
            </w:r>
          </w:p>
        </w:tc>
      </w:tr>
      <w:tr w:rsidR="0061614F" w:rsidRPr="005A6105" w14:paraId="2A5F825E" w14:textId="77777777" w:rsidTr="005D158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D02C95" w14:textId="77777777" w:rsidR="0061614F" w:rsidRPr="005A6105" w:rsidRDefault="0061614F" w:rsidP="005D1589">
            <w:pPr>
              <w:pStyle w:val="rowtabella0"/>
              <w:rPr>
                <w:color w:val="002060"/>
              </w:rPr>
            </w:pPr>
            <w:r w:rsidRPr="005A6105">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4B39ED" w14:textId="77777777" w:rsidR="0061614F" w:rsidRPr="005A6105" w:rsidRDefault="0061614F" w:rsidP="005D1589">
            <w:pPr>
              <w:pStyle w:val="rowtabella0"/>
              <w:rPr>
                <w:color w:val="002060"/>
              </w:rPr>
            </w:pPr>
            <w:r w:rsidRPr="005A6105">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FA2538" w14:textId="77777777" w:rsidR="0061614F" w:rsidRPr="005A6105" w:rsidRDefault="0061614F" w:rsidP="005D1589">
            <w:pPr>
              <w:pStyle w:val="rowtabella0"/>
              <w:jc w:val="center"/>
              <w:rPr>
                <w:color w:val="002060"/>
              </w:rPr>
            </w:pPr>
            <w:r w:rsidRPr="005A610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2B34E" w14:textId="77777777" w:rsidR="0061614F" w:rsidRPr="005A6105" w:rsidRDefault="0061614F" w:rsidP="005D1589">
            <w:pPr>
              <w:pStyle w:val="rowtabella0"/>
              <w:rPr>
                <w:color w:val="002060"/>
              </w:rPr>
            </w:pPr>
            <w:r w:rsidRPr="005A6105">
              <w:rPr>
                <w:color w:val="002060"/>
              </w:rPr>
              <w:t>12/12/2025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5588A3" w14:textId="77777777" w:rsidR="0061614F" w:rsidRPr="005A6105" w:rsidRDefault="0061614F" w:rsidP="005D1589">
            <w:pPr>
              <w:pStyle w:val="rowtabella0"/>
              <w:rPr>
                <w:color w:val="002060"/>
              </w:rPr>
            </w:pPr>
            <w:r w:rsidRPr="005A6105">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678BC4" w14:textId="77777777" w:rsidR="0061614F" w:rsidRPr="005A6105" w:rsidRDefault="0061614F" w:rsidP="005D1589">
            <w:pPr>
              <w:pStyle w:val="rowtabella0"/>
              <w:rPr>
                <w:color w:val="002060"/>
              </w:rPr>
            </w:pPr>
            <w:r w:rsidRPr="005A6105">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99AAB" w14:textId="77777777" w:rsidR="0061614F" w:rsidRPr="005A6105" w:rsidRDefault="0061614F" w:rsidP="005D1589">
            <w:pPr>
              <w:pStyle w:val="rowtabella0"/>
              <w:rPr>
                <w:color w:val="002060"/>
              </w:rPr>
            </w:pPr>
            <w:r w:rsidRPr="005A6105">
              <w:rPr>
                <w:color w:val="002060"/>
              </w:rPr>
              <w:t>VIA CORRADI</w:t>
            </w:r>
          </w:p>
        </w:tc>
      </w:tr>
      <w:tr w:rsidR="0061614F" w:rsidRPr="005A6105" w14:paraId="6291636C"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190786" w14:textId="77777777" w:rsidR="0061614F" w:rsidRPr="005A6105" w:rsidRDefault="0061614F" w:rsidP="005D1589">
            <w:pPr>
              <w:pStyle w:val="rowtabella0"/>
              <w:rPr>
                <w:color w:val="002060"/>
              </w:rPr>
            </w:pPr>
            <w:r w:rsidRPr="005A6105">
              <w:rPr>
                <w:color w:val="002060"/>
              </w:rPr>
              <w:t>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425C13" w14:textId="77777777" w:rsidR="0061614F" w:rsidRPr="005A6105" w:rsidRDefault="0061614F" w:rsidP="005D1589">
            <w:pPr>
              <w:pStyle w:val="rowtabella0"/>
              <w:rPr>
                <w:color w:val="002060"/>
              </w:rPr>
            </w:pPr>
            <w:r w:rsidRPr="005A6105">
              <w:rPr>
                <w:color w:val="002060"/>
              </w:rPr>
              <w:t>G.S.A. LE DUE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D307D0"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DF9844" w14:textId="77777777" w:rsidR="0061614F" w:rsidRPr="005A6105" w:rsidRDefault="0061614F" w:rsidP="005D1589">
            <w:pPr>
              <w:pStyle w:val="rowtabella0"/>
              <w:rPr>
                <w:color w:val="002060"/>
              </w:rPr>
            </w:pPr>
            <w:r w:rsidRPr="005A6105">
              <w:rPr>
                <w:color w:val="002060"/>
              </w:rPr>
              <w:t>12/12/2025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E16383" w14:textId="77777777" w:rsidR="0061614F" w:rsidRPr="005A6105" w:rsidRDefault="0061614F" w:rsidP="005D1589">
            <w:pPr>
              <w:pStyle w:val="rowtabella0"/>
              <w:rPr>
                <w:color w:val="002060"/>
              </w:rPr>
            </w:pPr>
            <w:r w:rsidRPr="005A6105">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B36757" w14:textId="77777777" w:rsidR="0061614F" w:rsidRPr="005A6105" w:rsidRDefault="0061614F" w:rsidP="005D1589">
            <w:pPr>
              <w:pStyle w:val="rowtabella0"/>
              <w:rPr>
                <w:color w:val="002060"/>
              </w:rPr>
            </w:pPr>
            <w:r w:rsidRPr="005A6105">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904AC6" w14:textId="77777777" w:rsidR="0061614F" w:rsidRPr="005A6105" w:rsidRDefault="0061614F" w:rsidP="005D1589">
            <w:pPr>
              <w:pStyle w:val="rowtabella0"/>
              <w:rPr>
                <w:color w:val="002060"/>
              </w:rPr>
            </w:pPr>
            <w:r w:rsidRPr="005A6105">
              <w:rPr>
                <w:color w:val="002060"/>
              </w:rPr>
              <w:t>FRAZ.PAGLIARE VIA VECCHI</w:t>
            </w:r>
          </w:p>
        </w:tc>
      </w:tr>
      <w:tr w:rsidR="0061614F" w:rsidRPr="005A6105" w14:paraId="3B2BBBCA"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A009BC" w14:textId="77777777" w:rsidR="0061614F" w:rsidRPr="005A6105" w:rsidRDefault="0061614F" w:rsidP="005D1589">
            <w:pPr>
              <w:pStyle w:val="rowtabella0"/>
              <w:rPr>
                <w:color w:val="002060"/>
              </w:rPr>
            </w:pPr>
            <w:r w:rsidRPr="005A6105">
              <w:rPr>
                <w:color w:val="002060"/>
              </w:rPr>
              <w:t>POLISPORTIVA ROSSO BLU</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A279E4" w14:textId="77777777" w:rsidR="0061614F" w:rsidRPr="005A6105" w:rsidRDefault="0061614F" w:rsidP="005D1589">
            <w:pPr>
              <w:pStyle w:val="rowtabella0"/>
              <w:rPr>
                <w:color w:val="002060"/>
              </w:rPr>
            </w:pPr>
            <w:r w:rsidRPr="005A6105">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2AFEC3"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7C5DFF"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2EF3B3" w14:textId="77777777" w:rsidR="0061614F" w:rsidRPr="005A6105" w:rsidRDefault="0061614F" w:rsidP="005D1589">
            <w:pPr>
              <w:pStyle w:val="rowtabella0"/>
              <w:rPr>
                <w:color w:val="002060"/>
              </w:rPr>
            </w:pPr>
            <w:r w:rsidRPr="005A6105">
              <w:rPr>
                <w:color w:val="002060"/>
              </w:rPr>
              <w:t>5280 TENSOSTRUTTURA S.</w:t>
            </w:r>
            <w:proofErr w:type="gramStart"/>
            <w:r w:rsidRPr="005A6105">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4801CD" w14:textId="77777777" w:rsidR="0061614F" w:rsidRPr="005A6105" w:rsidRDefault="0061614F" w:rsidP="005D1589">
            <w:pPr>
              <w:pStyle w:val="rowtabella0"/>
              <w:rPr>
                <w:color w:val="002060"/>
              </w:rPr>
            </w:pPr>
            <w:r w:rsidRPr="005A6105">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7A0557" w14:textId="77777777" w:rsidR="0061614F" w:rsidRPr="005A6105" w:rsidRDefault="0061614F" w:rsidP="005D1589">
            <w:pPr>
              <w:pStyle w:val="rowtabella0"/>
              <w:rPr>
                <w:color w:val="002060"/>
              </w:rPr>
            </w:pPr>
            <w:r w:rsidRPr="005A6105">
              <w:rPr>
                <w:color w:val="002060"/>
              </w:rPr>
              <w:t>VIA LORENZO LOTTO</w:t>
            </w:r>
          </w:p>
        </w:tc>
      </w:tr>
      <w:tr w:rsidR="0061614F" w:rsidRPr="005A6105" w14:paraId="6545B882"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CFFE6A" w14:textId="77777777" w:rsidR="0061614F" w:rsidRPr="005A6105" w:rsidRDefault="0061614F" w:rsidP="005D1589">
            <w:pPr>
              <w:pStyle w:val="rowtabella0"/>
              <w:rPr>
                <w:color w:val="002060"/>
              </w:rPr>
            </w:pPr>
            <w:r w:rsidRPr="005A6105">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5FEDAB" w14:textId="77777777" w:rsidR="0061614F" w:rsidRPr="005A6105" w:rsidRDefault="0061614F" w:rsidP="005D1589">
            <w:pPr>
              <w:pStyle w:val="rowtabella0"/>
              <w:rPr>
                <w:color w:val="002060"/>
              </w:rPr>
            </w:pPr>
            <w:r w:rsidRPr="005A6105">
              <w:rPr>
                <w:color w:val="002060"/>
              </w:rPr>
              <w:t>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2D85B2"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6EEFEF"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F75774" w14:textId="77777777" w:rsidR="0061614F" w:rsidRPr="005A6105" w:rsidRDefault="0061614F" w:rsidP="005D1589">
            <w:pPr>
              <w:pStyle w:val="rowtabella0"/>
              <w:rPr>
                <w:color w:val="002060"/>
              </w:rPr>
            </w:pPr>
            <w:r w:rsidRPr="005A6105">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E2B663" w14:textId="77777777" w:rsidR="0061614F" w:rsidRPr="005A6105" w:rsidRDefault="0061614F" w:rsidP="005D1589">
            <w:pPr>
              <w:pStyle w:val="rowtabella0"/>
              <w:rPr>
                <w:color w:val="002060"/>
              </w:rPr>
            </w:pPr>
            <w:r w:rsidRPr="005A6105">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7BC51C" w14:textId="77777777" w:rsidR="0061614F" w:rsidRPr="005A6105" w:rsidRDefault="0061614F" w:rsidP="005D1589">
            <w:pPr>
              <w:pStyle w:val="rowtabella0"/>
              <w:rPr>
                <w:color w:val="002060"/>
              </w:rPr>
            </w:pPr>
            <w:r w:rsidRPr="005A6105">
              <w:rPr>
                <w:color w:val="002060"/>
              </w:rPr>
              <w:t>VIA FONTE DI MONSIGNORE</w:t>
            </w:r>
          </w:p>
        </w:tc>
      </w:tr>
      <w:tr w:rsidR="0061614F" w:rsidRPr="005A6105" w14:paraId="421E1B85"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C43E4D" w14:textId="77777777" w:rsidR="0061614F" w:rsidRPr="005A6105" w:rsidRDefault="0061614F" w:rsidP="005D1589">
            <w:pPr>
              <w:pStyle w:val="rowtabella0"/>
              <w:rPr>
                <w:color w:val="002060"/>
              </w:rPr>
            </w:pPr>
            <w:r w:rsidRPr="005A6105">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96D91B" w14:textId="77777777" w:rsidR="0061614F" w:rsidRPr="005A6105" w:rsidRDefault="0061614F" w:rsidP="005D1589">
            <w:pPr>
              <w:pStyle w:val="rowtabella0"/>
              <w:rPr>
                <w:color w:val="002060"/>
              </w:rPr>
            </w:pPr>
            <w:r w:rsidRPr="005A6105">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139F12"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CA7392" w14:textId="77777777" w:rsidR="0061614F" w:rsidRPr="005A6105" w:rsidRDefault="0061614F" w:rsidP="005D1589">
            <w:pPr>
              <w:pStyle w:val="rowtabella0"/>
              <w:rPr>
                <w:color w:val="002060"/>
              </w:rPr>
            </w:pPr>
            <w:r w:rsidRPr="005A6105">
              <w:rPr>
                <w:color w:val="002060"/>
              </w:rPr>
              <w:t>12/12/2025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C06F99" w14:textId="77777777" w:rsidR="0061614F" w:rsidRPr="005A6105" w:rsidRDefault="0061614F" w:rsidP="005D1589">
            <w:pPr>
              <w:pStyle w:val="rowtabella0"/>
              <w:rPr>
                <w:color w:val="002060"/>
              </w:rPr>
            </w:pPr>
            <w:r w:rsidRPr="005A6105">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8605F8" w14:textId="77777777" w:rsidR="0061614F" w:rsidRPr="005A6105" w:rsidRDefault="0061614F" w:rsidP="005D1589">
            <w:pPr>
              <w:pStyle w:val="rowtabella0"/>
              <w:rPr>
                <w:color w:val="002060"/>
              </w:rPr>
            </w:pPr>
            <w:r w:rsidRPr="005A6105">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9FB637" w14:textId="77777777" w:rsidR="0061614F" w:rsidRPr="005A6105" w:rsidRDefault="0061614F" w:rsidP="005D1589">
            <w:pPr>
              <w:pStyle w:val="rowtabella0"/>
              <w:rPr>
                <w:color w:val="002060"/>
              </w:rPr>
            </w:pPr>
            <w:r w:rsidRPr="005A6105">
              <w:rPr>
                <w:color w:val="002060"/>
              </w:rPr>
              <w:t>VIA DELLO SPORT</w:t>
            </w:r>
          </w:p>
        </w:tc>
      </w:tr>
      <w:tr w:rsidR="0061614F" w:rsidRPr="005A6105" w14:paraId="2B5D2459" w14:textId="77777777" w:rsidTr="005D158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12985B" w14:textId="77777777" w:rsidR="0061614F" w:rsidRPr="005A6105" w:rsidRDefault="0061614F" w:rsidP="005D1589">
            <w:pPr>
              <w:pStyle w:val="rowtabella0"/>
              <w:rPr>
                <w:color w:val="002060"/>
              </w:rPr>
            </w:pPr>
            <w:proofErr w:type="gramStart"/>
            <w:r w:rsidRPr="005A6105">
              <w:rPr>
                <w:color w:val="002060"/>
              </w:rPr>
              <w:t>U.MANDOLESI</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6BA923" w14:textId="77777777" w:rsidR="0061614F" w:rsidRPr="005A6105" w:rsidRDefault="0061614F" w:rsidP="005D1589">
            <w:pPr>
              <w:pStyle w:val="rowtabella0"/>
              <w:rPr>
                <w:color w:val="002060"/>
              </w:rPr>
            </w:pPr>
            <w:r w:rsidRPr="005A6105">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46187"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E729F"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604442" w14:textId="77777777" w:rsidR="0061614F" w:rsidRPr="005A6105" w:rsidRDefault="0061614F" w:rsidP="005D1589">
            <w:pPr>
              <w:pStyle w:val="rowtabella0"/>
              <w:rPr>
                <w:color w:val="002060"/>
              </w:rPr>
            </w:pPr>
            <w:r w:rsidRPr="005A6105">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27739D" w14:textId="77777777" w:rsidR="0061614F" w:rsidRPr="005A6105" w:rsidRDefault="0061614F" w:rsidP="005D1589">
            <w:pPr>
              <w:pStyle w:val="rowtabella0"/>
              <w:rPr>
                <w:color w:val="002060"/>
              </w:rPr>
            </w:pPr>
            <w:r w:rsidRPr="005A6105">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B2D7F" w14:textId="77777777" w:rsidR="0061614F" w:rsidRPr="005A6105" w:rsidRDefault="0061614F" w:rsidP="005D1589">
            <w:pPr>
              <w:pStyle w:val="rowtabella0"/>
              <w:rPr>
                <w:color w:val="002060"/>
              </w:rPr>
            </w:pPr>
            <w:r w:rsidRPr="005A6105">
              <w:rPr>
                <w:color w:val="002060"/>
              </w:rPr>
              <w:t>VIA SALVO D'ACQUISTO</w:t>
            </w:r>
          </w:p>
        </w:tc>
      </w:tr>
    </w:tbl>
    <w:p w14:paraId="1999FD64" w14:textId="77777777" w:rsidR="0061614F" w:rsidRPr="009D0091" w:rsidRDefault="0061614F" w:rsidP="007C13E1">
      <w:pPr>
        <w:pStyle w:val="breakline"/>
        <w:rPr>
          <w:rFonts w:eastAsiaTheme="minorEastAsia"/>
          <w:color w:val="002060"/>
        </w:rPr>
      </w:pPr>
    </w:p>
    <w:p w14:paraId="1EBDFEA0" w14:textId="77777777" w:rsidR="007C13E1" w:rsidRPr="009D0091" w:rsidRDefault="007C13E1" w:rsidP="007C13E1">
      <w:pPr>
        <w:pStyle w:val="breakline"/>
        <w:rPr>
          <w:color w:val="002060"/>
        </w:rPr>
      </w:pPr>
    </w:p>
    <w:p w14:paraId="79DDFB64" w14:textId="77777777" w:rsidR="007C13E1" w:rsidRPr="009D0091" w:rsidRDefault="007C13E1" w:rsidP="007C13E1">
      <w:pPr>
        <w:pStyle w:val="titolocampionato0"/>
        <w:shd w:val="clear" w:color="auto" w:fill="CCCCCC"/>
        <w:spacing w:before="80" w:after="40"/>
        <w:rPr>
          <w:color w:val="002060"/>
        </w:rPr>
      </w:pPr>
      <w:r w:rsidRPr="009D0091">
        <w:rPr>
          <w:color w:val="002060"/>
        </w:rPr>
        <w:t>CALCIO A CINQUE SERIE D</w:t>
      </w:r>
    </w:p>
    <w:p w14:paraId="0659649C" w14:textId="77777777" w:rsidR="007C13E1" w:rsidRPr="009D0091" w:rsidRDefault="007C13E1" w:rsidP="007C13E1">
      <w:pPr>
        <w:pStyle w:val="titoloprinc0"/>
        <w:rPr>
          <w:color w:val="002060"/>
        </w:rPr>
      </w:pPr>
      <w:r w:rsidRPr="009D0091">
        <w:rPr>
          <w:color w:val="002060"/>
        </w:rPr>
        <w:t>RISULTATI</w:t>
      </w:r>
    </w:p>
    <w:p w14:paraId="2E756155" w14:textId="77777777" w:rsidR="007C13E1" w:rsidRPr="009D0091" w:rsidRDefault="007C13E1" w:rsidP="007C13E1">
      <w:pPr>
        <w:pStyle w:val="breakline"/>
        <w:rPr>
          <w:color w:val="002060"/>
        </w:rPr>
      </w:pPr>
    </w:p>
    <w:p w14:paraId="6823B73E" w14:textId="77777777" w:rsidR="007C13E1" w:rsidRPr="009D0091" w:rsidRDefault="007C13E1" w:rsidP="007C13E1">
      <w:pPr>
        <w:pStyle w:val="sottotitolocampionato10"/>
        <w:rPr>
          <w:color w:val="002060"/>
        </w:rPr>
      </w:pPr>
      <w:r w:rsidRPr="009D0091">
        <w:rPr>
          <w:color w:val="002060"/>
        </w:rPr>
        <w:t>RISULTATI UFFICIALI GARE DEL 05/12/2025</w:t>
      </w:r>
    </w:p>
    <w:p w14:paraId="2096CBB8" w14:textId="77777777" w:rsidR="007C13E1" w:rsidRPr="007C13E1" w:rsidRDefault="007C13E1" w:rsidP="007C13E1">
      <w:pPr>
        <w:pStyle w:val="sottotitolocampionato20"/>
        <w:spacing w:before="0" w:beforeAutospacing="0" w:after="0" w:afterAutospacing="0"/>
        <w:rPr>
          <w:rFonts w:ascii="Arial" w:hAnsi="Arial" w:cs="Arial"/>
          <w:color w:val="002060"/>
          <w:sz w:val="20"/>
          <w:szCs w:val="20"/>
        </w:rPr>
      </w:pPr>
      <w:r w:rsidRPr="007C13E1">
        <w:rPr>
          <w:rFonts w:ascii="Arial" w:hAnsi="Arial" w:cs="Arial"/>
          <w:color w:val="002060"/>
          <w:sz w:val="20"/>
          <w:szCs w:val="20"/>
        </w:rPr>
        <w:t>Si trascrivono qui di seguito i risultati ufficiali delle gare disputate</w:t>
      </w:r>
    </w:p>
    <w:p w14:paraId="6B0771E3" w14:textId="77777777" w:rsidR="007C13E1" w:rsidRPr="009D0091" w:rsidRDefault="007C13E1" w:rsidP="007C13E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C13E1" w:rsidRPr="009D0091" w14:paraId="2BD945A5" w14:textId="77777777" w:rsidTr="005D15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13E1" w:rsidRPr="009D0091" w14:paraId="4C037FB3" w14:textId="77777777" w:rsidTr="005D15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91125" w14:textId="77777777" w:rsidR="007C13E1" w:rsidRPr="009D0091" w:rsidRDefault="007C13E1" w:rsidP="005D1589">
                  <w:pPr>
                    <w:pStyle w:val="headertabella0"/>
                    <w:rPr>
                      <w:color w:val="002060"/>
                    </w:rPr>
                  </w:pPr>
                  <w:r w:rsidRPr="009D0091">
                    <w:rPr>
                      <w:color w:val="002060"/>
                    </w:rPr>
                    <w:t>GIRONE A - 9 Giornata - A</w:t>
                  </w:r>
                </w:p>
              </w:tc>
            </w:tr>
            <w:tr w:rsidR="007C13E1" w:rsidRPr="009D0091" w14:paraId="6DF670DC" w14:textId="77777777" w:rsidTr="005D158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46C5E7" w14:textId="77777777" w:rsidR="007C13E1" w:rsidRPr="009D0091" w:rsidRDefault="007C13E1" w:rsidP="005D1589">
                  <w:pPr>
                    <w:pStyle w:val="rowtabella0"/>
                    <w:rPr>
                      <w:color w:val="002060"/>
                    </w:rPr>
                  </w:pPr>
                  <w:r w:rsidRPr="009D0091">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22FA85" w14:textId="77777777" w:rsidR="007C13E1" w:rsidRPr="009D0091" w:rsidRDefault="007C13E1" w:rsidP="005D1589">
                  <w:pPr>
                    <w:pStyle w:val="rowtabella0"/>
                    <w:rPr>
                      <w:color w:val="002060"/>
                    </w:rPr>
                  </w:pPr>
                  <w:r w:rsidRPr="009D0091">
                    <w:rPr>
                      <w:color w:val="002060"/>
                    </w:rPr>
                    <w:t>- CIARNIN</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F1A4B8" w14:textId="77777777" w:rsidR="007C13E1" w:rsidRPr="009D0091" w:rsidRDefault="007C13E1" w:rsidP="005D1589">
                  <w:pPr>
                    <w:pStyle w:val="rowtabella0"/>
                    <w:jc w:val="center"/>
                    <w:rPr>
                      <w:color w:val="002060"/>
                    </w:rPr>
                  </w:pPr>
                  <w:r w:rsidRPr="009D0091">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490FF7" w14:textId="77777777" w:rsidR="007C13E1" w:rsidRPr="009D0091" w:rsidRDefault="007C13E1" w:rsidP="005D1589">
                  <w:pPr>
                    <w:pStyle w:val="rowtabella0"/>
                    <w:jc w:val="center"/>
                    <w:rPr>
                      <w:color w:val="002060"/>
                    </w:rPr>
                  </w:pPr>
                  <w:r w:rsidRPr="009D0091">
                    <w:rPr>
                      <w:color w:val="002060"/>
                    </w:rPr>
                    <w:t> </w:t>
                  </w:r>
                </w:p>
              </w:tc>
            </w:tr>
            <w:tr w:rsidR="007C13E1" w:rsidRPr="009D0091" w14:paraId="4A42B90C"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54AAF9" w14:textId="77777777" w:rsidR="007C13E1" w:rsidRPr="009D0091" w:rsidRDefault="007C13E1" w:rsidP="005D1589">
                  <w:pPr>
                    <w:pStyle w:val="rowtabella0"/>
                    <w:rPr>
                      <w:color w:val="002060"/>
                    </w:rPr>
                  </w:pPr>
                  <w:r w:rsidRPr="009D0091">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2FE076" w14:textId="77777777" w:rsidR="007C13E1" w:rsidRPr="009D0091" w:rsidRDefault="007C13E1" w:rsidP="005D1589">
                  <w:pPr>
                    <w:pStyle w:val="rowtabella0"/>
                    <w:rPr>
                      <w:color w:val="002060"/>
                    </w:rPr>
                  </w:pPr>
                  <w:r w:rsidRPr="009D0091">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C2C5B7" w14:textId="77777777" w:rsidR="007C13E1" w:rsidRPr="009D0091" w:rsidRDefault="007C13E1" w:rsidP="005D1589">
                  <w:pPr>
                    <w:pStyle w:val="rowtabella0"/>
                    <w:jc w:val="center"/>
                    <w:rPr>
                      <w:color w:val="002060"/>
                    </w:rPr>
                  </w:pPr>
                  <w:r w:rsidRPr="009D0091">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27D5D3" w14:textId="77777777" w:rsidR="007C13E1" w:rsidRPr="009D0091" w:rsidRDefault="007C13E1" w:rsidP="005D1589">
                  <w:pPr>
                    <w:pStyle w:val="rowtabella0"/>
                    <w:jc w:val="center"/>
                    <w:rPr>
                      <w:color w:val="002060"/>
                    </w:rPr>
                  </w:pPr>
                  <w:r w:rsidRPr="009D0091">
                    <w:rPr>
                      <w:color w:val="002060"/>
                    </w:rPr>
                    <w:t> </w:t>
                  </w:r>
                </w:p>
              </w:tc>
            </w:tr>
            <w:tr w:rsidR="007C13E1" w:rsidRPr="009D0091" w14:paraId="11A4AC2B"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C1E071" w14:textId="77777777" w:rsidR="007C13E1" w:rsidRPr="009D0091" w:rsidRDefault="007C13E1" w:rsidP="005D1589">
                  <w:pPr>
                    <w:pStyle w:val="rowtabella0"/>
                    <w:rPr>
                      <w:color w:val="002060"/>
                    </w:rPr>
                  </w:pPr>
                  <w:r w:rsidRPr="009D0091">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CC3C26" w14:textId="77777777" w:rsidR="007C13E1" w:rsidRPr="009D0091" w:rsidRDefault="007C13E1" w:rsidP="005D1589">
                  <w:pPr>
                    <w:pStyle w:val="rowtabella0"/>
                    <w:rPr>
                      <w:color w:val="002060"/>
                    </w:rPr>
                  </w:pPr>
                  <w:r w:rsidRPr="009D0091">
                    <w:rPr>
                      <w:color w:val="002060"/>
                    </w:rPr>
                    <w:t>- AUDAX PIOBBICO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2C4344" w14:textId="77777777" w:rsidR="007C13E1" w:rsidRPr="009D0091" w:rsidRDefault="007C13E1" w:rsidP="005D1589">
                  <w:pPr>
                    <w:pStyle w:val="rowtabella0"/>
                    <w:jc w:val="center"/>
                    <w:rPr>
                      <w:color w:val="002060"/>
                    </w:rPr>
                  </w:pPr>
                  <w:r w:rsidRPr="009D0091">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1D49CB" w14:textId="77777777" w:rsidR="007C13E1" w:rsidRPr="009D0091" w:rsidRDefault="007C13E1" w:rsidP="005D1589">
                  <w:pPr>
                    <w:pStyle w:val="rowtabella0"/>
                    <w:jc w:val="center"/>
                    <w:rPr>
                      <w:color w:val="002060"/>
                    </w:rPr>
                  </w:pPr>
                  <w:r w:rsidRPr="009D0091">
                    <w:rPr>
                      <w:color w:val="002060"/>
                    </w:rPr>
                    <w:t> </w:t>
                  </w:r>
                </w:p>
              </w:tc>
            </w:tr>
            <w:tr w:rsidR="007C13E1" w:rsidRPr="009D0091" w14:paraId="1BBDF7C0"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6DA2AB" w14:textId="77777777" w:rsidR="007C13E1" w:rsidRPr="009D0091" w:rsidRDefault="007C13E1" w:rsidP="005D1589">
                  <w:pPr>
                    <w:pStyle w:val="rowtabella0"/>
                    <w:rPr>
                      <w:color w:val="002060"/>
                    </w:rPr>
                  </w:pPr>
                  <w:r w:rsidRPr="009D0091">
                    <w:rPr>
                      <w:color w:val="002060"/>
                    </w:rPr>
                    <w:t>SAN COSTANZO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066B0B" w14:textId="77777777" w:rsidR="007C13E1" w:rsidRPr="009D0091" w:rsidRDefault="007C13E1" w:rsidP="005D1589">
                  <w:pPr>
                    <w:pStyle w:val="rowtabella0"/>
                    <w:rPr>
                      <w:color w:val="002060"/>
                    </w:rPr>
                  </w:pPr>
                  <w:r w:rsidRPr="009D0091">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452E48" w14:textId="77777777" w:rsidR="007C13E1" w:rsidRPr="009D0091" w:rsidRDefault="007C13E1" w:rsidP="005D1589">
                  <w:pPr>
                    <w:pStyle w:val="rowtabella0"/>
                    <w:jc w:val="center"/>
                    <w:rPr>
                      <w:color w:val="002060"/>
                    </w:rPr>
                  </w:pPr>
                  <w:r w:rsidRPr="009D0091">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0D5D39" w14:textId="77777777" w:rsidR="007C13E1" w:rsidRPr="009D0091" w:rsidRDefault="007C13E1" w:rsidP="005D1589">
                  <w:pPr>
                    <w:pStyle w:val="rowtabella0"/>
                    <w:jc w:val="center"/>
                    <w:rPr>
                      <w:color w:val="002060"/>
                    </w:rPr>
                  </w:pPr>
                  <w:r w:rsidRPr="009D0091">
                    <w:rPr>
                      <w:color w:val="002060"/>
                    </w:rPr>
                    <w:t> </w:t>
                  </w:r>
                </w:p>
              </w:tc>
            </w:tr>
            <w:tr w:rsidR="007C13E1" w:rsidRPr="009D0091" w14:paraId="00784DB2"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D64263" w14:textId="77777777" w:rsidR="007C13E1" w:rsidRPr="009D0091" w:rsidRDefault="007C13E1" w:rsidP="005D1589">
                  <w:pPr>
                    <w:pStyle w:val="rowtabella0"/>
                    <w:rPr>
                      <w:color w:val="002060"/>
                    </w:rPr>
                  </w:pPr>
                  <w:r w:rsidRPr="009D0091">
                    <w:rPr>
                      <w:color w:val="002060"/>
                    </w:rPr>
                    <w:t>(1) VADO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BDBBEF" w14:textId="77777777" w:rsidR="007C13E1" w:rsidRPr="009D0091" w:rsidRDefault="007C13E1" w:rsidP="005D1589">
                  <w:pPr>
                    <w:pStyle w:val="rowtabella0"/>
                    <w:rPr>
                      <w:color w:val="002060"/>
                    </w:rPr>
                  </w:pPr>
                  <w:r w:rsidRPr="009D0091">
                    <w:rPr>
                      <w:color w:val="002060"/>
                    </w:rPr>
                    <w:t>- URBINO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DFB636" w14:textId="77777777" w:rsidR="007C13E1" w:rsidRPr="009D0091" w:rsidRDefault="007C13E1" w:rsidP="005D1589">
                  <w:pPr>
                    <w:pStyle w:val="rowtabella0"/>
                    <w:jc w:val="center"/>
                    <w:rPr>
                      <w:color w:val="002060"/>
                    </w:rPr>
                  </w:pPr>
                  <w:r w:rsidRPr="009D0091">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5E0F28" w14:textId="77777777" w:rsidR="007C13E1" w:rsidRPr="009D0091" w:rsidRDefault="007C13E1" w:rsidP="005D1589">
                  <w:pPr>
                    <w:pStyle w:val="rowtabella0"/>
                    <w:jc w:val="center"/>
                    <w:rPr>
                      <w:color w:val="002060"/>
                    </w:rPr>
                  </w:pPr>
                  <w:r w:rsidRPr="009D0091">
                    <w:rPr>
                      <w:color w:val="002060"/>
                    </w:rPr>
                    <w:t> </w:t>
                  </w:r>
                </w:p>
              </w:tc>
            </w:tr>
            <w:tr w:rsidR="007C13E1" w:rsidRPr="009D0091" w14:paraId="61446813" w14:textId="77777777" w:rsidTr="005D158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49692D" w14:textId="77777777" w:rsidR="007C13E1" w:rsidRPr="009D0091" w:rsidRDefault="007C13E1" w:rsidP="005D1589">
                  <w:pPr>
                    <w:pStyle w:val="rowtabella0"/>
                    <w:rPr>
                      <w:color w:val="002060"/>
                      <w:lang w:val="es-ES"/>
                    </w:rPr>
                  </w:pPr>
                  <w:r w:rsidRPr="009D0091">
                    <w:rPr>
                      <w:color w:val="002060"/>
                      <w:lang w:val="es-ES"/>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54B013" w14:textId="77777777" w:rsidR="007C13E1" w:rsidRPr="009D0091" w:rsidRDefault="007C13E1" w:rsidP="005D1589">
                  <w:pPr>
                    <w:pStyle w:val="rowtabella0"/>
                    <w:rPr>
                      <w:color w:val="002060"/>
                    </w:rPr>
                  </w:pPr>
                  <w:r w:rsidRPr="009D0091">
                    <w:rPr>
                      <w:color w:val="002060"/>
                    </w:rPr>
                    <w:t>- DURANTINA SANTA CECILIA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3AE3E" w14:textId="77777777" w:rsidR="007C13E1" w:rsidRPr="009D0091" w:rsidRDefault="007C13E1" w:rsidP="005D1589">
                  <w:pPr>
                    <w:pStyle w:val="rowtabella0"/>
                    <w:jc w:val="center"/>
                    <w:rPr>
                      <w:color w:val="002060"/>
                    </w:rPr>
                  </w:pPr>
                  <w:r w:rsidRPr="009D0091">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060F5" w14:textId="77777777" w:rsidR="007C13E1" w:rsidRPr="009D0091" w:rsidRDefault="007C13E1" w:rsidP="005D1589">
                  <w:pPr>
                    <w:pStyle w:val="rowtabella0"/>
                    <w:jc w:val="center"/>
                    <w:rPr>
                      <w:color w:val="002060"/>
                    </w:rPr>
                  </w:pPr>
                  <w:r w:rsidRPr="009D0091">
                    <w:rPr>
                      <w:color w:val="002060"/>
                    </w:rPr>
                    <w:t> </w:t>
                  </w:r>
                </w:p>
              </w:tc>
            </w:tr>
            <w:tr w:rsidR="007C13E1" w:rsidRPr="009D0091" w14:paraId="3EDA3943" w14:textId="77777777" w:rsidTr="005D1589">
              <w:tc>
                <w:tcPr>
                  <w:tcW w:w="4700" w:type="dxa"/>
                  <w:gridSpan w:val="4"/>
                  <w:tcBorders>
                    <w:top w:val="nil"/>
                    <w:left w:val="nil"/>
                    <w:bottom w:val="nil"/>
                    <w:right w:val="nil"/>
                  </w:tcBorders>
                  <w:tcMar>
                    <w:top w:w="20" w:type="dxa"/>
                    <w:left w:w="20" w:type="dxa"/>
                    <w:bottom w:w="20" w:type="dxa"/>
                    <w:right w:w="20" w:type="dxa"/>
                  </w:tcMar>
                  <w:vAlign w:val="center"/>
                  <w:hideMark/>
                </w:tcPr>
                <w:p w14:paraId="18598F46" w14:textId="77777777" w:rsidR="007C13E1" w:rsidRPr="009D0091" w:rsidRDefault="007C13E1" w:rsidP="005D1589">
                  <w:pPr>
                    <w:pStyle w:val="rowtabella0"/>
                    <w:rPr>
                      <w:color w:val="002060"/>
                    </w:rPr>
                  </w:pPr>
                  <w:r w:rsidRPr="009D0091">
                    <w:rPr>
                      <w:color w:val="002060"/>
                    </w:rPr>
                    <w:t>(1) - disputata il 06/12/2025</w:t>
                  </w:r>
                </w:p>
              </w:tc>
            </w:tr>
          </w:tbl>
          <w:p w14:paraId="54D38818" w14:textId="77777777" w:rsidR="007C13E1" w:rsidRPr="009D0091" w:rsidRDefault="007C13E1" w:rsidP="005D158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13E1" w:rsidRPr="009D0091" w14:paraId="20AA78EC" w14:textId="77777777" w:rsidTr="005D15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8E8DE" w14:textId="77777777" w:rsidR="007C13E1" w:rsidRPr="009D0091" w:rsidRDefault="007C13E1" w:rsidP="005D1589">
                  <w:pPr>
                    <w:pStyle w:val="headertabella0"/>
                    <w:rPr>
                      <w:color w:val="002060"/>
                    </w:rPr>
                  </w:pPr>
                  <w:r w:rsidRPr="009D0091">
                    <w:rPr>
                      <w:color w:val="002060"/>
                    </w:rPr>
                    <w:t>GIRONE B - 9 Giornata - A</w:t>
                  </w:r>
                </w:p>
              </w:tc>
            </w:tr>
            <w:tr w:rsidR="007C13E1" w:rsidRPr="009D0091" w14:paraId="369AEDB6" w14:textId="77777777" w:rsidTr="005D158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EDBB45" w14:textId="77777777" w:rsidR="007C13E1" w:rsidRPr="009D0091" w:rsidRDefault="007C13E1" w:rsidP="005D1589">
                  <w:pPr>
                    <w:pStyle w:val="rowtabella0"/>
                    <w:rPr>
                      <w:color w:val="002060"/>
                    </w:rPr>
                  </w:pPr>
                  <w:r w:rsidRPr="009D0091">
                    <w:rPr>
                      <w:color w:val="002060"/>
                    </w:rPr>
                    <w:t>(1) 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360F20" w14:textId="77777777" w:rsidR="007C13E1" w:rsidRPr="009D0091" w:rsidRDefault="007C13E1" w:rsidP="005D1589">
                  <w:pPr>
                    <w:pStyle w:val="rowtabella0"/>
                    <w:rPr>
                      <w:color w:val="002060"/>
                    </w:rPr>
                  </w:pPr>
                  <w:r w:rsidRPr="009D0091">
                    <w:rPr>
                      <w:color w:val="002060"/>
                    </w:rPr>
                    <w:t>- POLVERIGI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EEF5ED" w14:textId="77777777" w:rsidR="007C13E1" w:rsidRPr="009D0091" w:rsidRDefault="007C13E1" w:rsidP="005D1589">
                  <w:pPr>
                    <w:pStyle w:val="rowtabella0"/>
                    <w:jc w:val="center"/>
                    <w:rPr>
                      <w:color w:val="002060"/>
                    </w:rPr>
                  </w:pPr>
                  <w:r w:rsidRPr="009D0091">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5D3A85" w14:textId="77777777" w:rsidR="007C13E1" w:rsidRPr="009D0091" w:rsidRDefault="007C13E1" w:rsidP="005D1589">
                  <w:pPr>
                    <w:pStyle w:val="rowtabella0"/>
                    <w:jc w:val="center"/>
                    <w:rPr>
                      <w:color w:val="002060"/>
                    </w:rPr>
                  </w:pPr>
                  <w:r w:rsidRPr="009D0091">
                    <w:rPr>
                      <w:color w:val="002060"/>
                    </w:rPr>
                    <w:t> </w:t>
                  </w:r>
                </w:p>
              </w:tc>
            </w:tr>
            <w:tr w:rsidR="007C13E1" w:rsidRPr="009D0091" w14:paraId="3EEC6D7A"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9E4072" w14:textId="77777777" w:rsidR="007C13E1" w:rsidRPr="009D0091" w:rsidRDefault="007C13E1" w:rsidP="005D1589">
                  <w:pPr>
                    <w:pStyle w:val="rowtabella0"/>
                    <w:rPr>
                      <w:color w:val="002060"/>
                    </w:rPr>
                  </w:pPr>
                  <w:r w:rsidRPr="009D0091">
                    <w:rPr>
                      <w:color w:val="002060"/>
                    </w:rPr>
                    <w:t>(2)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1B53BF" w14:textId="77777777" w:rsidR="007C13E1" w:rsidRPr="009D0091" w:rsidRDefault="007C13E1" w:rsidP="005D1589">
                  <w:pPr>
                    <w:pStyle w:val="rowtabella0"/>
                    <w:rPr>
                      <w:color w:val="002060"/>
                    </w:rPr>
                  </w:pPr>
                  <w:r w:rsidRPr="009D0091">
                    <w:rPr>
                      <w:color w:val="002060"/>
                    </w:rPr>
                    <w:t>- ATLETICO CHIARAVALLE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688373" w14:textId="77777777" w:rsidR="007C13E1" w:rsidRPr="009D0091" w:rsidRDefault="007C13E1" w:rsidP="005D1589">
                  <w:pPr>
                    <w:pStyle w:val="rowtabella0"/>
                    <w:jc w:val="center"/>
                    <w:rPr>
                      <w:color w:val="002060"/>
                    </w:rPr>
                  </w:pPr>
                  <w:r w:rsidRPr="009D0091">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87D467" w14:textId="77777777" w:rsidR="007C13E1" w:rsidRPr="009D0091" w:rsidRDefault="007C13E1" w:rsidP="005D1589">
                  <w:pPr>
                    <w:pStyle w:val="rowtabella0"/>
                    <w:jc w:val="center"/>
                    <w:rPr>
                      <w:color w:val="002060"/>
                    </w:rPr>
                  </w:pPr>
                  <w:r w:rsidRPr="009D0091">
                    <w:rPr>
                      <w:color w:val="002060"/>
                    </w:rPr>
                    <w:t> </w:t>
                  </w:r>
                </w:p>
              </w:tc>
            </w:tr>
            <w:tr w:rsidR="007C13E1" w:rsidRPr="009D0091" w14:paraId="077C54F4"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30B70B" w14:textId="77777777" w:rsidR="007C13E1" w:rsidRPr="009D0091" w:rsidRDefault="007C13E1" w:rsidP="005D1589">
                  <w:pPr>
                    <w:pStyle w:val="rowtabella0"/>
                    <w:rPr>
                      <w:color w:val="002060"/>
                    </w:rPr>
                  </w:pPr>
                  <w:r w:rsidRPr="009D0091">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EACCAE" w14:textId="77777777" w:rsidR="007C13E1" w:rsidRPr="009D0091" w:rsidRDefault="007C13E1" w:rsidP="005D1589">
                  <w:pPr>
                    <w:pStyle w:val="rowtabella0"/>
                    <w:rPr>
                      <w:color w:val="002060"/>
                    </w:rPr>
                  </w:pPr>
                  <w:r w:rsidRPr="009D0091">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BB0513" w14:textId="77777777" w:rsidR="007C13E1" w:rsidRPr="009D0091" w:rsidRDefault="007C13E1" w:rsidP="005D1589">
                  <w:pPr>
                    <w:pStyle w:val="rowtabella0"/>
                    <w:jc w:val="center"/>
                    <w:rPr>
                      <w:color w:val="002060"/>
                    </w:rPr>
                  </w:pPr>
                  <w:r w:rsidRPr="009D0091">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BEB040" w14:textId="77777777" w:rsidR="007C13E1" w:rsidRPr="009D0091" w:rsidRDefault="007C13E1" w:rsidP="005D1589">
                  <w:pPr>
                    <w:pStyle w:val="rowtabella0"/>
                    <w:jc w:val="center"/>
                    <w:rPr>
                      <w:color w:val="002060"/>
                    </w:rPr>
                  </w:pPr>
                  <w:r w:rsidRPr="009D0091">
                    <w:rPr>
                      <w:color w:val="002060"/>
                    </w:rPr>
                    <w:t> </w:t>
                  </w:r>
                </w:p>
              </w:tc>
            </w:tr>
            <w:tr w:rsidR="007C13E1" w:rsidRPr="009D0091" w14:paraId="26BA6475"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D3D5FA" w14:textId="77777777" w:rsidR="007C13E1" w:rsidRPr="009D0091" w:rsidRDefault="007C13E1" w:rsidP="005D1589">
                  <w:pPr>
                    <w:pStyle w:val="rowtabella0"/>
                    <w:rPr>
                      <w:color w:val="002060"/>
                    </w:rPr>
                  </w:pPr>
                  <w:r w:rsidRPr="009D0091">
                    <w:rPr>
                      <w:color w:val="002060"/>
                    </w:rPr>
                    <w:t>MONTEMARCIANESE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C4C0A6" w14:textId="77777777" w:rsidR="007C13E1" w:rsidRPr="009D0091" w:rsidRDefault="007C13E1" w:rsidP="005D1589">
                  <w:pPr>
                    <w:pStyle w:val="rowtabella0"/>
                    <w:rPr>
                      <w:color w:val="002060"/>
                    </w:rPr>
                  </w:pPr>
                  <w:r w:rsidRPr="009D0091">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1F5834" w14:textId="77777777" w:rsidR="007C13E1" w:rsidRPr="009D0091" w:rsidRDefault="007C13E1" w:rsidP="005D1589">
                  <w:pPr>
                    <w:pStyle w:val="rowtabella0"/>
                    <w:jc w:val="center"/>
                    <w:rPr>
                      <w:color w:val="002060"/>
                    </w:rPr>
                  </w:pPr>
                  <w:r w:rsidRPr="009D0091">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8789B2" w14:textId="77777777" w:rsidR="007C13E1" w:rsidRPr="009D0091" w:rsidRDefault="007C13E1" w:rsidP="005D1589">
                  <w:pPr>
                    <w:pStyle w:val="rowtabella0"/>
                    <w:jc w:val="center"/>
                    <w:rPr>
                      <w:color w:val="002060"/>
                    </w:rPr>
                  </w:pPr>
                  <w:r w:rsidRPr="009D0091">
                    <w:rPr>
                      <w:color w:val="002060"/>
                    </w:rPr>
                    <w:t> </w:t>
                  </w:r>
                </w:p>
              </w:tc>
            </w:tr>
            <w:tr w:rsidR="007C13E1" w:rsidRPr="009D0091" w14:paraId="46F99F46"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AC9A78" w14:textId="77777777" w:rsidR="007C13E1" w:rsidRPr="009D0091" w:rsidRDefault="007C13E1" w:rsidP="005D1589">
                  <w:pPr>
                    <w:pStyle w:val="rowtabella0"/>
                    <w:rPr>
                      <w:color w:val="002060"/>
                    </w:rPr>
                  </w:pPr>
                  <w:r w:rsidRPr="009D0091">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AECFC1" w14:textId="77777777" w:rsidR="007C13E1" w:rsidRPr="009D0091" w:rsidRDefault="007C13E1" w:rsidP="005D1589">
                  <w:pPr>
                    <w:pStyle w:val="rowtabella0"/>
                    <w:rPr>
                      <w:color w:val="002060"/>
                    </w:rPr>
                  </w:pPr>
                  <w:r w:rsidRPr="009D0091">
                    <w:rPr>
                      <w:color w:val="002060"/>
                    </w:rPr>
                    <w:t>- REAL CASEBRUCIATE W.FIRE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64D0A4" w14:textId="77777777" w:rsidR="007C13E1" w:rsidRPr="009D0091" w:rsidRDefault="007C13E1" w:rsidP="005D1589">
                  <w:pPr>
                    <w:pStyle w:val="rowtabella0"/>
                    <w:jc w:val="center"/>
                    <w:rPr>
                      <w:color w:val="002060"/>
                    </w:rPr>
                  </w:pPr>
                  <w:r w:rsidRPr="009D0091">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A4FFE4" w14:textId="77777777" w:rsidR="007C13E1" w:rsidRPr="009D0091" w:rsidRDefault="007C13E1" w:rsidP="005D1589">
                  <w:pPr>
                    <w:pStyle w:val="rowtabella0"/>
                    <w:jc w:val="center"/>
                    <w:rPr>
                      <w:color w:val="002060"/>
                    </w:rPr>
                  </w:pPr>
                  <w:r w:rsidRPr="009D0091">
                    <w:rPr>
                      <w:color w:val="002060"/>
                    </w:rPr>
                    <w:t> </w:t>
                  </w:r>
                </w:p>
              </w:tc>
            </w:tr>
            <w:tr w:rsidR="007C13E1" w:rsidRPr="009D0091" w14:paraId="0C60E6B0" w14:textId="77777777" w:rsidTr="005D158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602B46" w14:textId="77777777" w:rsidR="007C13E1" w:rsidRPr="009D0091" w:rsidRDefault="007C13E1" w:rsidP="005D1589">
                  <w:pPr>
                    <w:pStyle w:val="rowtabella0"/>
                    <w:rPr>
                      <w:color w:val="002060"/>
                    </w:rPr>
                  </w:pPr>
                  <w:r w:rsidRPr="009D0091">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691D62" w14:textId="77777777" w:rsidR="007C13E1" w:rsidRPr="009D0091" w:rsidRDefault="007C13E1" w:rsidP="005D1589">
                  <w:pPr>
                    <w:pStyle w:val="rowtabella0"/>
                    <w:rPr>
                      <w:color w:val="002060"/>
                    </w:rPr>
                  </w:pPr>
                  <w:r w:rsidRPr="009D0091">
                    <w:rPr>
                      <w:color w:val="002060"/>
                    </w:rPr>
                    <w:t xml:space="preserve">- </w:t>
                  </w:r>
                  <w:proofErr w:type="gramStart"/>
                  <w:r w:rsidRPr="009D0091">
                    <w:rPr>
                      <w:color w:val="002060"/>
                    </w:rPr>
                    <w:t>CITTA</w:t>
                  </w:r>
                  <w:proofErr w:type="gramEnd"/>
                  <w:r w:rsidRPr="009D0091">
                    <w:rPr>
                      <w:color w:val="002060"/>
                    </w:rPr>
                    <w:t xml:space="preserve">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99034F" w14:textId="77777777" w:rsidR="007C13E1" w:rsidRPr="009D0091" w:rsidRDefault="007C13E1" w:rsidP="005D1589">
                  <w:pPr>
                    <w:pStyle w:val="rowtabella0"/>
                    <w:jc w:val="center"/>
                    <w:rPr>
                      <w:color w:val="002060"/>
                    </w:rPr>
                  </w:pPr>
                  <w:r w:rsidRPr="009D0091">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20A4D8" w14:textId="77777777" w:rsidR="007C13E1" w:rsidRPr="009D0091" w:rsidRDefault="007C13E1" w:rsidP="005D1589">
                  <w:pPr>
                    <w:pStyle w:val="rowtabella0"/>
                    <w:jc w:val="center"/>
                    <w:rPr>
                      <w:color w:val="002060"/>
                    </w:rPr>
                  </w:pPr>
                  <w:r w:rsidRPr="009D0091">
                    <w:rPr>
                      <w:color w:val="002060"/>
                    </w:rPr>
                    <w:t> </w:t>
                  </w:r>
                </w:p>
              </w:tc>
            </w:tr>
            <w:tr w:rsidR="007C13E1" w:rsidRPr="009D0091" w14:paraId="1F70C34A" w14:textId="77777777" w:rsidTr="005D1589">
              <w:tc>
                <w:tcPr>
                  <w:tcW w:w="4700" w:type="dxa"/>
                  <w:gridSpan w:val="4"/>
                  <w:tcBorders>
                    <w:top w:val="nil"/>
                    <w:left w:val="nil"/>
                    <w:bottom w:val="nil"/>
                    <w:right w:val="nil"/>
                  </w:tcBorders>
                  <w:tcMar>
                    <w:top w:w="20" w:type="dxa"/>
                    <w:left w:w="20" w:type="dxa"/>
                    <w:bottom w:w="20" w:type="dxa"/>
                    <w:right w:w="20" w:type="dxa"/>
                  </w:tcMar>
                  <w:vAlign w:val="center"/>
                  <w:hideMark/>
                </w:tcPr>
                <w:p w14:paraId="7C7E96EB" w14:textId="77777777" w:rsidR="007C13E1" w:rsidRPr="009D0091" w:rsidRDefault="007C13E1" w:rsidP="005D1589">
                  <w:pPr>
                    <w:pStyle w:val="rowtabella0"/>
                    <w:rPr>
                      <w:color w:val="002060"/>
                    </w:rPr>
                  </w:pPr>
                  <w:r w:rsidRPr="009D0091">
                    <w:rPr>
                      <w:color w:val="002060"/>
                    </w:rPr>
                    <w:t>(1) - disputata il 06/12/2025</w:t>
                  </w:r>
                </w:p>
              </w:tc>
            </w:tr>
            <w:tr w:rsidR="007C13E1" w:rsidRPr="009D0091" w14:paraId="67691606" w14:textId="77777777" w:rsidTr="005D1589">
              <w:tc>
                <w:tcPr>
                  <w:tcW w:w="4700" w:type="dxa"/>
                  <w:gridSpan w:val="4"/>
                  <w:tcBorders>
                    <w:top w:val="nil"/>
                    <w:left w:val="nil"/>
                    <w:bottom w:val="nil"/>
                    <w:right w:val="nil"/>
                  </w:tcBorders>
                  <w:tcMar>
                    <w:top w:w="20" w:type="dxa"/>
                    <w:left w:w="20" w:type="dxa"/>
                    <w:bottom w:w="20" w:type="dxa"/>
                    <w:right w:w="20" w:type="dxa"/>
                  </w:tcMar>
                  <w:vAlign w:val="center"/>
                  <w:hideMark/>
                </w:tcPr>
                <w:p w14:paraId="4400A28F" w14:textId="77777777" w:rsidR="007C13E1" w:rsidRPr="009D0091" w:rsidRDefault="007C13E1" w:rsidP="005D1589">
                  <w:pPr>
                    <w:pStyle w:val="rowtabella0"/>
                    <w:rPr>
                      <w:color w:val="002060"/>
                    </w:rPr>
                  </w:pPr>
                  <w:r w:rsidRPr="009D0091">
                    <w:rPr>
                      <w:color w:val="002060"/>
                    </w:rPr>
                    <w:t>(2) - disputata il 07/12/2025</w:t>
                  </w:r>
                </w:p>
              </w:tc>
            </w:tr>
          </w:tbl>
          <w:p w14:paraId="457EC85C" w14:textId="77777777" w:rsidR="007C13E1" w:rsidRPr="009D0091" w:rsidRDefault="007C13E1" w:rsidP="005D1589">
            <w:pPr>
              <w:rPr>
                <w:color w:val="002060"/>
              </w:rPr>
            </w:pPr>
          </w:p>
        </w:tc>
      </w:tr>
    </w:tbl>
    <w:p w14:paraId="495184B6" w14:textId="77777777" w:rsidR="007C13E1" w:rsidRPr="009D0091" w:rsidRDefault="007C13E1" w:rsidP="007C13E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C13E1" w:rsidRPr="009D0091" w14:paraId="67D78030" w14:textId="77777777" w:rsidTr="005D15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13E1" w:rsidRPr="009D0091" w14:paraId="29158CB4" w14:textId="77777777" w:rsidTr="005D15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D15AE" w14:textId="77777777" w:rsidR="007C13E1" w:rsidRPr="009D0091" w:rsidRDefault="007C13E1" w:rsidP="005D1589">
                  <w:pPr>
                    <w:pStyle w:val="headertabella0"/>
                    <w:rPr>
                      <w:color w:val="002060"/>
                    </w:rPr>
                  </w:pPr>
                  <w:r w:rsidRPr="009D0091">
                    <w:rPr>
                      <w:color w:val="002060"/>
                    </w:rPr>
                    <w:t>GIRONE C - 9 Giornata - A</w:t>
                  </w:r>
                </w:p>
              </w:tc>
            </w:tr>
            <w:tr w:rsidR="007C13E1" w:rsidRPr="009D0091" w14:paraId="7D4D0E89" w14:textId="77777777" w:rsidTr="005D158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C39CB9" w14:textId="77777777" w:rsidR="007C13E1" w:rsidRPr="009D0091" w:rsidRDefault="007C13E1" w:rsidP="005D1589">
                  <w:pPr>
                    <w:pStyle w:val="rowtabella0"/>
                    <w:rPr>
                      <w:color w:val="002060"/>
                    </w:rPr>
                  </w:pPr>
                  <w:r w:rsidRPr="009D0091">
                    <w:rPr>
                      <w:color w:val="002060"/>
                    </w:rPr>
                    <w:t>EUROPE TT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03C0C" w14:textId="77777777" w:rsidR="007C13E1" w:rsidRPr="009D0091" w:rsidRDefault="007C13E1" w:rsidP="005D1589">
                  <w:pPr>
                    <w:pStyle w:val="rowtabella0"/>
                    <w:rPr>
                      <w:color w:val="002060"/>
                    </w:rPr>
                  </w:pPr>
                  <w:r w:rsidRPr="009D0091">
                    <w:rPr>
                      <w:color w:val="002060"/>
                    </w:rPr>
                    <w:t>- ANGELI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EC8634" w14:textId="77777777" w:rsidR="007C13E1" w:rsidRPr="009D0091" w:rsidRDefault="007C13E1" w:rsidP="005D1589">
                  <w:pPr>
                    <w:pStyle w:val="rowtabella0"/>
                    <w:jc w:val="center"/>
                    <w:rPr>
                      <w:color w:val="002060"/>
                    </w:rPr>
                  </w:pPr>
                  <w:r w:rsidRPr="009D0091">
                    <w:rPr>
                      <w:color w:val="002060"/>
                    </w:rPr>
                    <w:t>4 - 8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E55DD1" w14:textId="77777777" w:rsidR="007C13E1" w:rsidRPr="009D0091" w:rsidRDefault="007C13E1" w:rsidP="005D1589">
                  <w:pPr>
                    <w:pStyle w:val="rowtabella0"/>
                    <w:jc w:val="center"/>
                    <w:rPr>
                      <w:color w:val="002060"/>
                    </w:rPr>
                  </w:pPr>
                  <w:r w:rsidRPr="009D0091">
                    <w:rPr>
                      <w:color w:val="002060"/>
                    </w:rPr>
                    <w:t> </w:t>
                  </w:r>
                </w:p>
              </w:tc>
            </w:tr>
            <w:tr w:rsidR="007C13E1" w:rsidRPr="009D0091" w14:paraId="529506AE"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33A864" w14:textId="77777777" w:rsidR="007C13E1" w:rsidRPr="009D0091" w:rsidRDefault="007C13E1" w:rsidP="005D1589">
                  <w:pPr>
                    <w:pStyle w:val="rowtabella0"/>
                    <w:rPr>
                      <w:color w:val="002060"/>
                    </w:rPr>
                  </w:pPr>
                  <w:r w:rsidRPr="009D0091">
                    <w:rPr>
                      <w:color w:val="002060"/>
                    </w:rPr>
                    <w:t>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CFB94E" w14:textId="77777777" w:rsidR="007C13E1" w:rsidRPr="009D0091" w:rsidRDefault="007C13E1" w:rsidP="005D1589">
                  <w:pPr>
                    <w:pStyle w:val="rowtabella0"/>
                    <w:rPr>
                      <w:color w:val="002060"/>
                    </w:rPr>
                  </w:pPr>
                  <w:r w:rsidRPr="009D0091">
                    <w:rPr>
                      <w:color w:val="002060"/>
                    </w:rPr>
                    <w:t>- FUTSAL SENTINUM</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04A8EC" w14:textId="77777777" w:rsidR="007C13E1" w:rsidRPr="009D0091" w:rsidRDefault="007C13E1" w:rsidP="005D1589">
                  <w:pPr>
                    <w:pStyle w:val="rowtabella0"/>
                    <w:jc w:val="center"/>
                    <w:rPr>
                      <w:color w:val="002060"/>
                    </w:rPr>
                  </w:pPr>
                  <w:r w:rsidRPr="009D0091">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D1396F" w14:textId="77777777" w:rsidR="007C13E1" w:rsidRPr="009D0091" w:rsidRDefault="007C13E1" w:rsidP="005D1589">
                  <w:pPr>
                    <w:pStyle w:val="rowtabella0"/>
                    <w:jc w:val="center"/>
                    <w:rPr>
                      <w:color w:val="002060"/>
                    </w:rPr>
                  </w:pPr>
                  <w:r w:rsidRPr="009D0091">
                    <w:rPr>
                      <w:color w:val="002060"/>
                    </w:rPr>
                    <w:t> </w:t>
                  </w:r>
                </w:p>
              </w:tc>
            </w:tr>
            <w:tr w:rsidR="007C13E1" w:rsidRPr="009D0091" w14:paraId="10274F30"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2E1343" w14:textId="77777777" w:rsidR="007C13E1" w:rsidRPr="009D0091" w:rsidRDefault="007C13E1" w:rsidP="005D1589">
                  <w:pPr>
                    <w:pStyle w:val="rowtabella0"/>
                    <w:rPr>
                      <w:color w:val="002060"/>
                    </w:rPr>
                  </w:pPr>
                  <w:r w:rsidRPr="009D0091">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A5B7DA" w14:textId="77777777" w:rsidR="007C13E1" w:rsidRPr="009D0091" w:rsidRDefault="007C13E1" w:rsidP="005D1589">
                  <w:pPr>
                    <w:pStyle w:val="rowtabella0"/>
                    <w:rPr>
                      <w:color w:val="002060"/>
                    </w:rPr>
                  </w:pPr>
                  <w:r w:rsidRPr="009D0091">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8AD6C0" w14:textId="77777777" w:rsidR="007C13E1" w:rsidRPr="009D0091" w:rsidRDefault="007C13E1" w:rsidP="005D1589">
                  <w:pPr>
                    <w:pStyle w:val="rowtabella0"/>
                    <w:jc w:val="center"/>
                    <w:rPr>
                      <w:color w:val="002060"/>
                    </w:rPr>
                  </w:pPr>
                  <w:r w:rsidRPr="009D0091">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5D5233" w14:textId="77777777" w:rsidR="007C13E1" w:rsidRPr="009D0091" w:rsidRDefault="007C13E1" w:rsidP="005D1589">
                  <w:pPr>
                    <w:pStyle w:val="rowtabella0"/>
                    <w:jc w:val="center"/>
                    <w:rPr>
                      <w:color w:val="002060"/>
                    </w:rPr>
                  </w:pPr>
                  <w:r w:rsidRPr="009D0091">
                    <w:rPr>
                      <w:color w:val="002060"/>
                    </w:rPr>
                    <w:t> </w:t>
                  </w:r>
                </w:p>
              </w:tc>
            </w:tr>
            <w:tr w:rsidR="007C13E1" w:rsidRPr="009D0091" w14:paraId="751CC483"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15A40D" w14:textId="77777777" w:rsidR="007C13E1" w:rsidRPr="009D0091" w:rsidRDefault="007C13E1" w:rsidP="005D1589">
                  <w:pPr>
                    <w:pStyle w:val="rowtabella0"/>
                    <w:rPr>
                      <w:color w:val="002060"/>
                    </w:rPr>
                  </w:pPr>
                  <w:r w:rsidRPr="009D0091">
                    <w:rPr>
                      <w:color w:val="002060"/>
                    </w:rPr>
                    <w:t>(1) 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4368BB" w14:textId="77777777" w:rsidR="007C13E1" w:rsidRPr="009D0091" w:rsidRDefault="007C13E1" w:rsidP="005D1589">
                  <w:pPr>
                    <w:pStyle w:val="rowtabella0"/>
                    <w:rPr>
                      <w:color w:val="002060"/>
                    </w:rPr>
                  </w:pPr>
                  <w:r w:rsidRPr="009D0091">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1597E4" w14:textId="77777777" w:rsidR="007C13E1" w:rsidRPr="009D0091" w:rsidRDefault="007C13E1" w:rsidP="005D1589">
                  <w:pPr>
                    <w:pStyle w:val="rowtabella0"/>
                    <w:jc w:val="center"/>
                    <w:rPr>
                      <w:color w:val="002060"/>
                    </w:rPr>
                  </w:pPr>
                  <w:r w:rsidRPr="009D0091">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70C406" w14:textId="77777777" w:rsidR="007C13E1" w:rsidRPr="009D0091" w:rsidRDefault="007C13E1" w:rsidP="005D1589">
                  <w:pPr>
                    <w:pStyle w:val="rowtabella0"/>
                    <w:jc w:val="center"/>
                    <w:rPr>
                      <w:color w:val="002060"/>
                    </w:rPr>
                  </w:pPr>
                  <w:r w:rsidRPr="009D0091">
                    <w:rPr>
                      <w:color w:val="002060"/>
                    </w:rPr>
                    <w:t> </w:t>
                  </w:r>
                </w:p>
              </w:tc>
            </w:tr>
            <w:tr w:rsidR="007C13E1" w:rsidRPr="009D0091" w14:paraId="4DC840FD"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ABC77A" w14:textId="77777777" w:rsidR="007C13E1" w:rsidRPr="009D0091" w:rsidRDefault="007C13E1" w:rsidP="005D1589">
                  <w:pPr>
                    <w:pStyle w:val="rowtabella0"/>
                    <w:rPr>
                      <w:color w:val="002060"/>
                    </w:rPr>
                  </w:pPr>
                  <w:r w:rsidRPr="009D0091">
                    <w:rPr>
                      <w:color w:val="002060"/>
                    </w:rPr>
                    <w:t>ROBUR MERGO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10971F" w14:textId="77777777" w:rsidR="007C13E1" w:rsidRPr="009D0091" w:rsidRDefault="007C13E1" w:rsidP="005D1589">
                  <w:pPr>
                    <w:pStyle w:val="rowtabella0"/>
                    <w:rPr>
                      <w:color w:val="002060"/>
                    </w:rPr>
                  </w:pPr>
                  <w:r w:rsidRPr="009D0091">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824737" w14:textId="77777777" w:rsidR="007C13E1" w:rsidRPr="009D0091" w:rsidRDefault="007C13E1" w:rsidP="005D1589">
                  <w:pPr>
                    <w:pStyle w:val="rowtabella0"/>
                    <w:jc w:val="center"/>
                    <w:rPr>
                      <w:color w:val="002060"/>
                    </w:rPr>
                  </w:pPr>
                  <w:r w:rsidRPr="009D0091">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F309B4" w14:textId="77777777" w:rsidR="007C13E1" w:rsidRPr="009D0091" w:rsidRDefault="007C13E1" w:rsidP="005D1589">
                  <w:pPr>
                    <w:pStyle w:val="rowtabella0"/>
                    <w:jc w:val="center"/>
                    <w:rPr>
                      <w:color w:val="002060"/>
                    </w:rPr>
                  </w:pPr>
                  <w:r w:rsidRPr="009D0091">
                    <w:rPr>
                      <w:color w:val="002060"/>
                    </w:rPr>
                    <w:t> </w:t>
                  </w:r>
                </w:p>
              </w:tc>
            </w:tr>
            <w:tr w:rsidR="007C13E1" w:rsidRPr="009D0091" w14:paraId="246EBC1A" w14:textId="77777777" w:rsidTr="005D158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721AD4" w14:textId="77777777" w:rsidR="007C13E1" w:rsidRPr="009D0091" w:rsidRDefault="007C13E1" w:rsidP="005D1589">
                  <w:pPr>
                    <w:pStyle w:val="rowtabella0"/>
                    <w:rPr>
                      <w:color w:val="002060"/>
                    </w:rPr>
                  </w:pPr>
                  <w:r w:rsidRPr="009D0091">
                    <w:rPr>
                      <w:color w:val="002060"/>
                    </w:rPr>
                    <w:t>VIRTUS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C0697" w14:textId="77777777" w:rsidR="007C13E1" w:rsidRPr="009D0091" w:rsidRDefault="007C13E1" w:rsidP="005D1589">
                  <w:pPr>
                    <w:pStyle w:val="rowtabella0"/>
                    <w:rPr>
                      <w:color w:val="002060"/>
                    </w:rPr>
                  </w:pPr>
                  <w:r w:rsidRPr="009D0091">
                    <w:rPr>
                      <w:color w:val="002060"/>
                    </w:rPr>
                    <w:t>- ESANATOGLIA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15A4F2" w14:textId="77777777" w:rsidR="007C13E1" w:rsidRPr="009D0091" w:rsidRDefault="007C13E1" w:rsidP="005D1589">
                  <w:pPr>
                    <w:pStyle w:val="rowtabella0"/>
                    <w:jc w:val="center"/>
                    <w:rPr>
                      <w:color w:val="002060"/>
                    </w:rPr>
                  </w:pPr>
                  <w:r w:rsidRPr="009D0091">
                    <w:rPr>
                      <w:color w:val="002060"/>
                    </w:rPr>
                    <w:t>5 - 5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5CCCD" w14:textId="77777777" w:rsidR="007C13E1" w:rsidRPr="009D0091" w:rsidRDefault="007C13E1" w:rsidP="005D1589">
                  <w:pPr>
                    <w:pStyle w:val="rowtabella0"/>
                    <w:jc w:val="center"/>
                    <w:rPr>
                      <w:color w:val="002060"/>
                    </w:rPr>
                  </w:pPr>
                  <w:r w:rsidRPr="009D0091">
                    <w:rPr>
                      <w:color w:val="002060"/>
                    </w:rPr>
                    <w:t> </w:t>
                  </w:r>
                </w:p>
              </w:tc>
            </w:tr>
            <w:tr w:rsidR="007C13E1" w:rsidRPr="009D0091" w14:paraId="07B89592" w14:textId="77777777" w:rsidTr="005D1589">
              <w:tc>
                <w:tcPr>
                  <w:tcW w:w="4700" w:type="dxa"/>
                  <w:gridSpan w:val="4"/>
                  <w:tcBorders>
                    <w:top w:val="nil"/>
                    <w:left w:val="nil"/>
                    <w:bottom w:val="nil"/>
                    <w:right w:val="nil"/>
                  </w:tcBorders>
                  <w:tcMar>
                    <w:top w:w="20" w:type="dxa"/>
                    <w:left w:w="20" w:type="dxa"/>
                    <w:bottom w:w="20" w:type="dxa"/>
                    <w:right w:w="20" w:type="dxa"/>
                  </w:tcMar>
                  <w:vAlign w:val="center"/>
                  <w:hideMark/>
                </w:tcPr>
                <w:p w14:paraId="4732ECF0" w14:textId="77777777" w:rsidR="007C13E1" w:rsidRPr="009D0091" w:rsidRDefault="007C13E1" w:rsidP="005D1589">
                  <w:pPr>
                    <w:pStyle w:val="rowtabella0"/>
                    <w:rPr>
                      <w:color w:val="002060"/>
                    </w:rPr>
                  </w:pPr>
                  <w:r w:rsidRPr="009D0091">
                    <w:rPr>
                      <w:color w:val="002060"/>
                    </w:rPr>
                    <w:t>(1) - disputata il 06/12/2025</w:t>
                  </w:r>
                </w:p>
              </w:tc>
            </w:tr>
          </w:tbl>
          <w:p w14:paraId="4F4EC879" w14:textId="77777777" w:rsidR="007C13E1" w:rsidRPr="009D0091" w:rsidRDefault="007C13E1" w:rsidP="005D158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13E1" w:rsidRPr="009D0091" w14:paraId="33B62BDA" w14:textId="77777777" w:rsidTr="005D15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D99E8" w14:textId="77777777" w:rsidR="007C13E1" w:rsidRPr="009D0091" w:rsidRDefault="007C13E1" w:rsidP="005D1589">
                  <w:pPr>
                    <w:pStyle w:val="headertabella0"/>
                    <w:rPr>
                      <w:color w:val="002060"/>
                    </w:rPr>
                  </w:pPr>
                  <w:r w:rsidRPr="009D0091">
                    <w:rPr>
                      <w:color w:val="002060"/>
                    </w:rPr>
                    <w:t>GIRONE D - 9 Giornata - A</w:t>
                  </w:r>
                </w:p>
              </w:tc>
            </w:tr>
            <w:tr w:rsidR="007C13E1" w:rsidRPr="009D0091" w14:paraId="39E6B2C8" w14:textId="77777777" w:rsidTr="005D158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BD2A7A" w14:textId="77777777" w:rsidR="007C13E1" w:rsidRPr="009D0091" w:rsidRDefault="007C13E1" w:rsidP="005D1589">
                  <w:pPr>
                    <w:pStyle w:val="rowtabella0"/>
                    <w:rPr>
                      <w:color w:val="002060"/>
                    </w:rPr>
                  </w:pPr>
                  <w:r w:rsidRPr="009D0091">
                    <w:rPr>
                      <w:color w:val="002060"/>
                    </w:rP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373D1" w14:textId="77777777" w:rsidR="007C13E1" w:rsidRPr="009D0091" w:rsidRDefault="007C13E1" w:rsidP="005D1589">
                  <w:pPr>
                    <w:pStyle w:val="rowtabella0"/>
                    <w:rPr>
                      <w:color w:val="002060"/>
                    </w:rPr>
                  </w:pPr>
                  <w:r w:rsidRPr="009D0091">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F0F8B" w14:textId="77777777" w:rsidR="007C13E1" w:rsidRPr="009D0091" w:rsidRDefault="007C13E1" w:rsidP="005D1589">
                  <w:pPr>
                    <w:pStyle w:val="rowtabella0"/>
                    <w:jc w:val="center"/>
                    <w:rPr>
                      <w:color w:val="002060"/>
                    </w:rPr>
                  </w:pPr>
                  <w:r w:rsidRPr="009D0091">
                    <w:rPr>
                      <w:color w:val="002060"/>
                    </w:rPr>
                    <w:t>1 - 7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13E936" w14:textId="77777777" w:rsidR="007C13E1" w:rsidRPr="009D0091" w:rsidRDefault="007C13E1" w:rsidP="005D1589">
                  <w:pPr>
                    <w:pStyle w:val="rowtabella0"/>
                    <w:jc w:val="center"/>
                    <w:rPr>
                      <w:color w:val="002060"/>
                    </w:rPr>
                  </w:pPr>
                  <w:r w:rsidRPr="009D0091">
                    <w:rPr>
                      <w:color w:val="002060"/>
                    </w:rPr>
                    <w:t> </w:t>
                  </w:r>
                </w:p>
              </w:tc>
            </w:tr>
            <w:tr w:rsidR="007C13E1" w:rsidRPr="009D0091" w14:paraId="3478CD53"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65675D" w14:textId="77777777" w:rsidR="007C13E1" w:rsidRPr="009D0091" w:rsidRDefault="007C13E1" w:rsidP="005D1589">
                  <w:pPr>
                    <w:pStyle w:val="rowtabella0"/>
                    <w:rPr>
                      <w:color w:val="002060"/>
                    </w:rPr>
                  </w:pPr>
                  <w:r w:rsidRPr="009D0091">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3B4A47" w14:textId="77777777" w:rsidR="007C13E1" w:rsidRPr="009D0091" w:rsidRDefault="007C13E1" w:rsidP="005D1589">
                  <w:pPr>
                    <w:pStyle w:val="rowtabella0"/>
                    <w:rPr>
                      <w:color w:val="002060"/>
                    </w:rPr>
                  </w:pPr>
                  <w:r w:rsidRPr="009D0091">
                    <w:rPr>
                      <w:color w:val="002060"/>
                    </w:rPr>
                    <w:t>- OSIMO STAZIONE SSD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9D6A6B" w14:textId="77777777" w:rsidR="007C13E1" w:rsidRPr="009D0091" w:rsidRDefault="007C13E1" w:rsidP="005D1589">
                  <w:pPr>
                    <w:pStyle w:val="rowtabella0"/>
                    <w:jc w:val="center"/>
                    <w:rPr>
                      <w:color w:val="002060"/>
                    </w:rPr>
                  </w:pPr>
                  <w:r w:rsidRPr="009D0091">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0888E6" w14:textId="77777777" w:rsidR="007C13E1" w:rsidRPr="009D0091" w:rsidRDefault="007C13E1" w:rsidP="005D1589">
                  <w:pPr>
                    <w:pStyle w:val="rowtabella0"/>
                    <w:jc w:val="center"/>
                    <w:rPr>
                      <w:color w:val="002060"/>
                    </w:rPr>
                  </w:pPr>
                  <w:r w:rsidRPr="009D0091">
                    <w:rPr>
                      <w:color w:val="002060"/>
                    </w:rPr>
                    <w:t> </w:t>
                  </w:r>
                </w:p>
              </w:tc>
            </w:tr>
            <w:tr w:rsidR="007C13E1" w:rsidRPr="009D0091" w14:paraId="01CE1FFF"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69C70A" w14:textId="77777777" w:rsidR="007C13E1" w:rsidRPr="009D0091" w:rsidRDefault="007C13E1" w:rsidP="005D1589">
                  <w:pPr>
                    <w:pStyle w:val="rowtabella0"/>
                    <w:rPr>
                      <w:color w:val="002060"/>
                    </w:rPr>
                  </w:pPr>
                  <w:r w:rsidRPr="009D0091">
                    <w:rPr>
                      <w:color w:val="002060"/>
                    </w:rPr>
                    <w:t>(1)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0594F7" w14:textId="77777777" w:rsidR="007C13E1" w:rsidRPr="009D0091" w:rsidRDefault="007C13E1" w:rsidP="005D1589">
                  <w:pPr>
                    <w:pStyle w:val="rowtabella0"/>
                    <w:rPr>
                      <w:color w:val="002060"/>
                    </w:rPr>
                  </w:pPr>
                  <w:r w:rsidRPr="009D0091">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308267" w14:textId="77777777" w:rsidR="007C13E1" w:rsidRPr="009D0091" w:rsidRDefault="007C13E1" w:rsidP="005D1589">
                  <w:pPr>
                    <w:pStyle w:val="rowtabella0"/>
                    <w:jc w:val="center"/>
                    <w:rPr>
                      <w:color w:val="002060"/>
                    </w:rPr>
                  </w:pPr>
                  <w:r w:rsidRPr="009D0091">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076583" w14:textId="77777777" w:rsidR="007C13E1" w:rsidRPr="009D0091" w:rsidRDefault="007C13E1" w:rsidP="005D1589">
                  <w:pPr>
                    <w:pStyle w:val="rowtabella0"/>
                    <w:jc w:val="center"/>
                    <w:rPr>
                      <w:color w:val="002060"/>
                    </w:rPr>
                  </w:pPr>
                  <w:r w:rsidRPr="009D0091">
                    <w:rPr>
                      <w:color w:val="002060"/>
                    </w:rPr>
                    <w:t> </w:t>
                  </w:r>
                </w:p>
              </w:tc>
            </w:tr>
            <w:tr w:rsidR="007C13E1" w:rsidRPr="009D0091" w14:paraId="5EC178CE"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AE1F19" w14:textId="77777777" w:rsidR="007C13E1" w:rsidRPr="009D0091" w:rsidRDefault="007C13E1" w:rsidP="005D1589">
                  <w:pPr>
                    <w:pStyle w:val="rowtabella0"/>
                    <w:rPr>
                      <w:color w:val="002060"/>
                    </w:rPr>
                  </w:pPr>
                  <w:r w:rsidRPr="009D0091">
                    <w:rPr>
                      <w:color w:val="002060"/>
                    </w:rPr>
                    <w:t>IMBRECCIATA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EBFB65" w14:textId="77777777" w:rsidR="007C13E1" w:rsidRPr="009D0091" w:rsidRDefault="007C13E1" w:rsidP="005D1589">
                  <w:pPr>
                    <w:pStyle w:val="rowtabella0"/>
                    <w:rPr>
                      <w:color w:val="002060"/>
                    </w:rPr>
                  </w:pPr>
                  <w:r w:rsidRPr="009D0091">
                    <w:rPr>
                      <w:color w:val="002060"/>
                    </w:rPr>
                    <w:t>- RIPE SAN GINESIO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181F18" w14:textId="77777777" w:rsidR="007C13E1" w:rsidRPr="009D0091" w:rsidRDefault="007C13E1" w:rsidP="005D1589">
                  <w:pPr>
                    <w:pStyle w:val="rowtabella0"/>
                    <w:jc w:val="center"/>
                    <w:rPr>
                      <w:color w:val="002060"/>
                    </w:rPr>
                  </w:pPr>
                  <w:r w:rsidRPr="009D0091">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6DA78C" w14:textId="77777777" w:rsidR="007C13E1" w:rsidRPr="009D0091" w:rsidRDefault="007C13E1" w:rsidP="005D1589">
                  <w:pPr>
                    <w:pStyle w:val="rowtabella0"/>
                    <w:jc w:val="center"/>
                    <w:rPr>
                      <w:color w:val="002060"/>
                    </w:rPr>
                  </w:pPr>
                  <w:r w:rsidRPr="009D0091">
                    <w:rPr>
                      <w:color w:val="002060"/>
                    </w:rPr>
                    <w:t> </w:t>
                  </w:r>
                </w:p>
              </w:tc>
            </w:tr>
            <w:tr w:rsidR="007C13E1" w:rsidRPr="009D0091" w14:paraId="6A309653"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445399" w14:textId="77777777" w:rsidR="007C13E1" w:rsidRPr="009D0091" w:rsidRDefault="007C13E1" w:rsidP="005D1589">
                  <w:pPr>
                    <w:pStyle w:val="rowtabella0"/>
                    <w:rPr>
                      <w:color w:val="002060"/>
                    </w:rPr>
                  </w:pPr>
                  <w:r w:rsidRPr="009D0091">
                    <w:rPr>
                      <w:color w:val="002060"/>
                    </w:rPr>
                    <w:t>POLISPORTIVA S.C. LORETO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47E97A" w14:textId="77777777" w:rsidR="007C13E1" w:rsidRPr="009D0091" w:rsidRDefault="007C13E1" w:rsidP="005D1589">
                  <w:pPr>
                    <w:pStyle w:val="rowtabella0"/>
                    <w:rPr>
                      <w:color w:val="002060"/>
                    </w:rPr>
                  </w:pPr>
                  <w:r w:rsidRPr="009D0091">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D4BF71" w14:textId="77777777" w:rsidR="007C13E1" w:rsidRPr="009D0091" w:rsidRDefault="007C13E1" w:rsidP="005D1589">
                  <w:pPr>
                    <w:pStyle w:val="rowtabella0"/>
                    <w:jc w:val="center"/>
                    <w:rPr>
                      <w:color w:val="002060"/>
                    </w:rPr>
                  </w:pPr>
                  <w:r w:rsidRPr="009D0091">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C12EE4" w14:textId="77777777" w:rsidR="007C13E1" w:rsidRPr="009D0091" w:rsidRDefault="007C13E1" w:rsidP="005D1589">
                  <w:pPr>
                    <w:pStyle w:val="rowtabella0"/>
                    <w:jc w:val="center"/>
                    <w:rPr>
                      <w:color w:val="002060"/>
                    </w:rPr>
                  </w:pPr>
                  <w:r w:rsidRPr="009D0091">
                    <w:rPr>
                      <w:color w:val="002060"/>
                    </w:rPr>
                    <w:t> </w:t>
                  </w:r>
                </w:p>
              </w:tc>
            </w:tr>
            <w:tr w:rsidR="007C13E1" w:rsidRPr="009D0091" w14:paraId="170B97B1" w14:textId="77777777" w:rsidTr="005D158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03E284" w14:textId="77777777" w:rsidR="007C13E1" w:rsidRPr="009D0091" w:rsidRDefault="007C13E1" w:rsidP="005D1589">
                  <w:pPr>
                    <w:pStyle w:val="rowtabella0"/>
                    <w:rPr>
                      <w:color w:val="002060"/>
                    </w:rPr>
                  </w:pPr>
                  <w:r w:rsidRPr="009D0091">
                    <w:rPr>
                      <w:color w:val="002060"/>
                    </w:rPr>
                    <w:t>(2) 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15BF2A" w14:textId="77777777" w:rsidR="007C13E1" w:rsidRPr="009D0091" w:rsidRDefault="007C13E1" w:rsidP="005D1589">
                  <w:pPr>
                    <w:pStyle w:val="rowtabella0"/>
                    <w:rPr>
                      <w:color w:val="002060"/>
                    </w:rPr>
                  </w:pPr>
                  <w:r w:rsidRPr="009D0091">
                    <w:rPr>
                      <w:color w:val="002060"/>
                    </w:rPr>
                    <w:t>- FUTSAL OTTRANO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53869A" w14:textId="77777777" w:rsidR="007C13E1" w:rsidRPr="009D0091" w:rsidRDefault="007C13E1" w:rsidP="005D1589">
                  <w:pPr>
                    <w:pStyle w:val="rowtabella0"/>
                    <w:jc w:val="center"/>
                    <w:rPr>
                      <w:color w:val="002060"/>
                    </w:rPr>
                  </w:pPr>
                  <w:r w:rsidRPr="009D0091">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5F7B58" w14:textId="77777777" w:rsidR="007C13E1" w:rsidRPr="009D0091" w:rsidRDefault="007C13E1" w:rsidP="005D1589">
                  <w:pPr>
                    <w:pStyle w:val="rowtabella0"/>
                    <w:jc w:val="center"/>
                    <w:rPr>
                      <w:color w:val="002060"/>
                    </w:rPr>
                  </w:pPr>
                  <w:r w:rsidRPr="009D0091">
                    <w:rPr>
                      <w:color w:val="002060"/>
                    </w:rPr>
                    <w:t> </w:t>
                  </w:r>
                </w:p>
              </w:tc>
            </w:tr>
            <w:tr w:rsidR="007C13E1" w:rsidRPr="009D0091" w14:paraId="1D57A6BB" w14:textId="77777777" w:rsidTr="005D1589">
              <w:tc>
                <w:tcPr>
                  <w:tcW w:w="4700" w:type="dxa"/>
                  <w:gridSpan w:val="4"/>
                  <w:tcBorders>
                    <w:top w:val="nil"/>
                    <w:left w:val="nil"/>
                    <w:bottom w:val="nil"/>
                    <w:right w:val="nil"/>
                  </w:tcBorders>
                  <w:tcMar>
                    <w:top w:w="20" w:type="dxa"/>
                    <w:left w:w="20" w:type="dxa"/>
                    <w:bottom w:w="20" w:type="dxa"/>
                    <w:right w:w="20" w:type="dxa"/>
                  </w:tcMar>
                  <w:vAlign w:val="center"/>
                  <w:hideMark/>
                </w:tcPr>
                <w:p w14:paraId="32C72809" w14:textId="77777777" w:rsidR="007C13E1" w:rsidRPr="009D0091" w:rsidRDefault="007C13E1" w:rsidP="005D1589">
                  <w:pPr>
                    <w:pStyle w:val="rowtabella0"/>
                    <w:rPr>
                      <w:color w:val="002060"/>
                    </w:rPr>
                  </w:pPr>
                  <w:r w:rsidRPr="009D0091">
                    <w:rPr>
                      <w:color w:val="002060"/>
                    </w:rPr>
                    <w:t>(1) - disputata il 06/12/2025</w:t>
                  </w:r>
                </w:p>
              </w:tc>
            </w:tr>
            <w:tr w:rsidR="007C13E1" w:rsidRPr="009D0091" w14:paraId="1FED9F9A" w14:textId="77777777" w:rsidTr="005D1589">
              <w:tc>
                <w:tcPr>
                  <w:tcW w:w="4700" w:type="dxa"/>
                  <w:gridSpan w:val="4"/>
                  <w:tcBorders>
                    <w:top w:val="nil"/>
                    <w:left w:val="nil"/>
                    <w:bottom w:val="nil"/>
                    <w:right w:val="nil"/>
                  </w:tcBorders>
                  <w:tcMar>
                    <w:top w:w="20" w:type="dxa"/>
                    <w:left w:w="20" w:type="dxa"/>
                    <w:bottom w:w="20" w:type="dxa"/>
                    <w:right w:w="20" w:type="dxa"/>
                  </w:tcMar>
                  <w:vAlign w:val="center"/>
                  <w:hideMark/>
                </w:tcPr>
                <w:p w14:paraId="46A41605" w14:textId="77777777" w:rsidR="007C13E1" w:rsidRPr="009D0091" w:rsidRDefault="007C13E1" w:rsidP="005D1589">
                  <w:pPr>
                    <w:pStyle w:val="rowtabella0"/>
                    <w:rPr>
                      <w:color w:val="002060"/>
                    </w:rPr>
                  </w:pPr>
                  <w:r w:rsidRPr="009D0091">
                    <w:rPr>
                      <w:color w:val="002060"/>
                    </w:rPr>
                    <w:t>(2) - disputata il 07/12/2025</w:t>
                  </w:r>
                </w:p>
              </w:tc>
            </w:tr>
          </w:tbl>
          <w:p w14:paraId="7A108BFE" w14:textId="77777777" w:rsidR="007C13E1" w:rsidRPr="009D0091" w:rsidRDefault="007C13E1" w:rsidP="005D1589">
            <w:pPr>
              <w:rPr>
                <w:color w:val="002060"/>
              </w:rPr>
            </w:pPr>
          </w:p>
        </w:tc>
      </w:tr>
    </w:tbl>
    <w:p w14:paraId="515DA773" w14:textId="77777777" w:rsidR="007C13E1" w:rsidRPr="009D0091" w:rsidRDefault="007C13E1" w:rsidP="007C13E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C13E1" w:rsidRPr="009D0091" w14:paraId="0C95A070" w14:textId="77777777" w:rsidTr="005D15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13E1" w:rsidRPr="009D0091" w14:paraId="0C7ED983" w14:textId="77777777" w:rsidTr="005D15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DC3D7" w14:textId="77777777" w:rsidR="007C13E1" w:rsidRPr="009D0091" w:rsidRDefault="007C13E1" w:rsidP="005D1589">
                  <w:pPr>
                    <w:pStyle w:val="headertabella0"/>
                    <w:rPr>
                      <w:color w:val="002060"/>
                    </w:rPr>
                  </w:pPr>
                  <w:r w:rsidRPr="009D0091">
                    <w:rPr>
                      <w:color w:val="002060"/>
                    </w:rPr>
                    <w:t>GIRONE E - 9 Giornata - A</w:t>
                  </w:r>
                </w:p>
              </w:tc>
            </w:tr>
            <w:tr w:rsidR="007C13E1" w:rsidRPr="009D0091" w14:paraId="1463E836" w14:textId="77777777" w:rsidTr="005D158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6B3839" w14:textId="77777777" w:rsidR="007C13E1" w:rsidRPr="009D0091" w:rsidRDefault="007C13E1" w:rsidP="005D1589">
                  <w:pPr>
                    <w:pStyle w:val="rowtabella0"/>
                    <w:rPr>
                      <w:color w:val="002060"/>
                    </w:rPr>
                  </w:pPr>
                  <w:r w:rsidRPr="009D0091">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58E768" w14:textId="77777777" w:rsidR="007C13E1" w:rsidRPr="009D0091" w:rsidRDefault="007C13E1" w:rsidP="005D1589">
                  <w:pPr>
                    <w:pStyle w:val="rowtabella0"/>
                    <w:rPr>
                      <w:color w:val="002060"/>
                    </w:rPr>
                  </w:pPr>
                  <w:r w:rsidRPr="009D0091">
                    <w:rPr>
                      <w:color w:val="002060"/>
                    </w:rPr>
                    <w:t>- CAPODARCO CASABIANCA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24EA1" w14:textId="77777777" w:rsidR="007C13E1" w:rsidRPr="009D0091" w:rsidRDefault="007C13E1" w:rsidP="005D1589">
                  <w:pPr>
                    <w:pStyle w:val="rowtabella0"/>
                    <w:jc w:val="center"/>
                    <w:rPr>
                      <w:color w:val="002060"/>
                    </w:rPr>
                  </w:pPr>
                  <w:r w:rsidRPr="009D0091">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F6C20" w14:textId="77777777" w:rsidR="007C13E1" w:rsidRPr="009D0091" w:rsidRDefault="007C13E1" w:rsidP="005D1589">
                  <w:pPr>
                    <w:pStyle w:val="rowtabella0"/>
                    <w:jc w:val="center"/>
                    <w:rPr>
                      <w:color w:val="002060"/>
                    </w:rPr>
                  </w:pPr>
                  <w:r w:rsidRPr="009D0091">
                    <w:rPr>
                      <w:color w:val="002060"/>
                    </w:rPr>
                    <w:t> </w:t>
                  </w:r>
                </w:p>
              </w:tc>
            </w:tr>
            <w:tr w:rsidR="007C13E1" w:rsidRPr="009D0091" w14:paraId="013C99C2"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D01843" w14:textId="77777777" w:rsidR="007C13E1" w:rsidRPr="009D0091" w:rsidRDefault="007C13E1" w:rsidP="005D1589">
                  <w:pPr>
                    <w:pStyle w:val="rowtabella0"/>
                    <w:rPr>
                      <w:color w:val="002060"/>
                    </w:rPr>
                  </w:pPr>
                  <w:proofErr w:type="gramStart"/>
                  <w:r w:rsidRPr="009D0091">
                    <w:rPr>
                      <w:color w:val="002060"/>
                    </w:rPr>
                    <w:t>CITTA</w:t>
                  </w:r>
                  <w:proofErr w:type="gramEnd"/>
                  <w:r w:rsidRPr="009D0091">
                    <w:rPr>
                      <w:color w:val="002060"/>
                    </w:rPr>
                    <w:t xml:space="preserve"> DI MARTINSICURO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3FA877" w14:textId="77777777" w:rsidR="007C13E1" w:rsidRPr="009D0091" w:rsidRDefault="007C13E1" w:rsidP="005D1589">
                  <w:pPr>
                    <w:pStyle w:val="rowtabella0"/>
                    <w:rPr>
                      <w:color w:val="002060"/>
                    </w:rPr>
                  </w:pPr>
                  <w:r w:rsidRPr="009D0091">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2ECD2C" w14:textId="77777777" w:rsidR="007C13E1" w:rsidRPr="009D0091" w:rsidRDefault="007C13E1" w:rsidP="005D1589">
                  <w:pPr>
                    <w:pStyle w:val="rowtabella0"/>
                    <w:jc w:val="center"/>
                    <w:rPr>
                      <w:color w:val="002060"/>
                    </w:rPr>
                  </w:pPr>
                  <w:r w:rsidRPr="009D0091">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81F90F" w14:textId="77777777" w:rsidR="007C13E1" w:rsidRPr="009D0091" w:rsidRDefault="007C13E1" w:rsidP="005D1589">
                  <w:pPr>
                    <w:pStyle w:val="rowtabella0"/>
                    <w:jc w:val="center"/>
                    <w:rPr>
                      <w:color w:val="002060"/>
                    </w:rPr>
                  </w:pPr>
                  <w:r w:rsidRPr="009D0091">
                    <w:rPr>
                      <w:color w:val="002060"/>
                    </w:rPr>
                    <w:t> </w:t>
                  </w:r>
                </w:p>
              </w:tc>
            </w:tr>
            <w:tr w:rsidR="007C13E1" w:rsidRPr="009D0091" w14:paraId="5F8C8260"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E34AC5" w14:textId="77777777" w:rsidR="007C13E1" w:rsidRPr="009D0091" w:rsidRDefault="007C13E1" w:rsidP="005D1589">
                  <w:pPr>
                    <w:pStyle w:val="rowtabella0"/>
                    <w:rPr>
                      <w:color w:val="002060"/>
                    </w:rPr>
                  </w:pPr>
                  <w:r w:rsidRPr="009D0091">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B83040" w14:textId="77777777" w:rsidR="007C13E1" w:rsidRPr="009D0091" w:rsidRDefault="007C13E1" w:rsidP="005D1589">
                  <w:pPr>
                    <w:pStyle w:val="rowtabella0"/>
                    <w:rPr>
                      <w:color w:val="002060"/>
                    </w:rPr>
                  </w:pPr>
                  <w:r w:rsidRPr="009D0091">
                    <w:rPr>
                      <w:color w:val="002060"/>
                    </w:rPr>
                    <w:t>- FROGS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1FCD92" w14:textId="77777777" w:rsidR="007C13E1" w:rsidRPr="009D0091" w:rsidRDefault="007C13E1" w:rsidP="005D1589">
                  <w:pPr>
                    <w:pStyle w:val="rowtabella0"/>
                    <w:jc w:val="center"/>
                    <w:rPr>
                      <w:color w:val="002060"/>
                    </w:rPr>
                  </w:pPr>
                  <w:r w:rsidRPr="009D0091">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1E32B7" w14:textId="77777777" w:rsidR="007C13E1" w:rsidRPr="009D0091" w:rsidRDefault="007C13E1" w:rsidP="005D1589">
                  <w:pPr>
                    <w:pStyle w:val="rowtabella0"/>
                    <w:jc w:val="center"/>
                    <w:rPr>
                      <w:color w:val="002060"/>
                    </w:rPr>
                  </w:pPr>
                  <w:r w:rsidRPr="009D0091">
                    <w:rPr>
                      <w:color w:val="002060"/>
                    </w:rPr>
                    <w:t> </w:t>
                  </w:r>
                </w:p>
              </w:tc>
            </w:tr>
            <w:tr w:rsidR="007C13E1" w:rsidRPr="009D0091" w14:paraId="46DD255F"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728C4B" w14:textId="77777777" w:rsidR="007C13E1" w:rsidRPr="009D0091" w:rsidRDefault="007C13E1" w:rsidP="005D1589">
                  <w:pPr>
                    <w:pStyle w:val="rowtabella0"/>
                    <w:rPr>
                      <w:color w:val="002060"/>
                    </w:rPr>
                  </w:pPr>
                  <w:r w:rsidRPr="009D0091">
                    <w:rPr>
                      <w:color w:val="002060"/>
                    </w:rPr>
                    <w:lastRenderedPageBreak/>
                    <w:t>POLISPORTIVA RIPATRANSONE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7CF6E8" w14:textId="77777777" w:rsidR="007C13E1" w:rsidRPr="009D0091" w:rsidRDefault="007C13E1" w:rsidP="005D1589">
                  <w:pPr>
                    <w:pStyle w:val="rowtabella0"/>
                    <w:rPr>
                      <w:color w:val="002060"/>
                    </w:rPr>
                  </w:pPr>
                  <w:r w:rsidRPr="009D0091">
                    <w:rPr>
                      <w:color w:val="002060"/>
                    </w:rPr>
                    <w:t xml:space="preserve">- CALCIO </w:t>
                  </w:r>
                  <w:proofErr w:type="gramStart"/>
                  <w:r w:rsidRPr="009D0091">
                    <w:rPr>
                      <w:color w:val="002060"/>
                    </w:rPr>
                    <w:t>S.ELPIDIO</w:t>
                  </w:r>
                  <w:proofErr w:type="gramEnd"/>
                  <w:r w:rsidRPr="009D0091">
                    <w:rPr>
                      <w:color w:val="002060"/>
                    </w:rPr>
                    <w:t xml:space="preserve">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18FE11" w14:textId="77777777" w:rsidR="007C13E1" w:rsidRPr="009D0091" w:rsidRDefault="007C13E1" w:rsidP="005D1589">
                  <w:pPr>
                    <w:pStyle w:val="rowtabella0"/>
                    <w:jc w:val="center"/>
                    <w:rPr>
                      <w:color w:val="002060"/>
                    </w:rPr>
                  </w:pPr>
                  <w:r w:rsidRPr="009D0091">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D7BF92" w14:textId="77777777" w:rsidR="007C13E1" w:rsidRPr="009D0091" w:rsidRDefault="007C13E1" w:rsidP="005D1589">
                  <w:pPr>
                    <w:pStyle w:val="rowtabella0"/>
                    <w:jc w:val="center"/>
                    <w:rPr>
                      <w:color w:val="002060"/>
                    </w:rPr>
                  </w:pPr>
                  <w:r w:rsidRPr="009D0091">
                    <w:rPr>
                      <w:color w:val="002060"/>
                    </w:rPr>
                    <w:t> </w:t>
                  </w:r>
                </w:p>
              </w:tc>
            </w:tr>
            <w:tr w:rsidR="007C13E1" w:rsidRPr="009D0091" w14:paraId="11E1FD07"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EF857B" w14:textId="77777777" w:rsidR="007C13E1" w:rsidRPr="009D0091" w:rsidRDefault="007C13E1" w:rsidP="005D1589">
                  <w:pPr>
                    <w:pStyle w:val="rowtabella0"/>
                    <w:rPr>
                      <w:color w:val="002060"/>
                    </w:rPr>
                  </w:pPr>
                  <w:r w:rsidRPr="009D0091">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E07C99" w14:textId="77777777" w:rsidR="007C13E1" w:rsidRPr="009D0091" w:rsidRDefault="007C13E1" w:rsidP="005D1589">
                  <w:pPr>
                    <w:pStyle w:val="rowtabella0"/>
                    <w:rPr>
                      <w:color w:val="002060"/>
                    </w:rPr>
                  </w:pPr>
                  <w:r w:rsidRPr="009D0091">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18ED45" w14:textId="77777777" w:rsidR="007C13E1" w:rsidRPr="009D0091" w:rsidRDefault="007C13E1" w:rsidP="005D1589">
                  <w:pPr>
                    <w:pStyle w:val="rowtabella0"/>
                    <w:jc w:val="center"/>
                    <w:rPr>
                      <w:color w:val="002060"/>
                    </w:rPr>
                  </w:pPr>
                  <w:r w:rsidRPr="009D0091">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535B4A" w14:textId="77777777" w:rsidR="007C13E1" w:rsidRPr="009D0091" w:rsidRDefault="007C13E1" w:rsidP="005D1589">
                  <w:pPr>
                    <w:pStyle w:val="rowtabella0"/>
                    <w:jc w:val="center"/>
                    <w:rPr>
                      <w:color w:val="002060"/>
                    </w:rPr>
                  </w:pPr>
                  <w:r w:rsidRPr="009D0091">
                    <w:rPr>
                      <w:color w:val="002060"/>
                    </w:rPr>
                    <w:t> </w:t>
                  </w:r>
                </w:p>
              </w:tc>
            </w:tr>
            <w:tr w:rsidR="007C13E1" w:rsidRPr="009D0091" w14:paraId="7DBE26A4" w14:textId="77777777" w:rsidTr="005D158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B4B289" w14:textId="77777777" w:rsidR="007C13E1" w:rsidRPr="009D0091" w:rsidRDefault="007C13E1" w:rsidP="005D1589">
                  <w:pPr>
                    <w:pStyle w:val="rowtabella0"/>
                    <w:rPr>
                      <w:color w:val="002060"/>
                    </w:rPr>
                  </w:pPr>
                  <w:r w:rsidRPr="009D0091">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20611" w14:textId="77777777" w:rsidR="007C13E1" w:rsidRPr="009D0091" w:rsidRDefault="007C13E1" w:rsidP="005D1589">
                  <w:pPr>
                    <w:pStyle w:val="rowtabella0"/>
                    <w:rPr>
                      <w:color w:val="002060"/>
                    </w:rPr>
                  </w:pPr>
                  <w:r w:rsidRPr="009D0091">
                    <w:rPr>
                      <w:color w:val="002060"/>
                    </w:rPr>
                    <w:t>- TRIBALCIO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1F7AEA" w14:textId="77777777" w:rsidR="007C13E1" w:rsidRPr="009D0091" w:rsidRDefault="007C13E1" w:rsidP="005D1589">
                  <w:pPr>
                    <w:pStyle w:val="rowtabella0"/>
                    <w:jc w:val="center"/>
                    <w:rPr>
                      <w:color w:val="002060"/>
                    </w:rPr>
                  </w:pPr>
                  <w:r w:rsidRPr="009D0091">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B3A72" w14:textId="77777777" w:rsidR="007C13E1" w:rsidRPr="009D0091" w:rsidRDefault="007C13E1" w:rsidP="005D1589">
                  <w:pPr>
                    <w:pStyle w:val="rowtabella0"/>
                    <w:jc w:val="center"/>
                    <w:rPr>
                      <w:color w:val="002060"/>
                    </w:rPr>
                  </w:pPr>
                  <w:r w:rsidRPr="009D0091">
                    <w:rPr>
                      <w:color w:val="002060"/>
                    </w:rPr>
                    <w:t> </w:t>
                  </w:r>
                </w:p>
              </w:tc>
            </w:tr>
          </w:tbl>
          <w:p w14:paraId="02DD4BC1" w14:textId="77777777" w:rsidR="007C13E1" w:rsidRPr="009D0091" w:rsidRDefault="007C13E1" w:rsidP="005D158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13E1" w:rsidRPr="009D0091" w14:paraId="3E343EEC" w14:textId="77777777" w:rsidTr="005D15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FED6C" w14:textId="77777777" w:rsidR="007C13E1" w:rsidRPr="009D0091" w:rsidRDefault="007C13E1" w:rsidP="005D1589">
                  <w:pPr>
                    <w:pStyle w:val="headertabella0"/>
                    <w:rPr>
                      <w:color w:val="002060"/>
                    </w:rPr>
                  </w:pPr>
                  <w:r w:rsidRPr="009D0091">
                    <w:rPr>
                      <w:color w:val="002060"/>
                    </w:rPr>
                    <w:lastRenderedPageBreak/>
                    <w:t>GIRONE F - 9 Giornata - A</w:t>
                  </w:r>
                </w:p>
              </w:tc>
            </w:tr>
            <w:tr w:rsidR="007C13E1" w:rsidRPr="009D0091" w14:paraId="706A0501" w14:textId="77777777" w:rsidTr="005D158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5EC9DC" w14:textId="77777777" w:rsidR="007C13E1" w:rsidRPr="009D0091" w:rsidRDefault="007C13E1" w:rsidP="005D1589">
                  <w:pPr>
                    <w:pStyle w:val="rowtabella0"/>
                    <w:rPr>
                      <w:color w:val="002060"/>
                    </w:rPr>
                  </w:pPr>
                  <w:r w:rsidRPr="009D0091">
                    <w:rPr>
                      <w:color w:val="002060"/>
                    </w:rPr>
                    <w:t>CASTORANESE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72ECDD" w14:textId="77777777" w:rsidR="007C13E1" w:rsidRPr="009D0091" w:rsidRDefault="007C13E1" w:rsidP="005D1589">
                  <w:pPr>
                    <w:pStyle w:val="rowtabella0"/>
                    <w:rPr>
                      <w:color w:val="002060"/>
                    </w:rPr>
                  </w:pPr>
                  <w:r w:rsidRPr="009D0091">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F5C282" w14:textId="77777777" w:rsidR="007C13E1" w:rsidRPr="009D0091" w:rsidRDefault="007C13E1" w:rsidP="005D1589">
                  <w:pPr>
                    <w:pStyle w:val="rowtabella0"/>
                    <w:jc w:val="center"/>
                    <w:rPr>
                      <w:color w:val="002060"/>
                    </w:rPr>
                  </w:pPr>
                  <w:r w:rsidRPr="009D0091">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33E877" w14:textId="77777777" w:rsidR="007C13E1" w:rsidRPr="009D0091" w:rsidRDefault="007C13E1" w:rsidP="005D1589">
                  <w:pPr>
                    <w:pStyle w:val="rowtabella0"/>
                    <w:jc w:val="center"/>
                    <w:rPr>
                      <w:color w:val="002060"/>
                    </w:rPr>
                  </w:pPr>
                  <w:r w:rsidRPr="009D0091">
                    <w:rPr>
                      <w:color w:val="002060"/>
                    </w:rPr>
                    <w:t> </w:t>
                  </w:r>
                </w:p>
              </w:tc>
            </w:tr>
            <w:tr w:rsidR="007C13E1" w:rsidRPr="009D0091" w14:paraId="5B6F8544"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4EE728" w14:textId="77777777" w:rsidR="007C13E1" w:rsidRPr="009D0091" w:rsidRDefault="007C13E1" w:rsidP="005D1589">
                  <w:pPr>
                    <w:pStyle w:val="rowtabella0"/>
                    <w:rPr>
                      <w:color w:val="002060"/>
                    </w:rPr>
                  </w:pPr>
                  <w:r w:rsidRPr="009D0091">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06C3AC" w14:textId="77777777" w:rsidR="007C13E1" w:rsidRPr="009D0091" w:rsidRDefault="007C13E1" w:rsidP="005D1589">
                  <w:pPr>
                    <w:pStyle w:val="rowtabella0"/>
                    <w:rPr>
                      <w:color w:val="002060"/>
                    </w:rPr>
                  </w:pPr>
                  <w:r w:rsidRPr="009D0091">
                    <w:rPr>
                      <w:color w:val="002060"/>
                    </w:rPr>
                    <w:t>- CASTIGNANO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8D64AB" w14:textId="77777777" w:rsidR="007C13E1" w:rsidRPr="009D0091" w:rsidRDefault="007C13E1" w:rsidP="005D1589">
                  <w:pPr>
                    <w:pStyle w:val="rowtabella0"/>
                    <w:jc w:val="center"/>
                    <w:rPr>
                      <w:color w:val="002060"/>
                    </w:rPr>
                  </w:pPr>
                  <w:r w:rsidRPr="009D0091">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5BBD06" w14:textId="77777777" w:rsidR="007C13E1" w:rsidRPr="009D0091" w:rsidRDefault="007C13E1" w:rsidP="005D1589">
                  <w:pPr>
                    <w:pStyle w:val="rowtabella0"/>
                    <w:jc w:val="center"/>
                    <w:rPr>
                      <w:color w:val="002060"/>
                    </w:rPr>
                  </w:pPr>
                  <w:r w:rsidRPr="009D0091">
                    <w:rPr>
                      <w:color w:val="002060"/>
                    </w:rPr>
                    <w:t> </w:t>
                  </w:r>
                </w:p>
              </w:tc>
            </w:tr>
            <w:tr w:rsidR="007C13E1" w:rsidRPr="009D0091" w14:paraId="199E625D"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5865BB" w14:textId="77777777" w:rsidR="007C13E1" w:rsidRPr="009D0091" w:rsidRDefault="007C13E1" w:rsidP="005D1589">
                  <w:pPr>
                    <w:pStyle w:val="rowtabella0"/>
                    <w:rPr>
                      <w:color w:val="002060"/>
                    </w:rPr>
                  </w:pPr>
                  <w:r w:rsidRPr="009D0091">
                    <w:rPr>
                      <w:color w:val="002060"/>
                    </w:rPr>
                    <w:t>MANSARDA 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43A395" w14:textId="77777777" w:rsidR="007C13E1" w:rsidRPr="009D0091" w:rsidRDefault="007C13E1" w:rsidP="005D1589">
                  <w:pPr>
                    <w:pStyle w:val="rowtabella0"/>
                    <w:rPr>
                      <w:color w:val="002060"/>
                    </w:rPr>
                  </w:pPr>
                  <w:r w:rsidRPr="009D0091">
                    <w:rPr>
                      <w:color w:val="002060"/>
                    </w:rPr>
                    <w:t>- ACCUMOLI GANG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E74D24" w14:textId="77777777" w:rsidR="007C13E1" w:rsidRPr="009D0091" w:rsidRDefault="007C13E1" w:rsidP="005D1589">
                  <w:pPr>
                    <w:pStyle w:val="rowtabella0"/>
                    <w:jc w:val="center"/>
                    <w:rPr>
                      <w:color w:val="002060"/>
                    </w:rPr>
                  </w:pPr>
                  <w:r w:rsidRPr="009D0091">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8738E3" w14:textId="77777777" w:rsidR="007C13E1" w:rsidRPr="009D0091" w:rsidRDefault="007C13E1" w:rsidP="005D1589">
                  <w:pPr>
                    <w:pStyle w:val="rowtabella0"/>
                    <w:jc w:val="center"/>
                    <w:rPr>
                      <w:color w:val="002060"/>
                    </w:rPr>
                  </w:pPr>
                  <w:r w:rsidRPr="009D0091">
                    <w:rPr>
                      <w:color w:val="002060"/>
                    </w:rPr>
                    <w:t> </w:t>
                  </w:r>
                </w:p>
              </w:tc>
            </w:tr>
            <w:tr w:rsidR="007C13E1" w:rsidRPr="009D0091" w14:paraId="29C8DB5B"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305409" w14:textId="77777777" w:rsidR="007C13E1" w:rsidRPr="009D0091" w:rsidRDefault="007C13E1" w:rsidP="005D1589">
                  <w:pPr>
                    <w:pStyle w:val="rowtabella0"/>
                    <w:rPr>
                      <w:color w:val="002060"/>
                    </w:rPr>
                  </w:pPr>
                  <w:r w:rsidRPr="009D0091">
                    <w:rPr>
                      <w:color w:val="002060"/>
                    </w:rPr>
                    <w:lastRenderedPageBreak/>
                    <w:t>POLISPORTIVA VILLA PIGNA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14DDB3" w14:textId="77777777" w:rsidR="007C13E1" w:rsidRPr="009D0091" w:rsidRDefault="007C13E1" w:rsidP="005D1589">
                  <w:pPr>
                    <w:pStyle w:val="rowtabella0"/>
                    <w:rPr>
                      <w:color w:val="002060"/>
                    </w:rPr>
                  </w:pPr>
                  <w:r w:rsidRPr="009D0091">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89DC64" w14:textId="77777777" w:rsidR="007C13E1" w:rsidRPr="009D0091" w:rsidRDefault="007C13E1" w:rsidP="005D1589">
                  <w:pPr>
                    <w:pStyle w:val="rowtabella0"/>
                    <w:jc w:val="center"/>
                    <w:rPr>
                      <w:color w:val="002060"/>
                    </w:rPr>
                  </w:pPr>
                  <w:r w:rsidRPr="009D0091">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D8C34B" w14:textId="77777777" w:rsidR="007C13E1" w:rsidRPr="009D0091" w:rsidRDefault="007C13E1" w:rsidP="005D1589">
                  <w:pPr>
                    <w:pStyle w:val="rowtabella0"/>
                    <w:jc w:val="center"/>
                    <w:rPr>
                      <w:color w:val="002060"/>
                    </w:rPr>
                  </w:pPr>
                  <w:r w:rsidRPr="009D0091">
                    <w:rPr>
                      <w:color w:val="002060"/>
                    </w:rPr>
                    <w:t> </w:t>
                  </w:r>
                </w:p>
              </w:tc>
            </w:tr>
            <w:tr w:rsidR="007C13E1" w:rsidRPr="009D0091" w14:paraId="504F30C3" w14:textId="77777777" w:rsidTr="005D158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93F400" w14:textId="77777777" w:rsidR="007C13E1" w:rsidRPr="009D0091" w:rsidRDefault="007C13E1" w:rsidP="005D1589">
                  <w:pPr>
                    <w:pStyle w:val="rowtabella0"/>
                    <w:rPr>
                      <w:color w:val="002060"/>
                    </w:rPr>
                  </w:pPr>
                  <w:r w:rsidRPr="009D0091">
                    <w:rPr>
                      <w:color w:val="002060"/>
                    </w:rPr>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4517B" w14:textId="77777777" w:rsidR="007C13E1" w:rsidRPr="009D0091" w:rsidRDefault="007C13E1" w:rsidP="005D1589">
                  <w:pPr>
                    <w:pStyle w:val="rowtabella0"/>
                    <w:rPr>
                      <w:color w:val="002060"/>
                    </w:rPr>
                  </w:pPr>
                  <w:r w:rsidRPr="009D0091">
                    <w:rPr>
                      <w:color w:val="002060"/>
                    </w:rPr>
                    <w:t>- TRUENTIN LAMA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6BF57" w14:textId="77777777" w:rsidR="007C13E1" w:rsidRPr="009D0091" w:rsidRDefault="007C13E1" w:rsidP="005D1589">
                  <w:pPr>
                    <w:pStyle w:val="rowtabella0"/>
                    <w:jc w:val="center"/>
                    <w:rPr>
                      <w:color w:val="002060"/>
                    </w:rPr>
                  </w:pPr>
                  <w:r w:rsidRPr="009D0091">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73668" w14:textId="77777777" w:rsidR="007C13E1" w:rsidRPr="009D0091" w:rsidRDefault="007C13E1" w:rsidP="005D1589">
                  <w:pPr>
                    <w:pStyle w:val="rowtabella0"/>
                    <w:jc w:val="center"/>
                    <w:rPr>
                      <w:color w:val="002060"/>
                    </w:rPr>
                  </w:pPr>
                  <w:r w:rsidRPr="009D0091">
                    <w:rPr>
                      <w:color w:val="002060"/>
                    </w:rPr>
                    <w:t> </w:t>
                  </w:r>
                </w:p>
              </w:tc>
            </w:tr>
          </w:tbl>
          <w:p w14:paraId="090E81C9" w14:textId="77777777" w:rsidR="007C13E1" w:rsidRPr="009D0091" w:rsidRDefault="007C13E1" w:rsidP="005D1589">
            <w:pPr>
              <w:rPr>
                <w:color w:val="002060"/>
              </w:rPr>
            </w:pPr>
          </w:p>
        </w:tc>
      </w:tr>
    </w:tbl>
    <w:p w14:paraId="6338A6CD" w14:textId="77777777" w:rsidR="007C13E1" w:rsidRPr="009D0091" w:rsidRDefault="007C13E1" w:rsidP="007C13E1">
      <w:pPr>
        <w:pStyle w:val="breakline"/>
        <w:rPr>
          <w:rFonts w:eastAsiaTheme="minorEastAsia"/>
          <w:color w:val="002060"/>
        </w:rPr>
      </w:pPr>
    </w:p>
    <w:p w14:paraId="0F63F692" w14:textId="77777777" w:rsidR="007C13E1" w:rsidRPr="009D0091" w:rsidRDefault="007C13E1" w:rsidP="007C13E1">
      <w:pPr>
        <w:pStyle w:val="breakline"/>
        <w:rPr>
          <w:color w:val="002060"/>
        </w:rPr>
      </w:pPr>
    </w:p>
    <w:p w14:paraId="08F6E854" w14:textId="77777777" w:rsidR="007C13E1" w:rsidRPr="009D0091" w:rsidRDefault="007C13E1" w:rsidP="007C13E1">
      <w:pPr>
        <w:pStyle w:val="titoloprinc0"/>
        <w:rPr>
          <w:color w:val="002060"/>
        </w:rPr>
      </w:pPr>
      <w:r w:rsidRPr="009D0091">
        <w:rPr>
          <w:color w:val="002060"/>
        </w:rPr>
        <w:t>GIUDICE SPORTIVO</w:t>
      </w:r>
    </w:p>
    <w:p w14:paraId="033B9538" w14:textId="77777777" w:rsidR="007C13E1" w:rsidRPr="009D0091" w:rsidRDefault="007C13E1" w:rsidP="007C13E1">
      <w:pPr>
        <w:pStyle w:val="diffida"/>
        <w:rPr>
          <w:color w:val="002060"/>
        </w:rPr>
      </w:pPr>
      <w:r w:rsidRPr="009D0091">
        <w:rPr>
          <w:color w:val="002060"/>
        </w:rPr>
        <w:t>Il Giudice Sportivo Avv. Agnese Lazzaretti, con l'assistenza del 10/12/2025, ha adottato le decisioni che di seguito integralmente si riportano:</w:t>
      </w:r>
    </w:p>
    <w:p w14:paraId="1FD82963" w14:textId="77777777" w:rsidR="007C13E1" w:rsidRPr="009D0091" w:rsidRDefault="007C13E1" w:rsidP="007C13E1">
      <w:pPr>
        <w:pStyle w:val="titolo10"/>
        <w:rPr>
          <w:color w:val="002060"/>
        </w:rPr>
      </w:pPr>
      <w:r w:rsidRPr="009D0091">
        <w:rPr>
          <w:color w:val="002060"/>
        </w:rPr>
        <w:t xml:space="preserve">GARE DEL 5/12/2025 </w:t>
      </w:r>
    </w:p>
    <w:p w14:paraId="42B87C9B" w14:textId="77777777" w:rsidR="007C13E1" w:rsidRPr="009D0091" w:rsidRDefault="007C13E1" w:rsidP="007C13E1">
      <w:pPr>
        <w:pStyle w:val="titolo7a"/>
        <w:rPr>
          <w:color w:val="002060"/>
        </w:rPr>
      </w:pPr>
      <w:r w:rsidRPr="009D0091">
        <w:rPr>
          <w:color w:val="002060"/>
        </w:rPr>
        <w:t xml:space="preserve">PROVVEDIMENTI DISCIPLINARI </w:t>
      </w:r>
    </w:p>
    <w:p w14:paraId="3A911549" w14:textId="77777777" w:rsidR="007C13E1" w:rsidRPr="009D0091" w:rsidRDefault="007C13E1" w:rsidP="007C13E1">
      <w:pPr>
        <w:pStyle w:val="titolo7b0"/>
        <w:rPr>
          <w:color w:val="002060"/>
        </w:rPr>
      </w:pPr>
      <w:r w:rsidRPr="009D0091">
        <w:rPr>
          <w:color w:val="002060"/>
        </w:rPr>
        <w:t xml:space="preserve">In base alle risultanze degli atti ufficiali sono state deliberate le seguenti sanzioni disciplinari. </w:t>
      </w:r>
    </w:p>
    <w:p w14:paraId="6AEA563A" w14:textId="77777777" w:rsidR="007C13E1" w:rsidRPr="009D0091" w:rsidRDefault="007C13E1" w:rsidP="007C13E1">
      <w:pPr>
        <w:pStyle w:val="titolo30"/>
        <w:rPr>
          <w:color w:val="002060"/>
        </w:rPr>
      </w:pPr>
      <w:r w:rsidRPr="009D0091">
        <w:rPr>
          <w:color w:val="002060"/>
        </w:rPr>
        <w:t xml:space="preserve">SOCIETA' </w:t>
      </w:r>
    </w:p>
    <w:p w14:paraId="3AFADE90" w14:textId="77777777" w:rsidR="007C13E1" w:rsidRPr="009D0091" w:rsidRDefault="007C13E1" w:rsidP="007C13E1">
      <w:pPr>
        <w:pStyle w:val="titolo20"/>
        <w:rPr>
          <w:color w:val="002060"/>
        </w:rPr>
      </w:pPr>
      <w:r w:rsidRPr="009D0091">
        <w:rPr>
          <w:color w:val="002060"/>
        </w:rPr>
        <w:t xml:space="preserve">AMMENDA </w:t>
      </w:r>
    </w:p>
    <w:p w14:paraId="45391EF1" w14:textId="77777777" w:rsidR="007C13E1" w:rsidRPr="009D0091" w:rsidRDefault="007C13E1" w:rsidP="007C13E1">
      <w:pPr>
        <w:pStyle w:val="diffida"/>
        <w:spacing w:before="80" w:beforeAutospacing="0" w:after="40" w:afterAutospacing="0"/>
        <w:jc w:val="left"/>
        <w:rPr>
          <w:color w:val="002060"/>
        </w:rPr>
      </w:pPr>
      <w:r w:rsidRPr="009D0091">
        <w:rPr>
          <w:color w:val="002060"/>
        </w:rPr>
        <w:t xml:space="preserve">Euro 100,00 FABRIANO CALCIO A 5 2023 </w:t>
      </w:r>
      <w:r w:rsidRPr="009D0091">
        <w:rPr>
          <w:color w:val="002060"/>
        </w:rPr>
        <w:br/>
        <w:t xml:space="preserve">Per aver, alcuni propri sostenitori, rivolto all'arbitro espressioni irriguardose ed intimidatorie. </w:t>
      </w:r>
    </w:p>
    <w:p w14:paraId="3B64DB38" w14:textId="77777777" w:rsidR="007C13E1" w:rsidRPr="009D0091" w:rsidRDefault="007C13E1" w:rsidP="007C13E1">
      <w:pPr>
        <w:pStyle w:val="diffida"/>
        <w:spacing w:before="80" w:beforeAutospacing="0" w:after="40" w:afterAutospacing="0"/>
        <w:jc w:val="left"/>
        <w:rPr>
          <w:color w:val="002060"/>
        </w:rPr>
      </w:pPr>
      <w:r w:rsidRPr="009D0091">
        <w:rPr>
          <w:color w:val="002060"/>
        </w:rPr>
        <w:br/>
        <w:t xml:space="preserve">Euro 100,00 REAL CASEBRUCIATE W.FIRE </w:t>
      </w:r>
      <w:r w:rsidRPr="009D0091">
        <w:rPr>
          <w:color w:val="002060"/>
        </w:rPr>
        <w:br/>
        <w:t xml:space="preserve">Per aver, alcuni propri tesserati, al rientro negli spogliatoi, colpito la porta dello spogliatoio a loro assegnato con calci e pugni, rompendola. Quanto al risarcimento del danno si rinvia a quanto disposto dalla vigente normativa. </w:t>
      </w:r>
    </w:p>
    <w:p w14:paraId="273ABAC1" w14:textId="77777777" w:rsidR="007C13E1" w:rsidRPr="009D0091" w:rsidRDefault="007C13E1" w:rsidP="007C13E1">
      <w:pPr>
        <w:pStyle w:val="titolo30"/>
        <w:rPr>
          <w:color w:val="002060"/>
        </w:rPr>
      </w:pPr>
      <w:r w:rsidRPr="009D0091">
        <w:rPr>
          <w:color w:val="002060"/>
        </w:rPr>
        <w:t xml:space="preserve">DIRIGENTI </w:t>
      </w:r>
    </w:p>
    <w:p w14:paraId="131B3590" w14:textId="77777777" w:rsidR="007C13E1" w:rsidRPr="009D0091" w:rsidRDefault="007C13E1" w:rsidP="007C13E1">
      <w:pPr>
        <w:pStyle w:val="titolo20"/>
        <w:rPr>
          <w:color w:val="002060"/>
        </w:rPr>
      </w:pPr>
      <w:r w:rsidRPr="009D0091">
        <w:rPr>
          <w:color w:val="002060"/>
        </w:rPr>
        <w:t xml:space="preserve">INIBIZIONE A TEMPO OPPURE SQUALIFICA A GARE: FINO AL 1/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3484582E" w14:textId="77777777" w:rsidTr="005D1589">
        <w:tc>
          <w:tcPr>
            <w:tcW w:w="2200" w:type="dxa"/>
            <w:tcMar>
              <w:top w:w="20" w:type="dxa"/>
              <w:left w:w="20" w:type="dxa"/>
              <w:bottom w:w="20" w:type="dxa"/>
              <w:right w:w="20" w:type="dxa"/>
            </w:tcMar>
            <w:vAlign w:val="center"/>
            <w:hideMark/>
          </w:tcPr>
          <w:p w14:paraId="15E298AD" w14:textId="77777777" w:rsidR="007C13E1" w:rsidRPr="009D0091" w:rsidRDefault="007C13E1" w:rsidP="005D1589">
            <w:pPr>
              <w:pStyle w:val="movimento"/>
              <w:rPr>
                <w:color w:val="002060"/>
              </w:rPr>
            </w:pPr>
            <w:r w:rsidRPr="009D0091">
              <w:rPr>
                <w:color w:val="002060"/>
              </w:rPr>
              <w:t>INNOCENZI JURI</w:t>
            </w:r>
          </w:p>
        </w:tc>
        <w:tc>
          <w:tcPr>
            <w:tcW w:w="2200" w:type="dxa"/>
            <w:tcMar>
              <w:top w:w="20" w:type="dxa"/>
              <w:left w:w="20" w:type="dxa"/>
              <w:bottom w:w="20" w:type="dxa"/>
              <w:right w:w="20" w:type="dxa"/>
            </w:tcMar>
            <w:vAlign w:val="center"/>
            <w:hideMark/>
          </w:tcPr>
          <w:p w14:paraId="3107E3A4" w14:textId="77777777" w:rsidR="007C13E1" w:rsidRPr="009D0091" w:rsidRDefault="007C13E1" w:rsidP="005D1589">
            <w:pPr>
              <w:pStyle w:val="movimento2"/>
              <w:rPr>
                <w:color w:val="002060"/>
              </w:rPr>
            </w:pPr>
            <w:r w:rsidRPr="009D0091">
              <w:rPr>
                <w:color w:val="002060"/>
              </w:rPr>
              <w:t xml:space="preserve">(FABRIANO CALCIO A 5 2023) </w:t>
            </w:r>
          </w:p>
        </w:tc>
        <w:tc>
          <w:tcPr>
            <w:tcW w:w="800" w:type="dxa"/>
            <w:tcMar>
              <w:top w:w="20" w:type="dxa"/>
              <w:left w:w="20" w:type="dxa"/>
              <w:bottom w:w="20" w:type="dxa"/>
              <w:right w:w="20" w:type="dxa"/>
            </w:tcMar>
            <w:vAlign w:val="center"/>
            <w:hideMark/>
          </w:tcPr>
          <w:p w14:paraId="16B4C64C"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30282289"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EC19BD8" w14:textId="77777777" w:rsidR="007C13E1" w:rsidRPr="009D0091" w:rsidRDefault="007C13E1" w:rsidP="005D1589">
            <w:pPr>
              <w:pStyle w:val="movimento2"/>
              <w:rPr>
                <w:color w:val="002060"/>
              </w:rPr>
            </w:pPr>
            <w:r w:rsidRPr="009D0091">
              <w:rPr>
                <w:color w:val="002060"/>
              </w:rPr>
              <w:t> </w:t>
            </w:r>
          </w:p>
        </w:tc>
      </w:tr>
    </w:tbl>
    <w:p w14:paraId="5437A4B7" w14:textId="49F9B869" w:rsidR="007C13E1" w:rsidRPr="009D0091" w:rsidRDefault="007C13E1" w:rsidP="007C13E1">
      <w:pPr>
        <w:pStyle w:val="diffida"/>
        <w:spacing w:before="80" w:beforeAutospacing="0" w:after="40" w:afterAutospacing="0"/>
        <w:jc w:val="left"/>
        <w:rPr>
          <w:rFonts w:eastAsiaTheme="minorEastAsia"/>
          <w:color w:val="002060"/>
        </w:rPr>
      </w:pPr>
      <w:r w:rsidRPr="009D0091">
        <w:rPr>
          <w:color w:val="002060"/>
        </w:rPr>
        <w:t xml:space="preserve">Espulso per aver rivolto all'arbitro espressioni gravemente irriguardose, alla notifica del provvedimento si avvicina all'arbitro dandogli </w:t>
      </w:r>
      <w:proofErr w:type="gramStart"/>
      <w:r w:rsidRPr="009D0091">
        <w:rPr>
          <w:color w:val="002060"/>
        </w:rPr>
        <w:t>4</w:t>
      </w:r>
      <w:proofErr w:type="gramEnd"/>
      <w:r w:rsidRPr="009D0091">
        <w:rPr>
          <w:color w:val="002060"/>
        </w:rPr>
        <w:t xml:space="preserve"> pacche sulla spalla, causando leggero dolore. Il dirigente teneva tale atteggiamento irriguardoso e minaccioso anche una volta posizionatosi in tribuna, costringendo l'arbitro a sospendere per alcuni minuti la gara, al fine di </w:t>
      </w:r>
      <w:r w:rsidR="008F6C8F" w:rsidRPr="009D0091">
        <w:rPr>
          <w:color w:val="002060"/>
        </w:rPr>
        <w:t>invitare</w:t>
      </w:r>
      <w:r w:rsidRPr="009D0091">
        <w:rPr>
          <w:color w:val="002060"/>
        </w:rPr>
        <w:t xml:space="preserve"> i dirigenti a locali a far cessare tale condotta intimidatoria. </w:t>
      </w:r>
    </w:p>
    <w:p w14:paraId="75B6EFAC" w14:textId="77777777" w:rsidR="007C13E1" w:rsidRPr="009D0091" w:rsidRDefault="007C13E1" w:rsidP="007C13E1">
      <w:pPr>
        <w:pStyle w:val="titolo20"/>
        <w:rPr>
          <w:color w:val="002060"/>
        </w:rPr>
      </w:pPr>
      <w:r w:rsidRPr="009D0091">
        <w:rPr>
          <w:color w:val="002060"/>
        </w:rPr>
        <w:t xml:space="preserve">INIBIZIONE A TEMPO OPPURE SQUALIFICA A GARE: FINO AL 31/12/2025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10D835F1" w14:textId="77777777" w:rsidTr="005D1589">
        <w:tc>
          <w:tcPr>
            <w:tcW w:w="2200" w:type="dxa"/>
            <w:tcMar>
              <w:top w:w="20" w:type="dxa"/>
              <w:left w:w="20" w:type="dxa"/>
              <w:bottom w:w="20" w:type="dxa"/>
              <w:right w:w="20" w:type="dxa"/>
            </w:tcMar>
            <w:vAlign w:val="center"/>
            <w:hideMark/>
          </w:tcPr>
          <w:p w14:paraId="0615889B" w14:textId="77777777" w:rsidR="007C13E1" w:rsidRPr="009D0091" w:rsidRDefault="007C13E1" w:rsidP="005D1589">
            <w:pPr>
              <w:pStyle w:val="movimento"/>
              <w:rPr>
                <w:color w:val="002060"/>
              </w:rPr>
            </w:pPr>
            <w:r w:rsidRPr="009D0091">
              <w:rPr>
                <w:color w:val="002060"/>
              </w:rPr>
              <w:t>CICCONI LUIGI</w:t>
            </w:r>
          </w:p>
        </w:tc>
        <w:tc>
          <w:tcPr>
            <w:tcW w:w="2200" w:type="dxa"/>
            <w:tcMar>
              <w:top w:w="20" w:type="dxa"/>
              <w:left w:w="20" w:type="dxa"/>
              <w:bottom w:w="20" w:type="dxa"/>
              <w:right w:w="20" w:type="dxa"/>
            </w:tcMar>
            <w:vAlign w:val="center"/>
            <w:hideMark/>
          </w:tcPr>
          <w:p w14:paraId="0326642D" w14:textId="77777777" w:rsidR="007C13E1" w:rsidRPr="009D0091" w:rsidRDefault="007C13E1" w:rsidP="005D1589">
            <w:pPr>
              <w:pStyle w:val="movimento2"/>
              <w:rPr>
                <w:color w:val="002060"/>
              </w:rPr>
            </w:pPr>
            <w:r w:rsidRPr="009D0091">
              <w:rPr>
                <w:color w:val="002060"/>
              </w:rPr>
              <w:t xml:space="preserve">(CASTIGNANO A.S.D.) </w:t>
            </w:r>
          </w:p>
        </w:tc>
        <w:tc>
          <w:tcPr>
            <w:tcW w:w="800" w:type="dxa"/>
            <w:tcMar>
              <w:top w:w="20" w:type="dxa"/>
              <w:left w:w="20" w:type="dxa"/>
              <w:bottom w:w="20" w:type="dxa"/>
              <w:right w:w="20" w:type="dxa"/>
            </w:tcMar>
            <w:vAlign w:val="center"/>
            <w:hideMark/>
          </w:tcPr>
          <w:p w14:paraId="72DDB8DC"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3F09B7B3"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72D92E75" w14:textId="77777777" w:rsidR="007C13E1" w:rsidRPr="009D0091" w:rsidRDefault="007C13E1" w:rsidP="005D1589">
            <w:pPr>
              <w:pStyle w:val="movimento2"/>
              <w:rPr>
                <w:color w:val="002060"/>
              </w:rPr>
            </w:pPr>
            <w:r w:rsidRPr="009D0091">
              <w:rPr>
                <w:color w:val="002060"/>
              </w:rPr>
              <w:t> </w:t>
            </w:r>
          </w:p>
        </w:tc>
      </w:tr>
    </w:tbl>
    <w:p w14:paraId="519A26B5" w14:textId="77777777" w:rsidR="007C13E1" w:rsidRPr="009D0091" w:rsidRDefault="007C13E1" w:rsidP="007C13E1">
      <w:pPr>
        <w:pStyle w:val="diffida"/>
        <w:spacing w:before="80" w:beforeAutospacing="0" w:after="40" w:afterAutospacing="0"/>
        <w:jc w:val="left"/>
        <w:rPr>
          <w:rFonts w:eastAsiaTheme="minorEastAsia"/>
          <w:color w:val="002060"/>
        </w:rPr>
      </w:pPr>
      <w:r w:rsidRPr="009D0091">
        <w:rPr>
          <w:color w:val="002060"/>
        </w:rPr>
        <w:t xml:space="preserve">Espulso per proteste, una volta fuori dal terreno di gioco rivolge all'arbitro reiterate espressioni irriguardose.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7686A58E" w14:textId="77777777" w:rsidTr="005D1589">
        <w:tc>
          <w:tcPr>
            <w:tcW w:w="2200" w:type="dxa"/>
            <w:tcMar>
              <w:top w:w="20" w:type="dxa"/>
              <w:left w:w="20" w:type="dxa"/>
              <w:bottom w:w="20" w:type="dxa"/>
              <w:right w:w="20" w:type="dxa"/>
            </w:tcMar>
            <w:vAlign w:val="center"/>
            <w:hideMark/>
          </w:tcPr>
          <w:p w14:paraId="21CBC486" w14:textId="77777777" w:rsidR="007C13E1" w:rsidRPr="009D0091" w:rsidRDefault="007C13E1" w:rsidP="005D1589">
            <w:pPr>
              <w:pStyle w:val="movimento"/>
              <w:rPr>
                <w:color w:val="002060"/>
              </w:rPr>
            </w:pPr>
            <w:r w:rsidRPr="009D0091">
              <w:rPr>
                <w:color w:val="002060"/>
              </w:rPr>
              <w:t>PACIONI PAOLO</w:t>
            </w:r>
          </w:p>
        </w:tc>
        <w:tc>
          <w:tcPr>
            <w:tcW w:w="2200" w:type="dxa"/>
            <w:tcMar>
              <w:top w:w="20" w:type="dxa"/>
              <w:left w:w="20" w:type="dxa"/>
              <w:bottom w:w="20" w:type="dxa"/>
              <w:right w:w="20" w:type="dxa"/>
            </w:tcMar>
            <w:vAlign w:val="center"/>
            <w:hideMark/>
          </w:tcPr>
          <w:p w14:paraId="213F0932" w14:textId="77777777" w:rsidR="007C13E1" w:rsidRPr="009D0091" w:rsidRDefault="007C13E1" w:rsidP="005D1589">
            <w:pPr>
              <w:pStyle w:val="movimento2"/>
              <w:rPr>
                <w:color w:val="002060"/>
              </w:rPr>
            </w:pPr>
            <w:r w:rsidRPr="009D0091">
              <w:rPr>
                <w:color w:val="002060"/>
              </w:rPr>
              <w:t xml:space="preserve">(PICENO UNITED MMX A R.L.) </w:t>
            </w:r>
          </w:p>
        </w:tc>
        <w:tc>
          <w:tcPr>
            <w:tcW w:w="800" w:type="dxa"/>
            <w:tcMar>
              <w:top w:w="20" w:type="dxa"/>
              <w:left w:w="20" w:type="dxa"/>
              <w:bottom w:w="20" w:type="dxa"/>
              <w:right w:w="20" w:type="dxa"/>
            </w:tcMar>
            <w:vAlign w:val="center"/>
            <w:hideMark/>
          </w:tcPr>
          <w:p w14:paraId="0A5085B4"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4E260941"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243DEBAA" w14:textId="77777777" w:rsidR="007C13E1" w:rsidRPr="009D0091" w:rsidRDefault="007C13E1" w:rsidP="005D1589">
            <w:pPr>
              <w:pStyle w:val="movimento2"/>
              <w:rPr>
                <w:color w:val="002060"/>
              </w:rPr>
            </w:pPr>
            <w:r w:rsidRPr="009D0091">
              <w:rPr>
                <w:color w:val="002060"/>
              </w:rPr>
              <w:t> </w:t>
            </w:r>
          </w:p>
        </w:tc>
      </w:tr>
    </w:tbl>
    <w:p w14:paraId="268A3FC2" w14:textId="73D2B60F" w:rsidR="007C13E1" w:rsidRPr="009D0091" w:rsidRDefault="007C13E1" w:rsidP="007C13E1">
      <w:pPr>
        <w:pStyle w:val="diffida"/>
        <w:spacing w:before="80" w:beforeAutospacing="0" w:after="40" w:afterAutospacing="0"/>
        <w:jc w:val="left"/>
        <w:rPr>
          <w:rFonts w:eastAsiaTheme="minorEastAsia"/>
          <w:color w:val="002060"/>
        </w:rPr>
      </w:pPr>
      <w:r w:rsidRPr="009D0091">
        <w:rPr>
          <w:color w:val="002060"/>
        </w:rPr>
        <w:t xml:space="preserve">Espulso per espressione </w:t>
      </w:r>
      <w:r w:rsidR="008F6C8F" w:rsidRPr="009D0091">
        <w:rPr>
          <w:color w:val="002060"/>
        </w:rPr>
        <w:t>irriguardosa, reitera</w:t>
      </w:r>
      <w:r w:rsidRPr="009D0091">
        <w:rPr>
          <w:color w:val="002060"/>
        </w:rPr>
        <w:t xml:space="preserve"> tale atteggiamento anche una volta fuori dal terreno di gioco. </w:t>
      </w:r>
    </w:p>
    <w:p w14:paraId="20BCC308" w14:textId="77777777" w:rsidR="007C13E1" w:rsidRPr="009D0091" w:rsidRDefault="007C13E1" w:rsidP="007C13E1">
      <w:pPr>
        <w:pStyle w:val="titolo20"/>
        <w:rPr>
          <w:color w:val="002060"/>
        </w:rPr>
      </w:pPr>
      <w:r w:rsidRPr="009D0091">
        <w:rPr>
          <w:color w:val="002060"/>
        </w:rPr>
        <w:t xml:space="preserve">INIBIZIONE A TEMPO OPPURE SQUALIFICA A GARE: FINO AL 24/12/2025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2E7EFDD3" w14:textId="77777777" w:rsidTr="005D1589">
        <w:tc>
          <w:tcPr>
            <w:tcW w:w="2200" w:type="dxa"/>
            <w:tcMar>
              <w:top w:w="20" w:type="dxa"/>
              <w:left w:w="20" w:type="dxa"/>
              <w:bottom w:w="20" w:type="dxa"/>
              <w:right w:w="20" w:type="dxa"/>
            </w:tcMar>
            <w:vAlign w:val="center"/>
            <w:hideMark/>
          </w:tcPr>
          <w:p w14:paraId="0492BD50" w14:textId="77777777" w:rsidR="007C13E1" w:rsidRPr="009D0091" w:rsidRDefault="007C13E1" w:rsidP="005D1589">
            <w:pPr>
              <w:pStyle w:val="movimento"/>
              <w:rPr>
                <w:color w:val="002060"/>
              </w:rPr>
            </w:pPr>
            <w:r w:rsidRPr="009D0091">
              <w:rPr>
                <w:color w:val="002060"/>
              </w:rPr>
              <w:t>ANTONELLI GUERRINO</w:t>
            </w:r>
          </w:p>
        </w:tc>
        <w:tc>
          <w:tcPr>
            <w:tcW w:w="2200" w:type="dxa"/>
            <w:tcMar>
              <w:top w:w="20" w:type="dxa"/>
              <w:left w:w="20" w:type="dxa"/>
              <w:bottom w:w="20" w:type="dxa"/>
              <w:right w:w="20" w:type="dxa"/>
            </w:tcMar>
            <w:vAlign w:val="center"/>
            <w:hideMark/>
          </w:tcPr>
          <w:p w14:paraId="0C754A68" w14:textId="77777777" w:rsidR="007C13E1" w:rsidRPr="009D0091" w:rsidRDefault="007C13E1" w:rsidP="005D1589">
            <w:pPr>
              <w:pStyle w:val="movimento2"/>
              <w:rPr>
                <w:color w:val="002060"/>
              </w:rPr>
            </w:pPr>
            <w:r w:rsidRPr="009D0091">
              <w:rPr>
                <w:color w:val="002060"/>
              </w:rPr>
              <w:t xml:space="preserve">(FFJ CALCIO A 5) </w:t>
            </w:r>
          </w:p>
        </w:tc>
        <w:tc>
          <w:tcPr>
            <w:tcW w:w="800" w:type="dxa"/>
            <w:tcMar>
              <w:top w:w="20" w:type="dxa"/>
              <w:left w:w="20" w:type="dxa"/>
              <w:bottom w:w="20" w:type="dxa"/>
              <w:right w:w="20" w:type="dxa"/>
            </w:tcMar>
            <w:vAlign w:val="center"/>
            <w:hideMark/>
          </w:tcPr>
          <w:p w14:paraId="0AB42EEF"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3D792E50"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6CF28256" w14:textId="77777777" w:rsidR="007C13E1" w:rsidRPr="009D0091" w:rsidRDefault="007C13E1" w:rsidP="005D1589">
            <w:pPr>
              <w:pStyle w:val="movimento2"/>
              <w:rPr>
                <w:color w:val="002060"/>
              </w:rPr>
            </w:pPr>
            <w:r w:rsidRPr="009D0091">
              <w:rPr>
                <w:color w:val="002060"/>
              </w:rPr>
              <w:t> </w:t>
            </w:r>
          </w:p>
        </w:tc>
      </w:tr>
    </w:tbl>
    <w:p w14:paraId="58DC66BC" w14:textId="77777777" w:rsidR="007C13E1" w:rsidRPr="009D0091" w:rsidRDefault="007C13E1" w:rsidP="007C13E1">
      <w:pPr>
        <w:pStyle w:val="diffida"/>
        <w:spacing w:before="80" w:beforeAutospacing="0" w:after="40" w:afterAutospacing="0"/>
        <w:jc w:val="left"/>
        <w:rPr>
          <w:rFonts w:eastAsiaTheme="minorEastAsia"/>
          <w:color w:val="002060"/>
        </w:rPr>
      </w:pPr>
      <w:r w:rsidRPr="009D0091">
        <w:rPr>
          <w:color w:val="002060"/>
        </w:rPr>
        <w:t xml:space="preserve">Per comportamento non regolamentare. </w:t>
      </w:r>
    </w:p>
    <w:p w14:paraId="1A5E2765" w14:textId="77777777" w:rsidR="007C13E1" w:rsidRPr="009D0091" w:rsidRDefault="007C13E1" w:rsidP="007C13E1">
      <w:pPr>
        <w:pStyle w:val="titolo20"/>
        <w:rPr>
          <w:color w:val="002060"/>
        </w:rPr>
      </w:pPr>
      <w:r w:rsidRPr="009D0091">
        <w:rPr>
          <w:color w:val="002060"/>
        </w:rPr>
        <w:t xml:space="preserve">INIBIZIONE A TEMPO OPPURE SQUALIFICA A GARE: FINO AL 17/12/2025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1963575D" w14:textId="77777777" w:rsidTr="005D1589">
        <w:tc>
          <w:tcPr>
            <w:tcW w:w="2200" w:type="dxa"/>
            <w:tcMar>
              <w:top w:w="20" w:type="dxa"/>
              <w:left w:w="20" w:type="dxa"/>
              <w:bottom w:w="20" w:type="dxa"/>
              <w:right w:w="20" w:type="dxa"/>
            </w:tcMar>
            <w:vAlign w:val="center"/>
            <w:hideMark/>
          </w:tcPr>
          <w:p w14:paraId="291A1327" w14:textId="77777777" w:rsidR="007C13E1" w:rsidRPr="009D0091" w:rsidRDefault="007C13E1" w:rsidP="005D1589">
            <w:pPr>
              <w:pStyle w:val="movimento"/>
              <w:rPr>
                <w:color w:val="002060"/>
              </w:rPr>
            </w:pPr>
            <w:r w:rsidRPr="009D0091">
              <w:rPr>
                <w:color w:val="002060"/>
              </w:rPr>
              <w:t>ZAMPONI ANDREA</w:t>
            </w:r>
          </w:p>
        </w:tc>
        <w:tc>
          <w:tcPr>
            <w:tcW w:w="2200" w:type="dxa"/>
            <w:tcMar>
              <w:top w:w="20" w:type="dxa"/>
              <w:left w:w="20" w:type="dxa"/>
              <w:bottom w:w="20" w:type="dxa"/>
              <w:right w:w="20" w:type="dxa"/>
            </w:tcMar>
            <w:vAlign w:val="center"/>
            <w:hideMark/>
          </w:tcPr>
          <w:p w14:paraId="685D8141" w14:textId="77777777" w:rsidR="007C13E1" w:rsidRPr="009D0091" w:rsidRDefault="007C13E1" w:rsidP="005D1589">
            <w:pPr>
              <w:pStyle w:val="movimento2"/>
              <w:rPr>
                <w:color w:val="002060"/>
              </w:rPr>
            </w:pPr>
            <w:r w:rsidRPr="009D0091">
              <w:rPr>
                <w:color w:val="002060"/>
              </w:rPr>
              <w:t xml:space="preserve">(CANTINE RIUNITE CSI) </w:t>
            </w:r>
          </w:p>
        </w:tc>
        <w:tc>
          <w:tcPr>
            <w:tcW w:w="800" w:type="dxa"/>
            <w:tcMar>
              <w:top w:w="20" w:type="dxa"/>
              <w:left w:w="20" w:type="dxa"/>
              <w:bottom w:w="20" w:type="dxa"/>
              <w:right w:w="20" w:type="dxa"/>
            </w:tcMar>
            <w:vAlign w:val="center"/>
            <w:hideMark/>
          </w:tcPr>
          <w:p w14:paraId="66347C65"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6950A1C"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1EB1785D" w14:textId="77777777" w:rsidR="007C13E1" w:rsidRPr="009D0091" w:rsidRDefault="007C13E1" w:rsidP="005D1589">
            <w:pPr>
              <w:pStyle w:val="movimento2"/>
              <w:rPr>
                <w:color w:val="002060"/>
              </w:rPr>
            </w:pPr>
            <w:r w:rsidRPr="009D0091">
              <w:rPr>
                <w:color w:val="002060"/>
              </w:rPr>
              <w:t> </w:t>
            </w:r>
          </w:p>
        </w:tc>
      </w:tr>
    </w:tbl>
    <w:p w14:paraId="131B3A84" w14:textId="77777777" w:rsidR="007C13E1" w:rsidRPr="009D0091" w:rsidRDefault="007C13E1" w:rsidP="007C13E1">
      <w:pPr>
        <w:pStyle w:val="diffida"/>
        <w:spacing w:before="80" w:beforeAutospacing="0" w:after="40" w:afterAutospacing="0"/>
        <w:jc w:val="left"/>
        <w:rPr>
          <w:rFonts w:eastAsiaTheme="minorEastAsia"/>
          <w:color w:val="002060"/>
        </w:rPr>
      </w:pPr>
      <w:r w:rsidRPr="009D0091">
        <w:rPr>
          <w:color w:val="002060"/>
        </w:rPr>
        <w:t xml:space="preserve">Per aver ritardato la ripresa di gioco. </w:t>
      </w:r>
    </w:p>
    <w:p w14:paraId="16A0A87B" w14:textId="77777777" w:rsidR="007C13E1" w:rsidRPr="009D0091" w:rsidRDefault="007C13E1" w:rsidP="007C13E1">
      <w:pPr>
        <w:pStyle w:val="titolo20"/>
        <w:rPr>
          <w:color w:val="002060"/>
        </w:rPr>
      </w:pPr>
      <w:r w:rsidRPr="009D009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06D32FC0" w14:textId="77777777" w:rsidTr="005D1589">
        <w:tc>
          <w:tcPr>
            <w:tcW w:w="2200" w:type="dxa"/>
            <w:tcMar>
              <w:top w:w="20" w:type="dxa"/>
              <w:left w:w="20" w:type="dxa"/>
              <w:bottom w:w="20" w:type="dxa"/>
              <w:right w:w="20" w:type="dxa"/>
            </w:tcMar>
            <w:vAlign w:val="center"/>
            <w:hideMark/>
          </w:tcPr>
          <w:p w14:paraId="2C6C37F3" w14:textId="77777777" w:rsidR="007C13E1" w:rsidRPr="009D0091" w:rsidRDefault="007C13E1" w:rsidP="005D1589">
            <w:pPr>
              <w:pStyle w:val="movimento"/>
              <w:rPr>
                <w:color w:val="002060"/>
              </w:rPr>
            </w:pPr>
            <w:r w:rsidRPr="009D0091">
              <w:rPr>
                <w:color w:val="002060"/>
              </w:rPr>
              <w:t>INNOCENZI JURI</w:t>
            </w:r>
          </w:p>
        </w:tc>
        <w:tc>
          <w:tcPr>
            <w:tcW w:w="2200" w:type="dxa"/>
            <w:tcMar>
              <w:top w:w="20" w:type="dxa"/>
              <w:left w:w="20" w:type="dxa"/>
              <w:bottom w:w="20" w:type="dxa"/>
              <w:right w:w="20" w:type="dxa"/>
            </w:tcMar>
            <w:vAlign w:val="center"/>
            <w:hideMark/>
          </w:tcPr>
          <w:p w14:paraId="4EAB20C5" w14:textId="77777777" w:rsidR="007C13E1" w:rsidRPr="009D0091" w:rsidRDefault="007C13E1" w:rsidP="005D1589">
            <w:pPr>
              <w:pStyle w:val="movimento2"/>
              <w:rPr>
                <w:color w:val="002060"/>
              </w:rPr>
            </w:pPr>
            <w:r w:rsidRPr="009D0091">
              <w:rPr>
                <w:color w:val="002060"/>
              </w:rPr>
              <w:t xml:space="preserve">(FABRIANO CALCIO A 5 2023) </w:t>
            </w:r>
          </w:p>
        </w:tc>
        <w:tc>
          <w:tcPr>
            <w:tcW w:w="800" w:type="dxa"/>
            <w:tcMar>
              <w:top w:w="20" w:type="dxa"/>
              <w:left w:w="20" w:type="dxa"/>
              <w:bottom w:w="20" w:type="dxa"/>
              <w:right w:w="20" w:type="dxa"/>
            </w:tcMar>
            <w:vAlign w:val="center"/>
            <w:hideMark/>
          </w:tcPr>
          <w:p w14:paraId="161507F3"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3FDEBBB6"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5ED40510" w14:textId="77777777" w:rsidR="007C13E1" w:rsidRPr="009D0091" w:rsidRDefault="007C13E1" w:rsidP="005D1589">
            <w:pPr>
              <w:pStyle w:val="movimento2"/>
              <w:rPr>
                <w:color w:val="002060"/>
              </w:rPr>
            </w:pPr>
            <w:r w:rsidRPr="009D0091">
              <w:rPr>
                <w:color w:val="002060"/>
              </w:rPr>
              <w:t> </w:t>
            </w:r>
          </w:p>
        </w:tc>
      </w:tr>
    </w:tbl>
    <w:p w14:paraId="6EDB92AB" w14:textId="77777777" w:rsidR="007C13E1" w:rsidRPr="009D0091" w:rsidRDefault="007C13E1" w:rsidP="007C13E1">
      <w:pPr>
        <w:pStyle w:val="titolo30"/>
        <w:rPr>
          <w:rFonts w:eastAsiaTheme="minorEastAsia"/>
          <w:color w:val="002060"/>
        </w:rPr>
      </w:pPr>
      <w:r w:rsidRPr="009D0091">
        <w:rPr>
          <w:color w:val="002060"/>
        </w:rPr>
        <w:t xml:space="preserve">ALLENATORI </w:t>
      </w:r>
    </w:p>
    <w:p w14:paraId="7896939E" w14:textId="77777777" w:rsidR="007C13E1" w:rsidRPr="009D0091" w:rsidRDefault="007C13E1" w:rsidP="007C13E1">
      <w:pPr>
        <w:pStyle w:val="titolo20"/>
        <w:rPr>
          <w:color w:val="002060"/>
        </w:rPr>
      </w:pPr>
      <w:r w:rsidRPr="009D009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33AA56B4" w14:textId="77777777" w:rsidTr="005D1589">
        <w:tc>
          <w:tcPr>
            <w:tcW w:w="2200" w:type="dxa"/>
            <w:tcMar>
              <w:top w:w="20" w:type="dxa"/>
              <w:left w:w="20" w:type="dxa"/>
              <w:bottom w:w="20" w:type="dxa"/>
              <w:right w:w="20" w:type="dxa"/>
            </w:tcMar>
            <w:vAlign w:val="center"/>
            <w:hideMark/>
          </w:tcPr>
          <w:p w14:paraId="43AA0B03" w14:textId="77777777" w:rsidR="007C13E1" w:rsidRPr="009D0091" w:rsidRDefault="007C13E1" w:rsidP="005D1589">
            <w:pPr>
              <w:pStyle w:val="movimento"/>
              <w:rPr>
                <w:color w:val="002060"/>
              </w:rPr>
            </w:pPr>
            <w:r w:rsidRPr="009D0091">
              <w:rPr>
                <w:color w:val="002060"/>
              </w:rPr>
              <w:lastRenderedPageBreak/>
              <w:t>DANGELO RICCARDO</w:t>
            </w:r>
          </w:p>
        </w:tc>
        <w:tc>
          <w:tcPr>
            <w:tcW w:w="2200" w:type="dxa"/>
            <w:tcMar>
              <w:top w:w="20" w:type="dxa"/>
              <w:left w:w="20" w:type="dxa"/>
              <w:bottom w:w="20" w:type="dxa"/>
              <w:right w:w="20" w:type="dxa"/>
            </w:tcMar>
            <w:vAlign w:val="center"/>
            <w:hideMark/>
          </w:tcPr>
          <w:p w14:paraId="6D753A3E" w14:textId="77777777" w:rsidR="007C13E1" w:rsidRPr="009D0091" w:rsidRDefault="007C13E1" w:rsidP="005D1589">
            <w:pPr>
              <w:pStyle w:val="movimento2"/>
              <w:rPr>
                <w:color w:val="002060"/>
              </w:rPr>
            </w:pPr>
            <w:r w:rsidRPr="009D0091">
              <w:rPr>
                <w:color w:val="002060"/>
              </w:rPr>
              <w:t xml:space="preserve">(RIPABERARDA) </w:t>
            </w:r>
          </w:p>
        </w:tc>
        <w:tc>
          <w:tcPr>
            <w:tcW w:w="800" w:type="dxa"/>
            <w:tcMar>
              <w:top w:w="20" w:type="dxa"/>
              <w:left w:w="20" w:type="dxa"/>
              <w:bottom w:w="20" w:type="dxa"/>
              <w:right w:w="20" w:type="dxa"/>
            </w:tcMar>
            <w:vAlign w:val="center"/>
            <w:hideMark/>
          </w:tcPr>
          <w:p w14:paraId="454859A7"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3A442B3"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4F9F7723" w14:textId="77777777" w:rsidR="007C13E1" w:rsidRPr="009D0091" w:rsidRDefault="007C13E1" w:rsidP="005D1589">
            <w:pPr>
              <w:pStyle w:val="movimento2"/>
              <w:rPr>
                <w:color w:val="002060"/>
              </w:rPr>
            </w:pPr>
            <w:r w:rsidRPr="009D0091">
              <w:rPr>
                <w:color w:val="002060"/>
              </w:rPr>
              <w:t> </w:t>
            </w:r>
          </w:p>
        </w:tc>
      </w:tr>
    </w:tbl>
    <w:p w14:paraId="28CCFAD4" w14:textId="77777777" w:rsidR="007C13E1" w:rsidRPr="009D0091" w:rsidRDefault="007C13E1" w:rsidP="007C13E1">
      <w:pPr>
        <w:pStyle w:val="titolo30"/>
        <w:rPr>
          <w:rFonts w:eastAsiaTheme="minorEastAsia"/>
          <w:color w:val="002060"/>
        </w:rPr>
      </w:pPr>
      <w:r w:rsidRPr="009D0091">
        <w:rPr>
          <w:color w:val="002060"/>
        </w:rPr>
        <w:t xml:space="preserve">CALCIATORI ESPULSI </w:t>
      </w:r>
    </w:p>
    <w:p w14:paraId="5ABF5CC6" w14:textId="77777777" w:rsidR="007C13E1" w:rsidRPr="009D0091" w:rsidRDefault="007C13E1" w:rsidP="007C13E1">
      <w:pPr>
        <w:pStyle w:val="titolo20"/>
        <w:rPr>
          <w:color w:val="002060"/>
        </w:rPr>
      </w:pPr>
      <w:r w:rsidRPr="009D009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51D799CB" w14:textId="77777777" w:rsidTr="005D1589">
        <w:tc>
          <w:tcPr>
            <w:tcW w:w="2200" w:type="dxa"/>
            <w:tcMar>
              <w:top w:w="20" w:type="dxa"/>
              <w:left w:w="20" w:type="dxa"/>
              <w:bottom w:w="20" w:type="dxa"/>
              <w:right w:w="20" w:type="dxa"/>
            </w:tcMar>
            <w:vAlign w:val="center"/>
            <w:hideMark/>
          </w:tcPr>
          <w:p w14:paraId="7A56F5E3" w14:textId="77777777" w:rsidR="007C13E1" w:rsidRPr="009D0091" w:rsidRDefault="007C13E1" w:rsidP="005D1589">
            <w:pPr>
              <w:pStyle w:val="movimento"/>
              <w:rPr>
                <w:color w:val="002060"/>
              </w:rPr>
            </w:pPr>
            <w:r w:rsidRPr="009D0091">
              <w:rPr>
                <w:color w:val="002060"/>
              </w:rPr>
              <w:t>MAROZZI LUCA</w:t>
            </w:r>
          </w:p>
        </w:tc>
        <w:tc>
          <w:tcPr>
            <w:tcW w:w="2200" w:type="dxa"/>
            <w:tcMar>
              <w:top w:w="20" w:type="dxa"/>
              <w:left w:w="20" w:type="dxa"/>
              <w:bottom w:w="20" w:type="dxa"/>
              <w:right w:w="20" w:type="dxa"/>
            </w:tcMar>
            <w:vAlign w:val="center"/>
            <w:hideMark/>
          </w:tcPr>
          <w:p w14:paraId="7523FD1F" w14:textId="77777777" w:rsidR="007C13E1" w:rsidRPr="009D0091" w:rsidRDefault="007C13E1" w:rsidP="005D1589">
            <w:pPr>
              <w:pStyle w:val="movimento2"/>
              <w:rPr>
                <w:color w:val="002060"/>
              </w:rPr>
            </w:pPr>
            <w:r w:rsidRPr="009D0091">
              <w:rPr>
                <w:color w:val="002060"/>
              </w:rPr>
              <w:t xml:space="preserve">(CALCIO </w:t>
            </w:r>
            <w:proofErr w:type="gramStart"/>
            <w:r w:rsidRPr="009D0091">
              <w:rPr>
                <w:color w:val="002060"/>
              </w:rPr>
              <w:t>S.ELPIDIO</w:t>
            </w:r>
            <w:proofErr w:type="gramEnd"/>
            <w:r w:rsidRPr="009D0091">
              <w:rPr>
                <w:color w:val="002060"/>
              </w:rPr>
              <w:t xml:space="preserve"> A MARE) </w:t>
            </w:r>
          </w:p>
        </w:tc>
        <w:tc>
          <w:tcPr>
            <w:tcW w:w="800" w:type="dxa"/>
            <w:tcMar>
              <w:top w:w="20" w:type="dxa"/>
              <w:left w:w="20" w:type="dxa"/>
              <w:bottom w:w="20" w:type="dxa"/>
              <w:right w:w="20" w:type="dxa"/>
            </w:tcMar>
            <w:vAlign w:val="center"/>
            <w:hideMark/>
          </w:tcPr>
          <w:p w14:paraId="00B2919D"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5D88F78B" w14:textId="77777777" w:rsidR="007C13E1" w:rsidRPr="009D0091" w:rsidRDefault="007C13E1" w:rsidP="005D1589">
            <w:pPr>
              <w:pStyle w:val="movimento"/>
              <w:rPr>
                <w:color w:val="002060"/>
              </w:rPr>
            </w:pPr>
            <w:r w:rsidRPr="009D0091">
              <w:rPr>
                <w:color w:val="002060"/>
              </w:rPr>
              <w:t>POGGI FABIO</w:t>
            </w:r>
          </w:p>
        </w:tc>
        <w:tc>
          <w:tcPr>
            <w:tcW w:w="2200" w:type="dxa"/>
            <w:tcMar>
              <w:top w:w="20" w:type="dxa"/>
              <w:left w:w="20" w:type="dxa"/>
              <w:bottom w:w="20" w:type="dxa"/>
              <w:right w:w="20" w:type="dxa"/>
            </w:tcMar>
            <w:vAlign w:val="center"/>
            <w:hideMark/>
          </w:tcPr>
          <w:p w14:paraId="6A8D8296" w14:textId="77777777" w:rsidR="007C13E1" w:rsidRPr="009D0091" w:rsidRDefault="007C13E1" w:rsidP="005D1589">
            <w:pPr>
              <w:pStyle w:val="movimento2"/>
              <w:rPr>
                <w:color w:val="002060"/>
              </w:rPr>
            </w:pPr>
            <w:r w:rsidRPr="009D0091">
              <w:rPr>
                <w:color w:val="002060"/>
              </w:rPr>
              <w:t xml:space="preserve">(CSI MONTEFIORE) </w:t>
            </w:r>
          </w:p>
        </w:tc>
      </w:tr>
      <w:tr w:rsidR="007C13E1" w:rsidRPr="009D0091" w14:paraId="795B4011" w14:textId="77777777" w:rsidTr="005D1589">
        <w:tc>
          <w:tcPr>
            <w:tcW w:w="2200" w:type="dxa"/>
            <w:tcMar>
              <w:top w:w="20" w:type="dxa"/>
              <w:left w:w="20" w:type="dxa"/>
              <w:bottom w:w="20" w:type="dxa"/>
              <w:right w:w="20" w:type="dxa"/>
            </w:tcMar>
            <w:vAlign w:val="center"/>
            <w:hideMark/>
          </w:tcPr>
          <w:p w14:paraId="5733F0C3" w14:textId="77777777" w:rsidR="007C13E1" w:rsidRPr="009D0091" w:rsidRDefault="007C13E1" w:rsidP="005D1589">
            <w:pPr>
              <w:pStyle w:val="movimento"/>
              <w:rPr>
                <w:color w:val="002060"/>
              </w:rPr>
            </w:pPr>
            <w:r w:rsidRPr="009D0091">
              <w:rPr>
                <w:color w:val="002060"/>
              </w:rPr>
              <w:t>BOIANI ENRICO</w:t>
            </w:r>
          </w:p>
        </w:tc>
        <w:tc>
          <w:tcPr>
            <w:tcW w:w="2200" w:type="dxa"/>
            <w:tcMar>
              <w:top w:w="20" w:type="dxa"/>
              <w:left w:w="20" w:type="dxa"/>
              <w:bottom w:w="20" w:type="dxa"/>
              <w:right w:w="20" w:type="dxa"/>
            </w:tcMar>
            <w:vAlign w:val="center"/>
            <w:hideMark/>
          </w:tcPr>
          <w:p w14:paraId="7EA857E1" w14:textId="77777777" w:rsidR="007C13E1" w:rsidRPr="009D0091" w:rsidRDefault="007C13E1" w:rsidP="005D1589">
            <w:pPr>
              <w:pStyle w:val="movimento2"/>
              <w:rPr>
                <w:color w:val="002060"/>
              </w:rPr>
            </w:pPr>
            <w:r w:rsidRPr="009D0091">
              <w:rPr>
                <w:color w:val="002060"/>
              </w:rPr>
              <w:t xml:space="preserve">(FFJ CALCIO A 5) </w:t>
            </w:r>
          </w:p>
        </w:tc>
        <w:tc>
          <w:tcPr>
            <w:tcW w:w="800" w:type="dxa"/>
            <w:tcMar>
              <w:top w:w="20" w:type="dxa"/>
              <w:left w:w="20" w:type="dxa"/>
              <w:bottom w:w="20" w:type="dxa"/>
              <w:right w:w="20" w:type="dxa"/>
            </w:tcMar>
            <w:vAlign w:val="center"/>
            <w:hideMark/>
          </w:tcPr>
          <w:p w14:paraId="1B405A49"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ED46CA0" w14:textId="77777777" w:rsidR="007C13E1" w:rsidRPr="009D0091" w:rsidRDefault="007C13E1" w:rsidP="005D1589">
            <w:pPr>
              <w:pStyle w:val="movimento"/>
              <w:rPr>
                <w:color w:val="002060"/>
              </w:rPr>
            </w:pPr>
            <w:r w:rsidRPr="009D0091">
              <w:rPr>
                <w:color w:val="002060"/>
              </w:rPr>
              <w:t>ANTONINI DIEGO</w:t>
            </w:r>
          </w:p>
        </w:tc>
        <w:tc>
          <w:tcPr>
            <w:tcW w:w="2200" w:type="dxa"/>
            <w:tcMar>
              <w:top w:w="20" w:type="dxa"/>
              <w:left w:w="20" w:type="dxa"/>
              <w:bottom w:w="20" w:type="dxa"/>
              <w:right w:w="20" w:type="dxa"/>
            </w:tcMar>
            <w:vAlign w:val="center"/>
            <w:hideMark/>
          </w:tcPr>
          <w:p w14:paraId="06580242" w14:textId="77777777" w:rsidR="007C13E1" w:rsidRPr="009D0091" w:rsidRDefault="007C13E1" w:rsidP="005D1589">
            <w:pPr>
              <w:pStyle w:val="movimento2"/>
              <w:rPr>
                <w:color w:val="002060"/>
              </w:rPr>
            </w:pPr>
            <w:r w:rsidRPr="009D0091">
              <w:rPr>
                <w:color w:val="002060"/>
              </w:rPr>
              <w:t xml:space="preserve">(FROGS CLUB SPORT) </w:t>
            </w:r>
          </w:p>
        </w:tc>
      </w:tr>
      <w:tr w:rsidR="007C13E1" w:rsidRPr="009D0091" w14:paraId="7BA3C779" w14:textId="77777777" w:rsidTr="005D1589">
        <w:tc>
          <w:tcPr>
            <w:tcW w:w="2200" w:type="dxa"/>
            <w:tcMar>
              <w:top w:w="20" w:type="dxa"/>
              <w:left w:w="20" w:type="dxa"/>
              <w:bottom w:w="20" w:type="dxa"/>
              <w:right w:w="20" w:type="dxa"/>
            </w:tcMar>
            <w:vAlign w:val="center"/>
            <w:hideMark/>
          </w:tcPr>
          <w:p w14:paraId="3CB5BED1" w14:textId="77777777" w:rsidR="007C13E1" w:rsidRPr="009D0091" w:rsidRDefault="007C13E1" w:rsidP="005D1589">
            <w:pPr>
              <w:pStyle w:val="movimento"/>
              <w:rPr>
                <w:color w:val="002060"/>
              </w:rPr>
            </w:pPr>
            <w:r w:rsidRPr="009D0091">
              <w:rPr>
                <w:color w:val="002060"/>
              </w:rPr>
              <w:t>CALCABRINI ALESSIO</w:t>
            </w:r>
          </w:p>
        </w:tc>
        <w:tc>
          <w:tcPr>
            <w:tcW w:w="2200" w:type="dxa"/>
            <w:tcMar>
              <w:top w:w="20" w:type="dxa"/>
              <w:left w:w="20" w:type="dxa"/>
              <w:bottom w:w="20" w:type="dxa"/>
              <w:right w:w="20" w:type="dxa"/>
            </w:tcMar>
            <w:vAlign w:val="center"/>
            <w:hideMark/>
          </w:tcPr>
          <w:p w14:paraId="23662E78" w14:textId="77777777" w:rsidR="007C13E1" w:rsidRPr="009D0091" w:rsidRDefault="007C13E1" w:rsidP="005D1589">
            <w:pPr>
              <w:pStyle w:val="movimento2"/>
              <w:rPr>
                <w:color w:val="002060"/>
              </w:rPr>
            </w:pPr>
            <w:r w:rsidRPr="009D0091">
              <w:rPr>
                <w:color w:val="002060"/>
              </w:rPr>
              <w:t xml:space="preserve">(POLISPORTIVA S.C. LORETO) </w:t>
            </w:r>
          </w:p>
        </w:tc>
        <w:tc>
          <w:tcPr>
            <w:tcW w:w="800" w:type="dxa"/>
            <w:tcMar>
              <w:top w:w="20" w:type="dxa"/>
              <w:left w:w="20" w:type="dxa"/>
              <w:bottom w:w="20" w:type="dxa"/>
              <w:right w:w="20" w:type="dxa"/>
            </w:tcMar>
            <w:vAlign w:val="center"/>
            <w:hideMark/>
          </w:tcPr>
          <w:p w14:paraId="22118391"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14F12094"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17B8B83" w14:textId="77777777" w:rsidR="007C13E1" w:rsidRPr="009D0091" w:rsidRDefault="007C13E1" w:rsidP="005D1589">
            <w:pPr>
              <w:pStyle w:val="movimento2"/>
              <w:rPr>
                <w:color w:val="002060"/>
              </w:rPr>
            </w:pPr>
            <w:r w:rsidRPr="009D0091">
              <w:rPr>
                <w:color w:val="002060"/>
              </w:rPr>
              <w:t> </w:t>
            </w:r>
          </w:p>
        </w:tc>
      </w:tr>
    </w:tbl>
    <w:p w14:paraId="55287793" w14:textId="77777777" w:rsidR="007C13E1" w:rsidRPr="009D0091" w:rsidRDefault="007C13E1" w:rsidP="007C13E1">
      <w:pPr>
        <w:pStyle w:val="titolo20"/>
        <w:rPr>
          <w:rFonts w:eastAsiaTheme="minorEastAsia"/>
          <w:color w:val="002060"/>
        </w:rPr>
      </w:pPr>
      <w:r w:rsidRPr="009D009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198C9650" w14:textId="77777777" w:rsidTr="005D1589">
        <w:tc>
          <w:tcPr>
            <w:tcW w:w="2200" w:type="dxa"/>
            <w:tcMar>
              <w:top w:w="20" w:type="dxa"/>
              <w:left w:w="20" w:type="dxa"/>
              <w:bottom w:w="20" w:type="dxa"/>
              <w:right w:w="20" w:type="dxa"/>
            </w:tcMar>
            <w:vAlign w:val="center"/>
            <w:hideMark/>
          </w:tcPr>
          <w:p w14:paraId="0C802922" w14:textId="77777777" w:rsidR="007C13E1" w:rsidRPr="009D0091" w:rsidRDefault="007C13E1" w:rsidP="005D1589">
            <w:pPr>
              <w:pStyle w:val="movimento"/>
              <w:rPr>
                <w:color w:val="002060"/>
              </w:rPr>
            </w:pPr>
            <w:r w:rsidRPr="009D0091">
              <w:rPr>
                <w:color w:val="002060"/>
              </w:rPr>
              <w:t>RAMUNDO PIGNASECCA MARCO</w:t>
            </w:r>
          </w:p>
        </w:tc>
        <w:tc>
          <w:tcPr>
            <w:tcW w:w="2200" w:type="dxa"/>
            <w:tcMar>
              <w:top w:w="20" w:type="dxa"/>
              <w:left w:w="20" w:type="dxa"/>
              <w:bottom w:w="20" w:type="dxa"/>
              <w:right w:w="20" w:type="dxa"/>
            </w:tcMar>
            <w:vAlign w:val="center"/>
            <w:hideMark/>
          </w:tcPr>
          <w:p w14:paraId="2BB6B1F4" w14:textId="77777777" w:rsidR="007C13E1" w:rsidRPr="009D0091" w:rsidRDefault="007C13E1" w:rsidP="005D1589">
            <w:pPr>
              <w:pStyle w:val="movimento2"/>
              <w:rPr>
                <w:color w:val="002060"/>
              </w:rPr>
            </w:pPr>
            <w:r w:rsidRPr="009D0091">
              <w:rPr>
                <w:color w:val="002060"/>
              </w:rPr>
              <w:t xml:space="preserve">(AMATORI STESE 2007 SRL) </w:t>
            </w:r>
          </w:p>
        </w:tc>
        <w:tc>
          <w:tcPr>
            <w:tcW w:w="800" w:type="dxa"/>
            <w:tcMar>
              <w:top w:w="20" w:type="dxa"/>
              <w:left w:w="20" w:type="dxa"/>
              <w:bottom w:w="20" w:type="dxa"/>
              <w:right w:w="20" w:type="dxa"/>
            </w:tcMar>
            <w:vAlign w:val="center"/>
            <w:hideMark/>
          </w:tcPr>
          <w:p w14:paraId="1AD5A4C0"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111E1BB1" w14:textId="77777777" w:rsidR="007C13E1" w:rsidRPr="009D0091" w:rsidRDefault="007C13E1" w:rsidP="005D1589">
            <w:pPr>
              <w:pStyle w:val="movimento"/>
              <w:rPr>
                <w:color w:val="002060"/>
              </w:rPr>
            </w:pPr>
            <w:r w:rsidRPr="009D0091">
              <w:rPr>
                <w:color w:val="002060"/>
              </w:rPr>
              <w:t>DEL BIANCO FEDERICO</w:t>
            </w:r>
          </w:p>
        </w:tc>
        <w:tc>
          <w:tcPr>
            <w:tcW w:w="2200" w:type="dxa"/>
            <w:tcMar>
              <w:top w:w="20" w:type="dxa"/>
              <w:left w:w="20" w:type="dxa"/>
              <w:bottom w:w="20" w:type="dxa"/>
              <w:right w:w="20" w:type="dxa"/>
            </w:tcMar>
            <w:vAlign w:val="center"/>
            <w:hideMark/>
          </w:tcPr>
          <w:p w14:paraId="4B1902C8" w14:textId="77777777" w:rsidR="007C13E1" w:rsidRPr="009D0091" w:rsidRDefault="007C13E1" w:rsidP="005D1589">
            <w:pPr>
              <w:pStyle w:val="movimento2"/>
              <w:rPr>
                <w:color w:val="002060"/>
              </w:rPr>
            </w:pPr>
            <w:r w:rsidRPr="009D0091">
              <w:rPr>
                <w:color w:val="002060"/>
              </w:rPr>
              <w:t xml:space="preserve">(SANTA MARIA NUOVA A.S.D.) </w:t>
            </w:r>
          </w:p>
        </w:tc>
      </w:tr>
      <w:tr w:rsidR="007C13E1" w:rsidRPr="009D0091" w14:paraId="0A4D44E3" w14:textId="77777777" w:rsidTr="005D1589">
        <w:tc>
          <w:tcPr>
            <w:tcW w:w="2200" w:type="dxa"/>
            <w:tcMar>
              <w:top w:w="20" w:type="dxa"/>
              <w:left w:w="20" w:type="dxa"/>
              <w:bottom w:w="20" w:type="dxa"/>
              <w:right w:w="20" w:type="dxa"/>
            </w:tcMar>
            <w:vAlign w:val="center"/>
            <w:hideMark/>
          </w:tcPr>
          <w:p w14:paraId="416F44DE" w14:textId="77777777" w:rsidR="007C13E1" w:rsidRPr="009D0091" w:rsidRDefault="007C13E1" w:rsidP="005D1589">
            <w:pPr>
              <w:pStyle w:val="movimento"/>
              <w:rPr>
                <w:color w:val="002060"/>
              </w:rPr>
            </w:pPr>
            <w:r w:rsidRPr="009D0091">
              <w:rPr>
                <w:color w:val="002060"/>
              </w:rPr>
              <w:t>MONTI FILIPPO</w:t>
            </w:r>
          </w:p>
        </w:tc>
        <w:tc>
          <w:tcPr>
            <w:tcW w:w="2200" w:type="dxa"/>
            <w:tcMar>
              <w:top w:w="20" w:type="dxa"/>
              <w:left w:w="20" w:type="dxa"/>
              <w:bottom w:w="20" w:type="dxa"/>
              <w:right w:w="20" w:type="dxa"/>
            </w:tcMar>
            <w:vAlign w:val="center"/>
            <w:hideMark/>
          </w:tcPr>
          <w:p w14:paraId="64B1CF43" w14:textId="77777777" w:rsidR="007C13E1" w:rsidRPr="009D0091" w:rsidRDefault="007C13E1" w:rsidP="005D1589">
            <w:pPr>
              <w:pStyle w:val="movimento2"/>
              <w:rPr>
                <w:color w:val="002060"/>
              </w:rPr>
            </w:pPr>
            <w:r w:rsidRPr="009D0091">
              <w:rPr>
                <w:color w:val="002060"/>
              </w:rPr>
              <w:t xml:space="preserve">(SPECIAL ONE SPORTING CLUB) </w:t>
            </w:r>
          </w:p>
        </w:tc>
        <w:tc>
          <w:tcPr>
            <w:tcW w:w="800" w:type="dxa"/>
            <w:tcMar>
              <w:top w:w="20" w:type="dxa"/>
              <w:left w:w="20" w:type="dxa"/>
              <w:bottom w:w="20" w:type="dxa"/>
              <w:right w:w="20" w:type="dxa"/>
            </w:tcMar>
            <w:vAlign w:val="center"/>
            <w:hideMark/>
          </w:tcPr>
          <w:p w14:paraId="14693CA5"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244850B9"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54D8754" w14:textId="77777777" w:rsidR="007C13E1" w:rsidRPr="009D0091" w:rsidRDefault="007C13E1" w:rsidP="005D1589">
            <w:pPr>
              <w:pStyle w:val="movimento2"/>
              <w:rPr>
                <w:color w:val="002060"/>
              </w:rPr>
            </w:pPr>
            <w:r w:rsidRPr="009D0091">
              <w:rPr>
                <w:color w:val="002060"/>
              </w:rPr>
              <w:t> </w:t>
            </w:r>
          </w:p>
        </w:tc>
      </w:tr>
    </w:tbl>
    <w:p w14:paraId="515861C0" w14:textId="77777777" w:rsidR="007C13E1" w:rsidRPr="009D0091" w:rsidRDefault="007C13E1" w:rsidP="007C13E1">
      <w:pPr>
        <w:pStyle w:val="titolo30"/>
        <w:rPr>
          <w:rFonts w:eastAsiaTheme="minorEastAsia"/>
          <w:color w:val="002060"/>
        </w:rPr>
      </w:pPr>
      <w:r w:rsidRPr="009D0091">
        <w:rPr>
          <w:color w:val="002060"/>
        </w:rPr>
        <w:t xml:space="preserve">CALCIATORI NON ESPULSI </w:t>
      </w:r>
    </w:p>
    <w:p w14:paraId="46AADFD0" w14:textId="77777777" w:rsidR="007C13E1" w:rsidRPr="009D0091" w:rsidRDefault="007C13E1" w:rsidP="007C13E1">
      <w:pPr>
        <w:pStyle w:val="titolo20"/>
        <w:rPr>
          <w:color w:val="002060"/>
        </w:rPr>
      </w:pPr>
      <w:r w:rsidRPr="009D009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00AC89A3" w14:textId="77777777" w:rsidTr="005D1589">
        <w:tc>
          <w:tcPr>
            <w:tcW w:w="2200" w:type="dxa"/>
            <w:tcMar>
              <w:top w:w="20" w:type="dxa"/>
              <w:left w:w="20" w:type="dxa"/>
              <w:bottom w:w="20" w:type="dxa"/>
              <w:right w:w="20" w:type="dxa"/>
            </w:tcMar>
            <w:vAlign w:val="center"/>
            <w:hideMark/>
          </w:tcPr>
          <w:p w14:paraId="2458F8F8" w14:textId="77777777" w:rsidR="007C13E1" w:rsidRPr="009D0091" w:rsidRDefault="007C13E1" w:rsidP="005D1589">
            <w:pPr>
              <w:pStyle w:val="movimento"/>
              <w:rPr>
                <w:color w:val="002060"/>
              </w:rPr>
            </w:pPr>
            <w:r w:rsidRPr="009D0091">
              <w:rPr>
                <w:color w:val="002060"/>
              </w:rPr>
              <w:t>SERESI SIMONE</w:t>
            </w:r>
          </w:p>
        </w:tc>
        <w:tc>
          <w:tcPr>
            <w:tcW w:w="2200" w:type="dxa"/>
            <w:tcMar>
              <w:top w:w="20" w:type="dxa"/>
              <w:left w:w="20" w:type="dxa"/>
              <w:bottom w:w="20" w:type="dxa"/>
              <w:right w:w="20" w:type="dxa"/>
            </w:tcMar>
            <w:vAlign w:val="center"/>
            <w:hideMark/>
          </w:tcPr>
          <w:p w14:paraId="045403BC" w14:textId="77777777" w:rsidR="007C13E1" w:rsidRPr="009D0091" w:rsidRDefault="007C13E1" w:rsidP="005D1589">
            <w:pPr>
              <w:pStyle w:val="movimento2"/>
              <w:rPr>
                <w:color w:val="002060"/>
              </w:rPr>
            </w:pPr>
            <w:r w:rsidRPr="009D0091">
              <w:rPr>
                <w:color w:val="002060"/>
              </w:rPr>
              <w:t xml:space="preserve">(SANTA MARIA APPARENTE) </w:t>
            </w:r>
          </w:p>
        </w:tc>
        <w:tc>
          <w:tcPr>
            <w:tcW w:w="800" w:type="dxa"/>
            <w:tcMar>
              <w:top w:w="20" w:type="dxa"/>
              <w:left w:w="20" w:type="dxa"/>
              <w:bottom w:w="20" w:type="dxa"/>
              <w:right w:w="20" w:type="dxa"/>
            </w:tcMar>
            <w:vAlign w:val="center"/>
            <w:hideMark/>
          </w:tcPr>
          <w:p w14:paraId="261FFB45"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33F753D8"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32584DC7" w14:textId="77777777" w:rsidR="007C13E1" w:rsidRPr="009D0091" w:rsidRDefault="007C13E1" w:rsidP="005D1589">
            <w:pPr>
              <w:pStyle w:val="movimento2"/>
              <w:rPr>
                <w:color w:val="002060"/>
              </w:rPr>
            </w:pPr>
            <w:r w:rsidRPr="009D0091">
              <w:rPr>
                <w:color w:val="002060"/>
              </w:rPr>
              <w:t> </w:t>
            </w:r>
          </w:p>
        </w:tc>
      </w:tr>
    </w:tbl>
    <w:p w14:paraId="7628EA7C" w14:textId="77777777" w:rsidR="007C13E1" w:rsidRPr="009D0091" w:rsidRDefault="007C13E1" w:rsidP="007C13E1">
      <w:pPr>
        <w:pStyle w:val="titolo20"/>
        <w:rPr>
          <w:rFonts w:eastAsiaTheme="minorEastAsia"/>
          <w:color w:val="002060"/>
        </w:rPr>
      </w:pPr>
      <w:r w:rsidRPr="009D009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1357DF3F" w14:textId="77777777" w:rsidTr="005D1589">
        <w:tc>
          <w:tcPr>
            <w:tcW w:w="2200" w:type="dxa"/>
            <w:tcMar>
              <w:top w:w="20" w:type="dxa"/>
              <w:left w:w="20" w:type="dxa"/>
              <w:bottom w:w="20" w:type="dxa"/>
              <w:right w:w="20" w:type="dxa"/>
            </w:tcMar>
            <w:vAlign w:val="center"/>
            <w:hideMark/>
          </w:tcPr>
          <w:p w14:paraId="1AB880B3" w14:textId="77777777" w:rsidR="007C13E1" w:rsidRPr="009D0091" w:rsidRDefault="007C13E1" w:rsidP="005D1589">
            <w:pPr>
              <w:pStyle w:val="movimento"/>
              <w:rPr>
                <w:color w:val="002060"/>
              </w:rPr>
            </w:pPr>
            <w:r w:rsidRPr="009D0091">
              <w:rPr>
                <w:color w:val="002060"/>
              </w:rPr>
              <w:t>PIERINI GIANLUCA</w:t>
            </w:r>
          </w:p>
        </w:tc>
        <w:tc>
          <w:tcPr>
            <w:tcW w:w="2200" w:type="dxa"/>
            <w:tcMar>
              <w:top w:w="20" w:type="dxa"/>
              <w:left w:w="20" w:type="dxa"/>
              <w:bottom w:w="20" w:type="dxa"/>
              <w:right w:w="20" w:type="dxa"/>
            </w:tcMar>
            <w:vAlign w:val="center"/>
            <w:hideMark/>
          </w:tcPr>
          <w:p w14:paraId="332E1664" w14:textId="77777777" w:rsidR="007C13E1" w:rsidRPr="009D0091" w:rsidRDefault="007C13E1" w:rsidP="005D1589">
            <w:pPr>
              <w:pStyle w:val="movimento2"/>
              <w:rPr>
                <w:color w:val="002060"/>
              </w:rPr>
            </w:pPr>
            <w:r w:rsidRPr="009D0091">
              <w:rPr>
                <w:color w:val="002060"/>
              </w:rPr>
              <w:t xml:space="preserve">(AMATORI STESE 2007 SRL) </w:t>
            </w:r>
          </w:p>
        </w:tc>
        <w:tc>
          <w:tcPr>
            <w:tcW w:w="800" w:type="dxa"/>
            <w:tcMar>
              <w:top w:w="20" w:type="dxa"/>
              <w:left w:w="20" w:type="dxa"/>
              <w:bottom w:w="20" w:type="dxa"/>
              <w:right w:w="20" w:type="dxa"/>
            </w:tcMar>
            <w:vAlign w:val="center"/>
            <w:hideMark/>
          </w:tcPr>
          <w:p w14:paraId="0A1DB91F"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315395FB" w14:textId="77777777" w:rsidR="007C13E1" w:rsidRPr="009D0091" w:rsidRDefault="007C13E1" w:rsidP="005D1589">
            <w:pPr>
              <w:pStyle w:val="movimento"/>
              <w:rPr>
                <w:color w:val="002060"/>
              </w:rPr>
            </w:pPr>
            <w:r w:rsidRPr="009D0091">
              <w:rPr>
                <w:color w:val="002060"/>
              </w:rPr>
              <w:t>GALANDRINI LUCA</w:t>
            </w:r>
          </w:p>
        </w:tc>
        <w:tc>
          <w:tcPr>
            <w:tcW w:w="2200" w:type="dxa"/>
            <w:tcMar>
              <w:top w:w="20" w:type="dxa"/>
              <w:left w:w="20" w:type="dxa"/>
              <w:bottom w:w="20" w:type="dxa"/>
              <w:right w:w="20" w:type="dxa"/>
            </w:tcMar>
            <w:vAlign w:val="center"/>
            <w:hideMark/>
          </w:tcPr>
          <w:p w14:paraId="6EAD8F1B" w14:textId="77777777" w:rsidR="007C13E1" w:rsidRPr="009D0091" w:rsidRDefault="007C13E1" w:rsidP="005D1589">
            <w:pPr>
              <w:pStyle w:val="movimento2"/>
              <w:rPr>
                <w:color w:val="002060"/>
              </w:rPr>
            </w:pPr>
            <w:r w:rsidRPr="009D0091">
              <w:rPr>
                <w:color w:val="002060"/>
              </w:rPr>
              <w:t xml:space="preserve">(CANTINE RIUNITE CSI) </w:t>
            </w:r>
          </w:p>
        </w:tc>
      </w:tr>
      <w:tr w:rsidR="007C13E1" w:rsidRPr="009D0091" w14:paraId="5D3460F4" w14:textId="77777777" w:rsidTr="005D1589">
        <w:tc>
          <w:tcPr>
            <w:tcW w:w="2200" w:type="dxa"/>
            <w:tcMar>
              <w:top w:w="20" w:type="dxa"/>
              <w:left w:w="20" w:type="dxa"/>
              <w:bottom w:w="20" w:type="dxa"/>
              <w:right w:w="20" w:type="dxa"/>
            </w:tcMar>
            <w:vAlign w:val="center"/>
            <w:hideMark/>
          </w:tcPr>
          <w:p w14:paraId="2D1C1EAC" w14:textId="77777777" w:rsidR="007C13E1" w:rsidRPr="009D0091" w:rsidRDefault="007C13E1" w:rsidP="005D1589">
            <w:pPr>
              <w:pStyle w:val="movimento"/>
              <w:rPr>
                <w:color w:val="002060"/>
              </w:rPr>
            </w:pPr>
            <w:r w:rsidRPr="009D0091">
              <w:rPr>
                <w:color w:val="002060"/>
              </w:rPr>
              <w:t>LIPPOLIS LUIGI</w:t>
            </w:r>
          </w:p>
        </w:tc>
        <w:tc>
          <w:tcPr>
            <w:tcW w:w="2200" w:type="dxa"/>
            <w:tcMar>
              <w:top w:w="20" w:type="dxa"/>
              <w:left w:w="20" w:type="dxa"/>
              <w:bottom w:w="20" w:type="dxa"/>
              <w:right w:w="20" w:type="dxa"/>
            </w:tcMar>
            <w:vAlign w:val="center"/>
            <w:hideMark/>
          </w:tcPr>
          <w:p w14:paraId="2AD17B76" w14:textId="77777777" w:rsidR="007C13E1" w:rsidRPr="009D0091" w:rsidRDefault="007C13E1" w:rsidP="005D1589">
            <w:pPr>
              <w:pStyle w:val="movimento2"/>
              <w:rPr>
                <w:color w:val="002060"/>
              </w:rPr>
            </w:pPr>
            <w:r w:rsidRPr="009D0091">
              <w:rPr>
                <w:color w:val="002060"/>
              </w:rPr>
              <w:t xml:space="preserve">(FUTSAL SENTINUM) </w:t>
            </w:r>
          </w:p>
        </w:tc>
        <w:tc>
          <w:tcPr>
            <w:tcW w:w="800" w:type="dxa"/>
            <w:tcMar>
              <w:top w:w="20" w:type="dxa"/>
              <w:left w:w="20" w:type="dxa"/>
              <w:bottom w:w="20" w:type="dxa"/>
              <w:right w:w="20" w:type="dxa"/>
            </w:tcMar>
            <w:vAlign w:val="center"/>
            <w:hideMark/>
          </w:tcPr>
          <w:p w14:paraId="417A2294"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58D50E6" w14:textId="77777777" w:rsidR="007C13E1" w:rsidRPr="009D0091" w:rsidRDefault="007C13E1" w:rsidP="005D1589">
            <w:pPr>
              <w:pStyle w:val="movimento"/>
              <w:rPr>
                <w:color w:val="002060"/>
              </w:rPr>
            </w:pPr>
            <w:r w:rsidRPr="009D0091">
              <w:rPr>
                <w:color w:val="002060"/>
              </w:rPr>
              <w:t>PELATELLI ALESSANDRO</w:t>
            </w:r>
          </w:p>
        </w:tc>
        <w:tc>
          <w:tcPr>
            <w:tcW w:w="2200" w:type="dxa"/>
            <w:tcMar>
              <w:top w:w="20" w:type="dxa"/>
              <w:left w:w="20" w:type="dxa"/>
              <w:bottom w:w="20" w:type="dxa"/>
              <w:right w:w="20" w:type="dxa"/>
            </w:tcMar>
            <w:vAlign w:val="center"/>
            <w:hideMark/>
          </w:tcPr>
          <w:p w14:paraId="196545D3" w14:textId="77777777" w:rsidR="007C13E1" w:rsidRPr="009D0091" w:rsidRDefault="007C13E1" w:rsidP="005D1589">
            <w:pPr>
              <w:pStyle w:val="movimento2"/>
              <w:rPr>
                <w:color w:val="002060"/>
              </w:rPr>
            </w:pPr>
            <w:r w:rsidRPr="009D0091">
              <w:rPr>
                <w:color w:val="002060"/>
              </w:rPr>
              <w:t xml:space="preserve">(ROBUR MERGO) </w:t>
            </w:r>
          </w:p>
        </w:tc>
      </w:tr>
      <w:tr w:rsidR="007C13E1" w:rsidRPr="009D0091" w14:paraId="314C81BB" w14:textId="77777777" w:rsidTr="005D1589">
        <w:tc>
          <w:tcPr>
            <w:tcW w:w="2200" w:type="dxa"/>
            <w:tcMar>
              <w:top w:w="20" w:type="dxa"/>
              <w:left w:w="20" w:type="dxa"/>
              <w:bottom w:w="20" w:type="dxa"/>
              <w:right w:w="20" w:type="dxa"/>
            </w:tcMar>
            <w:vAlign w:val="center"/>
            <w:hideMark/>
          </w:tcPr>
          <w:p w14:paraId="3D785E69" w14:textId="77777777" w:rsidR="007C13E1" w:rsidRPr="009D0091" w:rsidRDefault="007C13E1" w:rsidP="005D1589">
            <w:pPr>
              <w:pStyle w:val="movimento"/>
              <w:rPr>
                <w:color w:val="002060"/>
              </w:rPr>
            </w:pPr>
            <w:r w:rsidRPr="009D0091">
              <w:rPr>
                <w:color w:val="002060"/>
              </w:rPr>
              <w:t>CECCARELLI PIERPAOLO</w:t>
            </w:r>
          </w:p>
        </w:tc>
        <w:tc>
          <w:tcPr>
            <w:tcW w:w="2200" w:type="dxa"/>
            <w:tcMar>
              <w:top w:w="20" w:type="dxa"/>
              <w:left w:w="20" w:type="dxa"/>
              <w:bottom w:w="20" w:type="dxa"/>
              <w:right w:w="20" w:type="dxa"/>
            </w:tcMar>
            <w:vAlign w:val="center"/>
            <w:hideMark/>
          </w:tcPr>
          <w:p w14:paraId="4DCABFF4" w14:textId="77777777" w:rsidR="007C13E1" w:rsidRPr="009D0091" w:rsidRDefault="007C13E1" w:rsidP="005D1589">
            <w:pPr>
              <w:pStyle w:val="movimento2"/>
              <w:rPr>
                <w:color w:val="002060"/>
              </w:rPr>
            </w:pPr>
            <w:r w:rsidRPr="009D0091">
              <w:rPr>
                <w:color w:val="002060"/>
              </w:rPr>
              <w:t xml:space="preserve">(SPORTING GROTTAMMARE) </w:t>
            </w:r>
          </w:p>
        </w:tc>
        <w:tc>
          <w:tcPr>
            <w:tcW w:w="800" w:type="dxa"/>
            <w:tcMar>
              <w:top w:w="20" w:type="dxa"/>
              <w:left w:w="20" w:type="dxa"/>
              <w:bottom w:w="20" w:type="dxa"/>
              <w:right w:w="20" w:type="dxa"/>
            </w:tcMar>
            <w:vAlign w:val="center"/>
            <w:hideMark/>
          </w:tcPr>
          <w:p w14:paraId="7632DD5D"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18631DF1" w14:textId="77777777" w:rsidR="007C13E1" w:rsidRPr="009D0091" w:rsidRDefault="007C13E1" w:rsidP="005D1589">
            <w:pPr>
              <w:pStyle w:val="movimento"/>
              <w:rPr>
                <w:color w:val="002060"/>
              </w:rPr>
            </w:pPr>
            <w:r w:rsidRPr="009D0091">
              <w:rPr>
                <w:color w:val="002060"/>
              </w:rPr>
              <w:t>DEOGRATIAS DAVIDE</w:t>
            </w:r>
          </w:p>
        </w:tc>
        <w:tc>
          <w:tcPr>
            <w:tcW w:w="2200" w:type="dxa"/>
            <w:tcMar>
              <w:top w:w="20" w:type="dxa"/>
              <w:left w:w="20" w:type="dxa"/>
              <w:bottom w:w="20" w:type="dxa"/>
              <w:right w:w="20" w:type="dxa"/>
            </w:tcMar>
            <w:vAlign w:val="center"/>
            <w:hideMark/>
          </w:tcPr>
          <w:p w14:paraId="2D80626C" w14:textId="77777777" w:rsidR="007C13E1" w:rsidRPr="009D0091" w:rsidRDefault="007C13E1" w:rsidP="005D1589">
            <w:pPr>
              <w:pStyle w:val="movimento2"/>
              <w:rPr>
                <w:color w:val="002060"/>
              </w:rPr>
            </w:pPr>
            <w:r w:rsidRPr="009D0091">
              <w:rPr>
                <w:color w:val="002060"/>
              </w:rPr>
              <w:t xml:space="preserve">(SPORTING GROTTAMMARE) </w:t>
            </w:r>
          </w:p>
        </w:tc>
      </w:tr>
      <w:tr w:rsidR="007C13E1" w:rsidRPr="00DA316A" w14:paraId="18E1CA43" w14:textId="77777777" w:rsidTr="005D1589">
        <w:tc>
          <w:tcPr>
            <w:tcW w:w="2200" w:type="dxa"/>
            <w:tcMar>
              <w:top w:w="20" w:type="dxa"/>
              <w:left w:w="20" w:type="dxa"/>
              <w:bottom w:w="20" w:type="dxa"/>
              <w:right w:w="20" w:type="dxa"/>
            </w:tcMar>
            <w:vAlign w:val="center"/>
            <w:hideMark/>
          </w:tcPr>
          <w:p w14:paraId="5F19BB1F" w14:textId="77777777" w:rsidR="007C13E1" w:rsidRPr="009D0091" w:rsidRDefault="007C13E1" w:rsidP="005D1589">
            <w:pPr>
              <w:pStyle w:val="movimento"/>
              <w:rPr>
                <w:color w:val="002060"/>
              </w:rPr>
            </w:pPr>
            <w:r w:rsidRPr="009D0091">
              <w:rPr>
                <w:color w:val="002060"/>
              </w:rPr>
              <w:t>BRASILI ALESSANDRO</w:t>
            </w:r>
          </w:p>
        </w:tc>
        <w:tc>
          <w:tcPr>
            <w:tcW w:w="2200" w:type="dxa"/>
            <w:tcMar>
              <w:top w:w="20" w:type="dxa"/>
              <w:left w:w="20" w:type="dxa"/>
              <w:bottom w:w="20" w:type="dxa"/>
              <w:right w:w="20" w:type="dxa"/>
            </w:tcMar>
            <w:vAlign w:val="center"/>
            <w:hideMark/>
          </w:tcPr>
          <w:p w14:paraId="792C8C72" w14:textId="77777777" w:rsidR="007C13E1" w:rsidRPr="009D0091" w:rsidRDefault="007C13E1" w:rsidP="005D1589">
            <w:pPr>
              <w:pStyle w:val="movimento2"/>
              <w:rPr>
                <w:color w:val="002060"/>
              </w:rPr>
            </w:pPr>
            <w:r w:rsidRPr="009D0091">
              <w:rPr>
                <w:color w:val="002060"/>
              </w:rPr>
              <w:t xml:space="preserve">(TRUENTIN LAMA) </w:t>
            </w:r>
          </w:p>
        </w:tc>
        <w:tc>
          <w:tcPr>
            <w:tcW w:w="800" w:type="dxa"/>
            <w:tcMar>
              <w:top w:w="20" w:type="dxa"/>
              <w:left w:w="20" w:type="dxa"/>
              <w:bottom w:w="20" w:type="dxa"/>
              <w:right w:w="20" w:type="dxa"/>
            </w:tcMar>
            <w:vAlign w:val="center"/>
            <w:hideMark/>
          </w:tcPr>
          <w:p w14:paraId="3D14D8BE"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63CBB714" w14:textId="77777777" w:rsidR="007C13E1" w:rsidRPr="009D0091" w:rsidRDefault="007C13E1" w:rsidP="005D1589">
            <w:pPr>
              <w:pStyle w:val="movimento"/>
              <w:rPr>
                <w:color w:val="002060"/>
              </w:rPr>
            </w:pPr>
            <w:r w:rsidRPr="009D0091">
              <w:rPr>
                <w:color w:val="002060"/>
              </w:rPr>
              <w:t>PAOLINI FEDERICO</w:t>
            </w:r>
          </w:p>
        </w:tc>
        <w:tc>
          <w:tcPr>
            <w:tcW w:w="2200" w:type="dxa"/>
            <w:tcMar>
              <w:top w:w="20" w:type="dxa"/>
              <w:left w:w="20" w:type="dxa"/>
              <w:bottom w:w="20" w:type="dxa"/>
              <w:right w:w="20" w:type="dxa"/>
            </w:tcMar>
            <w:vAlign w:val="center"/>
            <w:hideMark/>
          </w:tcPr>
          <w:p w14:paraId="193B741A" w14:textId="77777777" w:rsidR="007C13E1" w:rsidRPr="00DA316A" w:rsidRDefault="007C13E1" w:rsidP="005D1589">
            <w:pPr>
              <w:pStyle w:val="movimento2"/>
              <w:rPr>
                <w:color w:val="002060"/>
                <w:lang w:val="es-ES"/>
              </w:rPr>
            </w:pPr>
            <w:r w:rsidRPr="00DA316A">
              <w:rPr>
                <w:color w:val="002060"/>
                <w:lang w:val="es-ES"/>
              </w:rPr>
              <w:t xml:space="preserve">(VALMISA FUTSAL A.S.D.) </w:t>
            </w:r>
          </w:p>
        </w:tc>
      </w:tr>
    </w:tbl>
    <w:p w14:paraId="29192463" w14:textId="77777777" w:rsidR="007C13E1" w:rsidRPr="009D0091" w:rsidRDefault="007C13E1" w:rsidP="007C13E1">
      <w:pPr>
        <w:pStyle w:val="titolo20"/>
        <w:rPr>
          <w:rFonts w:eastAsiaTheme="minorEastAsia"/>
          <w:color w:val="002060"/>
        </w:rPr>
      </w:pPr>
      <w:r w:rsidRPr="009D009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00A7BD15" w14:textId="77777777" w:rsidTr="005D1589">
        <w:tc>
          <w:tcPr>
            <w:tcW w:w="2200" w:type="dxa"/>
            <w:tcMar>
              <w:top w:w="20" w:type="dxa"/>
              <w:left w:w="20" w:type="dxa"/>
              <w:bottom w:w="20" w:type="dxa"/>
              <w:right w:w="20" w:type="dxa"/>
            </w:tcMar>
            <w:vAlign w:val="center"/>
            <w:hideMark/>
          </w:tcPr>
          <w:p w14:paraId="4495BEB5" w14:textId="77777777" w:rsidR="007C13E1" w:rsidRPr="009D0091" w:rsidRDefault="007C13E1" w:rsidP="005D1589">
            <w:pPr>
              <w:pStyle w:val="movimento"/>
              <w:rPr>
                <w:color w:val="002060"/>
              </w:rPr>
            </w:pPr>
            <w:r w:rsidRPr="009D0091">
              <w:rPr>
                <w:color w:val="002060"/>
              </w:rPr>
              <w:t>MICHELETTI MATTIA</w:t>
            </w:r>
          </w:p>
        </w:tc>
        <w:tc>
          <w:tcPr>
            <w:tcW w:w="2200" w:type="dxa"/>
            <w:tcMar>
              <w:top w:w="20" w:type="dxa"/>
              <w:left w:w="20" w:type="dxa"/>
              <w:bottom w:w="20" w:type="dxa"/>
              <w:right w:w="20" w:type="dxa"/>
            </w:tcMar>
            <w:vAlign w:val="center"/>
            <w:hideMark/>
          </w:tcPr>
          <w:p w14:paraId="3FC2104D" w14:textId="77777777" w:rsidR="007C13E1" w:rsidRPr="009D0091" w:rsidRDefault="007C13E1" w:rsidP="005D1589">
            <w:pPr>
              <w:pStyle w:val="movimento2"/>
              <w:rPr>
                <w:color w:val="002060"/>
              </w:rPr>
            </w:pPr>
            <w:r w:rsidRPr="009D0091">
              <w:rPr>
                <w:color w:val="002060"/>
              </w:rPr>
              <w:t xml:space="preserve">(ASPIO 2005) </w:t>
            </w:r>
          </w:p>
        </w:tc>
        <w:tc>
          <w:tcPr>
            <w:tcW w:w="800" w:type="dxa"/>
            <w:tcMar>
              <w:top w:w="20" w:type="dxa"/>
              <w:left w:w="20" w:type="dxa"/>
              <w:bottom w:w="20" w:type="dxa"/>
              <w:right w:w="20" w:type="dxa"/>
            </w:tcMar>
            <w:vAlign w:val="center"/>
            <w:hideMark/>
          </w:tcPr>
          <w:p w14:paraId="12F83F0E"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5897B0D6" w14:textId="77777777" w:rsidR="007C13E1" w:rsidRPr="009D0091" w:rsidRDefault="007C13E1" w:rsidP="005D1589">
            <w:pPr>
              <w:pStyle w:val="movimento"/>
              <w:rPr>
                <w:color w:val="002060"/>
              </w:rPr>
            </w:pPr>
            <w:r w:rsidRPr="009D0091">
              <w:rPr>
                <w:color w:val="002060"/>
              </w:rPr>
              <w:t>CIMARELLI NICOLAS</w:t>
            </w:r>
          </w:p>
        </w:tc>
        <w:tc>
          <w:tcPr>
            <w:tcW w:w="2200" w:type="dxa"/>
            <w:tcMar>
              <w:top w:w="20" w:type="dxa"/>
              <w:left w:w="20" w:type="dxa"/>
              <w:bottom w:w="20" w:type="dxa"/>
              <w:right w:w="20" w:type="dxa"/>
            </w:tcMar>
            <w:vAlign w:val="center"/>
            <w:hideMark/>
          </w:tcPr>
          <w:p w14:paraId="4E67D6C9" w14:textId="77777777" w:rsidR="007C13E1" w:rsidRPr="009D0091" w:rsidRDefault="007C13E1" w:rsidP="005D1589">
            <w:pPr>
              <w:pStyle w:val="movimento2"/>
              <w:rPr>
                <w:color w:val="002060"/>
              </w:rPr>
            </w:pPr>
            <w:r w:rsidRPr="009D0091">
              <w:rPr>
                <w:color w:val="002060"/>
              </w:rPr>
              <w:t xml:space="preserve">(CANTINE RIUNITE CSI) </w:t>
            </w:r>
          </w:p>
        </w:tc>
      </w:tr>
      <w:tr w:rsidR="007C13E1" w:rsidRPr="009D0091" w14:paraId="316BBF72" w14:textId="77777777" w:rsidTr="005D1589">
        <w:tc>
          <w:tcPr>
            <w:tcW w:w="2200" w:type="dxa"/>
            <w:tcMar>
              <w:top w:w="20" w:type="dxa"/>
              <w:left w:w="20" w:type="dxa"/>
              <w:bottom w:w="20" w:type="dxa"/>
              <w:right w:w="20" w:type="dxa"/>
            </w:tcMar>
            <w:vAlign w:val="center"/>
            <w:hideMark/>
          </w:tcPr>
          <w:p w14:paraId="3E0D7CDC" w14:textId="77777777" w:rsidR="007C13E1" w:rsidRPr="009D0091" w:rsidRDefault="007C13E1" w:rsidP="005D1589">
            <w:pPr>
              <w:pStyle w:val="movimento"/>
              <w:rPr>
                <w:color w:val="002060"/>
              </w:rPr>
            </w:pPr>
            <w:r w:rsidRPr="009D0091">
              <w:rPr>
                <w:color w:val="002060"/>
              </w:rPr>
              <w:t>PETROCCHI MARCELLO</w:t>
            </w:r>
          </w:p>
        </w:tc>
        <w:tc>
          <w:tcPr>
            <w:tcW w:w="2200" w:type="dxa"/>
            <w:tcMar>
              <w:top w:w="20" w:type="dxa"/>
              <w:left w:w="20" w:type="dxa"/>
              <w:bottom w:w="20" w:type="dxa"/>
              <w:right w:w="20" w:type="dxa"/>
            </w:tcMar>
            <w:vAlign w:val="center"/>
            <w:hideMark/>
          </w:tcPr>
          <w:p w14:paraId="267BE089" w14:textId="77777777" w:rsidR="007C13E1" w:rsidRPr="009D0091" w:rsidRDefault="007C13E1" w:rsidP="005D1589">
            <w:pPr>
              <w:pStyle w:val="movimento2"/>
              <w:rPr>
                <w:color w:val="002060"/>
              </w:rPr>
            </w:pPr>
            <w:r w:rsidRPr="009D0091">
              <w:rPr>
                <w:color w:val="002060"/>
              </w:rPr>
              <w:t xml:space="preserve">(CASTIGNANO A.S.D.) </w:t>
            </w:r>
          </w:p>
        </w:tc>
        <w:tc>
          <w:tcPr>
            <w:tcW w:w="800" w:type="dxa"/>
            <w:tcMar>
              <w:top w:w="20" w:type="dxa"/>
              <w:left w:w="20" w:type="dxa"/>
              <w:bottom w:w="20" w:type="dxa"/>
              <w:right w:w="20" w:type="dxa"/>
            </w:tcMar>
            <w:vAlign w:val="center"/>
            <w:hideMark/>
          </w:tcPr>
          <w:p w14:paraId="7961BA30"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3530BC26" w14:textId="77777777" w:rsidR="007C13E1" w:rsidRPr="009D0091" w:rsidRDefault="007C13E1" w:rsidP="005D1589">
            <w:pPr>
              <w:pStyle w:val="movimento"/>
              <w:rPr>
                <w:color w:val="002060"/>
              </w:rPr>
            </w:pPr>
            <w:r w:rsidRPr="009D0091">
              <w:rPr>
                <w:color w:val="002060"/>
              </w:rPr>
              <w:t>MANFRONI DAVIDE</w:t>
            </w:r>
          </w:p>
        </w:tc>
        <w:tc>
          <w:tcPr>
            <w:tcW w:w="2200" w:type="dxa"/>
            <w:tcMar>
              <w:top w:w="20" w:type="dxa"/>
              <w:left w:w="20" w:type="dxa"/>
              <w:bottom w:w="20" w:type="dxa"/>
              <w:right w:w="20" w:type="dxa"/>
            </w:tcMar>
            <w:vAlign w:val="center"/>
            <w:hideMark/>
          </w:tcPr>
          <w:p w14:paraId="29AEC942" w14:textId="77777777" w:rsidR="007C13E1" w:rsidRPr="009D0091" w:rsidRDefault="007C13E1" w:rsidP="005D1589">
            <w:pPr>
              <w:pStyle w:val="movimento2"/>
              <w:rPr>
                <w:color w:val="002060"/>
              </w:rPr>
            </w:pPr>
            <w:r w:rsidRPr="009D0091">
              <w:rPr>
                <w:color w:val="002060"/>
              </w:rPr>
              <w:t xml:space="preserve">(CSI MONTEFIORE) </w:t>
            </w:r>
          </w:p>
        </w:tc>
      </w:tr>
      <w:tr w:rsidR="007C13E1" w:rsidRPr="009D0091" w14:paraId="2D9217B5" w14:textId="77777777" w:rsidTr="005D1589">
        <w:tc>
          <w:tcPr>
            <w:tcW w:w="2200" w:type="dxa"/>
            <w:tcMar>
              <w:top w:w="20" w:type="dxa"/>
              <w:left w:w="20" w:type="dxa"/>
              <w:bottom w:w="20" w:type="dxa"/>
              <w:right w:w="20" w:type="dxa"/>
            </w:tcMar>
            <w:vAlign w:val="center"/>
            <w:hideMark/>
          </w:tcPr>
          <w:p w14:paraId="0D9C436C" w14:textId="77777777" w:rsidR="007C13E1" w:rsidRPr="009D0091" w:rsidRDefault="007C13E1" w:rsidP="005D1589">
            <w:pPr>
              <w:pStyle w:val="movimento"/>
              <w:rPr>
                <w:color w:val="002060"/>
              </w:rPr>
            </w:pPr>
            <w:r w:rsidRPr="009D0091">
              <w:rPr>
                <w:color w:val="002060"/>
              </w:rPr>
              <w:t>BELARDINI RICCARDO</w:t>
            </w:r>
          </w:p>
        </w:tc>
        <w:tc>
          <w:tcPr>
            <w:tcW w:w="2200" w:type="dxa"/>
            <w:tcMar>
              <w:top w:w="20" w:type="dxa"/>
              <w:left w:w="20" w:type="dxa"/>
              <w:bottom w:w="20" w:type="dxa"/>
              <w:right w:w="20" w:type="dxa"/>
            </w:tcMar>
            <w:vAlign w:val="center"/>
            <w:hideMark/>
          </w:tcPr>
          <w:p w14:paraId="3ED332E4" w14:textId="77777777" w:rsidR="007C13E1" w:rsidRPr="009D0091" w:rsidRDefault="007C13E1" w:rsidP="005D1589">
            <w:pPr>
              <w:pStyle w:val="movimento2"/>
              <w:rPr>
                <w:color w:val="002060"/>
              </w:rPr>
            </w:pPr>
            <w:r w:rsidRPr="009D0091">
              <w:rPr>
                <w:color w:val="002060"/>
              </w:rPr>
              <w:t xml:space="preserve">(ESANATOGLIA) </w:t>
            </w:r>
          </w:p>
        </w:tc>
        <w:tc>
          <w:tcPr>
            <w:tcW w:w="800" w:type="dxa"/>
            <w:tcMar>
              <w:top w:w="20" w:type="dxa"/>
              <w:left w:w="20" w:type="dxa"/>
              <w:bottom w:w="20" w:type="dxa"/>
              <w:right w:w="20" w:type="dxa"/>
            </w:tcMar>
            <w:vAlign w:val="center"/>
            <w:hideMark/>
          </w:tcPr>
          <w:p w14:paraId="4754388F"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50A96BA" w14:textId="77777777" w:rsidR="007C13E1" w:rsidRPr="009D0091" w:rsidRDefault="007C13E1" w:rsidP="005D1589">
            <w:pPr>
              <w:pStyle w:val="movimento"/>
              <w:rPr>
                <w:color w:val="002060"/>
              </w:rPr>
            </w:pPr>
            <w:r w:rsidRPr="009D0091">
              <w:rPr>
                <w:color w:val="002060"/>
              </w:rPr>
              <w:t>POMPEI JACOPO</w:t>
            </w:r>
          </w:p>
        </w:tc>
        <w:tc>
          <w:tcPr>
            <w:tcW w:w="2200" w:type="dxa"/>
            <w:tcMar>
              <w:top w:w="20" w:type="dxa"/>
              <w:left w:w="20" w:type="dxa"/>
              <w:bottom w:w="20" w:type="dxa"/>
              <w:right w:w="20" w:type="dxa"/>
            </w:tcMar>
            <w:vAlign w:val="center"/>
            <w:hideMark/>
          </w:tcPr>
          <w:p w14:paraId="024509B5" w14:textId="77777777" w:rsidR="007C13E1" w:rsidRPr="009D0091" w:rsidRDefault="007C13E1" w:rsidP="005D1589">
            <w:pPr>
              <w:pStyle w:val="movimento2"/>
              <w:rPr>
                <w:color w:val="002060"/>
              </w:rPr>
            </w:pPr>
            <w:r w:rsidRPr="009D0091">
              <w:rPr>
                <w:color w:val="002060"/>
              </w:rPr>
              <w:t xml:space="preserve">(ESANATOGLIA) </w:t>
            </w:r>
          </w:p>
        </w:tc>
      </w:tr>
      <w:tr w:rsidR="007C13E1" w:rsidRPr="009D0091" w14:paraId="02BF5B36" w14:textId="77777777" w:rsidTr="005D1589">
        <w:tc>
          <w:tcPr>
            <w:tcW w:w="2200" w:type="dxa"/>
            <w:tcMar>
              <w:top w:w="20" w:type="dxa"/>
              <w:left w:w="20" w:type="dxa"/>
              <w:bottom w:w="20" w:type="dxa"/>
              <w:right w:w="20" w:type="dxa"/>
            </w:tcMar>
            <w:vAlign w:val="center"/>
            <w:hideMark/>
          </w:tcPr>
          <w:p w14:paraId="58A44203" w14:textId="77777777" w:rsidR="007C13E1" w:rsidRPr="009D0091" w:rsidRDefault="007C13E1" w:rsidP="005D1589">
            <w:pPr>
              <w:pStyle w:val="movimento"/>
              <w:rPr>
                <w:color w:val="002060"/>
              </w:rPr>
            </w:pPr>
            <w:r w:rsidRPr="009D0091">
              <w:rPr>
                <w:color w:val="002060"/>
              </w:rPr>
              <w:t>IMPERIO ANDREA</w:t>
            </w:r>
          </w:p>
        </w:tc>
        <w:tc>
          <w:tcPr>
            <w:tcW w:w="2200" w:type="dxa"/>
            <w:tcMar>
              <w:top w:w="20" w:type="dxa"/>
              <w:left w:w="20" w:type="dxa"/>
              <w:bottom w:w="20" w:type="dxa"/>
              <w:right w:w="20" w:type="dxa"/>
            </w:tcMar>
            <w:vAlign w:val="center"/>
            <w:hideMark/>
          </w:tcPr>
          <w:p w14:paraId="308553F8" w14:textId="77777777" w:rsidR="007C13E1" w:rsidRPr="009D0091" w:rsidRDefault="007C13E1" w:rsidP="005D1589">
            <w:pPr>
              <w:pStyle w:val="movimento2"/>
              <w:rPr>
                <w:color w:val="002060"/>
              </w:rPr>
            </w:pPr>
            <w:r w:rsidRPr="009D0091">
              <w:rPr>
                <w:color w:val="002060"/>
              </w:rPr>
              <w:t xml:space="preserve">(FUTSAL SENTINUM) </w:t>
            </w:r>
          </w:p>
        </w:tc>
        <w:tc>
          <w:tcPr>
            <w:tcW w:w="800" w:type="dxa"/>
            <w:tcMar>
              <w:top w:w="20" w:type="dxa"/>
              <w:left w:w="20" w:type="dxa"/>
              <w:bottom w:w="20" w:type="dxa"/>
              <w:right w:w="20" w:type="dxa"/>
            </w:tcMar>
            <w:vAlign w:val="center"/>
            <w:hideMark/>
          </w:tcPr>
          <w:p w14:paraId="05F313A2"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5944ECB7" w14:textId="77777777" w:rsidR="007C13E1" w:rsidRPr="009D0091" w:rsidRDefault="007C13E1" w:rsidP="005D1589">
            <w:pPr>
              <w:pStyle w:val="movimento"/>
              <w:rPr>
                <w:color w:val="002060"/>
              </w:rPr>
            </w:pPr>
            <w:r w:rsidRPr="009D0091">
              <w:rPr>
                <w:color w:val="002060"/>
              </w:rPr>
              <w:t>FLAMINI TOMMASO</w:t>
            </w:r>
          </w:p>
        </w:tc>
        <w:tc>
          <w:tcPr>
            <w:tcW w:w="2200" w:type="dxa"/>
            <w:tcMar>
              <w:top w:w="20" w:type="dxa"/>
              <w:left w:w="20" w:type="dxa"/>
              <w:bottom w:w="20" w:type="dxa"/>
              <w:right w:w="20" w:type="dxa"/>
            </w:tcMar>
            <w:vAlign w:val="center"/>
            <w:hideMark/>
          </w:tcPr>
          <w:p w14:paraId="443A1188" w14:textId="77777777" w:rsidR="007C13E1" w:rsidRPr="009D0091" w:rsidRDefault="007C13E1" w:rsidP="005D1589">
            <w:pPr>
              <w:pStyle w:val="movimento2"/>
              <w:rPr>
                <w:color w:val="002060"/>
              </w:rPr>
            </w:pPr>
            <w:r w:rsidRPr="009D0091">
              <w:rPr>
                <w:color w:val="002060"/>
              </w:rPr>
              <w:t xml:space="preserve">(IMBRECCIATA C5) </w:t>
            </w:r>
          </w:p>
        </w:tc>
      </w:tr>
      <w:tr w:rsidR="007C13E1" w:rsidRPr="009D0091" w14:paraId="217A00FB" w14:textId="77777777" w:rsidTr="005D1589">
        <w:tc>
          <w:tcPr>
            <w:tcW w:w="2200" w:type="dxa"/>
            <w:tcMar>
              <w:top w:w="20" w:type="dxa"/>
              <w:left w:w="20" w:type="dxa"/>
              <w:bottom w:w="20" w:type="dxa"/>
              <w:right w:w="20" w:type="dxa"/>
            </w:tcMar>
            <w:vAlign w:val="center"/>
            <w:hideMark/>
          </w:tcPr>
          <w:p w14:paraId="021AE111" w14:textId="77777777" w:rsidR="007C13E1" w:rsidRPr="009D0091" w:rsidRDefault="007C13E1" w:rsidP="005D1589">
            <w:pPr>
              <w:pStyle w:val="movimento"/>
              <w:rPr>
                <w:color w:val="002060"/>
              </w:rPr>
            </w:pPr>
            <w:r w:rsidRPr="009D0091">
              <w:rPr>
                <w:color w:val="002060"/>
              </w:rPr>
              <w:t>CASTALDO LUIGI</w:t>
            </w:r>
          </w:p>
        </w:tc>
        <w:tc>
          <w:tcPr>
            <w:tcW w:w="2200" w:type="dxa"/>
            <w:tcMar>
              <w:top w:w="20" w:type="dxa"/>
              <w:left w:w="20" w:type="dxa"/>
              <w:bottom w:w="20" w:type="dxa"/>
              <w:right w:w="20" w:type="dxa"/>
            </w:tcMar>
            <w:vAlign w:val="center"/>
            <w:hideMark/>
          </w:tcPr>
          <w:p w14:paraId="5C38F05D" w14:textId="77777777" w:rsidR="007C13E1" w:rsidRPr="009D0091" w:rsidRDefault="007C13E1" w:rsidP="005D1589">
            <w:pPr>
              <w:pStyle w:val="movimento2"/>
              <w:rPr>
                <w:color w:val="002060"/>
              </w:rPr>
            </w:pPr>
            <w:r w:rsidRPr="009D0091">
              <w:rPr>
                <w:color w:val="002060"/>
              </w:rPr>
              <w:t xml:space="preserve">(MONTEMARCIANESE SSDARL) </w:t>
            </w:r>
          </w:p>
        </w:tc>
        <w:tc>
          <w:tcPr>
            <w:tcW w:w="800" w:type="dxa"/>
            <w:tcMar>
              <w:top w:w="20" w:type="dxa"/>
              <w:left w:w="20" w:type="dxa"/>
              <w:bottom w:w="20" w:type="dxa"/>
              <w:right w:w="20" w:type="dxa"/>
            </w:tcMar>
            <w:vAlign w:val="center"/>
            <w:hideMark/>
          </w:tcPr>
          <w:p w14:paraId="0F6A108D"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7309AB37" w14:textId="77777777" w:rsidR="007C13E1" w:rsidRPr="009D0091" w:rsidRDefault="007C13E1" w:rsidP="005D1589">
            <w:pPr>
              <w:pStyle w:val="movimento"/>
              <w:rPr>
                <w:color w:val="002060"/>
              </w:rPr>
            </w:pPr>
            <w:r w:rsidRPr="009D0091">
              <w:rPr>
                <w:color w:val="002060"/>
              </w:rPr>
              <w:t>RUBINI NICOLAS</w:t>
            </w:r>
          </w:p>
        </w:tc>
        <w:tc>
          <w:tcPr>
            <w:tcW w:w="2200" w:type="dxa"/>
            <w:tcMar>
              <w:top w:w="20" w:type="dxa"/>
              <w:left w:w="20" w:type="dxa"/>
              <w:bottom w:w="20" w:type="dxa"/>
              <w:right w:w="20" w:type="dxa"/>
            </w:tcMar>
            <w:vAlign w:val="center"/>
            <w:hideMark/>
          </w:tcPr>
          <w:p w14:paraId="54FA4D72" w14:textId="77777777" w:rsidR="007C13E1" w:rsidRPr="009D0091" w:rsidRDefault="007C13E1" w:rsidP="005D1589">
            <w:pPr>
              <w:pStyle w:val="movimento2"/>
              <w:rPr>
                <w:color w:val="002060"/>
              </w:rPr>
            </w:pPr>
            <w:r w:rsidRPr="009D0091">
              <w:rPr>
                <w:color w:val="002060"/>
              </w:rPr>
              <w:t xml:space="preserve">(OSIMO STAZIONE SSD A R.L.) </w:t>
            </w:r>
          </w:p>
        </w:tc>
      </w:tr>
      <w:tr w:rsidR="007C13E1" w:rsidRPr="009D0091" w14:paraId="1BF71970" w14:textId="77777777" w:rsidTr="005D1589">
        <w:tc>
          <w:tcPr>
            <w:tcW w:w="2200" w:type="dxa"/>
            <w:tcMar>
              <w:top w:w="20" w:type="dxa"/>
              <w:left w:w="20" w:type="dxa"/>
              <w:bottom w:w="20" w:type="dxa"/>
              <w:right w:w="20" w:type="dxa"/>
            </w:tcMar>
            <w:vAlign w:val="center"/>
            <w:hideMark/>
          </w:tcPr>
          <w:p w14:paraId="60846C9B" w14:textId="77777777" w:rsidR="007C13E1" w:rsidRPr="009D0091" w:rsidRDefault="007C13E1" w:rsidP="005D1589">
            <w:pPr>
              <w:pStyle w:val="movimento"/>
              <w:rPr>
                <w:color w:val="002060"/>
              </w:rPr>
            </w:pPr>
            <w:r w:rsidRPr="009D0091">
              <w:rPr>
                <w:color w:val="002060"/>
              </w:rPr>
              <w:t>DE ANGELIS MANUEL</w:t>
            </w:r>
          </w:p>
        </w:tc>
        <w:tc>
          <w:tcPr>
            <w:tcW w:w="2200" w:type="dxa"/>
            <w:tcMar>
              <w:top w:w="20" w:type="dxa"/>
              <w:left w:w="20" w:type="dxa"/>
              <w:bottom w:w="20" w:type="dxa"/>
              <w:right w:w="20" w:type="dxa"/>
            </w:tcMar>
            <w:vAlign w:val="center"/>
            <w:hideMark/>
          </w:tcPr>
          <w:p w14:paraId="534764D4" w14:textId="77777777" w:rsidR="007C13E1" w:rsidRPr="009D0091" w:rsidRDefault="007C13E1" w:rsidP="005D1589">
            <w:pPr>
              <w:pStyle w:val="movimento2"/>
              <w:rPr>
                <w:color w:val="002060"/>
              </w:rPr>
            </w:pPr>
            <w:r w:rsidRPr="009D0091">
              <w:rPr>
                <w:color w:val="002060"/>
              </w:rPr>
              <w:t xml:space="preserve">(PICENO UNITED MMX A R.L.) </w:t>
            </w:r>
          </w:p>
        </w:tc>
        <w:tc>
          <w:tcPr>
            <w:tcW w:w="800" w:type="dxa"/>
            <w:tcMar>
              <w:top w:w="20" w:type="dxa"/>
              <w:left w:w="20" w:type="dxa"/>
              <w:bottom w:w="20" w:type="dxa"/>
              <w:right w:w="20" w:type="dxa"/>
            </w:tcMar>
            <w:vAlign w:val="center"/>
            <w:hideMark/>
          </w:tcPr>
          <w:p w14:paraId="74F3EFC8"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4D42B288" w14:textId="77777777" w:rsidR="007C13E1" w:rsidRPr="009D0091" w:rsidRDefault="007C13E1" w:rsidP="005D1589">
            <w:pPr>
              <w:pStyle w:val="movimento"/>
              <w:rPr>
                <w:color w:val="002060"/>
              </w:rPr>
            </w:pPr>
            <w:r w:rsidRPr="009D0091">
              <w:rPr>
                <w:color w:val="002060"/>
              </w:rPr>
              <w:t>TEMPESTILLI ALESSIO</w:t>
            </w:r>
          </w:p>
        </w:tc>
        <w:tc>
          <w:tcPr>
            <w:tcW w:w="2200" w:type="dxa"/>
            <w:tcMar>
              <w:top w:w="20" w:type="dxa"/>
              <w:left w:w="20" w:type="dxa"/>
              <w:bottom w:w="20" w:type="dxa"/>
              <w:right w:w="20" w:type="dxa"/>
            </w:tcMar>
            <w:vAlign w:val="center"/>
            <w:hideMark/>
          </w:tcPr>
          <w:p w14:paraId="12C7F462" w14:textId="77777777" w:rsidR="007C13E1" w:rsidRPr="009D0091" w:rsidRDefault="007C13E1" w:rsidP="005D1589">
            <w:pPr>
              <w:pStyle w:val="movimento2"/>
              <w:rPr>
                <w:color w:val="002060"/>
              </w:rPr>
            </w:pPr>
            <w:r w:rsidRPr="009D0091">
              <w:rPr>
                <w:color w:val="002060"/>
              </w:rPr>
              <w:t xml:space="preserve">(PICENO UNITED MMX A R.L.) </w:t>
            </w:r>
          </w:p>
        </w:tc>
      </w:tr>
      <w:tr w:rsidR="007C13E1" w:rsidRPr="009D0091" w14:paraId="0B8B7F86" w14:textId="77777777" w:rsidTr="005D1589">
        <w:tc>
          <w:tcPr>
            <w:tcW w:w="2200" w:type="dxa"/>
            <w:tcMar>
              <w:top w:w="20" w:type="dxa"/>
              <w:left w:w="20" w:type="dxa"/>
              <w:bottom w:w="20" w:type="dxa"/>
              <w:right w:w="20" w:type="dxa"/>
            </w:tcMar>
            <w:vAlign w:val="center"/>
            <w:hideMark/>
          </w:tcPr>
          <w:p w14:paraId="71979C40" w14:textId="77777777" w:rsidR="007C13E1" w:rsidRPr="009D0091" w:rsidRDefault="007C13E1" w:rsidP="005D1589">
            <w:pPr>
              <w:pStyle w:val="movimento"/>
              <w:rPr>
                <w:color w:val="002060"/>
              </w:rPr>
            </w:pPr>
            <w:r w:rsidRPr="009D0091">
              <w:rPr>
                <w:color w:val="002060"/>
              </w:rPr>
              <w:t>CALCABRINI ALESSIO</w:t>
            </w:r>
          </w:p>
        </w:tc>
        <w:tc>
          <w:tcPr>
            <w:tcW w:w="2200" w:type="dxa"/>
            <w:tcMar>
              <w:top w:w="20" w:type="dxa"/>
              <w:left w:w="20" w:type="dxa"/>
              <w:bottom w:w="20" w:type="dxa"/>
              <w:right w:w="20" w:type="dxa"/>
            </w:tcMar>
            <w:vAlign w:val="center"/>
            <w:hideMark/>
          </w:tcPr>
          <w:p w14:paraId="605236CA" w14:textId="77777777" w:rsidR="007C13E1" w:rsidRPr="009D0091" w:rsidRDefault="007C13E1" w:rsidP="005D1589">
            <w:pPr>
              <w:pStyle w:val="movimento2"/>
              <w:rPr>
                <w:color w:val="002060"/>
              </w:rPr>
            </w:pPr>
            <w:r w:rsidRPr="009D0091">
              <w:rPr>
                <w:color w:val="002060"/>
              </w:rPr>
              <w:t xml:space="preserve">(POLISPORTIVA S.C. LORETO) </w:t>
            </w:r>
          </w:p>
        </w:tc>
        <w:tc>
          <w:tcPr>
            <w:tcW w:w="800" w:type="dxa"/>
            <w:tcMar>
              <w:top w:w="20" w:type="dxa"/>
              <w:left w:w="20" w:type="dxa"/>
              <w:bottom w:w="20" w:type="dxa"/>
              <w:right w:w="20" w:type="dxa"/>
            </w:tcMar>
            <w:vAlign w:val="center"/>
            <w:hideMark/>
          </w:tcPr>
          <w:p w14:paraId="4D0CC0D1"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7D4DFF2B" w14:textId="77777777" w:rsidR="007C13E1" w:rsidRPr="009D0091" w:rsidRDefault="007C13E1" w:rsidP="005D1589">
            <w:pPr>
              <w:pStyle w:val="movimento"/>
              <w:rPr>
                <w:color w:val="002060"/>
              </w:rPr>
            </w:pPr>
            <w:r w:rsidRPr="009D0091">
              <w:rPr>
                <w:color w:val="002060"/>
              </w:rPr>
              <w:t>CATALANI DAMIANO</w:t>
            </w:r>
          </w:p>
        </w:tc>
        <w:tc>
          <w:tcPr>
            <w:tcW w:w="2200" w:type="dxa"/>
            <w:tcMar>
              <w:top w:w="20" w:type="dxa"/>
              <w:left w:w="20" w:type="dxa"/>
              <w:bottom w:w="20" w:type="dxa"/>
              <w:right w:w="20" w:type="dxa"/>
            </w:tcMar>
            <w:vAlign w:val="center"/>
            <w:hideMark/>
          </w:tcPr>
          <w:p w14:paraId="34430E61" w14:textId="77777777" w:rsidR="007C13E1" w:rsidRPr="009D0091" w:rsidRDefault="007C13E1" w:rsidP="005D1589">
            <w:pPr>
              <w:pStyle w:val="movimento2"/>
              <w:rPr>
                <w:color w:val="002060"/>
              </w:rPr>
            </w:pPr>
            <w:r w:rsidRPr="009D0091">
              <w:rPr>
                <w:color w:val="002060"/>
              </w:rPr>
              <w:t xml:space="preserve">(REAL CASEBRUCIATE W.FIRE) </w:t>
            </w:r>
          </w:p>
        </w:tc>
      </w:tr>
      <w:tr w:rsidR="007C13E1" w:rsidRPr="009D0091" w14:paraId="6E6896A2" w14:textId="77777777" w:rsidTr="005D1589">
        <w:tc>
          <w:tcPr>
            <w:tcW w:w="2200" w:type="dxa"/>
            <w:tcMar>
              <w:top w:w="20" w:type="dxa"/>
              <w:left w:w="20" w:type="dxa"/>
              <w:bottom w:w="20" w:type="dxa"/>
              <w:right w:w="20" w:type="dxa"/>
            </w:tcMar>
            <w:vAlign w:val="center"/>
            <w:hideMark/>
          </w:tcPr>
          <w:p w14:paraId="01A7FAD2" w14:textId="77777777" w:rsidR="007C13E1" w:rsidRPr="009D0091" w:rsidRDefault="007C13E1" w:rsidP="005D1589">
            <w:pPr>
              <w:pStyle w:val="movimento"/>
              <w:rPr>
                <w:color w:val="002060"/>
              </w:rPr>
            </w:pPr>
            <w:r w:rsidRPr="009D0091">
              <w:rPr>
                <w:color w:val="002060"/>
              </w:rPr>
              <w:t>DACHAN ABDULLAH</w:t>
            </w:r>
          </w:p>
        </w:tc>
        <w:tc>
          <w:tcPr>
            <w:tcW w:w="2200" w:type="dxa"/>
            <w:tcMar>
              <w:top w:w="20" w:type="dxa"/>
              <w:left w:w="20" w:type="dxa"/>
              <w:bottom w:w="20" w:type="dxa"/>
              <w:right w:w="20" w:type="dxa"/>
            </w:tcMar>
            <w:vAlign w:val="center"/>
            <w:hideMark/>
          </w:tcPr>
          <w:p w14:paraId="244DF42D" w14:textId="77777777" w:rsidR="007C13E1" w:rsidRPr="009D0091" w:rsidRDefault="007C13E1" w:rsidP="005D1589">
            <w:pPr>
              <w:pStyle w:val="movimento2"/>
              <w:rPr>
                <w:color w:val="002060"/>
              </w:rPr>
            </w:pPr>
            <w:r w:rsidRPr="009D0091">
              <w:rPr>
                <w:color w:val="002060"/>
              </w:rPr>
              <w:t xml:space="preserve">(ROBUR MERGO) </w:t>
            </w:r>
          </w:p>
        </w:tc>
        <w:tc>
          <w:tcPr>
            <w:tcW w:w="800" w:type="dxa"/>
            <w:tcMar>
              <w:top w:w="20" w:type="dxa"/>
              <w:left w:w="20" w:type="dxa"/>
              <w:bottom w:w="20" w:type="dxa"/>
              <w:right w:w="20" w:type="dxa"/>
            </w:tcMar>
            <w:vAlign w:val="center"/>
            <w:hideMark/>
          </w:tcPr>
          <w:p w14:paraId="5D9D2A6E"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71719942" w14:textId="77777777" w:rsidR="007C13E1" w:rsidRPr="009D0091" w:rsidRDefault="007C13E1" w:rsidP="005D1589">
            <w:pPr>
              <w:pStyle w:val="movimento"/>
              <w:rPr>
                <w:color w:val="002060"/>
              </w:rPr>
            </w:pPr>
            <w:r w:rsidRPr="009D0091">
              <w:rPr>
                <w:color w:val="002060"/>
              </w:rPr>
              <w:t>AGOUZAL ANWAR</w:t>
            </w:r>
          </w:p>
        </w:tc>
        <w:tc>
          <w:tcPr>
            <w:tcW w:w="2200" w:type="dxa"/>
            <w:tcMar>
              <w:top w:w="20" w:type="dxa"/>
              <w:left w:w="20" w:type="dxa"/>
              <w:bottom w:w="20" w:type="dxa"/>
              <w:right w:w="20" w:type="dxa"/>
            </w:tcMar>
            <w:vAlign w:val="center"/>
            <w:hideMark/>
          </w:tcPr>
          <w:p w14:paraId="2E1172A9" w14:textId="77777777" w:rsidR="007C13E1" w:rsidRPr="009D0091" w:rsidRDefault="007C13E1" w:rsidP="005D1589">
            <w:pPr>
              <w:pStyle w:val="movimento2"/>
              <w:rPr>
                <w:color w:val="002060"/>
              </w:rPr>
            </w:pPr>
            <w:r w:rsidRPr="009D0091">
              <w:rPr>
                <w:color w:val="002060"/>
              </w:rPr>
              <w:t xml:space="preserve">(SPECIAL ONE SPORTING CLUB) </w:t>
            </w:r>
          </w:p>
        </w:tc>
      </w:tr>
    </w:tbl>
    <w:p w14:paraId="3D67AB81" w14:textId="77777777" w:rsidR="007C13E1" w:rsidRPr="009D0091" w:rsidRDefault="007C13E1" w:rsidP="007C13E1">
      <w:pPr>
        <w:pStyle w:val="titolo20"/>
        <w:rPr>
          <w:rFonts w:eastAsiaTheme="minorEastAsia"/>
          <w:color w:val="002060"/>
        </w:rPr>
      </w:pPr>
      <w:r w:rsidRPr="009D009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217F37C2" w14:textId="77777777" w:rsidTr="005D1589">
        <w:tc>
          <w:tcPr>
            <w:tcW w:w="2200" w:type="dxa"/>
            <w:tcMar>
              <w:top w:w="20" w:type="dxa"/>
              <w:left w:w="20" w:type="dxa"/>
              <w:bottom w:w="20" w:type="dxa"/>
              <w:right w:w="20" w:type="dxa"/>
            </w:tcMar>
            <w:vAlign w:val="center"/>
            <w:hideMark/>
          </w:tcPr>
          <w:p w14:paraId="4D2B4802" w14:textId="77777777" w:rsidR="007C13E1" w:rsidRPr="009D0091" w:rsidRDefault="007C13E1" w:rsidP="005D1589">
            <w:pPr>
              <w:pStyle w:val="movimento"/>
              <w:rPr>
                <w:color w:val="002060"/>
              </w:rPr>
            </w:pPr>
            <w:r w:rsidRPr="009D0091">
              <w:rPr>
                <w:color w:val="002060"/>
              </w:rPr>
              <w:t>GAETANI MAURIZIO</w:t>
            </w:r>
          </w:p>
        </w:tc>
        <w:tc>
          <w:tcPr>
            <w:tcW w:w="2200" w:type="dxa"/>
            <w:tcMar>
              <w:top w:w="20" w:type="dxa"/>
              <w:left w:w="20" w:type="dxa"/>
              <w:bottom w:w="20" w:type="dxa"/>
              <w:right w:w="20" w:type="dxa"/>
            </w:tcMar>
            <w:vAlign w:val="center"/>
            <w:hideMark/>
          </w:tcPr>
          <w:p w14:paraId="10764DE5" w14:textId="77777777" w:rsidR="007C13E1" w:rsidRPr="009D0091" w:rsidRDefault="007C13E1" w:rsidP="005D1589">
            <w:pPr>
              <w:pStyle w:val="movimento2"/>
              <w:rPr>
                <w:color w:val="002060"/>
              </w:rPr>
            </w:pPr>
            <w:r w:rsidRPr="009D0091">
              <w:rPr>
                <w:color w:val="002060"/>
              </w:rPr>
              <w:t xml:space="preserve">(ACQUAVIVA CALCIO) </w:t>
            </w:r>
          </w:p>
        </w:tc>
        <w:tc>
          <w:tcPr>
            <w:tcW w:w="800" w:type="dxa"/>
            <w:tcMar>
              <w:top w:w="20" w:type="dxa"/>
              <w:left w:w="20" w:type="dxa"/>
              <w:bottom w:w="20" w:type="dxa"/>
              <w:right w:w="20" w:type="dxa"/>
            </w:tcMar>
            <w:vAlign w:val="center"/>
            <w:hideMark/>
          </w:tcPr>
          <w:p w14:paraId="25970383"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2D6E90B5" w14:textId="77777777" w:rsidR="007C13E1" w:rsidRPr="009D0091" w:rsidRDefault="007C13E1" w:rsidP="005D1589">
            <w:pPr>
              <w:pStyle w:val="movimento"/>
              <w:rPr>
                <w:color w:val="002060"/>
              </w:rPr>
            </w:pPr>
            <w:r w:rsidRPr="009D0091">
              <w:rPr>
                <w:color w:val="002060"/>
              </w:rPr>
              <w:t>BIONDI NICOLO</w:t>
            </w:r>
          </w:p>
        </w:tc>
        <w:tc>
          <w:tcPr>
            <w:tcW w:w="2200" w:type="dxa"/>
            <w:tcMar>
              <w:top w:w="20" w:type="dxa"/>
              <w:left w:w="20" w:type="dxa"/>
              <w:bottom w:w="20" w:type="dxa"/>
              <w:right w:w="20" w:type="dxa"/>
            </w:tcMar>
            <w:vAlign w:val="center"/>
            <w:hideMark/>
          </w:tcPr>
          <w:p w14:paraId="05B23A9C" w14:textId="77777777" w:rsidR="007C13E1" w:rsidRPr="009D0091" w:rsidRDefault="007C13E1" w:rsidP="005D1589">
            <w:pPr>
              <w:pStyle w:val="movimento2"/>
              <w:rPr>
                <w:color w:val="002060"/>
              </w:rPr>
            </w:pPr>
            <w:r w:rsidRPr="009D0091">
              <w:rPr>
                <w:color w:val="002060"/>
              </w:rPr>
              <w:t xml:space="preserve">(CALCIO A 5 CORINALDO) </w:t>
            </w:r>
          </w:p>
        </w:tc>
      </w:tr>
      <w:tr w:rsidR="007C13E1" w:rsidRPr="009D0091" w14:paraId="444D7025" w14:textId="77777777" w:rsidTr="005D1589">
        <w:tc>
          <w:tcPr>
            <w:tcW w:w="2200" w:type="dxa"/>
            <w:tcMar>
              <w:top w:w="20" w:type="dxa"/>
              <w:left w:w="20" w:type="dxa"/>
              <w:bottom w:w="20" w:type="dxa"/>
              <w:right w:w="20" w:type="dxa"/>
            </w:tcMar>
            <w:vAlign w:val="center"/>
            <w:hideMark/>
          </w:tcPr>
          <w:p w14:paraId="288AD316" w14:textId="77777777" w:rsidR="007C13E1" w:rsidRPr="009D0091" w:rsidRDefault="007C13E1" w:rsidP="005D1589">
            <w:pPr>
              <w:pStyle w:val="movimento"/>
              <w:rPr>
                <w:color w:val="002060"/>
              </w:rPr>
            </w:pPr>
            <w:r w:rsidRPr="009D0091">
              <w:rPr>
                <w:color w:val="002060"/>
              </w:rPr>
              <w:t>BELA PAOLO</w:t>
            </w:r>
          </w:p>
        </w:tc>
        <w:tc>
          <w:tcPr>
            <w:tcW w:w="2200" w:type="dxa"/>
            <w:tcMar>
              <w:top w:w="20" w:type="dxa"/>
              <w:left w:w="20" w:type="dxa"/>
              <w:bottom w:w="20" w:type="dxa"/>
              <w:right w:w="20" w:type="dxa"/>
            </w:tcMar>
            <w:vAlign w:val="center"/>
            <w:hideMark/>
          </w:tcPr>
          <w:p w14:paraId="70D0C303" w14:textId="77777777" w:rsidR="007C13E1" w:rsidRPr="009D0091" w:rsidRDefault="007C13E1" w:rsidP="005D1589">
            <w:pPr>
              <w:pStyle w:val="movimento2"/>
              <w:rPr>
                <w:color w:val="002060"/>
              </w:rPr>
            </w:pPr>
            <w:r w:rsidRPr="009D0091">
              <w:rPr>
                <w:color w:val="002060"/>
              </w:rPr>
              <w:t xml:space="preserve">(CAPODARCO CASABIANCA C5) </w:t>
            </w:r>
          </w:p>
        </w:tc>
        <w:tc>
          <w:tcPr>
            <w:tcW w:w="800" w:type="dxa"/>
            <w:tcMar>
              <w:top w:w="20" w:type="dxa"/>
              <w:left w:w="20" w:type="dxa"/>
              <w:bottom w:w="20" w:type="dxa"/>
              <w:right w:w="20" w:type="dxa"/>
            </w:tcMar>
            <w:vAlign w:val="center"/>
            <w:hideMark/>
          </w:tcPr>
          <w:p w14:paraId="13D649FF"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1EE17183" w14:textId="77777777" w:rsidR="007C13E1" w:rsidRPr="009D0091" w:rsidRDefault="007C13E1" w:rsidP="005D1589">
            <w:pPr>
              <w:pStyle w:val="movimento"/>
              <w:rPr>
                <w:color w:val="002060"/>
              </w:rPr>
            </w:pPr>
            <w:r w:rsidRPr="009D0091">
              <w:rPr>
                <w:color w:val="002060"/>
              </w:rPr>
              <w:t>MICALI ALEX</w:t>
            </w:r>
          </w:p>
        </w:tc>
        <w:tc>
          <w:tcPr>
            <w:tcW w:w="2200" w:type="dxa"/>
            <w:tcMar>
              <w:top w:w="20" w:type="dxa"/>
              <w:left w:w="20" w:type="dxa"/>
              <w:bottom w:w="20" w:type="dxa"/>
              <w:right w:w="20" w:type="dxa"/>
            </w:tcMar>
            <w:vAlign w:val="center"/>
            <w:hideMark/>
          </w:tcPr>
          <w:p w14:paraId="49CC7911" w14:textId="77777777" w:rsidR="007C13E1" w:rsidRPr="009D0091" w:rsidRDefault="007C13E1" w:rsidP="005D1589">
            <w:pPr>
              <w:pStyle w:val="movimento2"/>
              <w:rPr>
                <w:color w:val="002060"/>
              </w:rPr>
            </w:pPr>
            <w:r w:rsidRPr="009D0091">
              <w:rPr>
                <w:color w:val="002060"/>
              </w:rPr>
              <w:t>(</w:t>
            </w:r>
            <w:proofErr w:type="gramStart"/>
            <w:r w:rsidRPr="009D0091">
              <w:rPr>
                <w:color w:val="002060"/>
              </w:rPr>
              <w:t>CITTA</w:t>
            </w:r>
            <w:proofErr w:type="gramEnd"/>
            <w:r w:rsidRPr="009D0091">
              <w:rPr>
                <w:color w:val="002060"/>
              </w:rPr>
              <w:t xml:space="preserve"> DI FALCONARA) </w:t>
            </w:r>
          </w:p>
        </w:tc>
      </w:tr>
      <w:tr w:rsidR="007C13E1" w:rsidRPr="009D0091" w14:paraId="3F46B710" w14:textId="77777777" w:rsidTr="005D1589">
        <w:tc>
          <w:tcPr>
            <w:tcW w:w="2200" w:type="dxa"/>
            <w:tcMar>
              <w:top w:w="20" w:type="dxa"/>
              <w:left w:w="20" w:type="dxa"/>
              <w:bottom w:w="20" w:type="dxa"/>
              <w:right w:w="20" w:type="dxa"/>
            </w:tcMar>
            <w:vAlign w:val="center"/>
            <w:hideMark/>
          </w:tcPr>
          <w:p w14:paraId="69D415A7" w14:textId="77777777" w:rsidR="007C13E1" w:rsidRPr="009D0091" w:rsidRDefault="007C13E1" w:rsidP="005D1589">
            <w:pPr>
              <w:pStyle w:val="movimento"/>
              <w:rPr>
                <w:color w:val="002060"/>
              </w:rPr>
            </w:pPr>
            <w:r w:rsidRPr="009D0091">
              <w:rPr>
                <w:color w:val="002060"/>
              </w:rPr>
              <w:t>SCARPANTONI PAOLO</w:t>
            </w:r>
          </w:p>
        </w:tc>
        <w:tc>
          <w:tcPr>
            <w:tcW w:w="2200" w:type="dxa"/>
            <w:tcMar>
              <w:top w:w="20" w:type="dxa"/>
              <w:left w:w="20" w:type="dxa"/>
              <w:bottom w:w="20" w:type="dxa"/>
              <w:right w:w="20" w:type="dxa"/>
            </w:tcMar>
            <w:vAlign w:val="center"/>
            <w:hideMark/>
          </w:tcPr>
          <w:p w14:paraId="084F9C2F" w14:textId="77777777" w:rsidR="007C13E1" w:rsidRPr="009D0091" w:rsidRDefault="007C13E1" w:rsidP="005D1589">
            <w:pPr>
              <w:pStyle w:val="movimento2"/>
              <w:rPr>
                <w:color w:val="002060"/>
              </w:rPr>
            </w:pPr>
            <w:r w:rsidRPr="009D0091">
              <w:rPr>
                <w:color w:val="002060"/>
              </w:rPr>
              <w:t>(</w:t>
            </w:r>
            <w:proofErr w:type="gramStart"/>
            <w:r w:rsidRPr="009D0091">
              <w:rPr>
                <w:color w:val="002060"/>
              </w:rPr>
              <w:t>CITTA</w:t>
            </w:r>
            <w:proofErr w:type="gramEnd"/>
            <w:r w:rsidRPr="009D0091">
              <w:rPr>
                <w:color w:val="002060"/>
              </w:rPr>
              <w:t xml:space="preserve"> DI MARTINSICURO C5) </w:t>
            </w:r>
          </w:p>
        </w:tc>
        <w:tc>
          <w:tcPr>
            <w:tcW w:w="800" w:type="dxa"/>
            <w:tcMar>
              <w:top w:w="20" w:type="dxa"/>
              <w:left w:w="20" w:type="dxa"/>
              <w:bottom w:w="20" w:type="dxa"/>
              <w:right w:w="20" w:type="dxa"/>
            </w:tcMar>
            <w:vAlign w:val="center"/>
            <w:hideMark/>
          </w:tcPr>
          <w:p w14:paraId="71277BDB"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12C77706" w14:textId="77777777" w:rsidR="007C13E1" w:rsidRPr="009D0091" w:rsidRDefault="007C13E1" w:rsidP="005D1589">
            <w:pPr>
              <w:pStyle w:val="movimento"/>
              <w:rPr>
                <w:color w:val="002060"/>
              </w:rPr>
            </w:pPr>
            <w:r w:rsidRPr="009D0091">
              <w:rPr>
                <w:color w:val="002060"/>
              </w:rPr>
              <w:t>LO MUZIO ANTONIO</w:t>
            </w:r>
          </w:p>
        </w:tc>
        <w:tc>
          <w:tcPr>
            <w:tcW w:w="2200" w:type="dxa"/>
            <w:tcMar>
              <w:top w:w="20" w:type="dxa"/>
              <w:left w:w="20" w:type="dxa"/>
              <w:bottom w:w="20" w:type="dxa"/>
              <w:right w:w="20" w:type="dxa"/>
            </w:tcMar>
            <w:vAlign w:val="center"/>
            <w:hideMark/>
          </w:tcPr>
          <w:p w14:paraId="092DDB67" w14:textId="77777777" w:rsidR="007C13E1" w:rsidRPr="009D0091" w:rsidRDefault="007C13E1" w:rsidP="005D1589">
            <w:pPr>
              <w:pStyle w:val="movimento2"/>
              <w:rPr>
                <w:color w:val="002060"/>
              </w:rPr>
            </w:pPr>
            <w:r w:rsidRPr="009D0091">
              <w:rPr>
                <w:color w:val="002060"/>
              </w:rPr>
              <w:t xml:space="preserve">(FABRIANO CALCIO A 5 2023) </w:t>
            </w:r>
          </w:p>
        </w:tc>
      </w:tr>
      <w:tr w:rsidR="007C13E1" w:rsidRPr="009D0091" w14:paraId="5ED54244" w14:textId="77777777" w:rsidTr="005D1589">
        <w:tc>
          <w:tcPr>
            <w:tcW w:w="2200" w:type="dxa"/>
            <w:tcMar>
              <w:top w:w="20" w:type="dxa"/>
              <w:left w:w="20" w:type="dxa"/>
              <w:bottom w:w="20" w:type="dxa"/>
              <w:right w:w="20" w:type="dxa"/>
            </w:tcMar>
            <w:vAlign w:val="center"/>
            <w:hideMark/>
          </w:tcPr>
          <w:p w14:paraId="16E9C6F1" w14:textId="77777777" w:rsidR="007C13E1" w:rsidRPr="009D0091" w:rsidRDefault="007C13E1" w:rsidP="005D1589">
            <w:pPr>
              <w:pStyle w:val="movimento"/>
              <w:rPr>
                <w:color w:val="002060"/>
              </w:rPr>
            </w:pPr>
            <w:r w:rsidRPr="009D0091">
              <w:rPr>
                <w:color w:val="002060"/>
              </w:rPr>
              <w:t>D ANTONIO RAFFAELE</w:t>
            </w:r>
          </w:p>
        </w:tc>
        <w:tc>
          <w:tcPr>
            <w:tcW w:w="2200" w:type="dxa"/>
            <w:tcMar>
              <w:top w:w="20" w:type="dxa"/>
              <w:left w:w="20" w:type="dxa"/>
              <w:bottom w:w="20" w:type="dxa"/>
              <w:right w:w="20" w:type="dxa"/>
            </w:tcMar>
            <w:vAlign w:val="center"/>
            <w:hideMark/>
          </w:tcPr>
          <w:p w14:paraId="2181D522" w14:textId="77777777" w:rsidR="007C13E1" w:rsidRPr="009D0091" w:rsidRDefault="007C13E1" w:rsidP="005D1589">
            <w:pPr>
              <w:pStyle w:val="movimento2"/>
              <w:rPr>
                <w:color w:val="002060"/>
              </w:rPr>
            </w:pPr>
            <w:r w:rsidRPr="009D0091">
              <w:rPr>
                <w:color w:val="002060"/>
              </w:rPr>
              <w:t xml:space="preserve">(FFJ CALCIO A 5) </w:t>
            </w:r>
          </w:p>
        </w:tc>
        <w:tc>
          <w:tcPr>
            <w:tcW w:w="800" w:type="dxa"/>
            <w:tcMar>
              <w:top w:w="20" w:type="dxa"/>
              <w:left w:w="20" w:type="dxa"/>
              <w:bottom w:w="20" w:type="dxa"/>
              <w:right w:w="20" w:type="dxa"/>
            </w:tcMar>
            <w:vAlign w:val="center"/>
            <w:hideMark/>
          </w:tcPr>
          <w:p w14:paraId="0CDA3B11"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2B18BA1E" w14:textId="77777777" w:rsidR="007C13E1" w:rsidRPr="009D0091" w:rsidRDefault="007C13E1" w:rsidP="005D1589">
            <w:pPr>
              <w:pStyle w:val="movimento"/>
              <w:rPr>
                <w:color w:val="002060"/>
              </w:rPr>
            </w:pPr>
            <w:r w:rsidRPr="009D0091">
              <w:rPr>
                <w:color w:val="002060"/>
              </w:rPr>
              <w:t>SINGH NAVJOT</w:t>
            </w:r>
          </w:p>
        </w:tc>
        <w:tc>
          <w:tcPr>
            <w:tcW w:w="2200" w:type="dxa"/>
            <w:tcMar>
              <w:top w:w="20" w:type="dxa"/>
              <w:left w:w="20" w:type="dxa"/>
              <w:bottom w:w="20" w:type="dxa"/>
              <w:right w:w="20" w:type="dxa"/>
            </w:tcMar>
            <w:vAlign w:val="center"/>
            <w:hideMark/>
          </w:tcPr>
          <w:p w14:paraId="6EA8DA8D" w14:textId="77777777" w:rsidR="007C13E1" w:rsidRPr="009D0091" w:rsidRDefault="007C13E1" w:rsidP="005D1589">
            <w:pPr>
              <w:pStyle w:val="movimento2"/>
              <w:rPr>
                <w:color w:val="002060"/>
              </w:rPr>
            </w:pPr>
            <w:r w:rsidRPr="009D0091">
              <w:rPr>
                <w:color w:val="002060"/>
              </w:rPr>
              <w:t xml:space="preserve">(FIUMINATA) </w:t>
            </w:r>
          </w:p>
        </w:tc>
      </w:tr>
      <w:tr w:rsidR="007C13E1" w:rsidRPr="009D0091" w14:paraId="6D4E6054" w14:textId="77777777" w:rsidTr="005D1589">
        <w:tc>
          <w:tcPr>
            <w:tcW w:w="2200" w:type="dxa"/>
            <w:tcMar>
              <w:top w:w="20" w:type="dxa"/>
              <w:left w:w="20" w:type="dxa"/>
              <w:bottom w:w="20" w:type="dxa"/>
              <w:right w:w="20" w:type="dxa"/>
            </w:tcMar>
            <w:vAlign w:val="center"/>
            <w:hideMark/>
          </w:tcPr>
          <w:p w14:paraId="365C0C09" w14:textId="77777777" w:rsidR="007C13E1" w:rsidRPr="009D0091" w:rsidRDefault="007C13E1" w:rsidP="005D1589">
            <w:pPr>
              <w:pStyle w:val="movimento"/>
              <w:rPr>
                <w:color w:val="002060"/>
              </w:rPr>
            </w:pPr>
            <w:r w:rsidRPr="009D0091">
              <w:rPr>
                <w:color w:val="002060"/>
              </w:rPr>
              <w:t>BRANCHESI ANDREA</w:t>
            </w:r>
          </w:p>
        </w:tc>
        <w:tc>
          <w:tcPr>
            <w:tcW w:w="2200" w:type="dxa"/>
            <w:tcMar>
              <w:top w:w="20" w:type="dxa"/>
              <w:left w:w="20" w:type="dxa"/>
              <w:bottom w:w="20" w:type="dxa"/>
              <w:right w:w="20" w:type="dxa"/>
            </w:tcMar>
            <w:vAlign w:val="center"/>
            <w:hideMark/>
          </w:tcPr>
          <w:p w14:paraId="04468D3D" w14:textId="77777777" w:rsidR="007C13E1" w:rsidRPr="009D0091" w:rsidRDefault="007C13E1" w:rsidP="005D1589">
            <w:pPr>
              <w:pStyle w:val="movimento2"/>
              <w:rPr>
                <w:color w:val="002060"/>
              </w:rPr>
            </w:pPr>
            <w:r w:rsidRPr="009D0091">
              <w:rPr>
                <w:color w:val="002060"/>
              </w:rPr>
              <w:t xml:space="preserve">(GROTTACCIA 2005) </w:t>
            </w:r>
          </w:p>
        </w:tc>
        <w:tc>
          <w:tcPr>
            <w:tcW w:w="800" w:type="dxa"/>
            <w:tcMar>
              <w:top w:w="20" w:type="dxa"/>
              <w:left w:w="20" w:type="dxa"/>
              <w:bottom w:w="20" w:type="dxa"/>
              <w:right w:w="20" w:type="dxa"/>
            </w:tcMar>
            <w:vAlign w:val="center"/>
            <w:hideMark/>
          </w:tcPr>
          <w:p w14:paraId="21A51A14"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55E63E97" w14:textId="77777777" w:rsidR="007C13E1" w:rsidRPr="009D0091" w:rsidRDefault="007C13E1" w:rsidP="005D1589">
            <w:pPr>
              <w:pStyle w:val="movimento"/>
              <w:rPr>
                <w:color w:val="002060"/>
              </w:rPr>
            </w:pPr>
            <w:r w:rsidRPr="009D0091">
              <w:rPr>
                <w:color w:val="002060"/>
              </w:rPr>
              <w:t>TROZZI NICOLO</w:t>
            </w:r>
          </w:p>
        </w:tc>
        <w:tc>
          <w:tcPr>
            <w:tcW w:w="2200" w:type="dxa"/>
            <w:tcMar>
              <w:top w:w="20" w:type="dxa"/>
              <w:left w:w="20" w:type="dxa"/>
              <w:bottom w:w="20" w:type="dxa"/>
              <w:right w:w="20" w:type="dxa"/>
            </w:tcMar>
            <w:vAlign w:val="center"/>
            <w:hideMark/>
          </w:tcPr>
          <w:p w14:paraId="7CFC1213" w14:textId="77777777" w:rsidR="007C13E1" w:rsidRPr="009D0091" w:rsidRDefault="007C13E1" w:rsidP="005D1589">
            <w:pPr>
              <w:pStyle w:val="movimento2"/>
              <w:rPr>
                <w:color w:val="002060"/>
              </w:rPr>
            </w:pPr>
            <w:r w:rsidRPr="009D0091">
              <w:rPr>
                <w:color w:val="002060"/>
              </w:rPr>
              <w:t xml:space="preserve">(IMBRECCIATA C5) </w:t>
            </w:r>
          </w:p>
        </w:tc>
      </w:tr>
      <w:tr w:rsidR="007C13E1" w:rsidRPr="009D0091" w14:paraId="5AC18D8D" w14:textId="77777777" w:rsidTr="005D1589">
        <w:tc>
          <w:tcPr>
            <w:tcW w:w="2200" w:type="dxa"/>
            <w:tcMar>
              <w:top w:w="20" w:type="dxa"/>
              <w:left w:w="20" w:type="dxa"/>
              <w:bottom w:w="20" w:type="dxa"/>
              <w:right w:w="20" w:type="dxa"/>
            </w:tcMar>
            <w:vAlign w:val="center"/>
            <w:hideMark/>
          </w:tcPr>
          <w:p w14:paraId="72D2796A" w14:textId="77777777" w:rsidR="007C13E1" w:rsidRPr="009D0091" w:rsidRDefault="007C13E1" w:rsidP="005D1589">
            <w:pPr>
              <w:pStyle w:val="movimento"/>
              <w:rPr>
                <w:color w:val="002060"/>
              </w:rPr>
            </w:pPr>
            <w:r w:rsidRPr="009D0091">
              <w:rPr>
                <w:color w:val="002060"/>
              </w:rPr>
              <w:t>MANGINI GABRIELDOMENICO</w:t>
            </w:r>
          </w:p>
        </w:tc>
        <w:tc>
          <w:tcPr>
            <w:tcW w:w="2200" w:type="dxa"/>
            <w:tcMar>
              <w:top w:w="20" w:type="dxa"/>
              <w:left w:w="20" w:type="dxa"/>
              <w:bottom w:w="20" w:type="dxa"/>
              <w:right w:w="20" w:type="dxa"/>
            </w:tcMar>
            <w:vAlign w:val="center"/>
            <w:hideMark/>
          </w:tcPr>
          <w:p w14:paraId="0F88BDF0" w14:textId="77777777" w:rsidR="007C13E1" w:rsidRPr="009D0091" w:rsidRDefault="007C13E1" w:rsidP="005D1589">
            <w:pPr>
              <w:pStyle w:val="movimento2"/>
              <w:rPr>
                <w:color w:val="002060"/>
              </w:rPr>
            </w:pPr>
            <w:r w:rsidRPr="009D0091">
              <w:rPr>
                <w:color w:val="002060"/>
              </w:rPr>
              <w:t xml:space="preserve">(POLISPORTIVA FUTURA A.D.) </w:t>
            </w:r>
          </w:p>
        </w:tc>
        <w:tc>
          <w:tcPr>
            <w:tcW w:w="800" w:type="dxa"/>
            <w:tcMar>
              <w:top w:w="20" w:type="dxa"/>
              <w:left w:w="20" w:type="dxa"/>
              <w:bottom w:w="20" w:type="dxa"/>
              <w:right w:w="20" w:type="dxa"/>
            </w:tcMar>
            <w:vAlign w:val="center"/>
            <w:hideMark/>
          </w:tcPr>
          <w:p w14:paraId="0BEB5F5B"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5FB5DE41" w14:textId="77777777" w:rsidR="007C13E1" w:rsidRPr="009D0091" w:rsidRDefault="007C13E1" w:rsidP="005D1589">
            <w:pPr>
              <w:pStyle w:val="movimento"/>
              <w:rPr>
                <w:color w:val="002060"/>
              </w:rPr>
            </w:pPr>
            <w:r w:rsidRPr="009D0091">
              <w:rPr>
                <w:color w:val="002060"/>
              </w:rPr>
              <w:t>SPURIO ALESSIO</w:t>
            </w:r>
          </w:p>
        </w:tc>
        <w:tc>
          <w:tcPr>
            <w:tcW w:w="2200" w:type="dxa"/>
            <w:tcMar>
              <w:top w:w="20" w:type="dxa"/>
              <w:left w:w="20" w:type="dxa"/>
              <w:bottom w:w="20" w:type="dxa"/>
              <w:right w:w="20" w:type="dxa"/>
            </w:tcMar>
            <w:vAlign w:val="center"/>
            <w:hideMark/>
          </w:tcPr>
          <w:p w14:paraId="5F1C464B" w14:textId="77777777" w:rsidR="007C13E1" w:rsidRPr="009D0091" w:rsidRDefault="007C13E1" w:rsidP="005D1589">
            <w:pPr>
              <w:pStyle w:val="movimento2"/>
              <w:rPr>
                <w:color w:val="002060"/>
              </w:rPr>
            </w:pPr>
            <w:r w:rsidRPr="009D0091">
              <w:rPr>
                <w:color w:val="002060"/>
              </w:rPr>
              <w:t xml:space="preserve">(POLISPORTIVA VILLA PIGNA) </w:t>
            </w:r>
          </w:p>
        </w:tc>
      </w:tr>
      <w:tr w:rsidR="007C13E1" w:rsidRPr="009D0091" w14:paraId="4571B8D9" w14:textId="77777777" w:rsidTr="005D1589">
        <w:tc>
          <w:tcPr>
            <w:tcW w:w="2200" w:type="dxa"/>
            <w:tcMar>
              <w:top w:w="20" w:type="dxa"/>
              <w:left w:w="20" w:type="dxa"/>
              <w:bottom w:w="20" w:type="dxa"/>
              <w:right w:w="20" w:type="dxa"/>
            </w:tcMar>
            <w:vAlign w:val="center"/>
            <w:hideMark/>
          </w:tcPr>
          <w:p w14:paraId="4E60400D" w14:textId="77777777" w:rsidR="007C13E1" w:rsidRPr="009D0091" w:rsidRDefault="007C13E1" w:rsidP="005D1589">
            <w:pPr>
              <w:pStyle w:val="movimento"/>
              <w:rPr>
                <w:color w:val="002060"/>
              </w:rPr>
            </w:pPr>
            <w:r w:rsidRPr="009D0091">
              <w:rPr>
                <w:color w:val="002060"/>
              </w:rPr>
              <w:t>URBANI GIANNI</w:t>
            </w:r>
          </w:p>
        </w:tc>
        <w:tc>
          <w:tcPr>
            <w:tcW w:w="2200" w:type="dxa"/>
            <w:tcMar>
              <w:top w:w="20" w:type="dxa"/>
              <w:left w:w="20" w:type="dxa"/>
              <w:bottom w:w="20" w:type="dxa"/>
              <w:right w:w="20" w:type="dxa"/>
            </w:tcMar>
            <w:vAlign w:val="center"/>
            <w:hideMark/>
          </w:tcPr>
          <w:p w14:paraId="5D8606CA" w14:textId="77777777" w:rsidR="007C13E1" w:rsidRPr="009D0091" w:rsidRDefault="007C13E1" w:rsidP="005D1589">
            <w:pPr>
              <w:pStyle w:val="movimento2"/>
              <w:rPr>
                <w:color w:val="002060"/>
              </w:rPr>
            </w:pPr>
            <w:r w:rsidRPr="009D0091">
              <w:rPr>
                <w:color w:val="002060"/>
              </w:rPr>
              <w:t xml:space="preserve">(POLISPORTIVA VILLA PIGNA) </w:t>
            </w:r>
          </w:p>
        </w:tc>
        <w:tc>
          <w:tcPr>
            <w:tcW w:w="800" w:type="dxa"/>
            <w:tcMar>
              <w:top w:w="20" w:type="dxa"/>
              <w:left w:w="20" w:type="dxa"/>
              <w:bottom w:w="20" w:type="dxa"/>
              <w:right w:w="20" w:type="dxa"/>
            </w:tcMar>
            <w:vAlign w:val="center"/>
            <w:hideMark/>
          </w:tcPr>
          <w:p w14:paraId="79BF6BF0"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3F9CE05B" w14:textId="77777777" w:rsidR="007C13E1" w:rsidRPr="009D0091" w:rsidRDefault="007C13E1" w:rsidP="005D1589">
            <w:pPr>
              <w:pStyle w:val="movimento"/>
              <w:rPr>
                <w:color w:val="002060"/>
              </w:rPr>
            </w:pPr>
            <w:r w:rsidRPr="009D0091">
              <w:rPr>
                <w:color w:val="002060"/>
              </w:rPr>
              <w:t>GIROLIMINI JACOPO</w:t>
            </w:r>
          </w:p>
        </w:tc>
        <w:tc>
          <w:tcPr>
            <w:tcW w:w="2200" w:type="dxa"/>
            <w:tcMar>
              <w:top w:w="20" w:type="dxa"/>
              <w:left w:w="20" w:type="dxa"/>
              <w:bottom w:w="20" w:type="dxa"/>
              <w:right w:w="20" w:type="dxa"/>
            </w:tcMar>
            <w:vAlign w:val="center"/>
            <w:hideMark/>
          </w:tcPr>
          <w:p w14:paraId="0057DACE" w14:textId="77777777" w:rsidR="007C13E1" w:rsidRPr="009D0091" w:rsidRDefault="007C13E1" w:rsidP="005D1589">
            <w:pPr>
              <w:pStyle w:val="movimento2"/>
              <w:rPr>
                <w:color w:val="002060"/>
              </w:rPr>
            </w:pPr>
            <w:r w:rsidRPr="009D0091">
              <w:rPr>
                <w:color w:val="002060"/>
              </w:rPr>
              <w:t xml:space="preserve">(REAL CASEBRUCIATE W.FIRE) </w:t>
            </w:r>
          </w:p>
        </w:tc>
      </w:tr>
      <w:tr w:rsidR="007C13E1" w:rsidRPr="009D0091" w14:paraId="78814D29" w14:textId="77777777" w:rsidTr="005D1589">
        <w:tc>
          <w:tcPr>
            <w:tcW w:w="2200" w:type="dxa"/>
            <w:tcMar>
              <w:top w:w="20" w:type="dxa"/>
              <w:left w:w="20" w:type="dxa"/>
              <w:bottom w:w="20" w:type="dxa"/>
              <w:right w:w="20" w:type="dxa"/>
            </w:tcMar>
            <w:vAlign w:val="center"/>
            <w:hideMark/>
          </w:tcPr>
          <w:p w14:paraId="36CD3686" w14:textId="77777777" w:rsidR="007C13E1" w:rsidRPr="009D0091" w:rsidRDefault="007C13E1" w:rsidP="005D1589">
            <w:pPr>
              <w:pStyle w:val="movimento"/>
              <w:rPr>
                <w:color w:val="002060"/>
              </w:rPr>
            </w:pPr>
            <w:r w:rsidRPr="009D0091">
              <w:rPr>
                <w:color w:val="002060"/>
              </w:rPr>
              <w:t>MANCINELLI MATTEO</w:t>
            </w:r>
          </w:p>
        </w:tc>
        <w:tc>
          <w:tcPr>
            <w:tcW w:w="2200" w:type="dxa"/>
            <w:tcMar>
              <w:top w:w="20" w:type="dxa"/>
              <w:left w:w="20" w:type="dxa"/>
              <w:bottom w:w="20" w:type="dxa"/>
              <w:right w:w="20" w:type="dxa"/>
            </w:tcMar>
            <w:vAlign w:val="center"/>
            <w:hideMark/>
          </w:tcPr>
          <w:p w14:paraId="79B184CC" w14:textId="77777777" w:rsidR="007C13E1" w:rsidRPr="009D0091" w:rsidRDefault="007C13E1" w:rsidP="005D1589">
            <w:pPr>
              <w:pStyle w:val="movimento2"/>
              <w:rPr>
                <w:color w:val="002060"/>
              </w:rPr>
            </w:pPr>
            <w:r w:rsidRPr="009D0091">
              <w:rPr>
                <w:color w:val="002060"/>
              </w:rPr>
              <w:t xml:space="preserve">(REAL CASEBRUCIATE W.FIRE) </w:t>
            </w:r>
          </w:p>
        </w:tc>
        <w:tc>
          <w:tcPr>
            <w:tcW w:w="800" w:type="dxa"/>
            <w:tcMar>
              <w:top w:w="20" w:type="dxa"/>
              <w:left w:w="20" w:type="dxa"/>
              <w:bottom w:w="20" w:type="dxa"/>
              <w:right w:w="20" w:type="dxa"/>
            </w:tcMar>
            <w:vAlign w:val="center"/>
            <w:hideMark/>
          </w:tcPr>
          <w:p w14:paraId="2A40894F"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8E077A4" w14:textId="77777777" w:rsidR="007C13E1" w:rsidRPr="009D0091" w:rsidRDefault="007C13E1" w:rsidP="005D1589">
            <w:pPr>
              <w:pStyle w:val="movimento"/>
              <w:rPr>
                <w:color w:val="002060"/>
              </w:rPr>
            </w:pPr>
            <w:r w:rsidRPr="009D0091">
              <w:rPr>
                <w:color w:val="002060"/>
              </w:rPr>
              <w:t>VALACCHI MAURO</w:t>
            </w:r>
          </w:p>
        </w:tc>
        <w:tc>
          <w:tcPr>
            <w:tcW w:w="2200" w:type="dxa"/>
            <w:tcMar>
              <w:top w:w="20" w:type="dxa"/>
              <w:left w:w="20" w:type="dxa"/>
              <w:bottom w:w="20" w:type="dxa"/>
              <w:right w:w="20" w:type="dxa"/>
            </w:tcMar>
            <w:vAlign w:val="center"/>
            <w:hideMark/>
          </w:tcPr>
          <w:p w14:paraId="265A7D2F" w14:textId="77777777" w:rsidR="007C13E1" w:rsidRPr="009D0091" w:rsidRDefault="007C13E1" w:rsidP="005D1589">
            <w:pPr>
              <w:pStyle w:val="movimento2"/>
              <w:rPr>
                <w:color w:val="002060"/>
              </w:rPr>
            </w:pPr>
            <w:r w:rsidRPr="009D0091">
              <w:rPr>
                <w:color w:val="002060"/>
              </w:rPr>
              <w:t xml:space="preserve">(RIPABERARDA) </w:t>
            </w:r>
          </w:p>
        </w:tc>
      </w:tr>
      <w:tr w:rsidR="007C13E1" w:rsidRPr="009D0091" w14:paraId="2384428E" w14:textId="77777777" w:rsidTr="005D1589">
        <w:tc>
          <w:tcPr>
            <w:tcW w:w="2200" w:type="dxa"/>
            <w:tcMar>
              <w:top w:w="20" w:type="dxa"/>
              <w:left w:w="20" w:type="dxa"/>
              <w:bottom w:w="20" w:type="dxa"/>
              <w:right w:w="20" w:type="dxa"/>
            </w:tcMar>
            <w:vAlign w:val="center"/>
            <w:hideMark/>
          </w:tcPr>
          <w:p w14:paraId="137A1CFA" w14:textId="77777777" w:rsidR="007C13E1" w:rsidRPr="009D0091" w:rsidRDefault="007C13E1" w:rsidP="005D1589">
            <w:pPr>
              <w:pStyle w:val="movimento"/>
              <w:rPr>
                <w:color w:val="002060"/>
              </w:rPr>
            </w:pPr>
            <w:r w:rsidRPr="009D0091">
              <w:rPr>
                <w:color w:val="002060"/>
              </w:rPr>
              <w:t>PAZZELLI ANDREA</w:t>
            </w:r>
          </w:p>
        </w:tc>
        <w:tc>
          <w:tcPr>
            <w:tcW w:w="2200" w:type="dxa"/>
            <w:tcMar>
              <w:top w:w="20" w:type="dxa"/>
              <w:left w:w="20" w:type="dxa"/>
              <w:bottom w:w="20" w:type="dxa"/>
              <w:right w:w="20" w:type="dxa"/>
            </w:tcMar>
            <w:vAlign w:val="center"/>
            <w:hideMark/>
          </w:tcPr>
          <w:p w14:paraId="4EB658B1" w14:textId="77777777" w:rsidR="007C13E1" w:rsidRPr="009D0091" w:rsidRDefault="007C13E1" w:rsidP="005D1589">
            <w:pPr>
              <w:pStyle w:val="movimento2"/>
              <w:rPr>
                <w:color w:val="002060"/>
              </w:rPr>
            </w:pPr>
            <w:r w:rsidRPr="009D0091">
              <w:rPr>
                <w:color w:val="002060"/>
              </w:rPr>
              <w:t xml:space="preserve">(RIPE SAN GINESIO A.S.D.) </w:t>
            </w:r>
          </w:p>
        </w:tc>
        <w:tc>
          <w:tcPr>
            <w:tcW w:w="800" w:type="dxa"/>
            <w:tcMar>
              <w:top w:w="20" w:type="dxa"/>
              <w:left w:w="20" w:type="dxa"/>
              <w:bottom w:w="20" w:type="dxa"/>
              <w:right w:w="20" w:type="dxa"/>
            </w:tcMar>
            <w:vAlign w:val="center"/>
            <w:hideMark/>
          </w:tcPr>
          <w:p w14:paraId="44756F25"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6835A70B" w14:textId="77777777" w:rsidR="007C13E1" w:rsidRPr="009D0091" w:rsidRDefault="007C13E1" w:rsidP="005D1589">
            <w:pPr>
              <w:pStyle w:val="movimento"/>
              <w:rPr>
                <w:color w:val="002060"/>
              </w:rPr>
            </w:pPr>
            <w:r w:rsidRPr="009D0091">
              <w:rPr>
                <w:color w:val="002060"/>
              </w:rPr>
              <w:t>AJELLO DAVIDE</w:t>
            </w:r>
          </w:p>
        </w:tc>
        <w:tc>
          <w:tcPr>
            <w:tcW w:w="2200" w:type="dxa"/>
            <w:tcMar>
              <w:top w:w="20" w:type="dxa"/>
              <w:left w:w="20" w:type="dxa"/>
              <w:bottom w:w="20" w:type="dxa"/>
              <w:right w:w="20" w:type="dxa"/>
            </w:tcMar>
            <w:vAlign w:val="center"/>
            <w:hideMark/>
          </w:tcPr>
          <w:p w14:paraId="6D565192" w14:textId="77777777" w:rsidR="007C13E1" w:rsidRPr="009D0091" w:rsidRDefault="007C13E1" w:rsidP="005D1589">
            <w:pPr>
              <w:pStyle w:val="movimento2"/>
              <w:rPr>
                <w:color w:val="002060"/>
              </w:rPr>
            </w:pPr>
            <w:r w:rsidRPr="009D0091">
              <w:rPr>
                <w:color w:val="002060"/>
              </w:rPr>
              <w:t xml:space="preserve">(SANTA MARIA NUOVA A.S.D.) </w:t>
            </w:r>
          </w:p>
        </w:tc>
      </w:tr>
      <w:tr w:rsidR="007C13E1" w:rsidRPr="009D0091" w14:paraId="7948371C" w14:textId="77777777" w:rsidTr="005D1589">
        <w:tc>
          <w:tcPr>
            <w:tcW w:w="2200" w:type="dxa"/>
            <w:tcMar>
              <w:top w:w="20" w:type="dxa"/>
              <w:left w:w="20" w:type="dxa"/>
              <w:bottom w:w="20" w:type="dxa"/>
              <w:right w:w="20" w:type="dxa"/>
            </w:tcMar>
            <w:vAlign w:val="center"/>
            <w:hideMark/>
          </w:tcPr>
          <w:p w14:paraId="23FA0672" w14:textId="77777777" w:rsidR="007C13E1" w:rsidRPr="009D0091" w:rsidRDefault="007C13E1" w:rsidP="005D1589">
            <w:pPr>
              <w:pStyle w:val="movimento"/>
              <w:rPr>
                <w:color w:val="002060"/>
              </w:rPr>
            </w:pPr>
            <w:r w:rsidRPr="009D0091">
              <w:rPr>
                <w:color w:val="002060"/>
              </w:rPr>
              <w:t>CAMPANA MICHEL</w:t>
            </w:r>
          </w:p>
        </w:tc>
        <w:tc>
          <w:tcPr>
            <w:tcW w:w="2200" w:type="dxa"/>
            <w:tcMar>
              <w:top w:w="20" w:type="dxa"/>
              <w:left w:w="20" w:type="dxa"/>
              <w:bottom w:w="20" w:type="dxa"/>
              <w:right w:w="20" w:type="dxa"/>
            </w:tcMar>
            <w:vAlign w:val="center"/>
            <w:hideMark/>
          </w:tcPr>
          <w:p w14:paraId="49D61A7B" w14:textId="77777777" w:rsidR="007C13E1" w:rsidRPr="009D0091" w:rsidRDefault="007C13E1" w:rsidP="005D1589">
            <w:pPr>
              <w:pStyle w:val="movimento2"/>
              <w:rPr>
                <w:color w:val="002060"/>
              </w:rPr>
            </w:pPr>
            <w:r w:rsidRPr="009D0091">
              <w:rPr>
                <w:color w:val="002060"/>
              </w:rPr>
              <w:t xml:space="preserve">(SANTA MARIA NUOVA A.S.D.) </w:t>
            </w:r>
          </w:p>
        </w:tc>
        <w:tc>
          <w:tcPr>
            <w:tcW w:w="800" w:type="dxa"/>
            <w:tcMar>
              <w:top w:w="20" w:type="dxa"/>
              <w:left w:w="20" w:type="dxa"/>
              <w:bottom w:w="20" w:type="dxa"/>
              <w:right w:w="20" w:type="dxa"/>
            </w:tcMar>
            <w:vAlign w:val="center"/>
            <w:hideMark/>
          </w:tcPr>
          <w:p w14:paraId="35C2BD12"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ADC33F5" w14:textId="77777777" w:rsidR="007C13E1" w:rsidRPr="009D0091" w:rsidRDefault="007C13E1" w:rsidP="005D1589">
            <w:pPr>
              <w:pStyle w:val="movimento"/>
              <w:rPr>
                <w:color w:val="002060"/>
              </w:rPr>
            </w:pPr>
            <w:r w:rsidRPr="009D0091">
              <w:rPr>
                <w:color w:val="002060"/>
              </w:rPr>
              <w:t>FRATONI MICHAEL</w:t>
            </w:r>
          </w:p>
        </w:tc>
        <w:tc>
          <w:tcPr>
            <w:tcW w:w="2200" w:type="dxa"/>
            <w:tcMar>
              <w:top w:w="20" w:type="dxa"/>
              <w:left w:w="20" w:type="dxa"/>
              <w:bottom w:w="20" w:type="dxa"/>
              <w:right w:w="20" w:type="dxa"/>
            </w:tcMar>
            <w:vAlign w:val="center"/>
            <w:hideMark/>
          </w:tcPr>
          <w:p w14:paraId="3CC1FE5E" w14:textId="77777777" w:rsidR="007C13E1" w:rsidRPr="009D0091" w:rsidRDefault="007C13E1" w:rsidP="005D1589">
            <w:pPr>
              <w:pStyle w:val="movimento2"/>
              <w:rPr>
                <w:color w:val="002060"/>
              </w:rPr>
            </w:pPr>
            <w:r w:rsidRPr="009D0091">
              <w:rPr>
                <w:color w:val="002060"/>
              </w:rPr>
              <w:t xml:space="preserve">(SANTA MARIA NUOVA A.S.D.) </w:t>
            </w:r>
          </w:p>
        </w:tc>
      </w:tr>
      <w:tr w:rsidR="007C13E1" w:rsidRPr="009D0091" w14:paraId="1506F7CB" w14:textId="77777777" w:rsidTr="005D1589">
        <w:tc>
          <w:tcPr>
            <w:tcW w:w="2200" w:type="dxa"/>
            <w:tcMar>
              <w:top w:w="20" w:type="dxa"/>
              <w:left w:w="20" w:type="dxa"/>
              <w:bottom w:w="20" w:type="dxa"/>
              <w:right w:w="20" w:type="dxa"/>
            </w:tcMar>
            <w:vAlign w:val="center"/>
            <w:hideMark/>
          </w:tcPr>
          <w:p w14:paraId="62771AA4" w14:textId="77777777" w:rsidR="007C13E1" w:rsidRPr="009D0091" w:rsidRDefault="007C13E1" w:rsidP="005D1589">
            <w:pPr>
              <w:pStyle w:val="movimento"/>
              <w:rPr>
                <w:color w:val="002060"/>
              </w:rPr>
            </w:pPr>
            <w:r w:rsidRPr="009D0091">
              <w:rPr>
                <w:color w:val="002060"/>
              </w:rPr>
              <w:t>LANDINI NICOLAS</w:t>
            </w:r>
          </w:p>
        </w:tc>
        <w:tc>
          <w:tcPr>
            <w:tcW w:w="2200" w:type="dxa"/>
            <w:tcMar>
              <w:top w:w="20" w:type="dxa"/>
              <w:left w:w="20" w:type="dxa"/>
              <w:bottom w:w="20" w:type="dxa"/>
              <w:right w:w="20" w:type="dxa"/>
            </w:tcMar>
            <w:vAlign w:val="center"/>
            <w:hideMark/>
          </w:tcPr>
          <w:p w14:paraId="0E45EDF5" w14:textId="77777777" w:rsidR="007C13E1" w:rsidRPr="009D0091" w:rsidRDefault="007C13E1" w:rsidP="005D1589">
            <w:pPr>
              <w:pStyle w:val="movimento2"/>
              <w:rPr>
                <w:color w:val="002060"/>
              </w:rPr>
            </w:pPr>
            <w:r w:rsidRPr="009D0091">
              <w:rPr>
                <w:color w:val="002060"/>
              </w:rPr>
              <w:t xml:space="preserve">(SPECIAL ONE SPORTING CLUB) </w:t>
            </w:r>
          </w:p>
        </w:tc>
        <w:tc>
          <w:tcPr>
            <w:tcW w:w="800" w:type="dxa"/>
            <w:tcMar>
              <w:top w:w="20" w:type="dxa"/>
              <w:left w:w="20" w:type="dxa"/>
              <w:bottom w:w="20" w:type="dxa"/>
              <w:right w:w="20" w:type="dxa"/>
            </w:tcMar>
            <w:vAlign w:val="center"/>
            <w:hideMark/>
          </w:tcPr>
          <w:p w14:paraId="2BC68475"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79D435AC" w14:textId="77777777" w:rsidR="007C13E1" w:rsidRPr="009D0091" w:rsidRDefault="007C13E1" w:rsidP="005D1589">
            <w:pPr>
              <w:pStyle w:val="movimento"/>
              <w:rPr>
                <w:color w:val="002060"/>
              </w:rPr>
            </w:pPr>
            <w:r w:rsidRPr="009D0091">
              <w:rPr>
                <w:color w:val="002060"/>
              </w:rPr>
              <w:t>SATULLI PAOLO</w:t>
            </w:r>
          </w:p>
        </w:tc>
        <w:tc>
          <w:tcPr>
            <w:tcW w:w="2200" w:type="dxa"/>
            <w:tcMar>
              <w:top w:w="20" w:type="dxa"/>
              <w:left w:w="20" w:type="dxa"/>
              <w:bottom w:w="20" w:type="dxa"/>
              <w:right w:w="20" w:type="dxa"/>
            </w:tcMar>
            <w:vAlign w:val="center"/>
            <w:hideMark/>
          </w:tcPr>
          <w:p w14:paraId="5D1BF806" w14:textId="77777777" w:rsidR="007C13E1" w:rsidRPr="009D0091" w:rsidRDefault="007C13E1" w:rsidP="005D1589">
            <w:pPr>
              <w:pStyle w:val="movimento2"/>
              <w:rPr>
                <w:color w:val="002060"/>
              </w:rPr>
            </w:pPr>
            <w:r w:rsidRPr="009D0091">
              <w:rPr>
                <w:color w:val="002060"/>
              </w:rPr>
              <w:t xml:space="preserve">(TRUENTIN LAMA) </w:t>
            </w:r>
          </w:p>
        </w:tc>
      </w:tr>
      <w:tr w:rsidR="007C13E1" w:rsidRPr="00DA316A" w14:paraId="59F97239" w14:textId="77777777" w:rsidTr="005D1589">
        <w:tc>
          <w:tcPr>
            <w:tcW w:w="2200" w:type="dxa"/>
            <w:tcMar>
              <w:top w:w="20" w:type="dxa"/>
              <w:left w:w="20" w:type="dxa"/>
              <w:bottom w:w="20" w:type="dxa"/>
              <w:right w:w="20" w:type="dxa"/>
            </w:tcMar>
            <w:vAlign w:val="center"/>
            <w:hideMark/>
          </w:tcPr>
          <w:p w14:paraId="475CD2A7" w14:textId="77777777" w:rsidR="007C13E1" w:rsidRPr="009D0091" w:rsidRDefault="007C13E1" w:rsidP="005D1589">
            <w:pPr>
              <w:pStyle w:val="movimento"/>
              <w:rPr>
                <w:color w:val="002060"/>
              </w:rPr>
            </w:pPr>
            <w:r w:rsidRPr="009D0091">
              <w:rPr>
                <w:color w:val="002060"/>
              </w:rPr>
              <w:t>RICCIO DANIELE</w:t>
            </w:r>
          </w:p>
        </w:tc>
        <w:tc>
          <w:tcPr>
            <w:tcW w:w="2200" w:type="dxa"/>
            <w:tcMar>
              <w:top w:w="20" w:type="dxa"/>
              <w:left w:w="20" w:type="dxa"/>
              <w:bottom w:w="20" w:type="dxa"/>
              <w:right w:w="20" w:type="dxa"/>
            </w:tcMar>
            <w:vAlign w:val="center"/>
            <w:hideMark/>
          </w:tcPr>
          <w:p w14:paraId="4F0A3B71" w14:textId="77777777" w:rsidR="007C13E1" w:rsidRPr="00DA316A" w:rsidRDefault="007C13E1" w:rsidP="005D1589">
            <w:pPr>
              <w:pStyle w:val="movimento2"/>
              <w:rPr>
                <w:color w:val="002060"/>
                <w:lang w:val="es-ES"/>
              </w:rPr>
            </w:pPr>
            <w:r w:rsidRPr="00DA316A">
              <w:rPr>
                <w:color w:val="002060"/>
                <w:lang w:val="es-ES"/>
              </w:rPr>
              <w:t xml:space="preserve">(VALMISA FUTSAL A.S.D.) </w:t>
            </w:r>
          </w:p>
        </w:tc>
        <w:tc>
          <w:tcPr>
            <w:tcW w:w="800" w:type="dxa"/>
            <w:tcMar>
              <w:top w:w="20" w:type="dxa"/>
              <w:left w:w="20" w:type="dxa"/>
              <w:bottom w:w="20" w:type="dxa"/>
              <w:right w:w="20" w:type="dxa"/>
            </w:tcMar>
            <w:vAlign w:val="center"/>
            <w:hideMark/>
          </w:tcPr>
          <w:p w14:paraId="569731AB" w14:textId="77777777" w:rsidR="007C13E1" w:rsidRPr="00DA316A" w:rsidRDefault="007C13E1" w:rsidP="005D1589">
            <w:pPr>
              <w:pStyle w:val="movimento"/>
              <w:rPr>
                <w:color w:val="002060"/>
                <w:lang w:val="es-ES"/>
              </w:rPr>
            </w:pPr>
            <w:r w:rsidRPr="00DA316A">
              <w:rPr>
                <w:color w:val="002060"/>
                <w:lang w:val="es-ES"/>
              </w:rPr>
              <w:t> </w:t>
            </w:r>
          </w:p>
        </w:tc>
        <w:tc>
          <w:tcPr>
            <w:tcW w:w="2200" w:type="dxa"/>
            <w:tcMar>
              <w:top w:w="20" w:type="dxa"/>
              <w:left w:w="20" w:type="dxa"/>
              <w:bottom w:w="20" w:type="dxa"/>
              <w:right w:w="20" w:type="dxa"/>
            </w:tcMar>
            <w:vAlign w:val="center"/>
            <w:hideMark/>
          </w:tcPr>
          <w:p w14:paraId="0159623D" w14:textId="77777777" w:rsidR="007C13E1" w:rsidRPr="00DA316A" w:rsidRDefault="007C13E1" w:rsidP="005D1589">
            <w:pPr>
              <w:pStyle w:val="movimento"/>
              <w:rPr>
                <w:color w:val="002060"/>
                <w:lang w:val="es-ES"/>
              </w:rPr>
            </w:pPr>
            <w:r w:rsidRPr="00DA316A">
              <w:rPr>
                <w:color w:val="002060"/>
                <w:lang w:val="es-ES"/>
              </w:rPr>
              <w:t> </w:t>
            </w:r>
          </w:p>
        </w:tc>
        <w:tc>
          <w:tcPr>
            <w:tcW w:w="2200" w:type="dxa"/>
            <w:tcMar>
              <w:top w:w="20" w:type="dxa"/>
              <w:left w:w="20" w:type="dxa"/>
              <w:bottom w:w="20" w:type="dxa"/>
              <w:right w:w="20" w:type="dxa"/>
            </w:tcMar>
            <w:vAlign w:val="center"/>
            <w:hideMark/>
          </w:tcPr>
          <w:p w14:paraId="5D1A6DF7" w14:textId="77777777" w:rsidR="007C13E1" w:rsidRPr="00DA316A" w:rsidRDefault="007C13E1" w:rsidP="005D1589">
            <w:pPr>
              <w:pStyle w:val="movimento2"/>
              <w:rPr>
                <w:color w:val="002060"/>
                <w:lang w:val="es-ES"/>
              </w:rPr>
            </w:pPr>
            <w:r w:rsidRPr="00DA316A">
              <w:rPr>
                <w:color w:val="002060"/>
                <w:lang w:val="es-ES"/>
              </w:rPr>
              <w:t> </w:t>
            </w:r>
          </w:p>
        </w:tc>
      </w:tr>
    </w:tbl>
    <w:p w14:paraId="519FE3AD" w14:textId="77777777" w:rsidR="007C13E1" w:rsidRPr="009D0091" w:rsidRDefault="007C13E1" w:rsidP="007C13E1">
      <w:pPr>
        <w:pStyle w:val="titolo10"/>
        <w:rPr>
          <w:rFonts w:eastAsiaTheme="minorEastAsia"/>
          <w:color w:val="002060"/>
        </w:rPr>
      </w:pPr>
      <w:r w:rsidRPr="009D0091">
        <w:rPr>
          <w:color w:val="002060"/>
        </w:rPr>
        <w:t xml:space="preserve">GARE DEL 6/12/2025 </w:t>
      </w:r>
    </w:p>
    <w:p w14:paraId="7DEE3E0F" w14:textId="77777777" w:rsidR="007C13E1" w:rsidRPr="009D0091" w:rsidRDefault="007C13E1" w:rsidP="007C13E1">
      <w:pPr>
        <w:pStyle w:val="titolo7a"/>
        <w:rPr>
          <w:color w:val="002060"/>
        </w:rPr>
      </w:pPr>
      <w:r w:rsidRPr="009D0091">
        <w:rPr>
          <w:color w:val="002060"/>
        </w:rPr>
        <w:t xml:space="preserve">PROVVEDIMENTI DISCIPLINARI </w:t>
      </w:r>
    </w:p>
    <w:p w14:paraId="37CFB9F7" w14:textId="77777777" w:rsidR="007C13E1" w:rsidRPr="009D0091" w:rsidRDefault="007C13E1" w:rsidP="007C13E1">
      <w:pPr>
        <w:pStyle w:val="titolo7b0"/>
        <w:rPr>
          <w:color w:val="002060"/>
        </w:rPr>
      </w:pPr>
      <w:r w:rsidRPr="009D0091">
        <w:rPr>
          <w:color w:val="002060"/>
        </w:rPr>
        <w:t xml:space="preserve">In base alle risultanze degli atti ufficiali sono state deliberate le seguenti sanzioni disciplinari. </w:t>
      </w:r>
    </w:p>
    <w:p w14:paraId="371DFD97" w14:textId="77777777" w:rsidR="007C13E1" w:rsidRPr="009D0091" w:rsidRDefault="007C13E1" w:rsidP="007C13E1">
      <w:pPr>
        <w:pStyle w:val="titolo30"/>
        <w:rPr>
          <w:color w:val="002060"/>
        </w:rPr>
      </w:pPr>
      <w:r w:rsidRPr="009D0091">
        <w:rPr>
          <w:color w:val="002060"/>
        </w:rPr>
        <w:lastRenderedPageBreak/>
        <w:t xml:space="preserve">CALCIATORI ESPULSI </w:t>
      </w:r>
    </w:p>
    <w:p w14:paraId="149660ED" w14:textId="77777777" w:rsidR="007C13E1" w:rsidRPr="009D0091" w:rsidRDefault="007C13E1" w:rsidP="007C13E1">
      <w:pPr>
        <w:pStyle w:val="titolo20"/>
        <w:rPr>
          <w:color w:val="002060"/>
        </w:rPr>
      </w:pPr>
      <w:r w:rsidRPr="009D009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274408F5" w14:textId="77777777" w:rsidTr="005D1589">
        <w:tc>
          <w:tcPr>
            <w:tcW w:w="2200" w:type="dxa"/>
            <w:tcMar>
              <w:top w:w="20" w:type="dxa"/>
              <w:left w:w="20" w:type="dxa"/>
              <w:bottom w:w="20" w:type="dxa"/>
              <w:right w:w="20" w:type="dxa"/>
            </w:tcMar>
            <w:vAlign w:val="center"/>
            <w:hideMark/>
          </w:tcPr>
          <w:p w14:paraId="68111A1E" w14:textId="77777777" w:rsidR="007C13E1" w:rsidRPr="009D0091" w:rsidRDefault="007C13E1" w:rsidP="005D1589">
            <w:pPr>
              <w:pStyle w:val="movimento"/>
              <w:rPr>
                <w:color w:val="002060"/>
              </w:rPr>
            </w:pPr>
            <w:r w:rsidRPr="009D0091">
              <w:rPr>
                <w:color w:val="002060"/>
              </w:rPr>
              <w:t>PARONCINI ALESSANDRO</w:t>
            </w:r>
          </w:p>
        </w:tc>
        <w:tc>
          <w:tcPr>
            <w:tcW w:w="2200" w:type="dxa"/>
            <w:tcMar>
              <w:top w:w="20" w:type="dxa"/>
              <w:left w:w="20" w:type="dxa"/>
              <w:bottom w:w="20" w:type="dxa"/>
              <w:right w:w="20" w:type="dxa"/>
            </w:tcMar>
            <w:vAlign w:val="center"/>
            <w:hideMark/>
          </w:tcPr>
          <w:p w14:paraId="7323EFAD" w14:textId="77777777" w:rsidR="007C13E1" w:rsidRPr="009D0091" w:rsidRDefault="007C13E1" w:rsidP="005D1589">
            <w:pPr>
              <w:pStyle w:val="movimento2"/>
              <w:rPr>
                <w:color w:val="002060"/>
              </w:rPr>
            </w:pPr>
            <w:r w:rsidRPr="009D0091">
              <w:rPr>
                <w:color w:val="002060"/>
              </w:rPr>
              <w:t xml:space="preserve">(CANDIA BARACCOLA ASPIO) </w:t>
            </w:r>
          </w:p>
        </w:tc>
        <w:tc>
          <w:tcPr>
            <w:tcW w:w="800" w:type="dxa"/>
            <w:tcMar>
              <w:top w:w="20" w:type="dxa"/>
              <w:left w:w="20" w:type="dxa"/>
              <w:bottom w:w="20" w:type="dxa"/>
              <w:right w:w="20" w:type="dxa"/>
            </w:tcMar>
            <w:vAlign w:val="center"/>
            <w:hideMark/>
          </w:tcPr>
          <w:p w14:paraId="44AEA693"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7B393070" w14:textId="77777777" w:rsidR="007C13E1" w:rsidRPr="009D0091" w:rsidRDefault="007C13E1" w:rsidP="005D1589">
            <w:pPr>
              <w:pStyle w:val="movimento"/>
              <w:rPr>
                <w:color w:val="002060"/>
              </w:rPr>
            </w:pPr>
            <w:r w:rsidRPr="009D0091">
              <w:rPr>
                <w:color w:val="002060"/>
              </w:rPr>
              <w:t>TOGNETTI MATTIA</w:t>
            </w:r>
          </w:p>
        </w:tc>
        <w:tc>
          <w:tcPr>
            <w:tcW w:w="2200" w:type="dxa"/>
            <w:tcMar>
              <w:top w:w="20" w:type="dxa"/>
              <w:left w:w="20" w:type="dxa"/>
              <w:bottom w:w="20" w:type="dxa"/>
              <w:right w:w="20" w:type="dxa"/>
            </w:tcMar>
            <w:vAlign w:val="center"/>
            <w:hideMark/>
          </w:tcPr>
          <w:p w14:paraId="5C042D20" w14:textId="77777777" w:rsidR="007C13E1" w:rsidRPr="009D0091" w:rsidRDefault="007C13E1" w:rsidP="005D1589">
            <w:pPr>
              <w:pStyle w:val="movimento2"/>
              <w:rPr>
                <w:color w:val="002060"/>
              </w:rPr>
            </w:pPr>
            <w:r w:rsidRPr="009D0091">
              <w:rPr>
                <w:color w:val="002060"/>
              </w:rPr>
              <w:t xml:space="preserve">(POLVERIGI C/5) </w:t>
            </w:r>
          </w:p>
        </w:tc>
      </w:tr>
    </w:tbl>
    <w:p w14:paraId="78185ACB" w14:textId="77777777" w:rsidR="007C13E1" w:rsidRPr="009D0091" w:rsidRDefault="007C13E1" w:rsidP="007C13E1">
      <w:pPr>
        <w:pStyle w:val="titolo30"/>
        <w:rPr>
          <w:rFonts w:eastAsiaTheme="minorEastAsia"/>
          <w:color w:val="002060"/>
        </w:rPr>
      </w:pPr>
      <w:r w:rsidRPr="009D0091">
        <w:rPr>
          <w:color w:val="002060"/>
        </w:rPr>
        <w:t xml:space="preserve">CALCIATORI NON ESPULSI </w:t>
      </w:r>
    </w:p>
    <w:p w14:paraId="59601C00" w14:textId="77777777" w:rsidR="007C13E1" w:rsidRPr="009D0091" w:rsidRDefault="007C13E1" w:rsidP="007C13E1">
      <w:pPr>
        <w:pStyle w:val="titolo20"/>
        <w:rPr>
          <w:color w:val="002060"/>
        </w:rPr>
      </w:pPr>
      <w:r w:rsidRPr="009D009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7A1523DD" w14:textId="77777777" w:rsidTr="005D1589">
        <w:tc>
          <w:tcPr>
            <w:tcW w:w="2200" w:type="dxa"/>
            <w:tcMar>
              <w:top w:w="20" w:type="dxa"/>
              <w:left w:w="20" w:type="dxa"/>
              <w:bottom w:w="20" w:type="dxa"/>
              <w:right w:w="20" w:type="dxa"/>
            </w:tcMar>
            <w:vAlign w:val="center"/>
            <w:hideMark/>
          </w:tcPr>
          <w:p w14:paraId="571F0863" w14:textId="77777777" w:rsidR="007C13E1" w:rsidRPr="009D0091" w:rsidRDefault="007C13E1" w:rsidP="005D1589">
            <w:pPr>
              <w:pStyle w:val="movimento"/>
              <w:rPr>
                <w:color w:val="002060"/>
              </w:rPr>
            </w:pPr>
            <w:r w:rsidRPr="009D0091">
              <w:rPr>
                <w:color w:val="002060"/>
              </w:rPr>
              <w:t>SABBATINI FEDERICO</w:t>
            </w:r>
          </w:p>
        </w:tc>
        <w:tc>
          <w:tcPr>
            <w:tcW w:w="2200" w:type="dxa"/>
            <w:tcMar>
              <w:top w:w="20" w:type="dxa"/>
              <w:left w:w="20" w:type="dxa"/>
              <w:bottom w:w="20" w:type="dxa"/>
              <w:right w:w="20" w:type="dxa"/>
            </w:tcMar>
            <w:vAlign w:val="center"/>
            <w:hideMark/>
          </w:tcPr>
          <w:p w14:paraId="5C919661" w14:textId="77777777" w:rsidR="007C13E1" w:rsidRPr="009D0091" w:rsidRDefault="007C13E1" w:rsidP="005D1589">
            <w:pPr>
              <w:pStyle w:val="movimento2"/>
              <w:rPr>
                <w:color w:val="002060"/>
              </w:rPr>
            </w:pPr>
            <w:r w:rsidRPr="009D0091">
              <w:rPr>
                <w:color w:val="002060"/>
              </w:rPr>
              <w:t xml:space="preserve">(CANDIA BARACCOLA ASPIO) </w:t>
            </w:r>
          </w:p>
        </w:tc>
        <w:tc>
          <w:tcPr>
            <w:tcW w:w="800" w:type="dxa"/>
            <w:tcMar>
              <w:top w:w="20" w:type="dxa"/>
              <w:left w:w="20" w:type="dxa"/>
              <w:bottom w:w="20" w:type="dxa"/>
              <w:right w:w="20" w:type="dxa"/>
            </w:tcMar>
            <w:vAlign w:val="center"/>
            <w:hideMark/>
          </w:tcPr>
          <w:p w14:paraId="5842EDF7"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1AAFF7B2" w14:textId="77777777" w:rsidR="007C13E1" w:rsidRPr="009D0091" w:rsidRDefault="007C13E1" w:rsidP="005D1589">
            <w:pPr>
              <w:pStyle w:val="movimento"/>
              <w:rPr>
                <w:color w:val="002060"/>
              </w:rPr>
            </w:pPr>
            <w:r w:rsidRPr="009D0091">
              <w:rPr>
                <w:color w:val="002060"/>
              </w:rPr>
              <w:t>BATTAGLINI FEDERICO</w:t>
            </w:r>
          </w:p>
        </w:tc>
        <w:tc>
          <w:tcPr>
            <w:tcW w:w="2200" w:type="dxa"/>
            <w:tcMar>
              <w:top w:w="20" w:type="dxa"/>
              <w:left w:w="20" w:type="dxa"/>
              <w:bottom w:w="20" w:type="dxa"/>
              <w:right w:w="20" w:type="dxa"/>
            </w:tcMar>
            <w:vAlign w:val="center"/>
            <w:hideMark/>
          </w:tcPr>
          <w:p w14:paraId="6BBE2EC5" w14:textId="77777777" w:rsidR="007C13E1" w:rsidRPr="009D0091" w:rsidRDefault="007C13E1" w:rsidP="005D1589">
            <w:pPr>
              <w:pStyle w:val="movimento2"/>
              <w:rPr>
                <w:color w:val="002060"/>
              </w:rPr>
            </w:pPr>
            <w:r w:rsidRPr="009D0091">
              <w:rPr>
                <w:color w:val="002060"/>
              </w:rPr>
              <w:t xml:space="preserve">(POLVERIGI C/5) </w:t>
            </w:r>
          </w:p>
        </w:tc>
      </w:tr>
    </w:tbl>
    <w:p w14:paraId="180DCF7F" w14:textId="77777777" w:rsidR="007C13E1" w:rsidRPr="009D0091" w:rsidRDefault="007C13E1" w:rsidP="007C13E1">
      <w:pPr>
        <w:pStyle w:val="titolo20"/>
        <w:rPr>
          <w:rFonts w:eastAsiaTheme="minorEastAsia"/>
          <w:color w:val="002060"/>
        </w:rPr>
      </w:pPr>
      <w:r w:rsidRPr="009D009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1A7DA814" w14:textId="77777777" w:rsidTr="005D1589">
        <w:tc>
          <w:tcPr>
            <w:tcW w:w="2200" w:type="dxa"/>
            <w:tcMar>
              <w:top w:w="20" w:type="dxa"/>
              <w:left w:w="20" w:type="dxa"/>
              <w:bottom w:w="20" w:type="dxa"/>
              <w:right w:w="20" w:type="dxa"/>
            </w:tcMar>
            <w:vAlign w:val="center"/>
            <w:hideMark/>
          </w:tcPr>
          <w:p w14:paraId="64DDF880" w14:textId="77777777" w:rsidR="007C13E1" w:rsidRPr="009D0091" w:rsidRDefault="007C13E1" w:rsidP="005D1589">
            <w:pPr>
              <w:pStyle w:val="movimento"/>
              <w:rPr>
                <w:color w:val="002060"/>
              </w:rPr>
            </w:pPr>
            <w:r w:rsidRPr="009D0091">
              <w:rPr>
                <w:color w:val="002060"/>
              </w:rPr>
              <w:t>LUCCHETTI MATHIAS</w:t>
            </w:r>
          </w:p>
        </w:tc>
        <w:tc>
          <w:tcPr>
            <w:tcW w:w="2200" w:type="dxa"/>
            <w:tcMar>
              <w:top w:w="20" w:type="dxa"/>
              <w:left w:w="20" w:type="dxa"/>
              <w:bottom w:w="20" w:type="dxa"/>
              <w:right w:w="20" w:type="dxa"/>
            </w:tcMar>
            <w:vAlign w:val="center"/>
            <w:hideMark/>
          </w:tcPr>
          <w:p w14:paraId="32933DA3" w14:textId="77777777" w:rsidR="007C13E1" w:rsidRPr="009D0091" w:rsidRDefault="007C13E1" w:rsidP="005D1589">
            <w:pPr>
              <w:pStyle w:val="movimento2"/>
              <w:rPr>
                <w:color w:val="002060"/>
              </w:rPr>
            </w:pPr>
            <w:r w:rsidRPr="009D0091">
              <w:rPr>
                <w:color w:val="002060"/>
              </w:rPr>
              <w:t xml:space="preserve">(CANDIA BARACCOLA ASPIO) </w:t>
            </w:r>
          </w:p>
        </w:tc>
        <w:tc>
          <w:tcPr>
            <w:tcW w:w="800" w:type="dxa"/>
            <w:tcMar>
              <w:top w:w="20" w:type="dxa"/>
              <w:left w:w="20" w:type="dxa"/>
              <w:bottom w:w="20" w:type="dxa"/>
              <w:right w:w="20" w:type="dxa"/>
            </w:tcMar>
            <w:vAlign w:val="center"/>
            <w:hideMark/>
          </w:tcPr>
          <w:p w14:paraId="55B068B6"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6BADE76E" w14:textId="77777777" w:rsidR="007C13E1" w:rsidRPr="009D0091" w:rsidRDefault="007C13E1" w:rsidP="005D1589">
            <w:pPr>
              <w:pStyle w:val="movimento"/>
              <w:rPr>
                <w:color w:val="002060"/>
              </w:rPr>
            </w:pPr>
            <w:r w:rsidRPr="009D0091">
              <w:rPr>
                <w:color w:val="002060"/>
              </w:rPr>
              <w:t>DOMI RIKARD</w:t>
            </w:r>
          </w:p>
        </w:tc>
        <w:tc>
          <w:tcPr>
            <w:tcW w:w="2200" w:type="dxa"/>
            <w:tcMar>
              <w:top w:w="20" w:type="dxa"/>
              <w:left w:w="20" w:type="dxa"/>
              <w:bottom w:w="20" w:type="dxa"/>
              <w:right w:w="20" w:type="dxa"/>
            </w:tcMar>
            <w:vAlign w:val="center"/>
            <w:hideMark/>
          </w:tcPr>
          <w:p w14:paraId="09945496" w14:textId="77777777" w:rsidR="007C13E1" w:rsidRPr="009D0091" w:rsidRDefault="007C13E1" w:rsidP="005D1589">
            <w:pPr>
              <w:pStyle w:val="movimento2"/>
              <w:rPr>
                <w:color w:val="002060"/>
              </w:rPr>
            </w:pPr>
            <w:r w:rsidRPr="009D0091">
              <w:rPr>
                <w:color w:val="002060"/>
              </w:rPr>
              <w:t xml:space="preserve">(POLISPORTIVA UROBORO) </w:t>
            </w:r>
          </w:p>
        </w:tc>
      </w:tr>
      <w:tr w:rsidR="007C13E1" w:rsidRPr="009D0091" w14:paraId="01D7D515" w14:textId="77777777" w:rsidTr="005D1589">
        <w:tc>
          <w:tcPr>
            <w:tcW w:w="2200" w:type="dxa"/>
            <w:tcMar>
              <w:top w:w="20" w:type="dxa"/>
              <w:left w:w="20" w:type="dxa"/>
              <w:bottom w:w="20" w:type="dxa"/>
              <w:right w:w="20" w:type="dxa"/>
            </w:tcMar>
            <w:vAlign w:val="center"/>
            <w:hideMark/>
          </w:tcPr>
          <w:p w14:paraId="61A5D9D6" w14:textId="77777777" w:rsidR="007C13E1" w:rsidRPr="009D0091" w:rsidRDefault="007C13E1" w:rsidP="005D1589">
            <w:pPr>
              <w:pStyle w:val="movimento"/>
              <w:rPr>
                <w:color w:val="002060"/>
              </w:rPr>
            </w:pPr>
            <w:r w:rsidRPr="009D0091">
              <w:rPr>
                <w:color w:val="002060"/>
              </w:rPr>
              <w:t>FERMANI EDOARDO</w:t>
            </w:r>
          </w:p>
        </w:tc>
        <w:tc>
          <w:tcPr>
            <w:tcW w:w="2200" w:type="dxa"/>
            <w:tcMar>
              <w:top w:w="20" w:type="dxa"/>
              <w:left w:w="20" w:type="dxa"/>
              <w:bottom w:w="20" w:type="dxa"/>
              <w:right w:w="20" w:type="dxa"/>
            </w:tcMar>
            <w:vAlign w:val="center"/>
            <w:hideMark/>
          </w:tcPr>
          <w:p w14:paraId="32A2C707" w14:textId="77777777" w:rsidR="007C13E1" w:rsidRPr="009D0091" w:rsidRDefault="007C13E1" w:rsidP="005D1589">
            <w:pPr>
              <w:pStyle w:val="movimento2"/>
              <w:rPr>
                <w:color w:val="002060"/>
              </w:rPr>
            </w:pPr>
            <w:r w:rsidRPr="009D0091">
              <w:rPr>
                <w:color w:val="002060"/>
              </w:rPr>
              <w:t xml:space="preserve">(POLVERIGI C/5) </w:t>
            </w:r>
          </w:p>
        </w:tc>
        <w:tc>
          <w:tcPr>
            <w:tcW w:w="800" w:type="dxa"/>
            <w:tcMar>
              <w:top w:w="20" w:type="dxa"/>
              <w:left w:w="20" w:type="dxa"/>
              <w:bottom w:w="20" w:type="dxa"/>
              <w:right w:w="20" w:type="dxa"/>
            </w:tcMar>
            <w:vAlign w:val="center"/>
            <w:hideMark/>
          </w:tcPr>
          <w:p w14:paraId="29BA1AAE"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639E5575" w14:textId="77777777" w:rsidR="007C13E1" w:rsidRPr="009D0091" w:rsidRDefault="007C13E1" w:rsidP="005D1589">
            <w:pPr>
              <w:pStyle w:val="movimento"/>
              <w:rPr>
                <w:color w:val="002060"/>
              </w:rPr>
            </w:pPr>
            <w:r w:rsidRPr="009D0091">
              <w:rPr>
                <w:color w:val="002060"/>
              </w:rPr>
              <w:t>TURCHI CHRISTIAN</w:t>
            </w:r>
          </w:p>
        </w:tc>
        <w:tc>
          <w:tcPr>
            <w:tcW w:w="2200" w:type="dxa"/>
            <w:tcMar>
              <w:top w:w="20" w:type="dxa"/>
              <w:left w:w="20" w:type="dxa"/>
              <w:bottom w:w="20" w:type="dxa"/>
              <w:right w:w="20" w:type="dxa"/>
            </w:tcMar>
            <w:vAlign w:val="center"/>
            <w:hideMark/>
          </w:tcPr>
          <w:p w14:paraId="4C4157F3" w14:textId="77777777" w:rsidR="007C13E1" w:rsidRPr="009D0091" w:rsidRDefault="007C13E1" w:rsidP="005D1589">
            <w:pPr>
              <w:pStyle w:val="movimento2"/>
              <w:rPr>
                <w:color w:val="002060"/>
              </w:rPr>
            </w:pPr>
            <w:r w:rsidRPr="009D0091">
              <w:rPr>
                <w:color w:val="002060"/>
              </w:rPr>
              <w:t xml:space="preserve">(REAL FABRIANO) </w:t>
            </w:r>
          </w:p>
        </w:tc>
      </w:tr>
    </w:tbl>
    <w:p w14:paraId="501624E6" w14:textId="77777777" w:rsidR="007C13E1" w:rsidRPr="009D0091" w:rsidRDefault="007C13E1" w:rsidP="007C13E1">
      <w:pPr>
        <w:pStyle w:val="titolo20"/>
        <w:rPr>
          <w:rFonts w:eastAsiaTheme="minorEastAsia"/>
          <w:color w:val="002060"/>
        </w:rPr>
      </w:pPr>
      <w:r w:rsidRPr="009D009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2779CFA8" w14:textId="77777777" w:rsidTr="005D1589">
        <w:tc>
          <w:tcPr>
            <w:tcW w:w="2200" w:type="dxa"/>
            <w:tcMar>
              <w:top w:w="20" w:type="dxa"/>
              <w:left w:w="20" w:type="dxa"/>
              <w:bottom w:w="20" w:type="dxa"/>
              <w:right w:w="20" w:type="dxa"/>
            </w:tcMar>
            <w:vAlign w:val="center"/>
            <w:hideMark/>
          </w:tcPr>
          <w:p w14:paraId="7C927414" w14:textId="77777777" w:rsidR="007C13E1" w:rsidRPr="009D0091" w:rsidRDefault="007C13E1" w:rsidP="005D1589">
            <w:pPr>
              <w:pStyle w:val="movimento"/>
              <w:rPr>
                <w:color w:val="002060"/>
              </w:rPr>
            </w:pPr>
            <w:r w:rsidRPr="009D0091">
              <w:rPr>
                <w:color w:val="002060"/>
              </w:rPr>
              <w:t>ELISEI TOMMASO</w:t>
            </w:r>
          </w:p>
        </w:tc>
        <w:tc>
          <w:tcPr>
            <w:tcW w:w="2200" w:type="dxa"/>
            <w:tcMar>
              <w:top w:w="20" w:type="dxa"/>
              <w:left w:w="20" w:type="dxa"/>
              <w:bottom w:w="20" w:type="dxa"/>
              <w:right w:w="20" w:type="dxa"/>
            </w:tcMar>
            <w:vAlign w:val="center"/>
            <w:hideMark/>
          </w:tcPr>
          <w:p w14:paraId="197C2305" w14:textId="77777777" w:rsidR="007C13E1" w:rsidRPr="009D0091" w:rsidRDefault="007C13E1" w:rsidP="005D1589">
            <w:pPr>
              <w:pStyle w:val="movimento2"/>
              <w:rPr>
                <w:color w:val="002060"/>
              </w:rPr>
            </w:pPr>
            <w:r w:rsidRPr="009D0091">
              <w:rPr>
                <w:color w:val="002060"/>
              </w:rPr>
              <w:t xml:space="preserve">(CASENUOVE) </w:t>
            </w:r>
          </w:p>
        </w:tc>
        <w:tc>
          <w:tcPr>
            <w:tcW w:w="800" w:type="dxa"/>
            <w:tcMar>
              <w:top w:w="20" w:type="dxa"/>
              <w:left w:w="20" w:type="dxa"/>
              <w:bottom w:w="20" w:type="dxa"/>
              <w:right w:w="20" w:type="dxa"/>
            </w:tcMar>
            <w:vAlign w:val="center"/>
            <w:hideMark/>
          </w:tcPr>
          <w:p w14:paraId="4A58451E"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3760629F" w14:textId="77777777" w:rsidR="007C13E1" w:rsidRPr="009D0091" w:rsidRDefault="007C13E1" w:rsidP="005D1589">
            <w:pPr>
              <w:pStyle w:val="movimento"/>
              <w:rPr>
                <w:color w:val="002060"/>
              </w:rPr>
            </w:pPr>
            <w:r w:rsidRPr="009D0091">
              <w:rPr>
                <w:color w:val="002060"/>
              </w:rPr>
              <w:t>CICCARELLI LUIGI</w:t>
            </w:r>
          </w:p>
        </w:tc>
        <w:tc>
          <w:tcPr>
            <w:tcW w:w="2200" w:type="dxa"/>
            <w:tcMar>
              <w:top w:w="20" w:type="dxa"/>
              <w:left w:w="20" w:type="dxa"/>
              <w:bottom w:w="20" w:type="dxa"/>
              <w:right w:w="20" w:type="dxa"/>
            </w:tcMar>
            <w:vAlign w:val="center"/>
            <w:hideMark/>
          </w:tcPr>
          <w:p w14:paraId="07B4359F" w14:textId="77777777" w:rsidR="007C13E1" w:rsidRPr="009D0091" w:rsidRDefault="007C13E1" w:rsidP="005D1589">
            <w:pPr>
              <w:pStyle w:val="movimento2"/>
              <w:rPr>
                <w:color w:val="002060"/>
              </w:rPr>
            </w:pPr>
            <w:r w:rsidRPr="009D0091">
              <w:rPr>
                <w:color w:val="002060"/>
              </w:rPr>
              <w:t xml:space="preserve">(POLISPORTIVA UROBORO) </w:t>
            </w:r>
          </w:p>
        </w:tc>
      </w:tr>
      <w:tr w:rsidR="007C13E1" w:rsidRPr="009D0091" w14:paraId="2469BF42" w14:textId="77777777" w:rsidTr="005D1589">
        <w:tc>
          <w:tcPr>
            <w:tcW w:w="2200" w:type="dxa"/>
            <w:tcMar>
              <w:top w:w="20" w:type="dxa"/>
              <w:left w:w="20" w:type="dxa"/>
              <w:bottom w:w="20" w:type="dxa"/>
              <w:right w:w="20" w:type="dxa"/>
            </w:tcMar>
            <w:vAlign w:val="center"/>
            <w:hideMark/>
          </w:tcPr>
          <w:p w14:paraId="07203108" w14:textId="77777777" w:rsidR="007C13E1" w:rsidRPr="009D0091" w:rsidRDefault="007C13E1" w:rsidP="005D1589">
            <w:pPr>
              <w:pStyle w:val="movimento"/>
              <w:rPr>
                <w:color w:val="002060"/>
              </w:rPr>
            </w:pPr>
            <w:r w:rsidRPr="009D0091">
              <w:rPr>
                <w:color w:val="002060"/>
              </w:rPr>
              <w:t>FETH ANOUAR</w:t>
            </w:r>
          </w:p>
        </w:tc>
        <w:tc>
          <w:tcPr>
            <w:tcW w:w="2200" w:type="dxa"/>
            <w:tcMar>
              <w:top w:w="20" w:type="dxa"/>
              <w:left w:w="20" w:type="dxa"/>
              <w:bottom w:w="20" w:type="dxa"/>
              <w:right w:w="20" w:type="dxa"/>
            </w:tcMar>
            <w:vAlign w:val="center"/>
            <w:hideMark/>
          </w:tcPr>
          <w:p w14:paraId="7905C0F1" w14:textId="77777777" w:rsidR="007C13E1" w:rsidRPr="009D0091" w:rsidRDefault="007C13E1" w:rsidP="005D1589">
            <w:pPr>
              <w:pStyle w:val="movimento2"/>
              <w:rPr>
                <w:color w:val="002060"/>
              </w:rPr>
            </w:pPr>
            <w:r w:rsidRPr="009D0091">
              <w:rPr>
                <w:color w:val="002060"/>
              </w:rPr>
              <w:t xml:space="preserve">(POLISPORTIVA UROBORO) </w:t>
            </w:r>
          </w:p>
        </w:tc>
        <w:tc>
          <w:tcPr>
            <w:tcW w:w="800" w:type="dxa"/>
            <w:tcMar>
              <w:top w:w="20" w:type="dxa"/>
              <w:left w:w="20" w:type="dxa"/>
              <w:bottom w:w="20" w:type="dxa"/>
              <w:right w:w="20" w:type="dxa"/>
            </w:tcMar>
            <w:vAlign w:val="center"/>
            <w:hideMark/>
          </w:tcPr>
          <w:p w14:paraId="6CC7D0DD"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48A49D1B"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6E2BE128" w14:textId="77777777" w:rsidR="007C13E1" w:rsidRPr="009D0091" w:rsidRDefault="007C13E1" w:rsidP="005D1589">
            <w:pPr>
              <w:pStyle w:val="movimento2"/>
              <w:rPr>
                <w:color w:val="002060"/>
              </w:rPr>
            </w:pPr>
            <w:r w:rsidRPr="009D0091">
              <w:rPr>
                <w:color w:val="002060"/>
              </w:rPr>
              <w:t> </w:t>
            </w:r>
          </w:p>
        </w:tc>
      </w:tr>
    </w:tbl>
    <w:p w14:paraId="07DB070B" w14:textId="77777777" w:rsidR="007C13E1" w:rsidRPr="009D0091" w:rsidRDefault="007C13E1" w:rsidP="007C13E1">
      <w:pPr>
        <w:pStyle w:val="titolo10"/>
        <w:rPr>
          <w:rFonts w:eastAsiaTheme="minorEastAsia"/>
          <w:color w:val="002060"/>
        </w:rPr>
      </w:pPr>
      <w:r w:rsidRPr="009D0091">
        <w:rPr>
          <w:color w:val="002060"/>
        </w:rPr>
        <w:t xml:space="preserve">GARE DEL 7/12/2025 </w:t>
      </w:r>
    </w:p>
    <w:p w14:paraId="78A9F015" w14:textId="77777777" w:rsidR="007C13E1" w:rsidRPr="009D0091" w:rsidRDefault="007C13E1" w:rsidP="007C13E1">
      <w:pPr>
        <w:pStyle w:val="titolo7a"/>
        <w:rPr>
          <w:color w:val="002060"/>
        </w:rPr>
      </w:pPr>
      <w:r w:rsidRPr="009D0091">
        <w:rPr>
          <w:color w:val="002060"/>
        </w:rPr>
        <w:t xml:space="preserve">PROVVEDIMENTI DISCIPLINARI </w:t>
      </w:r>
    </w:p>
    <w:p w14:paraId="2A6C5396" w14:textId="77777777" w:rsidR="007C13E1" w:rsidRPr="009D0091" w:rsidRDefault="007C13E1" w:rsidP="007C13E1">
      <w:pPr>
        <w:pStyle w:val="titolo7b0"/>
        <w:rPr>
          <w:color w:val="002060"/>
        </w:rPr>
      </w:pPr>
      <w:r w:rsidRPr="009D0091">
        <w:rPr>
          <w:color w:val="002060"/>
        </w:rPr>
        <w:t xml:space="preserve">In base alle risultanze degli atti ufficiali sono state deliberate le seguenti sanzioni disciplinari. </w:t>
      </w:r>
    </w:p>
    <w:p w14:paraId="18CF6202" w14:textId="77777777" w:rsidR="007C13E1" w:rsidRPr="009D0091" w:rsidRDefault="007C13E1" w:rsidP="007C13E1">
      <w:pPr>
        <w:pStyle w:val="titolo30"/>
        <w:rPr>
          <w:color w:val="002060"/>
        </w:rPr>
      </w:pPr>
      <w:r w:rsidRPr="009D0091">
        <w:rPr>
          <w:color w:val="002060"/>
        </w:rPr>
        <w:t xml:space="preserve">ALLENATORI </w:t>
      </w:r>
    </w:p>
    <w:p w14:paraId="66EFA943" w14:textId="77777777" w:rsidR="007C13E1" w:rsidRPr="009D0091" w:rsidRDefault="007C13E1" w:rsidP="007C13E1">
      <w:pPr>
        <w:pStyle w:val="titolo20"/>
        <w:rPr>
          <w:color w:val="002060"/>
        </w:rPr>
      </w:pPr>
      <w:r w:rsidRPr="009D0091">
        <w:rPr>
          <w:color w:val="002060"/>
        </w:rPr>
        <w:t xml:space="preserve">SQUALIFICA FINO AL 31/12/2025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16D2365F" w14:textId="77777777" w:rsidTr="005D1589">
        <w:tc>
          <w:tcPr>
            <w:tcW w:w="2200" w:type="dxa"/>
            <w:tcMar>
              <w:top w:w="20" w:type="dxa"/>
              <w:left w:w="20" w:type="dxa"/>
              <w:bottom w:w="20" w:type="dxa"/>
              <w:right w:w="20" w:type="dxa"/>
            </w:tcMar>
            <w:vAlign w:val="center"/>
            <w:hideMark/>
          </w:tcPr>
          <w:p w14:paraId="133D5492" w14:textId="77777777" w:rsidR="007C13E1" w:rsidRPr="009D0091" w:rsidRDefault="007C13E1" w:rsidP="005D1589">
            <w:pPr>
              <w:pStyle w:val="movimento"/>
              <w:rPr>
                <w:color w:val="002060"/>
              </w:rPr>
            </w:pPr>
            <w:r w:rsidRPr="009D0091">
              <w:rPr>
                <w:color w:val="002060"/>
              </w:rPr>
              <w:t>PIERALISI MARIO</w:t>
            </w:r>
          </w:p>
        </w:tc>
        <w:tc>
          <w:tcPr>
            <w:tcW w:w="2200" w:type="dxa"/>
            <w:tcMar>
              <w:top w:w="20" w:type="dxa"/>
              <w:left w:w="20" w:type="dxa"/>
              <w:bottom w:w="20" w:type="dxa"/>
              <w:right w:w="20" w:type="dxa"/>
            </w:tcMar>
            <w:vAlign w:val="center"/>
            <w:hideMark/>
          </w:tcPr>
          <w:p w14:paraId="32E227BA" w14:textId="77777777" w:rsidR="007C13E1" w:rsidRPr="009D0091" w:rsidRDefault="007C13E1" w:rsidP="005D1589">
            <w:pPr>
              <w:pStyle w:val="movimento2"/>
              <w:rPr>
                <w:color w:val="002060"/>
              </w:rPr>
            </w:pPr>
            <w:r w:rsidRPr="009D0091">
              <w:rPr>
                <w:color w:val="002060"/>
              </w:rPr>
              <w:t xml:space="preserve">(ATLETICO CHIARAVALLE) </w:t>
            </w:r>
          </w:p>
        </w:tc>
        <w:tc>
          <w:tcPr>
            <w:tcW w:w="800" w:type="dxa"/>
            <w:tcMar>
              <w:top w:w="20" w:type="dxa"/>
              <w:left w:w="20" w:type="dxa"/>
              <w:bottom w:w="20" w:type="dxa"/>
              <w:right w:w="20" w:type="dxa"/>
            </w:tcMar>
            <w:vAlign w:val="center"/>
            <w:hideMark/>
          </w:tcPr>
          <w:p w14:paraId="291AD760"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5C53853"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7A0E6F56" w14:textId="77777777" w:rsidR="007C13E1" w:rsidRPr="009D0091" w:rsidRDefault="007C13E1" w:rsidP="005D1589">
            <w:pPr>
              <w:pStyle w:val="movimento2"/>
              <w:rPr>
                <w:color w:val="002060"/>
              </w:rPr>
            </w:pPr>
            <w:r w:rsidRPr="009D0091">
              <w:rPr>
                <w:color w:val="002060"/>
              </w:rPr>
              <w:t> </w:t>
            </w:r>
          </w:p>
        </w:tc>
      </w:tr>
    </w:tbl>
    <w:p w14:paraId="197CA55E" w14:textId="77777777" w:rsidR="007C13E1" w:rsidRPr="009D0091" w:rsidRDefault="007C13E1" w:rsidP="007C13E1">
      <w:pPr>
        <w:pStyle w:val="diffida"/>
        <w:spacing w:before="80" w:beforeAutospacing="0" w:after="40" w:afterAutospacing="0"/>
        <w:jc w:val="left"/>
        <w:rPr>
          <w:rFonts w:eastAsiaTheme="minorEastAsia"/>
          <w:color w:val="002060"/>
        </w:rPr>
      </w:pPr>
      <w:r w:rsidRPr="009D0091">
        <w:rPr>
          <w:color w:val="002060"/>
        </w:rPr>
        <w:t xml:space="preserve">Al termine della gara, dopo essersi rifiutato di salutare l'arbitro, rivolge allo stesso espressioni denigratorie del suo operato ed offensive della sua persona. </w:t>
      </w:r>
    </w:p>
    <w:p w14:paraId="5DE0CC3B" w14:textId="77777777" w:rsidR="007C13E1" w:rsidRPr="009D0091" w:rsidRDefault="007C13E1" w:rsidP="007C13E1">
      <w:pPr>
        <w:pStyle w:val="titolo20"/>
        <w:rPr>
          <w:color w:val="002060"/>
        </w:rPr>
      </w:pPr>
      <w:r w:rsidRPr="009D009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5F93A62B" w14:textId="77777777" w:rsidTr="005D1589">
        <w:tc>
          <w:tcPr>
            <w:tcW w:w="2200" w:type="dxa"/>
            <w:tcMar>
              <w:top w:w="20" w:type="dxa"/>
              <w:left w:w="20" w:type="dxa"/>
              <w:bottom w:w="20" w:type="dxa"/>
              <w:right w:w="20" w:type="dxa"/>
            </w:tcMar>
            <w:vAlign w:val="center"/>
            <w:hideMark/>
          </w:tcPr>
          <w:p w14:paraId="1407DF69" w14:textId="77777777" w:rsidR="007C13E1" w:rsidRPr="009D0091" w:rsidRDefault="007C13E1" w:rsidP="005D1589">
            <w:pPr>
              <w:pStyle w:val="movimento"/>
              <w:rPr>
                <w:color w:val="002060"/>
              </w:rPr>
            </w:pPr>
            <w:r w:rsidRPr="009D0091">
              <w:rPr>
                <w:color w:val="002060"/>
              </w:rPr>
              <w:t>PIERALISI MARIO</w:t>
            </w:r>
          </w:p>
        </w:tc>
        <w:tc>
          <w:tcPr>
            <w:tcW w:w="2200" w:type="dxa"/>
            <w:tcMar>
              <w:top w:w="20" w:type="dxa"/>
              <w:left w:w="20" w:type="dxa"/>
              <w:bottom w:w="20" w:type="dxa"/>
              <w:right w:w="20" w:type="dxa"/>
            </w:tcMar>
            <w:vAlign w:val="center"/>
            <w:hideMark/>
          </w:tcPr>
          <w:p w14:paraId="0D1268CF" w14:textId="77777777" w:rsidR="007C13E1" w:rsidRPr="009D0091" w:rsidRDefault="007C13E1" w:rsidP="005D1589">
            <w:pPr>
              <w:pStyle w:val="movimento2"/>
              <w:rPr>
                <w:color w:val="002060"/>
              </w:rPr>
            </w:pPr>
            <w:r w:rsidRPr="009D0091">
              <w:rPr>
                <w:color w:val="002060"/>
              </w:rPr>
              <w:t xml:space="preserve">(ATLETICO CHIARAVALLE) </w:t>
            </w:r>
          </w:p>
        </w:tc>
        <w:tc>
          <w:tcPr>
            <w:tcW w:w="800" w:type="dxa"/>
            <w:tcMar>
              <w:top w:w="20" w:type="dxa"/>
              <w:left w:w="20" w:type="dxa"/>
              <w:bottom w:w="20" w:type="dxa"/>
              <w:right w:w="20" w:type="dxa"/>
            </w:tcMar>
            <w:vAlign w:val="center"/>
            <w:hideMark/>
          </w:tcPr>
          <w:p w14:paraId="164B8061"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6988BF09"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3E15A625" w14:textId="77777777" w:rsidR="007C13E1" w:rsidRPr="009D0091" w:rsidRDefault="007C13E1" w:rsidP="005D1589">
            <w:pPr>
              <w:pStyle w:val="movimento2"/>
              <w:rPr>
                <w:color w:val="002060"/>
              </w:rPr>
            </w:pPr>
            <w:r w:rsidRPr="009D0091">
              <w:rPr>
                <w:color w:val="002060"/>
              </w:rPr>
              <w:t> </w:t>
            </w:r>
          </w:p>
        </w:tc>
      </w:tr>
    </w:tbl>
    <w:p w14:paraId="3E5A9976" w14:textId="77777777" w:rsidR="007C13E1" w:rsidRPr="009D0091" w:rsidRDefault="007C13E1" w:rsidP="007C13E1">
      <w:pPr>
        <w:pStyle w:val="titolo30"/>
        <w:rPr>
          <w:rFonts w:eastAsiaTheme="minorEastAsia"/>
          <w:color w:val="002060"/>
        </w:rPr>
      </w:pPr>
      <w:r w:rsidRPr="009D0091">
        <w:rPr>
          <w:color w:val="002060"/>
        </w:rPr>
        <w:t xml:space="preserve">CALCIATORI NON ESPULSI </w:t>
      </w:r>
    </w:p>
    <w:p w14:paraId="34BE158A" w14:textId="77777777" w:rsidR="007C13E1" w:rsidRPr="009D0091" w:rsidRDefault="007C13E1" w:rsidP="007C13E1">
      <w:pPr>
        <w:pStyle w:val="titolo20"/>
        <w:rPr>
          <w:color w:val="002060"/>
        </w:rPr>
      </w:pPr>
      <w:r w:rsidRPr="009D009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0DBFEDD5" w14:textId="77777777" w:rsidTr="005D1589">
        <w:tc>
          <w:tcPr>
            <w:tcW w:w="2200" w:type="dxa"/>
            <w:tcMar>
              <w:top w:w="20" w:type="dxa"/>
              <w:left w:w="20" w:type="dxa"/>
              <w:bottom w:w="20" w:type="dxa"/>
              <w:right w:w="20" w:type="dxa"/>
            </w:tcMar>
            <w:vAlign w:val="center"/>
            <w:hideMark/>
          </w:tcPr>
          <w:p w14:paraId="7B4D2885" w14:textId="77777777" w:rsidR="007C13E1" w:rsidRPr="009D0091" w:rsidRDefault="007C13E1" w:rsidP="005D1589">
            <w:pPr>
              <w:pStyle w:val="movimento"/>
              <w:rPr>
                <w:color w:val="002060"/>
              </w:rPr>
            </w:pPr>
            <w:r w:rsidRPr="009D0091">
              <w:rPr>
                <w:color w:val="002060"/>
              </w:rPr>
              <w:t>SIMPATICI ALESSANDRO</w:t>
            </w:r>
          </w:p>
        </w:tc>
        <w:tc>
          <w:tcPr>
            <w:tcW w:w="2200" w:type="dxa"/>
            <w:tcMar>
              <w:top w:w="20" w:type="dxa"/>
              <w:left w:w="20" w:type="dxa"/>
              <w:bottom w:w="20" w:type="dxa"/>
              <w:right w:w="20" w:type="dxa"/>
            </w:tcMar>
            <w:vAlign w:val="center"/>
            <w:hideMark/>
          </w:tcPr>
          <w:p w14:paraId="5A186AE7" w14:textId="77777777" w:rsidR="007C13E1" w:rsidRPr="009D0091" w:rsidRDefault="007C13E1" w:rsidP="005D1589">
            <w:pPr>
              <w:pStyle w:val="movimento2"/>
              <w:rPr>
                <w:color w:val="002060"/>
              </w:rPr>
            </w:pPr>
            <w:r w:rsidRPr="009D0091">
              <w:rPr>
                <w:color w:val="002060"/>
              </w:rPr>
              <w:t xml:space="preserve">(ATLETICO CHIARAVALLE) </w:t>
            </w:r>
          </w:p>
        </w:tc>
        <w:tc>
          <w:tcPr>
            <w:tcW w:w="800" w:type="dxa"/>
            <w:tcMar>
              <w:top w:w="20" w:type="dxa"/>
              <w:left w:w="20" w:type="dxa"/>
              <w:bottom w:w="20" w:type="dxa"/>
              <w:right w:w="20" w:type="dxa"/>
            </w:tcMar>
            <w:vAlign w:val="center"/>
            <w:hideMark/>
          </w:tcPr>
          <w:p w14:paraId="75CA1208"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6422AF3F"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21A9E4EC" w14:textId="77777777" w:rsidR="007C13E1" w:rsidRPr="009D0091" w:rsidRDefault="007C13E1" w:rsidP="005D1589">
            <w:pPr>
              <w:pStyle w:val="movimento2"/>
              <w:rPr>
                <w:color w:val="002060"/>
              </w:rPr>
            </w:pPr>
            <w:r w:rsidRPr="009D0091">
              <w:rPr>
                <w:color w:val="002060"/>
              </w:rPr>
              <w:t> </w:t>
            </w:r>
          </w:p>
        </w:tc>
      </w:tr>
    </w:tbl>
    <w:p w14:paraId="1713AB6B" w14:textId="77777777" w:rsidR="007C13E1" w:rsidRPr="009D0091" w:rsidRDefault="007C13E1" w:rsidP="007C13E1">
      <w:pPr>
        <w:pStyle w:val="titolo20"/>
        <w:rPr>
          <w:rFonts w:eastAsiaTheme="minorEastAsia"/>
          <w:color w:val="002060"/>
        </w:rPr>
      </w:pPr>
      <w:r w:rsidRPr="009D009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080126C7" w14:textId="77777777" w:rsidTr="005D1589">
        <w:tc>
          <w:tcPr>
            <w:tcW w:w="2200" w:type="dxa"/>
            <w:tcMar>
              <w:top w:w="20" w:type="dxa"/>
              <w:left w:w="20" w:type="dxa"/>
              <w:bottom w:w="20" w:type="dxa"/>
              <w:right w:w="20" w:type="dxa"/>
            </w:tcMar>
            <w:vAlign w:val="center"/>
            <w:hideMark/>
          </w:tcPr>
          <w:p w14:paraId="68A3F3B2" w14:textId="77777777" w:rsidR="007C13E1" w:rsidRPr="009D0091" w:rsidRDefault="007C13E1" w:rsidP="005D1589">
            <w:pPr>
              <w:pStyle w:val="movimento"/>
              <w:rPr>
                <w:color w:val="002060"/>
              </w:rPr>
            </w:pPr>
            <w:r w:rsidRPr="009D0091">
              <w:rPr>
                <w:color w:val="002060"/>
              </w:rPr>
              <w:t>CECCHINI MATTIA</w:t>
            </w:r>
          </w:p>
        </w:tc>
        <w:tc>
          <w:tcPr>
            <w:tcW w:w="2200" w:type="dxa"/>
            <w:tcMar>
              <w:top w:w="20" w:type="dxa"/>
              <w:left w:w="20" w:type="dxa"/>
              <w:bottom w:w="20" w:type="dxa"/>
              <w:right w:w="20" w:type="dxa"/>
            </w:tcMar>
            <w:vAlign w:val="center"/>
            <w:hideMark/>
          </w:tcPr>
          <w:p w14:paraId="74C8ECF8" w14:textId="77777777" w:rsidR="007C13E1" w:rsidRPr="009D0091" w:rsidRDefault="007C13E1" w:rsidP="005D1589">
            <w:pPr>
              <w:pStyle w:val="movimento2"/>
              <w:rPr>
                <w:color w:val="002060"/>
              </w:rPr>
            </w:pPr>
            <w:r w:rsidRPr="009D0091">
              <w:rPr>
                <w:color w:val="002060"/>
              </w:rPr>
              <w:t xml:space="preserve">(CHIARAVALLE FUTSAL) </w:t>
            </w:r>
          </w:p>
        </w:tc>
        <w:tc>
          <w:tcPr>
            <w:tcW w:w="800" w:type="dxa"/>
            <w:tcMar>
              <w:top w:w="20" w:type="dxa"/>
              <w:left w:w="20" w:type="dxa"/>
              <w:bottom w:w="20" w:type="dxa"/>
              <w:right w:w="20" w:type="dxa"/>
            </w:tcMar>
            <w:vAlign w:val="center"/>
            <w:hideMark/>
          </w:tcPr>
          <w:p w14:paraId="5B37E938"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AFADE64" w14:textId="77777777" w:rsidR="007C13E1" w:rsidRPr="009D0091" w:rsidRDefault="007C13E1" w:rsidP="005D1589">
            <w:pPr>
              <w:pStyle w:val="movimento"/>
              <w:rPr>
                <w:color w:val="002060"/>
              </w:rPr>
            </w:pPr>
            <w:r w:rsidRPr="009D0091">
              <w:rPr>
                <w:color w:val="002060"/>
              </w:rPr>
              <w:t>PIERINI DAVIDE</w:t>
            </w:r>
          </w:p>
        </w:tc>
        <w:tc>
          <w:tcPr>
            <w:tcW w:w="2200" w:type="dxa"/>
            <w:tcMar>
              <w:top w:w="20" w:type="dxa"/>
              <w:left w:w="20" w:type="dxa"/>
              <w:bottom w:w="20" w:type="dxa"/>
              <w:right w:w="20" w:type="dxa"/>
            </w:tcMar>
            <w:vAlign w:val="center"/>
            <w:hideMark/>
          </w:tcPr>
          <w:p w14:paraId="55325C06" w14:textId="77777777" w:rsidR="007C13E1" w:rsidRPr="009D0091" w:rsidRDefault="007C13E1" w:rsidP="005D1589">
            <w:pPr>
              <w:pStyle w:val="movimento2"/>
              <w:rPr>
                <w:color w:val="002060"/>
              </w:rPr>
            </w:pPr>
            <w:r w:rsidRPr="009D0091">
              <w:rPr>
                <w:color w:val="002060"/>
              </w:rPr>
              <w:t xml:space="preserve">(FUTSAL OTTRANO) </w:t>
            </w:r>
          </w:p>
        </w:tc>
      </w:tr>
      <w:tr w:rsidR="007C13E1" w:rsidRPr="009D0091" w14:paraId="1AA0D9ED" w14:textId="77777777" w:rsidTr="005D1589">
        <w:tc>
          <w:tcPr>
            <w:tcW w:w="2200" w:type="dxa"/>
            <w:tcMar>
              <w:top w:w="20" w:type="dxa"/>
              <w:left w:w="20" w:type="dxa"/>
              <w:bottom w:w="20" w:type="dxa"/>
              <w:right w:w="20" w:type="dxa"/>
            </w:tcMar>
            <w:vAlign w:val="center"/>
            <w:hideMark/>
          </w:tcPr>
          <w:p w14:paraId="2F39568B" w14:textId="77777777" w:rsidR="007C13E1" w:rsidRPr="009D0091" w:rsidRDefault="007C13E1" w:rsidP="005D1589">
            <w:pPr>
              <w:pStyle w:val="movimento"/>
              <w:rPr>
                <w:color w:val="002060"/>
              </w:rPr>
            </w:pPr>
            <w:r w:rsidRPr="009D0091">
              <w:rPr>
                <w:color w:val="002060"/>
              </w:rPr>
              <w:t>CASOLE SEBASTIANO</w:t>
            </w:r>
          </w:p>
        </w:tc>
        <w:tc>
          <w:tcPr>
            <w:tcW w:w="2200" w:type="dxa"/>
            <w:tcMar>
              <w:top w:w="20" w:type="dxa"/>
              <w:left w:w="20" w:type="dxa"/>
              <w:bottom w:w="20" w:type="dxa"/>
              <w:right w:w="20" w:type="dxa"/>
            </w:tcMar>
            <w:vAlign w:val="center"/>
            <w:hideMark/>
          </w:tcPr>
          <w:p w14:paraId="45B9D974" w14:textId="77777777" w:rsidR="007C13E1" w:rsidRPr="009D0091" w:rsidRDefault="007C13E1" w:rsidP="005D1589">
            <w:pPr>
              <w:pStyle w:val="movimento2"/>
              <w:rPr>
                <w:color w:val="002060"/>
              </w:rPr>
            </w:pPr>
            <w:r w:rsidRPr="009D0091">
              <w:rPr>
                <w:color w:val="002060"/>
              </w:rPr>
              <w:t xml:space="preserve">(UNION PICENA) </w:t>
            </w:r>
          </w:p>
        </w:tc>
        <w:tc>
          <w:tcPr>
            <w:tcW w:w="800" w:type="dxa"/>
            <w:tcMar>
              <w:top w:w="20" w:type="dxa"/>
              <w:left w:w="20" w:type="dxa"/>
              <w:bottom w:w="20" w:type="dxa"/>
              <w:right w:w="20" w:type="dxa"/>
            </w:tcMar>
            <w:vAlign w:val="center"/>
            <w:hideMark/>
          </w:tcPr>
          <w:p w14:paraId="05D81182"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4D245DF3"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7351630" w14:textId="77777777" w:rsidR="007C13E1" w:rsidRPr="009D0091" w:rsidRDefault="007C13E1" w:rsidP="005D1589">
            <w:pPr>
              <w:pStyle w:val="movimento2"/>
              <w:rPr>
                <w:color w:val="002060"/>
              </w:rPr>
            </w:pPr>
            <w:r w:rsidRPr="009D0091">
              <w:rPr>
                <w:color w:val="002060"/>
              </w:rPr>
              <w:t> </w:t>
            </w:r>
          </w:p>
        </w:tc>
      </w:tr>
    </w:tbl>
    <w:p w14:paraId="27D50C33" w14:textId="77777777" w:rsidR="007C13E1" w:rsidRDefault="007C13E1" w:rsidP="007C13E1">
      <w:pPr>
        <w:pStyle w:val="breakline"/>
        <w:rPr>
          <w:color w:val="002060"/>
        </w:rPr>
      </w:pPr>
    </w:p>
    <w:p w14:paraId="3341D5B9" w14:textId="77777777" w:rsidR="007C13E1" w:rsidRPr="005D3C1E" w:rsidRDefault="007C13E1" w:rsidP="007C13E1">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7FB0E1D6" w14:textId="77777777" w:rsidR="007C13E1" w:rsidRDefault="007C13E1" w:rsidP="007C13E1">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3FD4C175" w14:textId="77777777" w:rsidR="007C13E1" w:rsidRPr="009D0091" w:rsidRDefault="007C13E1" w:rsidP="007C13E1">
      <w:pPr>
        <w:pStyle w:val="breakline"/>
        <w:rPr>
          <w:rFonts w:eastAsiaTheme="minorEastAsia"/>
          <w:color w:val="002060"/>
        </w:rPr>
      </w:pPr>
    </w:p>
    <w:p w14:paraId="600E82F0" w14:textId="77777777" w:rsidR="007C13E1" w:rsidRPr="009D0091" w:rsidRDefault="007C13E1" w:rsidP="007C13E1">
      <w:pPr>
        <w:pStyle w:val="titoloprinc0"/>
        <w:rPr>
          <w:color w:val="002060"/>
        </w:rPr>
      </w:pPr>
      <w:r w:rsidRPr="009D0091">
        <w:rPr>
          <w:color w:val="002060"/>
        </w:rPr>
        <w:t>CLASSIFICA</w:t>
      </w:r>
    </w:p>
    <w:p w14:paraId="27C21E6F" w14:textId="77777777" w:rsidR="007C13E1" w:rsidRPr="009D0091" w:rsidRDefault="007C13E1" w:rsidP="007C13E1">
      <w:pPr>
        <w:pStyle w:val="breakline"/>
        <w:rPr>
          <w:color w:val="002060"/>
        </w:rPr>
      </w:pPr>
    </w:p>
    <w:p w14:paraId="5D165BB8" w14:textId="77777777" w:rsidR="007C13E1" w:rsidRPr="009D0091" w:rsidRDefault="007C13E1" w:rsidP="007C13E1">
      <w:pPr>
        <w:pStyle w:val="breakline"/>
        <w:rPr>
          <w:color w:val="002060"/>
        </w:rPr>
      </w:pPr>
    </w:p>
    <w:p w14:paraId="3DC9820D" w14:textId="77777777" w:rsidR="007C13E1" w:rsidRPr="00DA316A" w:rsidRDefault="007C13E1" w:rsidP="007C13E1">
      <w:pPr>
        <w:pStyle w:val="sottotitolocampionato10"/>
        <w:rPr>
          <w:color w:val="002060"/>
        </w:rPr>
      </w:pPr>
      <w:r w:rsidRPr="00DA31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13E1" w:rsidRPr="00DA316A" w14:paraId="66929FFD" w14:textId="77777777" w:rsidTr="005D15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F0F40" w14:textId="77777777" w:rsidR="007C13E1" w:rsidRPr="00DA316A" w:rsidRDefault="007C13E1" w:rsidP="005D1589">
            <w:pPr>
              <w:pStyle w:val="headertabella0"/>
              <w:rPr>
                <w:color w:val="002060"/>
              </w:rPr>
            </w:pPr>
            <w:r w:rsidRPr="00DA31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904FB" w14:textId="77777777" w:rsidR="007C13E1" w:rsidRPr="00DA316A" w:rsidRDefault="007C13E1" w:rsidP="005D1589">
            <w:pPr>
              <w:pStyle w:val="headertabella0"/>
              <w:rPr>
                <w:color w:val="002060"/>
              </w:rPr>
            </w:pPr>
            <w:r w:rsidRPr="00DA31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0FF68" w14:textId="77777777" w:rsidR="007C13E1" w:rsidRPr="00DA316A" w:rsidRDefault="007C13E1" w:rsidP="005D1589">
            <w:pPr>
              <w:pStyle w:val="headertabella0"/>
              <w:rPr>
                <w:color w:val="002060"/>
              </w:rPr>
            </w:pPr>
            <w:r w:rsidRPr="00DA31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2F3AE" w14:textId="77777777" w:rsidR="007C13E1" w:rsidRPr="00DA316A" w:rsidRDefault="007C13E1" w:rsidP="005D1589">
            <w:pPr>
              <w:pStyle w:val="headertabella0"/>
              <w:rPr>
                <w:color w:val="002060"/>
              </w:rPr>
            </w:pPr>
            <w:r w:rsidRPr="00DA31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B04D8" w14:textId="77777777" w:rsidR="007C13E1" w:rsidRPr="00DA316A" w:rsidRDefault="007C13E1" w:rsidP="005D1589">
            <w:pPr>
              <w:pStyle w:val="headertabella0"/>
              <w:rPr>
                <w:color w:val="002060"/>
              </w:rPr>
            </w:pPr>
            <w:r w:rsidRPr="00DA31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5B9E0" w14:textId="77777777" w:rsidR="007C13E1" w:rsidRPr="00DA316A" w:rsidRDefault="007C13E1" w:rsidP="005D1589">
            <w:pPr>
              <w:pStyle w:val="headertabella0"/>
              <w:rPr>
                <w:color w:val="002060"/>
              </w:rPr>
            </w:pPr>
            <w:r w:rsidRPr="00DA31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86CF6" w14:textId="77777777" w:rsidR="007C13E1" w:rsidRPr="00DA316A" w:rsidRDefault="007C13E1" w:rsidP="005D1589">
            <w:pPr>
              <w:pStyle w:val="headertabella0"/>
              <w:rPr>
                <w:color w:val="002060"/>
              </w:rPr>
            </w:pPr>
            <w:r w:rsidRPr="00DA31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9081D" w14:textId="77777777" w:rsidR="007C13E1" w:rsidRPr="00DA316A" w:rsidRDefault="007C13E1" w:rsidP="005D1589">
            <w:pPr>
              <w:pStyle w:val="headertabella0"/>
              <w:rPr>
                <w:color w:val="002060"/>
              </w:rPr>
            </w:pPr>
            <w:r w:rsidRPr="00DA31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905FE" w14:textId="77777777" w:rsidR="007C13E1" w:rsidRPr="00DA316A" w:rsidRDefault="007C13E1" w:rsidP="005D1589">
            <w:pPr>
              <w:pStyle w:val="headertabella0"/>
              <w:rPr>
                <w:color w:val="002060"/>
              </w:rPr>
            </w:pPr>
            <w:r w:rsidRPr="00DA31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7C9BA" w14:textId="77777777" w:rsidR="007C13E1" w:rsidRPr="00DA316A" w:rsidRDefault="007C13E1" w:rsidP="005D1589">
            <w:pPr>
              <w:pStyle w:val="headertabella0"/>
              <w:rPr>
                <w:color w:val="002060"/>
              </w:rPr>
            </w:pPr>
            <w:r w:rsidRPr="00DA316A">
              <w:rPr>
                <w:color w:val="002060"/>
              </w:rPr>
              <w:t>PE</w:t>
            </w:r>
          </w:p>
        </w:tc>
      </w:tr>
      <w:tr w:rsidR="007C13E1" w:rsidRPr="00DA316A" w14:paraId="14A876A4" w14:textId="77777777" w:rsidTr="005D15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108853" w14:textId="77777777" w:rsidR="007C13E1" w:rsidRPr="00DA316A" w:rsidRDefault="007C13E1" w:rsidP="005D1589">
            <w:pPr>
              <w:pStyle w:val="rowtabella0"/>
              <w:rPr>
                <w:color w:val="002060"/>
              </w:rPr>
            </w:pPr>
            <w:r w:rsidRPr="00DA316A">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AA2B4" w14:textId="77777777" w:rsidR="007C13E1" w:rsidRPr="00DA316A" w:rsidRDefault="007C13E1" w:rsidP="005D1589">
            <w:pPr>
              <w:pStyle w:val="rowtabella0"/>
              <w:jc w:val="center"/>
              <w:rPr>
                <w:color w:val="002060"/>
              </w:rPr>
            </w:pPr>
            <w:r w:rsidRPr="00DA31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0C955"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871C2" w14:textId="77777777" w:rsidR="007C13E1" w:rsidRPr="00DA316A" w:rsidRDefault="007C13E1" w:rsidP="005D1589">
            <w:pPr>
              <w:pStyle w:val="rowtabella0"/>
              <w:jc w:val="center"/>
              <w:rPr>
                <w:color w:val="002060"/>
              </w:rPr>
            </w:pPr>
            <w:r w:rsidRPr="00DA31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0FBF0"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E0593"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894A6" w14:textId="77777777" w:rsidR="007C13E1" w:rsidRPr="00DA316A" w:rsidRDefault="007C13E1" w:rsidP="005D1589">
            <w:pPr>
              <w:pStyle w:val="rowtabella0"/>
              <w:jc w:val="center"/>
              <w:rPr>
                <w:color w:val="002060"/>
              </w:rPr>
            </w:pPr>
            <w:r w:rsidRPr="00DA316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B5948" w14:textId="77777777" w:rsidR="007C13E1" w:rsidRPr="00DA316A" w:rsidRDefault="007C13E1" w:rsidP="005D1589">
            <w:pPr>
              <w:pStyle w:val="rowtabella0"/>
              <w:jc w:val="center"/>
              <w:rPr>
                <w:color w:val="002060"/>
              </w:rPr>
            </w:pPr>
            <w:r w:rsidRPr="00DA31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CE2BD" w14:textId="77777777" w:rsidR="007C13E1" w:rsidRPr="00DA316A" w:rsidRDefault="007C13E1" w:rsidP="005D1589">
            <w:pPr>
              <w:pStyle w:val="rowtabella0"/>
              <w:jc w:val="center"/>
              <w:rPr>
                <w:color w:val="002060"/>
              </w:rPr>
            </w:pPr>
            <w:r w:rsidRPr="00DA316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366B8" w14:textId="77777777" w:rsidR="007C13E1" w:rsidRPr="00DA316A" w:rsidRDefault="007C13E1" w:rsidP="005D1589">
            <w:pPr>
              <w:pStyle w:val="rowtabella0"/>
              <w:jc w:val="center"/>
              <w:rPr>
                <w:color w:val="002060"/>
              </w:rPr>
            </w:pPr>
            <w:r w:rsidRPr="00DA316A">
              <w:rPr>
                <w:color w:val="002060"/>
              </w:rPr>
              <w:t>0</w:t>
            </w:r>
          </w:p>
        </w:tc>
      </w:tr>
      <w:tr w:rsidR="007C13E1" w:rsidRPr="00DA316A" w14:paraId="2B68C3C9"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DC243B" w14:textId="77777777" w:rsidR="007C13E1" w:rsidRPr="00DA316A" w:rsidRDefault="007C13E1" w:rsidP="005D1589">
            <w:pPr>
              <w:pStyle w:val="rowtabella0"/>
              <w:rPr>
                <w:color w:val="002060"/>
                <w:lang w:val="es-ES"/>
              </w:rPr>
            </w:pPr>
            <w:r w:rsidRPr="00DA316A">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6BD2F" w14:textId="77777777" w:rsidR="007C13E1" w:rsidRPr="00DA316A" w:rsidRDefault="007C13E1" w:rsidP="005D1589">
            <w:pPr>
              <w:pStyle w:val="rowtabella0"/>
              <w:jc w:val="center"/>
              <w:rPr>
                <w:color w:val="002060"/>
              </w:rPr>
            </w:pPr>
            <w:r w:rsidRPr="00DA31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46E11"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F72A4"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DF025"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28AF1"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90EAE" w14:textId="77777777" w:rsidR="007C13E1" w:rsidRPr="00DA316A" w:rsidRDefault="007C13E1" w:rsidP="005D1589">
            <w:pPr>
              <w:pStyle w:val="rowtabella0"/>
              <w:jc w:val="center"/>
              <w:rPr>
                <w:color w:val="002060"/>
              </w:rPr>
            </w:pPr>
            <w:r w:rsidRPr="00DA316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4D57F" w14:textId="77777777" w:rsidR="007C13E1" w:rsidRPr="00DA316A" w:rsidRDefault="007C13E1" w:rsidP="005D1589">
            <w:pPr>
              <w:pStyle w:val="rowtabella0"/>
              <w:jc w:val="center"/>
              <w:rPr>
                <w:color w:val="002060"/>
              </w:rPr>
            </w:pPr>
            <w:r w:rsidRPr="00DA31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F2A08" w14:textId="77777777" w:rsidR="007C13E1" w:rsidRPr="00DA316A" w:rsidRDefault="007C13E1" w:rsidP="005D1589">
            <w:pPr>
              <w:pStyle w:val="rowtabella0"/>
              <w:jc w:val="center"/>
              <w:rPr>
                <w:color w:val="002060"/>
              </w:rPr>
            </w:pPr>
            <w:r w:rsidRPr="00DA31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C1906" w14:textId="77777777" w:rsidR="007C13E1" w:rsidRPr="00DA316A" w:rsidRDefault="007C13E1" w:rsidP="005D1589">
            <w:pPr>
              <w:pStyle w:val="rowtabella0"/>
              <w:jc w:val="center"/>
              <w:rPr>
                <w:color w:val="002060"/>
              </w:rPr>
            </w:pPr>
            <w:r w:rsidRPr="00DA316A">
              <w:rPr>
                <w:color w:val="002060"/>
              </w:rPr>
              <w:t>0</w:t>
            </w:r>
          </w:p>
        </w:tc>
      </w:tr>
      <w:tr w:rsidR="007C13E1" w:rsidRPr="00DA316A" w14:paraId="485231F2"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2BD03B" w14:textId="77777777" w:rsidR="007C13E1" w:rsidRPr="00DA316A" w:rsidRDefault="007C13E1" w:rsidP="005D1589">
            <w:pPr>
              <w:pStyle w:val="rowtabella0"/>
              <w:rPr>
                <w:color w:val="002060"/>
              </w:rPr>
            </w:pPr>
            <w:r w:rsidRPr="00DA316A">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05BF2" w14:textId="77777777" w:rsidR="007C13E1" w:rsidRPr="00DA316A" w:rsidRDefault="007C13E1" w:rsidP="005D1589">
            <w:pPr>
              <w:pStyle w:val="rowtabella0"/>
              <w:jc w:val="center"/>
              <w:rPr>
                <w:color w:val="002060"/>
              </w:rPr>
            </w:pPr>
            <w:r w:rsidRPr="00DA31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43E22"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09BC8"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52430"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A5228"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E80CE" w14:textId="77777777" w:rsidR="007C13E1" w:rsidRPr="00DA316A" w:rsidRDefault="007C13E1" w:rsidP="005D1589">
            <w:pPr>
              <w:pStyle w:val="rowtabella0"/>
              <w:jc w:val="center"/>
              <w:rPr>
                <w:color w:val="002060"/>
              </w:rPr>
            </w:pPr>
            <w:r w:rsidRPr="00DA316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0221F" w14:textId="77777777" w:rsidR="007C13E1" w:rsidRPr="00DA316A" w:rsidRDefault="007C13E1" w:rsidP="005D1589">
            <w:pPr>
              <w:pStyle w:val="rowtabella0"/>
              <w:jc w:val="center"/>
              <w:rPr>
                <w:color w:val="002060"/>
              </w:rPr>
            </w:pPr>
            <w:r w:rsidRPr="00DA31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9DD72" w14:textId="77777777" w:rsidR="007C13E1" w:rsidRPr="00DA316A" w:rsidRDefault="007C13E1" w:rsidP="005D1589">
            <w:pPr>
              <w:pStyle w:val="rowtabella0"/>
              <w:jc w:val="center"/>
              <w:rPr>
                <w:color w:val="002060"/>
              </w:rPr>
            </w:pPr>
            <w:r w:rsidRPr="00DA31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1449D" w14:textId="77777777" w:rsidR="007C13E1" w:rsidRPr="00DA316A" w:rsidRDefault="007C13E1" w:rsidP="005D1589">
            <w:pPr>
              <w:pStyle w:val="rowtabella0"/>
              <w:jc w:val="center"/>
              <w:rPr>
                <w:color w:val="002060"/>
              </w:rPr>
            </w:pPr>
            <w:r w:rsidRPr="00DA316A">
              <w:rPr>
                <w:color w:val="002060"/>
              </w:rPr>
              <w:t>0</w:t>
            </w:r>
          </w:p>
        </w:tc>
      </w:tr>
      <w:tr w:rsidR="007C13E1" w:rsidRPr="00DA316A" w14:paraId="6D2C7691"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52F4DF" w14:textId="77777777" w:rsidR="007C13E1" w:rsidRPr="00DA316A" w:rsidRDefault="007C13E1" w:rsidP="005D1589">
            <w:pPr>
              <w:pStyle w:val="rowtabella0"/>
              <w:rPr>
                <w:color w:val="002060"/>
              </w:rPr>
            </w:pPr>
            <w:r w:rsidRPr="00DA316A">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8CE53" w14:textId="77777777" w:rsidR="007C13E1" w:rsidRPr="00DA316A" w:rsidRDefault="007C13E1" w:rsidP="005D1589">
            <w:pPr>
              <w:pStyle w:val="rowtabella0"/>
              <w:jc w:val="center"/>
              <w:rPr>
                <w:color w:val="002060"/>
              </w:rPr>
            </w:pPr>
            <w:r w:rsidRPr="00DA31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032A7"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3E4BE"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B3014"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04E0D"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F19F2" w14:textId="77777777" w:rsidR="007C13E1" w:rsidRPr="00DA316A" w:rsidRDefault="007C13E1" w:rsidP="005D1589">
            <w:pPr>
              <w:pStyle w:val="rowtabella0"/>
              <w:jc w:val="center"/>
              <w:rPr>
                <w:color w:val="002060"/>
              </w:rPr>
            </w:pPr>
            <w:r w:rsidRPr="00DA316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32EDB" w14:textId="77777777" w:rsidR="007C13E1" w:rsidRPr="00DA316A" w:rsidRDefault="007C13E1" w:rsidP="005D1589">
            <w:pPr>
              <w:pStyle w:val="rowtabella0"/>
              <w:jc w:val="center"/>
              <w:rPr>
                <w:color w:val="002060"/>
              </w:rPr>
            </w:pPr>
            <w:r w:rsidRPr="00DA316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96E84" w14:textId="77777777" w:rsidR="007C13E1" w:rsidRPr="00DA316A" w:rsidRDefault="007C13E1" w:rsidP="005D1589">
            <w:pPr>
              <w:pStyle w:val="rowtabella0"/>
              <w:jc w:val="center"/>
              <w:rPr>
                <w:color w:val="002060"/>
              </w:rPr>
            </w:pPr>
            <w:r w:rsidRPr="00DA31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1613E" w14:textId="77777777" w:rsidR="007C13E1" w:rsidRPr="00DA316A" w:rsidRDefault="007C13E1" w:rsidP="005D1589">
            <w:pPr>
              <w:pStyle w:val="rowtabella0"/>
              <w:jc w:val="center"/>
              <w:rPr>
                <w:color w:val="002060"/>
              </w:rPr>
            </w:pPr>
            <w:r w:rsidRPr="00DA316A">
              <w:rPr>
                <w:color w:val="002060"/>
              </w:rPr>
              <w:t>0</w:t>
            </w:r>
          </w:p>
        </w:tc>
      </w:tr>
      <w:tr w:rsidR="007C13E1" w:rsidRPr="00DA316A" w14:paraId="71A30CDF"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CD8552" w14:textId="77777777" w:rsidR="007C13E1" w:rsidRPr="00DA316A" w:rsidRDefault="007C13E1" w:rsidP="005D1589">
            <w:pPr>
              <w:pStyle w:val="rowtabella0"/>
              <w:rPr>
                <w:color w:val="002060"/>
              </w:rPr>
            </w:pPr>
            <w:r w:rsidRPr="00DA316A">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08351" w14:textId="77777777" w:rsidR="007C13E1" w:rsidRPr="00DA316A" w:rsidRDefault="007C13E1" w:rsidP="005D1589">
            <w:pPr>
              <w:pStyle w:val="rowtabella0"/>
              <w:jc w:val="center"/>
              <w:rPr>
                <w:color w:val="002060"/>
              </w:rPr>
            </w:pPr>
            <w:r w:rsidRPr="00DA31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A7CD0"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30EDA"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DB27C"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53176"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763B8" w14:textId="77777777" w:rsidR="007C13E1" w:rsidRPr="00DA316A" w:rsidRDefault="007C13E1" w:rsidP="005D1589">
            <w:pPr>
              <w:pStyle w:val="rowtabella0"/>
              <w:jc w:val="center"/>
              <w:rPr>
                <w:color w:val="002060"/>
              </w:rPr>
            </w:pPr>
            <w:r w:rsidRPr="00DA31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95A64" w14:textId="77777777" w:rsidR="007C13E1" w:rsidRPr="00DA316A" w:rsidRDefault="007C13E1" w:rsidP="005D1589">
            <w:pPr>
              <w:pStyle w:val="rowtabella0"/>
              <w:jc w:val="center"/>
              <w:rPr>
                <w:color w:val="002060"/>
              </w:rPr>
            </w:pPr>
            <w:r w:rsidRPr="00DA31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D9249"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1B9D5" w14:textId="77777777" w:rsidR="007C13E1" w:rsidRPr="00DA316A" w:rsidRDefault="007C13E1" w:rsidP="005D1589">
            <w:pPr>
              <w:pStyle w:val="rowtabella0"/>
              <w:jc w:val="center"/>
              <w:rPr>
                <w:color w:val="002060"/>
              </w:rPr>
            </w:pPr>
            <w:r w:rsidRPr="00DA316A">
              <w:rPr>
                <w:color w:val="002060"/>
              </w:rPr>
              <w:t>0</w:t>
            </w:r>
          </w:p>
        </w:tc>
      </w:tr>
      <w:tr w:rsidR="007C13E1" w:rsidRPr="00DA316A" w14:paraId="7780FE31"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31C7D1" w14:textId="77777777" w:rsidR="007C13E1" w:rsidRPr="00DA316A" w:rsidRDefault="007C13E1" w:rsidP="005D1589">
            <w:pPr>
              <w:pStyle w:val="rowtabella0"/>
              <w:rPr>
                <w:color w:val="002060"/>
              </w:rPr>
            </w:pPr>
            <w:r w:rsidRPr="00DA316A">
              <w:rPr>
                <w:color w:val="002060"/>
              </w:rPr>
              <w:lastRenderedPageBreak/>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B59B1" w14:textId="77777777" w:rsidR="007C13E1" w:rsidRPr="00DA316A" w:rsidRDefault="007C13E1" w:rsidP="005D1589">
            <w:pPr>
              <w:pStyle w:val="rowtabella0"/>
              <w:jc w:val="center"/>
              <w:rPr>
                <w:color w:val="002060"/>
              </w:rPr>
            </w:pPr>
            <w:r w:rsidRPr="00DA31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CC10D"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70355" w14:textId="77777777" w:rsidR="007C13E1" w:rsidRPr="00DA316A" w:rsidRDefault="007C13E1" w:rsidP="005D1589">
            <w:pPr>
              <w:pStyle w:val="rowtabella0"/>
              <w:jc w:val="center"/>
              <w:rPr>
                <w:color w:val="002060"/>
              </w:rPr>
            </w:pPr>
            <w:r w:rsidRPr="00DA31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7DE91"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26945"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D5B00" w14:textId="77777777" w:rsidR="007C13E1" w:rsidRPr="00DA316A" w:rsidRDefault="007C13E1" w:rsidP="005D1589">
            <w:pPr>
              <w:pStyle w:val="rowtabella0"/>
              <w:jc w:val="center"/>
              <w:rPr>
                <w:color w:val="002060"/>
              </w:rPr>
            </w:pPr>
            <w:r w:rsidRPr="00DA316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8EE28" w14:textId="77777777" w:rsidR="007C13E1" w:rsidRPr="00DA316A" w:rsidRDefault="007C13E1" w:rsidP="005D1589">
            <w:pPr>
              <w:pStyle w:val="rowtabella0"/>
              <w:jc w:val="center"/>
              <w:rPr>
                <w:color w:val="002060"/>
              </w:rPr>
            </w:pPr>
            <w:r w:rsidRPr="00DA316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56899" w14:textId="77777777" w:rsidR="007C13E1" w:rsidRPr="00DA316A" w:rsidRDefault="007C13E1" w:rsidP="005D1589">
            <w:pPr>
              <w:pStyle w:val="rowtabella0"/>
              <w:jc w:val="center"/>
              <w:rPr>
                <w:color w:val="002060"/>
              </w:rPr>
            </w:pPr>
            <w:r w:rsidRPr="00DA31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A76EB" w14:textId="77777777" w:rsidR="007C13E1" w:rsidRPr="00DA316A" w:rsidRDefault="007C13E1" w:rsidP="005D1589">
            <w:pPr>
              <w:pStyle w:val="rowtabella0"/>
              <w:jc w:val="center"/>
              <w:rPr>
                <w:color w:val="002060"/>
              </w:rPr>
            </w:pPr>
            <w:r w:rsidRPr="00DA316A">
              <w:rPr>
                <w:color w:val="002060"/>
              </w:rPr>
              <w:t>0</w:t>
            </w:r>
          </w:p>
        </w:tc>
      </w:tr>
      <w:tr w:rsidR="007C13E1" w:rsidRPr="00DA316A" w14:paraId="7448288F"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A4A26D" w14:textId="77777777" w:rsidR="007C13E1" w:rsidRPr="00DA316A" w:rsidRDefault="007C13E1" w:rsidP="005D1589">
            <w:pPr>
              <w:pStyle w:val="breakline"/>
              <w:rPr>
                <w:rFonts w:ascii="Arial" w:hAnsi="Arial" w:cs="Arial"/>
                <w:color w:val="002060"/>
              </w:rPr>
            </w:pPr>
            <w:r w:rsidRPr="00DA316A">
              <w:rPr>
                <w:rFonts w:ascii="Arial" w:hAnsi="Arial" w:cs="Arial"/>
                <w:color w:val="002060"/>
              </w:rPr>
              <w:t>A.S.D. CALCIO A 5 CORINALDO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7F68F" w14:textId="77777777" w:rsidR="007C13E1" w:rsidRPr="00DA316A" w:rsidRDefault="007C13E1" w:rsidP="005D1589">
            <w:pPr>
              <w:pStyle w:val="rowtabella0"/>
              <w:jc w:val="center"/>
              <w:rPr>
                <w:color w:val="002060"/>
              </w:rPr>
            </w:pPr>
            <w:r w:rsidRPr="00DA31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A7FF3"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B695E" w14:textId="77777777" w:rsidR="007C13E1" w:rsidRPr="00DA316A" w:rsidRDefault="007C13E1" w:rsidP="005D1589">
            <w:pPr>
              <w:pStyle w:val="rowtabella0"/>
              <w:jc w:val="center"/>
              <w:rPr>
                <w:color w:val="002060"/>
              </w:rPr>
            </w:pPr>
            <w:r w:rsidRPr="00DA31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5F7B2"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C1227" w14:textId="77777777" w:rsidR="007C13E1" w:rsidRPr="00DA316A" w:rsidRDefault="007C13E1" w:rsidP="005D1589">
            <w:pPr>
              <w:pStyle w:val="rowtabella0"/>
              <w:jc w:val="center"/>
              <w:rPr>
                <w:color w:val="002060"/>
              </w:rPr>
            </w:pPr>
            <w:r w:rsidRPr="00DA31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11544" w14:textId="77777777" w:rsidR="007C13E1" w:rsidRPr="00DA316A" w:rsidRDefault="007C13E1" w:rsidP="005D1589">
            <w:pPr>
              <w:pStyle w:val="rowtabella0"/>
              <w:jc w:val="center"/>
              <w:rPr>
                <w:color w:val="002060"/>
              </w:rPr>
            </w:pPr>
            <w:r w:rsidRPr="00DA316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9CD43" w14:textId="77777777" w:rsidR="007C13E1" w:rsidRPr="00DA316A" w:rsidRDefault="007C13E1" w:rsidP="005D1589">
            <w:pPr>
              <w:pStyle w:val="rowtabella0"/>
              <w:jc w:val="center"/>
              <w:rPr>
                <w:color w:val="002060"/>
              </w:rPr>
            </w:pPr>
            <w:r w:rsidRPr="00DA31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44AF8" w14:textId="77777777" w:rsidR="007C13E1" w:rsidRPr="00DA316A" w:rsidRDefault="007C13E1" w:rsidP="005D1589">
            <w:pPr>
              <w:pStyle w:val="rowtabella0"/>
              <w:jc w:val="center"/>
              <w:rPr>
                <w:color w:val="002060"/>
              </w:rPr>
            </w:pPr>
            <w:r w:rsidRPr="00DA31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CFECF" w14:textId="77777777" w:rsidR="007C13E1" w:rsidRPr="00DA316A" w:rsidRDefault="007C13E1" w:rsidP="005D1589">
            <w:pPr>
              <w:pStyle w:val="rowtabella0"/>
              <w:jc w:val="center"/>
              <w:rPr>
                <w:color w:val="002060"/>
              </w:rPr>
            </w:pPr>
            <w:r w:rsidRPr="00DA316A">
              <w:rPr>
                <w:color w:val="002060"/>
              </w:rPr>
              <w:t>0</w:t>
            </w:r>
          </w:p>
        </w:tc>
      </w:tr>
      <w:tr w:rsidR="007C13E1" w:rsidRPr="00DA316A" w14:paraId="13DA85ED"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48DC3B" w14:textId="77777777" w:rsidR="007C13E1" w:rsidRPr="00DA316A" w:rsidRDefault="007C13E1" w:rsidP="005D1589">
            <w:pPr>
              <w:pStyle w:val="rowtabella0"/>
              <w:rPr>
                <w:color w:val="002060"/>
              </w:rPr>
            </w:pPr>
            <w:r w:rsidRPr="00DA316A">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574A9" w14:textId="77777777" w:rsidR="007C13E1" w:rsidRPr="00DA316A" w:rsidRDefault="007C13E1" w:rsidP="005D1589">
            <w:pPr>
              <w:pStyle w:val="rowtabella0"/>
              <w:jc w:val="center"/>
              <w:rPr>
                <w:color w:val="002060"/>
              </w:rPr>
            </w:pPr>
            <w:r w:rsidRPr="00DA31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95E33"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F8618"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83012"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8E4D9" w14:textId="77777777" w:rsidR="007C13E1" w:rsidRPr="00DA316A" w:rsidRDefault="007C13E1" w:rsidP="005D1589">
            <w:pPr>
              <w:pStyle w:val="rowtabella0"/>
              <w:jc w:val="center"/>
              <w:rPr>
                <w:color w:val="002060"/>
              </w:rPr>
            </w:pPr>
            <w:r w:rsidRPr="00DA31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04F84" w14:textId="77777777" w:rsidR="007C13E1" w:rsidRPr="00DA316A" w:rsidRDefault="007C13E1" w:rsidP="005D1589">
            <w:pPr>
              <w:pStyle w:val="rowtabella0"/>
              <w:jc w:val="center"/>
              <w:rPr>
                <w:color w:val="002060"/>
              </w:rPr>
            </w:pPr>
            <w:r w:rsidRPr="00DA31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7705D" w14:textId="77777777" w:rsidR="007C13E1" w:rsidRPr="00DA316A" w:rsidRDefault="007C13E1" w:rsidP="005D1589">
            <w:pPr>
              <w:pStyle w:val="rowtabella0"/>
              <w:jc w:val="center"/>
              <w:rPr>
                <w:color w:val="002060"/>
              </w:rPr>
            </w:pPr>
            <w:r w:rsidRPr="00DA31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E91D3"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D372C" w14:textId="77777777" w:rsidR="007C13E1" w:rsidRPr="00DA316A" w:rsidRDefault="007C13E1" w:rsidP="005D1589">
            <w:pPr>
              <w:pStyle w:val="rowtabella0"/>
              <w:jc w:val="center"/>
              <w:rPr>
                <w:color w:val="002060"/>
              </w:rPr>
            </w:pPr>
            <w:r w:rsidRPr="00DA316A">
              <w:rPr>
                <w:color w:val="002060"/>
              </w:rPr>
              <w:t>0</w:t>
            </w:r>
          </w:p>
        </w:tc>
      </w:tr>
      <w:tr w:rsidR="007C13E1" w:rsidRPr="00DA316A" w14:paraId="0BA290E3"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50A126" w14:textId="77777777" w:rsidR="007C13E1" w:rsidRPr="00DA316A" w:rsidRDefault="007C13E1" w:rsidP="005D1589">
            <w:pPr>
              <w:pStyle w:val="rowtabella0"/>
              <w:rPr>
                <w:color w:val="002060"/>
              </w:rPr>
            </w:pPr>
            <w:r w:rsidRPr="00DA316A">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316A8" w14:textId="77777777" w:rsidR="007C13E1" w:rsidRPr="00DA316A" w:rsidRDefault="007C13E1" w:rsidP="005D1589">
            <w:pPr>
              <w:pStyle w:val="rowtabella0"/>
              <w:jc w:val="center"/>
              <w:rPr>
                <w:color w:val="002060"/>
              </w:rPr>
            </w:pPr>
            <w:r w:rsidRPr="00DA31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8FB6E"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280FB"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AE4BD"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61268"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D016A" w14:textId="77777777" w:rsidR="007C13E1" w:rsidRPr="00DA316A" w:rsidRDefault="007C13E1" w:rsidP="005D1589">
            <w:pPr>
              <w:pStyle w:val="rowtabella0"/>
              <w:jc w:val="center"/>
              <w:rPr>
                <w:color w:val="002060"/>
              </w:rPr>
            </w:pPr>
            <w:r w:rsidRPr="00DA31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C0CFD" w14:textId="77777777" w:rsidR="007C13E1" w:rsidRPr="00DA316A" w:rsidRDefault="007C13E1" w:rsidP="005D1589">
            <w:pPr>
              <w:pStyle w:val="rowtabella0"/>
              <w:jc w:val="center"/>
              <w:rPr>
                <w:color w:val="002060"/>
              </w:rPr>
            </w:pPr>
            <w:r w:rsidRPr="00DA31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AF258"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FE8CB" w14:textId="77777777" w:rsidR="007C13E1" w:rsidRPr="00DA316A" w:rsidRDefault="007C13E1" w:rsidP="005D1589">
            <w:pPr>
              <w:pStyle w:val="rowtabella0"/>
              <w:jc w:val="center"/>
              <w:rPr>
                <w:color w:val="002060"/>
              </w:rPr>
            </w:pPr>
            <w:r w:rsidRPr="00DA316A">
              <w:rPr>
                <w:color w:val="002060"/>
              </w:rPr>
              <w:t>0</w:t>
            </w:r>
          </w:p>
        </w:tc>
      </w:tr>
      <w:tr w:rsidR="007C13E1" w:rsidRPr="00DA316A" w14:paraId="4C5EC870"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9CFF78" w14:textId="77777777" w:rsidR="007C13E1" w:rsidRPr="00DA316A" w:rsidRDefault="007C13E1" w:rsidP="005D1589">
            <w:pPr>
              <w:pStyle w:val="rowtabella0"/>
              <w:rPr>
                <w:color w:val="002060"/>
              </w:rPr>
            </w:pPr>
            <w:r w:rsidRPr="00DA316A">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1A8D7" w14:textId="77777777" w:rsidR="007C13E1" w:rsidRPr="00DA316A" w:rsidRDefault="007C13E1" w:rsidP="005D1589">
            <w:pPr>
              <w:pStyle w:val="rowtabella0"/>
              <w:jc w:val="center"/>
              <w:rPr>
                <w:color w:val="002060"/>
              </w:rPr>
            </w:pPr>
            <w:r w:rsidRPr="00DA31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6F886"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92444"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12882"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BDAF8"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C2A77" w14:textId="77777777" w:rsidR="007C13E1" w:rsidRPr="00DA316A" w:rsidRDefault="007C13E1" w:rsidP="005D1589">
            <w:pPr>
              <w:pStyle w:val="rowtabella0"/>
              <w:jc w:val="center"/>
              <w:rPr>
                <w:color w:val="002060"/>
              </w:rPr>
            </w:pPr>
            <w:r w:rsidRPr="00DA31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61749" w14:textId="77777777" w:rsidR="007C13E1" w:rsidRPr="00DA316A" w:rsidRDefault="007C13E1" w:rsidP="005D1589">
            <w:pPr>
              <w:pStyle w:val="rowtabella0"/>
              <w:jc w:val="center"/>
              <w:rPr>
                <w:color w:val="002060"/>
              </w:rPr>
            </w:pPr>
            <w:r w:rsidRPr="00DA316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80F40" w14:textId="77777777" w:rsidR="007C13E1" w:rsidRPr="00DA316A" w:rsidRDefault="007C13E1" w:rsidP="005D1589">
            <w:pPr>
              <w:pStyle w:val="rowtabella0"/>
              <w:jc w:val="center"/>
              <w:rPr>
                <w:color w:val="002060"/>
              </w:rPr>
            </w:pPr>
            <w:r w:rsidRPr="00DA31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E123F" w14:textId="77777777" w:rsidR="007C13E1" w:rsidRPr="00DA316A" w:rsidRDefault="007C13E1" w:rsidP="005D1589">
            <w:pPr>
              <w:pStyle w:val="rowtabella0"/>
              <w:jc w:val="center"/>
              <w:rPr>
                <w:color w:val="002060"/>
              </w:rPr>
            </w:pPr>
            <w:r w:rsidRPr="00DA316A">
              <w:rPr>
                <w:color w:val="002060"/>
              </w:rPr>
              <w:t>0</w:t>
            </w:r>
          </w:p>
        </w:tc>
      </w:tr>
      <w:tr w:rsidR="007C13E1" w:rsidRPr="00DA316A" w14:paraId="5F4FFD6B"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C4A73" w14:textId="77777777" w:rsidR="007C13E1" w:rsidRPr="00DA316A" w:rsidRDefault="007C13E1" w:rsidP="005D1589">
            <w:pPr>
              <w:pStyle w:val="rowtabella0"/>
              <w:rPr>
                <w:color w:val="002060"/>
              </w:rPr>
            </w:pPr>
            <w:r w:rsidRPr="00DA316A">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10ED9"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3520E"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FB7E8"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F2171"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29D95"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41314" w14:textId="77777777" w:rsidR="007C13E1" w:rsidRPr="00DA316A" w:rsidRDefault="007C13E1" w:rsidP="005D1589">
            <w:pPr>
              <w:pStyle w:val="rowtabella0"/>
              <w:jc w:val="center"/>
              <w:rPr>
                <w:color w:val="002060"/>
              </w:rPr>
            </w:pPr>
            <w:r w:rsidRPr="00DA31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CB7B7" w14:textId="77777777" w:rsidR="007C13E1" w:rsidRPr="00DA316A" w:rsidRDefault="007C13E1" w:rsidP="005D1589">
            <w:pPr>
              <w:pStyle w:val="rowtabella0"/>
              <w:jc w:val="center"/>
              <w:rPr>
                <w:color w:val="002060"/>
              </w:rPr>
            </w:pPr>
            <w:r w:rsidRPr="00DA316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0ABF7" w14:textId="77777777" w:rsidR="007C13E1" w:rsidRPr="00DA316A" w:rsidRDefault="007C13E1" w:rsidP="005D1589">
            <w:pPr>
              <w:pStyle w:val="rowtabella0"/>
              <w:jc w:val="center"/>
              <w:rPr>
                <w:color w:val="002060"/>
              </w:rPr>
            </w:pPr>
            <w:r w:rsidRPr="00DA31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1FD51" w14:textId="77777777" w:rsidR="007C13E1" w:rsidRPr="00DA316A" w:rsidRDefault="007C13E1" w:rsidP="005D1589">
            <w:pPr>
              <w:pStyle w:val="rowtabella0"/>
              <w:jc w:val="center"/>
              <w:rPr>
                <w:color w:val="002060"/>
              </w:rPr>
            </w:pPr>
            <w:r w:rsidRPr="00DA316A">
              <w:rPr>
                <w:color w:val="002060"/>
              </w:rPr>
              <w:t>0</w:t>
            </w:r>
          </w:p>
        </w:tc>
      </w:tr>
      <w:tr w:rsidR="007C13E1" w:rsidRPr="00DA316A" w14:paraId="6A43B09A" w14:textId="77777777" w:rsidTr="005D15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B9C86A" w14:textId="77777777" w:rsidR="007C13E1" w:rsidRPr="00DA316A" w:rsidRDefault="007C13E1" w:rsidP="005D1589">
            <w:pPr>
              <w:pStyle w:val="rowtabella0"/>
              <w:rPr>
                <w:color w:val="002060"/>
              </w:rPr>
            </w:pPr>
            <w:r w:rsidRPr="00DA316A">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A5C7A"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AA996"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89D3B"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4D40C"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7B49D" w14:textId="77777777" w:rsidR="007C13E1" w:rsidRPr="00DA316A" w:rsidRDefault="007C13E1" w:rsidP="005D1589">
            <w:pPr>
              <w:pStyle w:val="rowtabella0"/>
              <w:jc w:val="center"/>
              <w:rPr>
                <w:color w:val="002060"/>
              </w:rPr>
            </w:pPr>
            <w:r w:rsidRPr="00DA31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8C65F" w14:textId="77777777" w:rsidR="007C13E1" w:rsidRPr="00DA316A" w:rsidRDefault="007C13E1" w:rsidP="005D1589">
            <w:pPr>
              <w:pStyle w:val="rowtabella0"/>
              <w:jc w:val="center"/>
              <w:rPr>
                <w:color w:val="002060"/>
              </w:rPr>
            </w:pPr>
            <w:r w:rsidRPr="00DA31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F1475" w14:textId="77777777" w:rsidR="007C13E1" w:rsidRPr="00DA316A" w:rsidRDefault="007C13E1" w:rsidP="005D1589">
            <w:pPr>
              <w:pStyle w:val="rowtabella0"/>
              <w:jc w:val="center"/>
              <w:rPr>
                <w:color w:val="002060"/>
              </w:rPr>
            </w:pPr>
            <w:r w:rsidRPr="00DA316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0C6B7" w14:textId="77777777" w:rsidR="007C13E1" w:rsidRPr="00DA316A" w:rsidRDefault="007C13E1" w:rsidP="005D1589">
            <w:pPr>
              <w:pStyle w:val="rowtabella0"/>
              <w:jc w:val="center"/>
              <w:rPr>
                <w:color w:val="002060"/>
              </w:rPr>
            </w:pPr>
            <w:r w:rsidRPr="00DA316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417D8" w14:textId="77777777" w:rsidR="007C13E1" w:rsidRPr="00DA316A" w:rsidRDefault="007C13E1" w:rsidP="005D1589">
            <w:pPr>
              <w:pStyle w:val="rowtabella0"/>
              <w:jc w:val="center"/>
              <w:rPr>
                <w:color w:val="002060"/>
              </w:rPr>
            </w:pPr>
            <w:r w:rsidRPr="00DA316A">
              <w:rPr>
                <w:color w:val="002060"/>
              </w:rPr>
              <w:t>0</w:t>
            </w:r>
          </w:p>
        </w:tc>
      </w:tr>
    </w:tbl>
    <w:p w14:paraId="41DAFCF4" w14:textId="77777777" w:rsidR="007C13E1" w:rsidRPr="00DA316A" w:rsidRDefault="007C13E1" w:rsidP="007C13E1">
      <w:pPr>
        <w:pStyle w:val="breakline"/>
        <w:rPr>
          <w:rFonts w:ascii="Arial" w:eastAsiaTheme="minorEastAsia" w:hAnsi="Arial" w:cs="Arial"/>
          <w:color w:val="002060"/>
        </w:rPr>
      </w:pPr>
    </w:p>
    <w:p w14:paraId="092703E5" w14:textId="77777777" w:rsidR="007C13E1" w:rsidRPr="00DA316A" w:rsidRDefault="007C13E1" w:rsidP="007C13E1">
      <w:pPr>
        <w:pStyle w:val="breakline"/>
        <w:rPr>
          <w:rFonts w:ascii="Arial" w:hAnsi="Arial" w:cs="Arial"/>
          <w:color w:val="002060"/>
        </w:rPr>
      </w:pPr>
    </w:p>
    <w:p w14:paraId="38CD2735" w14:textId="77777777" w:rsidR="007C13E1" w:rsidRPr="00DA316A" w:rsidRDefault="007C13E1" w:rsidP="007C13E1">
      <w:pPr>
        <w:pStyle w:val="sottotitolocampionato10"/>
        <w:rPr>
          <w:color w:val="002060"/>
        </w:rPr>
      </w:pPr>
      <w:r w:rsidRPr="00DA316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13E1" w:rsidRPr="00DA316A" w14:paraId="53B6FF14" w14:textId="77777777" w:rsidTr="005D15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5ECE1" w14:textId="77777777" w:rsidR="007C13E1" w:rsidRPr="00DA316A" w:rsidRDefault="007C13E1" w:rsidP="005D1589">
            <w:pPr>
              <w:pStyle w:val="headertabella0"/>
              <w:rPr>
                <w:color w:val="002060"/>
              </w:rPr>
            </w:pPr>
            <w:r w:rsidRPr="00DA31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D384D" w14:textId="77777777" w:rsidR="007C13E1" w:rsidRPr="00DA316A" w:rsidRDefault="007C13E1" w:rsidP="005D1589">
            <w:pPr>
              <w:pStyle w:val="headertabella0"/>
              <w:rPr>
                <w:color w:val="002060"/>
              </w:rPr>
            </w:pPr>
            <w:r w:rsidRPr="00DA31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59D2A" w14:textId="77777777" w:rsidR="007C13E1" w:rsidRPr="00DA316A" w:rsidRDefault="007C13E1" w:rsidP="005D1589">
            <w:pPr>
              <w:pStyle w:val="headertabella0"/>
              <w:rPr>
                <w:color w:val="002060"/>
              </w:rPr>
            </w:pPr>
            <w:r w:rsidRPr="00DA31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B4121" w14:textId="77777777" w:rsidR="007C13E1" w:rsidRPr="00DA316A" w:rsidRDefault="007C13E1" w:rsidP="005D1589">
            <w:pPr>
              <w:pStyle w:val="headertabella0"/>
              <w:rPr>
                <w:color w:val="002060"/>
              </w:rPr>
            </w:pPr>
            <w:r w:rsidRPr="00DA31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E65FB" w14:textId="77777777" w:rsidR="007C13E1" w:rsidRPr="00DA316A" w:rsidRDefault="007C13E1" w:rsidP="005D1589">
            <w:pPr>
              <w:pStyle w:val="headertabella0"/>
              <w:rPr>
                <w:color w:val="002060"/>
              </w:rPr>
            </w:pPr>
            <w:r w:rsidRPr="00DA31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B239B" w14:textId="77777777" w:rsidR="007C13E1" w:rsidRPr="00DA316A" w:rsidRDefault="007C13E1" w:rsidP="005D1589">
            <w:pPr>
              <w:pStyle w:val="headertabella0"/>
              <w:rPr>
                <w:color w:val="002060"/>
              </w:rPr>
            </w:pPr>
            <w:r w:rsidRPr="00DA31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1A77C" w14:textId="77777777" w:rsidR="007C13E1" w:rsidRPr="00DA316A" w:rsidRDefault="007C13E1" w:rsidP="005D1589">
            <w:pPr>
              <w:pStyle w:val="headertabella0"/>
              <w:rPr>
                <w:color w:val="002060"/>
              </w:rPr>
            </w:pPr>
            <w:r w:rsidRPr="00DA31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30009" w14:textId="77777777" w:rsidR="007C13E1" w:rsidRPr="00DA316A" w:rsidRDefault="007C13E1" w:rsidP="005D1589">
            <w:pPr>
              <w:pStyle w:val="headertabella0"/>
              <w:rPr>
                <w:color w:val="002060"/>
              </w:rPr>
            </w:pPr>
            <w:r w:rsidRPr="00DA31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537C1" w14:textId="77777777" w:rsidR="007C13E1" w:rsidRPr="00DA316A" w:rsidRDefault="007C13E1" w:rsidP="005D1589">
            <w:pPr>
              <w:pStyle w:val="headertabella0"/>
              <w:rPr>
                <w:color w:val="002060"/>
              </w:rPr>
            </w:pPr>
            <w:r w:rsidRPr="00DA31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8C2D3" w14:textId="77777777" w:rsidR="007C13E1" w:rsidRPr="00DA316A" w:rsidRDefault="007C13E1" w:rsidP="005D1589">
            <w:pPr>
              <w:pStyle w:val="headertabella0"/>
              <w:rPr>
                <w:color w:val="002060"/>
              </w:rPr>
            </w:pPr>
            <w:r w:rsidRPr="00DA316A">
              <w:rPr>
                <w:color w:val="002060"/>
              </w:rPr>
              <w:t>PE</w:t>
            </w:r>
          </w:p>
        </w:tc>
      </w:tr>
      <w:tr w:rsidR="007C13E1" w:rsidRPr="00DA316A" w14:paraId="7ECC769A" w14:textId="77777777" w:rsidTr="005D15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6487B8" w14:textId="77777777" w:rsidR="007C13E1" w:rsidRPr="00DA316A" w:rsidRDefault="007C13E1" w:rsidP="005D1589">
            <w:pPr>
              <w:pStyle w:val="rowtabella0"/>
              <w:rPr>
                <w:color w:val="002060"/>
                <w:lang w:val="es-ES"/>
              </w:rPr>
            </w:pPr>
            <w:r w:rsidRPr="00DA316A">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7756F" w14:textId="77777777" w:rsidR="007C13E1" w:rsidRPr="00DA316A" w:rsidRDefault="007C13E1" w:rsidP="005D1589">
            <w:pPr>
              <w:pStyle w:val="rowtabella0"/>
              <w:jc w:val="center"/>
              <w:rPr>
                <w:color w:val="002060"/>
              </w:rPr>
            </w:pPr>
            <w:r w:rsidRPr="00DA31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10A20"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E4F8E"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EE3F0"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B3080"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06ED2" w14:textId="77777777" w:rsidR="007C13E1" w:rsidRPr="00DA316A" w:rsidRDefault="007C13E1" w:rsidP="005D1589">
            <w:pPr>
              <w:pStyle w:val="rowtabella0"/>
              <w:jc w:val="center"/>
              <w:rPr>
                <w:color w:val="002060"/>
              </w:rPr>
            </w:pPr>
            <w:r w:rsidRPr="00DA31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863B3" w14:textId="77777777" w:rsidR="007C13E1" w:rsidRPr="00DA316A" w:rsidRDefault="007C13E1" w:rsidP="005D1589">
            <w:pPr>
              <w:pStyle w:val="rowtabella0"/>
              <w:jc w:val="center"/>
              <w:rPr>
                <w:color w:val="002060"/>
              </w:rPr>
            </w:pPr>
            <w:r w:rsidRPr="00DA31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5BC12" w14:textId="77777777" w:rsidR="007C13E1" w:rsidRPr="00DA316A" w:rsidRDefault="007C13E1" w:rsidP="005D1589">
            <w:pPr>
              <w:pStyle w:val="rowtabella0"/>
              <w:jc w:val="center"/>
              <w:rPr>
                <w:color w:val="002060"/>
              </w:rPr>
            </w:pPr>
            <w:r w:rsidRPr="00DA31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CC3B3" w14:textId="77777777" w:rsidR="007C13E1" w:rsidRPr="00DA316A" w:rsidRDefault="007C13E1" w:rsidP="005D1589">
            <w:pPr>
              <w:pStyle w:val="rowtabella0"/>
              <w:jc w:val="center"/>
              <w:rPr>
                <w:color w:val="002060"/>
              </w:rPr>
            </w:pPr>
            <w:r w:rsidRPr="00DA316A">
              <w:rPr>
                <w:color w:val="002060"/>
              </w:rPr>
              <w:t>0</w:t>
            </w:r>
          </w:p>
        </w:tc>
      </w:tr>
      <w:tr w:rsidR="007C13E1" w:rsidRPr="00DA316A" w14:paraId="3E7E160A"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EEE437" w14:textId="77777777" w:rsidR="007C13E1" w:rsidRPr="00DA316A" w:rsidRDefault="007C13E1" w:rsidP="005D1589">
            <w:pPr>
              <w:pStyle w:val="rowtabella0"/>
              <w:rPr>
                <w:color w:val="002060"/>
              </w:rPr>
            </w:pPr>
            <w:r w:rsidRPr="00DA316A">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5C59B" w14:textId="77777777" w:rsidR="007C13E1" w:rsidRPr="00DA316A" w:rsidRDefault="007C13E1" w:rsidP="005D1589">
            <w:pPr>
              <w:pStyle w:val="rowtabella0"/>
              <w:jc w:val="center"/>
              <w:rPr>
                <w:color w:val="002060"/>
              </w:rPr>
            </w:pPr>
            <w:r w:rsidRPr="00DA31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AAAEA"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BCA86"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51F4A"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E44F6"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84B23" w14:textId="77777777" w:rsidR="007C13E1" w:rsidRPr="00DA316A" w:rsidRDefault="007C13E1" w:rsidP="005D1589">
            <w:pPr>
              <w:pStyle w:val="rowtabella0"/>
              <w:jc w:val="center"/>
              <w:rPr>
                <w:color w:val="002060"/>
              </w:rPr>
            </w:pPr>
            <w:r w:rsidRPr="00DA31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75948" w14:textId="77777777" w:rsidR="007C13E1" w:rsidRPr="00DA316A" w:rsidRDefault="007C13E1" w:rsidP="005D1589">
            <w:pPr>
              <w:pStyle w:val="rowtabella0"/>
              <w:jc w:val="center"/>
              <w:rPr>
                <w:color w:val="002060"/>
              </w:rPr>
            </w:pPr>
            <w:r w:rsidRPr="00DA31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8D149"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1A4D9" w14:textId="77777777" w:rsidR="007C13E1" w:rsidRPr="00DA316A" w:rsidRDefault="007C13E1" w:rsidP="005D1589">
            <w:pPr>
              <w:pStyle w:val="rowtabella0"/>
              <w:jc w:val="center"/>
              <w:rPr>
                <w:color w:val="002060"/>
              </w:rPr>
            </w:pPr>
            <w:r w:rsidRPr="00DA316A">
              <w:rPr>
                <w:color w:val="002060"/>
              </w:rPr>
              <w:t>0</w:t>
            </w:r>
          </w:p>
        </w:tc>
      </w:tr>
      <w:tr w:rsidR="007C13E1" w:rsidRPr="00DA316A" w14:paraId="2822812C"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04531" w14:textId="77777777" w:rsidR="007C13E1" w:rsidRPr="00DA316A" w:rsidRDefault="007C13E1" w:rsidP="005D1589">
            <w:pPr>
              <w:pStyle w:val="rowtabella0"/>
              <w:rPr>
                <w:color w:val="002060"/>
              </w:rPr>
            </w:pPr>
            <w:r w:rsidRPr="00DA316A">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B2E30" w14:textId="77777777" w:rsidR="007C13E1" w:rsidRPr="00DA316A" w:rsidRDefault="007C13E1" w:rsidP="005D1589">
            <w:pPr>
              <w:pStyle w:val="rowtabella0"/>
              <w:jc w:val="center"/>
              <w:rPr>
                <w:color w:val="002060"/>
              </w:rPr>
            </w:pPr>
            <w:r w:rsidRPr="00DA31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7A28F"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4077D"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02172"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006DA"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3BD61" w14:textId="77777777" w:rsidR="007C13E1" w:rsidRPr="00DA316A" w:rsidRDefault="007C13E1" w:rsidP="005D1589">
            <w:pPr>
              <w:pStyle w:val="rowtabella0"/>
              <w:jc w:val="center"/>
              <w:rPr>
                <w:color w:val="002060"/>
              </w:rPr>
            </w:pPr>
            <w:r w:rsidRPr="00DA316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4E02B" w14:textId="77777777" w:rsidR="007C13E1" w:rsidRPr="00DA316A" w:rsidRDefault="007C13E1" w:rsidP="005D1589">
            <w:pPr>
              <w:pStyle w:val="rowtabella0"/>
              <w:jc w:val="center"/>
              <w:rPr>
                <w:color w:val="002060"/>
              </w:rPr>
            </w:pPr>
            <w:r w:rsidRPr="00DA31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8B8B8" w14:textId="77777777" w:rsidR="007C13E1" w:rsidRPr="00DA316A" w:rsidRDefault="007C13E1" w:rsidP="005D1589">
            <w:pPr>
              <w:pStyle w:val="rowtabella0"/>
              <w:jc w:val="center"/>
              <w:rPr>
                <w:color w:val="002060"/>
              </w:rPr>
            </w:pPr>
            <w:r w:rsidRPr="00DA31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368A5" w14:textId="77777777" w:rsidR="007C13E1" w:rsidRPr="00DA316A" w:rsidRDefault="007C13E1" w:rsidP="005D1589">
            <w:pPr>
              <w:pStyle w:val="rowtabella0"/>
              <w:jc w:val="center"/>
              <w:rPr>
                <w:color w:val="002060"/>
              </w:rPr>
            </w:pPr>
            <w:r w:rsidRPr="00DA316A">
              <w:rPr>
                <w:color w:val="002060"/>
              </w:rPr>
              <w:t>0</w:t>
            </w:r>
          </w:p>
        </w:tc>
      </w:tr>
      <w:tr w:rsidR="007C13E1" w:rsidRPr="00DA316A" w14:paraId="06DE6297"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238F2" w14:textId="77777777" w:rsidR="007C13E1" w:rsidRPr="00DA316A" w:rsidRDefault="007C13E1" w:rsidP="005D1589">
            <w:pPr>
              <w:pStyle w:val="rowtabella0"/>
              <w:rPr>
                <w:color w:val="002060"/>
              </w:rPr>
            </w:pPr>
            <w:r w:rsidRPr="00DA316A">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F6C17" w14:textId="77777777" w:rsidR="007C13E1" w:rsidRPr="00DA316A" w:rsidRDefault="007C13E1" w:rsidP="005D1589">
            <w:pPr>
              <w:pStyle w:val="rowtabella0"/>
              <w:jc w:val="center"/>
              <w:rPr>
                <w:color w:val="002060"/>
              </w:rPr>
            </w:pPr>
            <w:r w:rsidRPr="00DA31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26F78"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B2283"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7E637"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791AB"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BFDBF" w14:textId="77777777" w:rsidR="007C13E1" w:rsidRPr="00DA316A" w:rsidRDefault="007C13E1" w:rsidP="005D1589">
            <w:pPr>
              <w:pStyle w:val="rowtabella0"/>
              <w:jc w:val="center"/>
              <w:rPr>
                <w:color w:val="002060"/>
              </w:rPr>
            </w:pPr>
            <w:r w:rsidRPr="00DA316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2842B" w14:textId="77777777" w:rsidR="007C13E1" w:rsidRPr="00DA316A" w:rsidRDefault="007C13E1" w:rsidP="005D1589">
            <w:pPr>
              <w:pStyle w:val="rowtabella0"/>
              <w:jc w:val="center"/>
              <w:rPr>
                <w:color w:val="002060"/>
              </w:rPr>
            </w:pPr>
            <w:r w:rsidRPr="00DA31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54229"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7DEE3" w14:textId="77777777" w:rsidR="007C13E1" w:rsidRPr="00DA316A" w:rsidRDefault="007C13E1" w:rsidP="005D1589">
            <w:pPr>
              <w:pStyle w:val="rowtabella0"/>
              <w:jc w:val="center"/>
              <w:rPr>
                <w:color w:val="002060"/>
              </w:rPr>
            </w:pPr>
            <w:r w:rsidRPr="00DA316A">
              <w:rPr>
                <w:color w:val="002060"/>
              </w:rPr>
              <w:t>0</w:t>
            </w:r>
          </w:p>
        </w:tc>
      </w:tr>
      <w:tr w:rsidR="007C13E1" w:rsidRPr="00DA316A" w14:paraId="2E7D7592"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78F035" w14:textId="77777777" w:rsidR="007C13E1" w:rsidRPr="00DA316A" w:rsidRDefault="007C13E1" w:rsidP="005D1589">
            <w:pPr>
              <w:pStyle w:val="breakline"/>
              <w:rPr>
                <w:rFonts w:ascii="Arial" w:eastAsiaTheme="minorEastAsia" w:hAnsi="Arial" w:cs="Arial"/>
                <w:color w:val="002060"/>
              </w:rPr>
            </w:pPr>
            <w:r w:rsidRPr="00DA316A">
              <w:rPr>
                <w:rFonts w:ascii="Arial" w:hAnsi="Arial" w:cs="Arial"/>
                <w:color w:val="002060"/>
              </w:rPr>
              <w:t>A.S.D. CHIARAVALLE FUTSAL – seconda squadra Under 21 –</w:t>
            </w:r>
          </w:p>
          <w:p w14:paraId="66A3E151" w14:textId="77777777" w:rsidR="007C13E1" w:rsidRPr="00DA316A" w:rsidRDefault="007C13E1" w:rsidP="005D1589">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7C5E1" w14:textId="77777777" w:rsidR="007C13E1" w:rsidRPr="00DA316A" w:rsidRDefault="007C13E1" w:rsidP="005D1589">
            <w:pPr>
              <w:pStyle w:val="rowtabella0"/>
              <w:jc w:val="center"/>
              <w:rPr>
                <w:color w:val="002060"/>
              </w:rPr>
            </w:pPr>
            <w:r w:rsidRPr="00DA31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F2055"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81D52"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98E5C"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72268"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FD875" w14:textId="77777777" w:rsidR="007C13E1" w:rsidRPr="00DA316A" w:rsidRDefault="007C13E1" w:rsidP="005D1589">
            <w:pPr>
              <w:pStyle w:val="rowtabella0"/>
              <w:jc w:val="center"/>
              <w:rPr>
                <w:color w:val="002060"/>
              </w:rPr>
            </w:pPr>
            <w:r w:rsidRPr="00DA31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FD0D3" w14:textId="77777777" w:rsidR="007C13E1" w:rsidRPr="00DA316A" w:rsidRDefault="007C13E1" w:rsidP="005D1589">
            <w:pPr>
              <w:pStyle w:val="rowtabella0"/>
              <w:jc w:val="center"/>
              <w:rPr>
                <w:color w:val="002060"/>
              </w:rPr>
            </w:pPr>
            <w:r w:rsidRPr="00DA31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B2411"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36BDA" w14:textId="77777777" w:rsidR="007C13E1" w:rsidRPr="00DA316A" w:rsidRDefault="007C13E1" w:rsidP="005D1589">
            <w:pPr>
              <w:pStyle w:val="rowtabella0"/>
              <w:jc w:val="center"/>
              <w:rPr>
                <w:color w:val="002060"/>
              </w:rPr>
            </w:pPr>
            <w:r w:rsidRPr="00DA316A">
              <w:rPr>
                <w:color w:val="002060"/>
              </w:rPr>
              <w:t>0</w:t>
            </w:r>
          </w:p>
        </w:tc>
      </w:tr>
      <w:tr w:rsidR="007C13E1" w:rsidRPr="00DA316A" w14:paraId="2CC9AB53"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1420C2" w14:textId="77777777" w:rsidR="007C13E1" w:rsidRPr="00DA316A" w:rsidRDefault="007C13E1" w:rsidP="005D1589">
            <w:pPr>
              <w:pStyle w:val="rowtabella0"/>
              <w:rPr>
                <w:color w:val="002060"/>
              </w:rPr>
            </w:pPr>
            <w:r w:rsidRPr="00DA316A">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9673B" w14:textId="77777777" w:rsidR="007C13E1" w:rsidRPr="00DA316A" w:rsidRDefault="007C13E1" w:rsidP="005D1589">
            <w:pPr>
              <w:pStyle w:val="rowtabella0"/>
              <w:jc w:val="center"/>
              <w:rPr>
                <w:color w:val="002060"/>
              </w:rPr>
            </w:pPr>
            <w:r w:rsidRPr="00DA31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9F11E"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3C597" w14:textId="77777777" w:rsidR="007C13E1" w:rsidRPr="00DA316A" w:rsidRDefault="007C13E1" w:rsidP="005D1589">
            <w:pPr>
              <w:pStyle w:val="rowtabella0"/>
              <w:jc w:val="center"/>
              <w:rPr>
                <w:color w:val="002060"/>
              </w:rPr>
            </w:pPr>
            <w:r w:rsidRPr="00DA31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02CCF"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40441"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3D940" w14:textId="77777777" w:rsidR="007C13E1" w:rsidRPr="00DA316A" w:rsidRDefault="007C13E1" w:rsidP="005D1589">
            <w:pPr>
              <w:pStyle w:val="rowtabella0"/>
              <w:jc w:val="center"/>
              <w:rPr>
                <w:color w:val="002060"/>
              </w:rPr>
            </w:pPr>
            <w:r w:rsidRPr="00DA31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24976" w14:textId="77777777" w:rsidR="007C13E1" w:rsidRPr="00DA316A" w:rsidRDefault="007C13E1" w:rsidP="005D1589">
            <w:pPr>
              <w:pStyle w:val="rowtabella0"/>
              <w:jc w:val="center"/>
              <w:rPr>
                <w:color w:val="002060"/>
              </w:rPr>
            </w:pPr>
            <w:r w:rsidRPr="00DA31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90C34"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62D03" w14:textId="77777777" w:rsidR="007C13E1" w:rsidRPr="00DA316A" w:rsidRDefault="007C13E1" w:rsidP="005D1589">
            <w:pPr>
              <w:pStyle w:val="rowtabella0"/>
              <w:jc w:val="center"/>
              <w:rPr>
                <w:color w:val="002060"/>
              </w:rPr>
            </w:pPr>
            <w:r w:rsidRPr="00DA316A">
              <w:rPr>
                <w:color w:val="002060"/>
              </w:rPr>
              <w:t>0</w:t>
            </w:r>
          </w:p>
        </w:tc>
      </w:tr>
      <w:tr w:rsidR="007C13E1" w:rsidRPr="00DA316A" w14:paraId="2DFF4EF6"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BE63D2" w14:textId="77777777" w:rsidR="007C13E1" w:rsidRPr="00DA316A" w:rsidRDefault="007C13E1" w:rsidP="005D1589">
            <w:pPr>
              <w:pStyle w:val="rowtabella0"/>
              <w:rPr>
                <w:color w:val="002060"/>
              </w:rPr>
            </w:pPr>
            <w:r w:rsidRPr="00DA316A">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852DE" w14:textId="77777777" w:rsidR="007C13E1" w:rsidRPr="00DA316A" w:rsidRDefault="007C13E1" w:rsidP="005D1589">
            <w:pPr>
              <w:pStyle w:val="rowtabella0"/>
              <w:jc w:val="center"/>
              <w:rPr>
                <w:color w:val="002060"/>
              </w:rPr>
            </w:pPr>
            <w:r w:rsidRPr="00DA31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FF7DA"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41A92"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C2B9A"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1A79B" w14:textId="77777777" w:rsidR="007C13E1" w:rsidRPr="00DA316A" w:rsidRDefault="007C13E1" w:rsidP="005D1589">
            <w:pPr>
              <w:pStyle w:val="rowtabella0"/>
              <w:jc w:val="center"/>
              <w:rPr>
                <w:color w:val="002060"/>
              </w:rPr>
            </w:pPr>
            <w:r w:rsidRPr="00DA31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7DE77" w14:textId="77777777" w:rsidR="007C13E1" w:rsidRPr="00DA316A" w:rsidRDefault="007C13E1" w:rsidP="005D1589">
            <w:pPr>
              <w:pStyle w:val="rowtabella0"/>
              <w:jc w:val="center"/>
              <w:rPr>
                <w:color w:val="002060"/>
              </w:rPr>
            </w:pPr>
            <w:r w:rsidRPr="00DA31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E706C" w14:textId="77777777" w:rsidR="007C13E1" w:rsidRPr="00DA316A" w:rsidRDefault="007C13E1" w:rsidP="005D1589">
            <w:pPr>
              <w:pStyle w:val="rowtabella0"/>
              <w:jc w:val="center"/>
              <w:rPr>
                <w:color w:val="002060"/>
              </w:rPr>
            </w:pPr>
            <w:r w:rsidRPr="00DA31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B9601"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69C19" w14:textId="77777777" w:rsidR="007C13E1" w:rsidRPr="00DA316A" w:rsidRDefault="007C13E1" w:rsidP="005D1589">
            <w:pPr>
              <w:pStyle w:val="rowtabella0"/>
              <w:jc w:val="center"/>
              <w:rPr>
                <w:color w:val="002060"/>
              </w:rPr>
            </w:pPr>
            <w:r w:rsidRPr="00DA316A">
              <w:rPr>
                <w:color w:val="002060"/>
              </w:rPr>
              <w:t>0</w:t>
            </w:r>
          </w:p>
        </w:tc>
      </w:tr>
      <w:tr w:rsidR="007C13E1" w:rsidRPr="00DA316A" w14:paraId="218707DE"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851214" w14:textId="77777777" w:rsidR="007C13E1" w:rsidRPr="00DA316A" w:rsidRDefault="007C13E1" w:rsidP="005D1589">
            <w:pPr>
              <w:pStyle w:val="rowtabella0"/>
              <w:rPr>
                <w:color w:val="002060"/>
              </w:rPr>
            </w:pPr>
            <w:r w:rsidRPr="00DA316A">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35385" w14:textId="77777777" w:rsidR="007C13E1" w:rsidRPr="00DA316A" w:rsidRDefault="007C13E1" w:rsidP="005D1589">
            <w:pPr>
              <w:pStyle w:val="rowtabella0"/>
              <w:jc w:val="center"/>
              <w:rPr>
                <w:color w:val="002060"/>
              </w:rPr>
            </w:pPr>
            <w:r w:rsidRPr="00DA31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7EF61"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742D2"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B18F5"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917FD"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A2C75" w14:textId="77777777" w:rsidR="007C13E1" w:rsidRPr="00DA316A" w:rsidRDefault="007C13E1" w:rsidP="005D1589">
            <w:pPr>
              <w:pStyle w:val="rowtabella0"/>
              <w:jc w:val="center"/>
              <w:rPr>
                <w:color w:val="002060"/>
              </w:rPr>
            </w:pPr>
            <w:r w:rsidRPr="00DA31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885C2" w14:textId="77777777" w:rsidR="007C13E1" w:rsidRPr="00DA316A" w:rsidRDefault="007C13E1" w:rsidP="005D1589">
            <w:pPr>
              <w:pStyle w:val="rowtabella0"/>
              <w:jc w:val="center"/>
              <w:rPr>
                <w:color w:val="002060"/>
              </w:rPr>
            </w:pPr>
            <w:r w:rsidRPr="00DA31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023B1"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60A54" w14:textId="77777777" w:rsidR="007C13E1" w:rsidRPr="00DA316A" w:rsidRDefault="007C13E1" w:rsidP="005D1589">
            <w:pPr>
              <w:pStyle w:val="rowtabella0"/>
              <w:jc w:val="center"/>
              <w:rPr>
                <w:color w:val="002060"/>
              </w:rPr>
            </w:pPr>
            <w:r w:rsidRPr="00DA316A">
              <w:rPr>
                <w:color w:val="002060"/>
              </w:rPr>
              <w:t>0</w:t>
            </w:r>
          </w:p>
        </w:tc>
      </w:tr>
      <w:tr w:rsidR="007C13E1" w:rsidRPr="00DA316A" w14:paraId="17987D21"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4590D6" w14:textId="77777777" w:rsidR="007C13E1" w:rsidRPr="00DA316A" w:rsidRDefault="007C13E1" w:rsidP="005D1589">
            <w:pPr>
              <w:pStyle w:val="rowtabella0"/>
              <w:rPr>
                <w:color w:val="002060"/>
              </w:rPr>
            </w:pPr>
            <w:r w:rsidRPr="00DA316A">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23CA2"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CD2FE"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72055"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0305A"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BAD81" w14:textId="77777777" w:rsidR="007C13E1" w:rsidRPr="00DA316A" w:rsidRDefault="007C13E1" w:rsidP="005D1589">
            <w:pPr>
              <w:pStyle w:val="rowtabella0"/>
              <w:jc w:val="center"/>
              <w:rPr>
                <w:color w:val="002060"/>
              </w:rPr>
            </w:pPr>
            <w:r w:rsidRPr="00DA31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C32A2" w14:textId="77777777" w:rsidR="007C13E1" w:rsidRPr="00DA316A" w:rsidRDefault="007C13E1" w:rsidP="005D1589">
            <w:pPr>
              <w:pStyle w:val="rowtabella0"/>
              <w:jc w:val="center"/>
              <w:rPr>
                <w:color w:val="002060"/>
              </w:rPr>
            </w:pPr>
            <w:r w:rsidRPr="00DA31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F6BF6" w14:textId="77777777" w:rsidR="007C13E1" w:rsidRPr="00DA316A" w:rsidRDefault="007C13E1" w:rsidP="005D1589">
            <w:pPr>
              <w:pStyle w:val="rowtabella0"/>
              <w:jc w:val="center"/>
              <w:rPr>
                <w:color w:val="002060"/>
              </w:rPr>
            </w:pPr>
            <w:r w:rsidRPr="00DA31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D80A0"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C662C" w14:textId="77777777" w:rsidR="007C13E1" w:rsidRPr="00DA316A" w:rsidRDefault="007C13E1" w:rsidP="005D1589">
            <w:pPr>
              <w:pStyle w:val="rowtabella0"/>
              <w:jc w:val="center"/>
              <w:rPr>
                <w:color w:val="002060"/>
              </w:rPr>
            </w:pPr>
            <w:r w:rsidRPr="00DA316A">
              <w:rPr>
                <w:color w:val="002060"/>
              </w:rPr>
              <w:t>0</w:t>
            </w:r>
          </w:p>
        </w:tc>
      </w:tr>
      <w:tr w:rsidR="007C13E1" w:rsidRPr="00DA316A" w14:paraId="098C8765"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0517FB" w14:textId="77777777" w:rsidR="007C13E1" w:rsidRPr="00DA316A" w:rsidRDefault="007C13E1" w:rsidP="005D1589">
            <w:pPr>
              <w:pStyle w:val="rowtabella0"/>
              <w:rPr>
                <w:color w:val="002060"/>
              </w:rPr>
            </w:pPr>
            <w:r w:rsidRPr="00DA316A">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5CC7A" w14:textId="77777777" w:rsidR="007C13E1" w:rsidRPr="00DA316A" w:rsidRDefault="007C13E1" w:rsidP="005D1589">
            <w:pPr>
              <w:pStyle w:val="rowtabella0"/>
              <w:jc w:val="center"/>
              <w:rPr>
                <w:color w:val="002060"/>
              </w:rPr>
            </w:pPr>
            <w:r w:rsidRPr="00DA31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24B6C"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445AC"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1D6B6"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6EE71"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6354C" w14:textId="77777777" w:rsidR="007C13E1" w:rsidRPr="00DA316A" w:rsidRDefault="007C13E1" w:rsidP="005D1589">
            <w:pPr>
              <w:pStyle w:val="rowtabella0"/>
              <w:jc w:val="center"/>
              <w:rPr>
                <w:color w:val="002060"/>
              </w:rPr>
            </w:pPr>
            <w:r w:rsidRPr="00DA31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7930D" w14:textId="77777777" w:rsidR="007C13E1" w:rsidRPr="00DA316A" w:rsidRDefault="007C13E1" w:rsidP="005D1589">
            <w:pPr>
              <w:pStyle w:val="rowtabella0"/>
              <w:jc w:val="center"/>
              <w:rPr>
                <w:color w:val="002060"/>
              </w:rPr>
            </w:pPr>
            <w:r w:rsidRPr="00DA31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1500A" w14:textId="77777777" w:rsidR="007C13E1" w:rsidRPr="00DA316A" w:rsidRDefault="007C13E1" w:rsidP="005D1589">
            <w:pPr>
              <w:pStyle w:val="rowtabella0"/>
              <w:jc w:val="center"/>
              <w:rPr>
                <w:color w:val="002060"/>
              </w:rPr>
            </w:pPr>
            <w:r w:rsidRPr="00DA31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83BD8" w14:textId="77777777" w:rsidR="007C13E1" w:rsidRPr="00DA316A" w:rsidRDefault="007C13E1" w:rsidP="005D1589">
            <w:pPr>
              <w:pStyle w:val="rowtabella0"/>
              <w:jc w:val="center"/>
              <w:rPr>
                <w:color w:val="002060"/>
              </w:rPr>
            </w:pPr>
            <w:r w:rsidRPr="00DA316A">
              <w:rPr>
                <w:color w:val="002060"/>
              </w:rPr>
              <w:t>0</w:t>
            </w:r>
          </w:p>
        </w:tc>
      </w:tr>
      <w:tr w:rsidR="007C13E1" w:rsidRPr="00DA316A" w14:paraId="0018E35D"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32D5F6" w14:textId="77777777" w:rsidR="007C13E1" w:rsidRPr="00DA316A" w:rsidRDefault="007C13E1" w:rsidP="005D1589">
            <w:pPr>
              <w:pStyle w:val="rowtabella0"/>
              <w:rPr>
                <w:color w:val="002060"/>
              </w:rPr>
            </w:pPr>
            <w:r w:rsidRPr="00DA316A">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743A1"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A4019"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9B2EF"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248F9"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6639B"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8018F" w14:textId="77777777" w:rsidR="007C13E1" w:rsidRPr="00DA316A" w:rsidRDefault="007C13E1" w:rsidP="005D1589">
            <w:pPr>
              <w:pStyle w:val="rowtabella0"/>
              <w:jc w:val="center"/>
              <w:rPr>
                <w:color w:val="002060"/>
              </w:rPr>
            </w:pPr>
            <w:r w:rsidRPr="00DA316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09307" w14:textId="77777777" w:rsidR="007C13E1" w:rsidRPr="00DA316A" w:rsidRDefault="007C13E1" w:rsidP="005D1589">
            <w:pPr>
              <w:pStyle w:val="rowtabella0"/>
              <w:jc w:val="center"/>
              <w:rPr>
                <w:color w:val="002060"/>
              </w:rPr>
            </w:pPr>
            <w:r w:rsidRPr="00DA316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569B5" w14:textId="77777777" w:rsidR="007C13E1" w:rsidRPr="00DA316A" w:rsidRDefault="007C13E1" w:rsidP="005D1589">
            <w:pPr>
              <w:pStyle w:val="rowtabella0"/>
              <w:jc w:val="center"/>
              <w:rPr>
                <w:color w:val="002060"/>
              </w:rPr>
            </w:pPr>
            <w:r w:rsidRPr="00DA31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50976" w14:textId="77777777" w:rsidR="007C13E1" w:rsidRPr="00DA316A" w:rsidRDefault="007C13E1" w:rsidP="005D1589">
            <w:pPr>
              <w:pStyle w:val="rowtabella0"/>
              <w:jc w:val="center"/>
              <w:rPr>
                <w:color w:val="002060"/>
              </w:rPr>
            </w:pPr>
            <w:r w:rsidRPr="00DA316A">
              <w:rPr>
                <w:color w:val="002060"/>
              </w:rPr>
              <w:t>0</w:t>
            </w:r>
          </w:p>
        </w:tc>
      </w:tr>
      <w:tr w:rsidR="007C13E1" w:rsidRPr="00DA316A" w14:paraId="11A999B8" w14:textId="77777777" w:rsidTr="005D15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D7250D" w14:textId="77777777" w:rsidR="007C13E1" w:rsidRPr="00DA316A" w:rsidRDefault="007C13E1" w:rsidP="005D1589">
            <w:pPr>
              <w:pStyle w:val="rowtabella0"/>
              <w:rPr>
                <w:color w:val="002060"/>
              </w:rPr>
            </w:pPr>
            <w:r w:rsidRPr="00DA316A">
              <w:rPr>
                <w:color w:val="002060"/>
              </w:rPr>
              <w:t xml:space="preserve">A.S.D. </w:t>
            </w:r>
            <w:proofErr w:type="gramStart"/>
            <w:r w:rsidRPr="00DA316A">
              <w:rPr>
                <w:color w:val="002060"/>
              </w:rPr>
              <w:t>CITTA</w:t>
            </w:r>
            <w:proofErr w:type="gramEnd"/>
            <w:r w:rsidRPr="00DA316A">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53B64" w14:textId="77777777" w:rsidR="007C13E1" w:rsidRPr="00DA316A" w:rsidRDefault="007C13E1" w:rsidP="005D1589">
            <w:pPr>
              <w:pStyle w:val="rowtabella0"/>
              <w:jc w:val="center"/>
              <w:rPr>
                <w:color w:val="002060"/>
              </w:rPr>
            </w:pPr>
            <w:r w:rsidRPr="00DA31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4405E"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65C92"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A21C9"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EE034"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C0FF8" w14:textId="77777777" w:rsidR="007C13E1" w:rsidRPr="00DA316A" w:rsidRDefault="007C13E1" w:rsidP="005D1589">
            <w:pPr>
              <w:pStyle w:val="rowtabella0"/>
              <w:jc w:val="center"/>
              <w:rPr>
                <w:color w:val="002060"/>
              </w:rPr>
            </w:pPr>
            <w:r w:rsidRPr="00DA316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D7835" w14:textId="77777777" w:rsidR="007C13E1" w:rsidRPr="00DA316A" w:rsidRDefault="007C13E1" w:rsidP="005D1589">
            <w:pPr>
              <w:pStyle w:val="rowtabella0"/>
              <w:jc w:val="center"/>
              <w:rPr>
                <w:color w:val="002060"/>
              </w:rPr>
            </w:pPr>
            <w:r w:rsidRPr="00DA316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95E4C" w14:textId="77777777" w:rsidR="007C13E1" w:rsidRPr="00DA316A" w:rsidRDefault="007C13E1" w:rsidP="005D1589">
            <w:pPr>
              <w:pStyle w:val="rowtabella0"/>
              <w:jc w:val="center"/>
              <w:rPr>
                <w:color w:val="002060"/>
              </w:rPr>
            </w:pPr>
            <w:r w:rsidRPr="00DA31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369AB" w14:textId="77777777" w:rsidR="007C13E1" w:rsidRPr="00DA316A" w:rsidRDefault="007C13E1" w:rsidP="005D1589">
            <w:pPr>
              <w:pStyle w:val="rowtabella0"/>
              <w:jc w:val="center"/>
              <w:rPr>
                <w:color w:val="002060"/>
              </w:rPr>
            </w:pPr>
            <w:r w:rsidRPr="00DA316A">
              <w:rPr>
                <w:color w:val="002060"/>
              </w:rPr>
              <w:t>1</w:t>
            </w:r>
          </w:p>
        </w:tc>
      </w:tr>
    </w:tbl>
    <w:p w14:paraId="327ADE18" w14:textId="77777777" w:rsidR="007C13E1" w:rsidRPr="00DA316A" w:rsidRDefault="007C13E1" w:rsidP="007C13E1">
      <w:pPr>
        <w:pStyle w:val="breakline"/>
        <w:rPr>
          <w:rFonts w:ascii="Arial" w:eastAsiaTheme="minorEastAsia" w:hAnsi="Arial" w:cs="Arial"/>
          <w:color w:val="002060"/>
        </w:rPr>
      </w:pPr>
    </w:p>
    <w:p w14:paraId="2EA705AD" w14:textId="77777777" w:rsidR="007C13E1" w:rsidRPr="00DA316A" w:rsidRDefault="007C13E1" w:rsidP="007C13E1">
      <w:pPr>
        <w:pStyle w:val="breakline"/>
        <w:rPr>
          <w:rFonts w:ascii="Arial" w:hAnsi="Arial" w:cs="Arial"/>
          <w:color w:val="002060"/>
        </w:rPr>
      </w:pPr>
    </w:p>
    <w:p w14:paraId="58919836" w14:textId="77777777" w:rsidR="007C13E1" w:rsidRPr="00DA316A" w:rsidRDefault="007C13E1" w:rsidP="007C13E1">
      <w:pPr>
        <w:pStyle w:val="sottotitolocampionato10"/>
        <w:rPr>
          <w:color w:val="002060"/>
        </w:rPr>
      </w:pPr>
      <w:r w:rsidRPr="00DA316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13E1" w:rsidRPr="00DA316A" w14:paraId="06309C28" w14:textId="77777777" w:rsidTr="005D15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92BB4" w14:textId="77777777" w:rsidR="007C13E1" w:rsidRPr="00DA316A" w:rsidRDefault="007C13E1" w:rsidP="005D1589">
            <w:pPr>
              <w:pStyle w:val="headertabella0"/>
              <w:rPr>
                <w:color w:val="002060"/>
              </w:rPr>
            </w:pPr>
            <w:r w:rsidRPr="00DA31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E7B4B" w14:textId="77777777" w:rsidR="007C13E1" w:rsidRPr="00DA316A" w:rsidRDefault="007C13E1" w:rsidP="005D1589">
            <w:pPr>
              <w:pStyle w:val="headertabella0"/>
              <w:rPr>
                <w:color w:val="002060"/>
              </w:rPr>
            </w:pPr>
            <w:r w:rsidRPr="00DA31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CE375" w14:textId="77777777" w:rsidR="007C13E1" w:rsidRPr="00DA316A" w:rsidRDefault="007C13E1" w:rsidP="005D1589">
            <w:pPr>
              <w:pStyle w:val="headertabella0"/>
              <w:rPr>
                <w:color w:val="002060"/>
              </w:rPr>
            </w:pPr>
            <w:r w:rsidRPr="00DA31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ED90A" w14:textId="77777777" w:rsidR="007C13E1" w:rsidRPr="00DA316A" w:rsidRDefault="007C13E1" w:rsidP="005D1589">
            <w:pPr>
              <w:pStyle w:val="headertabella0"/>
              <w:rPr>
                <w:color w:val="002060"/>
              </w:rPr>
            </w:pPr>
            <w:r w:rsidRPr="00DA31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95729" w14:textId="77777777" w:rsidR="007C13E1" w:rsidRPr="00DA316A" w:rsidRDefault="007C13E1" w:rsidP="005D1589">
            <w:pPr>
              <w:pStyle w:val="headertabella0"/>
              <w:rPr>
                <w:color w:val="002060"/>
              </w:rPr>
            </w:pPr>
            <w:r w:rsidRPr="00DA31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1838D" w14:textId="77777777" w:rsidR="007C13E1" w:rsidRPr="00DA316A" w:rsidRDefault="007C13E1" w:rsidP="005D1589">
            <w:pPr>
              <w:pStyle w:val="headertabella0"/>
              <w:rPr>
                <w:color w:val="002060"/>
              </w:rPr>
            </w:pPr>
            <w:r w:rsidRPr="00DA31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0B940" w14:textId="77777777" w:rsidR="007C13E1" w:rsidRPr="00DA316A" w:rsidRDefault="007C13E1" w:rsidP="005D1589">
            <w:pPr>
              <w:pStyle w:val="headertabella0"/>
              <w:rPr>
                <w:color w:val="002060"/>
              </w:rPr>
            </w:pPr>
            <w:r w:rsidRPr="00DA31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F9E00" w14:textId="77777777" w:rsidR="007C13E1" w:rsidRPr="00DA316A" w:rsidRDefault="007C13E1" w:rsidP="005D1589">
            <w:pPr>
              <w:pStyle w:val="headertabella0"/>
              <w:rPr>
                <w:color w:val="002060"/>
              </w:rPr>
            </w:pPr>
            <w:r w:rsidRPr="00DA31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D1FFF" w14:textId="77777777" w:rsidR="007C13E1" w:rsidRPr="00DA316A" w:rsidRDefault="007C13E1" w:rsidP="005D1589">
            <w:pPr>
              <w:pStyle w:val="headertabella0"/>
              <w:rPr>
                <w:color w:val="002060"/>
              </w:rPr>
            </w:pPr>
            <w:r w:rsidRPr="00DA31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143BE" w14:textId="77777777" w:rsidR="007C13E1" w:rsidRPr="00DA316A" w:rsidRDefault="007C13E1" w:rsidP="005D1589">
            <w:pPr>
              <w:pStyle w:val="headertabella0"/>
              <w:rPr>
                <w:color w:val="002060"/>
              </w:rPr>
            </w:pPr>
            <w:r w:rsidRPr="00DA316A">
              <w:rPr>
                <w:color w:val="002060"/>
              </w:rPr>
              <w:t>PE</w:t>
            </w:r>
          </w:p>
        </w:tc>
      </w:tr>
      <w:tr w:rsidR="007C13E1" w:rsidRPr="00DA316A" w14:paraId="3DC8163C" w14:textId="77777777" w:rsidTr="005D15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E34CA0" w14:textId="77777777" w:rsidR="007C13E1" w:rsidRPr="00DA316A" w:rsidRDefault="007C13E1" w:rsidP="005D1589">
            <w:pPr>
              <w:pStyle w:val="rowtabella0"/>
              <w:rPr>
                <w:color w:val="002060"/>
              </w:rPr>
            </w:pPr>
            <w:r w:rsidRPr="00DA316A">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F6267" w14:textId="77777777" w:rsidR="007C13E1" w:rsidRPr="00DA316A" w:rsidRDefault="007C13E1" w:rsidP="005D1589">
            <w:pPr>
              <w:pStyle w:val="rowtabella0"/>
              <w:jc w:val="center"/>
              <w:rPr>
                <w:color w:val="002060"/>
              </w:rPr>
            </w:pPr>
            <w:r w:rsidRPr="00DA31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EDFCF"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CF298" w14:textId="77777777" w:rsidR="007C13E1" w:rsidRPr="00DA316A" w:rsidRDefault="007C13E1" w:rsidP="005D1589">
            <w:pPr>
              <w:pStyle w:val="rowtabella0"/>
              <w:jc w:val="center"/>
              <w:rPr>
                <w:color w:val="002060"/>
              </w:rPr>
            </w:pPr>
            <w:r w:rsidRPr="00DA31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3AEBA"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2D290"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4B29C" w14:textId="77777777" w:rsidR="007C13E1" w:rsidRPr="00DA316A" w:rsidRDefault="007C13E1" w:rsidP="005D1589">
            <w:pPr>
              <w:pStyle w:val="rowtabella0"/>
              <w:jc w:val="center"/>
              <w:rPr>
                <w:color w:val="002060"/>
              </w:rPr>
            </w:pPr>
            <w:r w:rsidRPr="00DA316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4CB69" w14:textId="77777777" w:rsidR="007C13E1" w:rsidRPr="00DA316A" w:rsidRDefault="007C13E1" w:rsidP="005D1589">
            <w:pPr>
              <w:pStyle w:val="rowtabella0"/>
              <w:jc w:val="center"/>
              <w:rPr>
                <w:color w:val="002060"/>
              </w:rPr>
            </w:pPr>
            <w:r w:rsidRPr="00DA31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C5296" w14:textId="77777777" w:rsidR="007C13E1" w:rsidRPr="00DA316A" w:rsidRDefault="007C13E1" w:rsidP="005D1589">
            <w:pPr>
              <w:pStyle w:val="rowtabella0"/>
              <w:jc w:val="center"/>
              <w:rPr>
                <w:color w:val="002060"/>
              </w:rPr>
            </w:pPr>
            <w:r w:rsidRPr="00DA31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91D5B" w14:textId="77777777" w:rsidR="007C13E1" w:rsidRPr="00DA316A" w:rsidRDefault="007C13E1" w:rsidP="005D1589">
            <w:pPr>
              <w:pStyle w:val="rowtabella0"/>
              <w:jc w:val="center"/>
              <w:rPr>
                <w:color w:val="002060"/>
              </w:rPr>
            </w:pPr>
            <w:r w:rsidRPr="00DA316A">
              <w:rPr>
                <w:color w:val="002060"/>
              </w:rPr>
              <w:t>0</w:t>
            </w:r>
          </w:p>
        </w:tc>
      </w:tr>
      <w:tr w:rsidR="007C13E1" w:rsidRPr="00DA316A" w14:paraId="0C934D03"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09BE09" w14:textId="77777777" w:rsidR="007C13E1" w:rsidRPr="00DA316A" w:rsidRDefault="007C13E1" w:rsidP="005D1589">
            <w:pPr>
              <w:pStyle w:val="rowtabella0"/>
              <w:rPr>
                <w:color w:val="002060"/>
              </w:rPr>
            </w:pPr>
            <w:r w:rsidRPr="00DA316A">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C28A0" w14:textId="77777777" w:rsidR="007C13E1" w:rsidRPr="00DA316A" w:rsidRDefault="007C13E1" w:rsidP="005D1589">
            <w:pPr>
              <w:pStyle w:val="rowtabella0"/>
              <w:jc w:val="center"/>
              <w:rPr>
                <w:color w:val="002060"/>
              </w:rPr>
            </w:pPr>
            <w:r w:rsidRPr="00DA31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F554C"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80FE9" w14:textId="77777777" w:rsidR="007C13E1" w:rsidRPr="00DA316A" w:rsidRDefault="007C13E1" w:rsidP="005D1589">
            <w:pPr>
              <w:pStyle w:val="rowtabella0"/>
              <w:jc w:val="center"/>
              <w:rPr>
                <w:color w:val="002060"/>
              </w:rPr>
            </w:pPr>
            <w:r w:rsidRPr="00DA31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74C8B"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01D60"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3E483" w14:textId="77777777" w:rsidR="007C13E1" w:rsidRPr="00DA316A" w:rsidRDefault="007C13E1" w:rsidP="005D1589">
            <w:pPr>
              <w:pStyle w:val="rowtabella0"/>
              <w:jc w:val="center"/>
              <w:rPr>
                <w:color w:val="002060"/>
              </w:rPr>
            </w:pPr>
            <w:r w:rsidRPr="00DA316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25101" w14:textId="77777777" w:rsidR="007C13E1" w:rsidRPr="00DA316A" w:rsidRDefault="007C13E1" w:rsidP="005D1589">
            <w:pPr>
              <w:pStyle w:val="rowtabella0"/>
              <w:jc w:val="center"/>
              <w:rPr>
                <w:color w:val="002060"/>
              </w:rPr>
            </w:pPr>
            <w:r w:rsidRPr="00DA316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A5DEC" w14:textId="77777777" w:rsidR="007C13E1" w:rsidRPr="00DA316A" w:rsidRDefault="007C13E1" w:rsidP="005D1589">
            <w:pPr>
              <w:pStyle w:val="rowtabella0"/>
              <w:jc w:val="center"/>
              <w:rPr>
                <w:color w:val="002060"/>
              </w:rPr>
            </w:pPr>
            <w:r w:rsidRPr="00DA31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1CFF3" w14:textId="77777777" w:rsidR="007C13E1" w:rsidRPr="00DA316A" w:rsidRDefault="007C13E1" w:rsidP="005D1589">
            <w:pPr>
              <w:pStyle w:val="rowtabella0"/>
              <w:jc w:val="center"/>
              <w:rPr>
                <w:color w:val="002060"/>
              </w:rPr>
            </w:pPr>
            <w:r w:rsidRPr="00DA316A">
              <w:rPr>
                <w:color w:val="002060"/>
              </w:rPr>
              <w:t>0</w:t>
            </w:r>
          </w:p>
        </w:tc>
      </w:tr>
      <w:tr w:rsidR="007C13E1" w:rsidRPr="00DA316A" w14:paraId="7DBCEB30"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FE1441" w14:textId="77777777" w:rsidR="007C13E1" w:rsidRPr="00DA316A" w:rsidRDefault="007C13E1" w:rsidP="005D1589">
            <w:pPr>
              <w:pStyle w:val="rowtabella0"/>
              <w:rPr>
                <w:color w:val="002060"/>
              </w:rPr>
            </w:pPr>
            <w:r w:rsidRPr="00DA316A">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BC2DF" w14:textId="77777777" w:rsidR="007C13E1" w:rsidRPr="00DA316A" w:rsidRDefault="007C13E1" w:rsidP="005D1589">
            <w:pPr>
              <w:pStyle w:val="rowtabella0"/>
              <w:jc w:val="center"/>
              <w:rPr>
                <w:color w:val="002060"/>
              </w:rPr>
            </w:pPr>
            <w:r w:rsidRPr="00DA31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FED3C"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CD2F6"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62219"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7074E"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FF64D" w14:textId="77777777" w:rsidR="007C13E1" w:rsidRPr="00DA316A" w:rsidRDefault="007C13E1" w:rsidP="005D1589">
            <w:pPr>
              <w:pStyle w:val="rowtabella0"/>
              <w:jc w:val="center"/>
              <w:rPr>
                <w:color w:val="002060"/>
              </w:rPr>
            </w:pPr>
            <w:r w:rsidRPr="00DA316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8E64D" w14:textId="77777777" w:rsidR="007C13E1" w:rsidRPr="00DA316A" w:rsidRDefault="007C13E1" w:rsidP="005D1589">
            <w:pPr>
              <w:pStyle w:val="rowtabella0"/>
              <w:jc w:val="center"/>
              <w:rPr>
                <w:color w:val="002060"/>
              </w:rPr>
            </w:pPr>
            <w:r w:rsidRPr="00DA31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7FB67"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479AF" w14:textId="77777777" w:rsidR="007C13E1" w:rsidRPr="00DA316A" w:rsidRDefault="007C13E1" w:rsidP="005D1589">
            <w:pPr>
              <w:pStyle w:val="rowtabella0"/>
              <w:jc w:val="center"/>
              <w:rPr>
                <w:color w:val="002060"/>
              </w:rPr>
            </w:pPr>
            <w:r w:rsidRPr="00DA316A">
              <w:rPr>
                <w:color w:val="002060"/>
              </w:rPr>
              <w:t>0</w:t>
            </w:r>
          </w:p>
        </w:tc>
      </w:tr>
      <w:tr w:rsidR="007C13E1" w:rsidRPr="00DA316A" w14:paraId="2C9B9DF7"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978E9E" w14:textId="77777777" w:rsidR="007C13E1" w:rsidRPr="00DA316A" w:rsidRDefault="007C13E1" w:rsidP="005D1589">
            <w:pPr>
              <w:pStyle w:val="rowtabella0"/>
              <w:rPr>
                <w:color w:val="002060"/>
              </w:rPr>
            </w:pPr>
            <w:r w:rsidRPr="00DA316A">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718BD" w14:textId="77777777" w:rsidR="007C13E1" w:rsidRPr="00DA316A" w:rsidRDefault="007C13E1" w:rsidP="005D1589">
            <w:pPr>
              <w:pStyle w:val="rowtabella0"/>
              <w:jc w:val="center"/>
              <w:rPr>
                <w:color w:val="002060"/>
              </w:rPr>
            </w:pPr>
            <w:r w:rsidRPr="00DA31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D0697"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2B97A"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2695D"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1124A"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78450" w14:textId="77777777" w:rsidR="007C13E1" w:rsidRPr="00DA316A" w:rsidRDefault="007C13E1" w:rsidP="005D1589">
            <w:pPr>
              <w:pStyle w:val="rowtabella0"/>
              <w:jc w:val="center"/>
              <w:rPr>
                <w:color w:val="002060"/>
              </w:rPr>
            </w:pPr>
            <w:r w:rsidRPr="00DA316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BCC54" w14:textId="77777777" w:rsidR="007C13E1" w:rsidRPr="00DA316A" w:rsidRDefault="007C13E1" w:rsidP="005D1589">
            <w:pPr>
              <w:pStyle w:val="rowtabella0"/>
              <w:jc w:val="center"/>
              <w:rPr>
                <w:color w:val="002060"/>
              </w:rPr>
            </w:pPr>
            <w:r w:rsidRPr="00DA31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A6F21"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6432A" w14:textId="77777777" w:rsidR="007C13E1" w:rsidRPr="00DA316A" w:rsidRDefault="007C13E1" w:rsidP="005D1589">
            <w:pPr>
              <w:pStyle w:val="rowtabella0"/>
              <w:jc w:val="center"/>
              <w:rPr>
                <w:color w:val="002060"/>
              </w:rPr>
            </w:pPr>
            <w:r w:rsidRPr="00DA316A">
              <w:rPr>
                <w:color w:val="002060"/>
              </w:rPr>
              <w:t>0</w:t>
            </w:r>
          </w:p>
        </w:tc>
      </w:tr>
      <w:tr w:rsidR="007C13E1" w:rsidRPr="00DA316A" w14:paraId="6D41A75F"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07E25F" w14:textId="77777777" w:rsidR="007C13E1" w:rsidRPr="00DA316A" w:rsidRDefault="007C13E1" w:rsidP="005D1589">
            <w:pPr>
              <w:pStyle w:val="rowtabella0"/>
              <w:rPr>
                <w:color w:val="002060"/>
              </w:rPr>
            </w:pPr>
            <w:r w:rsidRPr="00DA316A">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447F3" w14:textId="77777777" w:rsidR="007C13E1" w:rsidRPr="00DA316A" w:rsidRDefault="007C13E1" w:rsidP="005D1589">
            <w:pPr>
              <w:pStyle w:val="rowtabella0"/>
              <w:jc w:val="center"/>
              <w:rPr>
                <w:color w:val="002060"/>
              </w:rPr>
            </w:pPr>
            <w:r w:rsidRPr="00DA31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935A1"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B412C"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00D19"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3694C"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B740F" w14:textId="77777777" w:rsidR="007C13E1" w:rsidRPr="00DA316A" w:rsidRDefault="007C13E1" w:rsidP="005D1589">
            <w:pPr>
              <w:pStyle w:val="rowtabella0"/>
              <w:jc w:val="center"/>
              <w:rPr>
                <w:color w:val="002060"/>
              </w:rPr>
            </w:pPr>
            <w:r w:rsidRPr="00DA316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0290F" w14:textId="77777777" w:rsidR="007C13E1" w:rsidRPr="00DA316A" w:rsidRDefault="007C13E1" w:rsidP="005D1589">
            <w:pPr>
              <w:pStyle w:val="rowtabella0"/>
              <w:jc w:val="center"/>
              <w:rPr>
                <w:color w:val="002060"/>
              </w:rPr>
            </w:pPr>
            <w:r w:rsidRPr="00DA316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3F478"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69F80" w14:textId="77777777" w:rsidR="007C13E1" w:rsidRPr="00DA316A" w:rsidRDefault="007C13E1" w:rsidP="005D1589">
            <w:pPr>
              <w:pStyle w:val="rowtabella0"/>
              <w:jc w:val="center"/>
              <w:rPr>
                <w:color w:val="002060"/>
              </w:rPr>
            </w:pPr>
            <w:r w:rsidRPr="00DA316A">
              <w:rPr>
                <w:color w:val="002060"/>
              </w:rPr>
              <w:t>0</w:t>
            </w:r>
          </w:p>
        </w:tc>
      </w:tr>
      <w:tr w:rsidR="007C13E1" w:rsidRPr="00DA316A" w14:paraId="44245C96"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ED85B" w14:textId="77777777" w:rsidR="007C13E1" w:rsidRPr="00DA316A" w:rsidRDefault="007C13E1" w:rsidP="005D1589">
            <w:pPr>
              <w:pStyle w:val="rowtabella0"/>
              <w:rPr>
                <w:color w:val="002060"/>
              </w:rPr>
            </w:pPr>
            <w:r w:rsidRPr="00DA316A">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EE3D0" w14:textId="77777777" w:rsidR="007C13E1" w:rsidRPr="00DA316A" w:rsidRDefault="007C13E1" w:rsidP="005D1589">
            <w:pPr>
              <w:pStyle w:val="rowtabella0"/>
              <w:jc w:val="center"/>
              <w:rPr>
                <w:color w:val="002060"/>
              </w:rPr>
            </w:pPr>
            <w:r w:rsidRPr="00DA31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68AB6"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45463" w14:textId="77777777" w:rsidR="007C13E1" w:rsidRPr="00DA316A" w:rsidRDefault="007C13E1" w:rsidP="005D1589">
            <w:pPr>
              <w:pStyle w:val="rowtabella0"/>
              <w:jc w:val="center"/>
              <w:rPr>
                <w:color w:val="002060"/>
              </w:rPr>
            </w:pPr>
            <w:r w:rsidRPr="00DA31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645DC"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2F858" w14:textId="77777777" w:rsidR="007C13E1" w:rsidRPr="00DA316A" w:rsidRDefault="007C13E1" w:rsidP="005D1589">
            <w:pPr>
              <w:pStyle w:val="rowtabella0"/>
              <w:jc w:val="center"/>
              <w:rPr>
                <w:color w:val="002060"/>
              </w:rPr>
            </w:pPr>
            <w:r w:rsidRPr="00DA31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DFF45" w14:textId="77777777" w:rsidR="007C13E1" w:rsidRPr="00DA316A" w:rsidRDefault="007C13E1" w:rsidP="005D1589">
            <w:pPr>
              <w:pStyle w:val="rowtabella0"/>
              <w:jc w:val="center"/>
              <w:rPr>
                <w:color w:val="002060"/>
              </w:rPr>
            </w:pPr>
            <w:r w:rsidRPr="00DA316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6AF7E" w14:textId="77777777" w:rsidR="007C13E1" w:rsidRPr="00DA316A" w:rsidRDefault="007C13E1" w:rsidP="005D1589">
            <w:pPr>
              <w:pStyle w:val="rowtabella0"/>
              <w:jc w:val="center"/>
              <w:rPr>
                <w:color w:val="002060"/>
              </w:rPr>
            </w:pPr>
            <w:r w:rsidRPr="00DA316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73BCF" w14:textId="77777777" w:rsidR="007C13E1" w:rsidRPr="00DA316A" w:rsidRDefault="007C13E1" w:rsidP="005D1589">
            <w:pPr>
              <w:pStyle w:val="rowtabella0"/>
              <w:jc w:val="center"/>
              <w:rPr>
                <w:color w:val="002060"/>
              </w:rPr>
            </w:pPr>
            <w:r w:rsidRPr="00DA31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E2F2B" w14:textId="77777777" w:rsidR="007C13E1" w:rsidRPr="00DA316A" w:rsidRDefault="007C13E1" w:rsidP="005D1589">
            <w:pPr>
              <w:pStyle w:val="rowtabella0"/>
              <w:jc w:val="center"/>
              <w:rPr>
                <w:color w:val="002060"/>
              </w:rPr>
            </w:pPr>
            <w:r w:rsidRPr="00DA316A">
              <w:rPr>
                <w:color w:val="002060"/>
              </w:rPr>
              <w:t>0</w:t>
            </w:r>
          </w:p>
        </w:tc>
      </w:tr>
      <w:tr w:rsidR="007C13E1" w:rsidRPr="00DA316A" w14:paraId="63EC4C2E"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00C9C6" w14:textId="77777777" w:rsidR="007C13E1" w:rsidRPr="00DA316A" w:rsidRDefault="007C13E1" w:rsidP="005D1589">
            <w:pPr>
              <w:pStyle w:val="breakline"/>
              <w:rPr>
                <w:rFonts w:ascii="Arial" w:eastAsiaTheme="minorEastAsia" w:hAnsi="Arial" w:cs="Arial"/>
                <w:color w:val="002060"/>
              </w:rPr>
            </w:pPr>
            <w:r w:rsidRPr="00DA316A">
              <w:rPr>
                <w:rFonts w:ascii="Arial" w:hAnsi="Arial" w:cs="Arial"/>
                <w:color w:val="002060"/>
              </w:rPr>
              <w:t>A.S.D. REAL FABRIANO – seconda squadra Under 21 –</w:t>
            </w:r>
          </w:p>
          <w:p w14:paraId="33497E42" w14:textId="77777777" w:rsidR="007C13E1" w:rsidRPr="00DA316A" w:rsidRDefault="007C13E1" w:rsidP="005D1589">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D6ED6" w14:textId="77777777" w:rsidR="007C13E1" w:rsidRPr="00DA316A" w:rsidRDefault="007C13E1" w:rsidP="005D1589">
            <w:pPr>
              <w:pStyle w:val="rowtabella0"/>
              <w:jc w:val="center"/>
              <w:rPr>
                <w:color w:val="002060"/>
              </w:rPr>
            </w:pPr>
            <w:r w:rsidRPr="00DA31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1DECF"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D8796"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75DE8"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A7401"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14BC4" w14:textId="77777777" w:rsidR="007C13E1" w:rsidRPr="00DA316A" w:rsidRDefault="007C13E1" w:rsidP="005D1589">
            <w:pPr>
              <w:pStyle w:val="rowtabella0"/>
              <w:jc w:val="center"/>
              <w:rPr>
                <w:color w:val="002060"/>
              </w:rPr>
            </w:pPr>
            <w:r w:rsidRPr="00DA31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46C5B" w14:textId="77777777" w:rsidR="007C13E1" w:rsidRPr="00DA316A" w:rsidRDefault="007C13E1" w:rsidP="005D1589">
            <w:pPr>
              <w:pStyle w:val="rowtabella0"/>
              <w:jc w:val="center"/>
              <w:rPr>
                <w:color w:val="002060"/>
              </w:rPr>
            </w:pPr>
            <w:r w:rsidRPr="00DA31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DA3D7"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36591" w14:textId="77777777" w:rsidR="007C13E1" w:rsidRPr="00DA316A" w:rsidRDefault="007C13E1" w:rsidP="005D1589">
            <w:pPr>
              <w:pStyle w:val="rowtabella0"/>
              <w:jc w:val="center"/>
              <w:rPr>
                <w:color w:val="002060"/>
              </w:rPr>
            </w:pPr>
            <w:r w:rsidRPr="00DA316A">
              <w:rPr>
                <w:color w:val="002060"/>
              </w:rPr>
              <w:t>0</w:t>
            </w:r>
          </w:p>
        </w:tc>
      </w:tr>
      <w:tr w:rsidR="007C13E1" w:rsidRPr="00DA316A" w14:paraId="3B7CF026"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337F1D" w14:textId="77777777" w:rsidR="007C13E1" w:rsidRPr="00DA316A" w:rsidRDefault="007C13E1" w:rsidP="005D1589">
            <w:pPr>
              <w:pStyle w:val="rowtabella0"/>
              <w:rPr>
                <w:color w:val="002060"/>
              </w:rPr>
            </w:pPr>
            <w:r w:rsidRPr="00DA316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065CA" w14:textId="77777777" w:rsidR="007C13E1" w:rsidRPr="00DA316A" w:rsidRDefault="007C13E1" w:rsidP="005D1589">
            <w:pPr>
              <w:pStyle w:val="rowtabella0"/>
              <w:jc w:val="center"/>
              <w:rPr>
                <w:color w:val="002060"/>
              </w:rPr>
            </w:pPr>
            <w:r w:rsidRPr="00DA31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D9961"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1CB0B"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7622A"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DA57A"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1DFFC" w14:textId="77777777" w:rsidR="007C13E1" w:rsidRPr="00DA316A" w:rsidRDefault="007C13E1" w:rsidP="005D1589">
            <w:pPr>
              <w:pStyle w:val="rowtabella0"/>
              <w:jc w:val="center"/>
              <w:rPr>
                <w:color w:val="002060"/>
              </w:rPr>
            </w:pPr>
            <w:r w:rsidRPr="00DA316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A95E6" w14:textId="77777777" w:rsidR="007C13E1" w:rsidRPr="00DA316A" w:rsidRDefault="007C13E1" w:rsidP="005D1589">
            <w:pPr>
              <w:pStyle w:val="rowtabella0"/>
              <w:jc w:val="center"/>
              <w:rPr>
                <w:color w:val="002060"/>
              </w:rPr>
            </w:pPr>
            <w:r w:rsidRPr="00DA316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559BD" w14:textId="77777777" w:rsidR="007C13E1" w:rsidRPr="00DA316A" w:rsidRDefault="007C13E1" w:rsidP="005D1589">
            <w:pPr>
              <w:pStyle w:val="rowtabella0"/>
              <w:jc w:val="center"/>
              <w:rPr>
                <w:color w:val="002060"/>
              </w:rPr>
            </w:pPr>
            <w:r w:rsidRPr="00DA31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0A8E9" w14:textId="77777777" w:rsidR="007C13E1" w:rsidRPr="00DA316A" w:rsidRDefault="007C13E1" w:rsidP="005D1589">
            <w:pPr>
              <w:pStyle w:val="rowtabella0"/>
              <w:jc w:val="center"/>
              <w:rPr>
                <w:color w:val="002060"/>
              </w:rPr>
            </w:pPr>
            <w:r w:rsidRPr="00DA316A">
              <w:rPr>
                <w:color w:val="002060"/>
              </w:rPr>
              <w:t>0</w:t>
            </w:r>
          </w:p>
        </w:tc>
      </w:tr>
      <w:tr w:rsidR="007C13E1" w:rsidRPr="00DA316A" w14:paraId="784F614C"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15C53C" w14:textId="77777777" w:rsidR="007C13E1" w:rsidRPr="00DA316A" w:rsidRDefault="007C13E1" w:rsidP="005D1589">
            <w:pPr>
              <w:pStyle w:val="rowtabella0"/>
              <w:rPr>
                <w:color w:val="002060"/>
              </w:rPr>
            </w:pPr>
            <w:r w:rsidRPr="00DA316A">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C6A0F" w14:textId="77777777" w:rsidR="007C13E1" w:rsidRPr="00DA316A" w:rsidRDefault="007C13E1" w:rsidP="005D1589">
            <w:pPr>
              <w:pStyle w:val="rowtabella0"/>
              <w:jc w:val="center"/>
              <w:rPr>
                <w:color w:val="002060"/>
              </w:rPr>
            </w:pPr>
            <w:r w:rsidRPr="00DA31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DA46D"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9E7C7"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D92A3"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F4CC9"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17F21" w14:textId="77777777" w:rsidR="007C13E1" w:rsidRPr="00DA316A" w:rsidRDefault="007C13E1" w:rsidP="005D1589">
            <w:pPr>
              <w:pStyle w:val="rowtabella0"/>
              <w:jc w:val="center"/>
              <w:rPr>
                <w:color w:val="002060"/>
              </w:rPr>
            </w:pPr>
            <w:r w:rsidRPr="00DA31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6F319" w14:textId="77777777" w:rsidR="007C13E1" w:rsidRPr="00DA316A" w:rsidRDefault="007C13E1" w:rsidP="005D1589">
            <w:pPr>
              <w:pStyle w:val="rowtabella0"/>
              <w:jc w:val="center"/>
              <w:rPr>
                <w:color w:val="002060"/>
              </w:rPr>
            </w:pPr>
            <w:r w:rsidRPr="00DA31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8E551"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22918" w14:textId="77777777" w:rsidR="007C13E1" w:rsidRPr="00DA316A" w:rsidRDefault="007C13E1" w:rsidP="005D1589">
            <w:pPr>
              <w:pStyle w:val="rowtabella0"/>
              <w:jc w:val="center"/>
              <w:rPr>
                <w:color w:val="002060"/>
              </w:rPr>
            </w:pPr>
            <w:r w:rsidRPr="00DA316A">
              <w:rPr>
                <w:color w:val="002060"/>
              </w:rPr>
              <w:t>0</w:t>
            </w:r>
          </w:p>
        </w:tc>
      </w:tr>
      <w:tr w:rsidR="007C13E1" w:rsidRPr="00DA316A" w14:paraId="6B0A4D1C"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5489D0" w14:textId="77777777" w:rsidR="007C13E1" w:rsidRPr="00DA316A" w:rsidRDefault="007C13E1" w:rsidP="005D1589">
            <w:pPr>
              <w:pStyle w:val="rowtabella0"/>
              <w:rPr>
                <w:color w:val="002060"/>
              </w:rPr>
            </w:pPr>
            <w:r w:rsidRPr="00DA316A">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7A4EF" w14:textId="77777777" w:rsidR="007C13E1" w:rsidRPr="00DA316A" w:rsidRDefault="007C13E1" w:rsidP="005D1589">
            <w:pPr>
              <w:pStyle w:val="rowtabella0"/>
              <w:jc w:val="center"/>
              <w:rPr>
                <w:color w:val="002060"/>
              </w:rPr>
            </w:pPr>
            <w:r w:rsidRPr="00DA31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F63C1"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2B190"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2C1F9"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82D13"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5ED8D" w14:textId="77777777" w:rsidR="007C13E1" w:rsidRPr="00DA316A" w:rsidRDefault="007C13E1" w:rsidP="005D1589">
            <w:pPr>
              <w:pStyle w:val="rowtabella0"/>
              <w:jc w:val="center"/>
              <w:rPr>
                <w:color w:val="002060"/>
              </w:rPr>
            </w:pPr>
            <w:r w:rsidRPr="00DA31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6DDD0" w14:textId="77777777" w:rsidR="007C13E1" w:rsidRPr="00DA316A" w:rsidRDefault="007C13E1" w:rsidP="005D1589">
            <w:pPr>
              <w:pStyle w:val="rowtabella0"/>
              <w:jc w:val="center"/>
              <w:rPr>
                <w:color w:val="002060"/>
              </w:rPr>
            </w:pPr>
            <w:r w:rsidRPr="00DA316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8591F"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FA499" w14:textId="77777777" w:rsidR="007C13E1" w:rsidRPr="00DA316A" w:rsidRDefault="007C13E1" w:rsidP="005D1589">
            <w:pPr>
              <w:pStyle w:val="rowtabella0"/>
              <w:jc w:val="center"/>
              <w:rPr>
                <w:color w:val="002060"/>
              </w:rPr>
            </w:pPr>
            <w:r w:rsidRPr="00DA316A">
              <w:rPr>
                <w:color w:val="002060"/>
              </w:rPr>
              <w:t>0</w:t>
            </w:r>
          </w:p>
        </w:tc>
      </w:tr>
      <w:tr w:rsidR="007C13E1" w:rsidRPr="00DA316A" w14:paraId="4E2BB1E6"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3D089D" w14:textId="77777777" w:rsidR="007C13E1" w:rsidRPr="00DA316A" w:rsidRDefault="007C13E1" w:rsidP="005D1589">
            <w:pPr>
              <w:pStyle w:val="rowtabella0"/>
              <w:rPr>
                <w:color w:val="002060"/>
              </w:rPr>
            </w:pPr>
            <w:r w:rsidRPr="00DA316A">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00FA2" w14:textId="77777777" w:rsidR="007C13E1" w:rsidRPr="00DA316A" w:rsidRDefault="007C13E1" w:rsidP="005D1589">
            <w:pPr>
              <w:pStyle w:val="rowtabella0"/>
              <w:jc w:val="center"/>
              <w:rPr>
                <w:color w:val="002060"/>
              </w:rPr>
            </w:pPr>
            <w:r w:rsidRPr="00DA31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46DD9"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72048"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E4D24"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20F9B" w14:textId="77777777" w:rsidR="007C13E1" w:rsidRPr="00DA316A" w:rsidRDefault="007C13E1" w:rsidP="005D1589">
            <w:pPr>
              <w:pStyle w:val="rowtabella0"/>
              <w:jc w:val="center"/>
              <w:rPr>
                <w:color w:val="002060"/>
              </w:rPr>
            </w:pPr>
            <w:r w:rsidRPr="00DA31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D89A0" w14:textId="77777777" w:rsidR="007C13E1" w:rsidRPr="00DA316A" w:rsidRDefault="007C13E1" w:rsidP="005D1589">
            <w:pPr>
              <w:pStyle w:val="rowtabella0"/>
              <w:jc w:val="center"/>
              <w:rPr>
                <w:color w:val="002060"/>
              </w:rPr>
            </w:pPr>
            <w:r w:rsidRPr="00DA31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56A36" w14:textId="77777777" w:rsidR="007C13E1" w:rsidRPr="00DA316A" w:rsidRDefault="007C13E1" w:rsidP="005D1589">
            <w:pPr>
              <w:pStyle w:val="rowtabella0"/>
              <w:jc w:val="center"/>
              <w:rPr>
                <w:color w:val="002060"/>
              </w:rPr>
            </w:pPr>
            <w:r w:rsidRPr="00DA316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85E1A" w14:textId="77777777" w:rsidR="007C13E1" w:rsidRPr="00DA316A" w:rsidRDefault="007C13E1" w:rsidP="005D1589">
            <w:pPr>
              <w:pStyle w:val="rowtabella0"/>
              <w:jc w:val="center"/>
              <w:rPr>
                <w:color w:val="002060"/>
              </w:rPr>
            </w:pPr>
            <w:r w:rsidRPr="00DA31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EE609" w14:textId="77777777" w:rsidR="007C13E1" w:rsidRPr="00DA316A" w:rsidRDefault="007C13E1" w:rsidP="005D1589">
            <w:pPr>
              <w:pStyle w:val="rowtabella0"/>
              <w:jc w:val="center"/>
              <w:rPr>
                <w:color w:val="002060"/>
              </w:rPr>
            </w:pPr>
            <w:r w:rsidRPr="00DA316A">
              <w:rPr>
                <w:color w:val="002060"/>
              </w:rPr>
              <w:t>0</w:t>
            </w:r>
          </w:p>
        </w:tc>
      </w:tr>
      <w:tr w:rsidR="007C13E1" w:rsidRPr="00DA316A" w14:paraId="4CDCF0CA" w14:textId="77777777" w:rsidTr="005D15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549B18" w14:textId="77777777" w:rsidR="007C13E1" w:rsidRPr="00DA316A" w:rsidRDefault="007C13E1" w:rsidP="005D1589">
            <w:pPr>
              <w:pStyle w:val="rowtabella0"/>
              <w:rPr>
                <w:color w:val="002060"/>
              </w:rPr>
            </w:pPr>
            <w:r w:rsidRPr="00DA316A">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EE00E"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4822"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A3265"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C11B4"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FE507" w14:textId="77777777" w:rsidR="007C13E1" w:rsidRPr="00DA316A" w:rsidRDefault="007C13E1" w:rsidP="005D1589">
            <w:pPr>
              <w:pStyle w:val="rowtabella0"/>
              <w:jc w:val="center"/>
              <w:rPr>
                <w:color w:val="002060"/>
              </w:rPr>
            </w:pPr>
            <w:r w:rsidRPr="00DA31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2380D" w14:textId="77777777" w:rsidR="007C13E1" w:rsidRPr="00DA316A" w:rsidRDefault="007C13E1" w:rsidP="005D1589">
            <w:pPr>
              <w:pStyle w:val="rowtabella0"/>
              <w:jc w:val="center"/>
              <w:rPr>
                <w:color w:val="002060"/>
              </w:rPr>
            </w:pPr>
            <w:r w:rsidRPr="00DA31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D23F6" w14:textId="77777777" w:rsidR="007C13E1" w:rsidRPr="00DA316A" w:rsidRDefault="007C13E1" w:rsidP="005D1589">
            <w:pPr>
              <w:pStyle w:val="rowtabella0"/>
              <w:jc w:val="center"/>
              <w:rPr>
                <w:color w:val="002060"/>
              </w:rPr>
            </w:pPr>
            <w:r w:rsidRPr="00DA316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97B05" w14:textId="77777777" w:rsidR="007C13E1" w:rsidRPr="00DA316A" w:rsidRDefault="007C13E1" w:rsidP="005D1589">
            <w:pPr>
              <w:pStyle w:val="rowtabella0"/>
              <w:jc w:val="center"/>
              <w:rPr>
                <w:color w:val="002060"/>
              </w:rPr>
            </w:pPr>
            <w:r w:rsidRPr="00DA31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142D0" w14:textId="77777777" w:rsidR="007C13E1" w:rsidRPr="00DA316A" w:rsidRDefault="007C13E1" w:rsidP="005D1589">
            <w:pPr>
              <w:pStyle w:val="rowtabella0"/>
              <w:jc w:val="center"/>
              <w:rPr>
                <w:color w:val="002060"/>
              </w:rPr>
            </w:pPr>
            <w:r w:rsidRPr="00DA316A">
              <w:rPr>
                <w:color w:val="002060"/>
              </w:rPr>
              <w:t>0</w:t>
            </w:r>
          </w:p>
        </w:tc>
      </w:tr>
    </w:tbl>
    <w:p w14:paraId="530E5D4F" w14:textId="77777777" w:rsidR="007C13E1" w:rsidRPr="00DA316A" w:rsidRDefault="007C13E1" w:rsidP="007C13E1">
      <w:pPr>
        <w:pStyle w:val="breakline"/>
        <w:rPr>
          <w:rFonts w:ascii="Arial" w:eastAsiaTheme="minorEastAsia" w:hAnsi="Arial" w:cs="Arial"/>
          <w:color w:val="002060"/>
        </w:rPr>
      </w:pPr>
    </w:p>
    <w:p w14:paraId="691E7710" w14:textId="77777777" w:rsidR="007C13E1" w:rsidRPr="00DA316A" w:rsidRDefault="007C13E1" w:rsidP="007C13E1">
      <w:pPr>
        <w:pStyle w:val="breakline"/>
        <w:rPr>
          <w:rFonts w:ascii="Arial" w:hAnsi="Arial" w:cs="Arial"/>
          <w:color w:val="002060"/>
        </w:rPr>
      </w:pPr>
    </w:p>
    <w:p w14:paraId="50CA9912" w14:textId="77777777" w:rsidR="007C13E1" w:rsidRPr="00DA316A" w:rsidRDefault="007C13E1" w:rsidP="007C13E1">
      <w:pPr>
        <w:pStyle w:val="sottotitolocampionato10"/>
        <w:rPr>
          <w:color w:val="002060"/>
        </w:rPr>
      </w:pPr>
      <w:r w:rsidRPr="00DA316A">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13E1" w:rsidRPr="00DA316A" w14:paraId="2C51D0AB" w14:textId="77777777" w:rsidTr="005D15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F35D6" w14:textId="77777777" w:rsidR="007C13E1" w:rsidRPr="00DA316A" w:rsidRDefault="007C13E1" w:rsidP="005D1589">
            <w:pPr>
              <w:pStyle w:val="headertabella0"/>
              <w:rPr>
                <w:color w:val="002060"/>
              </w:rPr>
            </w:pPr>
            <w:r w:rsidRPr="00DA31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1149A" w14:textId="77777777" w:rsidR="007C13E1" w:rsidRPr="00DA316A" w:rsidRDefault="007C13E1" w:rsidP="005D1589">
            <w:pPr>
              <w:pStyle w:val="headertabella0"/>
              <w:rPr>
                <w:color w:val="002060"/>
              </w:rPr>
            </w:pPr>
            <w:r w:rsidRPr="00DA31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04B2F" w14:textId="77777777" w:rsidR="007C13E1" w:rsidRPr="00DA316A" w:rsidRDefault="007C13E1" w:rsidP="005D1589">
            <w:pPr>
              <w:pStyle w:val="headertabella0"/>
              <w:rPr>
                <w:color w:val="002060"/>
              </w:rPr>
            </w:pPr>
            <w:r w:rsidRPr="00DA31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131D9" w14:textId="77777777" w:rsidR="007C13E1" w:rsidRPr="00DA316A" w:rsidRDefault="007C13E1" w:rsidP="005D1589">
            <w:pPr>
              <w:pStyle w:val="headertabella0"/>
              <w:rPr>
                <w:color w:val="002060"/>
              </w:rPr>
            </w:pPr>
            <w:r w:rsidRPr="00DA31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2419F" w14:textId="77777777" w:rsidR="007C13E1" w:rsidRPr="00DA316A" w:rsidRDefault="007C13E1" w:rsidP="005D1589">
            <w:pPr>
              <w:pStyle w:val="headertabella0"/>
              <w:rPr>
                <w:color w:val="002060"/>
              </w:rPr>
            </w:pPr>
            <w:r w:rsidRPr="00DA31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C7144" w14:textId="77777777" w:rsidR="007C13E1" w:rsidRPr="00DA316A" w:rsidRDefault="007C13E1" w:rsidP="005D1589">
            <w:pPr>
              <w:pStyle w:val="headertabella0"/>
              <w:rPr>
                <w:color w:val="002060"/>
              </w:rPr>
            </w:pPr>
            <w:r w:rsidRPr="00DA31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204F7" w14:textId="77777777" w:rsidR="007C13E1" w:rsidRPr="00DA316A" w:rsidRDefault="007C13E1" w:rsidP="005D1589">
            <w:pPr>
              <w:pStyle w:val="headertabella0"/>
              <w:rPr>
                <w:color w:val="002060"/>
              </w:rPr>
            </w:pPr>
            <w:r w:rsidRPr="00DA31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5213E" w14:textId="77777777" w:rsidR="007C13E1" w:rsidRPr="00DA316A" w:rsidRDefault="007C13E1" w:rsidP="005D1589">
            <w:pPr>
              <w:pStyle w:val="headertabella0"/>
              <w:rPr>
                <w:color w:val="002060"/>
              </w:rPr>
            </w:pPr>
            <w:r w:rsidRPr="00DA31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91321" w14:textId="77777777" w:rsidR="007C13E1" w:rsidRPr="00DA316A" w:rsidRDefault="007C13E1" w:rsidP="005D1589">
            <w:pPr>
              <w:pStyle w:val="headertabella0"/>
              <w:rPr>
                <w:color w:val="002060"/>
              </w:rPr>
            </w:pPr>
            <w:r w:rsidRPr="00DA31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F9708" w14:textId="77777777" w:rsidR="007C13E1" w:rsidRPr="00DA316A" w:rsidRDefault="007C13E1" w:rsidP="005D1589">
            <w:pPr>
              <w:pStyle w:val="headertabella0"/>
              <w:rPr>
                <w:color w:val="002060"/>
              </w:rPr>
            </w:pPr>
            <w:r w:rsidRPr="00DA316A">
              <w:rPr>
                <w:color w:val="002060"/>
              </w:rPr>
              <w:t>PE</w:t>
            </w:r>
          </w:p>
        </w:tc>
      </w:tr>
      <w:tr w:rsidR="007C13E1" w:rsidRPr="00DA316A" w14:paraId="65E4909B" w14:textId="77777777" w:rsidTr="005D15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BF03E4" w14:textId="77777777" w:rsidR="007C13E1" w:rsidRPr="00DA316A" w:rsidRDefault="007C13E1" w:rsidP="005D1589">
            <w:pPr>
              <w:pStyle w:val="rowtabella0"/>
              <w:rPr>
                <w:color w:val="002060"/>
                <w:lang w:val="es-ES"/>
              </w:rPr>
            </w:pPr>
            <w:r w:rsidRPr="00DA316A">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51E85" w14:textId="77777777" w:rsidR="007C13E1" w:rsidRPr="00DA316A" w:rsidRDefault="007C13E1" w:rsidP="005D1589">
            <w:pPr>
              <w:pStyle w:val="rowtabella0"/>
              <w:jc w:val="center"/>
              <w:rPr>
                <w:color w:val="002060"/>
              </w:rPr>
            </w:pPr>
            <w:r w:rsidRPr="00DA31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07BE1"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D3CFC" w14:textId="77777777" w:rsidR="007C13E1" w:rsidRPr="00DA316A" w:rsidRDefault="007C13E1" w:rsidP="005D1589">
            <w:pPr>
              <w:pStyle w:val="rowtabella0"/>
              <w:jc w:val="center"/>
              <w:rPr>
                <w:color w:val="002060"/>
              </w:rPr>
            </w:pPr>
            <w:r w:rsidRPr="00DA31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945A4"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1AA54"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014D5" w14:textId="77777777" w:rsidR="007C13E1" w:rsidRPr="00DA316A" w:rsidRDefault="007C13E1" w:rsidP="005D1589">
            <w:pPr>
              <w:pStyle w:val="rowtabella0"/>
              <w:jc w:val="center"/>
              <w:rPr>
                <w:color w:val="002060"/>
              </w:rPr>
            </w:pPr>
            <w:r w:rsidRPr="00DA316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C11AF" w14:textId="77777777" w:rsidR="007C13E1" w:rsidRPr="00DA316A" w:rsidRDefault="007C13E1" w:rsidP="005D1589">
            <w:pPr>
              <w:pStyle w:val="rowtabella0"/>
              <w:jc w:val="center"/>
              <w:rPr>
                <w:color w:val="002060"/>
              </w:rPr>
            </w:pPr>
            <w:r w:rsidRPr="00DA31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F4C68" w14:textId="77777777" w:rsidR="007C13E1" w:rsidRPr="00DA316A" w:rsidRDefault="007C13E1" w:rsidP="005D1589">
            <w:pPr>
              <w:pStyle w:val="rowtabella0"/>
              <w:jc w:val="center"/>
              <w:rPr>
                <w:color w:val="002060"/>
              </w:rPr>
            </w:pPr>
            <w:r w:rsidRPr="00DA31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2DF7D" w14:textId="77777777" w:rsidR="007C13E1" w:rsidRPr="00DA316A" w:rsidRDefault="007C13E1" w:rsidP="005D1589">
            <w:pPr>
              <w:pStyle w:val="rowtabella0"/>
              <w:jc w:val="center"/>
              <w:rPr>
                <w:color w:val="002060"/>
              </w:rPr>
            </w:pPr>
            <w:r w:rsidRPr="00DA316A">
              <w:rPr>
                <w:color w:val="002060"/>
              </w:rPr>
              <w:t>0</w:t>
            </w:r>
          </w:p>
        </w:tc>
      </w:tr>
      <w:tr w:rsidR="007C13E1" w:rsidRPr="00DA316A" w14:paraId="5C3C867D"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8C6E1E" w14:textId="77777777" w:rsidR="007C13E1" w:rsidRPr="00DA316A" w:rsidRDefault="007C13E1" w:rsidP="005D1589">
            <w:pPr>
              <w:pStyle w:val="rowtabella0"/>
              <w:rPr>
                <w:color w:val="002060"/>
              </w:rPr>
            </w:pPr>
            <w:r w:rsidRPr="00DA316A">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92648" w14:textId="77777777" w:rsidR="007C13E1" w:rsidRPr="00DA316A" w:rsidRDefault="007C13E1" w:rsidP="005D1589">
            <w:pPr>
              <w:pStyle w:val="rowtabella0"/>
              <w:jc w:val="center"/>
              <w:rPr>
                <w:color w:val="002060"/>
              </w:rPr>
            </w:pPr>
            <w:r w:rsidRPr="00DA31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E402C"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08B50" w14:textId="77777777" w:rsidR="007C13E1" w:rsidRPr="00DA316A" w:rsidRDefault="007C13E1" w:rsidP="005D1589">
            <w:pPr>
              <w:pStyle w:val="rowtabella0"/>
              <w:jc w:val="center"/>
              <w:rPr>
                <w:color w:val="002060"/>
              </w:rPr>
            </w:pPr>
            <w:r w:rsidRPr="00DA31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D56CC"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7CF09"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E8114" w14:textId="77777777" w:rsidR="007C13E1" w:rsidRPr="00DA316A" w:rsidRDefault="007C13E1" w:rsidP="005D1589">
            <w:pPr>
              <w:pStyle w:val="rowtabella0"/>
              <w:jc w:val="center"/>
              <w:rPr>
                <w:color w:val="002060"/>
              </w:rPr>
            </w:pPr>
            <w:r w:rsidRPr="00DA316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AE35C" w14:textId="77777777" w:rsidR="007C13E1" w:rsidRPr="00DA316A" w:rsidRDefault="007C13E1" w:rsidP="005D1589">
            <w:pPr>
              <w:pStyle w:val="rowtabella0"/>
              <w:jc w:val="center"/>
              <w:rPr>
                <w:color w:val="002060"/>
              </w:rPr>
            </w:pPr>
            <w:r w:rsidRPr="00DA31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12D72" w14:textId="77777777" w:rsidR="007C13E1" w:rsidRPr="00DA316A" w:rsidRDefault="007C13E1" w:rsidP="005D1589">
            <w:pPr>
              <w:pStyle w:val="rowtabella0"/>
              <w:jc w:val="center"/>
              <w:rPr>
                <w:color w:val="002060"/>
              </w:rPr>
            </w:pPr>
            <w:r w:rsidRPr="00DA31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92CE7" w14:textId="77777777" w:rsidR="007C13E1" w:rsidRPr="00DA316A" w:rsidRDefault="007C13E1" w:rsidP="005D1589">
            <w:pPr>
              <w:pStyle w:val="rowtabella0"/>
              <w:jc w:val="center"/>
              <w:rPr>
                <w:color w:val="002060"/>
              </w:rPr>
            </w:pPr>
            <w:r w:rsidRPr="00DA316A">
              <w:rPr>
                <w:color w:val="002060"/>
              </w:rPr>
              <w:t>0</w:t>
            </w:r>
          </w:p>
        </w:tc>
      </w:tr>
      <w:tr w:rsidR="007C13E1" w:rsidRPr="00DA316A" w14:paraId="687B1325"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04AE5" w14:textId="77777777" w:rsidR="007C13E1" w:rsidRPr="00DA316A" w:rsidRDefault="007C13E1" w:rsidP="005D1589">
            <w:pPr>
              <w:pStyle w:val="rowtabella0"/>
              <w:rPr>
                <w:color w:val="002060"/>
              </w:rPr>
            </w:pPr>
            <w:r w:rsidRPr="00DA316A">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5F2BB" w14:textId="77777777" w:rsidR="007C13E1" w:rsidRPr="00DA316A" w:rsidRDefault="007C13E1" w:rsidP="005D1589">
            <w:pPr>
              <w:pStyle w:val="rowtabella0"/>
              <w:jc w:val="center"/>
              <w:rPr>
                <w:color w:val="002060"/>
              </w:rPr>
            </w:pPr>
            <w:r w:rsidRPr="00DA316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DCAFA"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08088"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FC596"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BDFB7"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22940" w14:textId="77777777" w:rsidR="007C13E1" w:rsidRPr="00DA316A" w:rsidRDefault="007C13E1" w:rsidP="005D1589">
            <w:pPr>
              <w:pStyle w:val="rowtabella0"/>
              <w:jc w:val="center"/>
              <w:rPr>
                <w:color w:val="002060"/>
              </w:rPr>
            </w:pPr>
            <w:r w:rsidRPr="00DA316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557D1" w14:textId="77777777" w:rsidR="007C13E1" w:rsidRPr="00DA316A" w:rsidRDefault="007C13E1" w:rsidP="005D1589">
            <w:pPr>
              <w:pStyle w:val="rowtabella0"/>
              <w:jc w:val="center"/>
              <w:rPr>
                <w:color w:val="002060"/>
              </w:rPr>
            </w:pPr>
            <w:r w:rsidRPr="00DA31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6B60F"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31BB6" w14:textId="77777777" w:rsidR="007C13E1" w:rsidRPr="00DA316A" w:rsidRDefault="007C13E1" w:rsidP="005D1589">
            <w:pPr>
              <w:pStyle w:val="rowtabella0"/>
              <w:jc w:val="center"/>
              <w:rPr>
                <w:color w:val="002060"/>
              </w:rPr>
            </w:pPr>
            <w:r w:rsidRPr="00DA316A">
              <w:rPr>
                <w:color w:val="002060"/>
              </w:rPr>
              <w:t>0</w:t>
            </w:r>
          </w:p>
        </w:tc>
      </w:tr>
      <w:tr w:rsidR="007C13E1" w:rsidRPr="00DA316A" w14:paraId="56226A37"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9A605C" w14:textId="77777777" w:rsidR="007C13E1" w:rsidRPr="00DA316A" w:rsidRDefault="007C13E1" w:rsidP="005D1589">
            <w:pPr>
              <w:pStyle w:val="rowtabella0"/>
              <w:rPr>
                <w:color w:val="002060"/>
              </w:rPr>
            </w:pPr>
            <w:r w:rsidRPr="00DA316A">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F952B" w14:textId="77777777" w:rsidR="007C13E1" w:rsidRPr="00DA316A" w:rsidRDefault="007C13E1" w:rsidP="005D1589">
            <w:pPr>
              <w:pStyle w:val="rowtabella0"/>
              <w:jc w:val="center"/>
              <w:rPr>
                <w:color w:val="002060"/>
              </w:rPr>
            </w:pPr>
            <w:r w:rsidRPr="00DA31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A741A"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4EF59"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F045F"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77E96"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024AC" w14:textId="77777777" w:rsidR="007C13E1" w:rsidRPr="00DA316A" w:rsidRDefault="007C13E1" w:rsidP="005D1589">
            <w:pPr>
              <w:pStyle w:val="rowtabella0"/>
              <w:jc w:val="center"/>
              <w:rPr>
                <w:color w:val="002060"/>
              </w:rPr>
            </w:pPr>
            <w:r w:rsidRPr="00DA31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BAEC8" w14:textId="77777777" w:rsidR="007C13E1" w:rsidRPr="00DA316A" w:rsidRDefault="007C13E1" w:rsidP="005D1589">
            <w:pPr>
              <w:pStyle w:val="rowtabella0"/>
              <w:jc w:val="center"/>
              <w:rPr>
                <w:color w:val="002060"/>
              </w:rPr>
            </w:pPr>
            <w:r w:rsidRPr="00DA31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CEF66" w14:textId="77777777" w:rsidR="007C13E1" w:rsidRPr="00DA316A" w:rsidRDefault="007C13E1" w:rsidP="005D1589">
            <w:pPr>
              <w:pStyle w:val="rowtabella0"/>
              <w:jc w:val="center"/>
              <w:rPr>
                <w:color w:val="002060"/>
              </w:rPr>
            </w:pPr>
            <w:r w:rsidRPr="00DA31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8CD23" w14:textId="77777777" w:rsidR="007C13E1" w:rsidRPr="00DA316A" w:rsidRDefault="007C13E1" w:rsidP="005D1589">
            <w:pPr>
              <w:pStyle w:val="rowtabella0"/>
              <w:jc w:val="center"/>
              <w:rPr>
                <w:color w:val="002060"/>
              </w:rPr>
            </w:pPr>
            <w:r w:rsidRPr="00DA316A">
              <w:rPr>
                <w:color w:val="002060"/>
              </w:rPr>
              <w:t>0</w:t>
            </w:r>
          </w:p>
        </w:tc>
      </w:tr>
      <w:tr w:rsidR="007C13E1" w:rsidRPr="00DA316A" w14:paraId="2967812E"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51AA28" w14:textId="77777777" w:rsidR="007C13E1" w:rsidRPr="00DA316A" w:rsidRDefault="007C13E1" w:rsidP="005D1589">
            <w:pPr>
              <w:pStyle w:val="rowtabella0"/>
              <w:rPr>
                <w:color w:val="002060"/>
              </w:rPr>
            </w:pPr>
            <w:r w:rsidRPr="00DA316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982C5" w14:textId="77777777" w:rsidR="007C13E1" w:rsidRPr="00DA316A" w:rsidRDefault="007C13E1" w:rsidP="005D1589">
            <w:pPr>
              <w:pStyle w:val="rowtabella0"/>
              <w:jc w:val="center"/>
              <w:rPr>
                <w:color w:val="002060"/>
              </w:rPr>
            </w:pPr>
            <w:r w:rsidRPr="00DA31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A88EC"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3A469"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703B3"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59C4E"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A319C" w14:textId="77777777" w:rsidR="007C13E1" w:rsidRPr="00DA316A" w:rsidRDefault="007C13E1" w:rsidP="005D1589">
            <w:pPr>
              <w:pStyle w:val="rowtabella0"/>
              <w:jc w:val="center"/>
              <w:rPr>
                <w:color w:val="002060"/>
              </w:rPr>
            </w:pPr>
            <w:r w:rsidRPr="00DA31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DECE9" w14:textId="77777777" w:rsidR="007C13E1" w:rsidRPr="00DA316A" w:rsidRDefault="007C13E1" w:rsidP="005D1589">
            <w:pPr>
              <w:pStyle w:val="rowtabella0"/>
              <w:jc w:val="center"/>
              <w:rPr>
                <w:color w:val="002060"/>
              </w:rPr>
            </w:pPr>
            <w:r w:rsidRPr="00DA31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68C2D" w14:textId="77777777" w:rsidR="007C13E1" w:rsidRPr="00DA316A" w:rsidRDefault="007C13E1" w:rsidP="005D1589">
            <w:pPr>
              <w:pStyle w:val="rowtabella0"/>
              <w:jc w:val="center"/>
              <w:rPr>
                <w:color w:val="002060"/>
              </w:rPr>
            </w:pPr>
            <w:r w:rsidRPr="00DA31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C528B" w14:textId="77777777" w:rsidR="007C13E1" w:rsidRPr="00DA316A" w:rsidRDefault="007C13E1" w:rsidP="005D1589">
            <w:pPr>
              <w:pStyle w:val="rowtabella0"/>
              <w:jc w:val="center"/>
              <w:rPr>
                <w:color w:val="002060"/>
              </w:rPr>
            </w:pPr>
            <w:r w:rsidRPr="00DA316A">
              <w:rPr>
                <w:color w:val="002060"/>
              </w:rPr>
              <w:t>0</w:t>
            </w:r>
          </w:p>
        </w:tc>
      </w:tr>
      <w:tr w:rsidR="007C13E1" w:rsidRPr="00DA316A" w14:paraId="14F8B17A"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D37DBC" w14:textId="77777777" w:rsidR="007C13E1" w:rsidRPr="00DA316A" w:rsidRDefault="007C13E1" w:rsidP="005D1589">
            <w:pPr>
              <w:pStyle w:val="rowtabella0"/>
              <w:rPr>
                <w:color w:val="002060"/>
              </w:rPr>
            </w:pPr>
            <w:r w:rsidRPr="00DA316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B355F" w14:textId="77777777" w:rsidR="007C13E1" w:rsidRPr="00DA316A" w:rsidRDefault="007C13E1" w:rsidP="005D1589">
            <w:pPr>
              <w:pStyle w:val="rowtabella0"/>
              <w:jc w:val="center"/>
              <w:rPr>
                <w:color w:val="002060"/>
              </w:rPr>
            </w:pPr>
            <w:r w:rsidRPr="00DA31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B271A"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7D3A5"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F4F46"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10900"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2ECEF" w14:textId="77777777" w:rsidR="007C13E1" w:rsidRPr="00DA316A" w:rsidRDefault="007C13E1" w:rsidP="005D1589">
            <w:pPr>
              <w:pStyle w:val="rowtabella0"/>
              <w:jc w:val="center"/>
              <w:rPr>
                <w:color w:val="002060"/>
              </w:rPr>
            </w:pPr>
            <w:r w:rsidRPr="00DA31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885E9" w14:textId="77777777" w:rsidR="007C13E1" w:rsidRPr="00DA316A" w:rsidRDefault="007C13E1" w:rsidP="005D1589">
            <w:pPr>
              <w:pStyle w:val="rowtabella0"/>
              <w:jc w:val="center"/>
              <w:rPr>
                <w:color w:val="002060"/>
              </w:rPr>
            </w:pPr>
            <w:r w:rsidRPr="00DA31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60380"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126C2" w14:textId="77777777" w:rsidR="007C13E1" w:rsidRPr="00DA316A" w:rsidRDefault="007C13E1" w:rsidP="005D1589">
            <w:pPr>
              <w:pStyle w:val="rowtabella0"/>
              <w:jc w:val="center"/>
              <w:rPr>
                <w:color w:val="002060"/>
              </w:rPr>
            </w:pPr>
            <w:r w:rsidRPr="00DA316A">
              <w:rPr>
                <w:color w:val="002060"/>
              </w:rPr>
              <w:t>0</w:t>
            </w:r>
          </w:p>
        </w:tc>
      </w:tr>
      <w:tr w:rsidR="007C13E1" w:rsidRPr="00DA316A" w14:paraId="7C665906"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BD565C" w14:textId="77777777" w:rsidR="007C13E1" w:rsidRPr="00DA316A" w:rsidRDefault="007C13E1" w:rsidP="005D1589">
            <w:pPr>
              <w:pStyle w:val="rowtabella0"/>
              <w:rPr>
                <w:color w:val="002060"/>
              </w:rPr>
            </w:pPr>
            <w:r w:rsidRPr="00DA316A">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6D460" w14:textId="77777777" w:rsidR="007C13E1" w:rsidRPr="00DA316A" w:rsidRDefault="007C13E1" w:rsidP="005D1589">
            <w:pPr>
              <w:pStyle w:val="rowtabella0"/>
              <w:jc w:val="center"/>
              <w:rPr>
                <w:color w:val="002060"/>
              </w:rPr>
            </w:pPr>
            <w:r w:rsidRPr="00DA31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E2F41"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7BC49"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F1708"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377ED"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CC01F" w14:textId="77777777" w:rsidR="007C13E1" w:rsidRPr="00DA316A" w:rsidRDefault="007C13E1" w:rsidP="005D1589">
            <w:pPr>
              <w:pStyle w:val="rowtabella0"/>
              <w:jc w:val="center"/>
              <w:rPr>
                <w:color w:val="002060"/>
              </w:rPr>
            </w:pPr>
            <w:r w:rsidRPr="00DA316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35D5F" w14:textId="77777777" w:rsidR="007C13E1" w:rsidRPr="00DA316A" w:rsidRDefault="007C13E1" w:rsidP="005D1589">
            <w:pPr>
              <w:pStyle w:val="rowtabella0"/>
              <w:jc w:val="center"/>
              <w:rPr>
                <w:color w:val="002060"/>
              </w:rPr>
            </w:pPr>
            <w:r w:rsidRPr="00DA316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1E5DE"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C661D" w14:textId="77777777" w:rsidR="007C13E1" w:rsidRPr="00DA316A" w:rsidRDefault="007C13E1" w:rsidP="005D1589">
            <w:pPr>
              <w:pStyle w:val="rowtabella0"/>
              <w:jc w:val="center"/>
              <w:rPr>
                <w:color w:val="002060"/>
              </w:rPr>
            </w:pPr>
            <w:r w:rsidRPr="00DA316A">
              <w:rPr>
                <w:color w:val="002060"/>
              </w:rPr>
              <w:t>0</w:t>
            </w:r>
          </w:p>
        </w:tc>
      </w:tr>
      <w:tr w:rsidR="007C13E1" w:rsidRPr="00DA316A" w14:paraId="2DC77B79"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7229FF" w14:textId="77777777" w:rsidR="007C13E1" w:rsidRPr="00DA316A" w:rsidRDefault="007C13E1" w:rsidP="005D1589">
            <w:pPr>
              <w:pStyle w:val="rowtabella0"/>
              <w:rPr>
                <w:color w:val="002060"/>
              </w:rPr>
            </w:pPr>
            <w:r w:rsidRPr="00DA316A">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20E5B" w14:textId="77777777" w:rsidR="007C13E1" w:rsidRPr="00DA316A" w:rsidRDefault="007C13E1" w:rsidP="005D1589">
            <w:pPr>
              <w:pStyle w:val="rowtabella0"/>
              <w:jc w:val="center"/>
              <w:rPr>
                <w:color w:val="002060"/>
              </w:rPr>
            </w:pPr>
            <w:r w:rsidRPr="00DA31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D7021"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38F3D"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AC458"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B2BC1"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A560A" w14:textId="77777777" w:rsidR="007C13E1" w:rsidRPr="00DA316A" w:rsidRDefault="007C13E1" w:rsidP="005D1589">
            <w:pPr>
              <w:pStyle w:val="rowtabella0"/>
              <w:jc w:val="center"/>
              <w:rPr>
                <w:color w:val="002060"/>
              </w:rPr>
            </w:pPr>
            <w:r w:rsidRPr="00DA31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3B00D" w14:textId="77777777" w:rsidR="007C13E1" w:rsidRPr="00DA316A" w:rsidRDefault="007C13E1" w:rsidP="005D1589">
            <w:pPr>
              <w:pStyle w:val="rowtabella0"/>
              <w:jc w:val="center"/>
              <w:rPr>
                <w:color w:val="002060"/>
              </w:rPr>
            </w:pPr>
            <w:r w:rsidRPr="00DA31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5A436"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97C05" w14:textId="77777777" w:rsidR="007C13E1" w:rsidRPr="00DA316A" w:rsidRDefault="007C13E1" w:rsidP="005D1589">
            <w:pPr>
              <w:pStyle w:val="rowtabella0"/>
              <w:jc w:val="center"/>
              <w:rPr>
                <w:color w:val="002060"/>
              </w:rPr>
            </w:pPr>
            <w:r w:rsidRPr="00DA316A">
              <w:rPr>
                <w:color w:val="002060"/>
              </w:rPr>
              <w:t>0</w:t>
            </w:r>
          </w:p>
        </w:tc>
      </w:tr>
      <w:tr w:rsidR="007C13E1" w:rsidRPr="00DA316A" w14:paraId="57D02729"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D89883" w14:textId="77777777" w:rsidR="007C13E1" w:rsidRPr="00DA316A" w:rsidRDefault="007C13E1" w:rsidP="005D1589">
            <w:pPr>
              <w:pStyle w:val="rowtabella0"/>
              <w:rPr>
                <w:color w:val="002060"/>
              </w:rPr>
            </w:pPr>
            <w:r w:rsidRPr="00DA316A">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FC557" w14:textId="77777777" w:rsidR="007C13E1" w:rsidRPr="00DA316A" w:rsidRDefault="007C13E1" w:rsidP="005D1589">
            <w:pPr>
              <w:pStyle w:val="rowtabella0"/>
              <w:jc w:val="center"/>
              <w:rPr>
                <w:color w:val="002060"/>
              </w:rPr>
            </w:pPr>
            <w:r w:rsidRPr="00DA31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255B9"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F801D"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28D35"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01EB2"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6507A" w14:textId="77777777" w:rsidR="007C13E1" w:rsidRPr="00DA316A" w:rsidRDefault="007C13E1" w:rsidP="005D1589">
            <w:pPr>
              <w:pStyle w:val="rowtabella0"/>
              <w:jc w:val="center"/>
              <w:rPr>
                <w:color w:val="002060"/>
              </w:rPr>
            </w:pPr>
            <w:r w:rsidRPr="00DA31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A52E8" w14:textId="77777777" w:rsidR="007C13E1" w:rsidRPr="00DA316A" w:rsidRDefault="007C13E1" w:rsidP="005D1589">
            <w:pPr>
              <w:pStyle w:val="rowtabella0"/>
              <w:jc w:val="center"/>
              <w:rPr>
                <w:color w:val="002060"/>
              </w:rPr>
            </w:pPr>
            <w:r w:rsidRPr="00DA316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B480C"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7F648" w14:textId="77777777" w:rsidR="007C13E1" w:rsidRPr="00DA316A" w:rsidRDefault="007C13E1" w:rsidP="005D1589">
            <w:pPr>
              <w:pStyle w:val="rowtabella0"/>
              <w:jc w:val="center"/>
              <w:rPr>
                <w:color w:val="002060"/>
              </w:rPr>
            </w:pPr>
            <w:r w:rsidRPr="00DA316A">
              <w:rPr>
                <w:color w:val="002060"/>
              </w:rPr>
              <w:t>0</w:t>
            </w:r>
          </w:p>
        </w:tc>
      </w:tr>
      <w:tr w:rsidR="007C13E1" w:rsidRPr="00DA316A" w14:paraId="0495AF3C"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7B2529" w14:textId="77777777" w:rsidR="007C13E1" w:rsidRPr="00DA316A" w:rsidRDefault="007C13E1" w:rsidP="005D1589">
            <w:pPr>
              <w:pStyle w:val="rowtabella0"/>
              <w:rPr>
                <w:color w:val="002060"/>
              </w:rPr>
            </w:pPr>
            <w:r w:rsidRPr="00DA316A">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D8ADB" w14:textId="77777777" w:rsidR="007C13E1" w:rsidRPr="00DA316A" w:rsidRDefault="007C13E1" w:rsidP="005D1589">
            <w:pPr>
              <w:pStyle w:val="rowtabella0"/>
              <w:jc w:val="center"/>
              <w:rPr>
                <w:color w:val="002060"/>
              </w:rPr>
            </w:pPr>
            <w:r w:rsidRPr="00DA31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4E228"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4CFE8"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8B3AC"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1B6C2"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D1DA7" w14:textId="77777777" w:rsidR="007C13E1" w:rsidRPr="00DA316A" w:rsidRDefault="007C13E1" w:rsidP="005D1589">
            <w:pPr>
              <w:pStyle w:val="rowtabella0"/>
              <w:jc w:val="center"/>
              <w:rPr>
                <w:color w:val="002060"/>
              </w:rPr>
            </w:pPr>
            <w:r w:rsidRPr="00DA31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735CE" w14:textId="77777777" w:rsidR="007C13E1" w:rsidRPr="00DA316A" w:rsidRDefault="007C13E1" w:rsidP="005D1589">
            <w:pPr>
              <w:pStyle w:val="rowtabella0"/>
              <w:jc w:val="center"/>
              <w:rPr>
                <w:color w:val="002060"/>
              </w:rPr>
            </w:pPr>
            <w:r w:rsidRPr="00DA316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80B22" w14:textId="77777777" w:rsidR="007C13E1" w:rsidRPr="00DA316A" w:rsidRDefault="007C13E1" w:rsidP="005D1589">
            <w:pPr>
              <w:pStyle w:val="rowtabella0"/>
              <w:jc w:val="center"/>
              <w:rPr>
                <w:color w:val="002060"/>
              </w:rPr>
            </w:pPr>
            <w:r w:rsidRPr="00DA31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FF563" w14:textId="77777777" w:rsidR="007C13E1" w:rsidRPr="00DA316A" w:rsidRDefault="007C13E1" w:rsidP="005D1589">
            <w:pPr>
              <w:pStyle w:val="rowtabella0"/>
              <w:jc w:val="center"/>
              <w:rPr>
                <w:color w:val="002060"/>
              </w:rPr>
            </w:pPr>
            <w:r w:rsidRPr="00DA316A">
              <w:rPr>
                <w:color w:val="002060"/>
              </w:rPr>
              <w:t>0</w:t>
            </w:r>
          </w:p>
        </w:tc>
      </w:tr>
      <w:tr w:rsidR="007C13E1" w:rsidRPr="00DA316A" w14:paraId="5034AA9D"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704338" w14:textId="77777777" w:rsidR="007C13E1" w:rsidRPr="00DA316A" w:rsidRDefault="007C13E1" w:rsidP="005D1589">
            <w:pPr>
              <w:pStyle w:val="breakline"/>
              <w:rPr>
                <w:rFonts w:ascii="Arial" w:eastAsiaTheme="minorEastAsia" w:hAnsi="Arial" w:cs="Arial"/>
                <w:color w:val="002060"/>
              </w:rPr>
            </w:pPr>
            <w:r w:rsidRPr="00DA316A">
              <w:rPr>
                <w:rFonts w:ascii="Arial" w:hAnsi="Arial" w:cs="Arial"/>
                <w:color w:val="002060"/>
              </w:rPr>
              <w:t>A.S.D. MONTELUPONE CALCIO A 5 – seconda squadra Under 21 –</w:t>
            </w:r>
          </w:p>
          <w:p w14:paraId="56CFC4E9" w14:textId="77777777" w:rsidR="007C13E1" w:rsidRPr="00DA316A" w:rsidRDefault="007C13E1" w:rsidP="005D1589">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20B5D"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ADE21"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86ED5"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0A8DD"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AE4B4" w14:textId="77777777" w:rsidR="007C13E1" w:rsidRPr="00DA316A" w:rsidRDefault="007C13E1" w:rsidP="005D1589">
            <w:pPr>
              <w:pStyle w:val="rowtabella0"/>
              <w:jc w:val="center"/>
              <w:rPr>
                <w:color w:val="002060"/>
              </w:rPr>
            </w:pPr>
            <w:r w:rsidRPr="00DA31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48CA2" w14:textId="77777777" w:rsidR="007C13E1" w:rsidRPr="00DA316A" w:rsidRDefault="007C13E1" w:rsidP="005D1589">
            <w:pPr>
              <w:pStyle w:val="rowtabella0"/>
              <w:jc w:val="center"/>
              <w:rPr>
                <w:color w:val="002060"/>
              </w:rPr>
            </w:pPr>
            <w:r w:rsidRPr="00DA31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3E203" w14:textId="77777777" w:rsidR="007C13E1" w:rsidRPr="00DA316A" w:rsidRDefault="007C13E1" w:rsidP="005D1589">
            <w:pPr>
              <w:pStyle w:val="rowtabella0"/>
              <w:jc w:val="center"/>
              <w:rPr>
                <w:color w:val="002060"/>
              </w:rPr>
            </w:pPr>
            <w:r w:rsidRPr="00DA31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29203" w14:textId="77777777" w:rsidR="007C13E1" w:rsidRPr="00DA316A" w:rsidRDefault="007C13E1" w:rsidP="005D1589">
            <w:pPr>
              <w:pStyle w:val="rowtabella0"/>
              <w:jc w:val="center"/>
              <w:rPr>
                <w:color w:val="002060"/>
              </w:rPr>
            </w:pPr>
            <w:r w:rsidRPr="00DA31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85FEC" w14:textId="77777777" w:rsidR="007C13E1" w:rsidRPr="00DA316A" w:rsidRDefault="007C13E1" w:rsidP="005D1589">
            <w:pPr>
              <w:pStyle w:val="rowtabella0"/>
              <w:jc w:val="center"/>
              <w:rPr>
                <w:color w:val="002060"/>
              </w:rPr>
            </w:pPr>
            <w:r w:rsidRPr="00DA316A">
              <w:rPr>
                <w:color w:val="002060"/>
              </w:rPr>
              <w:t>0</w:t>
            </w:r>
          </w:p>
        </w:tc>
      </w:tr>
      <w:tr w:rsidR="007C13E1" w:rsidRPr="00DA316A" w14:paraId="7B969786" w14:textId="77777777" w:rsidTr="005D15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8226A0" w14:textId="77777777" w:rsidR="007C13E1" w:rsidRPr="00DA316A" w:rsidRDefault="007C13E1" w:rsidP="005D1589">
            <w:pPr>
              <w:pStyle w:val="rowtabella0"/>
              <w:rPr>
                <w:color w:val="002060"/>
              </w:rPr>
            </w:pPr>
            <w:r w:rsidRPr="00DA316A">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07695"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1FD49"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E941D"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4F806"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BCFB5" w14:textId="77777777" w:rsidR="007C13E1" w:rsidRPr="00DA316A" w:rsidRDefault="007C13E1" w:rsidP="005D1589">
            <w:pPr>
              <w:pStyle w:val="rowtabella0"/>
              <w:jc w:val="center"/>
              <w:rPr>
                <w:color w:val="002060"/>
              </w:rPr>
            </w:pPr>
            <w:r w:rsidRPr="00DA31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BF7D9" w14:textId="77777777" w:rsidR="007C13E1" w:rsidRPr="00DA316A" w:rsidRDefault="007C13E1" w:rsidP="005D1589">
            <w:pPr>
              <w:pStyle w:val="rowtabella0"/>
              <w:jc w:val="center"/>
              <w:rPr>
                <w:color w:val="002060"/>
              </w:rPr>
            </w:pPr>
            <w:r w:rsidRPr="00DA31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FEFF0" w14:textId="77777777" w:rsidR="007C13E1" w:rsidRPr="00DA316A" w:rsidRDefault="007C13E1" w:rsidP="005D1589">
            <w:pPr>
              <w:pStyle w:val="rowtabella0"/>
              <w:jc w:val="center"/>
              <w:rPr>
                <w:color w:val="002060"/>
              </w:rPr>
            </w:pPr>
            <w:r w:rsidRPr="00DA316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4AC31" w14:textId="77777777" w:rsidR="007C13E1" w:rsidRPr="00DA316A" w:rsidRDefault="007C13E1" w:rsidP="005D1589">
            <w:pPr>
              <w:pStyle w:val="rowtabella0"/>
              <w:jc w:val="center"/>
              <w:rPr>
                <w:color w:val="002060"/>
              </w:rPr>
            </w:pPr>
            <w:r w:rsidRPr="00DA316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EC41F" w14:textId="77777777" w:rsidR="007C13E1" w:rsidRPr="00DA316A" w:rsidRDefault="007C13E1" w:rsidP="005D1589">
            <w:pPr>
              <w:pStyle w:val="rowtabella0"/>
              <w:jc w:val="center"/>
              <w:rPr>
                <w:color w:val="002060"/>
              </w:rPr>
            </w:pPr>
            <w:r w:rsidRPr="00DA316A">
              <w:rPr>
                <w:color w:val="002060"/>
              </w:rPr>
              <w:t>0</w:t>
            </w:r>
          </w:p>
        </w:tc>
      </w:tr>
    </w:tbl>
    <w:p w14:paraId="5B3FEDB5" w14:textId="77777777" w:rsidR="007C13E1" w:rsidRPr="00DA316A" w:rsidRDefault="007C13E1" w:rsidP="007C13E1">
      <w:pPr>
        <w:pStyle w:val="breakline"/>
        <w:rPr>
          <w:rFonts w:ascii="Arial" w:eastAsiaTheme="minorEastAsia" w:hAnsi="Arial" w:cs="Arial"/>
          <w:color w:val="002060"/>
        </w:rPr>
      </w:pPr>
    </w:p>
    <w:p w14:paraId="3E8F26AD" w14:textId="77777777" w:rsidR="007C13E1" w:rsidRPr="00DA316A" w:rsidRDefault="007C13E1" w:rsidP="007C13E1">
      <w:pPr>
        <w:pStyle w:val="breakline"/>
        <w:rPr>
          <w:rFonts w:ascii="Arial" w:hAnsi="Arial" w:cs="Arial"/>
          <w:color w:val="002060"/>
        </w:rPr>
      </w:pPr>
    </w:p>
    <w:p w14:paraId="14CB803C" w14:textId="77777777" w:rsidR="007C13E1" w:rsidRPr="00DA316A" w:rsidRDefault="007C13E1" w:rsidP="007C13E1">
      <w:pPr>
        <w:pStyle w:val="sottotitolocampionato10"/>
        <w:rPr>
          <w:color w:val="002060"/>
        </w:rPr>
      </w:pPr>
      <w:r w:rsidRPr="00DA316A">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13E1" w:rsidRPr="00DA316A" w14:paraId="5DBD692C" w14:textId="77777777" w:rsidTr="005D15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338EA" w14:textId="77777777" w:rsidR="007C13E1" w:rsidRPr="00DA316A" w:rsidRDefault="007C13E1" w:rsidP="005D1589">
            <w:pPr>
              <w:pStyle w:val="headertabella0"/>
              <w:rPr>
                <w:color w:val="002060"/>
              </w:rPr>
            </w:pPr>
            <w:r w:rsidRPr="00DA31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B4EE9" w14:textId="77777777" w:rsidR="007C13E1" w:rsidRPr="00DA316A" w:rsidRDefault="007C13E1" w:rsidP="005D1589">
            <w:pPr>
              <w:pStyle w:val="headertabella0"/>
              <w:rPr>
                <w:color w:val="002060"/>
              </w:rPr>
            </w:pPr>
            <w:r w:rsidRPr="00DA31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F1BAF" w14:textId="77777777" w:rsidR="007C13E1" w:rsidRPr="00DA316A" w:rsidRDefault="007C13E1" w:rsidP="005D1589">
            <w:pPr>
              <w:pStyle w:val="headertabella0"/>
              <w:rPr>
                <w:color w:val="002060"/>
              </w:rPr>
            </w:pPr>
            <w:r w:rsidRPr="00DA31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5D6A6" w14:textId="77777777" w:rsidR="007C13E1" w:rsidRPr="00DA316A" w:rsidRDefault="007C13E1" w:rsidP="005D1589">
            <w:pPr>
              <w:pStyle w:val="headertabella0"/>
              <w:rPr>
                <w:color w:val="002060"/>
              </w:rPr>
            </w:pPr>
            <w:r w:rsidRPr="00DA31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8827C" w14:textId="77777777" w:rsidR="007C13E1" w:rsidRPr="00DA316A" w:rsidRDefault="007C13E1" w:rsidP="005D1589">
            <w:pPr>
              <w:pStyle w:val="headertabella0"/>
              <w:rPr>
                <w:color w:val="002060"/>
              </w:rPr>
            </w:pPr>
            <w:r w:rsidRPr="00DA31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2A344" w14:textId="77777777" w:rsidR="007C13E1" w:rsidRPr="00DA316A" w:rsidRDefault="007C13E1" w:rsidP="005D1589">
            <w:pPr>
              <w:pStyle w:val="headertabella0"/>
              <w:rPr>
                <w:color w:val="002060"/>
              </w:rPr>
            </w:pPr>
            <w:r w:rsidRPr="00DA31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E47D6" w14:textId="77777777" w:rsidR="007C13E1" w:rsidRPr="00DA316A" w:rsidRDefault="007C13E1" w:rsidP="005D1589">
            <w:pPr>
              <w:pStyle w:val="headertabella0"/>
              <w:rPr>
                <w:color w:val="002060"/>
              </w:rPr>
            </w:pPr>
            <w:r w:rsidRPr="00DA31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6B84E" w14:textId="77777777" w:rsidR="007C13E1" w:rsidRPr="00DA316A" w:rsidRDefault="007C13E1" w:rsidP="005D1589">
            <w:pPr>
              <w:pStyle w:val="headertabella0"/>
              <w:rPr>
                <w:color w:val="002060"/>
              </w:rPr>
            </w:pPr>
            <w:r w:rsidRPr="00DA31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960D4" w14:textId="77777777" w:rsidR="007C13E1" w:rsidRPr="00DA316A" w:rsidRDefault="007C13E1" w:rsidP="005D1589">
            <w:pPr>
              <w:pStyle w:val="headertabella0"/>
              <w:rPr>
                <w:color w:val="002060"/>
              </w:rPr>
            </w:pPr>
            <w:r w:rsidRPr="00DA31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46C58" w14:textId="77777777" w:rsidR="007C13E1" w:rsidRPr="00DA316A" w:rsidRDefault="007C13E1" w:rsidP="005D1589">
            <w:pPr>
              <w:pStyle w:val="headertabella0"/>
              <w:rPr>
                <w:color w:val="002060"/>
              </w:rPr>
            </w:pPr>
            <w:r w:rsidRPr="00DA316A">
              <w:rPr>
                <w:color w:val="002060"/>
              </w:rPr>
              <w:t>PE</w:t>
            </w:r>
          </w:p>
        </w:tc>
      </w:tr>
      <w:tr w:rsidR="007C13E1" w:rsidRPr="00DA316A" w14:paraId="274C9E2D" w14:textId="77777777" w:rsidTr="005D15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78AAE7" w14:textId="77777777" w:rsidR="007C13E1" w:rsidRPr="00DA316A" w:rsidRDefault="007C13E1" w:rsidP="005D1589">
            <w:pPr>
              <w:pStyle w:val="rowtabella0"/>
              <w:rPr>
                <w:color w:val="002060"/>
              </w:rPr>
            </w:pPr>
            <w:r w:rsidRPr="00DA316A">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14BAB" w14:textId="77777777" w:rsidR="007C13E1" w:rsidRPr="00DA316A" w:rsidRDefault="007C13E1" w:rsidP="005D1589">
            <w:pPr>
              <w:pStyle w:val="rowtabella0"/>
              <w:jc w:val="center"/>
              <w:rPr>
                <w:color w:val="002060"/>
              </w:rPr>
            </w:pPr>
            <w:r w:rsidRPr="00DA31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09A3D"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9FC11" w14:textId="77777777" w:rsidR="007C13E1" w:rsidRPr="00DA316A" w:rsidRDefault="007C13E1" w:rsidP="005D1589">
            <w:pPr>
              <w:pStyle w:val="rowtabella0"/>
              <w:jc w:val="center"/>
              <w:rPr>
                <w:color w:val="002060"/>
              </w:rPr>
            </w:pPr>
            <w:r w:rsidRPr="00DA31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7CCDA"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A9546"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D5C3E" w14:textId="77777777" w:rsidR="007C13E1" w:rsidRPr="00DA316A" w:rsidRDefault="007C13E1" w:rsidP="005D1589">
            <w:pPr>
              <w:pStyle w:val="rowtabella0"/>
              <w:jc w:val="center"/>
              <w:rPr>
                <w:color w:val="002060"/>
              </w:rPr>
            </w:pPr>
            <w:r w:rsidRPr="00DA316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8B11C" w14:textId="77777777" w:rsidR="007C13E1" w:rsidRPr="00DA316A" w:rsidRDefault="007C13E1" w:rsidP="005D1589">
            <w:pPr>
              <w:pStyle w:val="rowtabella0"/>
              <w:jc w:val="center"/>
              <w:rPr>
                <w:color w:val="002060"/>
              </w:rPr>
            </w:pPr>
            <w:r w:rsidRPr="00DA31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F38F0" w14:textId="77777777" w:rsidR="007C13E1" w:rsidRPr="00DA316A" w:rsidRDefault="007C13E1" w:rsidP="005D1589">
            <w:pPr>
              <w:pStyle w:val="rowtabella0"/>
              <w:jc w:val="center"/>
              <w:rPr>
                <w:color w:val="002060"/>
              </w:rPr>
            </w:pPr>
            <w:r w:rsidRPr="00DA31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8511D" w14:textId="77777777" w:rsidR="007C13E1" w:rsidRPr="00DA316A" w:rsidRDefault="007C13E1" w:rsidP="005D1589">
            <w:pPr>
              <w:pStyle w:val="rowtabella0"/>
              <w:jc w:val="center"/>
              <w:rPr>
                <w:color w:val="002060"/>
              </w:rPr>
            </w:pPr>
            <w:r w:rsidRPr="00DA316A">
              <w:rPr>
                <w:color w:val="002060"/>
              </w:rPr>
              <w:t>0</w:t>
            </w:r>
          </w:p>
        </w:tc>
      </w:tr>
      <w:tr w:rsidR="007C13E1" w:rsidRPr="00DA316A" w14:paraId="5652E726"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5CF99E" w14:textId="77777777" w:rsidR="007C13E1" w:rsidRPr="00DA316A" w:rsidRDefault="007C13E1" w:rsidP="005D1589">
            <w:pPr>
              <w:pStyle w:val="rowtabella0"/>
              <w:rPr>
                <w:color w:val="002060"/>
              </w:rPr>
            </w:pPr>
            <w:r w:rsidRPr="00DA316A">
              <w:rPr>
                <w:color w:val="002060"/>
              </w:rPr>
              <w:t xml:space="preserve">A.S.D. </w:t>
            </w:r>
            <w:proofErr w:type="gramStart"/>
            <w:r w:rsidRPr="00DA316A">
              <w:rPr>
                <w:color w:val="002060"/>
              </w:rPr>
              <w:t>CITTA</w:t>
            </w:r>
            <w:proofErr w:type="gramEnd"/>
            <w:r w:rsidRPr="00DA316A">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0F100" w14:textId="77777777" w:rsidR="007C13E1" w:rsidRPr="00DA316A" w:rsidRDefault="007C13E1" w:rsidP="005D1589">
            <w:pPr>
              <w:pStyle w:val="rowtabella0"/>
              <w:jc w:val="center"/>
              <w:rPr>
                <w:color w:val="002060"/>
              </w:rPr>
            </w:pPr>
            <w:r w:rsidRPr="00DA31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A553C"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4962B" w14:textId="77777777" w:rsidR="007C13E1" w:rsidRPr="00DA316A" w:rsidRDefault="007C13E1" w:rsidP="005D1589">
            <w:pPr>
              <w:pStyle w:val="rowtabella0"/>
              <w:jc w:val="center"/>
              <w:rPr>
                <w:color w:val="002060"/>
              </w:rPr>
            </w:pPr>
            <w:r w:rsidRPr="00DA31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1D261"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09626"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D1184" w14:textId="77777777" w:rsidR="007C13E1" w:rsidRPr="00DA316A" w:rsidRDefault="007C13E1" w:rsidP="005D1589">
            <w:pPr>
              <w:pStyle w:val="rowtabella0"/>
              <w:jc w:val="center"/>
              <w:rPr>
                <w:color w:val="002060"/>
              </w:rPr>
            </w:pPr>
            <w:r w:rsidRPr="00DA316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5A309"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C5EF1" w14:textId="77777777" w:rsidR="007C13E1" w:rsidRPr="00DA316A" w:rsidRDefault="007C13E1" w:rsidP="005D1589">
            <w:pPr>
              <w:pStyle w:val="rowtabella0"/>
              <w:jc w:val="center"/>
              <w:rPr>
                <w:color w:val="002060"/>
              </w:rPr>
            </w:pPr>
            <w:r w:rsidRPr="00DA316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3391E" w14:textId="77777777" w:rsidR="007C13E1" w:rsidRPr="00DA316A" w:rsidRDefault="007C13E1" w:rsidP="005D1589">
            <w:pPr>
              <w:pStyle w:val="rowtabella0"/>
              <w:jc w:val="center"/>
              <w:rPr>
                <w:color w:val="002060"/>
              </w:rPr>
            </w:pPr>
            <w:r w:rsidRPr="00DA316A">
              <w:rPr>
                <w:color w:val="002060"/>
              </w:rPr>
              <w:t>0</w:t>
            </w:r>
          </w:p>
        </w:tc>
      </w:tr>
      <w:tr w:rsidR="007C13E1" w:rsidRPr="00DA316A" w14:paraId="4B5ACA8D"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A7FEF" w14:textId="77777777" w:rsidR="007C13E1" w:rsidRPr="00DA316A" w:rsidRDefault="007C13E1" w:rsidP="005D1589">
            <w:pPr>
              <w:pStyle w:val="rowtabella0"/>
              <w:rPr>
                <w:color w:val="002060"/>
              </w:rPr>
            </w:pPr>
            <w:r w:rsidRPr="00DA316A">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AD995" w14:textId="77777777" w:rsidR="007C13E1" w:rsidRPr="00DA316A" w:rsidRDefault="007C13E1" w:rsidP="005D1589">
            <w:pPr>
              <w:pStyle w:val="rowtabella0"/>
              <w:jc w:val="center"/>
              <w:rPr>
                <w:color w:val="002060"/>
              </w:rPr>
            </w:pPr>
            <w:r w:rsidRPr="00DA31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9CFDD"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84DF6" w14:textId="77777777" w:rsidR="007C13E1" w:rsidRPr="00DA316A" w:rsidRDefault="007C13E1" w:rsidP="005D1589">
            <w:pPr>
              <w:pStyle w:val="rowtabella0"/>
              <w:jc w:val="center"/>
              <w:rPr>
                <w:color w:val="002060"/>
              </w:rPr>
            </w:pPr>
            <w:r w:rsidRPr="00DA31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3E028"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B603C"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7A175" w14:textId="77777777" w:rsidR="007C13E1" w:rsidRPr="00DA316A" w:rsidRDefault="007C13E1" w:rsidP="005D1589">
            <w:pPr>
              <w:pStyle w:val="rowtabella0"/>
              <w:jc w:val="center"/>
              <w:rPr>
                <w:color w:val="002060"/>
              </w:rPr>
            </w:pPr>
            <w:r w:rsidRPr="00DA316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9E02A" w14:textId="77777777" w:rsidR="007C13E1" w:rsidRPr="00DA316A" w:rsidRDefault="007C13E1" w:rsidP="005D1589">
            <w:pPr>
              <w:pStyle w:val="rowtabella0"/>
              <w:jc w:val="center"/>
              <w:rPr>
                <w:color w:val="002060"/>
              </w:rPr>
            </w:pPr>
            <w:r w:rsidRPr="00DA31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9A337" w14:textId="77777777" w:rsidR="007C13E1" w:rsidRPr="00DA316A" w:rsidRDefault="007C13E1" w:rsidP="005D1589">
            <w:pPr>
              <w:pStyle w:val="rowtabella0"/>
              <w:jc w:val="center"/>
              <w:rPr>
                <w:color w:val="002060"/>
              </w:rPr>
            </w:pPr>
            <w:r w:rsidRPr="00DA31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76DC5" w14:textId="77777777" w:rsidR="007C13E1" w:rsidRPr="00DA316A" w:rsidRDefault="007C13E1" w:rsidP="005D1589">
            <w:pPr>
              <w:pStyle w:val="rowtabella0"/>
              <w:jc w:val="center"/>
              <w:rPr>
                <w:color w:val="002060"/>
              </w:rPr>
            </w:pPr>
            <w:r w:rsidRPr="00DA316A">
              <w:rPr>
                <w:color w:val="002060"/>
              </w:rPr>
              <w:t>0</w:t>
            </w:r>
          </w:p>
        </w:tc>
      </w:tr>
      <w:tr w:rsidR="007C13E1" w:rsidRPr="00DA316A" w14:paraId="33877203"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194E99" w14:textId="77777777" w:rsidR="007C13E1" w:rsidRPr="00DA316A" w:rsidRDefault="007C13E1" w:rsidP="005D1589">
            <w:pPr>
              <w:pStyle w:val="rowtabella0"/>
              <w:rPr>
                <w:color w:val="002060"/>
              </w:rPr>
            </w:pPr>
            <w:r w:rsidRPr="00DA316A">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93971" w14:textId="77777777" w:rsidR="007C13E1" w:rsidRPr="00DA316A" w:rsidRDefault="007C13E1" w:rsidP="005D1589">
            <w:pPr>
              <w:pStyle w:val="rowtabella0"/>
              <w:jc w:val="center"/>
              <w:rPr>
                <w:color w:val="002060"/>
              </w:rPr>
            </w:pPr>
            <w:r w:rsidRPr="00DA31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D999E"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AF5A6"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EC470"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2BC14"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6185F" w14:textId="77777777" w:rsidR="007C13E1" w:rsidRPr="00DA316A" w:rsidRDefault="007C13E1" w:rsidP="005D1589">
            <w:pPr>
              <w:pStyle w:val="rowtabella0"/>
              <w:jc w:val="center"/>
              <w:rPr>
                <w:color w:val="002060"/>
              </w:rPr>
            </w:pPr>
            <w:r w:rsidRPr="00DA316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1A478" w14:textId="77777777" w:rsidR="007C13E1" w:rsidRPr="00DA316A" w:rsidRDefault="007C13E1" w:rsidP="005D1589">
            <w:pPr>
              <w:pStyle w:val="rowtabella0"/>
              <w:jc w:val="center"/>
              <w:rPr>
                <w:color w:val="002060"/>
              </w:rPr>
            </w:pPr>
            <w:r w:rsidRPr="00DA316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F4CA9" w14:textId="77777777" w:rsidR="007C13E1" w:rsidRPr="00DA316A" w:rsidRDefault="007C13E1" w:rsidP="005D1589">
            <w:pPr>
              <w:pStyle w:val="rowtabella0"/>
              <w:jc w:val="center"/>
              <w:rPr>
                <w:color w:val="002060"/>
              </w:rPr>
            </w:pPr>
            <w:r w:rsidRPr="00DA316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CCAA9" w14:textId="77777777" w:rsidR="007C13E1" w:rsidRPr="00DA316A" w:rsidRDefault="007C13E1" w:rsidP="005D1589">
            <w:pPr>
              <w:pStyle w:val="rowtabella0"/>
              <w:jc w:val="center"/>
              <w:rPr>
                <w:color w:val="002060"/>
              </w:rPr>
            </w:pPr>
            <w:r w:rsidRPr="00DA316A">
              <w:rPr>
                <w:color w:val="002060"/>
              </w:rPr>
              <w:t>0</w:t>
            </w:r>
          </w:p>
        </w:tc>
      </w:tr>
      <w:tr w:rsidR="007C13E1" w:rsidRPr="00DA316A" w14:paraId="274C9EF5"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2DB4E7" w14:textId="77777777" w:rsidR="007C13E1" w:rsidRPr="00DA316A" w:rsidRDefault="007C13E1" w:rsidP="005D1589">
            <w:pPr>
              <w:pStyle w:val="rowtabella0"/>
              <w:rPr>
                <w:color w:val="002060"/>
              </w:rPr>
            </w:pPr>
            <w:r w:rsidRPr="00DA316A">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1FD9F" w14:textId="77777777" w:rsidR="007C13E1" w:rsidRPr="00DA316A" w:rsidRDefault="007C13E1" w:rsidP="005D1589">
            <w:pPr>
              <w:pStyle w:val="rowtabella0"/>
              <w:jc w:val="center"/>
              <w:rPr>
                <w:color w:val="002060"/>
              </w:rPr>
            </w:pPr>
            <w:r w:rsidRPr="00DA31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BB8C5"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C28A5"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01BEE"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C5913"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1D8B0" w14:textId="77777777" w:rsidR="007C13E1" w:rsidRPr="00DA316A" w:rsidRDefault="007C13E1" w:rsidP="005D1589">
            <w:pPr>
              <w:pStyle w:val="rowtabella0"/>
              <w:jc w:val="center"/>
              <w:rPr>
                <w:color w:val="002060"/>
              </w:rPr>
            </w:pPr>
            <w:r w:rsidRPr="00DA31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2A6E9" w14:textId="77777777" w:rsidR="007C13E1" w:rsidRPr="00DA316A" w:rsidRDefault="007C13E1" w:rsidP="005D1589">
            <w:pPr>
              <w:pStyle w:val="rowtabella0"/>
              <w:jc w:val="center"/>
              <w:rPr>
                <w:color w:val="002060"/>
              </w:rPr>
            </w:pPr>
            <w:r w:rsidRPr="00DA31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A23B8" w14:textId="77777777" w:rsidR="007C13E1" w:rsidRPr="00DA316A" w:rsidRDefault="007C13E1" w:rsidP="005D1589">
            <w:pPr>
              <w:pStyle w:val="rowtabella0"/>
              <w:jc w:val="center"/>
              <w:rPr>
                <w:color w:val="002060"/>
              </w:rPr>
            </w:pPr>
            <w:r w:rsidRPr="00DA31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9130D" w14:textId="77777777" w:rsidR="007C13E1" w:rsidRPr="00DA316A" w:rsidRDefault="007C13E1" w:rsidP="005D1589">
            <w:pPr>
              <w:pStyle w:val="rowtabella0"/>
              <w:jc w:val="center"/>
              <w:rPr>
                <w:color w:val="002060"/>
              </w:rPr>
            </w:pPr>
            <w:r w:rsidRPr="00DA316A">
              <w:rPr>
                <w:color w:val="002060"/>
              </w:rPr>
              <w:t>0</w:t>
            </w:r>
          </w:p>
        </w:tc>
      </w:tr>
      <w:tr w:rsidR="007C13E1" w:rsidRPr="00DA316A" w14:paraId="0BC85CEB"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7AF08D" w14:textId="77777777" w:rsidR="007C13E1" w:rsidRPr="00DA316A" w:rsidRDefault="007C13E1" w:rsidP="005D1589">
            <w:pPr>
              <w:pStyle w:val="rowtabella0"/>
              <w:rPr>
                <w:color w:val="002060"/>
              </w:rPr>
            </w:pPr>
            <w:r w:rsidRPr="00DA316A">
              <w:rPr>
                <w:color w:val="002060"/>
              </w:rPr>
              <w:t xml:space="preserve">A.S.D. CALCIO </w:t>
            </w:r>
            <w:proofErr w:type="gramStart"/>
            <w:r w:rsidRPr="00DA316A">
              <w:rPr>
                <w:color w:val="002060"/>
              </w:rPr>
              <w:t>S.ELPIDIO</w:t>
            </w:r>
            <w:proofErr w:type="gramEnd"/>
            <w:r w:rsidRPr="00DA316A">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B1902" w14:textId="77777777" w:rsidR="007C13E1" w:rsidRPr="00DA316A" w:rsidRDefault="007C13E1" w:rsidP="005D1589">
            <w:pPr>
              <w:pStyle w:val="rowtabella0"/>
              <w:jc w:val="center"/>
              <w:rPr>
                <w:color w:val="002060"/>
              </w:rPr>
            </w:pPr>
            <w:r w:rsidRPr="00DA31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B15A7"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A7CCA"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2120B"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B26D6" w14:textId="77777777" w:rsidR="007C13E1" w:rsidRPr="00DA316A" w:rsidRDefault="007C13E1" w:rsidP="005D1589">
            <w:pPr>
              <w:pStyle w:val="rowtabella0"/>
              <w:jc w:val="center"/>
              <w:rPr>
                <w:color w:val="002060"/>
              </w:rPr>
            </w:pPr>
            <w:r w:rsidRPr="00DA31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D965D" w14:textId="77777777" w:rsidR="007C13E1" w:rsidRPr="00DA316A" w:rsidRDefault="007C13E1" w:rsidP="005D1589">
            <w:pPr>
              <w:pStyle w:val="rowtabella0"/>
              <w:jc w:val="center"/>
              <w:rPr>
                <w:color w:val="002060"/>
              </w:rPr>
            </w:pPr>
            <w:r w:rsidRPr="00DA31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E5796" w14:textId="77777777" w:rsidR="007C13E1" w:rsidRPr="00DA316A" w:rsidRDefault="007C13E1" w:rsidP="005D1589">
            <w:pPr>
              <w:pStyle w:val="rowtabella0"/>
              <w:jc w:val="center"/>
              <w:rPr>
                <w:color w:val="002060"/>
              </w:rPr>
            </w:pPr>
            <w:r w:rsidRPr="00DA31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2DB40" w14:textId="77777777" w:rsidR="007C13E1" w:rsidRPr="00DA316A" w:rsidRDefault="007C13E1" w:rsidP="005D1589">
            <w:pPr>
              <w:pStyle w:val="rowtabella0"/>
              <w:jc w:val="center"/>
              <w:rPr>
                <w:color w:val="002060"/>
              </w:rPr>
            </w:pPr>
            <w:r w:rsidRPr="00DA31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20436" w14:textId="77777777" w:rsidR="007C13E1" w:rsidRPr="00DA316A" w:rsidRDefault="007C13E1" w:rsidP="005D1589">
            <w:pPr>
              <w:pStyle w:val="rowtabella0"/>
              <w:jc w:val="center"/>
              <w:rPr>
                <w:color w:val="002060"/>
              </w:rPr>
            </w:pPr>
            <w:r w:rsidRPr="00DA316A">
              <w:rPr>
                <w:color w:val="002060"/>
              </w:rPr>
              <w:t>0</w:t>
            </w:r>
          </w:p>
        </w:tc>
      </w:tr>
      <w:tr w:rsidR="007C13E1" w:rsidRPr="00DA316A" w14:paraId="5B51262A"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A159EC" w14:textId="77777777" w:rsidR="007C13E1" w:rsidRPr="00DA316A" w:rsidRDefault="007C13E1" w:rsidP="005D1589">
            <w:pPr>
              <w:pStyle w:val="rowtabella0"/>
              <w:rPr>
                <w:color w:val="002060"/>
              </w:rPr>
            </w:pPr>
            <w:r w:rsidRPr="00DA316A">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36F33" w14:textId="77777777" w:rsidR="007C13E1" w:rsidRPr="00DA316A" w:rsidRDefault="007C13E1" w:rsidP="005D1589">
            <w:pPr>
              <w:pStyle w:val="rowtabella0"/>
              <w:jc w:val="center"/>
              <w:rPr>
                <w:color w:val="002060"/>
              </w:rPr>
            </w:pPr>
            <w:r w:rsidRPr="00DA31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DE7C5"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14E27"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002FC"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F6F10" w14:textId="77777777" w:rsidR="007C13E1" w:rsidRPr="00DA316A" w:rsidRDefault="007C13E1" w:rsidP="005D1589">
            <w:pPr>
              <w:pStyle w:val="rowtabella0"/>
              <w:jc w:val="center"/>
              <w:rPr>
                <w:color w:val="002060"/>
              </w:rPr>
            </w:pPr>
            <w:r w:rsidRPr="00DA31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499C5" w14:textId="77777777" w:rsidR="007C13E1" w:rsidRPr="00DA316A" w:rsidRDefault="007C13E1" w:rsidP="005D1589">
            <w:pPr>
              <w:pStyle w:val="rowtabella0"/>
              <w:jc w:val="center"/>
              <w:rPr>
                <w:color w:val="002060"/>
              </w:rPr>
            </w:pPr>
            <w:r w:rsidRPr="00DA31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BF60F" w14:textId="77777777" w:rsidR="007C13E1" w:rsidRPr="00DA316A" w:rsidRDefault="007C13E1" w:rsidP="005D1589">
            <w:pPr>
              <w:pStyle w:val="rowtabella0"/>
              <w:jc w:val="center"/>
              <w:rPr>
                <w:color w:val="002060"/>
              </w:rPr>
            </w:pPr>
            <w:r w:rsidRPr="00DA31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B489B"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D5420" w14:textId="77777777" w:rsidR="007C13E1" w:rsidRPr="00DA316A" w:rsidRDefault="007C13E1" w:rsidP="005D1589">
            <w:pPr>
              <w:pStyle w:val="rowtabella0"/>
              <w:jc w:val="center"/>
              <w:rPr>
                <w:color w:val="002060"/>
              </w:rPr>
            </w:pPr>
            <w:r w:rsidRPr="00DA316A">
              <w:rPr>
                <w:color w:val="002060"/>
              </w:rPr>
              <w:t>0</w:t>
            </w:r>
          </w:p>
        </w:tc>
      </w:tr>
      <w:tr w:rsidR="007C13E1" w:rsidRPr="00DA316A" w14:paraId="74FEF3D4"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321198" w14:textId="77777777" w:rsidR="007C13E1" w:rsidRPr="00DA316A" w:rsidRDefault="007C13E1" w:rsidP="005D1589">
            <w:pPr>
              <w:pStyle w:val="rowtabella0"/>
              <w:rPr>
                <w:color w:val="002060"/>
              </w:rPr>
            </w:pPr>
            <w:r w:rsidRPr="00DA316A">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9C31E"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F3A01"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1059D"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13C49"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2BE12"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294A0" w14:textId="77777777" w:rsidR="007C13E1" w:rsidRPr="00DA316A" w:rsidRDefault="007C13E1" w:rsidP="005D1589">
            <w:pPr>
              <w:pStyle w:val="rowtabella0"/>
              <w:jc w:val="center"/>
              <w:rPr>
                <w:color w:val="002060"/>
              </w:rPr>
            </w:pPr>
            <w:r w:rsidRPr="00DA316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CA107" w14:textId="77777777" w:rsidR="007C13E1" w:rsidRPr="00DA316A" w:rsidRDefault="007C13E1" w:rsidP="005D1589">
            <w:pPr>
              <w:pStyle w:val="rowtabella0"/>
              <w:jc w:val="center"/>
              <w:rPr>
                <w:color w:val="002060"/>
              </w:rPr>
            </w:pPr>
            <w:r w:rsidRPr="00DA316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A80C2" w14:textId="77777777" w:rsidR="007C13E1" w:rsidRPr="00DA316A" w:rsidRDefault="007C13E1" w:rsidP="005D1589">
            <w:pPr>
              <w:pStyle w:val="rowtabella0"/>
              <w:jc w:val="center"/>
              <w:rPr>
                <w:color w:val="002060"/>
              </w:rPr>
            </w:pPr>
            <w:r w:rsidRPr="00DA31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A45A7" w14:textId="77777777" w:rsidR="007C13E1" w:rsidRPr="00DA316A" w:rsidRDefault="007C13E1" w:rsidP="005D1589">
            <w:pPr>
              <w:pStyle w:val="rowtabella0"/>
              <w:jc w:val="center"/>
              <w:rPr>
                <w:color w:val="002060"/>
              </w:rPr>
            </w:pPr>
            <w:r w:rsidRPr="00DA316A">
              <w:rPr>
                <w:color w:val="002060"/>
              </w:rPr>
              <w:t>0</w:t>
            </w:r>
          </w:p>
        </w:tc>
      </w:tr>
      <w:tr w:rsidR="007C13E1" w:rsidRPr="00DA316A" w14:paraId="63A9392B"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DCF5E3" w14:textId="77777777" w:rsidR="007C13E1" w:rsidRPr="00DA316A" w:rsidRDefault="007C13E1" w:rsidP="005D1589">
            <w:pPr>
              <w:pStyle w:val="rowtabella0"/>
              <w:rPr>
                <w:color w:val="002060"/>
              </w:rPr>
            </w:pPr>
            <w:r w:rsidRPr="00DA316A">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1F8A0" w14:textId="77777777" w:rsidR="007C13E1" w:rsidRPr="00DA316A" w:rsidRDefault="007C13E1" w:rsidP="005D1589">
            <w:pPr>
              <w:pStyle w:val="rowtabella0"/>
              <w:jc w:val="center"/>
              <w:rPr>
                <w:color w:val="002060"/>
              </w:rPr>
            </w:pPr>
            <w:r w:rsidRPr="00DA31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C195F"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6261C"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0B66C"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31431"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A762B" w14:textId="77777777" w:rsidR="007C13E1" w:rsidRPr="00DA316A" w:rsidRDefault="007C13E1" w:rsidP="005D1589">
            <w:pPr>
              <w:pStyle w:val="rowtabella0"/>
              <w:jc w:val="center"/>
              <w:rPr>
                <w:color w:val="002060"/>
              </w:rPr>
            </w:pPr>
            <w:r w:rsidRPr="00DA31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40559" w14:textId="77777777" w:rsidR="007C13E1" w:rsidRPr="00DA316A" w:rsidRDefault="007C13E1" w:rsidP="005D1589">
            <w:pPr>
              <w:pStyle w:val="rowtabella0"/>
              <w:jc w:val="center"/>
              <w:rPr>
                <w:color w:val="002060"/>
              </w:rPr>
            </w:pPr>
            <w:r w:rsidRPr="00DA316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DE3E1" w14:textId="77777777" w:rsidR="007C13E1" w:rsidRPr="00DA316A" w:rsidRDefault="007C13E1" w:rsidP="005D1589">
            <w:pPr>
              <w:pStyle w:val="rowtabella0"/>
              <w:jc w:val="center"/>
              <w:rPr>
                <w:color w:val="002060"/>
              </w:rPr>
            </w:pPr>
            <w:r w:rsidRPr="00DA31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BD939" w14:textId="77777777" w:rsidR="007C13E1" w:rsidRPr="00DA316A" w:rsidRDefault="007C13E1" w:rsidP="005D1589">
            <w:pPr>
              <w:pStyle w:val="rowtabella0"/>
              <w:jc w:val="center"/>
              <w:rPr>
                <w:color w:val="002060"/>
              </w:rPr>
            </w:pPr>
            <w:r w:rsidRPr="00DA316A">
              <w:rPr>
                <w:color w:val="002060"/>
              </w:rPr>
              <w:t>0</w:t>
            </w:r>
          </w:p>
        </w:tc>
      </w:tr>
      <w:tr w:rsidR="007C13E1" w:rsidRPr="00DA316A" w14:paraId="5716C296"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03222D" w14:textId="77777777" w:rsidR="007C13E1" w:rsidRPr="00DA316A" w:rsidRDefault="007C13E1" w:rsidP="005D1589">
            <w:pPr>
              <w:pStyle w:val="rowtabella0"/>
              <w:rPr>
                <w:color w:val="002060"/>
                <w:lang w:val="es-ES"/>
              </w:rPr>
            </w:pPr>
            <w:r w:rsidRPr="00DA316A">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30659"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72A52"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F6927"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1BD3C"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565E2" w14:textId="77777777" w:rsidR="007C13E1" w:rsidRPr="00DA316A" w:rsidRDefault="007C13E1" w:rsidP="005D1589">
            <w:pPr>
              <w:pStyle w:val="rowtabella0"/>
              <w:jc w:val="center"/>
              <w:rPr>
                <w:color w:val="002060"/>
              </w:rPr>
            </w:pPr>
            <w:r w:rsidRPr="00DA31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28D0E" w14:textId="77777777" w:rsidR="007C13E1" w:rsidRPr="00DA316A" w:rsidRDefault="007C13E1" w:rsidP="005D1589">
            <w:pPr>
              <w:pStyle w:val="rowtabella0"/>
              <w:jc w:val="center"/>
              <w:rPr>
                <w:color w:val="002060"/>
              </w:rPr>
            </w:pPr>
            <w:r w:rsidRPr="00DA31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A38F6" w14:textId="77777777" w:rsidR="007C13E1" w:rsidRPr="00DA316A" w:rsidRDefault="007C13E1" w:rsidP="005D1589">
            <w:pPr>
              <w:pStyle w:val="rowtabella0"/>
              <w:jc w:val="center"/>
              <w:rPr>
                <w:color w:val="002060"/>
              </w:rPr>
            </w:pPr>
            <w:r w:rsidRPr="00DA316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81E43" w14:textId="77777777" w:rsidR="007C13E1" w:rsidRPr="00DA316A" w:rsidRDefault="007C13E1" w:rsidP="005D1589">
            <w:pPr>
              <w:pStyle w:val="rowtabella0"/>
              <w:jc w:val="center"/>
              <w:rPr>
                <w:color w:val="002060"/>
              </w:rPr>
            </w:pPr>
            <w:r w:rsidRPr="00DA31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DFBEE" w14:textId="77777777" w:rsidR="007C13E1" w:rsidRPr="00DA316A" w:rsidRDefault="007C13E1" w:rsidP="005D1589">
            <w:pPr>
              <w:pStyle w:val="rowtabella0"/>
              <w:jc w:val="center"/>
              <w:rPr>
                <w:color w:val="002060"/>
              </w:rPr>
            </w:pPr>
            <w:r w:rsidRPr="00DA316A">
              <w:rPr>
                <w:color w:val="002060"/>
              </w:rPr>
              <w:t>0</w:t>
            </w:r>
          </w:p>
        </w:tc>
      </w:tr>
      <w:tr w:rsidR="007C13E1" w:rsidRPr="00DA316A" w14:paraId="44C2F704"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33C844" w14:textId="77777777" w:rsidR="007C13E1" w:rsidRPr="00DA316A" w:rsidRDefault="007C13E1" w:rsidP="005D1589">
            <w:pPr>
              <w:pStyle w:val="rowtabella0"/>
              <w:rPr>
                <w:color w:val="002060"/>
              </w:rPr>
            </w:pPr>
            <w:r w:rsidRPr="00DA316A">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8F07"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9CD78"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C4AD5"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FD034"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33A6D" w14:textId="77777777" w:rsidR="007C13E1" w:rsidRPr="00DA316A" w:rsidRDefault="007C13E1" w:rsidP="005D1589">
            <w:pPr>
              <w:pStyle w:val="rowtabella0"/>
              <w:jc w:val="center"/>
              <w:rPr>
                <w:color w:val="002060"/>
              </w:rPr>
            </w:pPr>
            <w:r w:rsidRPr="00DA31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531C7" w14:textId="77777777" w:rsidR="007C13E1" w:rsidRPr="00DA316A" w:rsidRDefault="007C13E1" w:rsidP="005D1589">
            <w:pPr>
              <w:pStyle w:val="rowtabella0"/>
              <w:jc w:val="center"/>
              <w:rPr>
                <w:color w:val="002060"/>
              </w:rPr>
            </w:pPr>
            <w:r w:rsidRPr="00DA31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37263" w14:textId="77777777" w:rsidR="007C13E1" w:rsidRPr="00DA316A" w:rsidRDefault="007C13E1" w:rsidP="005D1589">
            <w:pPr>
              <w:pStyle w:val="rowtabella0"/>
              <w:jc w:val="center"/>
              <w:rPr>
                <w:color w:val="002060"/>
              </w:rPr>
            </w:pPr>
            <w:r w:rsidRPr="00DA316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82AAA" w14:textId="77777777" w:rsidR="007C13E1" w:rsidRPr="00DA316A" w:rsidRDefault="007C13E1" w:rsidP="005D1589">
            <w:pPr>
              <w:pStyle w:val="rowtabella0"/>
              <w:jc w:val="center"/>
              <w:rPr>
                <w:color w:val="002060"/>
              </w:rPr>
            </w:pPr>
            <w:r w:rsidRPr="00DA31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98868" w14:textId="77777777" w:rsidR="007C13E1" w:rsidRPr="00DA316A" w:rsidRDefault="007C13E1" w:rsidP="005D1589">
            <w:pPr>
              <w:pStyle w:val="rowtabella0"/>
              <w:jc w:val="center"/>
              <w:rPr>
                <w:color w:val="002060"/>
              </w:rPr>
            </w:pPr>
            <w:r w:rsidRPr="00DA316A">
              <w:rPr>
                <w:color w:val="002060"/>
              </w:rPr>
              <w:t>0</w:t>
            </w:r>
          </w:p>
        </w:tc>
      </w:tr>
      <w:tr w:rsidR="007C13E1" w:rsidRPr="00DA316A" w14:paraId="4F10B47B" w14:textId="77777777" w:rsidTr="005D15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8B2A66" w14:textId="77777777" w:rsidR="007C13E1" w:rsidRPr="00DA316A" w:rsidRDefault="007C13E1" w:rsidP="005D1589">
            <w:pPr>
              <w:pStyle w:val="rowtabella0"/>
              <w:rPr>
                <w:color w:val="002060"/>
              </w:rPr>
            </w:pPr>
            <w:r w:rsidRPr="00DA316A">
              <w:rPr>
                <w:color w:val="002060"/>
              </w:rPr>
              <w:lastRenderedPageBreak/>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64BA5"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0C272"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07086"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987BE"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94D4D"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7758A" w14:textId="77777777" w:rsidR="007C13E1" w:rsidRPr="00DA316A" w:rsidRDefault="007C13E1" w:rsidP="005D1589">
            <w:pPr>
              <w:pStyle w:val="rowtabella0"/>
              <w:jc w:val="center"/>
              <w:rPr>
                <w:color w:val="002060"/>
              </w:rPr>
            </w:pPr>
            <w:r w:rsidRPr="00DA31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4FEA2" w14:textId="77777777" w:rsidR="007C13E1" w:rsidRPr="00DA316A" w:rsidRDefault="007C13E1" w:rsidP="005D1589">
            <w:pPr>
              <w:pStyle w:val="rowtabella0"/>
              <w:jc w:val="center"/>
              <w:rPr>
                <w:color w:val="002060"/>
              </w:rPr>
            </w:pPr>
            <w:r w:rsidRPr="00DA316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95BFA" w14:textId="77777777" w:rsidR="007C13E1" w:rsidRPr="00DA316A" w:rsidRDefault="007C13E1" w:rsidP="005D1589">
            <w:pPr>
              <w:pStyle w:val="rowtabella0"/>
              <w:jc w:val="center"/>
              <w:rPr>
                <w:color w:val="002060"/>
              </w:rPr>
            </w:pPr>
            <w:r w:rsidRPr="00DA31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A5878" w14:textId="77777777" w:rsidR="007C13E1" w:rsidRPr="00DA316A" w:rsidRDefault="007C13E1" w:rsidP="005D1589">
            <w:pPr>
              <w:pStyle w:val="rowtabella0"/>
              <w:jc w:val="center"/>
              <w:rPr>
                <w:color w:val="002060"/>
              </w:rPr>
            </w:pPr>
            <w:r w:rsidRPr="00DA316A">
              <w:rPr>
                <w:color w:val="002060"/>
              </w:rPr>
              <w:t>0</w:t>
            </w:r>
          </w:p>
        </w:tc>
      </w:tr>
    </w:tbl>
    <w:p w14:paraId="4EE8B810" w14:textId="77777777" w:rsidR="007C13E1" w:rsidRPr="00DA316A" w:rsidRDefault="007C13E1" w:rsidP="007C13E1">
      <w:pPr>
        <w:pStyle w:val="breakline"/>
        <w:rPr>
          <w:rFonts w:ascii="Arial" w:eastAsiaTheme="minorEastAsia" w:hAnsi="Arial" w:cs="Arial"/>
          <w:color w:val="002060"/>
        </w:rPr>
      </w:pPr>
    </w:p>
    <w:p w14:paraId="50EA0E6F" w14:textId="77777777" w:rsidR="007C13E1" w:rsidRPr="00DA316A" w:rsidRDefault="007C13E1" w:rsidP="007C13E1">
      <w:pPr>
        <w:pStyle w:val="breakline"/>
        <w:rPr>
          <w:rFonts w:ascii="Arial" w:hAnsi="Arial" w:cs="Arial"/>
          <w:color w:val="002060"/>
        </w:rPr>
      </w:pPr>
    </w:p>
    <w:p w14:paraId="3E38A33F" w14:textId="77777777" w:rsidR="007C13E1" w:rsidRPr="00DA316A" w:rsidRDefault="007C13E1" w:rsidP="007C13E1">
      <w:pPr>
        <w:pStyle w:val="sottotitolocampionato10"/>
        <w:rPr>
          <w:color w:val="002060"/>
        </w:rPr>
      </w:pPr>
      <w:r w:rsidRPr="00DA316A">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13E1" w:rsidRPr="00DA316A" w14:paraId="3283CCC8" w14:textId="77777777" w:rsidTr="005D15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B8972" w14:textId="77777777" w:rsidR="007C13E1" w:rsidRPr="00DA316A" w:rsidRDefault="007C13E1" w:rsidP="005D1589">
            <w:pPr>
              <w:pStyle w:val="headertabella0"/>
              <w:rPr>
                <w:color w:val="002060"/>
              </w:rPr>
            </w:pPr>
            <w:r w:rsidRPr="00DA31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4A0ED" w14:textId="77777777" w:rsidR="007C13E1" w:rsidRPr="00DA316A" w:rsidRDefault="007C13E1" w:rsidP="005D1589">
            <w:pPr>
              <w:pStyle w:val="headertabella0"/>
              <w:rPr>
                <w:color w:val="002060"/>
              </w:rPr>
            </w:pPr>
            <w:r w:rsidRPr="00DA31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E54A7" w14:textId="77777777" w:rsidR="007C13E1" w:rsidRPr="00DA316A" w:rsidRDefault="007C13E1" w:rsidP="005D1589">
            <w:pPr>
              <w:pStyle w:val="headertabella0"/>
              <w:rPr>
                <w:color w:val="002060"/>
              </w:rPr>
            </w:pPr>
            <w:r w:rsidRPr="00DA31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2591E" w14:textId="77777777" w:rsidR="007C13E1" w:rsidRPr="00DA316A" w:rsidRDefault="007C13E1" w:rsidP="005D1589">
            <w:pPr>
              <w:pStyle w:val="headertabella0"/>
              <w:rPr>
                <w:color w:val="002060"/>
              </w:rPr>
            </w:pPr>
            <w:r w:rsidRPr="00DA31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1B48F" w14:textId="77777777" w:rsidR="007C13E1" w:rsidRPr="00DA316A" w:rsidRDefault="007C13E1" w:rsidP="005D1589">
            <w:pPr>
              <w:pStyle w:val="headertabella0"/>
              <w:rPr>
                <w:color w:val="002060"/>
              </w:rPr>
            </w:pPr>
            <w:r w:rsidRPr="00DA31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89190" w14:textId="77777777" w:rsidR="007C13E1" w:rsidRPr="00DA316A" w:rsidRDefault="007C13E1" w:rsidP="005D1589">
            <w:pPr>
              <w:pStyle w:val="headertabella0"/>
              <w:rPr>
                <w:color w:val="002060"/>
              </w:rPr>
            </w:pPr>
            <w:r w:rsidRPr="00DA31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52353" w14:textId="77777777" w:rsidR="007C13E1" w:rsidRPr="00DA316A" w:rsidRDefault="007C13E1" w:rsidP="005D1589">
            <w:pPr>
              <w:pStyle w:val="headertabella0"/>
              <w:rPr>
                <w:color w:val="002060"/>
              </w:rPr>
            </w:pPr>
            <w:r w:rsidRPr="00DA31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8D635" w14:textId="77777777" w:rsidR="007C13E1" w:rsidRPr="00DA316A" w:rsidRDefault="007C13E1" w:rsidP="005D1589">
            <w:pPr>
              <w:pStyle w:val="headertabella0"/>
              <w:rPr>
                <w:color w:val="002060"/>
              </w:rPr>
            </w:pPr>
            <w:r w:rsidRPr="00DA31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E8BCA" w14:textId="77777777" w:rsidR="007C13E1" w:rsidRPr="00DA316A" w:rsidRDefault="007C13E1" w:rsidP="005D1589">
            <w:pPr>
              <w:pStyle w:val="headertabella0"/>
              <w:rPr>
                <w:color w:val="002060"/>
              </w:rPr>
            </w:pPr>
            <w:r w:rsidRPr="00DA31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5AABC" w14:textId="77777777" w:rsidR="007C13E1" w:rsidRPr="00DA316A" w:rsidRDefault="007C13E1" w:rsidP="005D1589">
            <w:pPr>
              <w:pStyle w:val="headertabella0"/>
              <w:rPr>
                <w:color w:val="002060"/>
              </w:rPr>
            </w:pPr>
            <w:r w:rsidRPr="00DA316A">
              <w:rPr>
                <w:color w:val="002060"/>
              </w:rPr>
              <w:t>PE</w:t>
            </w:r>
          </w:p>
        </w:tc>
      </w:tr>
      <w:tr w:rsidR="007C13E1" w:rsidRPr="00DA316A" w14:paraId="3F6E78BC" w14:textId="77777777" w:rsidTr="005D15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53F05F" w14:textId="77777777" w:rsidR="007C13E1" w:rsidRPr="00DA316A" w:rsidRDefault="007C13E1" w:rsidP="005D1589">
            <w:pPr>
              <w:pStyle w:val="rowtabella0"/>
              <w:rPr>
                <w:color w:val="002060"/>
              </w:rPr>
            </w:pPr>
            <w:r w:rsidRPr="00DA316A">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92C94" w14:textId="77777777" w:rsidR="007C13E1" w:rsidRPr="00DA316A" w:rsidRDefault="007C13E1" w:rsidP="005D1589">
            <w:pPr>
              <w:pStyle w:val="rowtabella0"/>
              <w:jc w:val="center"/>
              <w:rPr>
                <w:color w:val="002060"/>
              </w:rPr>
            </w:pPr>
            <w:r w:rsidRPr="00DA31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FE8DB"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4F126" w14:textId="77777777" w:rsidR="007C13E1" w:rsidRPr="00DA316A" w:rsidRDefault="007C13E1" w:rsidP="005D1589">
            <w:pPr>
              <w:pStyle w:val="rowtabella0"/>
              <w:jc w:val="center"/>
              <w:rPr>
                <w:color w:val="002060"/>
              </w:rPr>
            </w:pPr>
            <w:r w:rsidRPr="00DA31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433FE"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B7468"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DB184" w14:textId="77777777" w:rsidR="007C13E1" w:rsidRPr="00DA316A" w:rsidRDefault="007C13E1" w:rsidP="005D1589">
            <w:pPr>
              <w:pStyle w:val="rowtabella0"/>
              <w:jc w:val="center"/>
              <w:rPr>
                <w:color w:val="002060"/>
              </w:rPr>
            </w:pPr>
            <w:r w:rsidRPr="00DA316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FF8D6" w14:textId="77777777" w:rsidR="007C13E1" w:rsidRPr="00DA316A" w:rsidRDefault="007C13E1" w:rsidP="005D1589">
            <w:pPr>
              <w:pStyle w:val="rowtabella0"/>
              <w:jc w:val="center"/>
              <w:rPr>
                <w:color w:val="002060"/>
              </w:rPr>
            </w:pPr>
            <w:r w:rsidRPr="00DA31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9E217" w14:textId="77777777" w:rsidR="007C13E1" w:rsidRPr="00DA316A" w:rsidRDefault="007C13E1" w:rsidP="005D1589">
            <w:pPr>
              <w:pStyle w:val="rowtabella0"/>
              <w:jc w:val="center"/>
              <w:rPr>
                <w:color w:val="002060"/>
              </w:rPr>
            </w:pPr>
            <w:r w:rsidRPr="00DA31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3569C" w14:textId="77777777" w:rsidR="007C13E1" w:rsidRPr="00DA316A" w:rsidRDefault="007C13E1" w:rsidP="005D1589">
            <w:pPr>
              <w:pStyle w:val="rowtabella0"/>
              <w:jc w:val="center"/>
              <w:rPr>
                <w:color w:val="002060"/>
              </w:rPr>
            </w:pPr>
            <w:r w:rsidRPr="00DA316A">
              <w:rPr>
                <w:color w:val="002060"/>
              </w:rPr>
              <w:t>0</w:t>
            </w:r>
          </w:p>
        </w:tc>
      </w:tr>
      <w:tr w:rsidR="007C13E1" w:rsidRPr="00DA316A" w14:paraId="549A2829"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1AAAE1" w14:textId="77777777" w:rsidR="007C13E1" w:rsidRPr="00DA316A" w:rsidRDefault="007C13E1" w:rsidP="005D1589">
            <w:pPr>
              <w:pStyle w:val="rowtabella0"/>
              <w:rPr>
                <w:color w:val="002060"/>
              </w:rPr>
            </w:pPr>
            <w:r w:rsidRPr="00DA316A">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A2066" w14:textId="77777777" w:rsidR="007C13E1" w:rsidRPr="00DA316A" w:rsidRDefault="007C13E1" w:rsidP="005D1589">
            <w:pPr>
              <w:pStyle w:val="rowtabella0"/>
              <w:jc w:val="center"/>
              <w:rPr>
                <w:color w:val="002060"/>
              </w:rPr>
            </w:pPr>
            <w:r w:rsidRPr="00DA31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9DEC4"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3ECD5" w14:textId="77777777" w:rsidR="007C13E1" w:rsidRPr="00DA316A" w:rsidRDefault="007C13E1" w:rsidP="005D1589">
            <w:pPr>
              <w:pStyle w:val="rowtabella0"/>
              <w:jc w:val="center"/>
              <w:rPr>
                <w:color w:val="002060"/>
              </w:rPr>
            </w:pPr>
            <w:r w:rsidRPr="00DA31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162DF"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AE764"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BD420" w14:textId="77777777" w:rsidR="007C13E1" w:rsidRPr="00DA316A" w:rsidRDefault="007C13E1" w:rsidP="005D1589">
            <w:pPr>
              <w:pStyle w:val="rowtabella0"/>
              <w:jc w:val="center"/>
              <w:rPr>
                <w:color w:val="002060"/>
              </w:rPr>
            </w:pPr>
            <w:r w:rsidRPr="00DA316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59F93" w14:textId="77777777" w:rsidR="007C13E1" w:rsidRPr="00DA316A" w:rsidRDefault="007C13E1" w:rsidP="005D1589">
            <w:pPr>
              <w:pStyle w:val="rowtabella0"/>
              <w:jc w:val="center"/>
              <w:rPr>
                <w:color w:val="002060"/>
              </w:rPr>
            </w:pPr>
            <w:r w:rsidRPr="00DA31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79CFA" w14:textId="77777777" w:rsidR="007C13E1" w:rsidRPr="00DA316A" w:rsidRDefault="007C13E1" w:rsidP="005D1589">
            <w:pPr>
              <w:pStyle w:val="rowtabella0"/>
              <w:jc w:val="center"/>
              <w:rPr>
                <w:color w:val="002060"/>
              </w:rPr>
            </w:pPr>
            <w:r w:rsidRPr="00DA31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DDCBD" w14:textId="77777777" w:rsidR="007C13E1" w:rsidRPr="00DA316A" w:rsidRDefault="007C13E1" w:rsidP="005D1589">
            <w:pPr>
              <w:pStyle w:val="rowtabella0"/>
              <w:jc w:val="center"/>
              <w:rPr>
                <w:color w:val="002060"/>
              </w:rPr>
            </w:pPr>
            <w:r w:rsidRPr="00DA316A">
              <w:rPr>
                <w:color w:val="002060"/>
              </w:rPr>
              <w:t>0</w:t>
            </w:r>
          </w:p>
        </w:tc>
      </w:tr>
      <w:tr w:rsidR="007C13E1" w:rsidRPr="00DA316A" w14:paraId="2A53C411"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037D25" w14:textId="77777777" w:rsidR="007C13E1" w:rsidRPr="00DA316A" w:rsidRDefault="007C13E1" w:rsidP="005D1589">
            <w:pPr>
              <w:pStyle w:val="rowtabella0"/>
              <w:rPr>
                <w:color w:val="002060"/>
              </w:rPr>
            </w:pPr>
            <w:r w:rsidRPr="00DA316A">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4BC85" w14:textId="77777777" w:rsidR="007C13E1" w:rsidRPr="00DA316A" w:rsidRDefault="007C13E1" w:rsidP="005D1589">
            <w:pPr>
              <w:pStyle w:val="rowtabella0"/>
              <w:jc w:val="center"/>
              <w:rPr>
                <w:color w:val="002060"/>
              </w:rPr>
            </w:pPr>
            <w:r w:rsidRPr="00DA31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1307A"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DA351"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F42F4"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84D1A"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2BCB4" w14:textId="77777777" w:rsidR="007C13E1" w:rsidRPr="00DA316A" w:rsidRDefault="007C13E1" w:rsidP="005D1589">
            <w:pPr>
              <w:pStyle w:val="rowtabella0"/>
              <w:jc w:val="center"/>
              <w:rPr>
                <w:color w:val="002060"/>
              </w:rPr>
            </w:pPr>
            <w:r w:rsidRPr="00DA31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E328F" w14:textId="77777777" w:rsidR="007C13E1" w:rsidRPr="00DA316A" w:rsidRDefault="007C13E1" w:rsidP="005D1589">
            <w:pPr>
              <w:pStyle w:val="rowtabella0"/>
              <w:jc w:val="center"/>
              <w:rPr>
                <w:color w:val="002060"/>
              </w:rPr>
            </w:pPr>
            <w:r w:rsidRPr="00DA31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68ABE"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558FD" w14:textId="77777777" w:rsidR="007C13E1" w:rsidRPr="00DA316A" w:rsidRDefault="007C13E1" w:rsidP="005D1589">
            <w:pPr>
              <w:pStyle w:val="rowtabella0"/>
              <w:jc w:val="center"/>
              <w:rPr>
                <w:color w:val="002060"/>
              </w:rPr>
            </w:pPr>
            <w:r w:rsidRPr="00DA316A">
              <w:rPr>
                <w:color w:val="002060"/>
              </w:rPr>
              <w:t>0</w:t>
            </w:r>
          </w:p>
        </w:tc>
      </w:tr>
      <w:tr w:rsidR="007C13E1" w:rsidRPr="00DA316A" w14:paraId="685A3851"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959810" w14:textId="77777777" w:rsidR="007C13E1" w:rsidRPr="00DA316A" w:rsidRDefault="007C13E1" w:rsidP="005D1589">
            <w:pPr>
              <w:pStyle w:val="rowtabella0"/>
              <w:rPr>
                <w:color w:val="002060"/>
              </w:rPr>
            </w:pPr>
            <w:r w:rsidRPr="00DA316A">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7A07E" w14:textId="77777777" w:rsidR="007C13E1" w:rsidRPr="00DA316A" w:rsidRDefault="007C13E1" w:rsidP="005D1589">
            <w:pPr>
              <w:pStyle w:val="rowtabella0"/>
              <w:jc w:val="center"/>
              <w:rPr>
                <w:color w:val="002060"/>
              </w:rPr>
            </w:pPr>
            <w:r w:rsidRPr="00DA31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4ACDC"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83869"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8C85F"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BAF24"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ACE9F" w14:textId="77777777" w:rsidR="007C13E1" w:rsidRPr="00DA316A" w:rsidRDefault="007C13E1" w:rsidP="005D1589">
            <w:pPr>
              <w:pStyle w:val="rowtabella0"/>
              <w:jc w:val="center"/>
              <w:rPr>
                <w:color w:val="002060"/>
              </w:rPr>
            </w:pPr>
            <w:r w:rsidRPr="00DA316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57BBC" w14:textId="77777777" w:rsidR="007C13E1" w:rsidRPr="00DA316A" w:rsidRDefault="007C13E1" w:rsidP="005D1589">
            <w:pPr>
              <w:pStyle w:val="rowtabella0"/>
              <w:jc w:val="center"/>
              <w:rPr>
                <w:color w:val="002060"/>
              </w:rPr>
            </w:pPr>
            <w:r w:rsidRPr="00DA31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8AA32" w14:textId="77777777" w:rsidR="007C13E1" w:rsidRPr="00DA316A" w:rsidRDefault="007C13E1" w:rsidP="005D1589">
            <w:pPr>
              <w:pStyle w:val="rowtabella0"/>
              <w:jc w:val="center"/>
              <w:rPr>
                <w:color w:val="002060"/>
              </w:rPr>
            </w:pPr>
            <w:r w:rsidRPr="00DA31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62444" w14:textId="77777777" w:rsidR="007C13E1" w:rsidRPr="00DA316A" w:rsidRDefault="007C13E1" w:rsidP="005D1589">
            <w:pPr>
              <w:pStyle w:val="rowtabella0"/>
              <w:jc w:val="center"/>
              <w:rPr>
                <w:color w:val="002060"/>
              </w:rPr>
            </w:pPr>
            <w:r w:rsidRPr="00DA316A">
              <w:rPr>
                <w:color w:val="002060"/>
              </w:rPr>
              <w:t>0</w:t>
            </w:r>
          </w:p>
        </w:tc>
      </w:tr>
      <w:tr w:rsidR="007C13E1" w:rsidRPr="00DA316A" w14:paraId="7D812982"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2F5FC1" w14:textId="77777777" w:rsidR="007C13E1" w:rsidRPr="00DA316A" w:rsidRDefault="007C13E1" w:rsidP="005D1589">
            <w:pPr>
              <w:pStyle w:val="rowtabella0"/>
              <w:rPr>
                <w:color w:val="002060"/>
              </w:rPr>
            </w:pPr>
            <w:r w:rsidRPr="00DA316A">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95144" w14:textId="77777777" w:rsidR="007C13E1" w:rsidRPr="00DA316A" w:rsidRDefault="007C13E1" w:rsidP="005D1589">
            <w:pPr>
              <w:pStyle w:val="rowtabella0"/>
              <w:jc w:val="center"/>
              <w:rPr>
                <w:color w:val="002060"/>
              </w:rPr>
            </w:pPr>
            <w:r w:rsidRPr="00DA31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F9BF5"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EE265" w14:textId="77777777" w:rsidR="007C13E1" w:rsidRPr="00DA316A" w:rsidRDefault="007C13E1" w:rsidP="005D1589">
            <w:pPr>
              <w:pStyle w:val="rowtabella0"/>
              <w:jc w:val="center"/>
              <w:rPr>
                <w:color w:val="002060"/>
              </w:rPr>
            </w:pPr>
            <w:r w:rsidRPr="00DA31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FEEBF"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6D5C0"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301B7" w14:textId="77777777" w:rsidR="007C13E1" w:rsidRPr="00DA316A" w:rsidRDefault="007C13E1" w:rsidP="005D1589">
            <w:pPr>
              <w:pStyle w:val="rowtabella0"/>
              <w:jc w:val="center"/>
              <w:rPr>
                <w:color w:val="002060"/>
              </w:rPr>
            </w:pPr>
            <w:r w:rsidRPr="00DA316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59097" w14:textId="77777777" w:rsidR="007C13E1" w:rsidRPr="00DA316A" w:rsidRDefault="007C13E1" w:rsidP="005D1589">
            <w:pPr>
              <w:pStyle w:val="rowtabella0"/>
              <w:jc w:val="center"/>
              <w:rPr>
                <w:color w:val="002060"/>
              </w:rPr>
            </w:pPr>
            <w:r w:rsidRPr="00DA31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8B2CA" w14:textId="77777777" w:rsidR="007C13E1" w:rsidRPr="00DA316A" w:rsidRDefault="007C13E1" w:rsidP="005D1589">
            <w:pPr>
              <w:pStyle w:val="rowtabella0"/>
              <w:jc w:val="center"/>
              <w:rPr>
                <w:color w:val="002060"/>
              </w:rPr>
            </w:pPr>
            <w:r w:rsidRPr="00DA31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FE998" w14:textId="77777777" w:rsidR="007C13E1" w:rsidRPr="00DA316A" w:rsidRDefault="007C13E1" w:rsidP="005D1589">
            <w:pPr>
              <w:pStyle w:val="rowtabella0"/>
              <w:jc w:val="center"/>
              <w:rPr>
                <w:color w:val="002060"/>
              </w:rPr>
            </w:pPr>
            <w:r w:rsidRPr="00DA316A">
              <w:rPr>
                <w:color w:val="002060"/>
              </w:rPr>
              <w:t>0</w:t>
            </w:r>
          </w:p>
        </w:tc>
      </w:tr>
      <w:tr w:rsidR="007C13E1" w:rsidRPr="00DA316A" w14:paraId="43C805A4"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225065" w14:textId="77777777" w:rsidR="007C13E1" w:rsidRPr="00DA316A" w:rsidRDefault="007C13E1" w:rsidP="005D1589">
            <w:pPr>
              <w:pStyle w:val="rowtabella0"/>
              <w:rPr>
                <w:color w:val="002060"/>
              </w:rPr>
            </w:pPr>
            <w:r w:rsidRPr="00DA316A">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31705" w14:textId="77777777" w:rsidR="007C13E1" w:rsidRPr="00DA316A" w:rsidRDefault="007C13E1" w:rsidP="005D1589">
            <w:pPr>
              <w:pStyle w:val="rowtabella0"/>
              <w:jc w:val="center"/>
              <w:rPr>
                <w:color w:val="002060"/>
              </w:rPr>
            </w:pPr>
            <w:r w:rsidRPr="00DA31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6FCF9"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3B459" w14:textId="77777777" w:rsidR="007C13E1" w:rsidRPr="00DA316A" w:rsidRDefault="007C13E1" w:rsidP="005D1589">
            <w:pPr>
              <w:pStyle w:val="rowtabella0"/>
              <w:jc w:val="center"/>
              <w:rPr>
                <w:color w:val="002060"/>
              </w:rPr>
            </w:pPr>
            <w:r w:rsidRPr="00DA31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A96A6"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20963"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F05D1" w14:textId="77777777" w:rsidR="007C13E1" w:rsidRPr="00DA316A" w:rsidRDefault="007C13E1" w:rsidP="005D1589">
            <w:pPr>
              <w:pStyle w:val="rowtabella0"/>
              <w:jc w:val="center"/>
              <w:rPr>
                <w:color w:val="002060"/>
              </w:rPr>
            </w:pPr>
            <w:r w:rsidRPr="00DA316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ED726" w14:textId="77777777" w:rsidR="007C13E1" w:rsidRPr="00DA316A" w:rsidRDefault="007C13E1" w:rsidP="005D1589">
            <w:pPr>
              <w:pStyle w:val="rowtabella0"/>
              <w:jc w:val="center"/>
              <w:rPr>
                <w:color w:val="002060"/>
              </w:rPr>
            </w:pPr>
            <w:r w:rsidRPr="00DA31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0BDCB" w14:textId="77777777" w:rsidR="007C13E1" w:rsidRPr="00DA316A" w:rsidRDefault="007C13E1" w:rsidP="005D1589">
            <w:pPr>
              <w:pStyle w:val="rowtabella0"/>
              <w:jc w:val="center"/>
              <w:rPr>
                <w:color w:val="002060"/>
              </w:rPr>
            </w:pPr>
            <w:r w:rsidRPr="00DA31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E11A6" w14:textId="77777777" w:rsidR="007C13E1" w:rsidRPr="00DA316A" w:rsidRDefault="007C13E1" w:rsidP="005D1589">
            <w:pPr>
              <w:pStyle w:val="rowtabella0"/>
              <w:jc w:val="center"/>
              <w:rPr>
                <w:color w:val="002060"/>
              </w:rPr>
            </w:pPr>
            <w:r w:rsidRPr="00DA316A">
              <w:rPr>
                <w:color w:val="002060"/>
              </w:rPr>
              <w:t>0</w:t>
            </w:r>
          </w:p>
        </w:tc>
      </w:tr>
      <w:tr w:rsidR="007C13E1" w:rsidRPr="00DA316A" w14:paraId="18C0E417"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8D33A0" w14:textId="77777777" w:rsidR="007C13E1" w:rsidRPr="00DA316A" w:rsidRDefault="007C13E1" w:rsidP="005D1589">
            <w:pPr>
              <w:pStyle w:val="rowtabella0"/>
              <w:rPr>
                <w:color w:val="002060"/>
              </w:rPr>
            </w:pPr>
            <w:r w:rsidRPr="00DA316A">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2732B" w14:textId="77777777" w:rsidR="007C13E1" w:rsidRPr="00DA316A" w:rsidRDefault="007C13E1" w:rsidP="005D1589">
            <w:pPr>
              <w:pStyle w:val="rowtabella0"/>
              <w:jc w:val="center"/>
              <w:rPr>
                <w:color w:val="002060"/>
              </w:rPr>
            </w:pPr>
            <w:r w:rsidRPr="00DA31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8FDC8"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CAE3B" w14:textId="77777777" w:rsidR="007C13E1" w:rsidRPr="00DA316A" w:rsidRDefault="007C13E1" w:rsidP="005D1589">
            <w:pPr>
              <w:pStyle w:val="rowtabella0"/>
              <w:jc w:val="center"/>
              <w:rPr>
                <w:color w:val="002060"/>
              </w:rPr>
            </w:pPr>
            <w:r w:rsidRPr="00DA31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4FFB2"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24FF2"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1A930" w14:textId="77777777" w:rsidR="007C13E1" w:rsidRPr="00DA316A" w:rsidRDefault="007C13E1" w:rsidP="005D1589">
            <w:pPr>
              <w:pStyle w:val="rowtabella0"/>
              <w:jc w:val="center"/>
              <w:rPr>
                <w:color w:val="002060"/>
              </w:rPr>
            </w:pPr>
            <w:r w:rsidRPr="00DA31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49211" w14:textId="77777777" w:rsidR="007C13E1" w:rsidRPr="00DA316A" w:rsidRDefault="007C13E1" w:rsidP="005D1589">
            <w:pPr>
              <w:pStyle w:val="rowtabella0"/>
              <w:jc w:val="center"/>
              <w:rPr>
                <w:color w:val="002060"/>
              </w:rPr>
            </w:pPr>
            <w:r w:rsidRPr="00DA316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48B4A" w14:textId="77777777" w:rsidR="007C13E1" w:rsidRPr="00DA316A" w:rsidRDefault="007C13E1" w:rsidP="005D1589">
            <w:pPr>
              <w:pStyle w:val="rowtabella0"/>
              <w:jc w:val="center"/>
              <w:rPr>
                <w:color w:val="002060"/>
              </w:rPr>
            </w:pPr>
            <w:r w:rsidRPr="00DA31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06C20" w14:textId="77777777" w:rsidR="007C13E1" w:rsidRPr="00DA316A" w:rsidRDefault="007C13E1" w:rsidP="005D1589">
            <w:pPr>
              <w:pStyle w:val="rowtabella0"/>
              <w:jc w:val="center"/>
              <w:rPr>
                <w:color w:val="002060"/>
              </w:rPr>
            </w:pPr>
            <w:r w:rsidRPr="00DA316A">
              <w:rPr>
                <w:color w:val="002060"/>
              </w:rPr>
              <w:t>0</w:t>
            </w:r>
          </w:p>
        </w:tc>
      </w:tr>
      <w:tr w:rsidR="007C13E1" w:rsidRPr="00DA316A" w14:paraId="6DB55999"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FAFF60" w14:textId="77777777" w:rsidR="007C13E1" w:rsidRPr="00DA316A" w:rsidRDefault="007C13E1" w:rsidP="005D1589">
            <w:pPr>
              <w:pStyle w:val="rowtabella0"/>
              <w:rPr>
                <w:color w:val="002060"/>
              </w:rPr>
            </w:pPr>
            <w:r w:rsidRPr="00DA316A">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3E87B" w14:textId="77777777" w:rsidR="007C13E1" w:rsidRPr="00DA316A" w:rsidRDefault="007C13E1" w:rsidP="005D1589">
            <w:pPr>
              <w:pStyle w:val="rowtabella0"/>
              <w:jc w:val="center"/>
              <w:rPr>
                <w:color w:val="002060"/>
              </w:rPr>
            </w:pPr>
            <w:r w:rsidRPr="00DA31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A9205"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0B3C3"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D39E6"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3025A"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DE958" w14:textId="77777777" w:rsidR="007C13E1" w:rsidRPr="00DA316A" w:rsidRDefault="007C13E1" w:rsidP="005D1589">
            <w:pPr>
              <w:pStyle w:val="rowtabella0"/>
              <w:jc w:val="center"/>
              <w:rPr>
                <w:color w:val="002060"/>
              </w:rPr>
            </w:pPr>
            <w:r w:rsidRPr="00DA316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DCD14" w14:textId="77777777" w:rsidR="007C13E1" w:rsidRPr="00DA316A" w:rsidRDefault="007C13E1" w:rsidP="005D1589">
            <w:pPr>
              <w:pStyle w:val="rowtabella0"/>
              <w:jc w:val="center"/>
              <w:rPr>
                <w:color w:val="002060"/>
              </w:rPr>
            </w:pPr>
            <w:r w:rsidRPr="00DA316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158B2"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49C19" w14:textId="77777777" w:rsidR="007C13E1" w:rsidRPr="00DA316A" w:rsidRDefault="007C13E1" w:rsidP="005D1589">
            <w:pPr>
              <w:pStyle w:val="rowtabella0"/>
              <w:jc w:val="center"/>
              <w:rPr>
                <w:color w:val="002060"/>
              </w:rPr>
            </w:pPr>
            <w:r w:rsidRPr="00DA316A">
              <w:rPr>
                <w:color w:val="002060"/>
              </w:rPr>
              <w:t>0</w:t>
            </w:r>
          </w:p>
        </w:tc>
      </w:tr>
      <w:tr w:rsidR="007C13E1" w:rsidRPr="00DA316A" w14:paraId="539BFE88"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3B3FC9" w14:textId="77777777" w:rsidR="007C13E1" w:rsidRPr="00DA316A" w:rsidRDefault="007C13E1" w:rsidP="005D1589">
            <w:pPr>
              <w:pStyle w:val="rowtabella0"/>
              <w:rPr>
                <w:color w:val="002060"/>
                <w:lang w:val="es-ES"/>
              </w:rPr>
            </w:pPr>
            <w:r w:rsidRPr="00DA316A">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AEFF1" w14:textId="77777777" w:rsidR="007C13E1" w:rsidRPr="00DA316A" w:rsidRDefault="007C13E1" w:rsidP="005D1589">
            <w:pPr>
              <w:pStyle w:val="rowtabella0"/>
              <w:jc w:val="center"/>
              <w:rPr>
                <w:color w:val="002060"/>
              </w:rPr>
            </w:pPr>
            <w:r w:rsidRPr="00DA31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3B5EE"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7734E" w14:textId="77777777" w:rsidR="007C13E1" w:rsidRPr="00DA316A" w:rsidRDefault="007C13E1" w:rsidP="005D1589">
            <w:pPr>
              <w:pStyle w:val="rowtabella0"/>
              <w:jc w:val="center"/>
              <w:rPr>
                <w:color w:val="002060"/>
              </w:rPr>
            </w:pPr>
            <w:r w:rsidRPr="00DA31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F5D50"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BA813" w14:textId="77777777" w:rsidR="007C13E1" w:rsidRPr="00DA316A" w:rsidRDefault="007C13E1" w:rsidP="005D1589">
            <w:pPr>
              <w:pStyle w:val="rowtabella0"/>
              <w:jc w:val="center"/>
              <w:rPr>
                <w:color w:val="002060"/>
              </w:rPr>
            </w:pPr>
            <w:r w:rsidRPr="00DA31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B847F" w14:textId="77777777" w:rsidR="007C13E1" w:rsidRPr="00DA316A" w:rsidRDefault="007C13E1" w:rsidP="005D1589">
            <w:pPr>
              <w:pStyle w:val="rowtabella0"/>
              <w:jc w:val="center"/>
              <w:rPr>
                <w:color w:val="002060"/>
              </w:rPr>
            </w:pPr>
            <w:r w:rsidRPr="00DA31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6BA53" w14:textId="77777777" w:rsidR="007C13E1" w:rsidRPr="00DA316A" w:rsidRDefault="007C13E1" w:rsidP="005D1589">
            <w:pPr>
              <w:pStyle w:val="rowtabella0"/>
              <w:jc w:val="center"/>
              <w:rPr>
                <w:color w:val="002060"/>
              </w:rPr>
            </w:pPr>
            <w:r w:rsidRPr="00DA316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6F937" w14:textId="77777777" w:rsidR="007C13E1" w:rsidRPr="00DA316A" w:rsidRDefault="007C13E1" w:rsidP="005D1589">
            <w:pPr>
              <w:pStyle w:val="rowtabella0"/>
              <w:jc w:val="center"/>
              <w:rPr>
                <w:color w:val="002060"/>
              </w:rPr>
            </w:pPr>
            <w:r w:rsidRPr="00DA31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37E95" w14:textId="77777777" w:rsidR="007C13E1" w:rsidRPr="00DA316A" w:rsidRDefault="007C13E1" w:rsidP="005D1589">
            <w:pPr>
              <w:pStyle w:val="rowtabella0"/>
              <w:jc w:val="center"/>
              <w:rPr>
                <w:color w:val="002060"/>
              </w:rPr>
            </w:pPr>
            <w:r w:rsidRPr="00DA316A">
              <w:rPr>
                <w:color w:val="002060"/>
              </w:rPr>
              <w:t>0</w:t>
            </w:r>
          </w:p>
        </w:tc>
      </w:tr>
      <w:tr w:rsidR="007C13E1" w:rsidRPr="00DA316A" w14:paraId="0E9BB6AC"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809088" w14:textId="77777777" w:rsidR="007C13E1" w:rsidRPr="00DA316A" w:rsidRDefault="007C13E1" w:rsidP="005D1589">
            <w:pPr>
              <w:pStyle w:val="rowtabella0"/>
              <w:rPr>
                <w:color w:val="002060"/>
              </w:rPr>
            </w:pPr>
            <w:r w:rsidRPr="00DA316A">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5852D" w14:textId="77777777" w:rsidR="007C13E1" w:rsidRPr="00DA316A" w:rsidRDefault="007C13E1" w:rsidP="005D1589">
            <w:pPr>
              <w:pStyle w:val="rowtabella0"/>
              <w:jc w:val="center"/>
              <w:rPr>
                <w:color w:val="002060"/>
              </w:rPr>
            </w:pPr>
            <w:r w:rsidRPr="00DA31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2EC08"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5E333"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9CB67" w14:textId="77777777" w:rsidR="007C13E1" w:rsidRPr="00DA316A" w:rsidRDefault="007C13E1" w:rsidP="005D1589">
            <w:pPr>
              <w:pStyle w:val="rowtabella0"/>
              <w:jc w:val="center"/>
              <w:rPr>
                <w:color w:val="002060"/>
              </w:rPr>
            </w:pPr>
            <w:r w:rsidRPr="00DA31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D313E"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6F70E" w14:textId="77777777" w:rsidR="007C13E1" w:rsidRPr="00DA316A" w:rsidRDefault="007C13E1" w:rsidP="005D1589">
            <w:pPr>
              <w:pStyle w:val="rowtabella0"/>
              <w:jc w:val="center"/>
              <w:rPr>
                <w:color w:val="002060"/>
              </w:rPr>
            </w:pPr>
            <w:r w:rsidRPr="00DA316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0C4A0" w14:textId="77777777" w:rsidR="007C13E1" w:rsidRPr="00DA316A" w:rsidRDefault="007C13E1" w:rsidP="005D1589">
            <w:pPr>
              <w:pStyle w:val="rowtabella0"/>
              <w:jc w:val="center"/>
              <w:rPr>
                <w:color w:val="002060"/>
              </w:rPr>
            </w:pPr>
            <w:r w:rsidRPr="00DA316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42795" w14:textId="77777777" w:rsidR="007C13E1" w:rsidRPr="00DA316A" w:rsidRDefault="007C13E1" w:rsidP="005D1589">
            <w:pPr>
              <w:pStyle w:val="rowtabella0"/>
              <w:jc w:val="center"/>
              <w:rPr>
                <w:color w:val="002060"/>
              </w:rPr>
            </w:pPr>
            <w:r w:rsidRPr="00DA31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F69D3" w14:textId="77777777" w:rsidR="007C13E1" w:rsidRPr="00DA316A" w:rsidRDefault="007C13E1" w:rsidP="005D1589">
            <w:pPr>
              <w:pStyle w:val="rowtabella0"/>
              <w:jc w:val="center"/>
              <w:rPr>
                <w:color w:val="002060"/>
              </w:rPr>
            </w:pPr>
            <w:r w:rsidRPr="00DA316A">
              <w:rPr>
                <w:color w:val="002060"/>
              </w:rPr>
              <w:t>0</w:t>
            </w:r>
          </w:p>
        </w:tc>
      </w:tr>
      <w:tr w:rsidR="007C13E1" w:rsidRPr="00DA316A" w14:paraId="2E6F242C"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BB9112" w14:textId="77777777" w:rsidR="007C13E1" w:rsidRPr="00DA316A" w:rsidRDefault="007C13E1" w:rsidP="005D1589">
            <w:pPr>
              <w:pStyle w:val="rowtabella0"/>
              <w:rPr>
                <w:color w:val="002060"/>
              </w:rPr>
            </w:pPr>
            <w:r w:rsidRPr="00DA316A">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915EF"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B6D15"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490C1"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1F296"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4405B" w14:textId="77777777" w:rsidR="007C13E1" w:rsidRPr="00DA316A" w:rsidRDefault="007C13E1" w:rsidP="005D1589">
            <w:pPr>
              <w:pStyle w:val="rowtabella0"/>
              <w:jc w:val="center"/>
              <w:rPr>
                <w:color w:val="002060"/>
              </w:rPr>
            </w:pPr>
            <w:r w:rsidRPr="00DA31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5B10E" w14:textId="77777777" w:rsidR="007C13E1" w:rsidRPr="00DA316A" w:rsidRDefault="007C13E1" w:rsidP="005D1589">
            <w:pPr>
              <w:pStyle w:val="rowtabella0"/>
              <w:jc w:val="center"/>
              <w:rPr>
                <w:color w:val="002060"/>
              </w:rPr>
            </w:pPr>
            <w:r w:rsidRPr="00DA31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669A9" w14:textId="77777777" w:rsidR="007C13E1" w:rsidRPr="00DA316A" w:rsidRDefault="007C13E1" w:rsidP="005D1589">
            <w:pPr>
              <w:pStyle w:val="rowtabella0"/>
              <w:jc w:val="center"/>
              <w:rPr>
                <w:color w:val="002060"/>
              </w:rPr>
            </w:pPr>
            <w:r w:rsidRPr="00DA316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050BC"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61C0E" w14:textId="77777777" w:rsidR="007C13E1" w:rsidRPr="00DA316A" w:rsidRDefault="007C13E1" w:rsidP="005D1589">
            <w:pPr>
              <w:pStyle w:val="rowtabella0"/>
              <w:jc w:val="center"/>
              <w:rPr>
                <w:color w:val="002060"/>
              </w:rPr>
            </w:pPr>
            <w:r w:rsidRPr="00DA316A">
              <w:rPr>
                <w:color w:val="002060"/>
              </w:rPr>
              <w:t>0</w:t>
            </w:r>
          </w:p>
        </w:tc>
      </w:tr>
      <w:tr w:rsidR="007C13E1" w:rsidRPr="00DA316A" w14:paraId="1FED50D4" w14:textId="77777777" w:rsidTr="005D15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CB72B7" w14:textId="77777777" w:rsidR="007C13E1" w:rsidRPr="00DA316A" w:rsidRDefault="007C13E1" w:rsidP="005D1589">
            <w:pPr>
              <w:pStyle w:val="breakline"/>
              <w:rPr>
                <w:rFonts w:ascii="Arial" w:eastAsiaTheme="minorEastAsia" w:hAnsi="Arial" w:cs="Arial"/>
                <w:color w:val="002060"/>
              </w:rPr>
            </w:pPr>
            <w:r w:rsidRPr="00DA316A">
              <w:rPr>
                <w:rFonts w:ascii="Arial" w:hAnsi="Arial" w:cs="Arial"/>
                <w:color w:val="002060"/>
              </w:rPr>
              <w:t>POL. CSI STELLA A.S.D. – seconda squadra Under 21 –</w:t>
            </w:r>
          </w:p>
          <w:p w14:paraId="2FFCC24E" w14:textId="77777777" w:rsidR="007C13E1" w:rsidRPr="00DA316A" w:rsidRDefault="007C13E1" w:rsidP="005D1589">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6EC80" w14:textId="77777777" w:rsidR="007C13E1" w:rsidRPr="00DA316A" w:rsidRDefault="007C13E1" w:rsidP="005D1589">
            <w:pPr>
              <w:pStyle w:val="rowtabella0"/>
              <w:jc w:val="center"/>
              <w:rPr>
                <w:color w:val="002060"/>
              </w:rPr>
            </w:pPr>
            <w:r w:rsidRPr="00DA31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BACE4" w14:textId="77777777" w:rsidR="007C13E1" w:rsidRPr="00DA316A" w:rsidRDefault="007C13E1" w:rsidP="005D1589">
            <w:pPr>
              <w:pStyle w:val="rowtabella0"/>
              <w:jc w:val="center"/>
              <w:rPr>
                <w:color w:val="002060"/>
              </w:rPr>
            </w:pPr>
            <w:r w:rsidRPr="00DA31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457C1" w14:textId="77777777" w:rsidR="007C13E1" w:rsidRPr="00DA316A" w:rsidRDefault="007C13E1" w:rsidP="005D1589">
            <w:pPr>
              <w:pStyle w:val="rowtabella0"/>
              <w:jc w:val="center"/>
              <w:rPr>
                <w:color w:val="002060"/>
              </w:rPr>
            </w:pPr>
            <w:r w:rsidRPr="00DA31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77868" w14:textId="77777777" w:rsidR="007C13E1" w:rsidRPr="00DA316A" w:rsidRDefault="007C13E1" w:rsidP="005D1589">
            <w:pPr>
              <w:pStyle w:val="rowtabella0"/>
              <w:jc w:val="center"/>
              <w:rPr>
                <w:color w:val="002060"/>
              </w:rPr>
            </w:pPr>
            <w:r w:rsidRPr="00DA31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2F9D5" w14:textId="77777777" w:rsidR="007C13E1" w:rsidRPr="00DA316A" w:rsidRDefault="007C13E1" w:rsidP="005D1589">
            <w:pPr>
              <w:pStyle w:val="rowtabella0"/>
              <w:jc w:val="center"/>
              <w:rPr>
                <w:color w:val="002060"/>
              </w:rPr>
            </w:pPr>
            <w:r w:rsidRPr="00DA31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7483B" w14:textId="77777777" w:rsidR="007C13E1" w:rsidRPr="00DA316A" w:rsidRDefault="007C13E1" w:rsidP="005D1589">
            <w:pPr>
              <w:pStyle w:val="rowtabella0"/>
              <w:jc w:val="center"/>
              <w:rPr>
                <w:color w:val="002060"/>
              </w:rPr>
            </w:pPr>
            <w:r w:rsidRPr="00DA31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ACFFB" w14:textId="77777777" w:rsidR="007C13E1" w:rsidRPr="00DA316A" w:rsidRDefault="007C13E1" w:rsidP="005D1589">
            <w:pPr>
              <w:pStyle w:val="rowtabella0"/>
              <w:jc w:val="center"/>
              <w:rPr>
                <w:color w:val="002060"/>
              </w:rPr>
            </w:pPr>
            <w:r w:rsidRPr="00DA316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9B424" w14:textId="77777777" w:rsidR="007C13E1" w:rsidRPr="00DA316A" w:rsidRDefault="007C13E1" w:rsidP="005D1589">
            <w:pPr>
              <w:pStyle w:val="rowtabella0"/>
              <w:jc w:val="center"/>
              <w:rPr>
                <w:color w:val="002060"/>
              </w:rPr>
            </w:pPr>
            <w:r w:rsidRPr="00DA31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08864" w14:textId="77777777" w:rsidR="007C13E1" w:rsidRPr="00DA316A" w:rsidRDefault="007C13E1" w:rsidP="005D1589">
            <w:pPr>
              <w:pStyle w:val="rowtabella0"/>
              <w:jc w:val="center"/>
              <w:rPr>
                <w:color w:val="002060"/>
              </w:rPr>
            </w:pPr>
            <w:r w:rsidRPr="00DA316A">
              <w:rPr>
                <w:color w:val="002060"/>
              </w:rPr>
              <w:t>0</w:t>
            </w:r>
          </w:p>
        </w:tc>
      </w:tr>
    </w:tbl>
    <w:p w14:paraId="6E428917" w14:textId="77777777" w:rsidR="007C13E1" w:rsidRDefault="007C13E1" w:rsidP="007C13E1">
      <w:pPr>
        <w:pStyle w:val="breakline"/>
        <w:rPr>
          <w:rFonts w:ascii="Arial" w:eastAsiaTheme="minorEastAsia" w:hAnsi="Arial" w:cs="Arial"/>
          <w:color w:val="002060"/>
        </w:rPr>
      </w:pPr>
    </w:p>
    <w:p w14:paraId="3FD101A2" w14:textId="77777777" w:rsidR="0061614F" w:rsidRPr="009D0091" w:rsidRDefault="0061614F" w:rsidP="0061614F">
      <w:pPr>
        <w:pStyle w:val="titoloprinc0"/>
        <w:rPr>
          <w:color w:val="002060"/>
        </w:rPr>
      </w:pPr>
      <w:r w:rsidRPr="009D0091">
        <w:rPr>
          <w:color w:val="002060"/>
        </w:rPr>
        <w:t>PROGRAMMA GARE</w:t>
      </w:r>
    </w:p>
    <w:p w14:paraId="1121268F" w14:textId="77777777" w:rsidR="0061614F" w:rsidRDefault="0061614F" w:rsidP="007C13E1">
      <w:pPr>
        <w:pStyle w:val="breakline"/>
        <w:rPr>
          <w:rFonts w:ascii="Arial" w:eastAsiaTheme="minorEastAsia" w:hAnsi="Arial" w:cs="Arial"/>
          <w:color w:val="002060"/>
        </w:rPr>
      </w:pPr>
    </w:p>
    <w:p w14:paraId="2EB3F7EA" w14:textId="77777777" w:rsidR="0061614F" w:rsidRPr="005A6105" w:rsidRDefault="0061614F" w:rsidP="0061614F">
      <w:pPr>
        <w:pStyle w:val="sottotitolocampionato10"/>
        <w:rPr>
          <w:color w:val="002060"/>
        </w:rPr>
      </w:pPr>
      <w:r w:rsidRPr="005A6105">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09"/>
        <w:gridCol w:w="385"/>
        <w:gridCol w:w="898"/>
        <w:gridCol w:w="1188"/>
        <w:gridCol w:w="1547"/>
        <w:gridCol w:w="1565"/>
      </w:tblGrid>
      <w:tr w:rsidR="0061614F" w:rsidRPr="005A6105" w14:paraId="4AD45155" w14:textId="77777777" w:rsidTr="005D15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AAADE" w14:textId="77777777" w:rsidR="0061614F" w:rsidRPr="005A6105" w:rsidRDefault="0061614F" w:rsidP="005D1589">
            <w:pPr>
              <w:pStyle w:val="headertabella0"/>
              <w:rPr>
                <w:color w:val="002060"/>
              </w:rPr>
            </w:pPr>
            <w:r w:rsidRPr="005A61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9DED6" w14:textId="77777777" w:rsidR="0061614F" w:rsidRPr="005A6105" w:rsidRDefault="0061614F" w:rsidP="005D1589">
            <w:pPr>
              <w:pStyle w:val="headertabella0"/>
              <w:rPr>
                <w:color w:val="002060"/>
              </w:rPr>
            </w:pPr>
            <w:r w:rsidRPr="005A61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6AFED" w14:textId="77777777" w:rsidR="0061614F" w:rsidRPr="005A6105" w:rsidRDefault="0061614F" w:rsidP="005D1589">
            <w:pPr>
              <w:pStyle w:val="headertabella0"/>
              <w:rPr>
                <w:color w:val="002060"/>
              </w:rPr>
            </w:pPr>
            <w:r w:rsidRPr="005A61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7FE6C" w14:textId="77777777" w:rsidR="0061614F" w:rsidRPr="005A6105" w:rsidRDefault="0061614F" w:rsidP="005D1589">
            <w:pPr>
              <w:pStyle w:val="headertabella0"/>
              <w:rPr>
                <w:color w:val="002060"/>
              </w:rPr>
            </w:pPr>
            <w:r w:rsidRPr="005A61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861A8" w14:textId="77777777" w:rsidR="0061614F" w:rsidRPr="005A6105" w:rsidRDefault="0061614F" w:rsidP="005D1589">
            <w:pPr>
              <w:pStyle w:val="headertabella0"/>
              <w:rPr>
                <w:color w:val="002060"/>
              </w:rPr>
            </w:pPr>
            <w:r w:rsidRPr="005A61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73D7F" w14:textId="77777777" w:rsidR="0061614F" w:rsidRPr="005A6105" w:rsidRDefault="0061614F" w:rsidP="005D1589">
            <w:pPr>
              <w:pStyle w:val="headertabella0"/>
              <w:rPr>
                <w:color w:val="002060"/>
              </w:rPr>
            </w:pPr>
            <w:proofErr w:type="spellStart"/>
            <w:r w:rsidRPr="005A6105">
              <w:rPr>
                <w:color w:val="002060"/>
              </w:rPr>
              <w:t>Localita'</w:t>
            </w:r>
            <w:proofErr w:type="spellEnd"/>
            <w:r w:rsidRPr="005A61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F3EAD" w14:textId="77777777" w:rsidR="0061614F" w:rsidRPr="005A6105" w:rsidRDefault="0061614F" w:rsidP="005D1589">
            <w:pPr>
              <w:pStyle w:val="headertabella0"/>
              <w:rPr>
                <w:color w:val="002060"/>
              </w:rPr>
            </w:pPr>
            <w:r w:rsidRPr="005A6105">
              <w:rPr>
                <w:color w:val="002060"/>
              </w:rPr>
              <w:t>Indirizzo Impianto</w:t>
            </w:r>
          </w:p>
        </w:tc>
      </w:tr>
      <w:tr w:rsidR="0061614F" w:rsidRPr="005A6105" w14:paraId="7DF32693" w14:textId="77777777" w:rsidTr="005D158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410597" w14:textId="77777777" w:rsidR="0061614F" w:rsidRPr="005A6105" w:rsidRDefault="0061614F" w:rsidP="005D1589">
            <w:pPr>
              <w:pStyle w:val="rowtabella0"/>
              <w:rPr>
                <w:color w:val="002060"/>
              </w:rPr>
            </w:pPr>
            <w:r w:rsidRPr="005A6105">
              <w:rPr>
                <w:color w:val="002060"/>
              </w:rPr>
              <w:t>AUDAX PIOBBICO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805849" w14:textId="77777777" w:rsidR="0061614F" w:rsidRPr="005A6105" w:rsidRDefault="0061614F" w:rsidP="005D1589">
            <w:pPr>
              <w:pStyle w:val="rowtabella0"/>
              <w:rPr>
                <w:color w:val="002060"/>
              </w:rPr>
            </w:pPr>
            <w:r w:rsidRPr="005A6105">
              <w:rPr>
                <w:color w:val="002060"/>
              </w:rPr>
              <w:t>SAN COSTANZO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C7A79B" w14:textId="77777777" w:rsidR="0061614F" w:rsidRPr="005A6105" w:rsidRDefault="0061614F" w:rsidP="005D1589">
            <w:pPr>
              <w:pStyle w:val="rowtabella0"/>
              <w:jc w:val="center"/>
              <w:rPr>
                <w:color w:val="002060"/>
              </w:rPr>
            </w:pPr>
            <w:r w:rsidRPr="005A610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75E344" w14:textId="77777777" w:rsidR="0061614F" w:rsidRPr="005A6105" w:rsidRDefault="0061614F" w:rsidP="005D1589">
            <w:pPr>
              <w:pStyle w:val="rowtabella0"/>
              <w:rPr>
                <w:color w:val="002060"/>
              </w:rPr>
            </w:pPr>
            <w:r w:rsidRPr="005A6105">
              <w:rPr>
                <w:color w:val="002060"/>
              </w:rPr>
              <w:t>12/12/2025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9C6824" w14:textId="77777777" w:rsidR="0061614F" w:rsidRPr="005A6105" w:rsidRDefault="0061614F" w:rsidP="005D1589">
            <w:pPr>
              <w:pStyle w:val="rowtabella0"/>
              <w:rPr>
                <w:color w:val="002060"/>
              </w:rPr>
            </w:pPr>
            <w:r w:rsidRPr="005A6105">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540F02" w14:textId="77777777" w:rsidR="0061614F" w:rsidRPr="005A6105" w:rsidRDefault="0061614F" w:rsidP="005D1589">
            <w:pPr>
              <w:pStyle w:val="rowtabella0"/>
              <w:rPr>
                <w:color w:val="002060"/>
              </w:rPr>
            </w:pPr>
            <w:r w:rsidRPr="005A6105">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0A914" w14:textId="77777777" w:rsidR="0061614F" w:rsidRPr="005A6105" w:rsidRDefault="0061614F" w:rsidP="005D1589">
            <w:pPr>
              <w:pStyle w:val="rowtabella0"/>
              <w:rPr>
                <w:color w:val="002060"/>
              </w:rPr>
            </w:pPr>
            <w:r w:rsidRPr="005A6105">
              <w:rPr>
                <w:color w:val="002060"/>
              </w:rPr>
              <w:t>VIA GIOVANNI XXIII</w:t>
            </w:r>
          </w:p>
        </w:tc>
      </w:tr>
      <w:tr w:rsidR="0061614F" w:rsidRPr="005A6105" w14:paraId="234301DF"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1BCC16" w14:textId="77777777" w:rsidR="0061614F" w:rsidRPr="005A6105" w:rsidRDefault="0061614F" w:rsidP="005D1589">
            <w:pPr>
              <w:pStyle w:val="rowtabella0"/>
              <w:rPr>
                <w:color w:val="002060"/>
              </w:rPr>
            </w:pPr>
            <w:r w:rsidRPr="005A6105">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715D67" w14:textId="77777777" w:rsidR="0061614F" w:rsidRPr="005A6105" w:rsidRDefault="0061614F" w:rsidP="005D1589">
            <w:pPr>
              <w:pStyle w:val="rowtabella0"/>
              <w:rPr>
                <w:color w:val="002060"/>
              </w:rPr>
            </w:pPr>
            <w:r w:rsidRPr="005A6105">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192A89"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8195C0" w14:textId="77777777" w:rsidR="0061614F" w:rsidRPr="005A6105" w:rsidRDefault="0061614F" w:rsidP="005D1589">
            <w:pPr>
              <w:pStyle w:val="rowtabella0"/>
              <w:rPr>
                <w:color w:val="002060"/>
              </w:rPr>
            </w:pPr>
            <w:r w:rsidRPr="005A6105">
              <w:rPr>
                <w:color w:val="002060"/>
              </w:rPr>
              <w:t>12/12/2025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5AA145" w14:textId="77777777" w:rsidR="0061614F" w:rsidRPr="005A6105" w:rsidRDefault="0061614F" w:rsidP="005D1589">
            <w:pPr>
              <w:pStyle w:val="rowtabella0"/>
              <w:rPr>
                <w:color w:val="002060"/>
              </w:rPr>
            </w:pPr>
            <w:r w:rsidRPr="005A6105">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E9A895" w14:textId="77777777" w:rsidR="0061614F" w:rsidRPr="005A6105" w:rsidRDefault="0061614F" w:rsidP="005D1589">
            <w:pPr>
              <w:pStyle w:val="rowtabella0"/>
              <w:rPr>
                <w:color w:val="002060"/>
              </w:rPr>
            </w:pPr>
            <w:r w:rsidRPr="005A6105">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F55823" w14:textId="77777777" w:rsidR="0061614F" w:rsidRPr="005A6105" w:rsidRDefault="0061614F" w:rsidP="005D1589">
            <w:pPr>
              <w:pStyle w:val="rowtabella0"/>
              <w:rPr>
                <w:color w:val="002060"/>
              </w:rPr>
            </w:pPr>
            <w:r w:rsidRPr="005A6105">
              <w:rPr>
                <w:color w:val="002060"/>
              </w:rPr>
              <w:t>STR.DEL BURELLO LOC.VAL NEVOLA</w:t>
            </w:r>
          </w:p>
        </w:tc>
      </w:tr>
      <w:tr w:rsidR="0061614F" w:rsidRPr="005A6105" w14:paraId="59FAE122"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AB829B" w14:textId="77777777" w:rsidR="0061614F" w:rsidRPr="005A6105" w:rsidRDefault="0061614F" w:rsidP="005D1589">
            <w:pPr>
              <w:pStyle w:val="rowtabella0"/>
              <w:rPr>
                <w:color w:val="002060"/>
              </w:rPr>
            </w:pPr>
            <w:r w:rsidRPr="005A6105">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BE4FCC" w14:textId="77777777" w:rsidR="0061614F" w:rsidRPr="005A6105" w:rsidRDefault="0061614F" w:rsidP="005D1589">
            <w:pPr>
              <w:pStyle w:val="rowtabella0"/>
              <w:rPr>
                <w:color w:val="002060"/>
              </w:rPr>
            </w:pPr>
            <w:r w:rsidRPr="005A6105">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0816A2"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59104D" w14:textId="77777777" w:rsidR="0061614F" w:rsidRPr="005A6105" w:rsidRDefault="0061614F" w:rsidP="005D1589">
            <w:pPr>
              <w:pStyle w:val="rowtabella0"/>
              <w:rPr>
                <w:color w:val="002060"/>
              </w:rPr>
            </w:pPr>
            <w:r w:rsidRPr="005A6105">
              <w:rPr>
                <w:color w:val="002060"/>
              </w:rPr>
              <w:t>12/12/2025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D356CE" w14:textId="77777777" w:rsidR="0061614F" w:rsidRPr="005A6105" w:rsidRDefault="0061614F" w:rsidP="005D1589">
            <w:pPr>
              <w:pStyle w:val="rowtabella0"/>
              <w:rPr>
                <w:color w:val="002060"/>
              </w:rPr>
            </w:pPr>
            <w:r w:rsidRPr="005A6105">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B5E7FE" w14:textId="77777777" w:rsidR="0061614F" w:rsidRPr="005A6105" w:rsidRDefault="0061614F" w:rsidP="005D1589">
            <w:pPr>
              <w:pStyle w:val="rowtabella0"/>
              <w:rPr>
                <w:color w:val="002060"/>
              </w:rPr>
            </w:pPr>
            <w:r w:rsidRPr="005A6105">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91B5DD" w14:textId="77777777" w:rsidR="0061614F" w:rsidRPr="005A6105" w:rsidRDefault="0061614F" w:rsidP="005D1589">
            <w:pPr>
              <w:pStyle w:val="rowtabella0"/>
              <w:rPr>
                <w:color w:val="002060"/>
              </w:rPr>
            </w:pPr>
            <w:r w:rsidRPr="005A6105">
              <w:rPr>
                <w:color w:val="002060"/>
              </w:rPr>
              <w:t>VIA ANTONIO ROSMINI 22/B</w:t>
            </w:r>
          </w:p>
        </w:tc>
      </w:tr>
      <w:tr w:rsidR="0061614F" w:rsidRPr="005A6105" w14:paraId="6B9B02B9"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9BCD51" w14:textId="77777777" w:rsidR="0061614F" w:rsidRPr="005A6105" w:rsidRDefault="0061614F" w:rsidP="005D1589">
            <w:pPr>
              <w:pStyle w:val="rowtabella0"/>
              <w:rPr>
                <w:color w:val="002060"/>
              </w:rPr>
            </w:pPr>
            <w:r w:rsidRPr="005A6105">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20487B" w14:textId="77777777" w:rsidR="0061614F" w:rsidRPr="005A6105" w:rsidRDefault="0061614F" w:rsidP="005D1589">
            <w:pPr>
              <w:pStyle w:val="rowtabella0"/>
              <w:rPr>
                <w:color w:val="002060"/>
              </w:rPr>
            </w:pPr>
            <w:r w:rsidRPr="005A6105">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898F64"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4EE113" w14:textId="77777777" w:rsidR="0061614F" w:rsidRPr="005A6105" w:rsidRDefault="0061614F" w:rsidP="005D1589">
            <w:pPr>
              <w:pStyle w:val="rowtabella0"/>
              <w:rPr>
                <w:color w:val="002060"/>
              </w:rPr>
            </w:pPr>
            <w:r w:rsidRPr="005A6105">
              <w:rPr>
                <w:color w:val="002060"/>
              </w:rPr>
              <w:t>12/12/2025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1D3F0A" w14:textId="77777777" w:rsidR="0061614F" w:rsidRPr="005A6105" w:rsidRDefault="0061614F" w:rsidP="005D1589">
            <w:pPr>
              <w:pStyle w:val="rowtabella0"/>
              <w:rPr>
                <w:color w:val="002060"/>
              </w:rPr>
            </w:pPr>
            <w:r w:rsidRPr="005A6105">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0831C2" w14:textId="77777777" w:rsidR="0061614F" w:rsidRPr="005A6105" w:rsidRDefault="0061614F" w:rsidP="005D1589">
            <w:pPr>
              <w:pStyle w:val="rowtabella0"/>
              <w:rPr>
                <w:color w:val="002060"/>
              </w:rPr>
            </w:pPr>
            <w:r w:rsidRPr="005A6105">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69BD96" w14:textId="77777777" w:rsidR="0061614F" w:rsidRPr="005A6105" w:rsidRDefault="0061614F" w:rsidP="005D1589">
            <w:pPr>
              <w:pStyle w:val="rowtabella0"/>
              <w:rPr>
                <w:color w:val="002060"/>
              </w:rPr>
            </w:pPr>
            <w:r w:rsidRPr="005A6105">
              <w:rPr>
                <w:color w:val="002060"/>
              </w:rPr>
              <w:t>VIA CAMPO SPORTIVO</w:t>
            </w:r>
          </w:p>
        </w:tc>
      </w:tr>
      <w:tr w:rsidR="0061614F" w:rsidRPr="005A6105" w14:paraId="1B5F7F52"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C46E3E" w14:textId="77777777" w:rsidR="0061614F" w:rsidRPr="005A6105" w:rsidRDefault="0061614F" w:rsidP="005D1589">
            <w:pPr>
              <w:pStyle w:val="rowtabella0"/>
              <w:rPr>
                <w:color w:val="002060"/>
              </w:rPr>
            </w:pPr>
            <w:r w:rsidRPr="005A6105">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C5FDE3" w14:textId="77777777" w:rsidR="0061614F" w:rsidRPr="005A6105" w:rsidRDefault="0061614F" w:rsidP="005D1589">
            <w:pPr>
              <w:pStyle w:val="rowtabella0"/>
              <w:rPr>
                <w:color w:val="002060"/>
                <w:lang w:val="es-ES"/>
              </w:rPr>
            </w:pPr>
            <w:r w:rsidRPr="005A6105">
              <w:rPr>
                <w:color w:val="002060"/>
                <w:lang w:val="es-ES"/>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A9E49A"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B3BA97"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0A1A1B" w14:textId="77777777" w:rsidR="0061614F" w:rsidRPr="005A6105" w:rsidRDefault="0061614F" w:rsidP="005D1589">
            <w:pPr>
              <w:pStyle w:val="rowtabella0"/>
              <w:rPr>
                <w:color w:val="002060"/>
              </w:rPr>
            </w:pPr>
            <w:r w:rsidRPr="005A6105">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98632F" w14:textId="77777777" w:rsidR="0061614F" w:rsidRPr="005A6105" w:rsidRDefault="0061614F" w:rsidP="005D1589">
            <w:pPr>
              <w:pStyle w:val="rowtabella0"/>
              <w:rPr>
                <w:color w:val="002060"/>
              </w:rPr>
            </w:pPr>
            <w:r w:rsidRPr="005A6105">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21F922" w14:textId="77777777" w:rsidR="0061614F" w:rsidRPr="005A6105" w:rsidRDefault="0061614F" w:rsidP="005D1589">
            <w:pPr>
              <w:pStyle w:val="rowtabella0"/>
              <w:rPr>
                <w:color w:val="002060"/>
              </w:rPr>
            </w:pPr>
            <w:r w:rsidRPr="005A6105">
              <w:rPr>
                <w:color w:val="002060"/>
              </w:rPr>
              <w:t>VIA DELL'ANNUNZIATA</w:t>
            </w:r>
          </w:p>
        </w:tc>
      </w:tr>
      <w:tr w:rsidR="0061614F" w:rsidRPr="005A6105" w14:paraId="630DBA10" w14:textId="77777777" w:rsidTr="005D158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A42AE8" w14:textId="77777777" w:rsidR="0061614F" w:rsidRPr="005A6105" w:rsidRDefault="0061614F" w:rsidP="005D1589">
            <w:pPr>
              <w:pStyle w:val="rowtabella0"/>
              <w:rPr>
                <w:color w:val="002060"/>
              </w:rPr>
            </w:pPr>
            <w:r w:rsidRPr="005A6105">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0ED002" w14:textId="77777777" w:rsidR="0061614F" w:rsidRPr="005A6105" w:rsidRDefault="0061614F" w:rsidP="005D1589">
            <w:pPr>
              <w:pStyle w:val="rowtabella0"/>
              <w:rPr>
                <w:color w:val="002060"/>
              </w:rPr>
            </w:pPr>
            <w:r w:rsidRPr="005A6105">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ED2BD"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779B8" w14:textId="77777777" w:rsidR="0061614F" w:rsidRPr="005A6105" w:rsidRDefault="0061614F" w:rsidP="005D1589">
            <w:pPr>
              <w:pStyle w:val="rowtabella0"/>
              <w:rPr>
                <w:color w:val="002060"/>
              </w:rPr>
            </w:pPr>
            <w:r w:rsidRPr="005A6105">
              <w:rPr>
                <w:color w:val="002060"/>
              </w:rPr>
              <w:t>13/12/2025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05789C" w14:textId="77777777" w:rsidR="0061614F" w:rsidRPr="005A6105" w:rsidRDefault="0061614F" w:rsidP="005D1589">
            <w:pPr>
              <w:pStyle w:val="rowtabella0"/>
              <w:rPr>
                <w:color w:val="002060"/>
              </w:rPr>
            </w:pPr>
            <w:r w:rsidRPr="005A6105">
              <w:rPr>
                <w:color w:val="002060"/>
              </w:rPr>
              <w:t>5473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F0E0AD" w14:textId="77777777" w:rsidR="0061614F" w:rsidRPr="005A6105" w:rsidRDefault="0061614F" w:rsidP="005D1589">
            <w:pPr>
              <w:pStyle w:val="rowtabella0"/>
              <w:rPr>
                <w:color w:val="002060"/>
              </w:rPr>
            </w:pPr>
            <w:r w:rsidRPr="005A6105">
              <w:rPr>
                <w:color w:val="002060"/>
              </w:rPr>
              <w:t>GRADARA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E804D1" w14:textId="77777777" w:rsidR="0061614F" w:rsidRPr="005A6105" w:rsidRDefault="0061614F" w:rsidP="005D1589">
            <w:pPr>
              <w:pStyle w:val="rowtabella0"/>
              <w:rPr>
                <w:color w:val="002060"/>
              </w:rPr>
            </w:pPr>
            <w:r w:rsidRPr="005A6105">
              <w:rPr>
                <w:color w:val="002060"/>
              </w:rPr>
              <w:t>VIA TAVULLIA</w:t>
            </w:r>
          </w:p>
        </w:tc>
      </w:tr>
    </w:tbl>
    <w:p w14:paraId="20A7E67C" w14:textId="77777777" w:rsidR="0061614F" w:rsidRPr="005A6105" w:rsidRDefault="0061614F" w:rsidP="0061614F">
      <w:pPr>
        <w:pStyle w:val="breakline"/>
        <w:rPr>
          <w:rFonts w:eastAsiaTheme="minorEastAsia"/>
          <w:color w:val="002060"/>
        </w:rPr>
      </w:pPr>
    </w:p>
    <w:p w14:paraId="6441E163" w14:textId="77777777" w:rsidR="0061614F" w:rsidRPr="005A6105" w:rsidRDefault="0061614F" w:rsidP="0061614F">
      <w:pPr>
        <w:pStyle w:val="breakline"/>
        <w:rPr>
          <w:color w:val="002060"/>
        </w:rPr>
      </w:pPr>
    </w:p>
    <w:p w14:paraId="4E707199" w14:textId="77777777" w:rsidR="0061614F" w:rsidRPr="005A6105" w:rsidRDefault="0061614F" w:rsidP="0061614F">
      <w:pPr>
        <w:pStyle w:val="breakline"/>
        <w:rPr>
          <w:color w:val="002060"/>
        </w:rPr>
      </w:pPr>
    </w:p>
    <w:p w14:paraId="4AC2E43B" w14:textId="77777777" w:rsidR="0061614F" w:rsidRPr="005A6105" w:rsidRDefault="0061614F" w:rsidP="0061614F">
      <w:pPr>
        <w:pStyle w:val="sottotitolocampionato10"/>
        <w:rPr>
          <w:color w:val="002060"/>
        </w:rPr>
      </w:pPr>
      <w:r w:rsidRPr="005A6105">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5"/>
        <w:gridCol w:w="2023"/>
        <w:gridCol w:w="385"/>
        <w:gridCol w:w="898"/>
        <w:gridCol w:w="1176"/>
        <w:gridCol w:w="1555"/>
        <w:gridCol w:w="1568"/>
      </w:tblGrid>
      <w:tr w:rsidR="0061614F" w:rsidRPr="005A6105" w14:paraId="57EAE3B0" w14:textId="77777777" w:rsidTr="005D15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A899F" w14:textId="77777777" w:rsidR="0061614F" w:rsidRPr="005A6105" w:rsidRDefault="0061614F" w:rsidP="005D1589">
            <w:pPr>
              <w:pStyle w:val="headertabella0"/>
              <w:rPr>
                <w:color w:val="002060"/>
              </w:rPr>
            </w:pPr>
            <w:r w:rsidRPr="005A61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E5899" w14:textId="77777777" w:rsidR="0061614F" w:rsidRPr="005A6105" w:rsidRDefault="0061614F" w:rsidP="005D1589">
            <w:pPr>
              <w:pStyle w:val="headertabella0"/>
              <w:rPr>
                <w:color w:val="002060"/>
              </w:rPr>
            </w:pPr>
            <w:r w:rsidRPr="005A61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9DC7E" w14:textId="77777777" w:rsidR="0061614F" w:rsidRPr="005A6105" w:rsidRDefault="0061614F" w:rsidP="005D1589">
            <w:pPr>
              <w:pStyle w:val="headertabella0"/>
              <w:rPr>
                <w:color w:val="002060"/>
              </w:rPr>
            </w:pPr>
            <w:r w:rsidRPr="005A61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CB1BA" w14:textId="77777777" w:rsidR="0061614F" w:rsidRPr="005A6105" w:rsidRDefault="0061614F" w:rsidP="005D1589">
            <w:pPr>
              <w:pStyle w:val="headertabella0"/>
              <w:rPr>
                <w:color w:val="002060"/>
              </w:rPr>
            </w:pPr>
            <w:r w:rsidRPr="005A61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B1240" w14:textId="77777777" w:rsidR="0061614F" w:rsidRPr="005A6105" w:rsidRDefault="0061614F" w:rsidP="005D1589">
            <w:pPr>
              <w:pStyle w:val="headertabella0"/>
              <w:rPr>
                <w:color w:val="002060"/>
              </w:rPr>
            </w:pPr>
            <w:r w:rsidRPr="005A61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7E763" w14:textId="77777777" w:rsidR="0061614F" w:rsidRPr="005A6105" w:rsidRDefault="0061614F" w:rsidP="005D1589">
            <w:pPr>
              <w:pStyle w:val="headertabella0"/>
              <w:rPr>
                <w:color w:val="002060"/>
              </w:rPr>
            </w:pPr>
            <w:proofErr w:type="spellStart"/>
            <w:r w:rsidRPr="005A6105">
              <w:rPr>
                <w:color w:val="002060"/>
              </w:rPr>
              <w:t>Localita'</w:t>
            </w:r>
            <w:proofErr w:type="spellEnd"/>
            <w:r w:rsidRPr="005A61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47509" w14:textId="77777777" w:rsidR="0061614F" w:rsidRPr="005A6105" w:rsidRDefault="0061614F" w:rsidP="005D1589">
            <w:pPr>
              <w:pStyle w:val="headertabella0"/>
              <w:rPr>
                <w:color w:val="002060"/>
              </w:rPr>
            </w:pPr>
            <w:r w:rsidRPr="005A6105">
              <w:rPr>
                <w:color w:val="002060"/>
              </w:rPr>
              <w:t>Indirizzo Impianto</w:t>
            </w:r>
          </w:p>
        </w:tc>
      </w:tr>
      <w:tr w:rsidR="0061614F" w:rsidRPr="005A6105" w14:paraId="352D6F65" w14:textId="77777777" w:rsidTr="005D158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2DB5DF" w14:textId="77777777" w:rsidR="0061614F" w:rsidRPr="005A6105" w:rsidRDefault="0061614F" w:rsidP="005D1589">
            <w:pPr>
              <w:pStyle w:val="rowtabella0"/>
              <w:rPr>
                <w:color w:val="002060"/>
              </w:rPr>
            </w:pPr>
            <w:r w:rsidRPr="005A6105">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A70B2C" w14:textId="77777777" w:rsidR="0061614F" w:rsidRPr="005A6105" w:rsidRDefault="0061614F" w:rsidP="005D1589">
            <w:pPr>
              <w:pStyle w:val="rowtabella0"/>
              <w:rPr>
                <w:color w:val="002060"/>
              </w:rPr>
            </w:pPr>
            <w:r w:rsidRPr="005A6105">
              <w:rPr>
                <w:color w:val="002060"/>
              </w:rPr>
              <w:t>MONTEMARCIANESE SSDARL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6464B0" w14:textId="77777777" w:rsidR="0061614F" w:rsidRPr="005A6105" w:rsidRDefault="0061614F" w:rsidP="005D1589">
            <w:pPr>
              <w:pStyle w:val="rowtabella0"/>
              <w:jc w:val="center"/>
              <w:rPr>
                <w:color w:val="002060"/>
              </w:rPr>
            </w:pPr>
            <w:r w:rsidRPr="005A610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777546" w14:textId="77777777" w:rsidR="0061614F" w:rsidRPr="005A6105" w:rsidRDefault="0061614F" w:rsidP="005D1589">
            <w:pPr>
              <w:pStyle w:val="rowtabella0"/>
              <w:rPr>
                <w:color w:val="002060"/>
              </w:rPr>
            </w:pPr>
            <w:r w:rsidRPr="005A6105">
              <w:rPr>
                <w:color w:val="002060"/>
              </w:rPr>
              <w:t>12/12/2025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DAE741" w14:textId="77777777" w:rsidR="0061614F" w:rsidRPr="005A6105" w:rsidRDefault="0061614F" w:rsidP="005D1589">
            <w:pPr>
              <w:pStyle w:val="rowtabella0"/>
              <w:rPr>
                <w:color w:val="002060"/>
              </w:rPr>
            </w:pPr>
            <w:r w:rsidRPr="005A6105">
              <w:rPr>
                <w:color w:val="002060"/>
              </w:rPr>
              <w:t>6065 CAMPO FEDERALE "</w:t>
            </w:r>
            <w:proofErr w:type="gramStart"/>
            <w:r w:rsidRPr="005A6105">
              <w:rPr>
                <w:color w:val="002060"/>
              </w:rPr>
              <w:t>G.PAOLINELLI</w:t>
            </w:r>
            <w:proofErr w:type="gramEnd"/>
            <w:r w:rsidRPr="005A6105">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E686F3" w14:textId="77777777" w:rsidR="0061614F" w:rsidRPr="005A6105" w:rsidRDefault="0061614F" w:rsidP="005D1589">
            <w:pPr>
              <w:pStyle w:val="rowtabella0"/>
              <w:rPr>
                <w:color w:val="002060"/>
              </w:rPr>
            </w:pPr>
            <w:r w:rsidRPr="005A610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D3E60E" w14:textId="77777777" w:rsidR="0061614F" w:rsidRPr="005A6105" w:rsidRDefault="0061614F" w:rsidP="005D1589">
            <w:pPr>
              <w:pStyle w:val="rowtabella0"/>
              <w:rPr>
                <w:color w:val="002060"/>
              </w:rPr>
            </w:pPr>
            <w:r w:rsidRPr="005A6105">
              <w:rPr>
                <w:color w:val="002060"/>
              </w:rPr>
              <w:t>VIA SCHIAVONI - BARACCCOLA</w:t>
            </w:r>
          </w:p>
        </w:tc>
      </w:tr>
      <w:tr w:rsidR="0061614F" w:rsidRPr="005A6105" w14:paraId="04EBC4C9"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173409" w14:textId="77777777" w:rsidR="0061614F" w:rsidRPr="005A6105" w:rsidRDefault="0061614F" w:rsidP="005D1589">
            <w:pPr>
              <w:pStyle w:val="rowtabella0"/>
              <w:rPr>
                <w:color w:val="002060"/>
              </w:rPr>
            </w:pPr>
            <w:r w:rsidRPr="005A6105">
              <w:rPr>
                <w:color w:val="002060"/>
              </w:rPr>
              <w:t>ATLETICO CHIARAVALLE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33F58B" w14:textId="77777777" w:rsidR="0061614F" w:rsidRPr="005A6105" w:rsidRDefault="0061614F" w:rsidP="005D1589">
            <w:pPr>
              <w:pStyle w:val="rowtabella0"/>
              <w:rPr>
                <w:color w:val="002060"/>
              </w:rPr>
            </w:pPr>
            <w:proofErr w:type="gramStart"/>
            <w:r w:rsidRPr="005A6105">
              <w:rPr>
                <w:color w:val="002060"/>
              </w:rPr>
              <w:t>CITTA</w:t>
            </w:r>
            <w:proofErr w:type="gramEnd"/>
            <w:r w:rsidRPr="005A6105">
              <w:rPr>
                <w:color w:val="002060"/>
              </w:rPr>
              <w:t xml:space="preserve">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5F98C8"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750ED8" w14:textId="77777777" w:rsidR="0061614F" w:rsidRPr="005A6105" w:rsidRDefault="0061614F" w:rsidP="005D1589">
            <w:pPr>
              <w:pStyle w:val="rowtabella0"/>
              <w:rPr>
                <w:color w:val="002060"/>
              </w:rPr>
            </w:pPr>
            <w:r w:rsidRPr="005A6105">
              <w:rPr>
                <w:color w:val="002060"/>
              </w:rPr>
              <w:t>12/12/2025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C7344F" w14:textId="77777777" w:rsidR="0061614F" w:rsidRPr="005A6105" w:rsidRDefault="0061614F" w:rsidP="005D1589">
            <w:pPr>
              <w:pStyle w:val="rowtabella0"/>
              <w:rPr>
                <w:color w:val="002060"/>
              </w:rPr>
            </w:pPr>
            <w:r w:rsidRPr="005A6105">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2E8B40" w14:textId="77777777" w:rsidR="0061614F" w:rsidRPr="005A6105" w:rsidRDefault="0061614F" w:rsidP="005D1589">
            <w:pPr>
              <w:pStyle w:val="rowtabella0"/>
              <w:rPr>
                <w:color w:val="002060"/>
              </w:rPr>
            </w:pPr>
            <w:r w:rsidRPr="005A6105">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A0D3D8" w14:textId="77777777" w:rsidR="0061614F" w:rsidRPr="005A6105" w:rsidRDefault="0061614F" w:rsidP="005D1589">
            <w:pPr>
              <w:pStyle w:val="rowtabella0"/>
              <w:rPr>
                <w:color w:val="002060"/>
              </w:rPr>
            </w:pPr>
            <w:r w:rsidRPr="005A6105">
              <w:rPr>
                <w:color w:val="002060"/>
              </w:rPr>
              <w:t>VIA FALCONARA</w:t>
            </w:r>
          </w:p>
        </w:tc>
      </w:tr>
      <w:tr w:rsidR="0061614F" w:rsidRPr="005A6105" w14:paraId="066A07B4"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E91927" w14:textId="77777777" w:rsidR="0061614F" w:rsidRPr="005A6105" w:rsidRDefault="0061614F" w:rsidP="005D1589">
            <w:pPr>
              <w:pStyle w:val="rowtabella0"/>
              <w:rPr>
                <w:color w:val="002060"/>
              </w:rPr>
            </w:pPr>
            <w:r w:rsidRPr="005A6105">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76C79C" w14:textId="77777777" w:rsidR="0061614F" w:rsidRPr="005A6105" w:rsidRDefault="0061614F" w:rsidP="005D1589">
            <w:pPr>
              <w:pStyle w:val="rowtabella0"/>
              <w:rPr>
                <w:color w:val="002060"/>
              </w:rPr>
            </w:pPr>
            <w:r w:rsidRPr="005A6105">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D4685D"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B49692"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013BB9" w14:textId="77777777" w:rsidR="0061614F" w:rsidRPr="005A6105" w:rsidRDefault="0061614F" w:rsidP="005D1589">
            <w:pPr>
              <w:pStyle w:val="rowtabella0"/>
              <w:rPr>
                <w:color w:val="002060"/>
              </w:rPr>
            </w:pPr>
            <w:r w:rsidRPr="005A6105">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5D1C80" w14:textId="77777777" w:rsidR="0061614F" w:rsidRPr="005A6105" w:rsidRDefault="0061614F" w:rsidP="005D1589">
            <w:pPr>
              <w:pStyle w:val="rowtabella0"/>
              <w:rPr>
                <w:color w:val="002060"/>
              </w:rPr>
            </w:pPr>
            <w:r w:rsidRPr="005A610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1B0A60" w14:textId="77777777" w:rsidR="0061614F" w:rsidRPr="005A6105" w:rsidRDefault="0061614F" w:rsidP="005D1589">
            <w:pPr>
              <w:pStyle w:val="rowtabella0"/>
              <w:rPr>
                <w:color w:val="002060"/>
              </w:rPr>
            </w:pPr>
            <w:r w:rsidRPr="005A6105">
              <w:rPr>
                <w:color w:val="002060"/>
              </w:rPr>
              <w:t>LOCALITA' NONTESICURO</w:t>
            </w:r>
          </w:p>
        </w:tc>
      </w:tr>
      <w:tr w:rsidR="0061614F" w:rsidRPr="005A6105" w14:paraId="07D9F2E1"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B63D90" w14:textId="77777777" w:rsidR="0061614F" w:rsidRPr="005A6105" w:rsidRDefault="0061614F" w:rsidP="005D1589">
            <w:pPr>
              <w:pStyle w:val="rowtabella0"/>
              <w:rPr>
                <w:color w:val="002060"/>
              </w:rPr>
            </w:pPr>
            <w:r w:rsidRPr="005A6105">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64877D" w14:textId="77777777" w:rsidR="0061614F" w:rsidRPr="005A6105" w:rsidRDefault="0061614F" w:rsidP="005D1589">
            <w:pPr>
              <w:pStyle w:val="rowtabella0"/>
              <w:rPr>
                <w:color w:val="002060"/>
              </w:rPr>
            </w:pPr>
            <w:r w:rsidRPr="005A6105">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AEBFDF"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03925A"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122CFC" w14:textId="77777777" w:rsidR="0061614F" w:rsidRPr="005A6105" w:rsidRDefault="0061614F" w:rsidP="005D1589">
            <w:pPr>
              <w:pStyle w:val="rowtabella0"/>
              <w:rPr>
                <w:color w:val="002060"/>
              </w:rPr>
            </w:pPr>
            <w:r w:rsidRPr="005A6105">
              <w:rPr>
                <w:color w:val="002060"/>
              </w:rPr>
              <w:t>5140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54926B" w14:textId="77777777" w:rsidR="0061614F" w:rsidRPr="005A6105" w:rsidRDefault="0061614F" w:rsidP="005D1589">
            <w:pPr>
              <w:pStyle w:val="rowtabella0"/>
              <w:rPr>
                <w:color w:val="002060"/>
              </w:rPr>
            </w:pPr>
            <w:r w:rsidRPr="005A6105">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81F67E" w14:textId="77777777" w:rsidR="0061614F" w:rsidRPr="005A6105" w:rsidRDefault="0061614F" w:rsidP="005D1589">
            <w:pPr>
              <w:pStyle w:val="rowtabella0"/>
              <w:rPr>
                <w:color w:val="002060"/>
              </w:rPr>
            </w:pPr>
            <w:r w:rsidRPr="005A6105">
              <w:rPr>
                <w:color w:val="002060"/>
              </w:rPr>
              <w:t>VIA CIRCONVALLAZIONE</w:t>
            </w:r>
          </w:p>
        </w:tc>
      </w:tr>
      <w:tr w:rsidR="0061614F" w:rsidRPr="005A6105" w14:paraId="216B1A0E"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475091" w14:textId="77777777" w:rsidR="0061614F" w:rsidRPr="005A6105" w:rsidRDefault="0061614F" w:rsidP="005D1589">
            <w:pPr>
              <w:pStyle w:val="rowtabella0"/>
              <w:rPr>
                <w:color w:val="002060"/>
              </w:rPr>
            </w:pPr>
            <w:r w:rsidRPr="005A6105">
              <w:rPr>
                <w:color w:val="002060"/>
              </w:rPr>
              <w:t>REAL CASEBRUCIATE W.FIRE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EAB8AB" w14:textId="77777777" w:rsidR="0061614F" w:rsidRPr="005A6105" w:rsidRDefault="0061614F" w:rsidP="005D1589">
            <w:pPr>
              <w:pStyle w:val="rowtabella0"/>
              <w:rPr>
                <w:color w:val="002060"/>
              </w:rPr>
            </w:pPr>
            <w:r w:rsidRPr="005A6105">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BB6AD6"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FE712E" w14:textId="77777777" w:rsidR="0061614F" w:rsidRPr="005A6105" w:rsidRDefault="0061614F" w:rsidP="005D1589">
            <w:pPr>
              <w:pStyle w:val="rowtabella0"/>
              <w:rPr>
                <w:color w:val="002060"/>
              </w:rPr>
            </w:pPr>
            <w:r w:rsidRPr="005A6105">
              <w:rPr>
                <w:color w:val="002060"/>
              </w:rPr>
              <w:t>12/12/2025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48B897" w14:textId="77777777" w:rsidR="0061614F" w:rsidRPr="005A6105" w:rsidRDefault="0061614F" w:rsidP="005D1589">
            <w:pPr>
              <w:pStyle w:val="rowtabella0"/>
              <w:rPr>
                <w:color w:val="002060"/>
              </w:rPr>
            </w:pPr>
            <w:r w:rsidRPr="005A6105">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DE729D" w14:textId="77777777" w:rsidR="0061614F" w:rsidRPr="005A6105" w:rsidRDefault="0061614F" w:rsidP="005D1589">
            <w:pPr>
              <w:pStyle w:val="rowtabella0"/>
              <w:rPr>
                <w:color w:val="002060"/>
              </w:rPr>
            </w:pPr>
            <w:r w:rsidRPr="005A6105">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DFD13F" w14:textId="77777777" w:rsidR="0061614F" w:rsidRPr="005A6105" w:rsidRDefault="0061614F" w:rsidP="005D1589">
            <w:pPr>
              <w:pStyle w:val="rowtabella0"/>
              <w:rPr>
                <w:color w:val="002060"/>
              </w:rPr>
            </w:pPr>
            <w:r w:rsidRPr="005A6105">
              <w:rPr>
                <w:color w:val="002060"/>
              </w:rPr>
              <w:t>VIA GRAZIA DELEDDA</w:t>
            </w:r>
          </w:p>
        </w:tc>
      </w:tr>
      <w:tr w:rsidR="0061614F" w:rsidRPr="005A6105" w14:paraId="1F744877" w14:textId="77777777" w:rsidTr="005D158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D35F75" w14:textId="77777777" w:rsidR="0061614F" w:rsidRPr="005A6105" w:rsidRDefault="0061614F" w:rsidP="005D1589">
            <w:pPr>
              <w:pStyle w:val="rowtabella0"/>
              <w:rPr>
                <w:color w:val="002060"/>
              </w:rPr>
            </w:pPr>
            <w:r w:rsidRPr="005A6105">
              <w:rPr>
                <w:color w:val="002060"/>
              </w:rPr>
              <w:t>VALLESINA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1D335" w14:textId="77777777" w:rsidR="0061614F" w:rsidRPr="005A6105" w:rsidRDefault="0061614F" w:rsidP="005D1589">
            <w:pPr>
              <w:pStyle w:val="rowtabella0"/>
              <w:rPr>
                <w:color w:val="002060"/>
              </w:rPr>
            </w:pPr>
            <w:r w:rsidRPr="005A6105">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1091F0"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BB7D6E"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C7A540" w14:textId="77777777" w:rsidR="0061614F" w:rsidRPr="005A6105" w:rsidRDefault="0061614F" w:rsidP="005D1589">
            <w:pPr>
              <w:pStyle w:val="rowtabella0"/>
              <w:rPr>
                <w:color w:val="002060"/>
              </w:rPr>
            </w:pPr>
            <w:r w:rsidRPr="005A6105">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1B5C3E" w14:textId="77777777" w:rsidR="0061614F" w:rsidRPr="005A6105" w:rsidRDefault="0061614F" w:rsidP="005D1589">
            <w:pPr>
              <w:pStyle w:val="rowtabella0"/>
              <w:rPr>
                <w:color w:val="002060"/>
              </w:rPr>
            </w:pPr>
            <w:r w:rsidRPr="005A6105">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EA81E" w14:textId="77777777" w:rsidR="0061614F" w:rsidRPr="005A6105" w:rsidRDefault="0061614F" w:rsidP="005D1589">
            <w:pPr>
              <w:pStyle w:val="rowtabella0"/>
              <w:rPr>
                <w:color w:val="002060"/>
              </w:rPr>
            </w:pPr>
            <w:r w:rsidRPr="005A6105">
              <w:rPr>
                <w:color w:val="002060"/>
              </w:rPr>
              <w:t>VIA DEI TESSITORI</w:t>
            </w:r>
          </w:p>
        </w:tc>
      </w:tr>
    </w:tbl>
    <w:p w14:paraId="4B0CAE3C" w14:textId="77777777" w:rsidR="0061614F" w:rsidRPr="005A6105" w:rsidRDefault="0061614F" w:rsidP="0061614F">
      <w:pPr>
        <w:pStyle w:val="breakline"/>
        <w:rPr>
          <w:rFonts w:eastAsiaTheme="minorEastAsia"/>
          <w:color w:val="002060"/>
        </w:rPr>
      </w:pPr>
    </w:p>
    <w:p w14:paraId="408505B2" w14:textId="77777777" w:rsidR="0061614F" w:rsidRPr="005A6105" w:rsidRDefault="0061614F" w:rsidP="0061614F">
      <w:pPr>
        <w:pStyle w:val="breakline"/>
        <w:rPr>
          <w:color w:val="002060"/>
        </w:rPr>
      </w:pPr>
    </w:p>
    <w:p w14:paraId="4A384598" w14:textId="77777777" w:rsidR="0061614F" w:rsidRPr="005A6105" w:rsidRDefault="0061614F" w:rsidP="0061614F">
      <w:pPr>
        <w:pStyle w:val="breakline"/>
        <w:rPr>
          <w:color w:val="002060"/>
        </w:rPr>
      </w:pPr>
    </w:p>
    <w:p w14:paraId="6BD2C071" w14:textId="77777777" w:rsidR="0061614F" w:rsidRPr="005A6105" w:rsidRDefault="0061614F" w:rsidP="0061614F">
      <w:pPr>
        <w:pStyle w:val="sottotitolocampionato10"/>
        <w:rPr>
          <w:color w:val="002060"/>
        </w:rPr>
      </w:pPr>
      <w:r w:rsidRPr="005A6105">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84"/>
        <w:gridCol w:w="1559"/>
        <w:gridCol w:w="1548"/>
      </w:tblGrid>
      <w:tr w:rsidR="0061614F" w:rsidRPr="005A6105" w14:paraId="6968FB71" w14:textId="77777777" w:rsidTr="005D15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DA24B" w14:textId="77777777" w:rsidR="0061614F" w:rsidRPr="005A6105" w:rsidRDefault="0061614F" w:rsidP="005D1589">
            <w:pPr>
              <w:pStyle w:val="headertabella0"/>
              <w:rPr>
                <w:color w:val="002060"/>
              </w:rPr>
            </w:pPr>
            <w:r w:rsidRPr="005A61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7D8CE" w14:textId="77777777" w:rsidR="0061614F" w:rsidRPr="005A6105" w:rsidRDefault="0061614F" w:rsidP="005D1589">
            <w:pPr>
              <w:pStyle w:val="headertabella0"/>
              <w:rPr>
                <w:color w:val="002060"/>
              </w:rPr>
            </w:pPr>
            <w:r w:rsidRPr="005A61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55490" w14:textId="77777777" w:rsidR="0061614F" w:rsidRPr="005A6105" w:rsidRDefault="0061614F" w:rsidP="005D1589">
            <w:pPr>
              <w:pStyle w:val="headertabella0"/>
              <w:rPr>
                <w:color w:val="002060"/>
              </w:rPr>
            </w:pPr>
            <w:r w:rsidRPr="005A61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A1092" w14:textId="77777777" w:rsidR="0061614F" w:rsidRPr="005A6105" w:rsidRDefault="0061614F" w:rsidP="005D1589">
            <w:pPr>
              <w:pStyle w:val="headertabella0"/>
              <w:rPr>
                <w:color w:val="002060"/>
              </w:rPr>
            </w:pPr>
            <w:r w:rsidRPr="005A61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A9F69" w14:textId="77777777" w:rsidR="0061614F" w:rsidRPr="005A6105" w:rsidRDefault="0061614F" w:rsidP="005D1589">
            <w:pPr>
              <w:pStyle w:val="headertabella0"/>
              <w:rPr>
                <w:color w:val="002060"/>
              </w:rPr>
            </w:pPr>
            <w:r w:rsidRPr="005A61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2480D" w14:textId="77777777" w:rsidR="0061614F" w:rsidRPr="005A6105" w:rsidRDefault="0061614F" w:rsidP="005D1589">
            <w:pPr>
              <w:pStyle w:val="headertabella0"/>
              <w:rPr>
                <w:color w:val="002060"/>
              </w:rPr>
            </w:pPr>
            <w:proofErr w:type="spellStart"/>
            <w:r w:rsidRPr="005A6105">
              <w:rPr>
                <w:color w:val="002060"/>
              </w:rPr>
              <w:t>Localita'</w:t>
            </w:r>
            <w:proofErr w:type="spellEnd"/>
            <w:r w:rsidRPr="005A61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2EA72" w14:textId="77777777" w:rsidR="0061614F" w:rsidRPr="005A6105" w:rsidRDefault="0061614F" w:rsidP="005D1589">
            <w:pPr>
              <w:pStyle w:val="headertabella0"/>
              <w:rPr>
                <w:color w:val="002060"/>
              </w:rPr>
            </w:pPr>
            <w:r w:rsidRPr="005A6105">
              <w:rPr>
                <w:color w:val="002060"/>
              </w:rPr>
              <w:t>Indirizzo Impianto</w:t>
            </w:r>
          </w:p>
        </w:tc>
      </w:tr>
      <w:tr w:rsidR="0061614F" w:rsidRPr="005A6105" w14:paraId="5A55C530" w14:textId="77777777" w:rsidTr="005D158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830AC5" w14:textId="77777777" w:rsidR="0061614F" w:rsidRPr="005A6105" w:rsidRDefault="0061614F" w:rsidP="005D1589">
            <w:pPr>
              <w:pStyle w:val="rowtabella0"/>
              <w:rPr>
                <w:color w:val="002060"/>
              </w:rPr>
            </w:pPr>
            <w:r w:rsidRPr="005A6105">
              <w:rPr>
                <w:color w:val="002060"/>
              </w:rPr>
              <w:t>ESANATOGLIA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4116E8" w14:textId="77777777" w:rsidR="0061614F" w:rsidRPr="005A6105" w:rsidRDefault="0061614F" w:rsidP="005D1589">
            <w:pPr>
              <w:pStyle w:val="rowtabella0"/>
              <w:rPr>
                <w:color w:val="002060"/>
              </w:rPr>
            </w:pPr>
            <w:r w:rsidRPr="005A6105">
              <w:rPr>
                <w:color w:val="002060"/>
              </w:rPr>
              <w:t>ROBUR MERGO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18BF7C" w14:textId="77777777" w:rsidR="0061614F" w:rsidRPr="005A6105" w:rsidRDefault="0061614F" w:rsidP="005D1589">
            <w:pPr>
              <w:pStyle w:val="rowtabella0"/>
              <w:jc w:val="center"/>
              <w:rPr>
                <w:color w:val="002060"/>
              </w:rPr>
            </w:pPr>
            <w:r w:rsidRPr="005A610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76E5F7" w14:textId="77777777" w:rsidR="0061614F" w:rsidRPr="005A6105" w:rsidRDefault="0061614F" w:rsidP="005D1589">
            <w:pPr>
              <w:pStyle w:val="rowtabella0"/>
              <w:rPr>
                <w:color w:val="002060"/>
              </w:rPr>
            </w:pPr>
            <w:r w:rsidRPr="005A6105">
              <w:rPr>
                <w:color w:val="002060"/>
              </w:rPr>
              <w:t>12/12/2025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61208D" w14:textId="77777777" w:rsidR="0061614F" w:rsidRPr="005A6105" w:rsidRDefault="0061614F" w:rsidP="005D1589">
            <w:pPr>
              <w:pStyle w:val="rowtabella0"/>
              <w:rPr>
                <w:color w:val="002060"/>
              </w:rPr>
            </w:pPr>
            <w:r w:rsidRPr="005A6105">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2AA9AB" w14:textId="77777777" w:rsidR="0061614F" w:rsidRPr="005A6105" w:rsidRDefault="0061614F" w:rsidP="005D1589">
            <w:pPr>
              <w:pStyle w:val="rowtabella0"/>
              <w:rPr>
                <w:color w:val="002060"/>
              </w:rPr>
            </w:pPr>
            <w:r w:rsidRPr="005A6105">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BC0D44" w14:textId="77777777" w:rsidR="0061614F" w:rsidRPr="005A6105" w:rsidRDefault="0061614F" w:rsidP="005D1589">
            <w:pPr>
              <w:pStyle w:val="rowtabella0"/>
              <w:rPr>
                <w:color w:val="002060"/>
              </w:rPr>
            </w:pPr>
            <w:r w:rsidRPr="005A6105">
              <w:rPr>
                <w:color w:val="002060"/>
              </w:rPr>
              <w:t>VIA VERDI</w:t>
            </w:r>
          </w:p>
        </w:tc>
      </w:tr>
      <w:tr w:rsidR="0061614F" w:rsidRPr="005A6105" w14:paraId="0346C666"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7ABA53" w14:textId="77777777" w:rsidR="0061614F" w:rsidRPr="005A6105" w:rsidRDefault="0061614F" w:rsidP="005D1589">
            <w:pPr>
              <w:pStyle w:val="rowtabella0"/>
              <w:rPr>
                <w:color w:val="002060"/>
              </w:rPr>
            </w:pPr>
            <w:r w:rsidRPr="005A6105">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4ACD9B" w14:textId="77777777" w:rsidR="0061614F" w:rsidRPr="005A6105" w:rsidRDefault="0061614F" w:rsidP="005D1589">
            <w:pPr>
              <w:pStyle w:val="rowtabella0"/>
              <w:rPr>
                <w:color w:val="002060"/>
              </w:rPr>
            </w:pPr>
            <w:r w:rsidRPr="005A6105">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BE89C7"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B8624C"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9FD0A1" w14:textId="77777777" w:rsidR="0061614F" w:rsidRPr="005A6105" w:rsidRDefault="0061614F" w:rsidP="005D1589">
            <w:pPr>
              <w:pStyle w:val="rowtabella0"/>
              <w:rPr>
                <w:color w:val="002060"/>
              </w:rPr>
            </w:pPr>
            <w:r w:rsidRPr="005A6105">
              <w:rPr>
                <w:color w:val="002060"/>
              </w:rPr>
              <w:t>5307 PALESTRA COM. "PIE DI GUALDO"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139438" w14:textId="77777777" w:rsidR="0061614F" w:rsidRPr="005A6105" w:rsidRDefault="0061614F" w:rsidP="005D1589">
            <w:pPr>
              <w:pStyle w:val="rowtabella0"/>
              <w:rPr>
                <w:color w:val="002060"/>
              </w:rPr>
            </w:pPr>
            <w:r w:rsidRPr="005A6105">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29F91E" w14:textId="77777777" w:rsidR="0061614F" w:rsidRPr="005A6105" w:rsidRDefault="0061614F" w:rsidP="005D1589">
            <w:pPr>
              <w:pStyle w:val="rowtabella0"/>
              <w:rPr>
                <w:color w:val="002060"/>
              </w:rPr>
            </w:pPr>
            <w:r w:rsidRPr="005A6105">
              <w:rPr>
                <w:color w:val="002060"/>
              </w:rPr>
              <w:t>LOC. PIE' DI GUALDO</w:t>
            </w:r>
          </w:p>
        </w:tc>
      </w:tr>
      <w:tr w:rsidR="0061614F" w:rsidRPr="005A6105" w14:paraId="23F0E461"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35EA01" w14:textId="77777777" w:rsidR="0061614F" w:rsidRPr="005A6105" w:rsidRDefault="0061614F" w:rsidP="005D1589">
            <w:pPr>
              <w:pStyle w:val="rowtabella0"/>
              <w:rPr>
                <w:color w:val="002060"/>
              </w:rPr>
            </w:pPr>
            <w:r w:rsidRPr="005A6105">
              <w:rPr>
                <w:color w:val="002060"/>
              </w:rPr>
              <w:t>FUTSAL SENTINUM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5F15FD" w14:textId="77777777" w:rsidR="0061614F" w:rsidRPr="005A6105" w:rsidRDefault="0061614F" w:rsidP="005D1589">
            <w:pPr>
              <w:pStyle w:val="rowtabella0"/>
              <w:rPr>
                <w:color w:val="002060"/>
              </w:rPr>
            </w:pPr>
            <w:r w:rsidRPr="005A6105">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DB4B6C"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E95723" w14:textId="77777777" w:rsidR="0061614F" w:rsidRPr="005A6105" w:rsidRDefault="0061614F" w:rsidP="005D1589">
            <w:pPr>
              <w:pStyle w:val="rowtabella0"/>
              <w:rPr>
                <w:color w:val="002060"/>
              </w:rPr>
            </w:pPr>
            <w:r w:rsidRPr="005A6105">
              <w:rPr>
                <w:color w:val="002060"/>
              </w:rPr>
              <w:t>12/12/2025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C09894" w14:textId="77777777" w:rsidR="0061614F" w:rsidRPr="005A6105" w:rsidRDefault="0061614F" w:rsidP="005D1589">
            <w:pPr>
              <w:pStyle w:val="rowtabella0"/>
              <w:rPr>
                <w:color w:val="002060"/>
              </w:rPr>
            </w:pPr>
            <w:r w:rsidRPr="005A6105">
              <w:rPr>
                <w:color w:val="002060"/>
              </w:rPr>
              <w:t>5141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AA4ED0" w14:textId="77777777" w:rsidR="0061614F" w:rsidRPr="005A6105" w:rsidRDefault="0061614F" w:rsidP="005D1589">
            <w:pPr>
              <w:pStyle w:val="rowtabella0"/>
              <w:rPr>
                <w:color w:val="002060"/>
              </w:rPr>
            </w:pPr>
            <w:r w:rsidRPr="005A6105">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9E74BA" w14:textId="77777777" w:rsidR="0061614F" w:rsidRPr="005A6105" w:rsidRDefault="0061614F" w:rsidP="005D1589">
            <w:pPr>
              <w:pStyle w:val="rowtabella0"/>
              <w:rPr>
                <w:color w:val="002060"/>
              </w:rPr>
            </w:pPr>
            <w:r w:rsidRPr="005A6105">
              <w:rPr>
                <w:color w:val="002060"/>
              </w:rPr>
              <w:t>VIA FABIO RULLIANO</w:t>
            </w:r>
          </w:p>
        </w:tc>
      </w:tr>
      <w:tr w:rsidR="0061614F" w:rsidRPr="005A6105" w14:paraId="61D614C4"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762AC9" w14:textId="77777777" w:rsidR="0061614F" w:rsidRPr="005A6105" w:rsidRDefault="0061614F" w:rsidP="005D1589">
            <w:pPr>
              <w:pStyle w:val="rowtabella0"/>
              <w:rPr>
                <w:color w:val="002060"/>
              </w:rPr>
            </w:pPr>
            <w:r w:rsidRPr="005A6105">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546126" w14:textId="77777777" w:rsidR="0061614F" w:rsidRPr="005A6105" w:rsidRDefault="0061614F" w:rsidP="005D1589">
            <w:pPr>
              <w:pStyle w:val="rowtabella0"/>
              <w:rPr>
                <w:color w:val="002060"/>
              </w:rPr>
            </w:pPr>
            <w:r w:rsidRPr="005A6105">
              <w:rPr>
                <w:color w:val="002060"/>
              </w:rPr>
              <w:t>VIRTUS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1FB9A8"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224D7C" w14:textId="77777777" w:rsidR="0061614F" w:rsidRPr="005A6105" w:rsidRDefault="0061614F" w:rsidP="005D1589">
            <w:pPr>
              <w:pStyle w:val="rowtabella0"/>
              <w:rPr>
                <w:color w:val="002060"/>
              </w:rPr>
            </w:pPr>
            <w:r w:rsidRPr="005A6105">
              <w:rPr>
                <w:color w:val="002060"/>
              </w:rPr>
              <w:t>12/12/2025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032D4A" w14:textId="77777777" w:rsidR="0061614F" w:rsidRPr="005A6105" w:rsidRDefault="0061614F" w:rsidP="005D1589">
            <w:pPr>
              <w:pStyle w:val="rowtabella0"/>
              <w:rPr>
                <w:color w:val="002060"/>
              </w:rPr>
            </w:pPr>
            <w:r w:rsidRPr="005A6105">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ED6645" w14:textId="77777777" w:rsidR="0061614F" w:rsidRPr="005A6105" w:rsidRDefault="0061614F" w:rsidP="005D1589">
            <w:pPr>
              <w:pStyle w:val="rowtabella0"/>
              <w:rPr>
                <w:color w:val="002060"/>
              </w:rPr>
            </w:pPr>
            <w:r w:rsidRPr="005A6105">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79559B" w14:textId="77777777" w:rsidR="0061614F" w:rsidRPr="005A6105" w:rsidRDefault="0061614F" w:rsidP="005D1589">
            <w:pPr>
              <w:pStyle w:val="rowtabella0"/>
              <w:rPr>
                <w:color w:val="002060"/>
              </w:rPr>
            </w:pPr>
            <w:r w:rsidRPr="005A6105">
              <w:rPr>
                <w:color w:val="002060"/>
              </w:rPr>
              <w:t xml:space="preserve">VIA </w:t>
            </w:r>
            <w:proofErr w:type="gramStart"/>
            <w:r w:rsidRPr="005A6105">
              <w:rPr>
                <w:color w:val="002060"/>
              </w:rPr>
              <w:t>B.BUOZZI</w:t>
            </w:r>
            <w:proofErr w:type="gramEnd"/>
          </w:p>
        </w:tc>
      </w:tr>
      <w:tr w:rsidR="0061614F" w:rsidRPr="005A6105" w14:paraId="44DA7CEE"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E78DF9" w14:textId="77777777" w:rsidR="0061614F" w:rsidRPr="005A6105" w:rsidRDefault="0061614F" w:rsidP="005D1589">
            <w:pPr>
              <w:pStyle w:val="rowtabella0"/>
              <w:rPr>
                <w:color w:val="002060"/>
              </w:rPr>
            </w:pPr>
            <w:r w:rsidRPr="005A6105">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3E8372" w14:textId="77777777" w:rsidR="0061614F" w:rsidRPr="005A6105" w:rsidRDefault="0061614F" w:rsidP="005D1589">
            <w:pPr>
              <w:pStyle w:val="rowtabella0"/>
              <w:rPr>
                <w:color w:val="002060"/>
              </w:rPr>
            </w:pPr>
            <w:r w:rsidRPr="005A6105">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4554CE"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D312A4" w14:textId="77777777" w:rsidR="0061614F" w:rsidRPr="005A6105" w:rsidRDefault="0061614F" w:rsidP="005D1589">
            <w:pPr>
              <w:pStyle w:val="rowtabella0"/>
              <w:rPr>
                <w:color w:val="002060"/>
              </w:rPr>
            </w:pPr>
            <w:r w:rsidRPr="005A6105">
              <w:rPr>
                <w:color w:val="002060"/>
              </w:rPr>
              <w:t>13/12/2025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7EF313" w14:textId="77777777" w:rsidR="0061614F" w:rsidRPr="005A6105" w:rsidRDefault="0061614F" w:rsidP="005D1589">
            <w:pPr>
              <w:pStyle w:val="rowtabella0"/>
              <w:rPr>
                <w:color w:val="002060"/>
              </w:rPr>
            </w:pPr>
            <w:r w:rsidRPr="005A6105">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3FDD0B" w14:textId="77777777" w:rsidR="0061614F" w:rsidRPr="005A6105" w:rsidRDefault="0061614F" w:rsidP="005D1589">
            <w:pPr>
              <w:pStyle w:val="rowtabella0"/>
              <w:rPr>
                <w:color w:val="002060"/>
              </w:rPr>
            </w:pPr>
            <w:r w:rsidRPr="005A6105">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0FD13A" w14:textId="77777777" w:rsidR="0061614F" w:rsidRPr="005A6105" w:rsidRDefault="0061614F" w:rsidP="005D1589">
            <w:pPr>
              <w:pStyle w:val="rowtabella0"/>
              <w:rPr>
                <w:color w:val="002060"/>
              </w:rPr>
            </w:pPr>
            <w:r w:rsidRPr="005A6105">
              <w:rPr>
                <w:color w:val="002060"/>
              </w:rPr>
              <w:t>VIA LEOPARDI LOC. ANGELI</w:t>
            </w:r>
          </w:p>
        </w:tc>
      </w:tr>
      <w:tr w:rsidR="0061614F" w:rsidRPr="005A6105" w14:paraId="5E868AD1" w14:textId="77777777" w:rsidTr="005D158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F78EA8" w14:textId="77777777" w:rsidR="0061614F" w:rsidRPr="005A6105" w:rsidRDefault="0061614F" w:rsidP="005D1589">
            <w:pPr>
              <w:pStyle w:val="rowtabella0"/>
              <w:rPr>
                <w:color w:val="002060"/>
              </w:rPr>
            </w:pPr>
            <w:r w:rsidRPr="005A6105">
              <w:rPr>
                <w:color w:val="002060"/>
              </w:rPr>
              <w:lastRenderedPageBreak/>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286E7E" w14:textId="77777777" w:rsidR="0061614F" w:rsidRPr="005A6105" w:rsidRDefault="0061614F" w:rsidP="005D1589">
            <w:pPr>
              <w:pStyle w:val="rowtabella0"/>
              <w:rPr>
                <w:color w:val="002060"/>
              </w:rPr>
            </w:pPr>
            <w:r w:rsidRPr="005A6105">
              <w:rPr>
                <w:color w:val="002060"/>
              </w:rPr>
              <w:t>EUROPE TT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398BC"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A750A5" w14:textId="77777777" w:rsidR="0061614F" w:rsidRPr="005A6105" w:rsidRDefault="0061614F" w:rsidP="005D1589">
            <w:pPr>
              <w:pStyle w:val="rowtabella0"/>
              <w:rPr>
                <w:color w:val="002060"/>
              </w:rPr>
            </w:pPr>
            <w:r w:rsidRPr="005A6105">
              <w:rPr>
                <w:color w:val="002060"/>
              </w:rPr>
              <w:t>13/12/2025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CD9698" w14:textId="77777777" w:rsidR="0061614F" w:rsidRPr="005A6105" w:rsidRDefault="0061614F" w:rsidP="005D1589">
            <w:pPr>
              <w:pStyle w:val="rowtabella0"/>
              <w:rPr>
                <w:color w:val="002060"/>
              </w:rPr>
            </w:pPr>
            <w:r w:rsidRPr="005A6105">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171818" w14:textId="77777777" w:rsidR="0061614F" w:rsidRPr="005A6105" w:rsidRDefault="0061614F" w:rsidP="005D1589">
            <w:pPr>
              <w:pStyle w:val="rowtabella0"/>
              <w:rPr>
                <w:color w:val="002060"/>
              </w:rPr>
            </w:pPr>
            <w:r w:rsidRPr="005A6105">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040026" w14:textId="77777777" w:rsidR="0061614F" w:rsidRPr="005A6105" w:rsidRDefault="0061614F" w:rsidP="005D1589">
            <w:pPr>
              <w:pStyle w:val="rowtabella0"/>
              <w:rPr>
                <w:color w:val="002060"/>
              </w:rPr>
            </w:pPr>
            <w:r w:rsidRPr="005A6105">
              <w:rPr>
                <w:color w:val="002060"/>
              </w:rPr>
              <w:t xml:space="preserve">VIA </w:t>
            </w:r>
            <w:proofErr w:type="gramStart"/>
            <w:r w:rsidRPr="005A6105">
              <w:rPr>
                <w:color w:val="002060"/>
              </w:rPr>
              <w:t>B.BUOZZI</w:t>
            </w:r>
            <w:proofErr w:type="gramEnd"/>
          </w:p>
        </w:tc>
      </w:tr>
    </w:tbl>
    <w:p w14:paraId="6A886C09" w14:textId="77777777" w:rsidR="0061614F" w:rsidRPr="005A6105" w:rsidRDefault="0061614F" w:rsidP="0061614F">
      <w:pPr>
        <w:pStyle w:val="breakline"/>
        <w:rPr>
          <w:rFonts w:eastAsiaTheme="minorEastAsia"/>
          <w:color w:val="002060"/>
        </w:rPr>
      </w:pPr>
    </w:p>
    <w:p w14:paraId="0EA575A1" w14:textId="77777777" w:rsidR="0061614F" w:rsidRPr="005A6105" w:rsidRDefault="0061614F" w:rsidP="0061614F">
      <w:pPr>
        <w:pStyle w:val="breakline"/>
        <w:rPr>
          <w:color w:val="002060"/>
        </w:rPr>
      </w:pPr>
    </w:p>
    <w:p w14:paraId="7C9E6B97" w14:textId="77777777" w:rsidR="0061614F" w:rsidRPr="005A6105" w:rsidRDefault="0061614F" w:rsidP="0061614F">
      <w:pPr>
        <w:pStyle w:val="breakline"/>
        <w:rPr>
          <w:color w:val="002060"/>
        </w:rPr>
      </w:pPr>
    </w:p>
    <w:p w14:paraId="64927258" w14:textId="77777777" w:rsidR="0061614F" w:rsidRPr="005A6105" w:rsidRDefault="0061614F" w:rsidP="0061614F">
      <w:pPr>
        <w:pStyle w:val="sottotitolocampionato10"/>
        <w:rPr>
          <w:color w:val="002060"/>
        </w:rPr>
      </w:pPr>
      <w:r w:rsidRPr="005A6105">
        <w:rPr>
          <w:color w:val="002060"/>
        </w:rP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4"/>
        <w:gridCol w:w="385"/>
        <w:gridCol w:w="898"/>
        <w:gridCol w:w="1198"/>
        <w:gridCol w:w="1550"/>
        <w:gridCol w:w="1543"/>
      </w:tblGrid>
      <w:tr w:rsidR="0061614F" w:rsidRPr="005A6105" w14:paraId="3CA98860" w14:textId="77777777" w:rsidTr="005D15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988C9" w14:textId="77777777" w:rsidR="0061614F" w:rsidRPr="005A6105" w:rsidRDefault="0061614F" w:rsidP="005D1589">
            <w:pPr>
              <w:pStyle w:val="headertabella0"/>
              <w:rPr>
                <w:color w:val="002060"/>
              </w:rPr>
            </w:pPr>
            <w:r w:rsidRPr="005A61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179A8" w14:textId="77777777" w:rsidR="0061614F" w:rsidRPr="005A6105" w:rsidRDefault="0061614F" w:rsidP="005D1589">
            <w:pPr>
              <w:pStyle w:val="headertabella0"/>
              <w:rPr>
                <w:color w:val="002060"/>
              </w:rPr>
            </w:pPr>
            <w:r w:rsidRPr="005A61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51ECA" w14:textId="77777777" w:rsidR="0061614F" w:rsidRPr="005A6105" w:rsidRDefault="0061614F" w:rsidP="005D1589">
            <w:pPr>
              <w:pStyle w:val="headertabella0"/>
              <w:rPr>
                <w:color w:val="002060"/>
              </w:rPr>
            </w:pPr>
            <w:r w:rsidRPr="005A61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AEF7E" w14:textId="77777777" w:rsidR="0061614F" w:rsidRPr="005A6105" w:rsidRDefault="0061614F" w:rsidP="005D1589">
            <w:pPr>
              <w:pStyle w:val="headertabella0"/>
              <w:rPr>
                <w:color w:val="002060"/>
              </w:rPr>
            </w:pPr>
            <w:r w:rsidRPr="005A61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292E3" w14:textId="77777777" w:rsidR="0061614F" w:rsidRPr="005A6105" w:rsidRDefault="0061614F" w:rsidP="005D1589">
            <w:pPr>
              <w:pStyle w:val="headertabella0"/>
              <w:rPr>
                <w:color w:val="002060"/>
              </w:rPr>
            </w:pPr>
            <w:r w:rsidRPr="005A61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9C755" w14:textId="77777777" w:rsidR="0061614F" w:rsidRPr="005A6105" w:rsidRDefault="0061614F" w:rsidP="005D1589">
            <w:pPr>
              <w:pStyle w:val="headertabella0"/>
              <w:rPr>
                <w:color w:val="002060"/>
              </w:rPr>
            </w:pPr>
            <w:proofErr w:type="spellStart"/>
            <w:r w:rsidRPr="005A6105">
              <w:rPr>
                <w:color w:val="002060"/>
              </w:rPr>
              <w:t>Localita'</w:t>
            </w:r>
            <w:proofErr w:type="spellEnd"/>
            <w:r w:rsidRPr="005A61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102EA" w14:textId="77777777" w:rsidR="0061614F" w:rsidRPr="005A6105" w:rsidRDefault="0061614F" w:rsidP="005D1589">
            <w:pPr>
              <w:pStyle w:val="headertabella0"/>
              <w:rPr>
                <w:color w:val="002060"/>
              </w:rPr>
            </w:pPr>
            <w:r w:rsidRPr="005A6105">
              <w:rPr>
                <w:color w:val="002060"/>
              </w:rPr>
              <w:t>Indirizzo Impianto</w:t>
            </w:r>
          </w:p>
        </w:tc>
      </w:tr>
      <w:tr w:rsidR="0061614F" w:rsidRPr="005A6105" w14:paraId="00EB4182" w14:textId="77777777" w:rsidTr="005D158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E19BA6" w14:textId="77777777" w:rsidR="0061614F" w:rsidRPr="005A6105" w:rsidRDefault="0061614F" w:rsidP="005D1589">
            <w:pPr>
              <w:pStyle w:val="rowtabella0"/>
              <w:rPr>
                <w:color w:val="002060"/>
              </w:rPr>
            </w:pPr>
            <w:r w:rsidRPr="005A6105">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1D01CD" w14:textId="77777777" w:rsidR="0061614F" w:rsidRPr="005A6105" w:rsidRDefault="0061614F" w:rsidP="005D1589">
            <w:pPr>
              <w:pStyle w:val="rowtabella0"/>
              <w:rPr>
                <w:color w:val="002060"/>
              </w:rPr>
            </w:pPr>
            <w:r w:rsidRPr="005A6105">
              <w:rPr>
                <w:color w:val="002060"/>
              </w:rPr>
              <w:t>POLISPORTIVA S.C. LORETO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DAEECA" w14:textId="77777777" w:rsidR="0061614F" w:rsidRPr="005A6105" w:rsidRDefault="0061614F" w:rsidP="005D1589">
            <w:pPr>
              <w:pStyle w:val="rowtabella0"/>
              <w:jc w:val="center"/>
              <w:rPr>
                <w:color w:val="002060"/>
              </w:rPr>
            </w:pPr>
            <w:r w:rsidRPr="005A610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0782A3" w14:textId="77777777" w:rsidR="0061614F" w:rsidRPr="005A6105" w:rsidRDefault="0061614F" w:rsidP="005D1589">
            <w:pPr>
              <w:pStyle w:val="rowtabella0"/>
              <w:rPr>
                <w:color w:val="002060"/>
              </w:rPr>
            </w:pPr>
            <w:r w:rsidRPr="005A6105">
              <w:rPr>
                <w:color w:val="002060"/>
              </w:rPr>
              <w:t>12/12/2025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B9D74" w14:textId="77777777" w:rsidR="0061614F" w:rsidRPr="005A6105" w:rsidRDefault="0061614F" w:rsidP="005D1589">
            <w:pPr>
              <w:pStyle w:val="rowtabella0"/>
              <w:rPr>
                <w:color w:val="002060"/>
              </w:rPr>
            </w:pPr>
            <w:r w:rsidRPr="005A6105">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436E5" w14:textId="77777777" w:rsidR="0061614F" w:rsidRPr="005A6105" w:rsidRDefault="0061614F" w:rsidP="005D1589">
            <w:pPr>
              <w:pStyle w:val="rowtabella0"/>
              <w:rPr>
                <w:color w:val="002060"/>
              </w:rPr>
            </w:pPr>
            <w:r w:rsidRPr="005A6105">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FABB2B" w14:textId="77777777" w:rsidR="0061614F" w:rsidRPr="005A6105" w:rsidRDefault="0061614F" w:rsidP="005D1589">
            <w:pPr>
              <w:pStyle w:val="rowtabella0"/>
              <w:rPr>
                <w:color w:val="002060"/>
              </w:rPr>
            </w:pPr>
            <w:r w:rsidRPr="005A6105">
              <w:rPr>
                <w:color w:val="002060"/>
              </w:rPr>
              <w:t>VIA DELLA REPUBBLICA</w:t>
            </w:r>
          </w:p>
        </w:tc>
      </w:tr>
      <w:tr w:rsidR="0061614F" w:rsidRPr="005A6105" w14:paraId="1DEA7372"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3CC675" w14:textId="77777777" w:rsidR="0061614F" w:rsidRPr="005A6105" w:rsidRDefault="0061614F" w:rsidP="005D1589">
            <w:pPr>
              <w:pStyle w:val="rowtabella0"/>
              <w:rPr>
                <w:color w:val="002060"/>
              </w:rPr>
            </w:pPr>
            <w:r w:rsidRPr="005A6105">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96531E" w14:textId="77777777" w:rsidR="0061614F" w:rsidRPr="005A6105" w:rsidRDefault="0061614F" w:rsidP="005D1589">
            <w:pPr>
              <w:pStyle w:val="rowtabella0"/>
              <w:rPr>
                <w:color w:val="002060"/>
              </w:rPr>
            </w:pPr>
            <w:r w:rsidRPr="005A6105">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FF7851"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B7B423" w14:textId="77777777" w:rsidR="0061614F" w:rsidRPr="005A6105" w:rsidRDefault="0061614F" w:rsidP="005D1589">
            <w:pPr>
              <w:pStyle w:val="rowtabella0"/>
              <w:rPr>
                <w:color w:val="002060"/>
              </w:rPr>
            </w:pPr>
            <w:r w:rsidRPr="005A6105">
              <w:rPr>
                <w:color w:val="002060"/>
              </w:rPr>
              <w:t>12/12/2025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866E2B" w14:textId="77777777" w:rsidR="0061614F" w:rsidRPr="005A6105" w:rsidRDefault="0061614F" w:rsidP="005D1589">
            <w:pPr>
              <w:pStyle w:val="rowtabella0"/>
              <w:rPr>
                <w:color w:val="002060"/>
              </w:rPr>
            </w:pPr>
            <w:r w:rsidRPr="005A6105">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3D3E17" w14:textId="77777777" w:rsidR="0061614F" w:rsidRPr="005A6105" w:rsidRDefault="0061614F" w:rsidP="005D1589">
            <w:pPr>
              <w:pStyle w:val="rowtabella0"/>
              <w:rPr>
                <w:color w:val="002060"/>
              </w:rPr>
            </w:pPr>
            <w:r w:rsidRPr="005A6105">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83C35D" w14:textId="77777777" w:rsidR="0061614F" w:rsidRPr="005A6105" w:rsidRDefault="0061614F" w:rsidP="005D1589">
            <w:pPr>
              <w:pStyle w:val="rowtabella0"/>
              <w:rPr>
                <w:color w:val="002060"/>
              </w:rPr>
            </w:pPr>
            <w:r w:rsidRPr="005A6105">
              <w:rPr>
                <w:color w:val="002060"/>
              </w:rPr>
              <w:t>VIA GEMME, 13</w:t>
            </w:r>
          </w:p>
        </w:tc>
      </w:tr>
      <w:tr w:rsidR="0061614F" w:rsidRPr="005A6105" w14:paraId="0AEF80F6"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5B99C8" w14:textId="77777777" w:rsidR="0061614F" w:rsidRPr="005A6105" w:rsidRDefault="0061614F" w:rsidP="005D1589">
            <w:pPr>
              <w:pStyle w:val="rowtabella0"/>
              <w:rPr>
                <w:color w:val="002060"/>
              </w:rPr>
            </w:pPr>
            <w:r w:rsidRPr="005A6105">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275E6E" w14:textId="77777777" w:rsidR="0061614F" w:rsidRPr="005A6105" w:rsidRDefault="0061614F" w:rsidP="005D1589">
            <w:pPr>
              <w:pStyle w:val="rowtabella0"/>
              <w:rPr>
                <w:color w:val="002060"/>
              </w:rPr>
            </w:pPr>
            <w:r w:rsidRPr="005A6105">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5E7475"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A685D2"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68908C" w14:textId="77777777" w:rsidR="0061614F" w:rsidRPr="005A6105" w:rsidRDefault="0061614F" w:rsidP="005D1589">
            <w:pPr>
              <w:pStyle w:val="rowtabella0"/>
              <w:rPr>
                <w:color w:val="002060"/>
              </w:rPr>
            </w:pPr>
            <w:r w:rsidRPr="005A6105">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7E1ABC" w14:textId="77777777" w:rsidR="0061614F" w:rsidRPr="005A6105" w:rsidRDefault="0061614F" w:rsidP="005D1589">
            <w:pPr>
              <w:pStyle w:val="rowtabella0"/>
              <w:rPr>
                <w:color w:val="002060"/>
              </w:rPr>
            </w:pPr>
            <w:r w:rsidRPr="005A6105">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D469E6" w14:textId="77777777" w:rsidR="0061614F" w:rsidRPr="005A6105" w:rsidRDefault="0061614F" w:rsidP="005D1589">
            <w:pPr>
              <w:pStyle w:val="rowtabella0"/>
              <w:rPr>
                <w:color w:val="002060"/>
              </w:rPr>
            </w:pPr>
            <w:r w:rsidRPr="005A6105">
              <w:rPr>
                <w:color w:val="002060"/>
              </w:rPr>
              <w:t>VIA ALESSANDRO MANZONI</w:t>
            </w:r>
          </w:p>
        </w:tc>
      </w:tr>
      <w:tr w:rsidR="0061614F" w:rsidRPr="005A6105" w14:paraId="29D10370"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332021" w14:textId="77777777" w:rsidR="0061614F" w:rsidRPr="005A6105" w:rsidRDefault="0061614F" w:rsidP="005D1589">
            <w:pPr>
              <w:pStyle w:val="rowtabella0"/>
              <w:rPr>
                <w:color w:val="002060"/>
              </w:rPr>
            </w:pPr>
            <w:r w:rsidRPr="005A6105">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6465C2" w14:textId="77777777" w:rsidR="0061614F" w:rsidRPr="005A6105" w:rsidRDefault="0061614F" w:rsidP="005D1589">
            <w:pPr>
              <w:pStyle w:val="rowtabella0"/>
              <w:rPr>
                <w:color w:val="002060"/>
              </w:rPr>
            </w:pPr>
            <w:r w:rsidRPr="005A6105">
              <w:rPr>
                <w:color w:val="002060"/>
              </w:rPr>
              <w:t>IMBRECCIATA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A0A02A"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2D3930" w14:textId="77777777" w:rsidR="0061614F" w:rsidRPr="005A6105" w:rsidRDefault="0061614F" w:rsidP="005D1589">
            <w:pPr>
              <w:pStyle w:val="rowtabella0"/>
              <w:rPr>
                <w:color w:val="002060"/>
              </w:rPr>
            </w:pPr>
            <w:r w:rsidRPr="005A6105">
              <w:rPr>
                <w:color w:val="002060"/>
              </w:rPr>
              <w:t>12/12/2025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F79651" w14:textId="77777777" w:rsidR="0061614F" w:rsidRPr="005A6105" w:rsidRDefault="0061614F" w:rsidP="005D1589">
            <w:pPr>
              <w:pStyle w:val="rowtabella0"/>
              <w:rPr>
                <w:color w:val="002060"/>
              </w:rPr>
            </w:pPr>
            <w:r w:rsidRPr="005A6105">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4E7DE4" w14:textId="77777777" w:rsidR="0061614F" w:rsidRPr="005A6105" w:rsidRDefault="0061614F" w:rsidP="005D1589">
            <w:pPr>
              <w:pStyle w:val="rowtabella0"/>
              <w:rPr>
                <w:color w:val="002060"/>
              </w:rPr>
            </w:pPr>
            <w:r w:rsidRPr="005A610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404CD9" w14:textId="77777777" w:rsidR="0061614F" w:rsidRPr="005A6105" w:rsidRDefault="0061614F" w:rsidP="005D1589">
            <w:pPr>
              <w:pStyle w:val="rowtabella0"/>
              <w:rPr>
                <w:color w:val="002060"/>
              </w:rPr>
            </w:pPr>
            <w:r w:rsidRPr="005A6105">
              <w:rPr>
                <w:color w:val="002060"/>
              </w:rPr>
              <w:t>VIA MASSIMO D'AZEGLIO</w:t>
            </w:r>
          </w:p>
        </w:tc>
      </w:tr>
      <w:tr w:rsidR="0061614F" w:rsidRPr="005A6105" w14:paraId="2A3A90F2"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7DBB06" w14:textId="77777777" w:rsidR="0061614F" w:rsidRPr="005A6105" w:rsidRDefault="0061614F" w:rsidP="005D1589">
            <w:pPr>
              <w:pStyle w:val="rowtabella0"/>
              <w:rPr>
                <w:color w:val="002060"/>
              </w:rPr>
            </w:pPr>
            <w:r w:rsidRPr="005A6105">
              <w:rPr>
                <w:color w:val="002060"/>
              </w:rPr>
              <w:t>RIPE SAN GINESIO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7CBF21" w14:textId="77777777" w:rsidR="0061614F" w:rsidRPr="005A6105" w:rsidRDefault="0061614F" w:rsidP="005D1589">
            <w:pPr>
              <w:pStyle w:val="rowtabella0"/>
              <w:rPr>
                <w:color w:val="002060"/>
              </w:rPr>
            </w:pPr>
            <w:r w:rsidRPr="005A6105">
              <w:rPr>
                <w:color w:val="002060"/>
              </w:rPr>
              <w:t>ACADEMY CIVITANOVESE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BD28B0"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CE974B"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8EEA4B" w14:textId="77777777" w:rsidR="0061614F" w:rsidRPr="005A6105" w:rsidRDefault="0061614F" w:rsidP="005D1589">
            <w:pPr>
              <w:pStyle w:val="rowtabella0"/>
              <w:rPr>
                <w:color w:val="002060"/>
              </w:rPr>
            </w:pPr>
            <w:r w:rsidRPr="005A6105">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BF151E" w14:textId="77777777" w:rsidR="0061614F" w:rsidRPr="005A6105" w:rsidRDefault="0061614F" w:rsidP="005D1589">
            <w:pPr>
              <w:pStyle w:val="rowtabella0"/>
              <w:rPr>
                <w:color w:val="002060"/>
              </w:rPr>
            </w:pPr>
            <w:r w:rsidRPr="005A6105">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99D984" w14:textId="77777777" w:rsidR="0061614F" w:rsidRPr="005A6105" w:rsidRDefault="0061614F" w:rsidP="005D1589">
            <w:pPr>
              <w:pStyle w:val="rowtabella0"/>
              <w:rPr>
                <w:color w:val="002060"/>
              </w:rPr>
            </w:pPr>
            <w:r w:rsidRPr="005A6105">
              <w:rPr>
                <w:color w:val="002060"/>
              </w:rPr>
              <w:t>VIA FAVETO</w:t>
            </w:r>
          </w:p>
        </w:tc>
      </w:tr>
      <w:tr w:rsidR="0061614F" w:rsidRPr="005A6105" w14:paraId="5789736D" w14:textId="77777777" w:rsidTr="005D158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D74E49" w14:textId="77777777" w:rsidR="0061614F" w:rsidRPr="005A6105" w:rsidRDefault="0061614F" w:rsidP="005D1589">
            <w:pPr>
              <w:pStyle w:val="rowtabella0"/>
              <w:rPr>
                <w:color w:val="002060"/>
              </w:rPr>
            </w:pPr>
            <w:r w:rsidRPr="005A6105">
              <w:rPr>
                <w:color w:val="002060"/>
              </w:rPr>
              <w:t>OSIMO STAZIONE SSD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E30D1B" w14:textId="77777777" w:rsidR="0061614F" w:rsidRPr="005A6105" w:rsidRDefault="0061614F" w:rsidP="005D1589">
            <w:pPr>
              <w:pStyle w:val="rowtabella0"/>
              <w:rPr>
                <w:color w:val="002060"/>
              </w:rPr>
            </w:pPr>
            <w:r w:rsidRPr="005A6105">
              <w:rPr>
                <w:color w:val="002060"/>
              </w:rPr>
              <w:t>UNION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7A7C55"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009335" w14:textId="77777777" w:rsidR="0061614F" w:rsidRPr="005A6105" w:rsidRDefault="0061614F" w:rsidP="005D1589">
            <w:pPr>
              <w:pStyle w:val="rowtabella0"/>
              <w:rPr>
                <w:color w:val="002060"/>
              </w:rPr>
            </w:pPr>
            <w:r w:rsidRPr="005A6105">
              <w:rPr>
                <w:color w:val="002060"/>
              </w:rPr>
              <w:t>13/12/2025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1C3949" w14:textId="77777777" w:rsidR="0061614F" w:rsidRPr="005A6105" w:rsidRDefault="0061614F" w:rsidP="005D1589">
            <w:pPr>
              <w:pStyle w:val="rowtabella0"/>
              <w:rPr>
                <w:color w:val="002060"/>
              </w:rPr>
            </w:pPr>
            <w:r w:rsidRPr="005A6105">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CE880E" w14:textId="77777777" w:rsidR="0061614F" w:rsidRPr="005A6105" w:rsidRDefault="0061614F" w:rsidP="005D1589">
            <w:pPr>
              <w:pStyle w:val="rowtabella0"/>
              <w:rPr>
                <w:color w:val="002060"/>
              </w:rPr>
            </w:pPr>
            <w:r w:rsidRPr="005A6105">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462F18" w14:textId="77777777" w:rsidR="0061614F" w:rsidRPr="005A6105" w:rsidRDefault="0061614F" w:rsidP="005D1589">
            <w:pPr>
              <w:pStyle w:val="rowtabella0"/>
              <w:rPr>
                <w:color w:val="002060"/>
              </w:rPr>
            </w:pPr>
            <w:r w:rsidRPr="005A6105">
              <w:rPr>
                <w:color w:val="002060"/>
              </w:rPr>
              <w:t>VIA MASSIMO D'AZEGLIO</w:t>
            </w:r>
          </w:p>
        </w:tc>
      </w:tr>
    </w:tbl>
    <w:p w14:paraId="4F1DEFEB" w14:textId="77777777" w:rsidR="0061614F" w:rsidRPr="005A6105" w:rsidRDefault="0061614F" w:rsidP="0061614F">
      <w:pPr>
        <w:pStyle w:val="breakline"/>
        <w:rPr>
          <w:rFonts w:eastAsiaTheme="minorEastAsia"/>
          <w:color w:val="002060"/>
        </w:rPr>
      </w:pPr>
    </w:p>
    <w:p w14:paraId="4A89E39C" w14:textId="77777777" w:rsidR="0061614F" w:rsidRPr="005A6105" w:rsidRDefault="0061614F" w:rsidP="0061614F">
      <w:pPr>
        <w:pStyle w:val="breakline"/>
        <w:rPr>
          <w:color w:val="002060"/>
        </w:rPr>
      </w:pPr>
    </w:p>
    <w:p w14:paraId="26EDBE53" w14:textId="77777777" w:rsidR="0061614F" w:rsidRPr="005A6105" w:rsidRDefault="0061614F" w:rsidP="0061614F">
      <w:pPr>
        <w:pStyle w:val="breakline"/>
        <w:rPr>
          <w:color w:val="002060"/>
        </w:rPr>
      </w:pPr>
    </w:p>
    <w:p w14:paraId="09AB4A27" w14:textId="77777777" w:rsidR="0061614F" w:rsidRPr="005A6105" w:rsidRDefault="0061614F" w:rsidP="0061614F">
      <w:pPr>
        <w:pStyle w:val="sottotitolocampionato10"/>
        <w:rPr>
          <w:color w:val="002060"/>
        </w:rPr>
      </w:pPr>
      <w:r w:rsidRPr="005A6105">
        <w:rPr>
          <w:color w:val="002060"/>
        </w:rP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1614F" w:rsidRPr="005A6105" w14:paraId="408AED8B" w14:textId="77777777" w:rsidTr="005D15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85F09" w14:textId="77777777" w:rsidR="0061614F" w:rsidRPr="005A6105" w:rsidRDefault="0061614F" w:rsidP="005D1589">
            <w:pPr>
              <w:pStyle w:val="headertabella0"/>
              <w:rPr>
                <w:color w:val="002060"/>
              </w:rPr>
            </w:pPr>
            <w:r w:rsidRPr="005A61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29DD4" w14:textId="77777777" w:rsidR="0061614F" w:rsidRPr="005A6105" w:rsidRDefault="0061614F" w:rsidP="005D1589">
            <w:pPr>
              <w:pStyle w:val="headertabella0"/>
              <w:rPr>
                <w:color w:val="002060"/>
              </w:rPr>
            </w:pPr>
            <w:r w:rsidRPr="005A61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DCBBF" w14:textId="77777777" w:rsidR="0061614F" w:rsidRPr="005A6105" w:rsidRDefault="0061614F" w:rsidP="005D1589">
            <w:pPr>
              <w:pStyle w:val="headertabella0"/>
              <w:rPr>
                <w:color w:val="002060"/>
              </w:rPr>
            </w:pPr>
            <w:r w:rsidRPr="005A61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E306F" w14:textId="77777777" w:rsidR="0061614F" w:rsidRPr="005A6105" w:rsidRDefault="0061614F" w:rsidP="005D1589">
            <w:pPr>
              <w:pStyle w:val="headertabella0"/>
              <w:rPr>
                <w:color w:val="002060"/>
              </w:rPr>
            </w:pPr>
            <w:r w:rsidRPr="005A61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4E831" w14:textId="77777777" w:rsidR="0061614F" w:rsidRPr="005A6105" w:rsidRDefault="0061614F" w:rsidP="005D1589">
            <w:pPr>
              <w:pStyle w:val="headertabella0"/>
              <w:rPr>
                <w:color w:val="002060"/>
              </w:rPr>
            </w:pPr>
            <w:r w:rsidRPr="005A61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C7FC9" w14:textId="77777777" w:rsidR="0061614F" w:rsidRPr="005A6105" w:rsidRDefault="0061614F" w:rsidP="005D1589">
            <w:pPr>
              <w:pStyle w:val="headertabella0"/>
              <w:rPr>
                <w:color w:val="002060"/>
              </w:rPr>
            </w:pPr>
            <w:proofErr w:type="spellStart"/>
            <w:r w:rsidRPr="005A6105">
              <w:rPr>
                <w:color w:val="002060"/>
              </w:rPr>
              <w:t>Localita'</w:t>
            </w:r>
            <w:proofErr w:type="spellEnd"/>
            <w:r w:rsidRPr="005A61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F0FB8" w14:textId="77777777" w:rsidR="0061614F" w:rsidRPr="005A6105" w:rsidRDefault="0061614F" w:rsidP="005D1589">
            <w:pPr>
              <w:pStyle w:val="headertabella0"/>
              <w:rPr>
                <w:color w:val="002060"/>
              </w:rPr>
            </w:pPr>
            <w:r w:rsidRPr="005A6105">
              <w:rPr>
                <w:color w:val="002060"/>
              </w:rPr>
              <w:t>Indirizzo Impianto</w:t>
            </w:r>
          </w:p>
        </w:tc>
      </w:tr>
      <w:tr w:rsidR="0061614F" w:rsidRPr="005A6105" w14:paraId="42162A28" w14:textId="77777777" w:rsidTr="005D158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CC7D653" w14:textId="77777777" w:rsidR="0061614F" w:rsidRPr="005A6105" w:rsidRDefault="0061614F" w:rsidP="005D1589">
            <w:pPr>
              <w:pStyle w:val="rowtabella0"/>
              <w:rPr>
                <w:color w:val="002060"/>
              </w:rPr>
            </w:pPr>
            <w:r w:rsidRPr="005A6105">
              <w:rPr>
                <w:color w:val="002060"/>
              </w:rPr>
              <w:t>CASENUOVE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75E60D" w14:textId="77777777" w:rsidR="0061614F" w:rsidRPr="005A6105" w:rsidRDefault="0061614F" w:rsidP="005D1589">
            <w:pPr>
              <w:pStyle w:val="rowtabella0"/>
              <w:rPr>
                <w:color w:val="002060"/>
              </w:rPr>
            </w:pPr>
            <w:r w:rsidRPr="005A6105">
              <w:rPr>
                <w:color w:val="002060"/>
              </w:rPr>
              <w:t>RIPE SAN GINESIO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074789" w14:textId="77777777" w:rsidR="0061614F" w:rsidRPr="005A6105" w:rsidRDefault="0061614F" w:rsidP="005D1589">
            <w:pPr>
              <w:pStyle w:val="rowtabella0"/>
              <w:jc w:val="center"/>
              <w:rPr>
                <w:color w:val="002060"/>
              </w:rPr>
            </w:pPr>
            <w:r w:rsidRPr="005A610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4FF8D6" w14:textId="77777777" w:rsidR="0061614F" w:rsidRPr="005A6105" w:rsidRDefault="0061614F" w:rsidP="005D1589">
            <w:pPr>
              <w:pStyle w:val="rowtabella0"/>
              <w:rPr>
                <w:color w:val="002060"/>
              </w:rPr>
            </w:pPr>
            <w:r w:rsidRPr="005A6105">
              <w:rPr>
                <w:color w:val="002060"/>
              </w:rPr>
              <w:t>18/12/2025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09E7B5" w14:textId="77777777" w:rsidR="0061614F" w:rsidRPr="005A6105" w:rsidRDefault="0061614F" w:rsidP="005D1589">
            <w:pPr>
              <w:pStyle w:val="rowtabella0"/>
              <w:rPr>
                <w:color w:val="002060"/>
              </w:rPr>
            </w:pPr>
            <w:r w:rsidRPr="005A6105">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0AECE8" w14:textId="77777777" w:rsidR="0061614F" w:rsidRPr="005A6105" w:rsidRDefault="0061614F" w:rsidP="005D1589">
            <w:pPr>
              <w:pStyle w:val="rowtabella0"/>
              <w:rPr>
                <w:color w:val="002060"/>
              </w:rPr>
            </w:pPr>
            <w:r w:rsidRPr="005A6105">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2F7E8A" w14:textId="77777777" w:rsidR="0061614F" w:rsidRPr="005A6105" w:rsidRDefault="0061614F" w:rsidP="005D1589">
            <w:pPr>
              <w:pStyle w:val="rowtabella0"/>
              <w:rPr>
                <w:color w:val="002060"/>
              </w:rPr>
            </w:pPr>
            <w:r w:rsidRPr="005A6105">
              <w:rPr>
                <w:color w:val="002060"/>
              </w:rPr>
              <w:t>VIA VESCOVARA, 7</w:t>
            </w:r>
          </w:p>
        </w:tc>
      </w:tr>
    </w:tbl>
    <w:p w14:paraId="675C18F2" w14:textId="77777777" w:rsidR="0061614F" w:rsidRPr="005A6105" w:rsidRDefault="0061614F" w:rsidP="0061614F">
      <w:pPr>
        <w:pStyle w:val="breakline"/>
        <w:rPr>
          <w:rFonts w:eastAsiaTheme="minorEastAsia"/>
          <w:color w:val="002060"/>
        </w:rPr>
      </w:pPr>
    </w:p>
    <w:p w14:paraId="5335E2A4" w14:textId="77777777" w:rsidR="0061614F" w:rsidRPr="005A6105" w:rsidRDefault="0061614F" w:rsidP="0061614F">
      <w:pPr>
        <w:pStyle w:val="breakline"/>
        <w:rPr>
          <w:color w:val="002060"/>
        </w:rPr>
      </w:pPr>
    </w:p>
    <w:p w14:paraId="5544888A" w14:textId="77777777" w:rsidR="0061614F" w:rsidRPr="005A6105" w:rsidRDefault="0061614F" w:rsidP="0061614F">
      <w:pPr>
        <w:pStyle w:val="breakline"/>
        <w:rPr>
          <w:color w:val="002060"/>
        </w:rPr>
      </w:pPr>
    </w:p>
    <w:p w14:paraId="4137039A" w14:textId="77777777" w:rsidR="0061614F" w:rsidRPr="005A6105" w:rsidRDefault="0061614F" w:rsidP="0061614F">
      <w:pPr>
        <w:pStyle w:val="sottotitolocampionato10"/>
        <w:rPr>
          <w:color w:val="002060"/>
        </w:rPr>
      </w:pPr>
      <w:r w:rsidRPr="005A6105">
        <w:rPr>
          <w:color w:val="002060"/>
        </w:rPr>
        <w:t>GIRONE E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75"/>
        <w:gridCol w:w="1560"/>
        <w:gridCol w:w="1552"/>
      </w:tblGrid>
      <w:tr w:rsidR="0061614F" w:rsidRPr="005A6105" w14:paraId="181C39F6" w14:textId="77777777" w:rsidTr="005D15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2133E" w14:textId="77777777" w:rsidR="0061614F" w:rsidRPr="005A6105" w:rsidRDefault="0061614F" w:rsidP="005D1589">
            <w:pPr>
              <w:pStyle w:val="headertabella0"/>
              <w:rPr>
                <w:color w:val="002060"/>
              </w:rPr>
            </w:pPr>
            <w:r w:rsidRPr="005A61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92BBB" w14:textId="77777777" w:rsidR="0061614F" w:rsidRPr="005A6105" w:rsidRDefault="0061614F" w:rsidP="005D1589">
            <w:pPr>
              <w:pStyle w:val="headertabella0"/>
              <w:rPr>
                <w:color w:val="002060"/>
              </w:rPr>
            </w:pPr>
            <w:r w:rsidRPr="005A61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F88A9" w14:textId="77777777" w:rsidR="0061614F" w:rsidRPr="005A6105" w:rsidRDefault="0061614F" w:rsidP="005D1589">
            <w:pPr>
              <w:pStyle w:val="headertabella0"/>
              <w:rPr>
                <w:color w:val="002060"/>
              </w:rPr>
            </w:pPr>
            <w:r w:rsidRPr="005A61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AB289" w14:textId="77777777" w:rsidR="0061614F" w:rsidRPr="005A6105" w:rsidRDefault="0061614F" w:rsidP="005D1589">
            <w:pPr>
              <w:pStyle w:val="headertabella0"/>
              <w:rPr>
                <w:color w:val="002060"/>
              </w:rPr>
            </w:pPr>
            <w:r w:rsidRPr="005A61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FDDE6" w14:textId="77777777" w:rsidR="0061614F" w:rsidRPr="005A6105" w:rsidRDefault="0061614F" w:rsidP="005D1589">
            <w:pPr>
              <w:pStyle w:val="headertabella0"/>
              <w:rPr>
                <w:color w:val="002060"/>
              </w:rPr>
            </w:pPr>
            <w:r w:rsidRPr="005A61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0C03C" w14:textId="77777777" w:rsidR="0061614F" w:rsidRPr="005A6105" w:rsidRDefault="0061614F" w:rsidP="005D1589">
            <w:pPr>
              <w:pStyle w:val="headertabella0"/>
              <w:rPr>
                <w:color w:val="002060"/>
              </w:rPr>
            </w:pPr>
            <w:proofErr w:type="spellStart"/>
            <w:r w:rsidRPr="005A6105">
              <w:rPr>
                <w:color w:val="002060"/>
              </w:rPr>
              <w:t>Localita'</w:t>
            </w:r>
            <w:proofErr w:type="spellEnd"/>
            <w:r w:rsidRPr="005A61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B850D" w14:textId="77777777" w:rsidR="0061614F" w:rsidRPr="005A6105" w:rsidRDefault="0061614F" w:rsidP="005D1589">
            <w:pPr>
              <w:pStyle w:val="headertabella0"/>
              <w:rPr>
                <w:color w:val="002060"/>
              </w:rPr>
            </w:pPr>
            <w:r w:rsidRPr="005A6105">
              <w:rPr>
                <w:color w:val="002060"/>
              </w:rPr>
              <w:t>Indirizzo Impianto</w:t>
            </w:r>
          </w:p>
        </w:tc>
      </w:tr>
      <w:tr w:rsidR="0061614F" w:rsidRPr="005A6105" w14:paraId="1943115E" w14:textId="77777777" w:rsidTr="005D158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E85DF9" w14:textId="77777777" w:rsidR="0061614F" w:rsidRPr="005A6105" w:rsidRDefault="0061614F" w:rsidP="005D1589">
            <w:pPr>
              <w:pStyle w:val="rowtabella0"/>
              <w:rPr>
                <w:color w:val="002060"/>
              </w:rPr>
            </w:pPr>
            <w:r w:rsidRPr="005A6105">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69D780" w14:textId="77777777" w:rsidR="0061614F" w:rsidRPr="005A6105" w:rsidRDefault="0061614F" w:rsidP="005D1589">
            <w:pPr>
              <w:pStyle w:val="rowtabella0"/>
              <w:rPr>
                <w:color w:val="002060"/>
              </w:rPr>
            </w:pPr>
            <w:r w:rsidRPr="005A6105">
              <w:rPr>
                <w:color w:val="002060"/>
              </w:rPr>
              <w:t>SANTA MARIA APPARENTE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D0C43" w14:textId="77777777" w:rsidR="0061614F" w:rsidRPr="005A6105" w:rsidRDefault="0061614F" w:rsidP="005D1589">
            <w:pPr>
              <w:pStyle w:val="rowtabella0"/>
              <w:jc w:val="center"/>
              <w:rPr>
                <w:color w:val="002060"/>
              </w:rPr>
            </w:pPr>
            <w:r w:rsidRPr="005A610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4C3A1C" w14:textId="77777777" w:rsidR="0061614F" w:rsidRPr="005A6105" w:rsidRDefault="0061614F" w:rsidP="005D1589">
            <w:pPr>
              <w:pStyle w:val="rowtabella0"/>
              <w:rPr>
                <w:color w:val="002060"/>
              </w:rPr>
            </w:pPr>
            <w:r w:rsidRPr="005A6105">
              <w:rPr>
                <w:color w:val="002060"/>
              </w:rPr>
              <w:t>12/12/2025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E20DC" w14:textId="77777777" w:rsidR="0061614F" w:rsidRPr="005A6105" w:rsidRDefault="0061614F" w:rsidP="005D1589">
            <w:pPr>
              <w:pStyle w:val="rowtabella0"/>
              <w:rPr>
                <w:color w:val="002060"/>
              </w:rPr>
            </w:pPr>
            <w:r w:rsidRPr="005A6105">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F65D9" w14:textId="77777777" w:rsidR="0061614F" w:rsidRPr="005A6105" w:rsidRDefault="0061614F" w:rsidP="005D1589">
            <w:pPr>
              <w:pStyle w:val="rowtabella0"/>
              <w:rPr>
                <w:color w:val="002060"/>
              </w:rPr>
            </w:pPr>
            <w:r w:rsidRPr="005A6105">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930C12" w14:textId="77777777" w:rsidR="0061614F" w:rsidRPr="005A6105" w:rsidRDefault="0061614F" w:rsidP="005D1589">
            <w:pPr>
              <w:pStyle w:val="rowtabella0"/>
              <w:rPr>
                <w:color w:val="002060"/>
              </w:rPr>
            </w:pPr>
            <w:r w:rsidRPr="005A6105">
              <w:rPr>
                <w:color w:val="002060"/>
              </w:rPr>
              <w:t xml:space="preserve">VIA </w:t>
            </w:r>
            <w:proofErr w:type="gramStart"/>
            <w:r w:rsidRPr="005A6105">
              <w:rPr>
                <w:color w:val="002060"/>
              </w:rPr>
              <w:t>B.ROSSI</w:t>
            </w:r>
            <w:proofErr w:type="gramEnd"/>
            <w:r w:rsidRPr="005A6105">
              <w:rPr>
                <w:color w:val="002060"/>
              </w:rPr>
              <w:t xml:space="preserve"> SNC</w:t>
            </w:r>
          </w:p>
        </w:tc>
      </w:tr>
      <w:tr w:rsidR="0061614F" w:rsidRPr="005A6105" w14:paraId="7928F60E"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FDFC52" w14:textId="77777777" w:rsidR="0061614F" w:rsidRPr="005A6105" w:rsidRDefault="0061614F" w:rsidP="005D1589">
            <w:pPr>
              <w:pStyle w:val="rowtabella0"/>
              <w:rPr>
                <w:color w:val="002060"/>
              </w:rPr>
            </w:pPr>
            <w:r w:rsidRPr="005A6105">
              <w:rPr>
                <w:color w:val="002060"/>
              </w:rPr>
              <w:t xml:space="preserve">CALCIO </w:t>
            </w:r>
            <w:proofErr w:type="gramStart"/>
            <w:r w:rsidRPr="005A6105">
              <w:rPr>
                <w:color w:val="002060"/>
              </w:rPr>
              <w:t>S.ELPIDIO</w:t>
            </w:r>
            <w:proofErr w:type="gramEnd"/>
            <w:r w:rsidRPr="005A6105">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C59FF7" w14:textId="77777777" w:rsidR="0061614F" w:rsidRPr="005A6105" w:rsidRDefault="0061614F" w:rsidP="005D1589">
            <w:pPr>
              <w:pStyle w:val="rowtabella0"/>
              <w:rPr>
                <w:color w:val="002060"/>
              </w:rPr>
            </w:pPr>
            <w:r w:rsidRPr="005A6105">
              <w:rPr>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96C031"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57DC36" w14:textId="77777777" w:rsidR="0061614F" w:rsidRPr="005A6105" w:rsidRDefault="0061614F" w:rsidP="005D1589">
            <w:pPr>
              <w:pStyle w:val="rowtabella0"/>
              <w:rPr>
                <w:color w:val="002060"/>
              </w:rPr>
            </w:pPr>
            <w:r w:rsidRPr="005A6105">
              <w:rPr>
                <w:color w:val="002060"/>
              </w:rPr>
              <w:t>12/12/2025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A7D73D" w14:textId="77777777" w:rsidR="0061614F" w:rsidRPr="005A6105" w:rsidRDefault="0061614F" w:rsidP="005D1589">
            <w:pPr>
              <w:pStyle w:val="rowtabella0"/>
              <w:rPr>
                <w:color w:val="002060"/>
              </w:rPr>
            </w:pPr>
            <w:r w:rsidRPr="005A6105">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F90DEA" w14:textId="77777777" w:rsidR="0061614F" w:rsidRPr="005A6105" w:rsidRDefault="0061614F" w:rsidP="005D1589">
            <w:pPr>
              <w:pStyle w:val="rowtabella0"/>
              <w:rPr>
                <w:color w:val="002060"/>
              </w:rPr>
            </w:pPr>
            <w:r w:rsidRPr="005A6105">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9779D0" w14:textId="77777777" w:rsidR="0061614F" w:rsidRPr="005A6105" w:rsidRDefault="0061614F" w:rsidP="005D1589">
            <w:pPr>
              <w:pStyle w:val="rowtabella0"/>
              <w:rPr>
                <w:color w:val="002060"/>
              </w:rPr>
            </w:pPr>
            <w:r w:rsidRPr="005A6105">
              <w:rPr>
                <w:color w:val="002060"/>
              </w:rPr>
              <w:t>VIA CARDUCCI</w:t>
            </w:r>
          </w:p>
        </w:tc>
      </w:tr>
      <w:tr w:rsidR="0061614F" w:rsidRPr="005A6105" w14:paraId="380786C1"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747198" w14:textId="77777777" w:rsidR="0061614F" w:rsidRPr="005A6105" w:rsidRDefault="0061614F" w:rsidP="005D1589">
            <w:pPr>
              <w:pStyle w:val="rowtabella0"/>
              <w:rPr>
                <w:color w:val="002060"/>
              </w:rPr>
            </w:pPr>
            <w:r w:rsidRPr="005A6105">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36AD76" w14:textId="77777777" w:rsidR="0061614F" w:rsidRPr="005A6105" w:rsidRDefault="0061614F" w:rsidP="005D1589">
            <w:pPr>
              <w:pStyle w:val="rowtabella0"/>
              <w:rPr>
                <w:color w:val="002060"/>
              </w:rPr>
            </w:pPr>
            <w:r w:rsidRPr="005A6105">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A94827"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41FA87"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34D85A" w14:textId="77777777" w:rsidR="0061614F" w:rsidRPr="005A6105" w:rsidRDefault="0061614F" w:rsidP="005D1589">
            <w:pPr>
              <w:pStyle w:val="rowtabella0"/>
              <w:rPr>
                <w:color w:val="002060"/>
              </w:rPr>
            </w:pPr>
            <w:r w:rsidRPr="005A6105">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5C96DC" w14:textId="77777777" w:rsidR="0061614F" w:rsidRPr="005A6105" w:rsidRDefault="0061614F" w:rsidP="005D1589">
            <w:pPr>
              <w:pStyle w:val="rowtabella0"/>
              <w:rPr>
                <w:color w:val="002060"/>
              </w:rPr>
            </w:pPr>
            <w:r w:rsidRPr="005A6105">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146F87" w14:textId="77777777" w:rsidR="0061614F" w:rsidRPr="005A6105" w:rsidRDefault="0061614F" w:rsidP="005D1589">
            <w:pPr>
              <w:pStyle w:val="rowtabella0"/>
              <w:rPr>
                <w:color w:val="002060"/>
              </w:rPr>
            </w:pPr>
            <w:r w:rsidRPr="005A6105">
              <w:rPr>
                <w:color w:val="002060"/>
              </w:rPr>
              <w:t>VIA INDIPENDENZA-CAPODARCO</w:t>
            </w:r>
          </w:p>
        </w:tc>
      </w:tr>
      <w:tr w:rsidR="0061614F" w:rsidRPr="005A6105" w14:paraId="667D4B2F"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C96592" w14:textId="77777777" w:rsidR="0061614F" w:rsidRPr="005A6105" w:rsidRDefault="0061614F" w:rsidP="005D1589">
            <w:pPr>
              <w:pStyle w:val="rowtabella0"/>
              <w:rPr>
                <w:color w:val="002060"/>
              </w:rPr>
            </w:pPr>
            <w:r w:rsidRPr="005A6105">
              <w:rPr>
                <w:color w:val="002060"/>
              </w:rPr>
              <w:t>FROGS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4A4225" w14:textId="77777777" w:rsidR="0061614F" w:rsidRPr="005A6105" w:rsidRDefault="0061614F" w:rsidP="005D1589">
            <w:pPr>
              <w:pStyle w:val="rowtabella0"/>
              <w:rPr>
                <w:color w:val="002060"/>
              </w:rPr>
            </w:pPr>
            <w:proofErr w:type="gramStart"/>
            <w:r w:rsidRPr="005A6105">
              <w:rPr>
                <w:color w:val="002060"/>
              </w:rPr>
              <w:t>CITTA</w:t>
            </w:r>
            <w:proofErr w:type="gramEnd"/>
            <w:r w:rsidRPr="005A6105">
              <w:rPr>
                <w:color w:val="002060"/>
              </w:rPr>
              <w:t xml:space="preserve"> DI MARTINSICURO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D85072"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92F870" w14:textId="77777777" w:rsidR="0061614F" w:rsidRPr="005A6105" w:rsidRDefault="0061614F" w:rsidP="005D1589">
            <w:pPr>
              <w:pStyle w:val="rowtabella0"/>
              <w:rPr>
                <w:color w:val="002060"/>
              </w:rPr>
            </w:pPr>
            <w:r w:rsidRPr="005A6105">
              <w:rPr>
                <w:color w:val="002060"/>
              </w:rPr>
              <w:t>12/12/2025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519E0E" w14:textId="77777777" w:rsidR="0061614F" w:rsidRPr="005A6105" w:rsidRDefault="0061614F" w:rsidP="005D1589">
            <w:pPr>
              <w:pStyle w:val="rowtabella0"/>
              <w:rPr>
                <w:color w:val="002060"/>
              </w:rPr>
            </w:pPr>
            <w:r w:rsidRPr="005A6105">
              <w:rPr>
                <w:color w:val="002060"/>
              </w:rPr>
              <w:t xml:space="preserve">5623 PALESTRA </w:t>
            </w:r>
            <w:proofErr w:type="gramStart"/>
            <w:r w:rsidRPr="005A6105">
              <w:rPr>
                <w:color w:val="002060"/>
              </w:rPr>
              <w:t>SC.MEDIA</w:t>
            </w:r>
            <w:proofErr w:type="gramEnd"/>
            <w:r w:rsidRPr="005A6105">
              <w:rPr>
                <w:color w:val="002060"/>
              </w:rPr>
              <w:t xml:space="preserve"> </w:t>
            </w:r>
            <w:proofErr w:type="gramStart"/>
            <w:r w:rsidRPr="005A6105">
              <w:rPr>
                <w:color w:val="002060"/>
              </w:rPr>
              <w:t>B.ROSSELLI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294FDD" w14:textId="77777777" w:rsidR="0061614F" w:rsidRPr="005A6105" w:rsidRDefault="0061614F" w:rsidP="005D1589">
            <w:pPr>
              <w:pStyle w:val="rowtabella0"/>
              <w:rPr>
                <w:color w:val="002060"/>
              </w:rPr>
            </w:pPr>
            <w:r w:rsidRPr="005A6105">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E97D6B" w14:textId="77777777" w:rsidR="0061614F" w:rsidRPr="005A6105" w:rsidRDefault="0061614F" w:rsidP="005D1589">
            <w:pPr>
              <w:pStyle w:val="rowtabella0"/>
              <w:rPr>
                <w:color w:val="002060"/>
              </w:rPr>
            </w:pPr>
            <w:r w:rsidRPr="005A6105">
              <w:rPr>
                <w:color w:val="002060"/>
              </w:rPr>
              <w:t>VIA PIRANDELLO</w:t>
            </w:r>
          </w:p>
        </w:tc>
      </w:tr>
      <w:tr w:rsidR="0061614F" w:rsidRPr="005A6105" w14:paraId="5D412F1D"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BA37B1" w14:textId="77777777" w:rsidR="0061614F" w:rsidRPr="005A6105" w:rsidRDefault="0061614F" w:rsidP="005D1589">
            <w:pPr>
              <w:pStyle w:val="rowtabella0"/>
              <w:rPr>
                <w:color w:val="002060"/>
              </w:rPr>
            </w:pPr>
            <w:r w:rsidRPr="005A6105">
              <w:rPr>
                <w:color w:val="002060"/>
              </w:rPr>
              <w:t>POLISPORTIVA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F77789" w14:textId="77777777" w:rsidR="0061614F" w:rsidRPr="005A6105" w:rsidRDefault="0061614F" w:rsidP="005D1589">
            <w:pPr>
              <w:pStyle w:val="rowtabella0"/>
              <w:rPr>
                <w:color w:val="002060"/>
              </w:rPr>
            </w:pPr>
            <w:r w:rsidRPr="005A6105">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B1B4E3"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753471" w14:textId="77777777" w:rsidR="0061614F" w:rsidRPr="005A6105" w:rsidRDefault="0061614F" w:rsidP="005D1589">
            <w:pPr>
              <w:pStyle w:val="rowtabella0"/>
              <w:rPr>
                <w:color w:val="002060"/>
              </w:rPr>
            </w:pPr>
            <w:r w:rsidRPr="005A6105">
              <w:rPr>
                <w:color w:val="002060"/>
              </w:rPr>
              <w:t>12/12/2025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69B3EF" w14:textId="77777777" w:rsidR="0061614F" w:rsidRPr="005A6105" w:rsidRDefault="0061614F" w:rsidP="005D1589">
            <w:pPr>
              <w:pStyle w:val="rowtabella0"/>
              <w:rPr>
                <w:color w:val="002060"/>
              </w:rPr>
            </w:pPr>
            <w:r w:rsidRPr="005A6105">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28AC59" w14:textId="77777777" w:rsidR="0061614F" w:rsidRPr="005A6105" w:rsidRDefault="0061614F" w:rsidP="005D1589">
            <w:pPr>
              <w:pStyle w:val="rowtabella0"/>
              <w:rPr>
                <w:color w:val="002060"/>
              </w:rPr>
            </w:pPr>
            <w:r w:rsidRPr="005A6105">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68819C" w14:textId="77777777" w:rsidR="0061614F" w:rsidRPr="005A6105" w:rsidRDefault="0061614F" w:rsidP="005D1589">
            <w:pPr>
              <w:pStyle w:val="rowtabella0"/>
              <w:rPr>
                <w:color w:val="002060"/>
              </w:rPr>
            </w:pPr>
            <w:r w:rsidRPr="005A6105">
              <w:rPr>
                <w:color w:val="002060"/>
              </w:rPr>
              <w:t>VIA FONTE ABECETO, 4</w:t>
            </w:r>
          </w:p>
        </w:tc>
      </w:tr>
      <w:tr w:rsidR="0061614F" w:rsidRPr="005A6105" w14:paraId="5286E471" w14:textId="77777777" w:rsidTr="005D158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B95C9B" w14:textId="77777777" w:rsidR="0061614F" w:rsidRPr="005A6105" w:rsidRDefault="0061614F" w:rsidP="005D1589">
            <w:pPr>
              <w:pStyle w:val="rowtabella0"/>
              <w:rPr>
                <w:color w:val="002060"/>
              </w:rPr>
            </w:pPr>
            <w:r w:rsidRPr="005A6105">
              <w:rPr>
                <w:color w:val="002060"/>
              </w:rPr>
              <w:t>TRIBALCIO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225D74" w14:textId="77777777" w:rsidR="0061614F" w:rsidRPr="005A6105" w:rsidRDefault="0061614F" w:rsidP="005D1589">
            <w:pPr>
              <w:pStyle w:val="rowtabella0"/>
              <w:rPr>
                <w:color w:val="002060"/>
              </w:rPr>
            </w:pPr>
            <w:r w:rsidRPr="005A6105">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681F5B"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87B556" w14:textId="77777777" w:rsidR="0061614F" w:rsidRPr="005A6105" w:rsidRDefault="0061614F" w:rsidP="005D1589">
            <w:pPr>
              <w:pStyle w:val="rowtabella0"/>
              <w:rPr>
                <w:color w:val="002060"/>
              </w:rPr>
            </w:pPr>
            <w:r w:rsidRPr="005A6105">
              <w:rPr>
                <w:color w:val="002060"/>
              </w:rPr>
              <w:t>12/12/2025 20:15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445E76" w14:textId="77777777" w:rsidR="0061614F" w:rsidRPr="005A6105" w:rsidRDefault="0061614F" w:rsidP="005D1589">
            <w:pPr>
              <w:pStyle w:val="rowtabella0"/>
              <w:rPr>
                <w:color w:val="002060"/>
              </w:rPr>
            </w:pPr>
            <w:r w:rsidRPr="005A6105">
              <w:rPr>
                <w:color w:val="002060"/>
              </w:rPr>
              <w:t>5696 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E8B3E0" w14:textId="77777777" w:rsidR="0061614F" w:rsidRPr="005A6105" w:rsidRDefault="0061614F" w:rsidP="005D1589">
            <w:pPr>
              <w:pStyle w:val="rowtabella0"/>
              <w:rPr>
                <w:color w:val="002060"/>
              </w:rPr>
            </w:pPr>
            <w:r w:rsidRPr="005A6105">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497E81" w14:textId="77777777" w:rsidR="0061614F" w:rsidRPr="005A6105" w:rsidRDefault="0061614F" w:rsidP="005D1589">
            <w:pPr>
              <w:pStyle w:val="rowtabella0"/>
              <w:rPr>
                <w:color w:val="002060"/>
              </w:rPr>
            </w:pPr>
            <w:r w:rsidRPr="005A6105">
              <w:rPr>
                <w:color w:val="002060"/>
              </w:rPr>
              <w:t>VIA DELLO SPORT</w:t>
            </w:r>
          </w:p>
        </w:tc>
      </w:tr>
    </w:tbl>
    <w:p w14:paraId="1BF6AB21" w14:textId="77777777" w:rsidR="0061614F" w:rsidRPr="005A6105" w:rsidRDefault="0061614F" w:rsidP="0061614F">
      <w:pPr>
        <w:pStyle w:val="breakline"/>
        <w:rPr>
          <w:rFonts w:eastAsiaTheme="minorEastAsia"/>
          <w:color w:val="002060"/>
        </w:rPr>
      </w:pPr>
    </w:p>
    <w:p w14:paraId="610FCFED" w14:textId="77777777" w:rsidR="0061614F" w:rsidRPr="005A6105" w:rsidRDefault="0061614F" w:rsidP="0061614F">
      <w:pPr>
        <w:pStyle w:val="breakline"/>
        <w:rPr>
          <w:color w:val="002060"/>
        </w:rPr>
      </w:pPr>
    </w:p>
    <w:p w14:paraId="36A8A71E" w14:textId="77777777" w:rsidR="0061614F" w:rsidRPr="005A6105" w:rsidRDefault="0061614F" w:rsidP="0061614F">
      <w:pPr>
        <w:pStyle w:val="breakline"/>
        <w:rPr>
          <w:color w:val="002060"/>
        </w:rPr>
      </w:pPr>
    </w:p>
    <w:p w14:paraId="7F1FF293" w14:textId="77777777" w:rsidR="0061614F" w:rsidRPr="005A6105" w:rsidRDefault="0061614F" w:rsidP="0061614F">
      <w:pPr>
        <w:pStyle w:val="sottotitolocampionato10"/>
        <w:rPr>
          <w:color w:val="002060"/>
        </w:rPr>
      </w:pPr>
      <w:r w:rsidRPr="005A6105">
        <w:rPr>
          <w:color w:val="002060"/>
        </w:rPr>
        <w:t>GIRONE F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0"/>
        <w:gridCol w:w="385"/>
        <w:gridCol w:w="898"/>
        <w:gridCol w:w="1177"/>
        <w:gridCol w:w="1552"/>
        <w:gridCol w:w="1549"/>
      </w:tblGrid>
      <w:tr w:rsidR="0061614F" w:rsidRPr="005A6105" w14:paraId="4404C6BD" w14:textId="77777777" w:rsidTr="005D15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9F8F4" w14:textId="77777777" w:rsidR="0061614F" w:rsidRPr="005A6105" w:rsidRDefault="0061614F" w:rsidP="005D1589">
            <w:pPr>
              <w:pStyle w:val="headertabella0"/>
              <w:rPr>
                <w:color w:val="002060"/>
              </w:rPr>
            </w:pPr>
            <w:r w:rsidRPr="005A61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04C62" w14:textId="77777777" w:rsidR="0061614F" w:rsidRPr="005A6105" w:rsidRDefault="0061614F" w:rsidP="005D1589">
            <w:pPr>
              <w:pStyle w:val="headertabella0"/>
              <w:rPr>
                <w:color w:val="002060"/>
              </w:rPr>
            </w:pPr>
            <w:r w:rsidRPr="005A61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F17BA" w14:textId="77777777" w:rsidR="0061614F" w:rsidRPr="005A6105" w:rsidRDefault="0061614F" w:rsidP="005D1589">
            <w:pPr>
              <w:pStyle w:val="headertabella0"/>
              <w:rPr>
                <w:color w:val="002060"/>
              </w:rPr>
            </w:pPr>
            <w:r w:rsidRPr="005A61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E2963" w14:textId="77777777" w:rsidR="0061614F" w:rsidRPr="005A6105" w:rsidRDefault="0061614F" w:rsidP="005D1589">
            <w:pPr>
              <w:pStyle w:val="headertabella0"/>
              <w:rPr>
                <w:color w:val="002060"/>
              </w:rPr>
            </w:pPr>
            <w:r w:rsidRPr="005A61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6AD9B" w14:textId="77777777" w:rsidR="0061614F" w:rsidRPr="005A6105" w:rsidRDefault="0061614F" w:rsidP="005D1589">
            <w:pPr>
              <w:pStyle w:val="headertabella0"/>
              <w:rPr>
                <w:color w:val="002060"/>
              </w:rPr>
            </w:pPr>
            <w:r w:rsidRPr="005A61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EE9B4" w14:textId="77777777" w:rsidR="0061614F" w:rsidRPr="005A6105" w:rsidRDefault="0061614F" w:rsidP="005D1589">
            <w:pPr>
              <w:pStyle w:val="headertabella0"/>
              <w:rPr>
                <w:color w:val="002060"/>
              </w:rPr>
            </w:pPr>
            <w:proofErr w:type="spellStart"/>
            <w:r w:rsidRPr="005A6105">
              <w:rPr>
                <w:color w:val="002060"/>
              </w:rPr>
              <w:t>Localita'</w:t>
            </w:r>
            <w:proofErr w:type="spellEnd"/>
            <w:r w:rsidRPr="005A61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8626C" w14:textId="77777777" w:rsidR="0061614F" w:rsidRPr="005A6105" w:rsidRDefault="0061614F" w:rsidP="005D1589">
            <w:pPr>
              <w:pStyle w:val="headertabella0"/>
              <w:rPr>
                <w:color w:val="002060"/>
              </w:rPr>
            </w:pPr>
            <w:r w:rsidRPr="005A6105">
              <w:rPr>
                <w:color w:val="002060"/>
              </w:rPr>
              <w:t>Indirizzo Impianto</w:t>
            </w:r>
          </w:p>
        </w:tc>
      </w:tr>
      <w:tr w:rsidR="0061614F" w:rsidRPr="005A6105" w14:paraId="34F35010" w14:textId="77777777" w:rsidTr="005D158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492418" w14:textId="77777777" w:rsidR="0061614F" w:rsidRPr="005A6105" w:rsidRDefault="0061614F" w:rsidP="005D1589">
            <w:pPr>
              <w:pStyle w:val="rowtabella0"/>
              <w:rPr>
                <w:color w:val="002060"/>
              </w:rPr>
            </w:pPr>
            <w:r w:rsidRPr="005A6105">
              <w:rPr>
                <w:color w:val="002060"/>
              </w:rPr>
              <w:t>ACCUMOLI GANG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FA619E" w14:textId="77777777" w:rsidR="0061614F" w:rsidRPr="005A6105" w:rsidRDefault="0061614F" w:rsidP="005D1589">
            <w:pPr>
              <w:pStyle w:val="rowtabella0"/>
              <w:rPr>
                <w:color w:val="002060"/>
              </w:rPr>
            </w:pPr>
            <w:r w:rsidRPr="005A6105">
              <w:rPr>
                <w:color w:val="002060"/>
              </w:rPr>
              <w:t>CASTORANESE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7FCD61" w14:textId="77777777" w:rsidR="0061614F" w:rsidRPr="005A6105" w:rsidRDefault="0061614F" w:rsidP="005D1589">
            <w:pPr>
              <w:pStyle w:val="rowtabella0"/>
              <w:jc w:val="center"/>
              <w:rPr>
                <w:color w:val="002060"/>
              </w:rPr>
            </w:pPr>
            <w:r w:rsidRPr="005A610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F6DA0F" w14:textId="77777777" w:rsidR="0061614F" w:rsidRPr="005A6105" w:rsidRDefault="0061614F" w:rsidP="005D1589">
            <w:pPr>
              <w:pStyle w:val="rowtabella0"/>
              <w:rPr>
                <w:color w:val="002060"/>
              </w:rPr>
            </w:pPr>
            <w:r w:rsidRPr="005A6105">
              <w:rPr>
                <w:color w:val="002060"/>
              </w:rPr>
              <w:t>12/12/2025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18206F" w14:textId="77777777" w:rsidR="0061614F" w:rsidRPr="005A6105" w:rsidRDefault="0061614F" w:rsidP="005D1589">
            <w:pPr>
              <w:pStyle w:val="rowtabella0"/>
              <w:rPr>
                <w:color w:val="002060"/>
              </w:rPr>
            </w:pPr>
            <w:r w:rsidRPr="005A6105">
              <w:rPr>
                <w:color w:val="002060"/>
              </w:rPr>
              <w:t>5709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A0F188" w14:textId="77777777" w:rsidR="0061614F" w:rsidRPr="005A6105" w:rsidRDefault="0061614F" w:rsidP="005D1589">
            <w:pPr>
              <w:pStyle w:val="rowtabella0"/>
              <w:rPr>
                <w:color w:val="002060"/>
              </w:rPr>
            </w:pPr>
            <w:r w:rsidRPr="005A6105">
              <w:rPr>
                <w:color w:val="002060"/>
              </w:rPr>
              <w:t>AMATRICE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5EB283" w14:textId="77777777" w:rsidR="0061614F" w:rsidRPr="005A6105" w:rsidRDefault="0061614F" w:rsidP="005D1589">
            <w:pPr>
              <w:pStyle w:val="rowtabella0"/>
              <w:rPr>
                <w:color w:val="002060"/>
              </w:rPr>
            </w:pPr>
            <w:r w:rsidRPr="005A6105">
              <w:rPr>
                <w:color w:val="002060"/>
              </w:rPr>
              <w:t>VIA S.S. PICENTO</w:t>
            </w:r>
          </w:p>
        </w:tc>
      </w:tr>
      <w:tr w:rsidR="0061614F" w:rsidRPr="005A6105" w14:paraId="6F0F6761"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53550B" w14:textId="77777777" w:rsidR="0061614F" w:rsidRPr="005A6105" w:rsidRDefault="0061614F" w:rsidP="005D1589">
            <w:pPr>
              <w:pStyle w:val="rowtabella0"/>
              <w:rPr>
                <w:color w:val="002060"/>
              </w:rPr>
            </w:pPr>
            <w:r w:rsidRPr="005A6105">
              <w:rPr>
                <w:color w:val="002060"/>
              </w:rPr>
              <w:t>CASTIGNANO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F28208" w14:textId="77777777" w:rsidR="0061614F" w:rsidRPr="005A6105" w:rsidRDefault="0061614F" w:rsidP="005D1589">
            <w:pPr>
              <w:pStyle w:val="rowtabella0"/>
              <w:rPr>
                <w:color w:val="002060"/>
              </w:rPr>
            </w:pPr>
            <w:r w:rsidRPr="005A6105">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732A46"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299034" w14:textId="77777777" w:rsidR="0061614F" w:rsidRPr="005A6105" w:rsidRDefault="0061614F" w:rsidP="005D1589">
            <w:pPr>
              <w:pStyle w:val="rowtabella0"/>
              <w:rPr>
                <w:color w:val="002060"/>
              </w:rPr>
            </w:pPr>
            <w:r w:rsidRPr="005A6105">
              <w:rPr>
                <w:color w:val="002060"/>
              </w:rPr>
              <w:t>12/12/2025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8DED64" w14:textId="77777777" w:rsidR="0061614F" w:rsidRPr="005A6105" w:rsidRDefault="0061614F" w:rsidP="005D1589">
            <w:pPr>
              <w:pStyle w:val="rowtabella0"/>
              <w:rPr>
                <w:color w:val="002060"/>
              </w:rPr>
            </w:pPr>
            <w:r w:rsidRPr="005A6105">
              <w:rPr>
                <w:color w:val="002060"/>
              </w:rPr>
              <w:t>5642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D8C848" w14:textId="77777777" w:rsidR="0061614F" w:rsidRPr="005A6105" w:rsidRDefault="0061614F" w:rsidP="005D1589">
            <w:pPr>
              <w:pStyle w:val="rowtabella0"/>
              <w:rPr>
                <w:color w:val="002060"/>
              </w:rPr>
            </w:pPr>
            <w:r w:rsidRPr="005A6105">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883969" w14:textId="77777777" w:rsidR="0061614F" w:rsidRPr="005A6105" w:rsidRDefault="0061614F" w:rsidP="005D1589">
            <w:pPr>
              <w:pStyle w:val="rowtabella0"/>
              <w:rPr>
                <w:color w:val="002060"/>
              </w:rPr>
            </w:pPr>
            <w:r w:rsidRPr="005A6105">
              <w:rPr>
                <w:color w:val="002060"/>
              </w:rPr>
              <w:t>VIA ROCCHETTA</w:t>
            </w:r>
          </w:p>
        </w:tc>
      </w:tr>
      <w:tr w:rsidR="0061614F" w:rsidRPr="005A6105" w14:paraId="73878B06"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FDE65B" w14:textId="77777777" w:rsidR="0061614F" w:rsidRPr="005A6105" w:rsidRDefault="0061614F" w:rsidP="005D1589">
            <w:pPr>
              <w:pStyle w:val="rowtabella0"/>
              <w:rPr>
                <w:color w:val="002060"/>
              </w:rPr>
            </w:pPr>
            <w:r w:rsidRPr="005A6105">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7AFD1C" w14:textId="77777777" w:rsidR="0061614F" w:rsidRPr="005A6105" w:rsidRDefault="0061614F" w:rsidP="005D1589">
            <w:pPr>
              <w:pStyle w:val="rowtabella0"/>
              <w:rPr>
                <w:color w:val="002060"/>
              </w:rPr>
            </w:pPr>
            <w:r w:rsidRPr="005A6105">
              <w:rPr>
                <w:color w:val="002060"/>
              </w:rPr>
              <w:t>MANSARDA PAGLIARE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4D0306"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79CDBB"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D63C87" w14:textId="77777777" w:rsidR="0061614F" w:rsidRPr="005A6105" w:rsidRDefault="0061614F" w:rsidP="005D1589">
            <w:pPr>
              <w:pStyle w:val="rowtabella0"/>
              <w:rPr>
                <w:color w:val="002060"/>
              </w:rPr>
            </w:pPr>
            <w:r w:rsidRPr="005A6105">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DCC65B" w14:textId="77777777" w:rsidR="0061614F" w:rsidRPr="005A6105" w:rsidRDefault="0061614F" w:rsidP="005D1589">
            <w:pPr>
              <w:pStyle w:val="rowtabella0"/>
              <w:rPr>
                <w:color w:val="002060"/>
              </w:rPr>
            </w:pPr>
            <w:r w:rsidRPr="005A6105">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B27D8D" w14:textId="77777777" w:rsidR="0061614F" w:rsidRPr="005A6105" w:rsidRDefault="0061614F" w:rsidP="005D1589">
            <w:pPr>
              <w:pStyle w:val="rowtabella0"/>
              <w:rPr>
                <w:color w:val="002060"/>
              </w:rPr>
            </w:pPr>
            <w:r w:rsidRPr="005A6105">
              <w:rPr>
                <w:color w:val="002060"/>
              </w:rPr>
              <w:t>VIA DELL IRIS</w:t>
            </w:r>
          </w:p>
        </w:tc>
      </w:tr>
      <w:tr w:rsidR="0061614F" w:rsidRPr="005A6105" w14:paraId="5C49F50B"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ED4850" w14:textId="77777777" w:rsidR="0061614F" w:rsidRPr="005A6105" w:rsidRDefault="0061614F" w:rsidP="005D1589">
            <w:pPr>
              <w:pStyle w:val="rowtabella0"/>
              <w:rPr>
                <w:color w:val="002060"/>
              </w:rPr>
            </w:pPr>
            <w:r w:rsidRPr="005A6105">
              <w:rPr>
                <w:color w:val="002060"/>
              </w:rPr>
              <w:t>POLISPORTIVA VILLA PIGNA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FBE486" w14:textId="77777777" w:rsidR="0061614F" w:rsidRPr="005A6105" w:rsidRDefault="0061614F" w:rsidP="005D1589">
            <w:pPr>
              <w:pStyle w:val="rowtabella0"/>
              <w:rPr>
                <w:color w:val="002060"/>
              </w:rPr>
            </w:pPr>
            <w:r w:rsidRPr="005A6105">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7AE31D"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67A1E1" w14:textId="77777777" w:rsidR="0061614F" w:rsidRPr="005A6105" w:rsidRDefault="0061614F" w:rsidP="005D1589">
            <w:pPr>
              <w:pStyle w:val="rowtabella0"/>
              <w:rPr>
                <w:color w:val="002060"/>
              </w:rPr>
            </w:pPr>
            <w:r w:rsidRPr="005A6105">
              <w:rPr>
                <w:color w:val="002060"/>
              </w:rPr>
              <w:t>12/12/2025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BA267A" w14:textId="77777777" w:rsidR="0061614F" w:rsidRPr="005A6105" w:rsidRDefault="0061614F" w:rsidP="005D1589">
            <w:pPr>
              <w:pStyle w:val="rowtabella0"/>
              <w:rPr>
                <w:color w:val="002060"/>
              </w:rPr>
            </w:pPr>
            <w:r w:rsidRPr="005A6105">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630C2E" w14:textId="77777777" w:rsidR="0061614F" w:rsidRPr="005A6105" w:rsidRDefault="0061614F" w:rsidP="005D1589">
            <w:pPr>
              <w:pStyle w:val="rowtabella0"/>
              <w:rPr>
                <w:color w:val="002060"/>
              </w:rPr>
            </w:pPr>
            <w:r w:rsidRPr="005A6105">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D73645" w14:textId="77777777" w:rsidR="0061614F" w:rsidRPr="005A6105" w:rsidRDefault="0061614F" w:rsidP="005D1589">
            <w:pPr>
              <w:pStyle w:val="rowtabella0"/>
              <w:rPr>
                <w:color w:val="002060"/>
              </w:rPr>
            </w:pPr>
            <w:r w:rsidRPr="005A6105">
              <w:rPr>
                <w:color w:val="002060"/>
              </w:rPr>
              <w:t>PIAZZA S. D'ACQUISTO</w:t>
            </w:r>
          </w:p>
        </w:tc>
      </w:tr>
      <w:tr w:rsidR="0061614F" w:rsidRPr="005A6105" w14:paraId="3D0A42AA"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4A8A21" w14:textId="77777777" w:rsidR="0061614F" w:rsidRPr="005A6105" w:rsidRDefault="0061614F" w:rsidP="005D1589">
            <w:pPr>
              <w:pStyle w:val="rowtabella0"/>
              <w:rPr>
                <w:color w:val="002060"/>
              </w:rPr>
            </w:pPr>
            <w:r w:rsidRPr="005A6105">
              <w:rPr>
                <w:color w:val="002060"/>
              </w:rPr>
              <w:t>TRUENTIN LAMA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A1D360" w14:textId="77777777" w:rsidR="0061614F" w:rsidRPr="005A6105" w:rsidRDefault="0061614F" w:rsidP="005D1589">
            <w:pPr>
              <w:pStyle w:val="rowtabella0"/>
              <w:rPr>
                <w:color w:val="002060"/>
              </w:rPr>
            </w:pPr>
            <w:r w:rsidRPr="005A6105">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36FD57"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A1C8FF" w14:textId="77777777" w:rsidR="0061614F" w:rsidRPr="005A6105" w:rsidRDefault="0061614F" w:rsidP="005D1589">
            <w:pPr>
              <w:pStyle w:val="rowtabella0"/>
              <w:rPr>
                <w:color w:val="002060"/>
              </w:rPr>
            </w:pPr>
            <w:r w:rsidRPr="005A6105">
              <w:rPr>
                <w:color w:val="002060"/>
              </w:rPr>
              <w:t>12/12/2025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A8C908" w14:textId="77777777" w:rsidR="0061614F" w:rsidRPr="005A6105" w:rsidRDefault="0061614F" w:rsidP="005D1589">
            <w:pPr>
              <w:pStyle w:val="rowtabella0"/>
              <w:rPr>
                <w:color w:val="002060"/>
              </w:rPr>
            </w:pPr>
            <w:r w:rsidRPr="005A6105">
              <w:rPr>
                <w:color w:val="002060"/>
              </w:rPr>
              <w:t>5738 PALESTRA COM.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35356A" w14:textId="77777777" w:rsidR="0061614F" w:rsidRPr="005A6105" w:rsidRDefault="0061614F" w:rsidP="005D1589">
            <w:pPr>
              <w:pStyle w:val="rowtabella0"/>
              <w:rPr>
                <w:color w:val="002060"/>
              </w:rPr>
            </w:pPr>
            <w:r w:rsidRPr="005A6105">
              <w:rPr>
                <w:color w:val="002060"/>
              </w:rPr>
              <w:t>CASTEL DI LAMA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4EE094" w14:textId="77777777" w:rsidR="0061614F" w:rsidRPr="005A6105" w:rsidRDefault="0061614F" w:rsidP="005D1589">
            <w:pPr>
              <w:pStyle w:val="rowtabella0"/>
              <w:rPr>
                <w:color w:val="002060"/>
              </w:rPr>
            </w:pPr>
            <w:r w:rsidRPr="005A6105">
              <w:rPr>
                <w:color w:val="002060"/>
              </w:rPr>
              <w:t>VIA ADIGE, 35</w:t>
            </w:r>
          </w:p>
        </w:tc>
      </w:tr>
      <w:tr w:rsidR="0061614F" w:rsidRPr="005A6105" w14:paraId="7E95CAFA" w14:textId="77777777" w:rsidTr="005D158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AC56BD" w14:textId="77777777" w:rsidR="0061614F" w:rsidRPr="005A6105" w:rsidRDefault="0061614F" w:rsidP="005D1589">
            <w:pPr>
              <w:pStyle w:val="rowtabella0"/>
              <w:rPr>
                <w:color w:val="002060"/>
              </w:rPr>
            </w:pPr>
            <w:r w:rsidRPr="005A6105">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886879" w14:textId="77777777" w:rsidR="0061614F" w:rsidRPr="005A6105" w:rsidRDefault="0061614F" w:rsidP="005D1589">
            <w:pPr>
              <w:pStyle w:val="rowtabella0"/>
              <w:rPr>
                <w:color w:val="002060"/>
              </w:rPr>
            </w:pPr>
            <w:r w:rsidRPr="005A6105">
              <w:rPr>
                <w:color w:val="002060"/>
              </w:rPr>
              <w:t>CASELLE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1CE5A9"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38054" w14:textId="77777777" w:rsidR="0061614F" w:rsidRPr="005A6105" w:rsidRDefault="0061614F" w:rsidP="005D1589">
            <w:pPr>
              <w:pStyle w:val="rowtabella0"/>
              <w:rPr>
                <w:color w:val="002060"/>
              </w:rPr>
            </w:pPr>
            <w:r w:rsidRPr="005A6105">
              <w:rPr>
                <w:color w:val="002060"/>
              </w:rPr>
              <w:t>13/12/2025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EDAC6" w14:textId="77777777" w:rsidR="0061614F" w:rsidRPr="005A6105" w:rsidRDefault="0061614F" w:rsidP="005D1589">
            <w:pPr>
              <w:pStyle w:val="rowtabella0"/>
              <w:rPr>
                <w:color w:val="002060"/>
              </w:rPr>
            </w:pPr>
            <w:r w:rsidRPr="005A6105">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9BC9F9" w14:textId="77777777" w:rsidR="0061614F" w:rsidRPr="005A6105" w:rsidRDefault="0061614F" w:rsidP="005D1589">
            <w:pPr>
              <w:pStyle w:val="rowtabella0"/>
              <w:rPr>
                <w:color w:val="002060"/>
              </w:rPr>
            </w:pPr>
            <w:r w:rsidRPr="005A6105">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A052D1" w14:textId="77777777" w:rsidR="0061614F" w:rsidRPr="005A6105" w:rsidRDefault="0061614F" w:rsidP="005D1589">
            <w:pPr>
              <w:pStyle w:val="rowtabella0"/>
              <w:rPr>
                <w:color w:val="002060"/>
              </w:rPr>
            </w:pPr>
            <w:r w:rsidRPr="005A6105">
              <w:rPr>
                <w:color w:val="002060"/>
              </w:rPr>
              <w:t>VIA CORRADI</w:t>
            </w:r>
          </w:p>
        </w:tc>
      </w:tr>
    </w:tbl>
    <w:p w14:paraId="586ED37B" w14:textId="77777777" w:rsidR="0061614F" w:rsidRDefault="0061614F" w:rsidP="007C13E1">
      <w:pPr>
        <w:pStyle w:val="breakline"/>
        <w:rPr>
          <w:rFonts w:ascii="Arial" w:eastAsiaTheme="minorEastAsia" w:hAnsi="Arial" w:cs="Arial"/>
          <w:color w:val="002060"/>
        </w:rPr>
      </w:pPr>
    </w:p>
    <w:p w14:paraId="0C94CD95" w14:textId="77777777" w:rsidR="0061614F" w:rsidRPr="00DA316A" w:rsidRDefault="0061614F" w:rsidP="007C13E1">
      <w:pPr>
        <w:pStyle w:val="breakline"/>
        <w:rPr>
          <w:rFonts w:ascii="Arial" w:eastAsiaTheme="minorEastAsia" w:hAnsi="Arial" w:cs="Arial"/>
          <w:color w:val="002060"/>
        </w:rPr>
      </w:pPr>
    </w:p>
    <w:p w14:paraId="09921A6A" w14:textId="77777777" w:rsidR="007C13E1" w:rsidRPr="009D0091" w:rsidRDefault="007C13E1" w:rsidP="007C13E1">
      <w:pPr>
        <w:pStyle w:val="breakline"/>
        <w:rPr>
          <w:color w:val="002060"/>
        </w:rPr>
      </w:pPr>
    </w:p>
    <w:p w14:paraId="450C0D14" w14:textId="77777777" w:rsidR="007C13E1" w:rsidRPr="009D0091" w:rsidRDefault="007C13E1" w:rsidP="007C13E1">
      <w:pPr>
        <w:pStyle w:val="titolocampionato0"/>
        <w:shd w:val="clear" w:color="auto" w:fill="CCCCCC"/>
        <w:spacing w:before="80" w:after="40"/>
        <w:rPr>
          <w:color w:val="002060"/>
        </w:rPr>
      </w:pPr>
      <w:r w:rsidRPr="009D0091">
        <w:rPr>
          <w:color w:val="002060"/>
        </w:rPr>
        <w:t>REGIONALE CALCIO A 5 FEMMINILE</w:t>
      </w:r>
    </w:p>
    <w:p w14:paraId="25785FE6" w14:textId="77777777" w:rsidR="007C13E1" w:rsidRPr="009D0091" w:rsidRDefault="007C13E1" w:rsidP="007C13E1">
      <w:pPr>
        <w:pStyle w:val="titoloprinc0"/>
        <w:rPr>
          <w:color w:val="002060"/>
        </w:rPr>
      </w:pPr>
      <w:r w:rsidRPr="009D0091">
        <w:rPr>
          <w:color w:val="002060"/>
        </w:rPr>
        <w:t>RISULTATI</w:t>
      </w:r>
    </w:p>
    <w:p w14:paraId="1603D136" w14:textId="77777777" w:rsidR="007C13E1" w:rsidRPr="009D0091" w:rsidRDefault="007C13E1" w:rsidP="007C13E1">
      <w:pPr>
        <w:pStyle w:val="breakline"/>
        <w:rPr>
          <w:color w:val="002060"/>
        </w:rPr>
      </w:pPr>
    </w:p>
    <w:p w14:paraId="2B7DCDDC" w14:textId="77777777" w:rsidR="007C13E1" w:rsidRPr="009D0091" w:rsidRDefault="007C13E1" w:rsidP="007C13E1">
      <w:pPr>
        <w:pStyle w:val="sottotitolocampionato10"/>
        <w:rPr>
          <w:color w:val="002060"/>
        </w:rPr>
      </w:pPr>
      <w:r w:rsidRPr="009D0091">
        <w:rPr>
          <w:color w:val="002060"/>
        </w:rPr>
        <w:t>RISULTATI UFFICIALI GARE DEL 05/12/2025</w:t>
      </w:r>
    </w:p>
    <w:p w14:paraId="541210DC" w14:textId="77777777" w:rsidR="007C13E1" w:rsidRPr="007C13E1" w:rsidRDefault="007C13E1" w:rsidP="007C13E1">
      <w:pPr>
        <w:pStyle w:val="sottotitolocampionato20"/>
        <w:spacing w:before="0" w:beforeAutospacing="0" w:after="0" w:afterAutospacing="0"/>
        <w:rPr>
          <w:rFonts w:ascii="Arial" w:hAnsi="Arial" w:cs="Arial"/>
          <w:color w:val="002060"/>
          <w:sz w:val="20"/>
          <w:szCs w:val="20"/>
        </w:rPr>
      </w:pPr>
      <w:r w:rsidRPr="007C13E1">
        <w:rPr>
          <w:rFonts w:ascii="Arial" w:hAnsi="Arial" w:cs="Arial"/>
          <w:color w:val="002060"/>
          <w:sz w:val="20"/>
          <w:szCs w:val="20"/>
        </w:rPr>
        <w:lastRenderedPageBreak/>
        <w:t>Si trascrivono qui di seguito i risultati ufficiali delle gare disputate</w:t>
      </w:r>
    </w:p>
    <w:p w14:paraId="4142F8F5" w14:textId="77777777" w:rsidR="007C13E1" w:rsidRPr="009D0091" w:rsidRDefault="007C13E1" w:rsidP="007C13E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C13E1" w:rsidRPr="009D0091" w14:paraId="3740CCCF" w14:textId="77777777" w:rsidTr="005D15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13E1" w:rsidRPr="009D0091" w14:paraId="0B8DA707" w14:textId="77777777" w:rsidTr="005D15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596F9" w14:textId="77777777" w:rsidR="007C13E1" w:rsidRPr="009D0091" w:rsidRDefault="007C13E1" w:rsidP="005D1589">
                  <w:pPr>
                    <w:pStyle w:val="headertabella0"/>
                    <w:rPr>
                      <w:color w:val="002060"/>
                    </w:rPr>
                  </w:pPr>
                  <w:r w:rsidRPr="009D0091">
                    <w:rPr>
                      <w:color w:val="002060"/>
                    </w:rPr>
                    <w:t>GIRONE A - 11 Giornata - A</w:t>
                  </w:r>
                </w:p>
              </w:tc>
            </w:tr>
            <w:tr w:rsidR="007C13E1" w:rsidRPr="009D0091" w14:paraId="77F621F4" w14:textId="77777777" w:rsidTr="005D158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4D5F7B" w14:textId="77777777" w:rsidR="007C13E1" w:rsidRPr="009D0091" w:rsidRDefault="007C13E1" w:rsidP="005D1589">
                  <w:pPr>
                    <w:pStyle w:val="rowtabella0"/>
                    <w:rPr>
                      <w:color w:val="002060"/>
                    </w:rPr>
                  </w:pPr>
                  <w:r w:rsidRPr="009D0091">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4C468" w14:textId="77777777" w:rsidR="007C13E1" w:rsidRPr="009D0091" w:rsidRDefault="007C13E1" w:rsidP="005D1589">
                  <w:pPr>
                    <w:pStyle w:val="rowtabella0"/>
                    <w:rPr>
                      <w:color w:val="002060"/>
                    </w:rPr>
                  </w:pPr>
                  <w:r w:rsidRPr="009D0091">
                    <w:rPr>
                      <w:color w:val="002060"/>
                    </w:rPr>
                    <w:t>- ATLETICO MATELICA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FF91A3" w14:textId="77777777" w:rsidR="007C13E1" w:rsidRPr="009D0091" w:rsidRDefault="007C13E1" w:rsidP="005D1589">
                  <w:pPr>
                    <w:pStyle w:val="rowtabella0"/>
                    <w:jc w:val="center"/>
                    <w:rPr>
                      <w:color w:val="002060"/>
                    </w:rPr>
                  </w:pPr>
                  <w:r w:rsidRPr="009D0091">
                    <w:rPr>
                      <w:color w:val="002060"/>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82FB78" w14:textId="77777777" w:rsidR="007C13E1" w:rsidRPr="009D0091" w:rsidRDefault="007C13E1" w:rsidP="005D1589">
                  <w:pPr>
                    <w:pStyle w:val="rowtabella0"/>
                    <w:jc w:val="center"/>
                    <w:rPr>
                      <w:color w:val="002060"/>
                    </w:rPr>
                  </w:pPr>
                  <w:r w:rsidRPr="009D0091">
                    <w:rPr>
                      <w:color w:val="002060"/>
                    </w:rPr>
                    <w:t> </w:t>
                  </w:r>
                </w:p>
              </w:tc>
            </w:tr>
            <w:tr w:rsidR="007C13E1" w:rsidRPr="009D0091" w14:paraId="4121B47A"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81751E" w14:textId="77777777" w:rsidR="007C13E1" w:rsidRPr="009D0091" w:rsidRDefault="007C13E1" w:rsidP="005D1589">
                  <w:pPr>
                    <w:pStyle w:val="rowtabella0"/>
                    <w:rPr>
                      <w:color w:val="002060"/>
                    </w:rPr>
                  </w:pPr>
                  <w:r w:rsidRPr="009D0091">
                    <w:rPr>
                      <w:color w:val="002060"/>
                    </w:rPr>
                    <w:t>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76D3E4" w14:textId="77777777" w:rsidR="007C13E1" w:rsidRPr="009D0091" w:rsidRDefault="007C13E1" w:rsidP="005D1589">
                  <w:pPr>
                    <w:pStyle w:val="rowtabella0"/>
                    <w:rPr>
                      <w:color w:val="002060"/>
                    </w:rPr>
                  </w:pPr>
                  <w:r w:rsidRPr="009D0091">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ABC36B" w14:textId="77777777" w:rsidR="007C13E1" w:rsidRPr="009D0091" w:rsidRDefault="007C13E1" w:rsidP="005D1589">
                  <w:pPr>
                    <w:pStyle w:val="rowtabella0"/>
                    <w:jc w:val="center"/>
                    <w:rPr>
                      <w:color w:val="002060"/>
                    </w:rPr>
                  </w:pPr>
                  <w:r w:rsidRPr="009D0091">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74C7CC" w14:textId="77777777" w:rsidR="007C13E1" w:rsidRPr="009D0091" w:rsidRDefault="007C13E1" w:rsidP="005D1589">
                  <w:pPr>
                    <w:pStyle w:val="rowtabella0"/>
                    <w:jc w:val="center"/>
                    <w:rPr>
                      <w:color w:val="002060"/>
                    </w:rPr>
                  </w:pPr>
                  <w:r w:rsidRPr="009D0091">
                    <w:rPr>
                      <w:color w:val="002060"/>
                    </w:rPr>
                    <w:t> </w:t>
                  </w:r>
                </w:p>
              </w:tc>
            </w:tr>
            <w:tr w:rsidR="007C13E1" w:rsidRPr="009D0091" w14:paraId="22E8280F"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157E38" w14:textId="77777777" w:rsidR="007C13E1" w:rsidRPr="009D0091" w:rsidRDefault="007C13E1" w:rsidP="005D1589">
                  <w:pPr>
                    <w:pStyle w:val="rowtabella0"/>
                    <w:rPr>
                      <w:color w:val="002060"/>
                    </w:rPr>
                  </w:pPr>
                  <w:r w:rsidRPr="009D0091">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97F246" w14:textId="77777777" w:rsidR="007C13E1" w:rsidRPr="009D0091" w:rsidRDefault="007C13E1" w:rsidP="005D1589">
                  <w:pPr>
                    <w:pStyle w:val="rowtabella0"/>
                    <w:rPr>
                      <w:color w:val="002060"/>
                    </w:rPr>
                  </w:pPr>
                  <w:r w:rsidRPr="009D0091">
                    <w:rPr>
                      <w:color w:val="002060"/>
                    </w:rPr>
                    <w:t>- FUTSAL COMUNANZA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364FA8" w14:textId="77777777" w:rsidR="007C13E1" w:rsidRPr="009D0091" w:rsidRDefault="007C13E1" w:rsidP="005D1589">
                  <w:pPr>
                    <w:pStyle w:val="rowtabella0"/>
                    <w:jc w:val="center"/>
                    <w:rPr>
                      <w:color w:val="002060"/>
                    </w:rPr>
                  </w:pPr>
                  <w:r w:rsidRPr="009D0091">
                    <w:rPr>
                      <w:color w:val="002060"/>
                    </w:rPr>
                    <w:t>13 - 0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9AACE9" w14:textId="77777777" w:rsidR="007C13E1" w:rsidRPr="009D0091" w:rsidRDefault="007C13E1" w:rsidP="005D1589">
                  <w:pPr>
                    <w:pStyle w:val="rowtabella0"/>
                    <w:jc w:val="center"/>
                    <w:rPr>
                      <w:color w:val="002060"/>
                    </w:rPr>
                  </w:pPr>
                  <w:r w:rsidRPr="009D0091">
                    <w:rPr>
                      <w:color w:val="002060"/>
                    </w:rPr>
                    <w:t> </w:t>
                  </w:r>
                </w:p>
              </w:tc>
            </w:tr>
            <w:tr w:rsidR="007C13E1" w:rsidRPr="009D0091" w14:paraId="5BC9844D"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5590E1" w14:textId="77777777" w:rsidR="007C13E1" w:rsidRPr="009D0091" w:rsidRDefault="007C13E1" w:rsidP="005D1589">
                  <w:pPr>
                    <w:pStyle w:val="rowtabella0"/>
                    <w:rPr>
                      <w:color w:val="002060"/>
                    </w:rPr>
                  </w:pPr>
                  <w:r w:rsidRPr="009D0091">
                    <w:rPr>
                      <w:color w:val="002060"/>
                    </w:rPr>
                    <w:t>TRODICA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A3E1E0" w14:textId="77777777" w:rsidR="007C13E1" w:rsidRPr="009D0091" w:rsidRDefault="007C13E1" w:rsidP="005D1589">
                  <w:pPr>
                    <w:pStyle w:val="rowtabella0"/>
                    <w:rPr>
                      <w:color w:val="002060"/>
                    </w:rPr>
                  </w:pPr>
                  <w:r w:rsidRPr="009D0091">
                    <w:rPr>
                      <w:color w:val="002060"/>
                    </w:rPr>
                    <w:t xml:space="preserve">- </w:t>
                  </w:r>
                  <w:proofErr w:type="gramStart"/>
                  <w:r w:rsidRPr="009D0091">
                    <w:rPr>
                      <w:color w:val="002060"/>
                    </w:rPr>
                    <w:t>MR.SANGIORGESE</w:t>
                  </w:r>
                  <w:proofErr w:type="gramEnd"/>
                  <w:r w:rsidRPr="009D0091">
                    <w:rPr>
                      <w:color w:val="002060"/>
                    </w:rPr>
                    <w:t xml:space="preserve"> CALCIO1922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1D3BEC" w14:textId="77777777" w:rsidR="007C13E1" w:rsidRPr="009D0091" w:rsidRDefault="007C13E1" w:rsidP="005D1589">
                  <w:pPr>
                    <w:pStyle w:val="rowtabella0"/>
                    <w:jc w:val="center"/>
                    <w:rPr>
                      <w:color w:val="002060"/>
                    </w:rPr>
                  </w:pPr>
                  <w:r w:rsidRPr="009D0091">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9095A5" w14:textId="77777777" w:rsidR="007C13E1" w:rsidRPr="009D0091" w:rsidRDefault="007C13E1" w:rsidP="005D1589">
                  <w:pPr>
                    <w:pStyle w:val="rowtabella0"/>
                    <w:jc w:val="center"/>
                    <w:rPr>
                      <w:color w:val="002060"/>
                    </w:rPr>
                  </w:pPr>
                  <w:r w:rsidRPr="009D0091">
                    <w:rPr>
                      <w:color w:val="002060"/>
                    </w:rPr>
                    <w:t> </w:t>
                  </w:r>
                </w:p>
              </w:tc>
            </w:tr>
            <w:tr w:rsidR="007C13E1" w:rsidRPr="009D0091" w14:paraId="255819B2"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E56200" w14:textId="77777777" w:rsidR="007C13E1" w:rsidRPr="009D0091" w:rsidRDefault="007C13E1" w:rsidP="005D1589">
                  <w:pPr>
                    <w:pStyle w:val="rowtabella0"/>
                    <w:rPr>
                      <w:color w:val="002060"/>
                    </w:rPr>
                  </w:pPr>
                  <w:r w:rsidRPr="009D0091">
                    <w:rPr>
                      <w:color w:val="002060"/>
                    </w:rPr>
                    <w:t xml:space="preserve">(1) </w:t>
                  </w:r>
                  <w:proofErr w:type="gramStart"/>
                  <w:r w:rsidRPr="009D0091">
                    <w:rPr>
                      <w:color w:val="002060"/>
                    </w:rPr>
                    <w:t>U.MANDOLESI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ED86A5" w14:textId="77777777" w:rsidR="007C13E1" w:rsidRPr="009D0091" w:rsidRDefault="007C13E1" w:rsidP="005D1589">
                  <w:pPr>
                    <w:pStyle w:val="rowtabella0"/>
                    <w:rPr>
                      <w:color w:val="002060"/>
                    </w:rPr>
                  </w:pPr>
                  <w:r w:rsidRPr="009D0091">
                    <w:rPr>
                      <w:color w:val="002060"/>
                    </w:rPr>
                    <w:t>- CALCIO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535051" w14:textId="77777777" w:rsidR="007C13E1" w:rsidRPr="009D0091" w:rsidRDefault="007C13E1" w:rsidP="005D1589">
                  <w:pPr>
                    <w:pStyle w:val="rowtabella0"/>
                    <w:jc w:val="center"/>
                    <w:rPr>
                      <w:color w:val="002060"/>
                    </w:rPr>
                  </w:pPr>
                  <w:r w:rsidRPr="009D0091">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3D0E3D" w14:textId="77777777" w:rsidR="007C13E1" w:rsidRPr="009D0091" w:rsidRDefault="007C13E1" w:rsidP="005D1589">
                  <w:pPr>
                    <w:pStyle w:val="rowtabella0"/>
                    <w:jc w:val="center"/>
                    <w:rPr>
                      <w:color w:val="002060"/>
                    </w:rPr>
                  </w:pPr>
                  <w:r w:rsidRPr="009D0091">
                    <w:rPr>
                      <w:color w:val="002060"/>
                    </w:rPr>
                    <w:t> </w:t>
                  </w:r>
                </w:p>
              </w:tc>
            </w:tr>
            <w:tr w:rsidR="007C13E1" w:rsidRPr="009D0091" w14:paraId="34F255E5" w14:textId="77777777" w:rsidTr="005D158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DE8BD8" w14:textId="77777777" w:rsidR="007C13E1" w:rsidRPr="009D0091" w:rsidRDefault="007C13E1" w:rsidP="005D1589">
                  <w:pPr>
                    <w:pStyle w:val="rowtabella0"/>
                    <w:rPr>
                      <w:color w:val="002060"/>
                    </w:rPr>
                  </w:pPr>
                  <w:r w:rsidRPr="009D0091">
                    <w:rPr>
                      <w:color w:val="002060"/>
                    </w:rPr>
                    <w:t>VENERE POTENTIA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A7B090" w14:textId="77777777" w:rsidR="007C13E1" w:rsidRPr="009D0091" w:rsidRDefault="007C13E1" w:rsidP="005D1589">
                  <w:pPr>
                    <w:pStyle w:val="rowtabella0"/>
                    <w:rPr>
                      <w:color w:val="002060"/>
                    </w:rPr>
                  </w:pPr>
                  <w:r w:rsidRPr="009D0091">
                    <w:rPr>
                      <w:color w:val="002060"/>
                    </w:rPr>
                    <w:t>- RIPABERARDA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2D6F02" w14:textId="77777777" w:rsidR="007C13E1" w:rsidRPr="009D0091" w:rsidRDefault="007C13E1" w:rsidP="005D1589">
                  <w:pPr>
                    <w:pStyle w:val="rowtabella0"/>
                    <w:jc w:val="center"/>
                    <w:rPr>
                      <w:color w:val="002060"/>
                    </w:rPr>
                  </w:pPr>
                  <w:r w:rsidRPr="009D0091">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0892BF" w14:textId="77777777" w:rsidR="007C13E1" w:rsidRPr="009D0091" w:rsidRDefault="007C13E1" w:rsidP="005D1589">
                  <w:pPr>
                    <w:pStyle w:val="rowtabella0"/>
                    <w:jc w:val="center"/>
                    <w:rPr>
                      <w:color w:val="002060"/>
                    </w:rPr>
                  </w:pPr>
                  <w:r w:rsidRPr="009D0091">
                    <w:rPr>
                      <w:color w:val="002060"/>
                    </w:rPr>
                    <w:t> </w:t>
                  </w:r>
                </w:p>
              </w:tc>
            </w:tr>
            <w:tr w:rsidR="007C13E1" w:rsidRPr="009D0091" w14:paraId="60FD278F" w14:textId="77777777" w:rsidTr="005D1589">
              <w:tc>
                <w:tcPr>
                  <w:tcW w:w="4700" w:type="dxa"/>
                  <w:gridSpan w:val="4"/>
                  <w:tcBorders>
                    <w:top w:val="nil"/>
                    <w:left w:val="nil"/>
                    <w:bottom w:val="nil"/>
                    <w:right w:val="nil"/>
                  </w:tcBorders>
                  <w:tcMar>
                    <w:top w:w="20" w:type="dxa"/>
                    <w:left w:w="20" w:type="dxa"/>
                    <w:bottom w:w="20" w:type="dxa"/>
                    <w:right w:w="20" w:type="dxa"/>
                  </w:tcMar>
                  <w:vAlign w:val="center"/>
                  <w:hideMark/>
                </w:tcPr>
                <w:p w14:paraId="4FD607FC" w14:textId="77777777" w:rsidR="007C13E1" w:rsidRPr="009D0091" w:rsidRDefault="007C13E1" w:rsidP="005D1589">
                  <w:pPr>
                    <w:pStyle w:val="rowtabella0"/>
                    <w:rPr>
                      <w:color w:val="002060"/>
                    </w:rPr>
                  </w:pPr>
                  <w:r w:rsidRPr="009D0091">
                    <w:rPr>
                      <w:color w:val="002060"/>
                    </w:rPr>
                    <w:t>(1) - disputata il 06/12/2025</w:t>
                  </w:r>
                </w:p>
              </w:tc>
            </w:tr>
          </w:tbl>
          <w:p w14:paraId="6AE3910F" w14:textId="77777777" w:rsidR="007C13E1" w:rsidRPr="009D0091" w:rsidRDefault="007C13E1" w:rsidP="005D1589">
            <w:pPr>
              <w:rPr>
                <w:color w:val="002060"/>
              </w:rPr>
            </w:pPr>
          </w:p>
        </w:tc>
      </w:tr>
    </w:tbl>
    <w:p w14:paraId="4BFDEB74" w14:textId="77777777" w:rsidR="007C13E1" w:rsidRPr="009D0091" w:rsidRDefault="007C13E1" w:rsidP="007C13E1">
      <w:pPr>
        <w:pStyle w:val="breakline"/>
        <w:rPr>
          <w:rFonts w:eastAsiaTheme="minorEastAsia"/>
          <w:color w:val="002060"/>
        </w:rPr>
      </w:pPr>
    </w:p>
    <w:p w14:paraId="673E9B34" w14:textId="77777777" w:rsidR="007C13E1" w:rsidRPr="009D0091" w:rsidRDefault="007C13E1" w:rsidP="007C13E1">
      <w:pPr>
        <w:pStyle w:val="breakline"/>
        <w:rPr>
          <w:color w:val="002060"/>
        </w:rPr>
      </w:pPr>
    </w:p>
    <w:p w14:paraId="67D50077" w14:textId="77777777" w:rsidR="007C13E1" w:rsidRPr="009D0091" w:rsidRDefault="007C13E1" w:rsidP="007C13E1">
      <w:pPr>
        <w:pStyle w:val="titoloprinc0"/>
        <w:rPr>
          <w:color w:val="002060"/>
        </w:rPr>
      </w:pPr>
      <w:r w:rsidRPr="009D0091">
        <w:rPr>
          <w:color w:val="002060"/>
        </w:rPr>
        <w:t>GIUDICE SPORTIVO</w:t>
      </w:r>
    </w:p>
    <w:p w14:paraId="717FC89E" w14:textId="77777777" w:rsidR="007C13E1" w:rsidRPr="009D0091" w:rsidRDefault="007C13E1" w:rsidP="007C13E1">
      <w:pPr>
        <w:pStyle w:val="diffida"/>
        <w:rPr>
          <w:color w:val="002060"/>
        </w:rPr>
      </w:pPr>
      <w:r w:rsidRPr="009D0091">
        <w:rPr>
          <w:color w:val="002060"/>
        </w:rPr>
        <w:t>Il Giudice Sportivo Avv. Agnese Lazzaretti, con l'assistenza del 10/12/2025, ha adottato le decisioni che di seguito integralmente si riportano:</w:t>
      </w:r>
    </w:p>
    <w:p w14:paraId="4E404B1C" w14:textId="77777777" w:rsidR="007C13E1" w:rsidRPr="009D0091" w:rsidRDefault="007C13E1" w:rsidP="007C13E1">
      <w:pPr>
        <w:pStyle w:val="titolo10"/>
        <w:rPr>
          <w:color w:val="002060"/>
        </w:rPr>
      </w:pPr>
      <w:r w:rsidRPr="009D0091">
        <w:rPr>
          <w:color w:val="002060"/>
        </w:rPr>
        <w:t xml:space="preserve">GARE DEL 5/12/2025 </w:t>
      </w:r>
    </w:p>
    <w:p w14:paraId="138E58CD" w14:textId="77777777" w:rsidR="007C13E1" w:rsidRPr="009D0091" w:rsidRDefault="007C13E1" w:rsidP="007C13E1">
      <w:pPr>
        <w:pStyle w:val="titolo7a"/>
        <w:rPr>
          <w:color w:val="002060"/>
        </w:rPr>
      </w:pPr>
      <w:r w:rsidRPr="009D0091">
        <w:rPr>
          <w:color w:val="002060"/>
        </w:rPr>
        <w:t xml:space="preserve">PROVVEDIMENTI DISCIPLINARI </w:t>
      </w:r>
    </w:p>
    <w:p w14:paraId="56F16BF7" w14:textId="77777777" w:rsidR="007C13E1" w:rsidRPr="009D0091" w:rsidRDefault="007C13E1" w:rsidP="007C13E1">
      <w:pPr>
        <w:pStyle w:val="titolo7b0"/>
        <w:rPr>
          <w:color w:val="002060"/>
        </w:rPr>
      </w:pPr>
      <w:r w:rsidRPr="009D0091">
        <w:rPr>
          <w:color w:val="002060"/>
        </w:rPr>
        <w:t xml:space="preserve">In base alle risultanze degli atti ufficiali sono state deliberate le seguenti sanzioni disciplinari. </w:t>
      </w:r>
    </w:p>
    <w:p w14:paraId="06C7C51D" w14:textId="77777777" w:rsidR="007C13E1" w:rsidRPr="009D0091" w:rsidRDefault="007C13E1" w:rsidP="007C13E1">
      <w:pPr>
        <w:pStyle w:val="titolo30"/>
        <w:rPr>
          <w:color w:val="002060"/>
        </w:rPr>
      </w:pPr>
      <w:r w:rsidRPr="009D0091">
        <w:rPr>
          <w:color w:val="002060"/>
        </w:rPr>
        <w:t xml:space="preserve">CALCIATORI NON ESPULSI </w:t>
      </w:r>
    </w:p>
    <w:p w14:paraId="38E1AFF8" w14:textId="77777777" w:rsidR="007C13E1" w:rsidRPr="009D0091" w:rsidRDefault="007C13E1" w:rsidP="007C13E1">
      <w:pPr>
        <w:pStyle w:val="titolo20"/>
        <w:rPr>
          <w:color w:val="002060"/>
        </w:rPr>
      </w:pPr>
      <w:r w:rsidRPr="009D009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237EB49E" w14:textId="77777777" w:rsidTr="005D1589">
        <w:tc>
          <w:tcPr>
            <w:tcW w:w="2200" w:type="dxa"/>
            <w:tcMar>
              <w:top w:w="20" w:type="dxa"/>
              <w:left w:w="20" w:type="dxa"/>
              <w:bottom w:w="20" w:type="dxa"/>
              <w:right w:w="20" w:type="dxa"/>
            </w:tcMar>
            <w:vAlign w:val="center"/>
            <w:hideMark/>
          </w:tcPr>
          <w:p w14:paraId="45288D0B" w14:textId="77777777" w:rsidR="007C13E1" w:rsidRPr="009D0091" w:rsidRDefault="007C13E1" w:rsidP="005D1589">
            <w:pPr>
              <w:pStyle w:val="movimento"/>
              <w:rPr>
                <w:color w:val="002060"/>
              </w:rPr>
            </w:pPr>
            <w:r w:rsidRPr="009D0091">
              <w:rPr>
                <w:color w:val="002060"/>
              </w:rPr>
              <w:t>OUSFOUR JASMINE</w:t>
            </w:r>
          </w:p>
        </w:tc>
        <w:tc>
          <w:tcPr>
            <w:tcW w:w="2200" w:type="dxa"/>
            <w:tcMar>
              <w:top w:w="20" w:type="dxa"/>
              <w:left w:w="20" w:type="dxa"/>
              <w:bottom w:w="20" w:type="dxa"/>
              <w:right w:w="20" w:type="dxa"/>
            </w:tcMar>
            <w:vAlign w:val="center"/>
            <w:hideMark/>
          </w:tcPr>
          <w:p w14:paraId="3FB7B191" w14:textId="77777777" w:rsidR="007C13E1" w:rsidRPr="009D0091" w:rsidRDefault="007C13E1" w:rsidP="005D1589">
            <w:pPr>
              <w:pStyle w:val="movimento2"/>
              <w:rPr>
                <w:color w:val="002060"/>
              </w:rPr>
            </w:pPr>
            <w:r w:rsidRPr="009D0091">
              <w:rPr>
                <w:color w:val="002060"/>
              </w:rPr>
              <w:t xml:space="preserve">(C.U.S. CAMERINO A.S.D.) </w:t>
            </w:r>
          </w:p>
        </w:tc>
        <w:tc>
          <w:tcPr>
            <w:tcW w:w="800" w:type="dxa"/>
            <w:tcMar>
              <w:top w:w="20" w:type="dxa"/>
              <w:left w:w="20" w:type="dxa"/>
              <w:bottom w:w="20" w:type="dxa"/>
              <w:right w:w="20" w:type="dxa"/>
            </w:tcMar>
            <w:vAlign w:val="center"/>
            <w:hideMark/>
          </w:tcPr>
          <w:p w14:paraId="0523E7F6"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4D868B81" w14:textId="77777777" w:rsidR="007C13E1" w:rsidRPr="009D0091" w:rsidRDefault="007C13E1" w:rsidP="005D1589">
            <w:pPr>
              <w:pStyle w:val="movimento"/>
              <w:rPr>
                <w:color w:val="002060"/>
              </w:rPr>
            </w:pPr>
            <w:r w:rsidRPr="009D0091">
              <w:rPr>
                <w:color w:val="002060"/>
              </w:rPr>
              <w:t>PERONI TAMARA</w:t>
            </w:r>
          </w:p>
        </w:tc>
        <w:tc>
          <w:tcPr>
            <w:tcW w:w="2200" w:type="dxa"/>
            <w:tcMar>
              <w:top w:w="20" w:type="dxa"/>
              <w:left w:w="20" w:type="dxa"/>
              <w:bottom w:w="20" w:type="dxa"/>
              <w:right w:w="20" w:type="dxa"/>
            </w:tcMar>
            <w:vAlign w:val="center"/>
            <w:hideMark/>
          </w:tcPr>
          <w:p w14:paraId="3DA2A41D" w14:textId="77777777" w:rsidR="007C13E1" w:rsidRPr="009D0091" w:rsidRDefault="007C13E1" w:rsidP="005D1589">
            <w:pPr>
              <w:pStyle w:val="movimento2"/>
              <w:rPr>
                <w:color w:val="002060"/>
              </w:rPr>
            </w:pPr>
            <w:r w:rsidRPr="009D0091">
              <w:rPr>
                <w:color w:val="002060"/>
              </w:rPr>
              <w:t xml:space="preserve">(RIPABERARDA) </w:t>
            </w:r>
          </w:p>
        </w:tc>
      </w:tr>
    </w:tbl>
    <w:p w14:paraId="4EE3E132" w14:textId="77777777" w:rsidR="007C13E1" w:rsidRDefault="007C13E1" w:rsidP="007C13E1">
      <w:pPr>
        <w:pStyle w:val="breakline"/>
        <w:rPr>
          <w:color w:val="002060"/>
        </w:rPr>
      </w:pPr>
    </w:p>
    <w:p w14:paraId="1743262A" w14:textId="77777777" w:rsidR="007C13E1" w:rsidRPr="005D3C1E" w:rsidRDefault="007C13E1" w:rsidP="007C13E1">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061BDB6C" w14:textId="77777777" w:rsidR="007C13E1" w:rsidRDefault="007C13E1" w:rsidP="007C13E1">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75BD809E" w14:textId="77777777" w:rsidR="007C13E1" w:rsidRPr="009D0091" w:rsidRDefault="007C13E1" w:rsidP="007C13E1">
      <w:pPr>
        <w:pStyle w:val="breakline"/>
        <w:rPr>
          <w:rFonts w:eastAsiaTheme="minorEastAsia"/>
          <w:color w:val="002060"/>
        </w:rPr>
      </w:pPr>
    </w:p>
    <w:p w14:paraId="01FC2B0F" w14:textId="77777777" w:rsidR="007C13E1" w:rsidRPr="009D0091" w:rsidRDefault="007C13E1" w:rsidP="007C13E1">
      <w:pPr>
        <w:pStyle w:val="titoloprinc0"/>
        <w:rPr>
          <w:color w:val="002060"/>
        </w:rPr>
      </w:pPr>
      <w:r w:rsidRPr="009D0091">
        <w:rPr>
          <w:color w:val="002060"/>
        </w:rPr>
        <w:t>CLASSIFICA</w:t>
      </w:r>
    </w:p>
    <w:p w14:paraId="420C8317" w14:textId="77777777" w:rsidR="007C13E1" w:rsidRPr="009D0091" w:rsidRDefault="007C13E1" w:rsidP="007C13E1">
      <w:pPr>
        <w:pStyle w:val="breakline"/>
        <w:rPr>
          <w:color w:val="002060"/>
        </w:rPr>
      </w:pPr>
    </w:p>
    <w:p w14:paraId="750DDC60" w14:textId="77777777" w:rsidR="007C13E1" w:rsidRPr="009D0091" w:rsidRDefault="007C13E1" w:rsidP="007C13E1">
      <w:pPr>
        <w:pStyle w:val="breakline"/>
        <w:rPr>
          <w:color w:val="002060"/>
        </w:rPr>
      </w:pPr>
    </w:p>
    <w:p w14:paraId="2FCC499C" w14:textId="77777777" w:rsidR="007C13E1" w:rsidRPr="009D0091" w:rsidRDefault="007C13E1" w:rsidP="007C13E1">
      <w:pPr>
        <w:pStyle w:val="sottotitolocampionato10"/>
        <w:rPr>
          <w:color w:val="002060"/>
        </w:rPr>
      </w:pPr>
      <w:r w:rsidRPr="009D009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13E1" w:rsidRPr="009D0091" w14:paraId="14129F0B" w14:textId="77777777" w:rsidTr="005D15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0AD87" w14:textId="77777777" w:rsidR="007C13E1" w:rsidRPr="009D0091" w:rsidRDefault="007C13E1" w:rsidP="005D1589">
            <w:pPr>
              <w:pStyle w:val="headertabella0"/>
              <w:rPr>
                <w:color w:val="002060"/>
              </w:rPr>
            </w:pPr>
            <w:r w:rsidRPr="009D009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DF54D" w14:textId="77777777" w:rsidR="007C13E1" w:rsidRPr="009D0091" w:rsidRDefault="007C13E1" w:rsidP="005D1589">
            <w:pPr>
              <w:pStyle w:val="headertabella0"/>
              <w:rPr>
                <w:color w:val="002060"/>
              </w:rPr>
            </w:pPr>
            <w:r w:rsidRPr="009D009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85BF8" w14:textId="77777777" w:rsidR="007C13E1" w:rsidRPr="009D0091" w:rsidRDefault="007C13E1" w:rsidP="005D1589">
            <w:pPr>
              <w:pStyle w:val="headertabella0"/>
              <w:rPr>
                <w:color w:val="002060"/>
              </w:rPr>
            </w:pPr>
            <w:r w:rsidRPr="009D009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D207F" w14:textId="77777777" w:rsidR="007C13E1" w:rsidRPr="009D0091" w:rsidRDefault="007C13E1" w:rsidP="005D1589">
            <w:pPr>
              <w:pStyle w:val="headertabella0"/>
              <w:rPr>
                <w:color w:val="002060"/>
              </w:rPr>
            </w:pPr>
            <w:r w:rsidRPr="009D009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47516" w14:textId="77777777" w:rsidR="007C13E1" w:rsidRPr="009D0091" w:rsidRDefault="007C13E1" w:rsidP="005D1589">
            <w:pPr>
              <w:pStyle w:val="headertabella0"/>
              <w:rPr>
                <w:color w:val="002060"/>
              </w:rPr>
            </w:pPr>
            <w:r w:rsidRPr="009D009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CBBBC" w14:textId="77777777" w:rsidR="007C13E1" w:rsidRPr="009D0091" w:rsidRDefault="007C13E1" w:rsidP="005D1589">
            <w:pPr>
              <w:pStyle w:val="headertabella0"/>
              <w:rPr>
                <w:color w:val="002060"/>
              </w:rPr>
            </w:pPr>
            <w:r w:rsidRPr="009D009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B06F9" w14:textId="77777777" w:rsidR="007C13E1" w:rsidRPr="009D0091" w:rsidRDefault="007C13E1" w:rsidP="005D1589">
            <w:pPr>
              <w:pStyle w:val="headertabella0"/>
              <w:rPr>
                <w:color w:val="002060"/>
              </w:rPr>
            </w:pPr>
            <w:r w:rsidRPr="009D009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7329B" w14:textId="77777777" w:rsidR="007C13E1" w:rsidRPr="009D0091" w:rsidRDefault="007C13E1" w:rsidP="005D1589">
            <w:pPr>
              <w:pStyle w:val="headertabella0"/>
              <w:rPr>
                <w:color w:val="002060"/>
              </w:rPr>
            </w:pPr>
            <w:r w:rsidRPr="009D009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D4E54" w14:textId="77777777" w:rsidR="007C13E1" w:rsidRPr="009D0091" w:rsidRDefault="007C13E1" w:rsidP="005D1589">
            <w:pPr>
              <w:pStyle w:val="headertabella0"/>
              <w:rPr>
                <w:color w:val="002060"/>
              </w:rPr>
            </w:pPr>
            <w:r w:rsidRPr="009D009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2ED9E" w14:textId="77777777" w:rsidR="007C13E1" w:rsidRPr="009D0091" w:rsidRDefault="007C13E1" w:rsidP="005D1589">
            <w:pPr>
              <w:pStyle w:val="headertabella0"/>
              <w:rPr>
                <w:color w:val="002060"/>
              </w:rPr>
            </w:pPr>
            <w:r w:rsidRPr="009D0091">
              <w:rPr>
                <w:color w:val="002060"/>
              </w:rPr>
              <w:t>PE</w:t>
            </w:r>
          </w:p>
        </w:tc>
      </w:tr>
      <w:tr w:rsidR="007C13E1" w:rsidRPr="009D0091" w14:paraId="7DA46E80" w14:textId="77777777" w:rsidTr="005D15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6C17E7" w14:textId="77777777" w:rsidR="007C13E1" w:rsidRPr="009D0091" w:rsidRDefault="007C13E1" w:rsidP="005D1589">
            <w:pPr>
              <w:pStyle w:val="rowtabella0"/>
              <w:rPr>
                <w:color w:val="002060"/>
              </w:rPr>
            </w:pPr>
            <w:r w:rsidRPr="009D0091">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DC785" w14:textId="77777777" w:rsidR="007C13E1" w:rsidRPr="009D0091" w:rsidRDefault="007C13E1" w:rsidP="005D1589">
            <w:pPr>
              <w:pStyle w:val="rowtabella0"/>
              <w:jc w:val="center"/>
              <w:rPr>
                <w:color w:val="002060"/>
              </w:rPr>
            </w:pPr>
            <w:r w:rsidRPr="009D009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C018D"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43597"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8EAFB"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B4745"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A02B9" w14:textId="77777777" w:rsidR="007C13E1" w:rsidRPr="009D0091" w:rsidRDefault="007C13E1" w:rsidP="005D1589">
            <w:pPr>
              <w:pStyle w:val="rowtabella0"/>
              <w:jc w:val="center"/>
              <w:rPr>
                <w:color w:val="002060"/>
              </w:rPr>
            </w:pPr>
            <w:r w:rsidRPr="009D009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76792" w14:textId="77777777" w:rsidR="007C13E1" w:rsidRPr="009D0091" w:rsidRDefault="007C13E1" w:rsidP="005D1589">
            <w:pPr>
              <w:pStyle w:val="rowtabella0"/>
              <w:jc w:val="center"/>
              <w:rPr>
                <w:color w:val="002060"/>
              </w:rPr>
            </w:pPr>
            <w:r w:rsidRPr="009D009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D2952" w14:textId="77777777" w:rsidR="007C13E1" w:rsidRPr="009D0091" w:rsidRDefault="007C13E1" w:rsidP="005D1589">
            <w:pPr>
              <w:pStyle w:val="rowtabella0"/>
              <w:jc w:val="center"/>
              <w:rPr>
                <w:color w:val="002060"/>
              </w:rPr>
            </w:pPr>
            <w:r w:rsidRPr="009D009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73476" w14:textId="77777777" w:rsidR="007C13E1" w:rsidRPr="009D0091" w:rsidRDefault="007C13E1" w:rsidP="005D1589">
            <w:pPr>
              <w:pStyle w:val="rowtabella0"/>
              <w:jc w:val="center"/>
              <w:rPr>
                <w:color w:val="002060"/>
              </w:rPr>
            </w:pPr>
            <w:r w:rsidRPr="009D0091">
              <w:rPr>
                <w:color w:val="002060"/>
              </w:rPr>
              <w:t>0</w:t>
            </w:r>
          </w:p>
        </w:tc>
      </w:tr>
      <w:tr w:rsidR="007C13E1" w:rsidRPr="009D0091" w14:paraId="45DBE113"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302A53" w14:textId="77777777" w:rsidR="007C13E1" w:rsidRPr="009D0091" w:rsidRDefault="007C13E1" w:rsidP="005D1589">
            <w:pPr>
              <w:pStyle w:val="rowtabella0"/>
              <w:rPr>
                <w:color w:val="002060"/>
              </w:rPr>
            </w:pPr>
            <w:r w:rsidRPr="009D0091">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47583" w14:textId="77777777" w:rsidR="007C13E1" w:rsidRPr="009D0091" w:rsidRDefault="007C13E1" w:rsidP="005D1589">
            <w:pPr>
              <w:pStyle w:val="rowtabella0"/>
              <w:jc w:val="center"/>
              <w:rPr>
                <w:color w:val="002060"/>
              </w:rPr>
            </w:pPr>
            <w:r w:rsidRPr="009D009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D07BF"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EE61B"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E6ABC"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1685E"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DAF38" w14:textId="77777777" w:rsidR="007C13E1" w:rsidRPr="009D0091" w:rsidRDefault="007C13E1" w:rsidP="005D1589">
            <w:pPr>
              <w:pStyle w:val="rowtabella0"/>
              <w:jc w:val="center"/>
              <w:rPr>
                <w:color w:val="002060"/>
              </w:rPr>
            </w:pPr>
            <w:r w:rsidRPr="009D009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7E5B7" w14:textId="77777777" w:rsidR="007C13E1" w:rsidRPr="009D0091" w:rsidRDefault="007C13E1" w:rsidP="005D1589">
            <w:pPr>
              <w:pStyle w:val="rowtabella0"/>
              <w:jc w:val="center"/>
              <w:rPr>
                <w:color w:val="002060"/>
              </w:rPr>
            </w:pPr>
            <w:r w:rsidRPr="009D009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46650" w14:textId="77777777" w:rsidR="007C13E1" w:rsidRPr="009D0091" w:rsidRDefault="007C13E1" w:rsidP="005D1589">
            <w:pPr>
              <w:pStyle w:val="rowtabella0"/>
              <w:jc w:val="center"/>
              <w:rPr>
                <w:color w:val="002060"/>
              </w:rPr>
            </w:pPr>
            <w:r w:rsidRPr="009D009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5D3D1" w14:textId="77777777" w:rsidR="007C13E1" w:rsidRPr="009D0091" w:rsidRDefault="007C13E1" w:rsidP="005D1589">
            <w:pPr>
              <w:pStyle w:val="rowtabella0"/>
              <w:jc w:val="center"/>
              <w:rPr>
                <w:color w:val="002060"/>
              </w:rPr>
            </w:pPr>
            <w:r w:rsidRPr="009D0091">
              <w:rPr>
                <w:color w:val="002060"/>
              </w:rPr>
              <w:t>0</w:t>
            </w:r>
          </w:p>
        </w:tc>
      </w:tr>
      <w:tr w:rsidR="007C13E1" w:rsidRPr="009D0091" w14:paraId="0DD42F88"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56822D" w14:textId="77777777" w:rsidR="007C13E1" w:rsidRPr="009D0091" w:rsidRDefault="007C13E1" w:rsidP="005D1589">
            <w:pPr>
              <w:pStyle w:val="rowtabella0"/>
              <w:rPr>
                <w:color w:val="002060"/>
              </w:rPr>
            </w:pPr>
            <w:r w:rsidRPr="009D0091">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CBDE1" w14:textId="77777777" w:rsidR="007C13E1" w:rsidRPr="009D0091" w:rsidRDefault="007C13E1" w:rsidP="005D1589">
            <w:pPr>
              <w:pStyle w:val="rowtabella0"/>
              <w:jc w:val="center"/>
              <w:rPr>
                <w:color w:val="002060"/>
              </w:rPr>
            </w:pPr>
            <w:r w:rsidRPr="009D009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D5028"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8EC32"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9EF98"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93AE4"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4F7CD" w14:textId="77777777" w:rsidR="007C13E1" w:rsidRPr="009D0091" w:rsidRDefault="007C13E1" w:rsidP="005D1589">
            <w:pPr>
              <w:pStyle w:val="rowtabella0"/>
              <w:jc w:val="center"/>
              <w:rPr>
                <w:color w:val="002060"/>
              </w:rPr>
            </w:pPr>
            <w:r w:rsidRPr="009D009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33C15" w14:textId="77777777" w:rsidR="007C13E1" w:rsidRPr="009D0091" w:rsidRDefault="007C13E1" w:rsidP="005D1589">
            <w:pPr>
              <w:pStyle w:val="rowtabella0"/>
              <w:jc w:val="center"/>
              <w:rPr>
                <w:color w:val="002060"/>
              </w:rPr>
            </w:pPr>
            <w:r w:rsidRPr="009D00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4A57A" w14:textId="77777777" w:rsidR="007C13E1" w:rsidRPr="009D0091" w:rsidRDefault="007C13E1" w:rsidP="005D1589">
            <w:pPr>
              <w:pStyle w:val="rowtabella0"/>
              <w:jc w:val="center"/>
              <w:rPr>
                <w:color w:val="002060"/>
              </w:rPr>
            </w:pPr>
            <w:r w:rsidRPr="009D009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D2DD5" w14:textId="77777777" w:rsidR="007C13E1" w:rsidRPr="009D0091" w:rsidRDefault="007C13E1" w:rsidP="005D1589">
            <w:pPr>
              <w:pStyle w:val="rowtabella0"/>
              <w:jc w:val="center"/>
              <w:rPr>
                <w:color w:val="002060"/>
              </w:rPr>
            </w:pPr>
            <w:r w:rsidRPr="009D0091">
              <w:rPr>
                <w:color w:val="002060"/>
              </w:rPr>
              <w:t>0</w:t>
            </w:r>
          </w:p>
        </w:tc>
      </w:tr>
      <w:tr w:rsidR="007C13E1" w:rsidRPr="009D0091" w14:paraId="33D258AB"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301E4B" w14:textId="77777777" w:rsidR="007C13E1" w:rsidRPr="009D0091" w:rsidRDefault="007C13E1" w:rsidP="005D1589">
            <w:pPr>
              <w:pStyle w:val="rowtabella0"/>
              <w:rPr>
                <w:color w:val="002060"/>
              </w:rPr>
            </w:pPr>
            <w:r w:rsidRPr="009D0091">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6EB53" w14:textId="77777777" w:rsidR="007C13E1" w:rsidRPr="009D0091" w:rsidRDefault="007C13E1" w:rsidP="005D1589">
            <w:pPr>
              <w:pStyle w:val="rowtabella0"/>
              <w:jc w:val="center"/>
              <w:rPr>
                <w:color w:val="002060"/>
              </w:rPr>
            </w:pPr>
            <w:r w:rsidRPr="009D00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EC551"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47922"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7FCD9"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BCF19"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4C9C0" w14:textId="77777777" w:rsidR="007C13E1" w:rsidRPr="009D0091" w:rsidRDefault="007C13E1" w:rsidP="005D1589">
            <w:pPr>
              <w:pStyle w:val="rowtabella0"/>
              <w:jc w:val="center"/>
              <w:rPr>
                <w:color w:val="002060"/>
              </w:rPr>
            </w:pPr>
            <w:r w:rsidRPr="009D009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C9227" w14:textId="77777777" w:rsidR="007C13E1" w:rsidRPr="009D0091" w:rsidRDefault="007C13E1" w:rsidP="005D1589">
            <w:pPr>
              <w:pStyle w:val="rowtabella0"/>
              <w:jc w:val="center"/>
              <w:rPr>
                <w:color w:val="002060"/>
              </w:rPr>
            </w:pPr>
            <w:r w:rsidRPr="009D009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FE658"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48153" w14:textId="77777777" w:rsidR="007C13E1" w:rsidRPr="009D0091" w:rsidRDefault="007C13E1" w:rsidP="005D1589">
            <w:pPr>
              <w:pStyle w:val="rowtabella0"/>
              <w:jc w:val="center"/>
              <w:rPr>
                <w:color w:val="002060"/>
              </w:rPr>
            </w:pPr>
            <w:r w:rsidRPr="009D0091">
              <w:rPr>
                <w:color w:val="002060"/>
              </w:rPr>
              <w:t>0</w:t>
            </w:r>
          </w:p>
        </w:tc>
      </w:tr>
      <w:tr w:rsidR="007C13E1" w:rsidRPr="009D0091" w14:paraId="05B83585"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A07A5B" w14:textId="77777777" w:rsidR="007C13E1" w:rsidRPr="009D0091" w:rsidRDefault="007C13E1" w:rsidP="005D1589">
            <w:pPr>
              <w:pStyle w:val="rowtabella0"/>
              <w:rPr>
                <w:color w:val="002060"/>
              </w:rPr>
            </w:pPr>
            <w:r w:rsidRPr="009D0091">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2AD8E" w14:textId="77777777" w:rsidR="007C13E1" w:rsidRPr="009D0091" w:rsidRDefault="007C13E1" w:rsidP="005D1589">
            <w:pPr>
              <w:pStyle w:val="rowtabella0"/>
              <w:jc w:val="center"/>
              <w:rPr>
                <w:color w:val="002060"/>
              </w:rPr>
            </w:pPr>
            <w:r w:rsidRPr="009D009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8F8C6"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CBC1D"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98BDD"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76344"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81A91" w14:textId="77777777" w:rsidR="007C13E1" w:rsidRPr="009D0091" w:rsidRDefault="007C13E1" w:rsidP="005D1589">
            <w:pPr>
              <w:pStyle w:val="rowtabella0"/>
              <w:jc w:val="center"/>
              <w:rPr>
                <w:color w:val="002060"/>
              </w:rPr>
            </w:pPr>
            <w:r w:rsidRPr="009D009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0180C" w14:textId="77777777" w:rsidR="007C13E1" w:rsidRPr="009D0091" w:rsidRDefault="007C13E1" w:rsidP="005D1589">
            <w:pPr>
              <w:pStyle w:val="rowtabella0"/>
              <w:jc w:val="center"/>
              <w:rPr>
                <w:color w:val="002060"/>
              </w:rPr>
            </w:pPr>
            <w:r w:rsidRPr="009D009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76970" w14:textId="77777777" w:rsidR="007C13E1" w:rsidRPr="009D0091" w:rsidRDefault="007C13E1" w:rsidP="005D1589">
            <w:pPr>
              <w:pStyle w:val="rowtabella0"/>
              <w:jc w:val="center"/>
              <w:rPr>
                <w:color w:val="002060"/>
              </w:rPr>
            </w:pPr>
            <w:r w:rsidRPr="009D00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4C8CE" w14:textId="77777777" w:rsidR="007C13E1" w:rsidRPr="009D0091" w:rsidRDefault="007C13E1" w:rsidP="005D1589">
            <w:pPr>
              <w:pStyle w:val="rowtabella0"/>
              <w:jc w:val="center"/>
              <w:rPr>
                <w:color w:val="002060"/>
              </w:rPr>
            </w:pPr>
            <w:r w:rsidRPr="009D0091">
              <w:rPr>
                <w:color w:val="002060"/>
              </w:rPr>
              <w:t>0</w:t>
            </w:r>
          </w:p>
        </w:tc>
      </w:tr>
      <w:tr w:rsidR="007C13E1" w:rsidRPr="009D0091" w14:paraId="3005DCAF"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E9E904" w14:textId="77777777" w:rsidR="007C13E1" w:rsidRPr="009D0091" w:rsidRDefault="007C13E1" w:rsidP="005D1589">
            <w:pPr>
              <w:pStyle w:val="rowtabella0"/>
              <w:rPr>
                <w:color w:val="002060"/>
              </w:rPr>
            </w:pPr>
            <w:r w:rsidRPr="009D0091">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CECAF" w14:textId="77777777" w:rsidR="007C13E1" w:rsidRPr="009D0091" w:rsidRDefault="007C13E1" w:rsidP="005D1589">
            <w:pPr>
              <w:pStyle w:val="rowtabella0"/>
              <w:jc w:val="center"/>
              <w:rPr>
                <w:color w:val="002060"/>
              </w:rPr>
            </w:pPr>
            <w:r w:rsidRPr="009D009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0D22F"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C4265"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BF70E"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1B02D"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06AE3" w14:textId="77777777" w:rsidR="007C13E1" w:rsidRPr="009D0091" w:rsidRDefault="007C13E1" w:rsidP="005D1589">
            <w:pPr>
              <w:pStyle w:val="rowtabella0"/>
              <w:jc w:val="center"/>
              <w:rPr>
                <w:color w:val="002060"/>
              </w:rPr>
            </w:pPr>
            <w:r w:rsidRPr="009D009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17DAD" w14:textId="77777777" w:rsidR="007C13E1" w:rsidRPr="009D0091" w:rsidRDefault="007C13E1" w:rsidP="005D1589">
            <w:pPr>
              <w:pStyle w:val="rowtabella0"/>
              <w:jc w:val="center"/>
              <w:rPr>
                <w:color w:val="002060"/>
              </w:rPr>
            </w:pPr>
            <w:r w:rsidRPr="009D009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F2F4F"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6E542" w14:textId="77777777" w:rsidR="007C13E1" w:rsidRPr="009D0091" w:rsidRDefault="007C13E1" w:rsidP="005D1589">
            <w:pPr>
              <w:pStyle w:val="rowtabella0"/>
              <w:jc w:val="center"/>
              <w:rPr>
                <w:color w:val="002060"/>
              </w:rPr>
            </w:pPr>
            <w:r w:rsidRPr="009D0091">
              <w:rPr>
                <w:color w:val="002060"/>
              </w:rPr>
              <w:t>0</w:t>
            </w:r>
          </w:p>
        </w:tc>
      </w:tr>
      <w:tr w:rsidR="007C13E1" w:rsidRPr="009D0091" w14:paraId="6A82BECD"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EFF8E4" w14:textId="77777777" w:rsidR="007C13E1" w:rsidRPr="009D0091" w:rsidRDefault="007C13E1" w:rsidP="005D1589">
            <w:pPr>
              <w:pStyle w:val="rowtabella0"/>
              <w:rPr>
                <w:color w:val="002060"/>
              </w:rPr>
            </w:pPr>
            <w:r w:rsidRPr="009D0091">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C426E" w14:textId="77777777" w:rsidR="007C13E1" w:rsidRPr="009D0091" w:rsidRDefault="007C13E1" w:rsidP="005D1589">
            <w:pPr>
              <w:pStyle w:val="rowtabella0"/>
              <w:jc w:val="center"/>
              <w:rPr>
                <w:color w:val="002060"/>
              </w:rPr>
            </w:pPr>
            <w:r w:rsidRPr="009D00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D5CAF"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9A6FA"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792F9"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E1F3D"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15DA0" w14:textId="77777777" w:rsidR="007C13E1" w:rsidRPr="009D0091" w:rsidRDefault="007C13E1" w:rsidP="005D1589">
            <w:pPr>
              <w:pStyle w:val="rowtabella0"/>
              <w:jc w:val="center"/>
              <w:rPr>
                <w:color w:val="002060"/>
              </w:rPr>
            </w:pPr>
            <w:r w:rsidRPr="009D009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17D45" w14:textId="77777777" w:rsidR="007C13E1" w:rsidRPr="009D0091" w:rsidRDefault="007C13E1" w:rsidP="005D1589">
            <w:pPr>
              <w:pStyle w:val="rowtabella0"/>
              <w:jc w:val="center"/>
              <w:rPr>
                <w:color w:val="002060"/>
              </w:rPr>
            </w:pPr>
            <w:r w:rsidRPr="009D009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F981B" w14:textId="77777777" w:rsidR="007C13E1" w:rsidRPr="009D0091" w:rsidRDefault="007C13E1" w:rsidP="005D1589">
            <w:pPr>
              <w:pStyle w:val="rowtabella0"/>
              <w:jc w:val="center"/>
              <w:rPr>
                <w:color w:val="002060"/>
              </w:rPr>
            </w:pPr>
            <w:r w:rsidRPr="009D009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B2E0E" w14:textId="77777777" w:rsidR="007C13E1" w:rsidRPr="009D0091" w:rsidRDefault="007C13E1" w:rsidP="005D1589">
            <w:pPr>
              <w:pStyle w:val="rowtabella0"/>
              <w:jc w:val="center"/>
              <w:rPr>
                <w:color w:val="002060"/>
              </w:rPr>
            </w:pPr>
            <w:r w:rsidRPr="009D0091">
              <w:rPr>
                <w:color w:val="002060"/>
              </w:rPr>
              <w:t>0</w:t>
            </w:r>
          </w:p>
        </w:tc>
      </w:tr>
      <w:tr w:rsidR="007C13E1" w:rsidRPr="009D0091" w14:paraId="0B4ADF50"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DEB802" w14:textId="77777777" w:rsidR="007C13E1" w:rsidRPr="009D0091" w:rsidRDefault="007C13E1" w:rsidP="005D1589">
            <w:pPr>
              <w:pStyle w:val="rowtabella0"/>
              <w:rPr>
                <w:color w:val="002060"/>
              </w:rPr>
            </w:pPr>
            <w:r w:rsidRPr="009D0091">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5F007" w14:textId="77777777" w:rsidR="007C13E1" w:rsidRPr="009D0091" w:rsidRDefault="007C13E1" w:rsidP="005D1589">
            <w:pPr>
              <w:pStyle w:val="rowtabella0"/>
              <w:jc w:val="center"/>
              <w:rPr>
                <w:color w:val="002060"/>
              </w:rPr>
            </w:pPr>
            <w:r w:rsidRPr="009D00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62B71"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D3AF0"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AB518"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2447F"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A8065" w14:textId="77777777" w:rsidR="007C13E1" w:rsidRPr="009D0091" w:rsidRDefault="007C13E1" w:rsidP="005D1589">
            <w:pPr>
              <w:pStyle w:val="rowtabella0"/>
              <w:jc w:val="center"/>
              <w:rPr>
                <w:color w:val="002060"/>
              </w:rPr>
            </w:pPr>
            <w:r w:rsidRPr="009D00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C8EBC" w14:textId="77777777" w:rsidR="007C13E1" w:rsidRPr="009D0091" w:rsidRDefault="007C13E1" w:rsidP="005D1589">
            <w:pPr>
              <w:pStyle w:val="rowtabella0"/>
              <w:jc w:val="center"/>
              <w:rPr>
                <w:color w:val="002060"/>
              </w:rPr>
            </w:pPr>
            <w:r w:rsidRPr="009D009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CBFCE"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6FED3" w14:textId="77777777" w:rsidR="007C13E1" w:rsidRPr="009D0091" w:rsidRDefault="007C13E1" w:rsidP="005D1589">
            <w:pPr>
              <w:pStyle w:val="rowtabella0"/>
              <w:jc w:val="center"/>
              <w:rPr>
                <w:color w:val="002060"/>
              </w:rPr>
            </w:pPr>
            <w:r w:rsidRPr="009D0091">
              <w:rPr>
                <w:color w:val="002060"/>
              </w:rPr>
              <w:t>0</w:t>
            </w:r>
          </w:p>
        </w:tc>
      </w:tr>
      <w:tr w:rsidR="007C13E1" w:rsidRPr="009D0091" w14:paraId="29934FD8"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65C0E0" w14:textId="77777777" w:rsidR="007C13E1" w:rsidRPr="009D0091" w:rsidRDefault="007C13E1" w:rsidP="005D1589">
            <w:pPr>
              <w:pStyle w:val="rowtabella0"/>
              <w:rPr>
                <w:color w:val="002060"/>
              </w:rPr>
            </w:pPr>
            <w:r w:rsidRPr="009D0091">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52FC9" w14:textId="77777777" w:rsidR="007C13E1" w:rsidRPr="009D0091" w:rsidRDefault="007C13E1" w:rsidP="005D1589">
            <w:pPr>
              <w:pStyle w:val="rowtabella0"/>
              <w:jc w:val="center"/>
              <w:rPr>
                <w:color w:val="002060"/>
              </w:rPr>
            </w:pPr>
            <w:r w:rsidRPr="009D009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706C3"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B5164"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E2832"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8C8DA"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E2000" w14:textId="77777777" w:rsidR="007C13E1" w:rsidRPr="009D0091" w:rsidRDefault="007C13E1" w:rsidP="005D1589">
            <w:pPr>
              <w:pStyle w:val="rowtabella0"/>
              <w:jc w:val="center"/>
              <w:rPr>
                <w:color w:val="002060"/>
              </w:rPr>
            </w:pPr>
            <w:r w:rsidRPr="009D009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E5A72" w14:textId="77777777" w:rsidR="007C13E1" w:rsidRPr="009D0091" w:rsidRDefault="007C13E1" w:rsidP="005D1589">
            <w:pPr>
              <w:pStyle w:val="rowtabella0"/>
              <w:jc w:val="center"/>
              <w:rPr>
                <w:color w:val="002060"/>
              </w:rPr>
            </w:pPr>
            <w:r w:rsidRPr="009D009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094F7"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FA17E" w14:textId="77777777" w:rsidR="007C13E1" w:rsidRPr="009D0091" w:rsidRDefault="007C13E1" w:rsidP="005D1589">
            <w:pPr>
              <w:pStyle w:val="rowtabella0"/>
              <w:jc w:val="center"/>
              <w:rPr>
                <w:color w:val="002060"/>
              </w:rPr>
            </w:pPr>
            <w:r w:rsidRPr="009D0091">
              <w:rPr>
                <w:color w:val="002060"/>
              </w:rPr>
              <w:t>0</w:t>
            </w:r>
          </w:p>
        </w:tc>
      </w:tr>
      <w:tr w:rsidR="007C13E1" w:rsidRPr="009D0091" w14:paraId="0719AB4C"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6AC89E" w14:textId="77777777" w:rsidR="007C13E1" w:rsidRPr="009D0091" w:rsidRDefault="007C13E1" w:rsidP="005D1589">
            <w:pPr>
              <w:pStyle w:val="rowtabella0"/>
              <w:rPr>
                <w:color w:val="002060"/>
              </w:rPr>
            </w:pPr>
            <w:r w:rsidRPr="009D0091">
              <w:rPr>
                <w:color w:val="002060"/>
              </w:rPr>
              <w:t xml:space="preserve">U.S.D. </w:t>
            </w:r>
            <w:proofErr w:type="gramStart"/>
            <w:r w:rsidRPr="009D0091">
              <w:rPr>
                <w:color w:val="002060"/>
              </w:rPr>
              <w:t>MR.SANGIORGESE</w:t>
            </w:r>
            <w:proofErr w:type="gramEnd"/>
            <w:r w:rsidRPr="009D0091">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F2341"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81D87"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17E43"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5C659"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747D4"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B87D3" w14:textId="77777777" w:rsidR="007C13E1" w:rsidRPr="009D0091" w:rsidRDefault="007C13E1" w:rsidP="005D1589">
            <w:pPr>
              <w:pStyle w:val="rowtabella0"/>
              <w:jc w:val="center"/>
              <w:rPr>
                <w:color w:val="002060"/>
              </w:rPr>
            </w:pPr>
            <w:r w:rsidRPr="009D009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69493" w14:textId="77777777" w:rsidR="007C13E1" w:rsidRPr="009D0091" w:rsidRDefault="007C13E1" w:rsidP="005D1589">
            <w:pPr>
              <w:pStyle w:val="rowtabella0"/>
              <w:jc w:val="center"/>
              <w:rPr>
                <w:color w:val="002060"/>
              </w:rPr>
            </w:pPr>
            <w:r w:rsidRPr="009D009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EACF6" w14:textId="77777777" w:rsidR="007C13E1" w:rsidRPr="009D0091" w:rsidRDefault="007C13E1" w:rsidP="005D1589">
            <w:pPr>
              <w:pStyle w:val="rowtabella0"/>
              <w:jc w:val="center"/>
              <w:rPr>
                <w:color w:val="002060"/>
              </w:rPr>
            </w:pPr>
            <w:r w:rsidRPr="009D00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E1FE0" w14:textId="77777777" w:rsidR="007C13E1" w:rsidRPr="009D0091" w:rsidRDefault="007C13E1" w:rsidP="005D1589">
            <w:pPr>
              <w:pStyle w:val="rowtabella0"/>
              <w:jc w:val="center"/>
              <w:rPr>
                <w:color w:val="002060"/>
              </w:rPr>
            </w:pPr>
            <w:r w:rsidRPr="009D0091">
              <w:rPr>
                <w:color w:val="002060"/>
              </w:rPr>
              <w:t>0</w:t>
            </w:r>
          </w:p>
        </w:tc>
      </w:tr>
      <w:tr w:rsidR="007C13E1" w:rsidRPr="009D0091" w14:paraId="630E3D8B"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D2AB1" w14:textId="77777777" w:rsidR="007C13E1" w:rsidRPr="009D0091" w:rsidRDefault="007C13E1" w:rsidP="005D1589">
            <w:pPr>
              <w:pStyle w:val="rowtabella0"/>
              <w:rPr>
                <w:color w:val="002060"/>
              </w:rPr>
            </w:pPr>
            <w:r w:rsidRPr="009D0091">
              <w:rPr>
                <w:color w:val="002060"/>
              </w:rPr>
              <w:t xml:space="preserve">A.S.D. </w:t>
            </w:r>
            <w:proofErr w:type="gramStart"/>
            <w:r w:rsidRPr="009D0091">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BCF53"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D62EB"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89AF3"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D445B"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415FF"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CC7A7" w14:textId="77777777" w:rsidR="007C13E1" w:rsidRPr="009D0091" w:rsidRDefault="007C13E1" w:rsidP="005D1589">
            <w:pPr>
              <w:pStyle w:val="rowtabella0"/>
              <w:jc w:val="center"/>
              <w:rPr>
                <w:color w:val="002060"/>
              </w:rPr>
            </w:pPr>
            <w:r w:rsidRPr="009D009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44C2D" w14:textId="77777777" w:rsidR="007C13E1" w:rsidRPr="009D0091" w:rsidRDefault="007C13E1" w:rsidP="005D1589">
            <w:pPr>
              <w:pStyle w:val="rowtabella0"/>
              <w:jc w:val="center"/>
              <w:rPr>
                <w:color w:val="002060"/>
              </w:rPr>
            </w:pPr>
            <w:r w:rsidRPr="009D009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B3383"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40845" w14:textId="77777777" w:rsidR="007C13E1" w:rsidRPr="009D0091" w:rsidRDefault="007C13E1" w:rsidP="005D1589">
            <w:pPr>
              <w:pStyle w:val="rowtabella0"/>
              <w:jc w:val="center"/>
              <w:rPr>
                <w:color w:val="002060"/>
              </w:rPr>
            </w:pPr>
            <w:r w:rsidRPr="009D0091">
              <w:rPr>
                <w:color w:val="002060"/>
              </w:rPr>
              <w:t>0</w:t>
            </w:r>
          </w:p>
        </w:tc>
      </w:tr>
      <w:tr w:rsidR="007C13E1" w:rsidRPr="009D0091" w14:paraId="1F59B907"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5BEEB7" w14:textId="77777777" w:rsidR="007C13E1" w:rsidRPr="009D0091" w:rsidRDefault="007C13E1" w:rsidP="005D1589">
            <w:pPr>
              <w:pStyle w:val="rowtabella0"/>
              <w:rPr>
                <w:color w:val="002060"/>
              </w:rPr>
            </w:pPr>
            <w:r w:rsidRPr="009D0091">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1A790"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62B48"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75F8B"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9310A"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B026F"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91FD5" w14:textId="77777777" w:rsidR="007C13E1" w:rsidRPr="009D0091" w:rsidRDefault="007C13E1" w:rsidP="005D1589">
            <w:pPr>
              <w:pStyle w:val="rowtabella0"/>
              <w:jc w:val="center"/>
              <w:rPr>
                <w:color w:val="002060"/>
              </w:rPr>
            </w:pPr>
            <w:r w:rsidRPr="009D009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72177" w14:textId="77777777" w:rsidR="007C13E1" w:rsidRPr="009D0091" w:rsidRDefault="007C13E1" w:rsidP="005D1589">
            <w:pPr>
              <w:pStyle w:val="rowtabella0"/>
              <w:jc w:val="center"/>
              <w:rPr>
                <w:color w:val="002060"/>
              </w:rPr>
            </w:pPr>
            <w:r w:rsidRPr="009D009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BD26F" w14:textId="77777777" w:rsidR="007C13E1" w:rsidRPr="009D0091" w:rsidRDefault="007C13E1" w:rsidP="005D1589">
            <w:pPr>
              <w:pStyle w:val="rowtabella0"/>
              <w:jc w:val="center"/>
              <w:rPr>
                <w:color w:val="002060"/>
              </w:rPr>
            </w:pPr>
            <w:r w:rsidRPr="009D009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4BDFF" w14:textId="77777777" w:rsidR="007C13E1" w:rsidRPr="009D0091" w:rsidRDefault="007C13E1" w:rsidP="005D1589">
            <w:pPr>
              <w:pStyle w:val="rowtabella0"/>
              <w:jc w:val="center"/>
              <w:rPr>
                <w:color w:val="002060"/>
              </w:rPr>
            </w:pPr>
            <w:r w:rsidRPr="009D0091">
              <w:rPr>
                <w:color w:val="002060"/>
              </w:rPr>
              <w:t>1</w:t>
            </w:r>
          </w:p>
        </w:tc>
      </w:tr>
      <w:tr w:rsidR="007C13E1" w:rsidRPr="009D0091" w14:paraId="7A41A814" w14:textId="77777777" w:rsidTr="005D15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1C0FC4" w14:textId="77777777" w:rsidR="007C13E1" w:rsidRPr="009D0091" w:rsidRDefault="007C13E1" w:rsidP="005D1589">
            <w:pPr>
              <w:pStyle w:val="rowtabella0"/>
              <w:rPr>
                <w:color w:val="002060"/>
              </w:rPr>
            </w:pPr>
            <w:r w:rsidRPr="009D0091">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5C451"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949C5"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FC517"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8B183"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EC43B"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AFCE1"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3F75E" w14:textId="77777777" w:rsidR="007C13E1" w:rsidRPr="009D0091" w:rsidRDefault="007C13E1" w:rsidP="005D1589">
            <w:pPr>
              <w:pStyle w:val="rowtabella0"/>
              <w:jc w:val="center"/>
              <w:rPr>
                <w:color w:val="002060"/>
              </w:rPr>
            </w:pPr>
            <w:r w:rsidRPr="009D0091">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58A65"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B15D7" w14:textId="77777777" w:rsidR="007C13E1" w:rsidRPr="009D0091" w:rsidRDefault="007C13E1" w:rsidP="005D1589">
            <w:pPr>
              <w:pStyle w:val="rowtabella0"/>
              <w:jc w:val="center"/>
              <w:rPr>
                <w:color w:val="002060"/>
              </w:rPr>
            </w:pPr>
            <w:r w:rsidRPr="009D0091">
              <w:rPr>
                <w:color w:val="002060"/>
              </w:rPr>
              <w:t>0</w:t>
            </w:r>
          </w:p>
        </w:tc>
      </w:tr>
    </w:tbl>
    <w:p w14:paraId="43D9F257" w14:textId="77777777" w:rsidR="007C13E1" w:rsidRPr="009D0091" w:rsidRDefault="007C13E1" w:rsidP="007C13E1">
      <w:pPr>
        <w:pStyle w:val="breakline"/>
        <w:rPr>
          <w:rFonts w:eastAsiaTheme="minorEastAsia"/>
          <w:color w:val="002060"/>
        </w:rPr>
      </w:pPr>
    </w:p>
    <w:p w14:paraId="50387AD8" w14:textId="77777777" w:rsidR="0061614F" w:rsidRPr="009D0091" w:rsidRDefault="0061614F" w:rsidP="0061614F">
      <w:pPr>
        <w:pStyle w:val="titoloprinc0"/>
        <w:rPr>
          <w:color w:val="002060"/>
        </w:rPr>
      </w:pPr>
      <w:r w:rsidRPr="009D0091">
        <w:rPr>
          <w:color w:val="002060"/>
        </w:rPr>
        <w:t>PROGRAMMA GARE</w:t>
      </w:r>
    </w:p>
    <w:p w14:paraId="1B32BCD0" w14:textId="77777777" w:rsidR="007C13E1" w:rsidRDefault="007C13E1" w:rsidP="007C13E1">
      <w:pPr>
        <w:pStyle w:val="breakline"/>
        <w:rPr>
          <w:color w:val="002060"/>
        </w:rPr>
      </w:pPr>
    </w:p>
    <w:p w14:paraId="7D398B5F" w14:textId="77777777" w:rsidR="0061614F" w:rsidRPr="005A6105" w:rsidRDefault="0061614F" w:rsidP="0061614F">
      <w:pPr>
        <w:pStyle w:val="sottotitolocampionato10"/>
        <w:rPr>
          <w:color w:val="002060"/>
        </w:rPr>
      </w:pPr>
      <w:r w:rsidRPr="005A6105">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8"/>
        <w:gridCol w:w="385"/>
        <w:gridCol w:w="898"/>
        <w:gridCol w:w="1188"/>
        <w:gridCol w:w="1546"/>
        <w:gridCol w:w="1547"/>
      </w:tblGrid>
      <w:tr w:rsidR="0061614F" w:rsidRPr="005A6105" w14:paraId="6F0ACFB0" w14:textId="77777777" w:rsidTr="005D15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4B439" w14:textId="77777777" w:rsidR="0061614F" w:rsidRPr="005A6105" w:rsidRDefault="0061614F" w:rsidP="005D1589">
            <w:pPr>
              <w:pStyle w:val="headertabella0"/>
              <w:rPr>
                <w:color w:val="002060"/>
              </w:rPr>
            </w:pPr>
            <w:r w:rsidRPr="005A61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2BA2A" w14:textId="77777777" w:rsidR="0061614F" w:rsidRPr="005A6105" w:rsidRDefault="0061614F" w:rsidP="005D1589">
            <w:pPr>
              <w:pStyle w:val="headertabella0"/>
              <w:rPr>
                <w:color w:val="002060"/>
              </w:rPr>
            </w:pPr>
            <w:r w:rsidRPr="005A61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C8D5C" w14:textId="77777777" w:rsidR="0061614F" w:rsidRPr="005A6105" w:rsidRDefault="0061614F" w:rsidP="005D1589">
            <w:pPr>
              <w:pStyle w:val="headertabella0"/>
              <w:rPr>
                <w:color w:val="002060"/>
              </w:rPr>
            </w:pPr>
            <w:r w:rsidRPr="005A61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7F3CB" w14:textId="77777777" w:rsidR="0061614F" w:rsidRPr="005A6105" w:rsidRDefault="0061614F" w:rsidP="005D1589">
            <w:pPr>
              <w:pStyle w:val="headertabella0"/>
              <w:rPr>
                <w:color w:val="002060"/>
              </w:rPr>
            </w:pPr>
            <w:r w:rsidRPr="005A61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06B04" w14:textId="77777777" w:rsidR="0061614F" w:rsidRPr="005A6105" w:rsidRDefault="0061614F" w:rsidP="005D1589">
            <w:pPr>
              <w:pStyle w:val="headertabella0"/>
              <w:rPr>
                <w:color w:val="002060"/>
              </w:rPr>
            </w:pPr>
            <w:r w:rsidRPr="005A61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6621B" w14:textId="77777777" w:rsidR="0061614F" w:rsidRPr="005A6105" w:rsidRDefault="0061614F" w:rsidP="005D1589">
            <w:pPr>
              <w:pStyle w:val="headertabella0"/>
              <w:rPr>
                <w:color w:val="002060"/>
              </w:rPr>
            </w:pPr>
            <w:proofErr w:type="spellStart"/>
            <w:r w:rsidRPr="005A6105">
              <w:rPr>
                <w:color w:val="002060"/>
              </w:rPr>
              <w:t>Localita'</w:t>
            </w:r>
            <w:proofErr w:type="spellEnd"/>
            <w:r w:rsidRPr="005A61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E5DA1" w14:textId="77777777" w:rsidR="0061614F" w:rsidRPr="005A6105" w:rsidRDefault="0061614F" w:rsidP="005D1589">
            <w:pPr>
              <w:pStyle w:val="headertabella0"/>
              <w:rPr>
                <w:color w:val="002060"/>
              </w:rPr>
            </w:pPr>
            <w:r w:rsidRPr="005A6105">
              <w:rPr>
                <w:color w:val="002060"/>
              </w:rPr>
              <w:t>Indirizzo Impianto</w:t>
            </w:r>
          </w:p>
        </w:tc>
      </w:tr>
      <w:tr w:rsidR="0061614F" w:rsidRPr="005A6105" w14:paraId="1F13A941" w14:textId="77777777" w:rsidTr="005D158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CE89DA" w14:textId="77777777" w:rsidR="0061614F" w:rsidRPr="005A6105" w:rsidRDefault="0061614F" w:rsidP="005D1589">
            <w:pPr>
              <w:pStyle w:val="rowtabella0"/>
              <w:rPr>
                <w:color w:val="002060"/>
              </w:rPr>
            </w:pPr>
            <w:r w:rsidRPr="005A6105">
              <w:rPr>
                <w:color w:val="002060"/>
              </w:rPr>
              <w:t>CALCIO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8B2DDC" w14:textId="77777777" w:rsidR="0061614F" w:rsidRPr="005A6105" w:rsidRDefault="0061614F" w:rsidP="005D1589">
            <w:pPr>
              <w:pStyle w:val="rowtabella0"/>
              <w:rPr>
                <w:color w:val="002060"/>
              </w:rPr>
            </w:pPr>
            <w:r w:rsidRPr="005A6105">
              <w:rPr>
                <w:color w:val="002060"/>
              </w:rPr>
              <w:t>CENTRO SPORTIVO SUASA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B3D91" w14:textId="77777777" w:rsidR="0061614F" w:rsidRPr="005A6105" w:rsidRDefault="0061614F" w:rsidP="005D1589">
            <w:pPr>
              <w:pStyle w:val="rowtabella0"/>
              <w:jc w:val="center"/>
              <w:rPr>
                <w:color w:val="002060"/>
              </w:rPr>
            </w:pPr>
            <w:r w:rsidRPr="005A610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5CC0D" w14:textId="77777777" w:rsidR="0061614F" w:rsidRPr="005A6105" w:rsidRDefault="0061614F" w:rsidP="005D1589">
            <w:pPr>
              <w:pStyle w:val="rowtabella0"/>
              <w:rPr>
                <w:color w:val="002060"/>
              </w:rPr>
            </w:pPr>
            <w:r w:rsidRPr="005A6105">
              <w:rPr>
                <w:color w:val="002060"/>
              </w:rPr>
              <w:t>12/12/2025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11E99C" w14:textId="77777777" w:rsidR="0061614F" w:rsidRPr="005A6105" w:rsidRDefault="0061614F" w:rsidP="005D1589">
            <w:pPr>
              <w:pStyle w:val="rowtabella0"/>
              <w:rPr>
                <w:color w:val="002060"/>
              </w:rPr>
            </w:pPr>
            <w:r w:rsidRPr="005A6105">
              <w:rPr>
                <w:color w:val="002060"/>
              </w:rPr>
              <w:t>5254 PALLONE GEODETICO "F. ORSELLI"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3BEC2D" w14:textId="77777777" w:rsidR="0061614F" w:rsidRPr="005A6105" w:rsidRDefault="0061614F" w:rsidP="005D1589">
            <w:pPr>
              <w:pStyle w:val="rowtabella0"/>
              <w:rPr>
                <w:color w:val="002060"/>
              </w:rPr>
            </w:pPr>
            <w:r w:rsidRPr="005A6105">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E04067" w14:textId="77777777" w:rsidR="0061614F" w:rsidRPr="005A6105" w:rsidRDefault="0061614F" w:rsidP="005D1589">
            <w:pPr>
              <w:pStyle w:val="rowtabella0"/>
              <w:rPr>
                <w:color w:val="002060"/>
              </w:rPr>
            </w:pPr>
            <w:r w:rsidRPr="005A6105">
              <w:rPr>
                <w:color w:val="002060"/>
              </w:rPr>
              <w:t>VIA DELLO SPORT</w:t>
            </w:r>
          </w:p>
        </w:tc>
      </w:tr>
      <w:tr w:rsidR="0061614F" w:rsidRPr="005A6105" w14:paraId="64286C73"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50E393" w14:textId="77777777" w:rsidR="0061614F" w:rsidRPr="005A6105" w:rsidRDefault="0061614F" w:rsidP="005D1589">
            <w:pPr>
              <w:pStyle w:val="rowtabella0"/>
              <w:rPr>
                <w:color w:val="002060"/>
              </w:rPr>
            </w:pPr>
            <w:r w:rsidRPr="005A6105">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376AC0" w14:textId="77777777" w:rsidR="0061614F" w:rsidRPr="005A6105" w:rsidRDefault="0061614F" w:rsidP="005D1589">
            <w:pPr>
              <w:pStyle w:val="rowtabella0"/>
              <w:rPr>
                <w:color w:val="002060"/>
              </w:rPr>
            </w:pPr>
            <w:r w:rsidRPr="005A6105">
              <w:rPr>
                <w:color w:val="002060"/>
              </w:rPr>
              <w:t>TRODICA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071440"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A0C68C"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EDC6E5" w14:textId="77777777" w:rsidR="0061614F" w:rsidRPr="005A6105" w:rsidRDefault="0061614F" w:rsidP="005D1589">
            <w:pPr>
              <w:pStyle w:val="rowtabella0"/>
              <w:rPr>
                <w:color w:val="002060"/>
              </w:rPr>
            </w:pPr>
            <w:r w:rsidRPr="005A6105">
              <w:rPr>
                <w:color w:val="002060"/>
              </w:rPr>
              <w:t>5689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F41775" w14:textId="77777777" w:rsidR="0061614F" w:rsidRPr="005A6105" w:rsidRDefault="0061614F" w:rsidP="005D1589">
            <w:pPr>
              <w:pStyle w:val="rowtabella0"/>
              <w:rPr>
                <w:color w:val="002060"/>
              </w:rPr>
            </w:pPr>
            <w:r w:rsidRPr="005A6105">
              <w:rPr>
                <w:color w:val="002060"/>
              </w:rPr>
              <w:t>COMUNANZA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34BC4B" w14:textId="77777777" w:rsidR="0061614F" w:rsidRPr="005A6105" w:rsidRDefault="0061614F" w:rsidP="005D1589">
            <w:pPr>
              <w:pStyle w:val="rowtabella0"/>
              <w:rPr>
                <w:color w:val="002060"/>
              </w:rPr>
            </w:pPr>
            <w:r w:rsidRPr="005A6105">
              <w:rPr>
                <w:color w:val="002060"/>
              </w:rPr>
              <w:t>VIA DELLA LIBERTA'</w:t>
            </w:r>
          </w:p>
        </w:tc>
      </w:tr>
      <w:tr w:rsidR="0061614F" w:rsidRPr="005A6105" w14:paraId="187B372C"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D5647F" w14:textId="77777777" w:rsidR="0061614F" w:rsidRPr="005A6105" w:rsidRDefault="0061614F" w:rsidP="005D1589">
            <w:pPr>
              <w:pStyle w:val="rowtabella0"/>
              <w:rPr>
                <w:color w:val="002060"/>
              </w:rPr>
            </w:pPr>
            <w:proofErr w:type="gramStart"/>
            <w:r w:rsidRPr="005A6105">
              <w:rPr>
                <w:color w:val="002060"/>
              </w:rPr>
              <w:t>MR.SANGIORGESE</w:t>
            </w:r>
            <w:proofErr w:type="gramEnd"/>
            <w:r w:rsidRPr="005A6105">
              <w:rPr>
                <w:color w:val="002060"/>
              </w:rPr>
              <w:t xml:space="preserve"> CALCIO1922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7D4B7A" w14:textId="77777777" w:rsidR="0061614F" w:rsidRPr="005A6105" w:rsidRDefault="0061614F" w:rsidP="005D1589">
            <w:pPr>
              <w:pStyle w:val="rowtabella0"/>
              <w:rPr>
                <w:color w:val="002060"/>
              </w:rPr>
            </w:pPr>
            <w:r w:rsidRPr="005A6105">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C58487"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79F699"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F63754" w14:textId="77777777" w:rsidR="0061614F" w:rsidRPr="005A6105" w:rsidRDefault="0061614F" w:rsidP="005D1589">
            <w:pPr>
              <w:pStyle w:val="rowtabella0"/>
              <w:rPr>
                <w:color w:val="002060"/>
              </w:rPr>
            </w:pPr>
            <w:r w:rsidRPr="005A6105">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B572FF" w14:textId="77777777" w:rsidR="0061614F" w:rsidRPr="005A6105" w:rsidRDefault="0061614F" w:rsidP="005D1589">
            <w:pPr>
              <w:pStyle w:val="rowtabella0"/>
              <w:rPr>
                <w:color w:val="002060"/>
              </w:rPr>
            </w:pPr>
            <w:r w:rsidRPr="005A6105">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09868A" w14:textId="77777777" w:rsidR="0061614F" w:rsidRPr="005A6105" w:rsidRDefault="0061614F" w:rsidP="005D1589">
            <w:pPr>
              <w:pStyle w:val="rowtabella0"/>
              <w:rPr>
                <w:color w:val="002060"/>
              </w:rPr>
            </w:pPr>
            <w:r w:rsidRPr="005A6105">
              <w:rPr>
                <w:color w:val="002060"/>
              </w:rPr>
              <w:t>VIA FRATELLANZA SNC</w:t>
            </w:r>
          </w:p>
        </w:tc>
      </w:tr>
      <w:tr w:rsidR="0061614F" w:rsidRPr="005A6105" w14:paraId="3CC33ABB"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00610F" w14:textId="77777777" w:rsidR="0061614F" w:rsidRPr="005A6105" w:rsidRDefault="0061614F" w:rsidP="005D1589">
            <w:pPr>
              <w:pStyle w:val="rowtabella0"/>
              <w:rPr>
                <w:color w:val="002060"/>
              </w:rPr>
            </w:pPr>
            <w:r w:rsidRPr="005A6105">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9860A2" w14:textId="77777777" w:rsidR="0061614F" w:rsidRPr="005A6105" w:rsidRDefault="0061614F" w:rsidP="005D1589">
            <w:pPr>
              <w:pStyle w:val="rowtabella0"/>
              <w:rPr>
                <w:color w:val="002060"/>
              </w:rPr>
            </w:pPr>
            <w:proofErr w:type="gramStart"/>
            <w:r w:rsidRPr="005A6105">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BFD4B5"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5003E3" w14:textId="77777777" w:rsidR="0061614F" w:rsidRPr="005A6105" w:rsidRDefault="0061614F" w:rsidP="005D1589">
            <w:pPr>
              <w:pStyle w:val="rowtabella0"/>
              <w:rPr>
                <w:color w:val="002060"/>
              </w:rPr>
            </w:pPr>
            <w:r w:rsidRPr="005A6105">
              <w:rPr>
                <w:color w:val="002060"/>
              </w:rPr>
              <w:t>12/12/2025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B1F719" w14:textId="77777777" w:rsidR="0061614F" w:rsidRPr="005A6105" w:rsidRDefault="0061614F" w:rsidP="005D1589">
            <w:pPr>
              <w:pStyle w:val="rowtabella0"/>
              <w:rPr>
                <w:color w:val="002060"/>
              </w:rPr>
            </w:pPr>
            <w:r w:rsidRPr="005A6105">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617FE7" w14:textId="77777777" w:rsidR="0061614F" w:rsidRPr="005A6105" w:rsidRDefault="0061614F" w:rsidP="005D1589">
            <w:pPr>
              <w:pStyle w:val="rowtabella0"/>
              <w:rPr>
                <w:color w:val="002060"/>
              </w:rPr>
            </w:pPr>
            <w:r w:rsidRPr="005A6105">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74AAA4" w14:textId="77777777" w:rsidR="0061614F" w:rsidRPr="005A6105" w:rsidRDefault="0061614F" w:rsidP="005D1589">
            <w:pPr>
              <w:pStyle w:val="rowtabella0"/>
              <w:rPr>
                <w:color w:val="002060"/>
              </w:rPr>
            </w:pPr>
            <w:r w:rsidRPr="005A6105">
              <w:rPr>
                <w:color w:val="002060"/>
              </w:rPr>
              <w:t>VIA DON GIUSEPPE MARUCCI 1</w:t>
            </w:r>
          </w:p>
        </w:tc>
      </w:tr>
      <w:tr w:rsidR="0061614F" w:rsidRPr="005A6105" w14:paraId="24CC6A31"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B0FA04" w14:textId="77777777" w:rsidR="0061614F" w:rsidRPr="005A6105" w:rsidRDefault="0061614F" w:rsidP="005D1589">
            <w:pPr>
              <w:pStyle w:val="rowtabella0"/>
              <w:rPr>
                <w:color w:val="002060"/>
              </w:rPr>
            </w:pPr>
            <w:r w:rsidRPr="005A6105">
              <w:rPr>
                <w:color w:val="002060"/>
              </w:rPr>
              <w:lastRenderedPageBreak/>
              <w:t>ATLETICO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743C61" w14:textId="77777777" w:rsidR="0061614F" w:rsidRPr="005A6105" w:rsidRDefault="0061614F" w:rsidP="005D1589">
            <w:pPr>
              <w:pStyle w:val="rowtabella0"/>
              <w:rPr>
                <w:color w:val="002060"/>
              </w:rPr>
            </w:pPr>
            <w:r w:rsidRPr="005A6105">
              <w:rPr>
                <w:color w:val="002060"/>
              </w:rPr>
              <w:t>VENERE POTENTIA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3D0F50"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811AC5" w14:textId="77777777" w:rsidR="0061614F" w:rsidRPr="005A6105" w:rsidRDefault="0061614F" w:rsidP="005D1589">
            <w:pPr>
              <w:pStyle w:val="rowtabella0"/>
              <w:rPr>
                <w:color w:val="002060"/>
              </w:rPr>
            </w:pPr>
            <w:r w:rsidRPr="005A6105">
              <w:rPr>
                <w:color w:val="002060"/>
              </w:rPr>
              <w:t>13/12/2025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ECE5F0" w14:textId="77777777" w:rsidR="0061614F" w:rsidRPr="005A6105" w:rsidRDefault="0061614F" w:rsidP="005D1589">
            <w:pPr>
              <w:pStyle w:val="rowtabella0"/>
              <w:rPr>
                <w:color w:val="002060"/>
              </w:rPr>
            </w:pPr>
            <w:r w:rsidRPr="005A6105">
              <w:rPr>
                <w:color w:val="002060"/>
              </w:rPr>
              <w:t>5266 CAMPO SCOPERTO "</w:t>
            </w:r>
            <w:proofErr w:type="gramStart"/>
            <w:r w:rsidRPr="005A6105">
              <w:rPr>
                <w:color w:val="002060"/>
              </w:rPr>
              <w:t>S.BORGONOVO</w:t>
            </w:r>
            <w:proofErr w:type="gramEnd"/>
            <w:r w:rsidRPr="005A610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3DF105" w14:textId="77777777" w:rsidR="0061614F" w:rsidRPr="005A6105" w:rsidRDefault="0061614F" w:rsidP="005D1589">
            <w:pPr>
              <w:pStyle w:val="rowtabella0"/>
              <w:rPr>
                <w:color w:val="002060"/>
              </w:rPr>
            </w:pPr>
            <w:r w:rsidRPr="005A6105">
              <w:rPr>
                <w:color w:val="002060"/>
              </w:rPr>
              <w:t>GAGLIOLE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541593" w14:textId="77777777" w:rsidR="0061614F" w:rsidRPr="005A6105" w:rsidRDefault="0061614F" w:rsidP="005D1589">
            <w:pPr>
              <w:pStyle w:val="rowtabella0"/>
              <w:rPr>
                <w:color w:val="002060"/>
              </w:rPr>
            </w:pPr>
            <w:r w:rsidRPr="005A6105">
              <w:rPr>
                <w:color w:val="002060"/>
              </w:rPr>
              <w:t>LOCALITA' MADONNA DELLA PIEVE</w:t>
            </w:r>
          </w:p>
        </w:tc>
      </w:tr>
      <w:tr w:rsidR="0061614F" w:rsidRPr="005A6105" w14:paraId="643778B8" w14:textId="77777777" w:rsidTr="005D158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129FB5" w14:textId="77777777" w:rsidR="0061614F" w:rsidRPr="005A6105" w:rsidRDefault="0061614F" w:rsidP="005D1589">
            <w:pPr>
              <w:pStyle w:val="rowtabella0"/>
              <w:rPr>
                <w:color w:val="002060"/>
              </w:rPr>
            </w:pPr>
            <w:r w:rsidRPr="005A6105">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5CEA6" w14:textId="77777777" w:rsidR="0061614F" w:rsidRPr="005A6105" w:rsidRDefault="0061614F" w:rsidP="005D1589">
            <w:pPr>
              <w:pStyle w:val="rowtabella0"/>
              <w:rPr>
                <w:color w:val="002060"/>
              </w:rPr>
            </w:pPr>
            <w:r w:rsidRPr="005A6105">
              <w:rPr>
                <w:color w:val="002060"/>
              </w:rPr>
              <w:t>STAFFOLO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5A5B8"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C387DE" w14:textId="77777777" w:rsidR="0061614F" w:rsidRPr="005A6105" w:rsidRDefault="0061614F" w:rsidP="005D1589">
            <w:pPr>
              <w:pStyle w:val="rowtabella0"/>
              <w:rPr>
                <w:color w:val="002060"/>
              </w:rPr>
            </w:pPr>
            <w:r w:rsidRPr="005A6105">
              <w:rPr>
                <w:color w:val="002060"/>
              </w:rPr>
              <w:t>13/12/2025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402B97" w14:textId="77777777" w:rsidR="0061614F" w:rsidRPr="005A6105" w:rsidRDefault="0061614F" w:rsidP="005D1589">
            <w:pPr>
              <w:pStyle w:val="rowtabella0"/>
              <w:rPr>
                <w:color w:val="002060"/>
              </w:rPr>
            </w:pPr>
            <w:r w:rsidRPr="005A6105">
              <w:rPr>
                <w:color w:val="002060"/>
              </w:rPr>
              <w:t>5473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D4EE76" w14:textId="77777777" w:rsidR="0061614F" w:rsidRPr="005A6105" w:rsidRDefault="0061614F" w:rsidP="005D1589">
            <w:pPr>
              <w:pStyle w:val="rowtabella0"/>
              <w:rPr>
                <w:color w:val="002060"/>
              </w:rPr>
            </w:pPr>
            <w:r w:rsidRPr="005A6105">
              <w:rPr>
                <w:color w:val="002060"/>
              </w:rPr>
              <w:t>GRADARA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CCFDF5" w14:textId="77777777" w:rsidR="0061614F" w:rsidRPr="005A6105" w:rsidRDefault="0061614F" w:rsidP="005D1589">
            <w:pPr>
              <w:pStyle w:val="rowtabella0"/>
              <w:rPr>
                <w:color w:val="002060"/>
              </w:rPr>
            </w:pPr>
            <w:r w:rsidRPr="005A6105">
              <w:rPr>
                <w:color w:val="002060"/>
              </w:rPr>
              <w:t>VIA TAVULLIA</w:t>
            </w:r>
          </w:p>
        </w:tc>
      </w:tr>
    </w:tbl>
    <w:p w14:paraId="7497C3A5" w14:textId="77777777" w:rsidR="0061614F" w:rsidRPr="009D0091" w:rsidRDefault="0061614F" w:rsidP="007C13E1">
      <w:pPr>
        <w:pStyle w:val="breakline"/>
        <w:rPr>
          <w:color w:val="002060"/>
        </w:rPr>
      </w:pPr>
    </w:p>
    <w:p w14:paraId="04823CCD" w14:textId="77777777" w:rsidR="007C13E1" w:rsidRPr="009D0091" w:rsidRDefault="007C13E1" w:rsidP="007C13E1">
      <w:pPr>
        <w:pStyle w:val="breakline"/>
        <w:rPr>
          <w:color w:val="002060"/>
        </w:rPr>
      </w:pPr>
    </w:p>
    <w:p w14:paraId="136331A8" w14:textId="77777777" w:rsidR="007C13E1" w:rsidRPr="009D0091" w:rsidRDefault="007C13E1" w:rsidP="007C13E1">
      <w:pPr>
        <w:pStyle w:val="titolocampionato0"/>
        <w:shd w:val="clear" w:color="auto" w:fill="CCCCCC"/>
        <w:spacing w:before="80" w:after="40"/>
        <w:rPr>
          <w:color w:val="002060"/>
        </w:rPr>
      </w:pPr>
      <w:r w:rsidRPr="009D0091">
        <w:rPr>
          <w:color w:val="002060"/>
        </w:rPr>
        <w:t>UNDER 19 CALCIO A 5 REGIONALE</w:t>
      </w:r>
    </w:p>
    <w:p w14:paraId="5F74C1D0" w14:textId="77777777" w:rsidR="007C13E1" w:rsidRPr="009D0091" w:rsidRDefault="007C13E1" w:rsidP="007C13E1">
      <w:pPr>
        <w:pStyle w:val="titoloprinc0"/>
        <w:rPr>
          <w:color w:val="002060"/>
        </w:rPr>
      </w:pPr>
      <w:r>
        <w:rPr>
          <w:color w:val="002060"/>
        </w:rPr>
        <w:t>RECUPERO GARA</w:t>
      </w:r>
    </w:p>
    <w:p w14:paraId="1D3C22DB" w14:textId="77777777" w:rsidR="007C13E1" w:rsidRPr="009D0091" w:rsidRDefault="007C13E1" w:rsidP="007C13E1">
      <w:pPr>
        <w:pStyle w:val="breakline"/>
        <w:rPr>
          <w:color w:val="002060"/>
        </w:rPr>
      </w:pPr>
    </w:p>
    <w:p w14:paraId="2711DA51" w14:textId="77777777" w:rsidR="007C13E1" w:rsidRPr="009D0091" w:rsidRDefault="007C13E1" w:rsidP="007C13E1">
      <w:pPr>
        <w:pStyle w:val="breakline"/>
        <w:rPr>
          <w:color w:val="002060"/>
        </w:rPr>
      </w:pPr>
    </w:p>
    <w:p w14:paraId="72F11616" w14:textId="77777777" w:rsidR="007C13E1" w:rsidRPr="009D0091" w:rsidRDefault="007C13E1" w:rsidP="007C13E1">
      <w:pPr>
        <w:pStyle w:val="sottotitolocampionato10"/>
        <w:rPr>
          <w:color w:val="002060"/>
        </w:rPr>
      </w:pPr>
      <w:r w:rsidRPr="009D0091">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C13E1" w:rsidRPr="009D0091" w14:paraId="1F2349E9" w14:textId="77777777" w:rsidTr="005D158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940D5" w14:textId="77777777" w:rsidR="007C13E1" w:rsidRPr="009D0091" w:rsidRDefault="007C13E1" w:rsidP="005D1589">
            <w:pPr>
              <w:pStyle w:val="headertabella0"/>
              <w:rPr>
                <w:color w:val="002060"/>
              </w:rPr>
            </w:pPr>
            <w:r w:rsidRPr="009D009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8E228" w14:textId="77777777" w:rsidR="007C13E1" w:rsidRPr="009D0091" w:rsidRDefault="007C13E1" w:rsidP="005D1589">
            <w:pPr>
              <w:pStyle w:val="headertabella0"/>
              <w:rPr>
                <w:color w:val="002060"/>
              </w:rPr>
            </w:pPr>
            <w:r w:rsidRPr="009D0091">
              <w:rPr>
                <w:color w:val="002060"/>
              </w:rPr>
              <w:t xml:space="preserve">N° </w:t>
            </w:r>
            <w:proofErr w:type="spellStart"/>
            <w:r w:rsidRPr="009D0091">
              <w:rPr>
                <w:color w:val="002060"/>
              </w:rPr>
              <w:t>Gior</w:t>
            </w:r>
            <w:proofErr w:type="spellEnd"/>
            <w:r w:rsidRPr="009D009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8C38A" w14:textId="77777777" w:rsidR="007C13E1" w:rsidRPr="009D0091" w:rsidRDefault="007C13E1" w:rsidP="005D1589">
            <w:pPr>
              <w:pStyle w:val="headertabella0"/>
              <w:rPr>
                <w:color w:val="002060"/>
              </w:rPr>
            </w:pPr>
            <w:r w:rsidRPr="009D009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26904" w14:textId="77777777" w:rsidR="007C13E1" w:rsidRPr="009D0091" w:rsidRDefault="007C13E1" w:rsidP="005D1589">
            <w:pPr>
              <w:pStyle w:val="headertabella0"/>
              <w:rPr>
                <w:color w:val="002060"/>
              </w:rPr>
            </w:pPr>
            <w:r w:rsidRPr="009D009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3852F" w14:textId="77777777" w:rsidR="007C13E1" w:rsidRPr="009D0091" w:rsidRDefault="007C13E1" w:rsidP="005D1589">
            <w:pPr>
              <w:pStyle w:val="headertabella0"/>
              <w:rPr>
                <w:color w:val="002060"/>
              </w:rPr>
            </w:pPr>
            <w:r w:rsidRPr="009D0091">
              <w:rPr>
                <w:color w:val="002060"/>
              </w:rPr>
              <w:t xml:space="preserve">Data </w:t>
            </w:r>
            <w:proofErr w:type="spellStart"/>
            <w:r w:rsidRPr="009D0091">
              <w:rPr>
                <w:color w:val="002060"/>
              </w:rPr>
              <w:t>Orig</w:t>
            </w:r>
            <w:proofErr w:type="spellEnd"/>
            <w:r w:rsidRPr="009D009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947E6" w14:textId="77777777" w:rsidR="007C13E1" w:rsidRPr="009D0091" w:rsidRDefault="007C13E1" w:rsidP="005D1589">
            <w:pPr>
              <w:pStyle w:val="headertabella0"/>
              <w:rPr>
                <w:color w:val="002060"/>
              </w:rPr>
            </w:pPr>
            <w:r w:rsidRPr="009D009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804A3" w14:textId="77777777" w:rsidR="007C13E1" w:rsidRPr="009D0091" w:rsidRDefault="007C13E1" w:rsidP="005D1589">
            <w:pPr>
              <w:pStyle w:val="headertabella0"/>
              <w:rPr>
                <w:color w:val="002060"/>
              </w:rPr>
            </w:pPr>
            <w:r w:rsidRPr="009D0091">
              <w:rPr>
                <w:color w:val="002060"/>
              </w:rPr>
              <w:t xml:space="preserve">Ora </w:t>
            </w:r>
            <w:proofErr w:type="spellStart"/>
            <w:r w:rsidRPr="009D0091">
              <w:rPr>
                <w:color w:val="002060"/>
              </w:rPr>
              <w:t>Orig</w:t>
            </w:r>
            <w:proofErr w:type="spellEnd"/>
            <w:r w:rsidRPr="009D009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6E95C" w14:textId="77777777" w:rsidR="007C13E1" w:rsidRPr="009D0091" w:rsidRDefault="007C13E1" w:rsidP="005D1589">
            <w:pPr>
              <w:pStyle w:val="headertabella0"/>
              <w:rPr>
                <w:color w:val="002060"/>
              </w:rPr>
            </w:pPr>
            <w:r w:rsidRPr="009D0091">
              <w:rPr>
                <w:color w:val="002060"/>
              </w:rPr>
              <w:t>Impianto</w:t>
            </w:r>
          </w:p>
        </w:tc>
      </w:tr>
      <w:tr w:rsidR="007C13E1" w:rsidRPr="009D0091" w14:paraId="28E5CF38" w14:textId="77777777" w:rsidTr="005D158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7412B" w14:textId="77777777" w:rsidR="007C13E1" w:rsidRPr="009D0091" w:rsidRDefault="007C13E1" w:rsidP="005D1589">
            <w:pPr>
              <w:pStyle w:val="rowtabella0"/>
              <w:rPr>
                <w:color w:val="002060"/>
              </w:rPr>
            </w:pPr>
            <w:r w:rsidRPr="009D0091">
              <w:rPr>
                <w:color w:val="002060"/>
              </w:rPr>
              <w:t>17/12/2025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BDA14" w14:textId="77777777" w:rsidR="007C13E1" w:rsidRPr="009D0091" w:rsidRDefault="007C13E1" w:rsidP="005D1589">
            <w:pPr>
              <w:pStyle w:val="rowtabella0"/>
              <w:jc w:val="center"/>
              <w:rPr>
                <w:color w:val="002060"/>
              </w:rPr>
            </w:pPr>
            <w:r>
              <w:rPr>
                <w:color w:val="002060"/>
              </w:rPr>
              <w:t>9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9E15E" w14:textId="77777777" w:rsidR="007C13E1" w:rsidRPr="00DA316A" w:rsidRDefault="007C13E1" w:rsidP="005D1589">
            <w:pPr>
              <w:pStyle w:val="rowtabella0"/>
              <w:rPr>
                <w:color w:val="002060"/>
                <w:lang w:val="es-ES"/>
              </w:rPr>
            </w:pPr>
            <w:r>
              <w:rPr>
                <w:color w:val="002060"/>
                <w:lang w:val="es-ES"/>
              </w:rPr>
              <w:t>ALMA JUVENTUS FANO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7C484" w14:textId="77777777" w:rsidR="007C13E1" w:rsidRPr="009D0091" w:rsidRDefault="007C13E1" w:rsidP="005D1589">
            <w:pPr>
              <w:pStyle w:val="rowtabella0"/>
              <w:rPr>
                <w:color w:val="002060"/>
              </w:rPr>
            </w:pPr>
            <w:r>
              <w:rPr>
                <w:color w:val="002060"/>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ACF0C" w14:textId="77777777" w:rsidR="007C13E1" w:rsidRPr="00DA316A" w:rsidRDefault="007C13E1" w:rsidP="005D1589">
            <w:pPr>
              <w:rPr>
                <w:rFonts w:ascii="Arial" w:hAnsi="Arial" w:cs="Arial"/>
                <w:color w:val="002060"/>
                <w:sz w:val="12"/>
                <w:szCs w:val="12"/>
              </w:rPr>
            </w:pPr>
            <w:r w:rsidRPr="00DA316A">
              <w:rPr>
                <w:rFonts w:ascii="Arial" w:hAnsi="Arial" w:cs="Arial"/>
                <w:color w:val="002060"/>
                <w:sz w:val="12"/>
                <w:szCs w:val="12"/>
              </w:rPr>
              <w:t>22/11/2025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5EA0E" w14:textId="77777777" w:rsidR="007C13E1" w:rsidRPr="009D0091" w:rsidRDefault="007C13E1" w:rsidP="005D1589">
            <w:pPr>
              <w:pStyle w:val="rowtabella0"/>
              <w:jc w:val="center"/>
              <w:rPr>
                <w:color w:val="002060"/>
              </w:rPr>
            </w:pPr>
            <w:r>
              <w:rPr>
                <w:color w:val="002060"/>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10E1B" w14:textId="77777777" w:rsidR="007C13E1" w:rsidRPr="009D0091" w:rsidRDefault="007C13E1" w:rsidP="005D1589">
            <w:pPr>
              <w:pStyle w:val="rowtabella0"/>
              <w:jc w:val="center"/>
              <w:rPr>
                <w:color w:val="002060"/>
              </w:rPr>
            </w:pPr>
            <w:r>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6CE51" w14:textId="77777777" w:rsidR="007C13E1" w:rsidRPr="009D0091" w:rsidRDefault="007C13E1" w:rsidP="005D1589">
            <w:pPr>
              <w:rPr>
                <w:color w:val="002060"/>
              </w:rPr>
            </w:pPr>
          </w:p>
        </w:tc>
      </w:tr>
    </w:tbl>
    <w:p w14:paraId="134B705D" w14:textId="77777777" w:rsidR="007C13E1" w:rsidRPr="00DA316A" w:rsidRDefault="007C13E1" w:rsidP="007C13E1">
      <w:pPr>
        <w:pStyle w:val="titoloprinc0"/>
        <w:rPr>
          <w:color w:val="002060"/>
          <w:sz w:val="22"/>
          <w:szCs w:val="22"/>
        </w:rPr>
      </w:pPr>
    </w:p>
    <w:p w14:paraId="50224B2B" w14:textId="77777777" w:rsidR="007C13E1" w:rsidRPr="009D0091" w:rsidRDefault="007C13E1" w:rsidP="007C13E1">
      <w:pPr>
        <w:pStyle w:val="titoloprinc0"/>
        <w:rPr>
          <w:color w:val="002060"/>
        </w:rPr>
      </w:pPr>
      <w:r w:rsidRPr="009D0091">
        <w:rPr>
          <w:color w:val="002060"/>
        </w:rPr>
        <w:t>VARIAZIONI AL PROGRAMMA GARE</w:t>
      </w:r>
    </w:p>
    <w:p w14:paraId="4EAA90FA" w14:textId="77777777" w:rsidR="007C13E1" w:rsidRPr="009D0091" w:rsidRDefault="007C13E1" w:rsidP="007C13E1">
      <w:pPr>
        <w:pStyle w:val="breakline"/>
        <w:rPr>
          <w:color w:val="002060"/>
        </w:rPr>
      </w:pPr>
    </w:p>
    <w:p w14:paraId="0088B74B" w14:textId="77777777" w:rsidR="007C13E1" w:rsidRPr="009D0091" w:rsidRDefault="007C13E1" w:rsidP="007C13E1">
      <w:pPr>
        <w:pStyle w:val="breakline"/>
        <w:rPr>
          <w:color w:val="002060"/>
        </w:rPr>
      </w:pPr>
    </w:p>
    <w:p w14:paraId="1D9AC538" w14:textId="77777777" w:rsidR="007C13E1" w:rsidRPr="009D0091" w:rsidRDefault="007C13E1" w:rsidP="007C13E1">
      <w:pPr>
        <w:pStyle w:val="sottotitolocampionato10"/>
        <w:rPr>
          <w:color w:val="002060"/>
        </w:rPr>
      </w:pPr>
      <w:r w:rsidRPr="009D009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C13E1" w:rsidRPr="009D0091" w14:paraId="26656E80" w14:textId="77777777" w:rsidTr="008F6C8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CC97D" w14:textId="77777777" w:rsidR="007C13E1" w:rsidRPr="009D0091" w:rsidRDefault="007C13E1" w:rsidP="005D1589">
            <w:pPr>
              <w:pStyle w:val="headertabella0"/>
              <w:rPr>
                <w:color w:val="002060"/>
              </w:rPr>
            </w:pPr>
            <w:r w:rsidRPr="009D009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A9994" w14:textId="77777777" w:rsidR="007C13E1" w:rsidRPr="009D0091" w:rsidRDefault="007C13E1" w:rsidP="005D1589">
            <w:pPr>
              <w:pStyle w:val="headertabella0"/>
              <w:rPr>
                <w:color w:val="002060"/>
              </w:rPr>
            </w:pPr>
            <w:r w:rsidRPr="009D0091">
              <w:rPr>
                <w:color w:val="002060"/>
              </w:rPr>
              <w:t xml:space="preserve">N° </w:t>
            </w:r>
            <w:proofErr w:type="spellStart"/>
            <w:r w:rsidRPr="009D0091">
              <w:rPr>
                <w:color w:val="002060"/>
              </w:rPr>
              <w:t>Gior</w:t>
            </w:r>
            <w:proofErr w:type="spellEnd"/>
            <w:r w:rsidRPr="009D009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27C16" w14:textId="77777777" w:rsidR="007C13E1" w:rsidRPr="009D0091" w:rsidRDefault="007C13E1" w:rsidP="005D1589">
            <w:pPr>
              <w:pStyle w:val="headertabella0"/>
              <w:rPr>
                <w:color w:val="002060"/>
              </w:rPr>
            </w:pPr>
            <w:r w:rsidRPr="009D009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F301D" w14:textId="77777777" w:rsidR="007C13E1" w:rsidRPr="009D0091" w:rsidRDefault="007C13E1" w:rsidP="005D1589">
            <w:pPr>
              <w:pStyle w:val="headertabella0"/>
              <w:rPr>
                <w:color w:val="002060"/>
              </w:rPr>
            </w:pPr>
            <w:r w:rsidRPr="009D009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56D07" w14:textId="77777777" w:rsidR="007C13E1" w:rsidRPr="009D0091" w:rsidRDefault="007C13E1" w:rsidP="005D1589">
            <w:pPr>
              <w:pStyle w:val="headertabella0"/>
              <w:rPr>
                <w:color w:val="002060"/>
              </w:rPr>
            </w:pPr>
            <w:r w:rsidRPr="009D0091">
              <w:rPr>
                <w:color w:val="002060"/>
              </w:rPr>
              <w:t xml:space="preserve">Data </w:t>
            </w:r>
            <w:proofErr w:type="spellStart"/>
            <w:r w:rsidRPr="009D0091">
              <w:rPr>
                <w:color w:val="002060"/>
              </w:rPr>
              <w:t>Orig</w:t>
            </w:r>
            <w:proofErr w:type="spellEnd"/>
            <w:r w:rsidRPr="009D009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46AA1" w14:textId="77777777" w:rsidR="007C13E1" w:rsidRPr="009D0091" w:rsidRDefault="007C13E1" w:rsidP="005D1589">
            <w:pPr>
              <w:pStyle w:val="headertabella0"/>
              <w:rPr>
                <w:color w:val="002060"/>
              </w:rPr>
            </w:pPr>
            <w:r w:rsidRPr="009D009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B7398" w14:textId="77777777" w:rsidR="007C13E1" w:rsidRPr="009D0091" w:rsidRDefault="007C13E1" w:rsidP="005D1589">
            <w:pPr>
              <w:pStyle w:val="headertabella0"/>
              <w:rPr>
                <w:color w:val="002060"/>
              </w:rPr>
            </w:pPr>
            <w:r w:rsidRPr="009D0091">
              <w:rPr>
                <w:color w:val="002060"/>
              </w:rPr>
              <w:t xml:space="preserve">Ora </w:t>
            </w:r>
            <w:proofErr w:type="spellStart"/>
            <w:r w:rsidRPr="009D0091">
              <w:rPr>
                <w:color w:val="002060"/>
              </w:rPr>
              <w:t>Orig</w:t>
            </w:r>
            <w:proofErr w:type="spellEnd"/>
            <w:r w:rsidRPr="009D009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E934B" w14:textId="77777777" w:rsidR="007C13E1" w:rsidRPr="009D0091" w:rsidRDefault="007C13E1" w:rsidP="005D1589">
            <w:pPr>
              <w:pStyle w:val="headertabella0"/>
              <w:rPr>
                <w:color w:val="002060"/>
              </w:rPr>
            </w:pPr>
            <w:r w:rsidRPr="009D0091">
              <w:rPr>
                <w:color w:val="002060"/>
              </w:rPr>
              <w:t>Impianto</w:t>
            </w:r>
          </w:p>
        </w:tc>
      </w:tr>
      <w:tr w:rsidR="007C13E1" w:rsidRPr="009D0091" w14:paraId="60C5CD64" w14:textId="77777777" w:rsidTr="008F6C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CED4E" w14:textId="77777777" w:rsidR="007C13E1" w:rsidRPr="008F6C8F" w:rsidRDefault="007C13E1" w:rsidP="005D1589">
            <w:pPr>
              <w:pStyle w:val="rowtabella0"/>
              <w:rPr>
                <w:color w:val="002060"/>
                <w:highlight w:val="yellow"/>
              </w:rPr>
            </w:pPr>
            <w:r w:rsidRPr="008F6C8F">
              <w:rPr>
                <w:color w:val="002060"/>
                <w:highlight w:val="yellow"/>
              </w:rPr>
              <w:t>20/12/2025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887C1" w14:textId="77777777" w:rsidR="007C13E1" w:rsidRPr="008F6C8F" w:rsidRDefault="007C13E1" w:rsidP="005D1589">
            <w:pPr>
              <w:pStyle w:val="rowtabella0"/>
              <w:jc w:val="center"/>
              <w:rPr>
                <w:color w:val="002060"/>
                <w:highlight w:val="yellow"/>
              </w:rPr>
            </w:pPr>
            <w:r w:rsidRPr="008F6C8F">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CB65A" w14:textId="77777777" w:rsidR="007C13E1" w:rsidRPr="008F6C8F" w:rsidRDefault="007C13E1" w:rsidP="005D1589">
            <w:pPr>
              <w:pStyle w:val="rowtabella0"/>
              <w:rPr>
                <w:color w:val="002060"/>
                <w:highlight w:val="yellow"/>
              </w:rPr>
            </w:pPr>
            <w:r w:rsidRPr="008F6C8F">
              <w:rPr>
                <w:color w:val="002060"/>
                <w:highlight w:val="yellow"/>
              </w:rPr>
              <w:t>CHIARAVALLE FUTSAL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C8BBB" w14:textId="77777777" w:rsidR="007C13E1" w:rsidRPr="008F6C8F" w:rsidRDefault="007C13E1" w:rsidP="005D1589">
            <w:pPr>
              <w:pStyle w:val="rowtabella0"/>
              <w:rPr>
                <w:color w:val="002060"/>
                <w:highlight w:val="yellow"/>
              </w:rPr>
            </w:pPr>
            <w:r w:rsidRPr="008F6C8F">
              <w:rPr>
                <w:color w:val="002060"/>
                <w:highlight w:val="yellow"/>
              </w:rPr>
              <w:t xml:space="preserve">CSI GAUDIO </w:t>
            </w:r>
            <w:proofErr w:type="spellStart"/>
            <w:proofErr w:type="gramStart"/>
            <w:r w:rsidRPr="008F6C8F">
              <w:rPr>
                <w:color w:val="002060"/>
                <w:highlight w:val="yellow"/>
              </w:rPr>
              <w:t>sq.B</w:t>
            </w:r>
            <w:proofErr w:type="spellEnd"/>
            <w:proofErr w:type="gramEnd"/>
            <w:r w:rsidRPr="008F6C8F">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592586" w14:textId="759F5110" w:rsidR="007C13E1" w:rsidRPr="009D0091" w:rsidRDefault="007C13E1" w:rsidP="005D158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18669" w14:textId="77777777" w:rsidR="007C13E1" w:rsidRPr="009D0091" w:rsidRDefault="007C13E1" w:rsidP="005D1589">
            <w:pPr>
              <w:pStyle w:val="rowtabella0"/>
              <w:jc w:val="center"/>
              <w:rPr>
                <w:color w:val="002060"/>
              </w:rPr>
            </w:pPr>
            <w:r w:rsidRPr="008F6C8F">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E2DA7" w14:textId="77777777" w:rsidR="007C13E1" w:rsidRPr="009D0091" w:rsidRDefault="007C13E1" w:rsidP="005D1589">
            <w:pPr>
              <w:pStyle w:val="rowtabella0"/>
              <w:jc w:val="center"/>
              <w:rPr>
                <w:color w:val="002060"/>
              </w:rPr>
            </w:pPr>
            <w:r w:rsidRPr="009D0091">
              <w:rPr>
                <w:color w:val="002060"/>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A52C3" w14:textId="77777777" w:rsidR="007C13E1" w:rsidRPr="009D0091" w:rsidRDefault="007C13E1" w:rsidP="005D1589">
            <w:pPr>
              <w:rPr>
                <w:color w:val="002060"/>
              </w:rPr>
            </w:pPr>
          </w:p>
        </w:tc>
      </w:tr>
      <w:tr w:rsidR="007C13E1" w:rsidRPr="009D0091" w14:paraId="309E06F2" w14:textId="77777777" w:rsidTr="008F6C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01D19" w14:textId="77777777" w:rsidR="007C13E1" w:rsidRPr="008F6C8F" w:rsidRDefault="007C13E1" w:rsidP="005D1589">
            <w:pPr>
              <w:pStyle w:val="rowtabella0"/>
              <w:rPr>
                <w:color w:val="002060"/>
                <w:highlight w:val="yellow"/>
              </w:rPr>
            </w:pPr>
            <w:r w:rsidRPr="008F6C8F">
              <w:rPr>
                <w:color w:val="002060"/>
                <w:highlight w:val="yellow"/>
              </w:rPr>
              <w:t>21/12/2025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93746" w14:textId="77777777" w:rsidR="007C13E1" w:rsidRPr="008F6C8F" w:rsidRDefault="007C13E1" w:rsidP="005D1589">
            <w:pPr>
              <w:pStyle w:val="rowtabella0"/>
              <w:jc w:val="center"/>
              <w:rPr>
                <w:color w:val="002060"/>
                <w:highlight w:val="yellow"/>
              </w:rPr>
            </w:pPr>
            <w:r w:rsidRPr="008F6C8F">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A678D" w14:textId="77777777" w:rsidR="007C13E1" w:rsidRPr="008F6C8F" w:rsidRDefault="007C13E1" w:rsidP="005D1589">
            <w:pPr>
              <w:pStyle w:val="rowtabella0"/>
              <w:rPr>
                <w:color w:val="002060"/>
                <w:highlight w:val="yellow"/>
              </w:rPr>
            </w:pPr>
            <w:r w:rsidRPr="008F6C8F">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34E02" w14:textId="77777777" w:rsidR="007C13E1" w:rsidRPr="008F6C8F" w:rsidRDefault="007C13E1" w:rsidP="005D1589">
            <w:pPr>
              <w:pStyle w:val="rowtabella0"/>
              <w:rPr>
                <w:color w:val="002060"/>
                <w:highlight w:val="yellow"/>
              </w:rPr>
            </w:pPr>
            <w:r w:rsidRPr="008F6C8F">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48EFF" w14:textId="6771521A" w:rsidR="007C13E1" w:rsidRPr="009D0091" w:rsidRDefault="008F6C8F" w:rsidP="005D1589">
            <w:pPr>
              <w:pStyle w:val="rowtabella0"/>
              <w:rPr>
                <w:color w:val="002060"/>
              </w:rPr>
            </w:pPr>
            <w:r>
              <w:rPr>
                <w:color w:val="002060"/>
              </w:rPr>
              <w:t>20</w:t>
            </w:r>
            <w:r w:rsidR="007C13E1" w:rsidRPr="009D0091">
              <w:rPr>
                <w:color w:val="002060"/>
              </w:rPr>
              <w:t>/12/2025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EB89B" w14:textId="77777777" w:rsidR="007C13E1" w:rsidRPr="009D0091" w:rsidRDefault="007C13E1" w:rsidP="005D1589">
            <w:pPr>
              <w:pStyle w:val="rowtabella0"/>
              <w:jc w:val="center"/>
              <w:rPr>
                <w:color w:val="002060"/>
              </w:rPr>
            </w:pPr>
            <w:r w:rsidRPr="008F6C8F">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D08C5" w14:textId="4E45F5F1" w:rsidR="007C13E1" w:rsidRPr="008F6C8F" w:rsidRDefault="008F6C8F" w:rsidP="008F6C8F">
            <w:pPr>
              <w:jc w:val="center"/>
              <w:rPr>
                <w:rFonts w:ascii="Arial" w:hAnsi="Arial" w:cs="Arial"/>
                <w:color w:val="002060"/>
                <w:sz w:val="12"/>
                <w:szCs w:val="12"/>
              </w:rPr>
            </w:pPr>
            <w:r w:rsidRPr="008F6C8F">
              <w:rPr>
                <w:rFonts w:ascii="Arial" w:hAnsi="Arial" w:cs="Arial"/>
                <w:color w:val="002060"/>
                <w:sz w:val="12"/>
                <w:szCs w:val="12"/>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64E14" w14:textId="77777777" w:rsidR="007C13E1" w:rsidRPr="009D0091" w:rsidRDefault="007C13E1" w:rsidP="005D1589">
            <w:pPr>
              <w:rPr>
                <w:color w:val="002060"/>
              </w:rPr>
            </w:pPr>
          </w:p>
        </w:tc>
      </w:tr>
    </w:tbl>
    <w:p w14:paraId="397D35CD" w14:textId="77777777" w:rsidR="007C13E1" w:rsidRPr="009D0091" w:rsidRDefault="007C13E1" w:rsidP="007C13E1">
      <w:pPr>
        <w:pStyle w:val="breakline"/>
        <w:rPr>
          <w:rFonts w:eastAsiaTheme="minorEastAsia"/>
          <w:color w:val="002060"/>
        </w:rPr>
      </w:pPr>
    </w:p>
    <w:p w14:paraId="5DB43CC1" w14:textId="77777777" w:rsidR="007C13E1" w:rsidRPr="009D0091" w:rsidRDefault="007C13E1" w:rsidP="007C13E1">
      <w:pPr>
        <w:pStyle w:val="breakline"/>
        <w:rPr>
          <w:color w:val="002060"/>
        </w:rPr>
      </w:pPr>
    </w:p>
    <w:p w14:paraId="668B9FAA" w14:textId="77777777" w:rsidR="007C13E1" w:rsidRPr="009D0091" w:rsidRDefault="007C13E1" w:rsidP="007C13E1">
      <w:pPr>
        <w:pStyle w:val="titoloprinc0"/>
        <w:rPr>
          <w:color w:val="002060"/>
        </w:rPr>
      </w:pPr>
      <w:r w:rsidRPr="009D0091">
        <w:rPr>
          <w:color w:val="002060"/>
        </w:rPr>
        <w:t>RISULTATI</w:t>
      </w:r>
    </w:p>
    <w:p w14:paraId="157917A6" w14:textId="77777777" w:rsidR="007C13E1" w:rsidRPr="009D0091" w:rsidRDefault="007C13E1" w:rsidP="007C13E1">
      <w:pPr>
        <w:pStyle w:val="breakline"/>
        <w:rPr>
          <w:color w:val="002060"/>
        </w:rPr>
      </w:pPr>
    </w:p>
    <w:p w14:paraId="618CFB71" w14:textId="77777777" w:rsidR="007C13E1" w:rsidRPr="009D0091" w:rsidRDefault="007C13E1" w:rsidP="007C13E1">
      <w:pPr>
        <w:pStyle w:val="breakline"/>
        <w:rPr>
          <w:rFonts w:eastAsiaTheme="minorEastAsia"/>
          <w:color w:val="002060"/>
        </w:rPr>
      </w:pPr>
    </w:p>
    <w:p w14:paraId="78970A78" w14:textId="77777777" w:rsidR="007C13E1" w:rsidRPr="009D0091" w:rsidRDefault="007C13E1" w:rsidP="007C13E1">
      <w:pPr>
        <w:pStyle w:val="breakline"/>
        <w:rPr>
          <w:color w:val="002060"/>
        </w:rPr>
      </w:pPr>
    </w:p>
    <w:p w14:paraId="5579976D" w14:textId="77777777" w:rsidR="007C13E1" w:rsidRPr="009D0091" w:rsidRDefault="007C13E1" w:rsidP="007C13E1">
      <w:pPr>
        <w:pStyle w:val="sottotitolocampionato10"/>
        <w:rPr>
          <w:color w:val="002060"/>
        </w:rPr>
      </w:pPr>
      <w:r w:rsidRPr="009D0091">
        <w:rPr>
          <w:color w:val="002060"/>
        </w:rPr>
        <w:t>RISULTATI UFFICIALI GARE DEL 06/12/2025</w:t>
      </w:r>
    </w:p>
    <w:p w14:paraId="541D988B" w14:textId="77777777" w:rsidR="007C13E1" w:rsidRPr="007C13E1" w:rsidRDefault="007C13E1" w:rsidP="007C13E1">
      <w:pPr>
        <w:pStyle w:val="sottotitolocampionato20"/>
        <w:spacing w:before="0" w:beforeAutospacing="0" w:after="0" w:afterAutospacing="0"/>
        <w:rPr>
          <w:rFonts w:ascii="Arial" w:hAnsi="Arial" w:cs="Arial"/>
          <w:color w:val="002060"/>
          <w:sz w:val="20"/>
          <w:szCs w:val="20"/>
        </w:rPr>
      </w:pPr>
      <w:r w:rsidRPr="007C13E1">
        <w:rPr>
          <w:rFonts w:ascii="Arial" w:hAnsi="Arial" w:cs="Arial"/>
          <w:color w:val="002060"/>
          <w:sz w:val="20"/>
          <w:szCs w:val="20"/>
        </w:rPr>
        <w:t>Si trascrivono qui di seguito i risultati ufficiali delle gare disputate</w:t>
      </w:r>
    </w:p>
    <w:p w14:paraId="55A9A514" w14:textId="77777777" w:rsidR="007C13E1" w:rsidRPr="009D0091" w:rsidRDefault="007C13E1" w:rsidP="007C13E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C13E1" w:rsidRPr="009D0091" w14:paraId="183D9596" w14:textId="77777777" w:rsidTr="005D15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13E1" w:rsidRPr="009D0091" w14:paraId="69CC5449" w14:textId="77777777" w:rsidTr="005D15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EE321" w14:textId="77777777" w:rsidR="007C13E1" w:rsidRPr="009D0091" w:rsidRDefault="007C13E1" w:rsidP="005D1589">
                  <w:pPr>
                    <w:pStyle w:val="headertabella0"/>
                    <w:rPr>
                      <w:color w:val="002060"/>
                    </w:rPr>
                  </w:pPr>
                  <w:r w:rsidRPr="009D0091">
                    <w:rPr>
                      <w:color w:val="002060"/>
                    </w:rPr>
                    <w:t>GIRONE A - 2 Giornata - R</w:t>
                  </w:r>
                </w:p>
              </w:tc>
            </w:tr>
            <w:tr w:rsidR="007C13E1" w:rsidRPr="009D0091" w14:paraId="75B46878" w14:textId="77777777" w:rsidTr="005D158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CA528E" w14:textId="77777777" w:rsidR="007C13E1" w:rsidRPr="009D0091" w:rsidRDefault="007C13E1" w:rsidP="005D1589">
                  <w:pPr>
                    <w:pStyle w:val="rowtabella0"/>
                    <w:rPr>
                      <w:color w:val="002060"/>
                    </w:rPr>
                  </w:pPr>
                  <w:r w:rsidRPr="009D0091">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CDE9DB" w14:textId="77777777" w:rsidR="007C13E1" w:rsidRPr="009D0091" w:rsidRDefault="007C13E1" w:rsidP="005D1589">
                  <w:pPr>
                    <w:pStyle w:val="rowtabella0"/>
                    <w:rPr>
                      <w:color w:val="002060"/>
                    </w:rPr>
                  </w:pPr>
                  <w:r w:rsidRPr="009D0091">
                    <w:rPr>
                      <w:color w:val="002060"/>
                    </w:rPr>
                    <w:t>- CSI GAUDIO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9128FD" w14:textId="77777777" w:rsidR="007C13E1" w:rsidRPr="009D0091" w:rsidRDefault="007C13E1" w:rsidP="005D1589">
                  <w:pPr>
                    <w:pStyle w:val="rowtabella0"/>
                    <w:jc w:val="center"/>
                    <w:rPr>
                      <w:color w:val="002060"/>
                    </w:rPr>
                  </w:pPr>
                  <w:r w:rsidRPr="009D0091">
                    <w:rPr>
                      <w:color w:val="002060"/>
                    </w:rPr>
                    <w:t>12 - 0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E2EC0" w14:textId="77777777" w:rsidR="007C13E1" w:rsidRPr="009D0091" w:rsidRDefault="007C13E1" w:rsidP="005D1589">
                  <w:pPr>
                    <w:pStyle w:val="rowtabella0"/>
                    <w:jc w:val="center"/>
                    <w:rPr>
                      <w:color w:val="002060"/>
                    </w:rPr>
                  </w:pPr>
                  <w:r w:rsidRPr="009D0091">
                    <w:rPr>
                      <w:color w:val="002060"/>
                    </w:rPr>
                    <w:t> </w:t>
                  </w:r>
                </w:p>
              </w:tc>
            </w:tr>
            <w:tr w:rsidR="007C13E1" w:rsidRPr="009D0091" w14:paraId="05E2F9E2"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18BE67" w14:textId="77777777" w:rsidR="007C13E1" w:rsidRPr="009D0091" w:rsidRDefault="007C13E1" w:rsidP="005D1589">
                  <w:pPr>
                    <w:pStyle w:val="rowtabella0"/>
                    <w:rPr>
                      <w:color w:val="002060"/>
                    </w:rPr>
                  </w:pPr>
                  <w:r w:rsidRPr="009D0091">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4D442B" w14:textId="77777777" w:rsidR="007C13E1" w:rsidRPr="009D0091" w:rsidRDefault="007C13E1" w:rsidP="005D1589">
                  <w:pPr>
                    <w:pStyle w:val="rowtabella0"/>
                    <w:rPr>
                      <w:color w:val="002060"/>
                    </w:rPr>
                  </w:pPr>
                  <w:r w:rsidRPr="009D0091">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3CFBCA" w14:textId="77777777" w:rsidR="007C13E1" w:rsidRPr="009D0091" w:rsidRDefault="007C13E1" w:rsidP="005D1589">
                  <w:pPr>
                    <w:pStyle w:val="rowtabella0"/>
                    <w:jc w:val="center"/>
                    <w:rPr>
                      <w:color w:val="002060"/>
                    </w:rPr>
                  </w:pPr>
                  <w:r w:rsidRPr="009D0091">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9449E0" w14:textId="77777777" w:rsidR="007C13E1" w:rsidRPr="009D0091" w:rsidRDefault="007C13E1" w:rsidP="005D1589">
                  <w:pPr>
                    <w:pStyle w:val="rowtabella0"/>
                    <w:jc w:val="center"/>
                    <w:rPr>
                      <w:color w:val="002060"/>
                    </w:rPr>
                  </w:pPr>
                  <w:r w:rsidRPr="009D0091">
                    <w:rPr>
                      <w:color w:val="002060"/>
                    </w:rPr>
                    <w:t> </w:t>
                  </w:r>
                </w:p>
              </w:tc>
            </w:tr>
            <w:tr w:rsidR="007C13E1" w:rsidRPr="009D0091" w14:paraId="0D5346CA"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990EF7" w14:textId="77777777" w:rsidR="007C13E1" w:rsidRPr="009D0091" w:rsidRDefault="007C13E1" w:rsidP="005D1589">
                  <w:pPr>
                    <w:pStyle w:val="rowtabella0"/>
                    <w:rPr>
                      <w:color w:val="002060"/>
                    </w:rPr>
                  </w:pPr>
                  <w:r w:rsidRPr="009D0091">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E01EF4" w14:textId="77777777" w:rsidR="007C13E1" w:rsidRPr="009D0091" w:rsidRDefault="007C13E1" w:rsidP="005D1589">
                  <w:pPr>
                    <w:pStyle w:val="rowtabella0"/>
                    <w:rPr>
                      <w:color w:val="002060"/>
                    </w:rPr>
                  </w:pPr>
                  <w:r w:rsidRPr="009D0091">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104EFA" w14:textId="77777777" w:rsidR="007C13E1" w:rsidRPr="009D0091" w:rsidRDefault="007C13E1" w:rsidP="005D1589">
                  <w:pPr>
                    <w:pStyle w:val="rowtabella0"/>
                    <w:jc w:val="center"/>
                    <w:rPr>
                      <w:color w:val="002060"/>
                    </w:rPr>
                  </w:pPr>
                  <w:r w:rsidRPr="009D0091">
                    <w:rPr>
                      <w:color w:val="002060"/>
                    </w:rPr>
                    <w:t>8 - 5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B2D2F1" w14:textId="77777777" w:rsidR="007C13E1" w:rsidRPr="009D0091" w:rsidRDefault="007C13E1" w:rsidP="005D1589">
                  <w:pPr>
                    <w:pStyle w:val="rowtabella0"/>
                    <w:jc w:val="center"/>
                    <w:rPr>
                      <w:color w:val="002060"/>
                    </w:rPr>
                  </w:pPr>
                  <w:r w:rsidRPr="009D0091">
                    <w:rPr>
                      <w:color w:val="002060"/>
                    </w:rPr>
                    <w:t> </w:t>
                  </w:r>
                </w:p>
              </w:tc>
            </w:tr>
            <w:tr w:rsidR="007C13E1" w:rsidRPr="009D0091" w14:paraId="0A2FBFDA"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CF61B0" w14:textId="77777777" w:rsidR="007C13E1" w:rsidRPr="009D0091" w:rsidRDefault="007C13E1" w:rsidP="005D1589">
                  <w:pPr>
                    <w:pStyle w:val="rowtabella0"/>
                    <w:rPr>
                      <w:color w:val="002060"/>
                    </w:rPr>
                  </w:pPr>
                  <w:r w:rsidRPr="009D0091">
                    <w:rPr>
                      <w:color w:val="002060"/>
                    </w:rPr>
                    <w:t xml:space="preserve">CSI GAUDIO </w:t>
                  </w:r>
                  <w:proofErr w:type="spellStart"/>
                  <w:proofErr w:type="gramStart"/>
                  <w:r w:rsidRPr="009D0091">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E38085" w14:textId="77777777" w:rsidR="007C13E1" w:rsidRPr="009D0091" w:rsidRDefault="007C13E1" w:rsidP="005D1589">
                  <w:pPr>
                    <w:pStyle w:val="rowtabella0"/>
                    <w:rPr>
                      <w:color w:val="002060"/>
                    </w:rPr>
                  </w:pPr>
                  <w:r w:rsidRPr="009D0091">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C63128" w14:textId="77777777" w:rsidR="007C13E1" w:rsidRPr="009D0091" w:rsidRDefault="007C13E1" w:rsidP="005D1589">
                  <w:pPr>
                    <w:pStyle w:val="rowtabella0"/>
                    <w:jc w:val="center"/>
                    <w:rPr>
                      <w:color w:val="002060"/>
                    </w:rPr>
                  </w:pPr>
                  <w:r w:rsidRPr="009D0091">
                    <w:rPr>
                      <w:color w:val="002060"/>
                    </w:rPr>
                    <w:t>3 - 10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587FE9" w14:textId="77777777" w:rsidR="007C13E1" w:rsidRPr="009D0091" w:rsidRDefault="007C13E1" w:rsidP="005D1589">
                  <w:pPr>
                    <w:pStyle w:val="rowtabella0"/>
                    <w:jc w:val="center"/>
                    <w:rPr>
                      <w:color w:val="002060"/>
                    </w:rPr>
                  </w:pPr>
                  <w:r w:rsidRPr="009D0091">
                    <w:rPr>
                      <w:color w:val="002060"/>
                    </w:rPr>
                    <w:t> </w:t>
                  </w:r>
                </w:p>
              </w:tc>
            </w:tr>
            <w:tr w:rsidR="007C13E1" w:rsidRPr="009D0091" w14:paraId="30AEF12B" w14:textId="77777777" w:rsidTr="005D158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DFB621" w14:textId="77777777" w:rsidR="007C13E1" w:rsidRPr="009D0091" w:rsidRDefault="007C13E1" w:rsidP="005D1589">
                  <w:pPr>
                    <w:pStyle w:val="rowtabella0"/>
                    <w:rPr>
                      <w:color w:val="002060"/>
                    </w:rPr>
                  </w:pPr>
                  <w:r w:rsidRPr="009D0091">
                    <w:rPr>
                      <w:color w:val="002060"/>
                    </w:rPr>
                    <w:t>DINAMIS 1990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5B0912" w14:textId="77777777" w:rsidR="007C13E1" w:rsidRPr="009D0091" w:rsidRDefault="007C13E1" w:rsidP="005D1589">
                  <w:pPr>
                    <w:pStyle w:val="rowtabella0"/>
                    <w:rPr>
                      <w:color w:val="002060"/>
                    </w:rPr>
                  </w:pPr>
                  <w:r w:rsidRPr="009D0091">
                    <w:rPr>
                      <w:color w:val="002060"/>
                    </w:rPr>
                    <w:t>- VERBENA C5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77E5C2" w14:textId="77777777" w:rsidR="007C13E1" w:rsidRPr="009D0091" w:rsidRDefault="007C13E1" w:rsidP="005D1589">
                  <w:pPr>
                    <w:pStyle w:val="rowtabella0"/>
                    <w:jc w:val="center"/>
                    <w:rPr>
                      <w:color w:val="002060"/>
                    </w:rPr>
                  </w:pPr>
                  <w:r w:rsidRPr="009D0091">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624CF" w14:textId="77777777" w:rsidR="007C13E1" w:rsidRPr="009D0091" w:rsidRDefault="007C13E1" w:rsidP="005D1589">
                  <w:pPr>
                    <w:pStyle w:val="rowtabella0"/>
                    <w:jc w:val="center"/>
                    <w:rPr>
                      <w:color w:val="002060"/>
                    </w:rPr>
                  </w:pPr>
                  <w:r w:rsidRPr="009D0091">
                    <w:rPr>
                      <w:color w:val="002060"/>
                    </w:rPr>
                    <w:t> </w:t>
                  </w:r>
                </w:p>
              </w:tc>
            </w:tr>
          </w:tbl>
          <w:p w14:paraId="4266BB8A" w14:textId="77777777" w:rsidR="007C13E1" w:rsidRPr="009D0091" w:rsidRDefault="007C13E1" w:rsidP="005D158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13E1" w:rsidRPr="009D0091" w14:paraId="6E41F5B9" w14:textId="77777777" w:rsidTr="005D15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56A75" w14:textId="77777777" w:rsidR="007C13E1" w:rsidRPr="009D0091" w:rsidRDefault="007C13E1" w:rsidP="005D1589">
                  <w:pPr>
                    <w:pStyle w:val="headertabella0"/>
                    <w:rPr>
                      <w:color w:val="002060"/>
                    </w:rPr>
                  </w:pPr>
                  <w:r w:rsidRPr="009D0091">
                    <w:rPr>
                      <w:color w:val="002060"/>
                    </w:rPr>
                    <w:t>GIRONE B - 2 Giornata - R</w:t>
                  </w:r>
                </w:p>
              </w:tc>
            </w:tr>
            <w:tr w:rsidR="007C13E1" w:rsidRPr="009D0091" w14:paraId="74BD2E3A" w14:textId="77777777" w:rsidTr="005D158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7CB7B6" w14:textId="77777777" w:rsidR="007C13E1" w:rsidRPr="009D0091" w:rsidRDefault="007C13E1" w:rsidP="005D1589">
                  <w:pPr>
                    <w:pStyle w:val="rowtabella0"/>
                    <w:rPr>
                      <w:color w:val="002060"/>
                    </w:rPr>
                  </w:pPr>
                  <w:r w:rsidRPr="009D0091">
                    <w:rPr>
                      <w:color w:val="002060"/>
                    </w:rPr>
                    <w:t>(1) FUTSAL VIRE GEOSISTEM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A0A48D" w14:textId="77777777" w:rsidR="007C13E1" w:rsidRPr="009D0091" w:rsidRDefault="007C13E1" w:rsidP="005D1589">
                  <w:pPr>
                    <w:pStyle w:val="rowtabella0"/>
                    <w:rPr>
                      <w:color w:val="002060"/>
                    </w:rPr>
                  </w:pPr>
                  <w:r w:rsidRPr="009D0091">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D56A33" w14:textId="77777777" w:rsidR="007C13E1" w:rsidRPr="009D0091" w:rsidRDefault="007C13E1" w:rsidP="005D1589">
                  <w:pPr>
                    <w:pStyle w:val="rowtabella0"/>
                    <w:jc w:val="center"/>
                    <w:rPr>
                      <w:color w:val="002060"/>
                    </w:rPr>
                  </w:pPr>
                  <w:r w:rsidRPr="009D0091">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57EA1E" w14:textId="77777777" w:rsidR="007C13E1" w:rsidRPr="009D0091" w:rsidRDefault="007C13E1" w:rsidP="005D1589">
                  <w:pPr>
                    <w:pStyle w:val="rowtabella0"/>
                    <w:jc w:val="center"/>
                    <w:rPr>
                      <w:color w:val="002060"/>
                    </w:rPr>
                  </w:pPr>
                  <w:r w:rsidRPr="009D0091">
                    <w:rPr>
                      <w:color w:val="002060"/>
                    </w:rPr>
                    <w:t> </w:t>
                  </w:r>
                </w:p>
              </w:tc>
            </w:tr>
            <w:tr w:rsidR="007C13E1" w:rsidRPr="009D0091" w14:paraId="2B7A838E"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A36327" w14:textId="77777777" w:rsidR="007C13E1" w:rsidRPr="009D0091" w:rsidRDefault="007C13E1" w:rsidP="005D1589">
                  <w:pPr>
                    <w:pStyle w:val="rowtabella0"/>
                    <w:rPr>
                      <w:color w:val="002060"/>
                    </w:rPr>
                  </w:pPr>
                  <w:r w:rsidRPr="009D0091">
                    <w:rPr>
                      <w:color w:val="002060"/>
                    </w:rPr>
                    <w:t>(2) 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1FA137" w14:textId="77777777" w:rsidR="007C13E1" w:rsidRPr="009D0091" w:rsidRDefault="007C13E1" w:rsidP="005D1589">
                  <w:pPr>
                    <w:pStyle w:val="rowtabella0"/>
                    <w:rPr>
                      <w:color w:val="002060"/>
                    </w:rPr>
                  </w:pPr>
                  <w:r w:rsidRPr="009D0091">
                    <w:rPr>
                      <w:color w:val="002060"/>
                    </w:rPr>
                    <w:t xml:space="preserve">- </w:t>
                  </w:r>
                  <w:proofErr w:type="gramStart"/>
                  <w:r w:rsidRPr="009D0091">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7890DA" w14:textId="77777777" w:rsidR="007C13E1" w:rsidRPr="009D0091" w:rsidRDefault="007C13E1" w:rsidP="005D1589">
                  <w:pPr>
                    <w:pStyle w:val="rowtabella0"/>
                    <w:jc w:val="center"/>
                    <w:rPr>
                      <w:color w:val="002060"/>
                    </w:rPr>
                  </w:pPr>
                  <w:r w:rsidRPr="009D0091">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59B4D1" w14:textId="77777777" w:rsidR="007C13E1" w:rsidRPr="009D0091" w:rsidRDefault="007C13E1" w:rsidP="005D1589">
                  <w:pPr>
                    <w:pStyle w:val="rowtabella0"/>
                    <w:jc w:val="center"/>
                    <w:rPr>
                      <w:color w:val="002060"/>
                    </w:rPr>
                  </w:pPr>
                  <w:r w:rsidRPr="009D0091">
                    <w:rPr>
                      <w:color w:val="002060"/>
                    </w:rPr>
                    <w:t> </w:t>
                  </w:r>
                </w:p>
              </w:tc>
            </w:tr>
            <w:tr w:rsidR="007C13E1" w:rsidRPr="009D0091" w14:paraId="018263B6"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1598F5" w14:textId="77777777" w:rsidR="007C13E1" w:rsidRPr="009D0091" w:rsidRDefault="007C13E1" w:rsidP="005D1589">
                  <w:pPr>
                    <w:pStyle w:val="rowtabella0"/>
                    <w:rPr>
                      <w:color w:val="002060"/>
                    </w:rPr>
                  </w:pPr>
                  <w:r w:rsidRPr="009D0091">
                    <w:rPr>
                      <w:color w:val="002060"/>
                    </w:rPr>
                    <w:t>POLISPORTIVA ROSSO BLU</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99B596" w14:textId="77777777" w:rsidR="007C13E1" w:rsidRPr="009D0091" w:rsidRDefault="007C13E1" w:rsidP="005D1589">
                  <w:pPr>
                    <w:pStyle w:val="rowtabella0"/>
                    <w:rPr>
                      <w:color w:val="002060"/>
                    </w:rPr>
                  </w:pPr>
                  <w:r w:rsidRPr="009D0091">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D81962" w14:textId="77777777" w:rsidR="007C13E1" w:rsidRPr="009D0091" w:rsidRDefault="007C13E1" w:rsidP="005D1589">
                  <w:pPr>
                    <w:pStyle w:val="rowtabella0"/>
                    <w:jc w:val="center"/>
                    <w:rPr>
                      <w:color w:val="002060"/>
                    </w:rPr>
                  </w:pPr>
                  <w:r w:rsidRPr="009D0091">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526891" w14:textId="77777777" w:rsidR="007C13E1" w:rsidRPr="009D0091" w:rsidRDefault="007C13E1" w:rsidP="005D1589">
                  <w:pPr>
                    <w:pStyle w:val="rowtabella0"/>
                    <w:jc w:val="center"/>
                    <w:rPr>
                      <w:color w:val="002060"/>
                    </w:rPr>
                  </w:pPr>
                  <w:r w:rsidRPr="009D0091">
                    <w:rPr>
                      <w:color w:val="002060"/>
                    </w:rPr>
                    <w:t> </w:t>
                  </w:r>
                </w:p>
              </w:tc>
            </w:tr>
            <w:tr w:rsidR="007C13E1" w:rsidRPr="009D0091" w14:paraId="2D75EF74" w14:textId="77777777" w:rsidTr="005D158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37F94A" w14:textId="77777777" w:rsidR="007C13E1" w:rsidRPr="009D0091" w:rsidRDefault="007C13E1" w:rsidP="005D1589">
                  <w:pPr>
                    <w:pStyle w:val="rowtabella0"/>
                    <w:rPr>
                      <w:color w:val="002060"/>
                    </w:rPr>
                  </w:pPr>
                  <w:r w:rsidRPr="009D0091">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339E4" w14:textId="77777777" w:rsidR="007C13E1" w:rsidRPr="009D0091" w:rsidRDefault="007C13E1" w:rsidP="005D1589">
                  <w:pPr>
                    <w:pStyle w:val="rowtabella0"/>
                    <w:rPr>
                      <w:color w:val="002060"/>
                    </w:rPr>
                  </w:pPr>
                  <w:r w:rsidRPr="009D0091">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B0B308" w14:textId="77777777" w:rsidR="007C13E1" w:rsidRPr="009D0091" w:rsidRDefault="007C13E1" w:rsidP="005D1589">
                  <w:pPr>
                    <w:pStyle w:val="rowtabella0"/>
                    <w:jc w:val="center"/>
                    <w:rPr>
                      <w:color w:val="002060"/>
                    </w:rPr>
                  </w:pPr>
                  <w:r w:rsidRPr="009D0091">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D12B47" w14:textId="77777777" w:rsidR="007C13E1" w:rsidRPr="009D0091" w:rsidRDefault="007C13E1" w:rsidP="005D1589">
                  <w:pPr>
                    <w:pStyle w:val="rowtabella0"/>
                    <w:jc w:val="center"/>
                    <w:rPr>
                      <w:color w:val="002060"/>
                    </w:rPr>
                  </w:pPr>
                  <w:r w:rsidRPr="009D0091">
                    <w:rPr>
                      <w:color w:val="002060"/>
                    </w:rPr>
                    <w:t> </w:t>
                  </w:r>
                </w:p>
              </w:tc>
            </w:tr>
            <w:tr w:rsidR="007C13E1" w:rsidRPr="009D0091" w14:paraId="01B74D02" w14:textId="77777777" w:rsidTr="005D1589">
              <w:tc>
                <w:tcPr>
                  <w:tcW w:w="4700" w:type="dxa"/>
                  <w:gridSpan w:val="4"/>
                  <w:tcBorders>
                    <w:top w:val="nil"/>
                    <w:left w:val="nil"/>
                    <w:bottom w:val="nil"/>
                    <w:right w:val="nil"/>
                  </w:tcBorders>
                  <w:tcMar>
                    <w:top w:w="20" w:type="dxa"/>
                    <w:left w:w="20" w:type="dxa"/>
                    <w:bottom w:w="20" w:type="dxa"/>
                    <w:right w:w="20" w:type="dxa"/>
                  </w:tcMar>
                  <w:vAlign w:val="center"/>
                  <w:hideMark/>
                </w:tcPr>
                <w:p w14:paraId="206FF283" w14:textId="77777777" w:rsidR="007C13E1" w:rsidRPr="009D0091" w:rsidRDefault="007C13E1" w:rsidP="005D1589">
                  <w:pPr>
                    <w:pStyle w:val="rowtabella0"/>
                    <w:rPr>
                      <w:color w:val="002060"/>
                    </w:rPr>
                  </w:pPr>
                  <w:r w:rsidRPr="009D0091">
                    <w:rPr>
                      <w:color w:val="002060"/>
                    </w:rPr>
                    <w:t>(1) - disputata il 07/12/2025</w:t>
                  </w:r>
                </w:p>
              </w:tc>
            </w:tr>
            <w:tr w:rsidR="007C13E1" w:rsidRPr="009D0091" w14:paraId="7A1C8DE2" w14:textId="77777777" w:rsidTr="005D1589">
              <w:tc>
                <w:tcPr>
                  <w:tcW w:w="4700" w:type="dxa"/>
                  <w:gridSpan w:val="4"/>
                  <w:tcBorders>
                    <w:top w:val="nil"/>
                    <w:left w:val="nil"/>
                    <w:bottom w:val="nil"/>
                    <w:right w:val="nil"/>
                  </w:tcBorders>
                  <w:tcMar>
                    <w:top w:w="20" w:type="dxa"/>
                    <w:left w:w="20" w:type="dxa"/>
                    <w:bottom w:w="20" w:type="dxa"/>
                    <w:right w:w="20" w:type="dxa"/>
                  </w:tcMar>
                  <w:vAlign w:val="center"/>
                  <w:hideMark/>
                </w:tcPr>
                <w:p w14:paraId="7011E8CA" w14:textId="77777777" w:rsidR="007C13E1" w:rsidRPr="009D0091" w:rsidRDefault="007C13E1" w:rsidP="005D1589">
                  <w:pPr>
                    <w:pStyle w:val="rowtabella0"/>
                    <w:rPr>
                      <w:color w:val="002060"/>
                    </w:rPr>
                  </w:pPr>
                  <w:r w:rsidRPr="009D0091">
                    <w:rPr>
                      <w:color w:val="002060"/>
                    </w:rPr>
                    <w:t>(2) - disputata il 09/12/2025</w:t>
                  </w:r>
                </w:p>
              </w:tc>
            </w:tr>
          </w:tbl>
          <w:p w14:paraId="347C1BA7" w14:textId="77777777" w:rsidR="007C13E1" w:rsidRPr="009D0091" w:rsidRDefault="007C13E1" w:rsidP="005D1589">
            <w:pPr>
              <w:rPr>
                <w:color w:val="002060"/>
              </w:rPr>
            </w:pPr>
          </w:p>
        </w:tc>
      </w:tr>
    </w:tbl>
    <w:p w14:paraId="0DA04CA6" w14:textId="77777777" w:rsidR="007C13E1" w:rsidRPr="009D0091" w:rsidRDefault="007C13E1" w:rsidP="007C13E1">
      <w:pPr>
        <w:pStyle w:val="breakline"/>
        <w:rPr>
          <w:rFonts w:eastAsiaTheme="minorEastAsia"/>
          <w:color w:val="002060"/>
        </w:rPr>
      </w:pPr>
    </w:p>
    <w:p w14:paraId="59A935C6" w14:textId="77777777" w:rsidR="007C13E1" w:rsidRPr="009D0091" w:rsidRDefault="007C13E1" w:rsidP="007C13E1">
      <w:pPr>
        <w:pStyle w:val="breakline"/>
        <w:rPr>
          <w:color w:val="002060"/>
        </w:rPr>
      </w:pPr>
    </w:p>
    <w:p w14:paraId="4B80D2FB" w14:textId="77777777" w:rsidR="007C13E1" w:rsidRPr="009D0091" w:rsidRDefault="007C13E1" w:rsidP="007C13E1">
      <w:pPr>
        <w:pStyle w:val="titoloprinc0"/>
        <w:rPr>
          <w:color w:val="002060"/>
        </w:rPr>
      </w:pPr>
      <w:r w:rsidRPr="009D0091">
        <w:rPr>
          <w:color w:val="002060"/>
        </w:rPr>
        <w:t>GIUDICE SPORTIVO</w:t>
      </w:r>
    </w:p>
    <w:p w14:paraId="282AD029" w14:textId="77777777" w:rsidR="007C13E1" w:rsidRPr="009D0091" w:rsidRDefault="007C13E1" w:rsidP="007C13E1">
      <w:pPr>
        <w:pStyle w:val="diffida"/>
        <w:rPr>
          <w:color w:val="002060"/>
        </w:rPr>
      </w:pPr>
      <w:r w:rsidRPr="009D0091">
        <w:rPr>
          <w:color w:val="002060"/>
        </w:rPr>
        <w:t>Il Giudice Sportivo Avv. Agnese Lazzaretti, con l'assistenza del 10/12/2025, ha adottato le decisioni che di seguito integralmente si riportano:</w:t>
      </w:r>
    </w:p>
    <w:p w14:paraId="0D807ABB" w14:textId="77777777" w:rsidR="007C13E1" w:rsidRPr="009D0091" w:rsidRDefault="007C13E1" w:rsidP="007C13E1">
      <w:pPr>
        <w:pStyle w:val="titolo10"/>
        <w:rPr>
          <w:color w:val="002060"/>
        </w:rPr>
      </w:pPr>
      <w:r w:rsidRPr="009D0091">
        <w:rPr>
          <w:color w:val="002060"/>
        </w:rPr>
        <w:t xml:space="preserve">GARE DEL 6/12/2025 </w:t>
      </w:r>
    </w:p>
    <w:p w14:paraId="14F11680" w14:textId="77777777" w:rsidR="007C13E1" w:rsidRPr="009D0091" w:rsidRDefault="007C13E1" w:rsidP="007C13E1">
      <w:pPr>
        <w:pStyle w:val="titolo7a"/>
        <w:rPr>
          <w:color w:val="002060"/>
        </w:rPr>
      </w:pPr>
      <w:r w:rsidRPr="009D0091">
        <w:rPr>
          <w:color w:val="002060"/>
        </w:rPr>
        <w:t xml:space="preserve">PROVVEDIMENTI DISCIPLINARI </w:t>
      </w:r>
    </w:p>
    <w:p w14:paraId="7FF8F9AC" w14:textId="77777777" w:rsidR="007C13E1" w:rsidRPr="009D0091" w:rsidRDefault="007C13E1" w:rsidP="007C13E1">
      <w:pPr>
        <w:pStyle w:val="titolo7b0"/>
        <w:rPr>
          <w:color w:val="002060"/>
        </w:rPr>
      </w:pPr>
      <w:r w:rsidRPr="009D0091">
        <w:rPr>
          <w:color w:val="002060"/>
        </w:rPr>
        <w:t xml:space="preserve">In base alle risultanze degli atti ufficiali sono state deliberate le seguenti sanzioni disciplinari. </w:t>
      </w:r>
    </w:p>
    <w:p w14:paraId="0D8F3F23" w14:textId="77777777" w:rsidR="007C13E1" w:rsidRPr="009D0091" w:rsidRDefault="007C13E1" w:rsidP="007C13E1">
      <w:pPr>
        <w:pStyle w:val="titolo30"/>
        <w:rPr>
          <w:color w:val="002060"/>
        </w:rPr>
      </w:pPr>
      <w:r w:rsidRPr="009D0091">
        <w:rPr>
          <w:color w:val="002060"/>
        </w:rPr>
        <w:t xml:space="preserve">DIRIGENTI </w:t>
      </w:r>
    </w:p>
    <w:p w14:paraId="4B75DABC" w14:textId="77777777" w:rsidR="007C13E1" w:rsidRPr="009D0091" w:rsidRDefault="007C13E1" w:rsidP="007C13E1">
      <w:pPr>
        <w:pStyle w:val="titolo20"/>
        <w:rPr>
          <w:color w:val="002060"/>
        </w:rPr>
      </w:pPr>
      <w:r w:rsidRPr="009D0091">
        <w:rPr>
          <w:color w:val="002060"/>
        </w:rPr>
        <w:t xml:space="preserve">INIBIZIONE A TEMPO OPPURE SQUALIFICA A GARE: FINO AL 24/12/2025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56B89BC9" w14:textId="77777777" w:rsidTr="005D1589">
        <w:tc>
          <w:tcPr>
            <w:tcW w:w="2200" w:type="dxa"/>
            <w:tcMar>
              <w:top w:w="20" w:type="dxa"/>
              <w:left w:w="20" w:type="dxa"/>
              <w:bottom w:w="20" w:type="dxa"/>
              <w:right w:w="20" w:type="dxa"/>
            </w:tcMar>
            <w:vAlign w:val="center"/>
            <w:hideMark/>
          </w:tcPr>
          <w:p w14:paraId="035540E8" w14:textId="77777777" w:rsidR="007C13E1" w:rsidRPr="009D0091" w:rsidRDefault="007C13E1" w:rsidP="005D1589">
            <w:pPr>
              <w:pStyle w:val="movimento"/>
              <w:rPr>
                <w:color w:val="002060"/>
              </w:rPr>
            </w:pPr>
            <w:r w:rsidRPr="009D0091">
              <w:rPr>
                <w:color w:val="002060"/>
              </w:rPr>
              <w:t>SERI FABRIZIO</w:t>
            </w:r>
          </w:p>
        </w:tc>
        <w:tc>
          <w:tcPr>
            <w:tcW w:w="2200" w:type="dxa"/>
            <w:tcMar>
              <w:top w:w="20" w:type="dxa"/>
              <w:left w:w="20" w:type="dxa"/>
              <w:bottom w:w="20" w:type="dxa"/>
              <w:right w:w="20" w:type="dxa"/>
            </w:tcMar>
            <w:vAlign w:val="center"/>
            <w:hideMark/>
          </w:tcPr>
          <w:p w14:paraId="78A7B941" w14:textId="77777777" w:rsidR="007C13E1" w:rsidRPr="009D0091" w:rsidRDefault="007C13E1" w:rsidP="005D1589">
            <w:pPr>
              <w:pStyle w:val="movimento2"/>
              <w:rPr>
                <w:color w:val="002060"/>
              </w:rPr>
            </w:pPr>
            <w:r w:rsidRPr="009D0091">
              <w:rPr>
                <w:color w:val="002060"/>
              </w:rPr>
              <w:t xml:space="preserve">(FIGHT BULLS CORRIDONIA) </w:t>
            </w:r>
          </w:p>
        </w:tc>
        <w:tc>
          <w:tcPr>
            <w:tcW w:w="800" w:type="dxa"/>
            <w:tcMar>
              <w:top w:w="20" w:type="dxa"/>
              <w:left w:w="20" w:type="dxa"/>
              <w:bottom w:w="20" w:type="dxa"/>
              <w:right w:w="20" w:type="dxa"/>
            </w:tcMar>
            <w:vAlign w:val="center"/>
            <w:hideMark/>
          </w:tcPr>
          <w:p w14:paraId="557ADC90"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656C6B15"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B54FE9E" w14:textId="77777777" w:rsidR="007C13E1" w:rsidRPr="009D0091" w:rsidRDefault="007C13E1" w:rsidP="005D1589">
            <w:pPr>
              <w:pStyle w:val="movimento2"/>
              <w:rPr>
                <w:color w:val="002060"/>
              </w:rPr>
            </w:pPr>
            <w:r w:rsidRPr="009D0091">
              <w:rPr>
                <w:color w:val="002060"/>
              </w:rPr>
              <w:t> </w:t>
            </w:r>
          </w:p>
        </w:tc>
      </w:tr>
    </w:tbl>
    <w:p w14:paraId="033D4431" w14:textId="77777777" w:rsidR="007C13E1" w:rsidRPr="009D0091" w:rsidRDefault="007C13E1" w:rsidP="007C13E1">
      <w:pPr>
        <w:pStyle w:val="diffida"/>
        <w:spacing w:before="80" w:beforeAutospacing="0" w:after="40" w:afterAutospacing="0"/>
        <w:rPr>
          <w:rFonts w:eastAsiaTheme="minorEastAsia"/>
          <w:color w:val="002060"/>
        </w:rPr>
      </w:pPr>
      <w:r w:rsidRPr="009D0091">
        <w:rPr>
          <w:color w:val="002060"/>
        </w:rPr>
        <w:t xml:space="preserve">Per comportamento non regolamentare. </w:t>
      </w:r>
    </w:p>
    <w:p w14:paraId="606DBAEE" w14:textId="77777777" w:rsidR="007C13E1" w:rsidRPr="009D0091" w:rsidRDefault="007C13E1" w:rsidP="007C13E1">
      <w:pPr>
        <w:pStyle w:val="titolo30"/>
        <w:rPr>
          <w:color w:val="002060"/>
        </w:rPr>
      </w:pPr>
      <w:r w:rsidRPr="009D0091">
        <w:rPr>
          <w:color w:val="002060"/>
        </w:rPr>
        <w:t xml:space="preserve">CALCIATORI NON ESPULSI </w:t>
      </w:r>
    </w:p>
    <w:p w14:paraId="6CA91FF7" w14:textId="77777777" w:rsidR="007C13E1" w:rsidRPr="009D0091" w:rsidRDefault="007C13E1" w:rsidP="007C13E1">
      <w:pPr>
        <w:pStyle w:val="titolo20"/>
        <w:rPr>
          <w:color w:val="002060"/>
        </w:rPr>
      </w:pPr>
      <w:r w:rsidRPr="009D0091">
        <w:rPr>
          <w:color w:val="002060"/>
        </w:rPr>
        <w:lastRenderedPageBreak/>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01D16495" w14:textId="77777777" w:rsidTr="005D1589">
        <w:tc>
          <w:tcPr>
            <w:tcW w:w="2200" w:type="dxa"/>
            <w:tcMar>
              <w:top w:w="20" w:type="dxa"/>
              <w:left w:w="20" w:type="dxa"/>
              <w:bottom w:w="20" w:type="dxa"/>
              <w:right w:w="20" w:type="dxa"/>
            </w:tcMar>
            <w:vAlign w:val="center"/>
            <w:hideMark/>
          </w:tcPr>
          <w:p w14:paraId="2F3C3FF7" w14:textId="77777777" w:rsidR="007C13E1" w:rsidRPr="009D0091" w:rsidRDefault="007C13E1" w:rsidP="005D1589">
            <w:pPr>
              <w:pStyle w:val="movimento"/>
              <w:rPr>
                <w:color w:val="002060"/>
              </w:rPr>
            </w:pPr>
            <w:r w:rsidRPr="009D0091">
              <w:rPr>
                <w:color w:val="002060"/>
              </w:rPr>
              <w:t>COACCI THOMAS</w:t>
            </w:r>
          </w:p>
        </w:tc>
        <w:tc>
          <w:tcPr>
            <w:tcW w:w="2200" w:type="dxa"/>
            <w:tcMar>
              <w:top w:w="20" w:type="dxa"/>
              <w:left w:w="20" w:type="dxa"/>
              <w:bottom w:w="20" w:type="dxa"/>
              <w:right w:w="20" w:type="dxa"/>
            </w:tcMar>
            <w:vAlign w:val="center"/>
            <w:hideMark/>
          </w:tcPr>
          <w:p w14:paraId="356EBCAD" w14:textId="77777777" w:rsidR="007C13E1" w:rsidRPr="009D0091" w:rsidRDefault="007C13E1" w:rsidP="005D1589">
            <w:pPr>
              <w:pStyle w:val="movimento2"/>
              <w:rPr>
                <w:color w:val="002060"/>
              </w:rPr>
            </w:pPr>
            <w:r w:rsidRPr="009D0091">
              <w:rPr>
                <w:color w:val="002060"/>
              </w:rPr>
              <w:t xml:space="preserve">(VERBENA C5 ANCONA) </w:t>
            </w:r>
          </w:p>
        </w:tc>
        <w:tc>
          <w:tcPr>
            <w:tcW w:w="800" w:type="dxa"/>
            <w:tcMar>
              <w:top w:w="20" w:type="dxa"/>
              <w:left w:w="20" w:type="dxa"/>
              <w:bottom w:w="20" w:type="dxa"/>
              <w:right w:w="20" w:type="dxa"/>
            </w:tcMar>
            <w:vAlign w:val="center"/>
            <w:hideMark/>
          </w:tcPr>
          <w:p w14:paraId="7448F96F"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2E960732"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4C9EC3FB" w14:textId="77777777" w:rsidR="007C13E1" w:rsidRPr="009D0091" w:rsidRDefault="007C13E1" w:rsidP="005D1589">
            <w:pPr>
              <w:pStyle w:val="movimento2"/>
              <w:rPr>
                <w:color w:val="002060"/>
              </w:rPr>
            </w:pPr>
            <w:r w:rsidRPr="009D0091">
              <w:rPr>
                <w:color w:val="002060"/>
              </w:rPr>
              <w:t> </w:t>
            </w:r>
          </w:p>
        </w:tc>
      </w:tr>
    </w:tbl>
    <w:p w14:paraId="590C46EC" w14:textId="77777777" w:rsidR="007C13E1" w:rsidRPr="009D0091" w:rsidRDefault="007C13E1" w:rsidP="007C13E1">
      <w:pPr>
        <w:pStyle w:val="titolo20"/>
        <w:rPr>
          <w:rFonts w:eastAsiaTheme="minorEastAsia"/>
          <w:color w:val="002060"/>
        </w:rPr>
      </w:pPr>
      <w:r w:rsidRPr="009D009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4485C5C6" w14:textId="77777777" w:rsidTr="005D1589">
        <w:tc>
          <w:tcPr>
            <w:tcW w:w="2200" w:type="dxa"/>
            <w:tcMar>
              <w:top w:w="20" w:type="dxa"/>
              <w:left w:w="20" w:type="dxa"/>
              <w:bottom w:w="20" w:type="dxa"/>
              <w:right w:w="20" w:type="dxa"/>
            </w:tcMar>
            <w:vAlign w:val="center"/>
            <w:hideMark/>
          </w:tcPr>
          <w:p w14:paraId="4709BEAD" w14:textId="77777777" w:rsidR="007C13E1" w:rsidRPr="009D0091" w:rsidRDefault="007C13E1" w:rsidP="005D1589">
            <w:pPr>
              <w:pStyle w:val="movimento"/>
              <w:rPr>
                <w:color w:val="002060"/>
              </w:rPr>
            </w:pPr>
            <w:r w:rsidRPr="009D0091">
              <w:rPr>
                <w:color w:val="002060"/>
              </w:rPr>
              <w:t>BERNABEI DIEGO</w:t>
            </w:r>
          </w:p>
        </w:tc>
        <w:tc>
          <w:tcPr>
            <w:tcW w:w="2200" w:type="dxa"/>
            <w:tcMar>
              <w:top w:w="20" w:type="dxa"/>
              <w:left w:w="20" w:type="dxa"/>
              <w:bottom w:w="20" w:type="dxa"/>
              <w:right w:w="20" w:type="dxa"/>
            </w:tcMar>
            <w:vAlign w:val="center"/>
            <w:hideMark/>
          </w:tcPr>
          <w:p w14:paraId="5BE4D5C0" w14:textId="77777777" w:rsidR="007C13E1" w:rsidRPr="009D0091" w:rsidRDefault="007C13E1" w:rsidP="005D1589">
            <w:pPr>
              <w:pStyle w:val="movimento2"/>
              <w:rPr>
                <w:color w:val="002060"/>
              </w:rPr>
            </w:pPr>
            <w:r w:rsidRPr="009D0091">
              <w:rPr>
                <w:color w:val="002060"/>
              </w:rPr>
              <w:t xml:space="preserve">(FIGHT BULLS CORRIDONIA) </w:t>
            </w:r>
          </w:p>
        </w:tc>
        <w:tc>
          <w:tcPr>
            <w:tcW w:w="800" w:type="dxa"/>
            <w:tcMar>
              <w:top w:w="20" w:type="dxa"/>
              <w:left w:w="20" w:type="dxa"/>
              <w:bottom w:w="20" w:type="dxa"/>
              <w:right w:w="20" w:type="dxa"/>
            </w:tcMar>
            <w:vAlign w:val="center"/>
            <w:hideMark/>
          </w:tcPr>
          <w:p w14:paraId="74E91DF5"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2E2F3FD5"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65B0A3B8" w14:textId="77777777" w:rsidR="007C13E1" w:rsidRPr="009D0091" w:rsidRDefault="007C13E1" w:rsidP="005D1589">
            <w:pPr>
              <w:pStyle w:val="movimento2"/>
              <w:rPr>
                <w:color w:val="002060"/>
              </w:rPr>
            </w:pPr>
            <w:r w:rsidRPr="009D0091">
              <w:rPr>
                <w:color w:val="002060"/>
              </w:rPr>
              <w:t> </w:t>
            </w:r>
          </w:p>
        </w:tc>
      </w:tr>
    </w:tbl>
    <w:p w14:paraId="5B012767" w14:textId="77777777" w:rsidR="007C13E1" w:rsidRPr="009D0091" w:rsidRDefault="007C13E1" w:rsidP="007C13E1">
      <w:pPr>
        <w:pStyle w:val="titolo20"/>
        <w:rPr>
          <w:rFonts w:eastAsiaTheme="minorEastAsia"/>
          <w:color w:val="002060"/>
        </w:rPr>
      </w:pPr>
      <w:r w:rsidRPr="009D009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7DC5F3C5" w14:textId="77777777" w:rsidTr="005D1589">
        <w:tc>
          <w:tcPr>
            <w:tcW w:w="2200" w:type="dxa"/>
            <w:tcMar>
              <w:top w:w="20" w:type="dxa"/>
              <w:left w:w="20" w:type="dxa"/>
              <w:bottom w:w="20" w:type="dxa"/>
              <w:right w:w="20" w:type="dxa"/>
            </w:tcMar>
            <w:vAlign w:val="center"/>
            <w:hideMark/>
          </w:tcPr>
          <w:p w14:paraId="56517887" w14:textId="77777777" w:rsidR="007C13E1" w:rsidRPr="009D0091" w:rsidRDefault="007C13E1" w:rsidP="005D1589">
            <w:pPr>
              <w:pStyle w:val="movimento"/>
              <w:rPr>
                <w:color w:val="002060"/>
              </w:rPr>
            </w:pPr>
            <w:r w:rsidRPr="009D0091">
              <w:rPr>
                <w:color w:val="002060"/>
              </w:rPr>
              <w:t>CENTANNI TOMMASO</w:t>
            </w:r>
          </w:p>
        </w:tc>
        <w:tc>
          <w:tcPr>
            <w:tcW w:w="2200" w:type="dxa"/>
            <w:tcMar>
              <w:top w:w="20" w:type="dxa"/>
              <w:left w:w="20" w:type="dxa"/>
              <w:bottom w:w="20" w:type="dxa"/>
              <w:right w:w="20" w:type="dxa"/>
            </w:tcMar>
            <w:vAlign w:val="center"/>
            <w:hideMark/>
          </w:tcPr>
          <w:p w14:paraId="0E89B248" w14:textId="77777777" w:rsidR="007C13E1" w:rsidRPr="009D0091" w:rsidRDefault="007C13E1" w:rsidP="005D1589">
            <w:pPr>
              <w:pStyle w:val="movimento2"/>
              <w:rPr>
                <w:color w:val="002060"/>
              </w:rPr>
            </w:pPr>
            <w:r w:rsidRPr="009D0091">
              <w:rPr>
                <w:color w:val="002060"/>
              </w:rPr>
              <w:t xml:space="preserve">(POLISPORTIVA ROSSO BLU) </w:t>
            </w:r>
          </w:p>
        </w:tc>
        <w:tc>
          <w:tcPr>
            <w:tcW w:w="800" w:type="dxa"/>
            <w:tcMar>
              <w:top w:w="20" w:type="dxa"/>
              <w:left w:w="20" w:type="dxa"/>
              <w:bottom w:w="20" w:type="dxa"/>
              <w:right w:w="20" w:type="dxa"/>
            </w:tcMar>
            <w:vAlign w:val="center"/>
            <w:hideMark/>
          </w:tcPr>
          <w:p w14:paraId="53892276"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4EFBEC72"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31AABA9D" w14:textId="77777777" w:rsidR="007C13E1" w:rsidRPr="009D0091" w:rsidRDefault="007C13E1" w:rsidP="005D1589">
            <w:pPr>
              <w:pStyle w:val="movimento2"/>
              <w:rPr>
                <w:color w:val="002060"/>
              </w:rPr>
            </w:pPr>
            <w:r w:rsidRPr="009D0091">
              <w:rPr>
                <w:color w:val="002060"/>
              </w:rPr>
              <w:t> </w:t>
            </w:r>
          </w:p>
        </w:tc>
      </w:tr>
    </w:tbl>
    <w:p w14:paraId="2E25CB7F" w14:textId="77777777" w:rsidR="007C13E1" w:rsidRPr="009D0091" w:rsidRDefault="007C13E1" w:rsidP="007C13E1">
      <w:pPr>
        <w:pStyle w:val="titolo20"/>
        <w:rPr>
          <w:rFonts w:eastAsiaTheme="minorEastAsia"/>
          <w:color w:val="002060"/>
        </w:rPr>
      </w:pPr>
      <w:r w:rsidRPr="009D009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2D473AD2" w14:textId="77777777" w:rsidTr="005D1589">
        <w:tc>
          <w:tcPr>
            <w:tcW w:w="2200" w:type="dxa"/>
            <w:tcMar>
              <w:top w:w="20" w:type="dxa"/>
              <w:left w:w="20" w:type="dxa"/>
              <w:bottom w:w="20" w:type="dxa"/>
              <w:right w:w="20" w:type="dxa"/>
            </w:tcMar>
            <w:vAlign w:val="center"/>
            <w:hideMark/>
          </w:tcPr>
          <w:p w14:paraId="7AFC9595" w14:textId="77777777" w:rsidR="007C13E1" w:rsidRPr="009D0091" w:rsidRDefault="007C13E1" w:rsidP="005D1589">
            <w:pPr>
              <w:pStyle w:val="movimento"/>
              <w:rPr>
                <w:color w:val="002060"/>
              </w:rPr>
            </w:pPr>
            <w:r w:rsidRPr="009D0091">
              <w:rPr>
                <w:color w:val="002060"/>
              </w:rPr>
              <w:t>PICCIALLO MATTEO</w:t>
            </w:r>
          </w:p>
        </w:tc>
        <w:tc>
          <w:tcPr>
            <w:tcW w:w="2200" w:type="dxa"/>
            <w:tcMar>
              <w:top w:w="20" w:type="dxa"/>
              <w:left w:w="20" w:type="dxa"/>
              <w:bottom w:w="20" w:type="dxa"/>
              <w:right w:w="20" w:type="dxa"/>
            </w:tcMar>
            <w:vAlign w:val="center"/>
            <w:hideMark/>
          </w:tcPr>
          <w:p w14:paraId="47037C26" w14:textId="77777777" w:rsidR="007C13E1" w:rsidRPr="009D0091" w:rsidRDefault="007C13E1" w:rsidP="005D1589">
            <w:pPr>
              <w:pStyle w:val="movimento2"/>
              <w:rPr>
                <w:color w:val="002060"/>
              </w:rPr>
            </w:pPr>
            <w:r w:rsidRPr="009D0091">
              <w:rPr>
                <w:color w:val="002060"/>
              </w:rPr>
              <w:t xml:space="preserve">(POLISPORTIVA ROSSO BLU) </w:t>
            </w:r>
          </w:p>
        </w:tc>
        <w:tc>
          <w:tcPr>
            <w:tcW w:w="800" w:type="dxa"/>
            <w:tcMar>
              <w:top w:w="20" w:type="dxa"/>
              <w:left w:w="20" w:type="dxa"/>
              <w:bottom w:w="20" w:type="dxa"/>
              <w:right w:w="20" w:type="dxa"/>
            </w:tcMar>
            <w:vAlign w:val="center"/>
            <w:hideMark/>
          </w:tcPr>
          <w:p w14:paraId="6BBEA3EE"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BA3D168"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26A544A5" w14:textId="77777777" w:rsidR="007C13E1" w:rsidRPr="009D0091" w:rsidRDefault="007C13E1" w:rsidP="005D1589">
            <w:pPr>
              <w:pStyle w:val="movimento2"/>
              <w:rPr>
                <w:color w:val="002060"/>
              </w:rPr>
            </w:pPr>
            <w:r w:rsidRPr="009D0091">
              <w:rPr>
                <w:color w:val="002060"/>
              </w:rPr>
              <w:t> </w:t>
            </w:r>
          </w:p>
        </w:tc>
      </w:tr>
    </w:tbl>
    <w:p w14:paraId="20A84BB4" w14:textId="77777777" w:rsidR="007C13E1" w:rsidRPr="009D0091" w:rsidRDefault="007C13E1" w:rsidP="007C13E1">
      <w:pPr>
        <w:pStyle w:val="titolo20"/>
        <w:rPr>
          <w:rFonts w:eastAsiaTheme="minorEastAsia"/>
          <w:color w:val="002060"/>
        </w:rPr>
      </w:pPr>
      <w:r w:rsidRPr="009D009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45A43D51" w14:textId="77777777" w:rsidTr="005D1589">
        <w:tc>
          <w:tcPr>
            <w:tcW w:w="2200" w:type="dxa"/>
            <w:tcMar>
              <w:top w:w="20" w:type="dxa"/>
              <w:left w:w="20" w:type="dxa"/>
              <w:bottom w:w="20" w:type="dxa"/>
              <w:right w:w="20" w:type="dxa"/>
            </w:tcMar>
            <w:vAlign w:val="center"/>
            <w:hideMark/>
          </w:tcPr>
          <w:p w14:paraId="736D01D1" w14:textId="77777777" w:rsidR="007C13E1" w:rsidRPr="009D0091" w:rsidRDefault="007C13E1" w:rsidP="005D1589">
            <w:pPr>
              <w:pStyle w:val="movimento"/>
              <w:rPr>
                <w:color w:val="002060"/>
              </w:rPr>
            </w:pPr>
            <w:r w:rsidRPr="009D0091">
              <w:rPr>
                <w:color w:val="002060"/>
              </w:rPr>
              <w:t>TAVIANI MATTIA</w:t>
            </w:r>
          </w:p>
        </w:tc>
        <w:tc>
          <w:tcPr>
            <w:tcW w:w="2200" w:type="dxa"/>
            <w:tcMar>
              <w:top w:w="20" w:type="dxa"/>
              <w:left w:w="20" w:type="dxa"/>
              <w:bottom w:w="20" w:type="dxa"/>
              <w:right w:w="20" w:type="dxa"/>
            </w:tcMar>
            <w:vAlign w:val="center"/>
            <w:hideMark/>
          </w:tcPr>
          <w:p w14:paraId="37EBAF6E" w14:textId="77777777" w:rsidR="007C13E1" w:rsidRPr="009D0091" w:rsidRDefault="007C13E1" w:rsidP="005D1589">
            <w:pPr>
              <w:pStyle w:val="movimento2"/>
              <w:rPr>
                <w:color w:val="002060"/>
              </w:rPr>
            </w:pPr>
            <w:r w:rsidRPr="009D0091">
              <w:rPr>
                <w:color w:val="002060"/>
              </w:rPr>
              <w:t xml:space="preserve">(PIETRALACROCE 73) </w:t>
            </w:r>
          </w:p>
        </w:tc>
        <w:tc>
          <w:tcPr>
            <w:tcW w:w="800" w:type="dxa"/>
            <w:tcMar>
              <w:top w:w="20" w:type="dxa"/>
              <w:left w:w="20" w:type="dxa"/>
              <w:bottom w:w="20" w:type="dxa"/>
              <w:right w:w="20" w:type="dxa"/>
            </w:tcMar>
            <w:vAlign w:val="center"/>
            <w:hideMark/>
          </w:tcPr>
          <w:p w14:paraId="67B5D637"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45E7F238"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6E4419F2" w14:textId="77777777" w:rsidR="007C13E1" w:rsidRPr="009D0091" w:rsidRDefault="007C13E1" w:rsidP="005D1589">
            <w:pPr>
              <w:pStyle w:val="movimento2"/>
              <w:rPr>
                <w:color w:val="002060"/>
              </w:rPr>
            </w:pPr>
            <w:r w:rsidRPr="009D0091">
              <w:rPr>
                <w:color w:val="002060"/>
              </w:rPr>
              <w:t> </w:t>
            </w:r>
          </w:p>
        </w:tc>
      </w:tr>
    </w:tbl>
    <w:p w14:paraId="48D1358D" w14:textId="77777777" w:rsidR="007C13E1" w:rsidRPr="009D0091" w:rsidRDefault="007C13E1" w:rsidP="007C13E1">
      <w:pPr>
        <w:pStyle w:val="titolo10"/>
        <w:rPr>
          <w:rFonts w:eastAsiaTheme="minorEastAsia"/>
          <w:color w:val="002060"/>
        </w:rPr>
      </w:pPr>
      <w:r w:rsidRPr="009D0091">
        <w:rPr>
          <w:color w:val="002060"/>
        </w:rPr>
        <w:t xml:space="preserve">GARE DEL 9/12/2025 </w:t>
      </w:r>
    </w:p>
    <w:p w14:paraId="1D0035FF" w14:textId="77777777" w:rsidR="007C13E1" w:rsidRPr="009D0091" w:rsidRDefault="007C13E1" w:rsidP="007C13E1">
      <w:pPr>
        <w:pStyle w:val="titolo7a"/>
        <w:rPr>
          <w:color w:val="002060"/>
        </w:rPr>
      </w:pPr>
      <w:r w:rsidRPr="009D0091">
        <w:rPr>
          <w:color w:val="002060"/>
        </w:rPr>
        <w:t xml:space="preserve">PROVVEDIMENTI DISCIPLINARI </w:t>
      </w:r>
    </w:p>
    <w:p w14:paraId="2C242DF6" w14:textId="77777777" w:rsidR="007C13E1" w:rsidRPr="009D0091" w:rsidRDefault="007C13E1" w:rsidP="007C13E1">
      <w:pPr>
        <w:pStyle w:val="titolo7b0"/>
        <w:rPr>
          <w:color w:val="002060"/>
        </w:rPr>
      </w:pPr>
      <w:r w:rsidRPr="009D0091">
        <w:rPr>
          <w:color w:val="002060"/>
        </w:rPr>
        <w:t xml:space="preserve">In base alle risultanze degli atti ufficiali sono state deliberate le seguenti sanzioni disciplinari. </w:t>
      </w:r>
    </w:p>
    <w:p w14:paraId="0304044C" w14:textId="77777777" w:rsidR="007C13E1" w:rsidRPr="009D0091" w:rsidRDefault="007C13E1" w:rsidP="007C13E1">
      <w:pPr>
        <w:pStyle w:val="titolo30"/>
        <w:rPr>
          <w:color w:val="002060"/>
        </w:rPr>
      </w:pPr>
      <w:r w:rsidRPr="009D0091">
        <w:rPr>
          <w:color w:val="002060"/>
        </w:rPr>
        <w:t xml:space="preserve">CALCIATORI NON ESPULSI </w:t>
      </w:r>
    </w:p>
    <w:p w14:paraId="4C25877D" w14:textId="77777777" w:rsidR="007C13E1" w:rsidRPr="009D0091" w:rsidRDefault="007C13E1" w:rsidP="007C13E1">
      <w:pPr>
        <w:pStyle w:val="titolo20"/>
        <w:rPr>
          <w:color w:val="002060"/>
        </w:rPr>
      </w:pPr>
      <w:r w:rsidRPr="009D009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45EBBC43" w14:textId="77777777" w:rsidTr="005D1589">
        <w:tc>
          <w:tcPr>
            <w:tcW w:w="2200" w:type="dxa"/>
            <w:tcMar>
              <w:top w:w="20" w:type="dxa"/>
              <w:left w:w="20" w:type="dxa"/>
              <w:bottom w:w="20" w:type="dxa"/>
              <w:right w:w="20" w:type="dxa"/>
            </w:tcMar>
            <w:vAlign w:val="center"/>
            <w:hideMark/>
          </w:tcPr>
          <w:p w14:paraId="56CBA2DF" w14:textId="77777777" w:rsidR="007C13E1" w:rsidRPr="009D0091" w:rsidRDefault="007C13E1" w:rsidP="005D1589">
            <w:pPr>
              <w:pStyle w:val="movimento"/>
              <w:rPr>
                <w:color w:val="002060"/>
              </w:rPr>
            </w:pPr>
            <w:r w:rsidRPr="009D0091">
              <w:rPr>
                <w:color w:val="002060"/>
              </w:rPr>
              <w:t>FERRACUTI GIOVANNI</w:t>
            </w:r>
          </w:p>
        </w:tc>
        <w:tc>
          <w:tcPr>
            <w:tcW w:w="2200" w:type="dxa"/>
            <w:tcMar>
              <w:top w:w="20" w:type="dxa"/>
              <w:left w:w="20" w:type="dxa"/>
              <w:bottom w:w="20" w:type="dxa"/>
              <w:right w:w="20" w:type="dxa"/>
            </w:tcMar>
            <w:vAlign w:val="center"/>
            <w:hideMark/>
          </w:tcPr>
          <w:p w14:paraId="5D343B66" w14:textId="77777777" w:rsidR="007C13E1" w:rsidRPr="009D0091" w:rsidRDefault="007C13E1" w:rsidP="005D1589">
            <w:pPr>
              <w:pStyle w:val="movimento2"/>
              <w:rPr>
                <w:color w:val="002060"/>
              </w:rPr>
            </w:pPr>
            <w:r w:rsidRPr="009D0091">
              <w:rPr>
                <w:color w:val="002060"/>
              </w:rPr>
              <w:t xml:space="preserve">(MONTELUPONE CALCIO A 5) </w:t>
            </w:r>
          </w:p>
        </w:tc>
        <w:tc>
          <w:tcPr>
            <w:tcW w:w="800" w:type="dxa"/>
            <w:tcMar>
              <w:top w:w="20" w:type="dxa"/>
              <w:left w:w="20" w:type="dxa"/>
              <w:bottom w:w="20" w:type="dxa"/>
              <w:right w:w="20" w:type="dxa"/>
            </w:tcMar>
            <w:vAlign w:val="center"/>
            <w:hideMark/>
          </w:tcPr>
          <w:p w14:paraId="37D79198"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63F95061" w14:textId="77777777" w:rsidR="007C13E1" w:rsidRPr="009D0091" w:rsidRDefault="007C13E1" w:rsidP="005D1589">
            <w:pPr>
              <w:pStyle w:val="movimento"/>
              <w:rPr>
                <w:color w:val="002060"/>
              </w:rPr>
            </w:pPr>
            <w:r w:rsidRPr="009D0091">
              <w:rPr>
                <w:color w:val="002060"/>
              </w:rPr>
              <w:t>MEMA MARIS</w:t>
            </w:r>
          </w:p>
        </w:tc>
        <w:tc>
          <w:tcPr>
            <w:tcW w:w="2200" w:type="dxa"/>
            <w:tcMar>
              <w:top w:w="20" w:type="dxa"/>
              <w:left w:w="20" w:type="dxa"/>
              <w:bottom w:w="20" w:type="dxa"/>
              <w:right w:w="20" w:type="dxa"/>
            </w:tcMar>
            <w:vAlign w:val="center"/>
            <w:hideMark/>
          </w:tcPr>
          <w:p w14:paraId="6E8D831C" w14:textId="77777777" w:rsidR="007C13E1" w:rsidRPr="009D0091" w:rsidRDefault="007C13E1" w:rsidP="005D1589">
            <w:pPr>
              <w:pStyle w:val="movimento2"/>
              <w:rPr>
                <w:color w:val="002060"/>
              </w:rPr>
            </w:pPr>
            <w:r w:rsidRPr="009D0091">
              <w:rPr>
                <w:color w:val="002060"/>
              </w:rPr>
              <w:t>(</w:t>
            </w:r>
            <w:proofErr w:type="gramStart"/>
            <w:r w:rsidRPr="009D0091">
              <w:rPr>
                <w:color w:val="002060"/>
              </w:rPr>
              <w:t>U.MANDOLESI</w:t>
            </w:r>
            <w:proofErr w:type="gramEnd"/>
            <w:r w:rsidRPr="009D0091">
              <w:rPr>
                <w:color w:val="002060"/>
              </w:rPr>
              <w:t xml:space="preserve">) </w:t>
            </w:r>
          </w:p>
        </w:tc>
      </w:tr>
    </w:tbl>
    <w:p w14:paraId="7FA2302D" w14:textId="77777777" w:rsidR="007C13E1" w:rsidRPr="009D0091" w:rsidRDefault="007C13E1" w:rsidP="007C13E1">
      <w:pPr>
        <w:pStyle w:val="titolo20"/>
        <w:rPr>
          <w:rFonts w:eastAsiaTheme="minorEastAsia"/>
          <w:color w:val="002060"/>
        </w:rPr>
      </w:pPr>
      <w:r w:rsidRPr="009D009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26F6CB7A" w14:textId="77777777" w:rsidTr="005D1589">
        <w:tc>
          <w:tcPr>
            <w:tcW w:w="2200" w:type="dxa"/>
            <w:tcMar>
              <w:top w:w="20" w:type="dxa"/>
              <w:left w:w="20" w:type="dxa"/>
              <w:bottom w:w="20" w:type="dxa"/>
              <w:right w:w="20" w:type="dxa"/>
            </w:tcMar>
            <w:vAlign w:val="center"/>
            <w:hideMark/>
          </w:tcPr>
          <w:p w14:paraId="0C1F2663" w14:textId="77777777" w:rsidR="007C13E1" w:rsidRPr="009D0091" w:rsidRDefault="007C13E1" w:rsidP="005D1589">
            <w:pPr>
              <w:pStyle w:val="movimento"/>
              <w:rPr>
                <w:color w:val="002060"/>
              </w:rPr>
            </w:pPr>
            <w:r w:rsidRPr="009D0091">
              <w:rPr>
                <w:color w:val="002060"/>
              </w:rPr>
              <w:t>CHIACCHIERA ALESSANDRO</w:t>
            </w:r>
          </w:p>
        </w:tc>
        <w:tc>
          <w:tcPr>
            <w:tcW w:w="2200" w:type="dxa"/>
            <w:tcMar>
              <w:top w:w="20" w:type="dxa"/>
              <w:left w:w="20" w:type="dxa"/>
              <w:bottom w:w="20" w:type="dxa"/>
              <w:right w:w="20" w:type="dxa"/>
            </w:tcMar>
            <w:vAlign w:val="center"/>
            <w:hideMark/>
          </w:tcPr>
          <w:p w14:paraId="22105725" w14:textId="77777777" w:rsidR="007C13E1" w:rsidRPr="009D0091" w:rsidRDefault="007C13E1" w:rsidP="005D1589">
            <w:pPr>
              <w:pStyle w:val="movimento2"/>
              <w:rPr>
                <w:color w:val="002060"/>
              </w:rPr>
            </w:pPr>
            <w:r w:rsidRPr="009D0091">
              <w:rPr>
                <w:color w:val="002060"/>
              </w:rPr>
              <w:t xml:space="preserve">(MONTELUPONE CALCIO A 5) </w:t>
            </w:r>
          </w:p>
        </w:tc>
        <w:tc>
          <w:tcPr>
            <w:tcW w:w="800" w:type="dxa"/>
            <w:tcMar>
              <w:top w:w="20" w:type="dxa"/>
              <w:left w:w="20" w:type="dxa"/>
              <w:bottom w:w="20" w:type="dxa"/>
              <w:right w:w="20" w:type="dxa"/>
            </w:tcMar>
            <w:vAlign w:val="center"/>
            <w:hideMark/>
          </w:tcPr>
          <w:p w14:paraId="67EBDC3D"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5E6CFA08" w14:textId="77777777" w:rsidR="007C13E1" w:rsidRPr="009D0091" w:rsidRDefault="007C13E1" w:rsidP="005D1589">
            <w:pPr>
              <w:pStyle w:val="movimento"/>
              <w:rPr>
                <w:color w:val="002060"/>
              </w:rPr>
            </w:pPr>
            <w:r w:rsidRPr="009D0091">
              <w:rPr>
                <w:color w:val="002060"/>
              </w:rPr>
              <w:t>LUCIANI FRANCESCO</w:t>
            </w:r>
          </w:p>
        </w:tc>
        <w:tc>
          <w:tcPr>
            <w:tcW w:w="2200" w:type="dxa"/>
            <w:tcMar>
              <w:top w:w="20" w:type="dxa"/>
              <w:left w:w="20" w:type="dxa"/>
              <w:bottom w:w="20" w:type="dxa"/>
              <w:right w:w="20" w:type="dxa"/>
            </w:tcMar>
            <w:vAlign w:val="center"/>
            <w:hideMark/>
          </w:tcPr>
          <w:p w14:paraId="15C0F800" w14:textId="77777777" w:rsidR="007C13E1" w:rsidRPr="009D0091" w:rsidRDefault="007C13E1" w:rsidP="005D1589">
            <w:pPr>
              <w:pStyle w:val="movimento2"/>
              <w:rPr>
                <w:color w:val="002060"/>
              </w:rPr>
            </w:pPr>
            <w:r w:rsidRPr="009D0091">
              <w:rPr>
                <w:color w:val="002060"/>
              </w:rPr>
              <w:t>(</w:t>
            </w:r>
            <w:proofErr w:type="gramStart"/>
            <w:r w:rsidRPr="009D0091">
              <w:rPr>
                <w:color w:val="002060"/>
              </w:rPr>
              <w:t>U.MANDOLESI</w:t>
            </w:r>
            <w:proofErr w:type="gramEnd"/>
            <w:r w:rsidRPr="009D0091">
              <w:rPr>
                <w:color w:val="002060"/>
              </w:rPr>
              <w:t xml:space="preserve">) </w:t>
            </w:r>
          </w:p>
        </w:tc>
      </w:tr>
    </w:tbl>
    <w:p w14:paraId="64E8D8FD" w14:textId="77777777" w:rsidR="007C13E1" w:rsidRDefault="007C13E1" w:rsidP="007C13E1">
      <w:pPr>
        <w:pStyle w:val="breakline"/>
        <w:rPr>
          <w:color w:val="002060"/>
        </w:rPr>
      </w:pPr>
    </w:p>
    <w:p w14:paraId="53D961A9" w14:textId="77777777" w:rsidR="007C13E1" w:rsidRPr="005D3C1E" w:rsidRDefault="007C13E1" w:rsidP="007C13E1">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558484FB" w14:textId="77777777" w:rsidR="007C13E1" w:rsidRDefault="007C13E1" w:rsidP="007C13E1">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57EE834C" w14:textId="77777777" w:rsidR="007C13E1" w:rsidRPr="009D0091" w:rsidRDefault="007C13E1" w:rsidP="007C13E1">
      <w:pPr>
        <w:pStyle w:val="breakline"/>
        <w:rPr>
          <w:rFonts w:eastAsiaTheme="minorEastAsia"/>
          <w:color w:val="002060"/>
        </w:rPr>
      </w:pPr>
    </w:p>
    <w:p w14:paraId="742FECF2" w14:textId="77777777" w:rsidR="007C13E1" w:rsidRPr="009D0091" w:rsidRDefault="007C13E1" w:rsidP="007C13E1">
      <w:pPr>
        <w:pStyle w:val="titoloprinc0"/>
        <w:rPr>
          <w:color w:val="002060"/>
        </w:rPr>
      </w:pPr>
      <w:r w:rsidRPr="009D0091">
        <w:rPr>
          <w:color w:val="002060"/>
        </w:rPr>
        <w:t>CLASSIFICA</w:t>
      </w:r>
    </w:p>
    <w:p w14:paraId="6DA20728" w14:textId="77777777" w:rsidR="007C13E1" w:rsidRPr="009D0091" w:rsidRDefault="007C13E1" w:rsidP="007C13E1">
      <w:pPr>
        <w:pStyle w:val="breakline"/>
        <w:rPr>
          <w:color w:val="002060"/>
        </w:rPr>
      </w:pPr>
    </w:p>
    <w:p w14:paraId="7BF9847C" w14:textId="77777777" w:rsidR="007C13E1" w:rsidRPr="009D0091" w:rsidRDefault="007C13E1" w:rsidP="007C13E1">
      <w:pPr>
        <w:pStyle w:val="breakline"/>
        <w:rPr>
          <w:color w:val="002060"/>
        </w:rPr>
      </w:pPr>
    </w:p>
    <w:p w14:paraId="2E5C8C19" w14:textId="77777777" w:rsidR="007C13E1" w:rsidRPr="009D0091" w:rsidRDefault="007C13E1" w:rsidP="007C13E1">
      <w:pPr>
        <w:pStyle w:val="sottotitolocampionato10"/>
        <w:rPr>
          <w:color w:val="002060"/>
        </w:rPr>
      </w:pPr>
      <w:r w:rsidRPr="009D009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13E1" w:rsidRPr="009D0091" w14:paraId="6F79574F" w14:textId="77777777" w:rsidTr="005D15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76915" w14:textId="77777777" w:rsidR="007C13E1" w:rsidRPr="009D0091" w:rsidRDefault="007C13E1" w:rsidP="005D1589">
            <w:pPr>
              <w:pStyle w:val="headertabella0"/>
              <w:rPr>
                <w:color w:val="002060"/>
              </w:rPr>
            </w:pPr>
            <w:r w:rsidRPr="009D009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727D8" w14:textId="77777777" w:rsidR="007C13E1" w:rsidRPr="009D0091" w:rsidRDefault="007C13E1" w:rsidP="005D1589">
            <w:pPr>
              <w:pStyle w:val="headertabella0"/>
              <w:rPr>
                <w:color w:val="002060"/>
              </w:rPr>
            </w:pPr>
            <w:r w:rsidRPr="009D009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03B73" w14:textId="77777777" w:rsidR="007C13E1" w:rsidRPr="009D0091" w:rsidRDefault="007C13E1" w:rsidP="005D1589">
            <w:pPr>
              <w:pStyle w:val="headertabella0"/>
              <w:rPr>
                <w:color w:val="002060"/>
              </w:rPr>
            </w:pPr>
            <w:r w:rsidRPr="009D009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5642B" w14:textId="77777777" w:rsidR="007C13E1" w:rsidRPr="009D0091" w:rsidRDefault="007C13E1" w:rsidP="005D1589">
            <w:pPr>
              <w:pStyle w:val="headertabella0"/>
              <w:rPr>
                <w:color w:val="002060"/>
              </w:rPr>
            </w:pPr>
            <w:r w:rsidRPr="009D009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0CB12" w14:textId="77777777" w:rsidR="007C13E1" w:rsidRPr="009D0091" w:rsidRDefault="007C13E1" w:rsidP="005D1589">
            <w:pPr>
              <w:pStyle w:val="headertabella0"/>
              <w:rPr>
                <w:color w:val="002060"/>
              </w:rPr>
            </w:pPr>
            <w:r w:rsidRPr="009D009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B3859" w14:textId="77777777" w:rsidR="007C13E1" w:rsidRPr="009D0091" w:rsidRDefault="007C13E1" w:rsidP="005D1589">
            <w:pPr>
              <w:pStyle w:val="headertabella0"/>
              <w:rPr>
                <w:color w:val="002060"/>
              </w:rPr>
            </w:pPr>
            <w:r w:rsidRPr="009D009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D7AC3" w14:textId="77777777" w:rsidR="007C13E1" w:rsidRPr="009D0091" w:rsidRDefault="007C13E1" w:rsidP="005D1589">
            <w:pPr>
              <w:pStyle w:val="headertabella0"/>
              <w:rPr>
                <w:color w:val="002060"/>
              </w:rPr>
            </w:pPr>
            <w:r w:rsidRPr="009D009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B48CD" w14:textId="77777777" w:rsidR="007C13E1" w:rsidRPr="009D0091" w:rsidRDefault="007C13E1" w:rsidP="005D1589">
            <w:pPr>
              <w:pStyle w:val="headertabella0"/>
              <w:rPr>
                <w:color w:val="002060"/>
              </w:rPr>
            </w:pPr>
            <w:r w:rsidRPr="009D009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4E8FE" w14:textId="77777777" w:rsidR="007C13E1" w:rsidRPr="009D0091" w:rsidRDefault="007C13E1" w:rsidP="005D1589">
            <w:pPr>
              <w:pStyle w:val="headertabella0"/>
              <w:rPr>
                <w:color w:val="002060"/>
              </w:rPr>
            </w:pPr>
            <w:r w:rsidRPr="009D009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B3050" w14:textId="77777777" w:rsidR="007C13E1" w:rsidRPr="009D0091" w:rsidRDefault="007C13E1" w:rsidP="005D1589">
            <w:pPr>
              <w:pStyle w:val="headertabella0"/>
              <w:rPr>
                <w:color w:val="002060"/>
              </w:rPr>
            </w:pPr>
            <w:r w:rsidRPr="009D0091">
              <w:rPr>
                <w:color w:val="002060"/>
              </w:rPr>
              <w:t>PE</w:t>
            </w:r>
          </w:p>
        </w:tc>
      </w:tr>
      <w:tr w:rsidR="007C13E1" w:rsidRPr="009D0091" w14:paraId="48E36E13" w14:textId="77777777" w:rsidTr="005D15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17616B" w14:textId="77777777" w:rsidR="007C13E1" w:rsidRPr="009D0091" w:rsidRDefault="007C13E1" w:rsidP="005D1589">
            <w:pPr>
              <w:pStyle w:val="rowtabella0"/>
              <w:rPr>
                <w:color w:val="002060"/>
              </w:rPr>
            </w:pPr>
            <w:r w:rsidRPr="009D0091">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1191E" w14:textId="77777777" w:rsidR="007C13E1" w:rsidRPr="009D0091" w:rsidRDefault="007C13E1" w:rsidP="005D1589">
            <w:pPr>
              <w:pStyle w:val="rowtabella0"/>
              <w:jc w:val="center"/>
              <w:rPr>
                <w:color w:val="002060"/>
              </w:rPr>
            </w:pPr>
            <w:r w:rsidRPr="009D009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D662C"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56A66"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F784F"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763CF"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CF8CE" w14:textId="77777777" w:rsidR="007C13E1" w:rsidRPr="009D0091" w:rsidRDefault="007C13E1" w:rsidP="005D1589">
            <w:pPr>
              <w:pStyle w:val="rowtabella0"/>
              <w:jc w:val="center"/>
              <w:rPr>
                <w:color w:val="002060"/>
              </w:rPr>
            </w:pPr>
            <w:r w:rsidRPr="009D009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1D34C" w14:textId="77777777" w:rsidR="007C13E1" w:rsidRPr="009D0091" w:rsidRDefault="007C13E1" w:rsidP="005D1589">
            <w:pPr>
              <w:pStyle w:val="rowtabella0"/>
              <w:jc w:val="center"/>
              <w:rPr>
                <w:color w:val="002060"/>
              </w:rPr>
            </w:pPr>
            <w:r w:rsidRPr="009D009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3E9FE" w14:textId="77777777" w:rsidR="007C13E1" w:rsidRPr="009D0091" w:rsidRDefault="007C13E1" w:rsidP="005D1589">
            <w:pPr>
              <w:pStyle w:val="rowtabella0"/>
              <w:jc w:val="center"/>
              <w:rPr>
                <w:color w:val="002060"/>
              </w:rPr>
            </w:pPr>
            <w:r w:rsidRPr="009D009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497E1" w14:textId="77777777" w:rsidR="007C13E1" w:rsidRPr="009D0091" w:rsidRDefault="007C13E1" w:rsidP="005D1589">
            <w:pPr>
              <w:pStyle w:val="rowtabella0"/>
              <w:jc w:val="center"/>
              <w:rPr>
                <w:color w:val="002060"/>
              </w:rPr>
            </w:pPr>
            <w:r w:rsidRPr="009D0091">
              <w:rPr>
                <w:color w:val="002060"/>
              </w:rPr>
              <w:t>0</w:t>
            </w:r>
          </w:p>
        </w:tc>
      </w:tr>
      <w:tr w:rsidR="007C13E1" w:rsidRPr="009D0091" w14:paraId="6AD69B16"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02B8DA" w14:textId="77777777" w:rsidR="007C13E1" w:rsidRPr="009D0091" w:rsidRDefault="007C13E1" w:rsidP="005D1589">
            <w:pPr>
              <w:pStyle w:val="rowtabella0"/>
              <w:rPr>
                <w:color w:val="002060"/>
              </w:rPr>
            </w:pPr>
            <w:r w:rsidRPr="009D0091">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A56E3" w14:textId="77777777" w:rsidR="007C13E1" w:rsidRPr="009D0091" w:rsidRDefault="007C13E1" w:rsidP="005D1589">
            <w:pPr>
              <w:pStyle w:val="rowtabella0"/>
              <w:jc w:val="center"/>
              <w:rPr>
                <w:color w:val="002060"/>
              </w:rPr>
            </w:pPr>
            <w:r w:rsidRPr="009D00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43E8C"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052E7"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96426"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3E5CB"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34402" w14:textId="77777777" w:rsidR="007C13E1" w:rsidRPr="009D0091" w:rsidRDefault="007C13E1" w:rsidP="005D1589">
            <w:pPr>
              <w:pStyle w:val="rowtabella0"/>
              <w:jc w:val="center"/>
              <w:rPr>
                <w:color w:val="002060"/>
              </w:rPr>
            </w:pPr>
            <w:r w:rsidRPr="009D009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4E176" w14:textId="77777777" w:rsidR="007C13E1" w:rsidRPr="009D0091" w:rsidRDefault="007C13E1" w:rsidP="005D1589">
            <w:pPr>
              <w:pStyle w:val="rowtabella0"/>
              <w:jc w:val="center"/>
              <w:rPr>
                <w:color w:val="002060"/>
              </w:rPr>
            </w:pPr>
            <w:r w:rsidRPr="009D009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A3274"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E43A9" w14:textId="77777777" w:rsidR="007C13E1" w:rsidRPr="009D0091" w:rsidRDefault="007C13E1" w:rsidP="005D1589">
            <w:pPr>
              <w:pStyle w:val="rowtabella0"/>
              <w:jc w:val="center"/>
              <w:rPr>
                <w:color w:val="002060"/>
              </w:rPr>
            </w:pPr>
            <w:r w:rsidRPr="009D0091">
              <w:rPr>
                <w:color w:val="002060"/>
              </w:rPr>
              <w:t>0</w:t>
            </w:r>
          </w:p>
        </w:tc>
      </w:tr>
      <w:tr w:rsidR="007C13E1" w:rsidRPr="009D0091" w14:paraId="15969258"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087C06" w14:textId="77777777" w:rsidR="007C13E1" w:rsidRPr="00DA316A" w:rsidRDefault="007C13E1" w:rsidP="005D1589">
            <w:pPr>
              <w:pStyle w:val="rowtabella0"/>
              <w:rPr>
                <w:color w:val="002060"/>
                <w:lang w:val="es-ES"/>
              </w:rPr>
            </w:pPr>
            <w:r w:rsidRPr="00DA316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AD4B6" w14:textId="77777777" w:rsidR="007C13E1" w:rsidRPr="009D0091" w:rsidRDefault="007C13E1" w:rsidP="005D1589">
            <w:pPr>
              <w:pStyle w:val="rowtabella0"/>
              <w:jc w:val="center"/>
              <w:rPr>
                <w:color w:val="002060"/>
              </w:rPr>
            </w:pPr>
            <w:r w:rsidRPr="009D009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F1E7D"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1691E"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A7738"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C7896"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AD2C8" w14:textId="77777777" w:rsidR="007C13E1" w:rsidRPr="009D0091" w:rsidRDefault="007C13E1" w:rsidP="005D1589">
            <w:pPr>
              <w:pStyle w:val="rowtabella0"/>
              <w:jc w:val="center"/>
              <w:rPr>
                <w:color w:val="002060"/>
              </w:rPr>
            </w:pPr>
            <w:r w:rsidRPr="009D009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516A6" w14:textId="77777777" w:rsidR="007C13E1" w:rsidRPr="009D0091" w:rsidRDefault="007C13E1" w:rsidP="005D1589">
            <w:pPr>
              <w:pStyle w:val="rowtabella0"/>
              <w:jc w:val="center"/>
              <w:rPr>
                <w:color w:val="002060"/>
              </w:rPr>
            </w:pPr>
            <w:r w:rsidRPr="009D00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2CFE5" w14:textId="77777777" w:rsidR="007C13E1" w:rsidRPr="009D0091" w:rsidRDefault="007C13E1" w:rsidP="005D1589">
            <w:pPr>
              <w:pStyle w:val="rowtabella0"/>
              <w:jc w:val="center"/>
              <w:rPr>
                <w:color w:val="002060"/>
              </w:rPr>
            </w:pPr>
            <w:r w:rsidRPr="009D00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E6C1F" w14:textId="77777777" w:rsidR="007C13E1" w:rsidRPr="009D0091" w:rsidRDefault="007C13E1" w:rsidP="005D1589">
            <w:pPr>
              <w:pStyle w:val="rowtabella0"/>
              <w:jc w:val="center"/>
              <w:rPr>
                <w:color w:val="002060"/>
              </w:rPr>
            </w:pPr>
            <w:r w:rsidRPr="009D0091">
              <w:rPr>
                <w:color w:val="002060"/>
              </w:rPr>
              <w:t>0</w:t>
            </w:r>
          </w:p>
        </w:tc>
      </w:tr>
      <w:tr w:rsidR="007C13E1" w:rsidRPr="009D0091" w14:paraId="457B300D"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78EC79" w14:textId="77777777" w:rsidR="007C13E1" w:rsidRPr="009D0091" w:rsidRDefault="007C13E1" w:rsidP="005D1589">
            <w:pPr>
              <w:pStyle w:val="rowtabella0"/>
              <w:rPr>
                <w:color w:val="002060"/>
              </w:rPr>
            </w:pPr>
            <w:r w:rsidRPr="009D009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4B8C5" w14:textId="77777777" w:rsidR="007C13E1" w:rsidRPr="009D0091" w:rsidRDefault="007C13E1" w:rsidP="005D1589">
            <w:pPr>
              <w:pStyle w:val="rowtabella0"/>
              <w:jc w:val="center"/>
              <w:rPr>
                <w:color w:val="002060"/>
              </w:rPr>
            </w:pPr>
            <w:r w:rsidRPr="009D009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13D19"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1D89F"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0455E"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21FDC"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D0661" w14:textId="77777777" w:rsidR="007C13E1" w:rsidRPr="009D0091" w:rsidRDefault="007C13E1" w:rsidP="005D1589">
            <w:pPr>
              <w:pStyle w:val="rowtabella0"/>
              <w:jc w:val="center"/>
              <w:rPr>
                <w:color w:val="002060"/>
              </w:rPr>
            </w:pPr>
            <w:r w:rsidRPr="009D009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A6758" w14:textId="77777777" w:rsidR="007C13E1" w:rsidRPr="009D0091" w:rsidRDefault="007C13E1" w:rsidP="005D1589">
            <w:pPr>
              <w:pStyle w:val="rowtabella0"/>
              <w:jc w:val="center"/>
              <w:rPr>
                <w:color w:val="002060"/>
              </w:rPr>
            </w:pPr>
            <w:r w:rsidRPr="009D009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B65F9"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3D479" w14:textId="77777777" w:rsidR="007C13E1" w:rsidRPr="009D0091" w:rsidRDefault="007C13E1" w:rsidP="005D1589">
            <w:pPr>
              <w:pStyle w:val="rowtabella0"/>
              <w:jc w:val="center"/>
              <w:rPr>
                <w:color w:val="002060"/>
              </w:rPr>
            </w:pPr>
            <w:r w:rsidRPr="009D0091">
              <w:rPr>
                <w:color w:val="002060"/>
              </w:rPr>
              <w:t>0</w:t>
            </w:r>
          </w:p>
        </w:tc>
      </w:tr>
      <w:tr w:rsidR="007C13E1" w:rsidRPr="009D0091" w14:paraId="2EBDC629"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EF3393" w14:textId="77777777" w:rsidR="007C13E1" w:rsidRPr="009D0091" w:rsidRDefault="007C13E1" w:rsidP="005D1589">
            <w:pPr>
              <w:pStyle w:val="rowtabella0"/>
              <w:rPr>
                <w:color w:val="002060"/>
              </w:rPr>
            </w:pPr>
            <w:r w:rsidRPr="009D009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A4180" w14:textId="77777777" w:rsidR="007C13E1" w:rsidRPr="009D0091" w:rsidRDefault="007C13E1" w:rsidP="005D1589">
            <w:pPr>
              <w:pStyle w:val="rowtabella0"/>
              <w:jc w:val="center"/>
              <w:rPr>
                <w:color w:val="002060"/>
              </w:rPr>
            </w:pPr>
            <w:r w:rsidRPr="009D009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FC70E"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45229"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09BDA"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7D370"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72FF9" w14:textId="77777777" w:rsidR="007C13E1" w:rsidRPr="009D0091" w:rsidRDefault="007C13E1" w:rsidP="005D1589">
            <w:pPr>
              <w:pStyle w:val="rowtabella0"/>
              <w:jc w:val="center"/>
              <w:rPr>
                <w:color w:val="002060"/>
              </w:rPr>
            </w:pPr>
            <w:r w:rsidRPr="009D009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85DD1" w14:textId="77777777" w:rsidR="007C13E1" w:rsidRPr="009D0091" w:rsidRDefault="007C13E1" w:rsidP="005D1589">
            <w:pPr>
              <w:pStyle w:val="rowtabella0"/>
              <w:jc w:val="center"/>
              <w:rPr>
                <w:color w:val="002060"/>
              </w:rPr>
            </w:pPr>
            <w:r w:rsidRPr="009D009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3E627"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14E19" w14:textId="77777777" w:rsidR="007C13E1" w:rsidRPr="009D0091" w:rsidRDefault="007C13E1" w:rsidP="005D1589">
            <w:pPr>
              <w:pStyle w:val="rowtabella0"/>
              <w:jc w:val="center"/>
              <w:rPr>
                <w:color w:val="002060"/>
              </w:rPr>
            </w:pPr>
            <w:r w:rsidRPr="009D0091">
              <w:rPr>
                <w:color w:val="002060"/>
              </w:rPr>
              <w:t>0</w:t>
            </w:r>
          </w:p>
        </w:tc>
      </w:tr>
      <w:tr w:rsidR="007C13E1" w:rsidRPr="009D0091" w14:paraId="4C04129B"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67EBC2" w14:textId="77777777" w:rsidR="007C13E1" w:rsidRPr="009D0091" w:rsidRDefault="007C13E1" w:rsidP="005D1589">
            <w:pPr>
              <w:pStyle w:val="rowtabella0"/>
              <w:rPr>
                <w:color w:val="002060"/>
              </w:rPr>
            </w:pPr>
            <w:r w:rsidRPr="009D009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C5BA6" w14:textId="77777777" w:rsidR="007C13E1" w:rsidRPr="009D0091" w:rsidRDefault="007C13E1" w:rsidP="005D1589">
            <w:pPr>
              <w:pStyle w:val="rowtabella0"/>
              <w:jc w:val="center"/>
              <w:rPr>
                <w:color w:val="002060"/>
              </w:rPr>
            </w:pPr>
            <w:r w:rsidRPr="009D009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4D7E8"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BA8A4"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14863"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2C945"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0249A" w14:textId="77777777" w:rsidR="007C13E1" w:rsidRPr="009D0091" w:rsidRDefault="007C13E1" w:rsidP="005D1589">
            <w:pPr>
              <w:pStyle w:val="rowtabella0"/>
              <w:jc w:val="center"/>
              <w:rPr>
                <w:color w:val="002060"/>
              </w:rPr>
            </w:pPr>
            <w:r w:rsidRPr="009D009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8D4D3" w14:textId="77777777" w:rsidR="007C13E1" w:rsidRPr="009D0091" w:rsidRDefault="007C13E1" w:rsidP="005D1589">
            <w:pPr>
              <w:pStyle w:val="rowtabella0"/>
              <w:jc w:val="center"/>
              <w:rPr>
                <w:color w:val="002060"/>
              </w:rPr>
            </w:pPr>
            <w:r w:rsidRPr="009D009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99B4A"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72A72" w14:textId="77777777" w:rsidR="007C13E1" w:rsidRPr="009D0091" w:rsidRDefault="007C13E1" w:rsidP="005D1589">
            <w:pPr>
              <w:pStyle w:val="rowtabella0"/>
              <w:jc w:val="center"/>
              <w:rPr>
                <w:color w:val="002060"/>
              </w:rPr>
            </w:pPr>
            <w:r w:rsidRPr="009D0091">
              <w:rPr>
                <w:color w:val="002060"/>
              </w:rPr>
              <w:t>0</w:t>
            </w:r>
          </w:p>
        </w:tc>
      </w:tr>
      <w:tr w:rsidR="007C13E1" w:rsidRPr="009D0091" w14:paraId="1602F710"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4AB12E" w14:textId="77777777" w:rsidR="007C13E1" w:rsidRPr="009D0091" w:rsidRDefault="007C13E1" w:rsidP="005D1589">
            <w:pPr>
              <w:pStyle w:val="rowtabella0"/>
              <w:rPr>
                <w:color w:val="002060"/>
              </w:rPr>
            </w:pPr>
            <w:r w:rsidRPr="009D009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C08A0"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3D6EF"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995EC"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94565"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7F22F"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2BB48" w14:textId="77777777" w:rsidR="007C13E1" w:rsidRPr="009D0091" w:rsidRDefault="007C13E1" w:rsidP="005D1589">
            <w:pPr>
              <w:pStyle w:val="rowtabella0"/>
              <w:jc w:val="center"/>
              <w:rPr>
                <w:color w:val="002060"/>
              </w:rPr>
            </w:pPr>
            <w:r w:rsidRPr="009D009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79A90" w14:textId="77777777" w:rsidR="007C13E1" w:rsidRPr="009D0091" w:rsidRDefault="007C13E1" w:rsidP="005D1589">
            <w:pPr>
              <w:pStyle w:val="rowtabella0"/>
              <w:jc w:val="center"/>
              <w:rPr>
                <w:color w:val="002060"/>
              </w:rPr>
            </w:pPr>
            <w:r w:rsidRPr="009D009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1653F" w14:textId="77777777" w:rsidR="007C13E1" w:rsidRPr="009D0091" w:rsidRDefault="007C13E1" w:rsidP="005D1589">
            <w:pPr>
              <w:pStyle w:val="rowtabella0"/>
              <w:jc w:val="center"/>
              <w:rPr>
                <w:color w:val="002060"/>
              </w:rPr>
            </w:pPr>
            <w:r w:rsidRPr="009D00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6010B" w14:textId="77777777" w:rsidR="007C13E1" w:rsidRPr="009D0091" w:rsidRDefault="007C13E1" w:rsidP="005D1589">
            <w:pPr>
              <w:pStyle w:val="rowtabella0"/>
              <w:jc w:val="center"/>
              <w:rPr>
                <w:color w:val="002060"/>
              </w:rPr>
            </w:pPr>
            <w:r w:rsidRPr="009D0091">
              <w:rPr>
                <w:color w:val="002060"/>
              </w:rPr>
              <w:t>0</w:t>
            </w:r>
          </w:p>
        </w:tc>
      </w:tr>
      <w:tr w:rsidR="007C13E1" w:rsidRPr="009D0091" w14:paraId="14534740"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CCE227" w14:textId="77777777" w:rsidR="007C13E1" w:rsidRPr="00DA316A" w:rsidRDefault="007C13E1" w:rsidP="005D1589">
            <w:pPr>
              <w:pStyle w:val="rowtabella0"/>
              <w:rPr>
                <w:color w:val="002060"/>
                <w:lang w:val="es-ES"/>
              </w:rPr>
            </w:pPr>
            <w:r w:rsidRPr="00DA316A">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CB4A0"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A62C0"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B26B5"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8C81E"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202FD"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96073" w14:textId="77777777" w:rsidR="007C13E1" w:rsidRPr="009D0091" w:rsidRDefault="007C13E1" w:rsidP="005D1589">
            <w:pPr>
              <w:pStyle w:val="rowtabella0"/>
              <w:jc w:val="center"/>
              <w:rPr>
                <w:color w:val="002060"/>
              </w:rPr>
            </w:pPr>
            <w:r w:rsidRPr="009D009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612FD" w14:textId="77777777" w:rsidR="007C13E1" w:rsidRPr="009D0091" w:rsidRDefault="007C13E1" w:rsidP="005D1589">
            <w:pPr>
              <w:pStyle w:val="rowtabella0"/>
              <w:jc w:val="center"/>
              <w:rPr>
                <w:color w:val="002060"/>
              </w:rPr>
            </w:pPr>
            <w:r w:rsidRPr="009D009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34D5F" w14:textId="77777777" w:rsidR="007C13E1" w:rsidRPr="009D0091" w:rsidRDefault="007C13E1" w:rsidP="005D1589">
            <w:pPr>
              <w:pStyle w:val="rowtabella0"/>
              <w:jc w:val="center"/>
              <w:rPr>
                <w:color w:val="002060"/>
              </w:rPr>
            </w:pPr>
            <w:r w:rsidRPr="009D00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C3112" w14:textId="77777777" w:rsidR="007C13E1" w:rsidRPr="009D0091" w:rsidRDefault="007C13E1" w:rsidP="005D1589">
            <w:pPr>
              <w:pStyle w:val="rowtabella0"/>
              <w:jc w:val="center"/>
              <w:rPr>
                <w:color w:val="002060"/>
              </w:rPr>
            </w:pPr>
            <w:r w:rsidRPr="009D0091">
              <w:rPr>
                <w:color w:val="002060"/>
              </w:rPr>
              <w:t>0</w:t>
            </w:r>
          </w:p>
        </w:tc>
      </w:tr>
      <w:tr w:rsidR="007C13E1" w:rsidRPr="009D0091" w14:paraId="1D52EF8C"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E10F35" w14:textId="77777777" w:rsidR="007C13E1" w:rsidRPr="009D0091" w:rsidRDefault="007C13E1" w:rsidP="005D1589">
            <w:pPr>
              <w:pStyle w:val="rowtabella0"/>
              <w:rPr>
                <w:color w:val="002060"/>
              </w:rPr>
            </w:pPr>
            <w:r w:rsidRPr="009D0091">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13D7F"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0F16C"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AB697"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BB085"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FCD49"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343BB" w14:textId="77777777" w:rsidR="007C13E1" w:rsidRPr="009D0091" w:rsidRDefault="007C13E1" w:rsidP="005D1589">
            <w:pPr>
              <w:pStyle w:val="rowtabella0"/>
              <w:jc w:val="center"/>
              <w:rPr>
                <w:color w:val="002060"/>
              </w:rPr>
            </w:pPr>
            <w:r w:rsidRPr="009D009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A5172" w14:textId="77777777" w:rsidR="007C13E1" w:rsidRPr="009D0091" w:rsidRDefault="007C13E1" w:rsidP="005D1589">
            <w:pPr>
              <w:pStyle w:val="rowtabella0"/>
              <w:jc w:val="center"/>
              <w:rPr>
                <w:color w:val="002060"/>
              </w:rPr>
            </w:pPr>
            <w:r w:rsidRPr="009D009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36DA3" w14:textId="77777777" w:rsidR="007C13E1" w:rsidRPr="009D0091" w:rsidRDefault="007C13E1" w:rsidP="005D1589">
            <w:pPr>
              <w:pStyle w:val="rowtabella0"/>
              <w:jc w:val="center"/>
              <w:rPr>
                <w:color w:val="002060"/>
              </w:rPr>
            </w:pPr>
            <w:r w:rsidRPr="009D009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1DD47" w14:textId="77777777" w:rsidR="007C13E1" w:rsidRPr="009D0091" w:rsidRDefault="007C13E1" w:rsidP="005D1589">
            <w:pPr>
              <w:pStyle w:val="rowtabella0"/>
              <w:jc w:val="center"/>
              <w:rPr>
                <w:color w:val="002060"/>
              </w:rPr>
            </w:pPr>
            <w:r w:rsidRPr="009D0091">
              <w:rPr>
                <w:color w:val="002060"/>
              </w:rPr>
              <w:t>0</w:t>
            </w:r>
          </w:p>
        </w:tc>
      </w:tr>
      <w:tr w:rsidR="007C13E1" w:rsidRPr="009D0091" w14:paraId="152CB701" w14:textId="77777777" w:rsidTr="005D15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BC7FFD" w14:textId="77777777" w:rsidR="007C13E1" w:rsidRPr="009D0091" w:rsidRDefault="007C13E1" w:rsidP="005D1589">
            <w:pPr>
              <w:pStyle w:val="rowtabella0"/>
              <w:rPr>
                <w:color w:val="002060"/>
              </w:rPr>
            </w:pPr>
            <w:proofErr w:type="spellStart"/>
            <w:proofErr w:type="gramStart"/>
            <w:r w:rsidRPr="009D0091">
              <w:rPr>
                <w:color w:val="002060"/>
              </w:rPr>
              <w:t>sq.B</w:t>
            </w:r>
            <w:proofErr w:type="spellEnd"/>
            <w:proofErr w:type="gramEnd"/>
            <w:r w:rsidRPr="009D0091">
              <w:rPr>
                <w:color w:val="002060"/>
              </w:rPr>
              <w:t xml:space="preserve"> CSI GAUDIO </w:t>
            </w:r>
            <w:proofErr w:type="spellStart"/>
            <w:proofErr w:type="gramStart"/>
            <w:r w:rsidRPr="009D0091">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6D43F"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9255D"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B4EA1"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45B44"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E254E"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A06DE"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62AD9"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68326"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22B1C" w14:textId="77777777" w:rsidR="007C13E1" w:rsidRPr="009D0091" w:rsidRDefault="007C13E1" w:rsidP="005D1589">
            <w:pPr>
              <w:pStyle w:val="rowtabella0"/>
              <w:jc w:val="center"/>
              <w:rPr>
                <w:color w:val="002060"/>
              </w:rPr>
            </w:pPr>
            <w:r w:rsidRPr="009D0091">
              <w:rPr>
                <w:color w:val="002060"/>
              </w:rPr>
              <w:t>0</w:t>
            </w:r>
          </w:p>
        </w:tc>
      </w:tr>
    </w:tbl>
    <w:p w14:paraId="6F754F24" w14:textId="77777777" w:rsidR="007C13E1" w:rsidRPr="009D0091" w:rsidRDefault="007C13E1" w:rsidP="007C13E1">
      <w:pPr>
        <w:pStyle w:val="breakline"/>
        <w:rPr>
          <w:rFonts w:eastAsiaTheme="minorEastAsia"/>
          <w:color w:val="002060"/>
        </w:rPr>
      </w:pPr>
    </w:p>
    <w:p w14:paraId="026A179C" w14:textId="77777777" w:rsidR="007C13E1" w:rsidRPr="009D0091" w:rsidRDefault="007C13E1" w:rsidP="007C13E1">
      <w:pPr>
        <w:pStyle w:val="breakline"/>
        <w:rPr>
          <w:color w:val="002060"/>
        </w:rPr>
      </w:pPr>
    </w:p>
    <w:p w14:paraId="3B187524" w14:textId="77777777" w:rsidR="007C13E1" w:rsidRPr="009D0091" w:rsidRDefault="007C13E1" w:rsidP="007C13E1">
      <w:pPr>
        <w:pStyle w:val="sottotitolocampionato10"/>
        <w:rPr>
          <w:color w:val="002060"/>
        </w:rPr>
      </w:pPr>
      <w:r w:rsidRPr="009D009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13E1" w:rsidRPr="009D0091" w14:paraId="458FF52D" w14:textId="77777777" w:rsidTr="005D15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2CC22" w14:textId="77777777" w:rsidR="007C13E1" w:rsidRPr="009D0091" w:rsidRDefault="007C13E1" w:rsidP="005D1589">
            <w:pPr>
              <w:pStyle w:val="headertabella0"/>
              <w:rPr>
                <w:color w:val="002060"/>
              </w:rPr>
            </w:pPr>
            <w:r w:rsidRPr="009D009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E0DF7" w14:textId="77777777" w:rsidR="007C13E1" w:rsidRPr="009D0091" w:rsidRDefault="007C13E1" w:rsidP="005D1589">
            <w:pPr>
              <w:pStyle w:val="headertabella0"/>
              <w:rPr>
                <w:color w:val="002060"/>
              </w:rPr>
            </w:pPr>
            <w:r w:rsidRPr="009D009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A9FDD" w14:textId="77777777" w:rsidR="007C13E1" w:rsidRPr="009D0091" w:rsidRDefault="007C13E1" w:rsidP="005D1589">
            <w:pPr>
              <w:pStyle w:val="headertabella0"/>
              <w:rPr>
                <w:color w:val="002060"/>
              </w:rPr>
            </w:pPr>
            <w:r w:rsidRPr="009D009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3A0AE" w14:textId="77777777" w:rsidR="007C13E1" w:rsidRPr="009D0091" w:rsidRDefault="007C13E1" w:rsidP="005D1589">
            <w:pPr>
              <w:pStyle w:val="headertabella0"/>
              <w:rPr>
                <w:color w:val="002060"/>
              </w:rPr>
            </w:pPr>
            <w:r w:rsidRPr="009D009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7D9F3" w14:textId="77777777" w:rsidR="007C13E1" w:rsidRPr="009D0091" w:rsidRDefault="007C13E1" w:rsidP="005D1589">
            <w:pPr>
              <w:pStyle w:val="headertabella0"/>
              <w:rPr>
                <w:color w:val="002060"/>
              </w:rPr>
            </w:pPr>
            <w:r w:rsidRPr="009D009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11598" w14:textId="77777777" w:rsidR="007C13E1" w:rsidRPr="009D0091" w:rsidRDefault="007C13E1" w:rsidP="005D1589">
            <w:pPr>
              <w:pStyle w:val="headertabella0"/>
              <w:rPr>
                <w:color w:val="002060"/>
              </w:rPr>
            </w:pPr>
            <w:r w:rsidRPr="009D009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64BA6" w14:textId="77777777" w:rsidR="007C13E1" w:rsidRPr="009D0091" w:rsidRDefault="007C13E1" w:rsidP="005D1589">
            <w:pPr>
              <w:pStyle w:val="headertabella0"/>
              <w:rPr>
                <w:color w:val="002060"/>
              </w:rPr>
            </w:pPr>
            <w:r w:rsidRPr="009D009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0FA92" w14:textId="77777777" w:rsidR="007C13E1" w:rsidRPr="009D0091" w:rsidRDefault="007C13E1" w:rsidP="005D1589">
            <w:pPr>
              <w:pStyle w:val="headertabella0"/>
              <w:rPr>
                <w:color w:val="002060"/>
              </w:rPr>
            </w:pPr>
            <w:r w:rsidRPr="009D009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96FA8" w14:textId="77777777" w:rsidR="007C13E1" w:rsidRPr="009D0091" w:rsidRDefault="007C13E1" w:rsidP="005D1589">
            <w:pPr>
              <w:pStyle w:val="headertabella0"/>
              <w:rPr>
                <w:color w:val="002060"/>
              </w:rPr>
            </w:pPr>
            <w:r w:rsidRPr="009D009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D57D8" w14:textId="77777777" w:rsidR="007C13E1" w:rsidRPr="009D0091" w:rsidRDefault="007C13E1" w:rsidP="005D1589">
            <w:pPr>
              <w:pStyle w:val="headertabella0"/>
              <w:rPr>
                <w:color w:val="002060"/>
              </w:rPr>
            </w:pPr>
            <w:r w:rsidRPr="009D0091">
              <w:rPr>
                <w:color w:val="002060"/>
              </w:rPr>
              <w:t>PE</w:t>
            </w:r>
          </w:p>
        </w:tc>
      </w:tr>
      <w:tr w:rsidR="007C13E1" w:rsidRPr="009D0091" w14:paraId="111B5175" w14:textId="77777777" w:rsidTr="005D15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BD94FE" w14:textId="77777777" w:rsidR="007C13E1" w:rsidRPr="009D0091" w:rsidRDefault="007C13E1" w:rsidP="005D1589">
            <w:pPr>
              <w:pStyle w:val="rowtabella0"/>
              <w:rPr>
                <w:color w:val="002060"/>
              </w:rPr>
            </w:pPr>
            <w:r w:rsidRPr="009D009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99F5B" w14:textId="77777777" w:rsidR="007C13E1" w:rsidRPr="009D0091" w:rsidRDefault="007C13E1" w:rsidP="005D1589">
            <w:pPr>
              <w:pStyle w:val="rowtabella0"/>
              <w:jc w:val="center"/>
              <w:rPr>
                <w:color w:val="002060"/>
              </w:rPr>
            </w:pPr>
            <w:r w:rsidRPr="009D009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319B0"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D2E2E"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19238"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363C2"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6D53B" w14:textId="77777777" w:rsidR="007C13E1" w:rsidRPr="009D0091" w:rsidRDefault="007C13E1" w:rsidP="005D1589">
            <w:pPr>
              <w:pStyle w:val="rowtabella0"/>
              <w:jc w:val="center"/>
              <w:rPr>
                <w:color w:val="002060"/>
              </w:rPr>
            </w:pPr>
            <w:r w:rsidRPr="009D009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F0469" w14:textId="77777777" w:rsidR="007C13E1" w:rsidRPr="009D0091" w:rsidRDefault="007C13E1" w:rsidP="005D1589">
            <w:pPr>
              <w:pStyle w:val="rowtabella0"/>
              <w:jc w:val="center"/>
              <w:rPr>
                <w:color w:val="002060"/>
              </w:rPr>
            </w:pPr>
            <w:r w:rsidRPr="009D009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91108" w14:textId="77777777" w:rsidR="007C13E1" w:rsidRPr="009D0091" w:rsidRDefault="007C13E1" w:rsidP="005D1589">
            <w:pPr>
              <w:pStyle w:val="rowtabella0"/>
              <w:jc w:val="center"/>
              <w:rPr>
                <w:color w:val="002060"/>
              </w:rPr>
            </w:pPr>
            <w:r w:rsidRPr="009D009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F0E10" w14:textId="77777777" w:rsidR="007C13E1" w:rsidRPr="009D0091" w:rsidRDefault="007C13E1" w:rsidP="005D1589">
            <w:pPr>
              <w:pStyle w:val="rowtabella0"/>
              <w:jc w:val="center"/>
              <w:rPr>
                <w:color w:val="002060"/>
              </w:rPr>
            </w:pPr>
            <w:r w:rsidRPr="009D0091">
              <w:rPr>
                <w:color w:val="002060"/>
              </w:rPr>
              <w:t>0</w:t>
            </w:r>
          </w:p>
        </w:tc>
      </w:tr>
      <w:tr w:rsidR="007C13E1" w:rsidRPr="009D0091" w14:paraId="121B1F77"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10C095" w14:textId="77777777" w:rsidR="007C13E1" w:rsidRPr="009D0091" w:rsidRDefault="007C13E1" w:rsidP="005D1589">
            <w:pPr>
              <w:pStyle w:val="rowtabella0"/>
              <w:rPr>
                <w:color w:val="002060"/>
              </w:rPr>
            </w:pPr>
            <w:r w:rsidRPr="009D0091">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8EE1D" w14:textId="77777777" w:rsidR="007C13E1" w:rsidRPr="009D0091" w:rsidRDefault="007C13E1" w:rsidP="005D1589">
            <w:pPr>
              <w:pStyle w:val="rowtabella0"/>
              <w:jc w:val="center"/>
              <w:rPr>
                <w:color w:val="002060"/>
              </w:rPr>
            </w:pPr>
            <w:r w:rsidRPr="009D009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3D482"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C505F"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441DA"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F0CE8"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EE969" w14:textId="77777777" w:rsidR="007C13E1" w:rsidRPr="009D0091" w:rsidRDefault="007C13E1" w:rsidP="005D1589">
            <w:pPr>
              <w:pStyle w:val="rowtabella0"/>
              <w:jc w:val="center"/>
              <w:rPr>
                <w:color w:val="002060"/>
              </w:rPr>
            </w:pPr>
            <w:r w:rsidRPr="009D009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D45C5" w14:textId="77777777" w:rsidR="007C13E1" w:rsidRPr="009D0091" w:rsidRDefault="007C13E1" w:rsidP="005D1589">
            <w:pPr>
              <w:pStyle w:val="rowtabella0"/>
              <w:jc w:val="center"/>
              <w:rPr>
                <w:color w:val="002060"/>
              </w:rPr>
            </w:pPr>
            <w:r w:rsidRPr="009D00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A949A" w14:textId="77777777" w:rsidR="007C13E1" w:rsidRPr="009D0091" w:rsidRDefault="007C13E1" w:rsidP="005D1589">
            <w:pPr>
              <w:pStyle w:val="rowtabella0"/>
              <w:jc w:val="center"/>
              <w:rPr>
                <w:color w:val="002060"/>
              </w:rPr>
            </w:pPr>
            <w:r w:rsidRPr="009D009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37923" w14:textId="77777777" w:rsidR="007C13E1" w:rsidRPr="009D0091" w:rsidRDefault="007C13E1" w:rsidP="005D1589">
            <w:pPr>
              <w:pStyle w:val="rowtabella0"/>
              <w:jc w:val="center"/>
              <w:rPr>
                <w:color w:val="002060"/>
              </w:rPr>
            </w:pPr>
            <w:r w:rsidRPr="009D0091">
              <w:rPr>
                <w:color w:val="002060"/>
              </w:rPr>
              <w:t>0</w:t>
            </w:r>
          </w:p>
        </w:tc>
      </w:tr>
      <w:tr w:rsidR="007C13E1" w:rsidRPr="009D0091" w14:paraId="7089CFB6"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92D380" w14:textId="77777777" w:rsidR="007C13E1" w:rsidRPr="009D0091" w:rsidRDefault="007C13E1" w:rsidP="005D1589">
            <w:pPr>
              <w:pStyle w:val="rowtabella0"/>
              <w:rPr>
                <w:color w:val="002060"/>
              </w:rPr>
            </w:pPr>
            <w:r w:rsidRPr="009D0091">
              <w:rPr>
                <w:color w:val="002060"/>
              </w:rPr>
              <w:t xml:space="preserve">A.S.D. </w:t>
            </w:r>
            <w:proofErr w:type="gramStart"/>
            <w:r w:rsidRPr="009D0091">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8A2F9" w14:textId="77777777" w:rsidR="007C13E1" w:rsidRPr="009D0091" w:rsidRDefault="007C13E1" w:rsidP="005D1589">
            <w:pPr>
              <w:pStyle w:val="rowtabella0"/>
              <w:jc w:val="center"/>
              <w:rPr>
                <w:color w:val="002060"/>
              </w:rPr>
            </w:pPr>
            <w:r w:rsidRPr="009D00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1239E"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03339"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9EED7"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CA5D8"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30CFC" w14:textId="77777777" w:rsidR="007C13E1" w:rsidRPr="009D0091" w:rsidRDefault="007C13E1" w:rsidP="005D1589">
            <w:pPr>
              <w:pStyle w:val="rowtabella0"/>
              <w:jc w:val="center"/>
              <w:rPr>
                <w:color w:val="002060"/>
              </w:rPr>
            </w:pPr>
            <w:r w:rsidRPr="009D009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5FE41" w14:textId="77777777" w:rsidR="007C13E1" w:rsidRPr="009D0091" w:rsidRDefault="007C13E1" w:rsidP="005D1589">
            <w:pPr>
              <w:pStyle w:val="rowtabella0"/>
              <w:jc w:val="center"/>
              <w:rPr>
                <w:color w:val="002060"/>
              </w:rPr>
            </w:pPr>
            <w:r w:rsidRPr="009D009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7F43C"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1557F" w14:textId="77777777" w:rsidR="007C13E1" w:rsidRPr="009D0091" w:rsidRDefault="007C13E1" w:rsidP="005D1589">
            <w:pPr>
              <w:pStyle w:val="rowtabella0"/>
              <w:jc w:val="center"/>
              <w:rPr>
                <w:color w:val="002060"/>
              </w:rPr>
            </w:pPr>
            <w:r w:rsidRPr="009D0091">
              <w:rPr>
                <w:color w:val="002060"/>
              </w:rPr>
              <w:t>0</w:t>
            </w:r>
          </w:p>
        </w:tc>
      </w:tr>
      <w:tr w:rsidR="007C13E1" w:rsidRPr="009D0091" w14:paraId="20855A4F"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F26C81" w14:textId="77777777" w:rsidR="007C13E1" w:rsidRPr="009D0091" w:rsidRDefault="007C13E1" w:rsidP="005D1589">
            <w:pPr>
              <w:pStyle w:val="rowtabella0"/>
              <w:rPr>
                <w:color w:val="002060"/>
              </w:rPr>
            </w:pPr>
            <w:r w:rsidRPr="009D009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98693" w14:textId="77777777" w:rsidR="007C13E1" w:rsidRPr="009D0091" w:rsidRDefault="007C13E1" w:rsidP="005D1589">
            <w:pPr>
              <w:pStyle w:val="rowtabella0"/>
              <w:jc w:val="center"/>
              <w:rPr>
                <w:color w:val="002060"/>
              </w:rPr>
            </w:pPr>
            <w:r w:rsidRPr="009D009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C9D07"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0F77A"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2C64F"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E8703"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E4E6B" w14:textId="77777777" w:rsidR="007C13E1" w:rsidRPr="009D0091" w:rsidRDefault="007C13E1" w:rsidP="005D1589">
            <w:pPr>
              <w:pStyle w:val="rowtabella0"/>
              <w:jc w:val="center"/>
              <w:rPr>
                <w:color w:val="002060"/>
              </w:rPr>
            </w:pPr>
            <w:r w:rsidRPr="009D009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3078E" w14:textId="77777777" w:rsidR="007C13E1" w:rsidRPr="009D0091" w:rsidRDefault="007C13E1" w:rsidP="005D1589">
            <w:pPr>
              <w:pStyle w:val="rowtabella0"/>
              <w:jc w:val="center"/>
              <w:rPr>
                <w:color w:val="002060"/>
              </w:rPr>
            </w:pPr>
            <w:r w:rsidRPr="009D009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5C4A1"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53094" w14:textId="77777777" w:rsidR="007C13E1" w:rsidRPr="009D0091" w:rsidRDefault="007C13E1" w:rsidP="005D1589">
            <w:pPr>
              <w:pStyle w:val="rowtabella0"/>
              <w:jc w:val="center"/>
              <w:rPr>
                <w:color w:val="002060"/>
              </w:rPr>
            </w:pPr>
            <w:r w:rsidRPr="009D0091">
              <w:rPr>
                <w:color w:val="002060"/>
              </w:rPr>
              <w:t>0</w:t>
            </w:r>
          </w:p>
        </w:tc>
      </w:tr>
      <w:tr w:rsidR="007C13E1" w:rsidRPr="009D0091" w14:paraId="5BD54AE7"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E6598C" w14:textId="77777777" w:rsidR="007C13E1" w:rsidRPr="009D0091" w:rsidRDefault="007C13E1" w:rsidP="005D1589">
            <w:pPr>
              <w:pStyle w:val="rowtabella0"/>
              <w:rPr>
                <w:color w:val="002060"/>
              </w:rPr>
            </w:pPr>
            <w:r w:rsidRPr="009D009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62953" w14:textId="77777777" w:rsidR="007C13E1" w:rsidRPr="009D0091" w:rsidRDefault="007C13E1" w:rsidP="005D1589">
            <w:pPr>
              <w:pStyle w:val="rowtabella0"/>
              <w:jc w:val="center"/>
              <w:rPr>
                <w:color w:val="002060"/>
              </w:rPr>
            </w:pPr>
            <w:r w:rsidRPr="009D009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C2A59"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15FF8"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B5316"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F29FD"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AB530" w14:textId="77777777" w:rsidR="007C13E1" w:rsidRPr="009D0091" w:rsidRDefault="007C13E1" w:rsidP="005D1589">
            <w:pPr>
              <w:pStyle w:val="rowtabella0"/>
              <w:jc w:val="center"/>
              <w:rPr>
                <w:color w:val="002060"/>
              </w:rPr>
            </w:pPr>
            <w:r w:rsidRPr="009D009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5CA08" w14:textId="77777777" w:rsidR="007C13E1" w:rsidRPr="009D0091" w:rsidRDefault="007C13E1" w:rsidP="005D1589">
            <w:pPr>
              <w:pStyle w:val="rowtabella0"/>
              <w:jc w:val="center"/>
              <w:rPr>
                <w:color w:val="002060"/>
              </w:rPr>
            </w:pPr>
            <w:r w:rsidRPr="009D009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45558"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AF2E6" w14:textId="77777777" w:rsidR="007C13E1" w:rsidRPr="009D0091" w:rsidRDefault="007C13E1" w:rsidP="005D1589">
            <w:pPr>
              <w:pStyle w:val="rowtabella0"/>
              <w:jc w:val="center"/>
              <w:rPr>
                <w:color w:val="002060"/>
              </w:rPr>
            </w:pPr>
            <w:r w:rsidRPr="009D0091">
              <w:rPr>
                <w:color w:val="002060"/>
              </w:rPr>
              <w:t>0</w:t>
            </w:r>
          </w:p>
        </w:tc>
      </w:tr>
      <w:tr w:rsidR="007C13E1" w:rsidRPr="009D0091" w14:paraId="6661189F"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A76898" w14:textId="77777777" w:rsidR="007C13E1" w:rsidRPr="009D0091" w:rsidRDefault="007C13E1" w:rsidP="005D1589">
            <w:pPr>
              <w:pStyle w:val="rowtabella0"/>
              <w:rPr>
                <w:color w:val="002060"/>
              </w:rPr>
            </w:pPr>
            <w:r w:rsidRPr="009D0091">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45F8B" w14:textId="77777777" w:rsidR="007C13E1" w:rsidRPr="009D0091" w:rsidRDefault="007C13E1" w:rsidP="005D1589">
            <w:pPr>
              <w:pStyle w:val="rowtabella0"/>
              <w:jc w:val="center"/>
              <w:rPr>
                <w:color w:val="002060"/>
              </w:rPr>
            </w:pPr>
            <w:r w:rsidRPr="009D009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2268C"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D9489"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83725"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84515"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F0AC6" w14:textId="77777777" w:rsidR="007C13E1" w:rsidRPr="009D0091" w:rsidRDefault="007C13E1" w:rsidP="005D1589">
            <w:pPr>
              <w:pStyle w:val="rowtabella0"/>
              <w:jc w:val="center"/>
              <w:rPr>
                <w:color w:val="002060"/>
              </w:rPr>
            </w:pPr>
            <w:r w:rsidRPr="009D009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D2719" w14:textId="77777777" w:rsidR="007C13E1" w:rsidRPr="009D0091" w:rsidRDefault="007C13E1" w:rsidP="005D1589">
            <w:pPr>
              <w:pStyle w:val="rowtabella0"/>
              <w:jc w:val="center"/>
              <w:rPr>
                <w:color w:val="002060"/>
              </w:rPr>
            </w:pPr>
            <w:r w:rsidRPr="009D009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1A367"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67E89" w14:textId="77777777" w:rsidR="007C13E1" w:rsidRPr="009D0091" w:rsidRDefault="007C13E1" w:rsidP="005D1589">
            <w:pPr>
              <w:pStyle w:val="rowtabella0"/>
              <w:jc w:val="center"/>
              <w:rPr>
                <w:color w:val="002060"/>
              </w:rPr>
            </w:pPr>
            <w:r w:rsidRPr="009D0091">
              <w:rPr>
                <w:color w:val="002060"/>
              </w:rPr>
              <w:t>0</w:t>
            </w:r>
          </w:p>
        </w:tc>
      </w:tr>
      <w:tr w:rsidR="007C13E1" w:rsidRPr="009D0091" w14:paraId="17C01F83"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FA7736" w14:textId="77777777" w:rsidR="007C13E1" w:rsidRPr="009D0091" w:rsidRDefault="007C13E1" w:rsidP="005D1589">
            <w:pPr>
              <w:pStyle w:val="rowtabella0"/>
              <w:rPr>
                <w:color w:val="002060"/>
              </w:rPr>
            </w:pPr>
            <w:r w:rsidRPr="009D009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C1839"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A3919"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D2743"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7EB23"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48797"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28432" w14:textId="77777777" w:rsidR="007C13E1" w:rsidRPr="009D0091" w:rsidRDefault="007C13E1" w:rsidP="005D1589">
            <w:pPr>
              <w:pStyle w:val="rowtabella0"/>
              <w:jc w:val="center"/>
              <w:rPr>
                <w:color w:val="002060"/>
              </w:rPr>
            </w:pPr>
            <w:r w:rsidRPr="009D009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651EC" w14:textId="77777777" w:rsidR="007C13E1" w:rsidRPr="009D0091" w:rsidRDefault="007C13E1" w:rsidP="005D1589">
            <w:pPr>
              <w:pStyle w:val="rowtabella0"/>
              <w:jc w:val="center"/>
              <w:rPr>
                <w:color w:val="002060"/>
              </w:rPr>
            </w:pPr>
            <w:r w:rsidRPr="009D009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1A9D2" w14:textId="77777777" w:rsidR="007C13E1" w:rsidRPr="009D0091" w:rsidRDefault="007C13E1" w:rsidP="005D1589">
            <w:pPr>
              <w:pStyle w:val="rowtabella0"/>
              <w:jc w:val="center"/>
              <w:rPr>
                <w:color w:val="002060"/>
              </w:rPr>
            </w:pPr>
            <w:r w:rsidRPr="009D009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CA418" w14:textId="77777777" w:rsidR="007C13E1" w:rsidRPr="009D0091" w:rsidRDefault="007C13E1" w:rsidP="005D1589">
            <w:pPr>
              <w:pStyle w:val="rowtabella0"/>
              <w:jc w:val="center"/>
              <w:rPr>
                <w:color w:val="002060"/>
              </w:rPr>
            </w:pPr>
            <w:r w:rsidRPr="009D0091">
              <w:rPr>
                <w:color w:val="002060"/>
              </w:rPr>
              <w:t>0</w:t>
            </w:r>
          </w:p>
        </w:tc>
      </w:tr>
      <w:tr w:rsidR="007C13E1" w:rsidRPr="009D0091" w14:paraId="073FC9F3"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85A28E" w14:textId="77777777" w:rsidR="007C13E1" w:rsidRPr="009D0091" w:rsidRDefault="007C13E1" w:rsidP="005D1589">
            <w:pPr>
              <w:pStyle w:val="rowtabella0"/>
              <w:rPr>
                <w:color w:val="002060"/>
              </w:rPr>
            </w:pPr>
            <w:r w:rsidRPr="009D0091">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A03BE"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E67EA"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55851"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A133C"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0CFA4"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AC787" w14:textId="77777777" w:rsidR="007C13E1" w:rsidRPr="009D0091" w:rsidRDefault="007C13E1" w:rsidP="005D1589">
            <w:pPr>
              <w:pStyle w:val="rowtabella0"/>
              <w:jc w:val="center"/>
              <w:rPr>
                <w:color w:val="002060"/>
              </w:rPr>
            </w:pPr>
            <w:r w:rsidRPr="009D009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5771C" w14:textId="77777777" w:rsidR="007C13E1" w:rsidRPr="009D0091" w:rsidRDefault="007C13E1" w:rsidP="005D1589">
            <w:pPr>
              <w:pStyle w:val="rowtabella0"/>
              <w:jc w:val="center"/>
              <w:rPr>
                <w:color w:val="002060"/>
              </w:rPr>
            </w:pPr>
            <w:r w:rsidRPr="009D009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74AAE" w14:textId="77777777" w:rsidR="007C13E1" w:rsidRPr="009D0091" w:rsidRDefault="007C13E1" w:rsidP="005D1589">
            <w:pPr>
              <w:pStyle w:val="rowtabella0"/>
              <w:jc w:val="center"/>
              <w:rPr>
                <w:color w:val="002060"/>
              </w:rPr>
            </w:pPr>
            <w:r w:rsidRPr="009D009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8E96C" w14:textId="77777777" w:rsidR="007C13E1" w:rsidRPr="009D0091" w:rsidRDefault="007C13E1" w:rsidP="005D1589">
            <w:pPr>
              <w:pStyle w:val="rowtabella0"/>
              <w:jc w:val="center"/>
              <w:rPr>
                <w:color w:val="002060"/>
              </w:rPr>
            </w:pPr>
            <w:r w:rsidRPr="009D0091">
              <w:rPr>
                <w:color w:val="002060"/>
              </w:rPr>
              <w:t>0</w:t>
            </w:r>
          </w:p>
        </w:tc>
      </w:tr>
      <w:tr w:rsidR="007C13E1" w:rsidRPr="009D0091" w14:paraId="57EC1EDC" w14:textId="77777777" w:rsidTr="005D15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333077" w14:textId="77777777" w:rsidR="007C13E1" w:rsidRPr="009D0091" w:rsidRDefault="007C13E1" w:rsidP="005D1589">
            <w:pPr>
              <w:pStyle w:val="rowtabella0"/>
              <w:rPr>
                <w:color w:val="002060"/>
              </w:rPr>
            </w:pPr>
            <w:r w:rsidRPr="009D0091">
              <w:rPr>
                <w:color w:val="002060"/>
              </w:rPr>
              <w:lastRenderedPageBreak/>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7201F"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80566"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40679"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949CB"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0B190"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8995C" w14:textId="77777777" w:rsidR="007C13E1" w:rsidRPr="009D0091" w:rsidRDefault="007C13E1" w:rsidP="005D1589">
            <w:pPr>
              <w:pStyle w:val="rowtabella0"/>
              <w:jc w:val="center"/>
              <w:rPr>
                <w:color w:val="002060"/>
              </w:rPr>
            </w:pPr>
            <w:r w:rsidRPr="009D009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0332A" w14:textId="77777777" w:rsidR="007C13E1" w:rsidRPr="009D0091" w:rsidRDefault="007C13E1" w:rsidP="005D1589">
            <w:pPr>
              <w:pStyle w:val="rowtabella0"/>
              <w:jc w:val="center"/>
              <w:rPr>
                <w:color w:val="002060"/>
              </w:rPr>
            </w:pPr>
            <w:r w:rsidRPr="009D009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7BCCE" w14:textId="77777777" w:rsidR="007C13E1" w:rsidRPr="009D0091" w:rsidRDefault="007C13E1" w:rsidP="005D1589">
            <w:pPr>
              <w:pStyle w:val="rowtabella0"/>
              <w:jc w:val="center"/>
              <w:rPr>
                <w:color w:val="002060"/>
              </w:rPr>
            </w:pPr>
            <w:r w:rsidRPr="009D009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31011" w14:textId="77777777" w:rsidR="007C13E1" w:rsidRPr="009D0091" w:rsidRDefault="007C13E1" w:rsidP="005D1589">
            <w:pPr>
              <w:pStyle w:val="rowtabella0"/>
              <w:jc w:val="center"/>
              <w:rPr>
                <w:color w:val="002060"/>
              </w:rPr>
            </w:pPr>
            <w:r w:rsidRPr="009D0091">
              <w:rPr>
                <w:color w:val="002060"/>
              </w:rPr>
              <w:t>0</w:t>
            </w:r>
          </w:p>
        </w:tc>
      </w:tr>
    </w:tbl>
    <w:p w14:paraId="1868D117" w14:textId="77777777" w:rsidR="007C13E1" w:rsidRDefault="007C13E1" w:rsidP="007C13E1">
      <w:pPr>
        <w:pStyle w:val="breakline"/>
        <w:rPr>
          <w:rFonts w:eastAsiaTheme="minorEastAsia"/>
          <w:color w:val="002060"/>
        </w:rPr>
      </w:pPr>
    </w:p>
    <w:p w14:paraId="71091059" w14:textId="77777777" w:rsidR="0061614F" w:rsidRPr="009D0091" w:rsidRDefault="0061614F" w:rsidP="0061614F">
      <w:pPr>
        <w:pStyle w:val="titoloprinc0"/>
        <w:rPr>
          <w:color w:val="002060"/>
        </w:rPr>
      </w:pPr>
      <w:r w:rsidRPr="009D0091">
        <w:rPr>
          <w:color w:val="002060"/>
        </w:rPr>
        <w:t>PROGRAMMA GARE</w:t>
      </w:r>
    </w:p>
    <w:p w14:paraId="64963200" w14:textId="77777777" w:rsidR="0061614F" w:rsidRDefault="0061614F" w:rsidP="007C13E1">
      <w:pPr>
        <w:pStyle w:val="breakline"/>
        <w:rPr>
          <w:rFonts w:eastAsiaTheme="minorEastAsia"/>
          <w:color w:val="002060"/>
        </w:rPr>
      </w:pPr>
    </w:p>
    <w:p w14:paraId="3BF571EF" w14:textId="77777777" w:rsidR="0061614F" w:rsidRPr="005A6105" w:rsidRDefault="0061614F" w:rsidP="0061614F">
      <w:pPr>
        <w:pStyle w:val="sottotitolocampionato10"/>
        <w:rPr>
          <w:color w:val="002060"/>
        </w:rPr>
      </w:pPr>
      <w:r w:rsidRPr="005A6105">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0"/>
        <w:gridCol w:w="385"/>
        <w:gridCol w:w="898"/>
        <w:gridCol w:w="1182"/>
        <w:gridCol w:w="1547"/>
        <w:gridCol w:w="1554"/>
      </w:tblGrid>
      <w:tr w:rsidR="0061614F" w:rsidRPr="005A6105" w14:paraId="2818C80D" w14:textId="77777777" w:rsidTr="005D15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0C3A7" w14:textId="77777777" w:rsidR="0061614F" w:rsidRPr="005A6105" w:rsidRDefault="0061614F" w:rsidP="005D1589">
            <w:pPr>
              <w:pStyle w:val="headertabella0"/>
              <w:rPr>
                <w:color w:val="002060"/>
              </w:rPr>
            </w:pPr>
            <w:r w:rsidRPr="005A61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EB1BD" w14:textId="77777777" w:rsidR="0061614F" w:rsidRPr="005A6105" w:rsidRDefault="0061614F" w:rsidP="005D1589">
            <w:pPr>
              <w:pStyle w:val="headertabella0"/>
              <w:rPr>
                <w:color w:val="002060"/>
              </w:rPr>
            </w:pPr>
            <w:r w:rsidRPr="005A61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571DB" w14:textId="77777777" w:rsidR="0061614F" w:rsidRPr="005A6105" w:rsidRDefault="0061614F" w:rsidP="005D1589">
            <w:pPr>
              <w:pStyle w:val="headertabella0"/>
              <w:rPr>
                <w:color w:val="002060"/>
              </w:rPr>
            </w:pPr>
            <w:r w:rsidRPr="005A61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DC25C" w14:textId="77777777" w:rsidR="0061614F" w:rsidRPr="005A6105" w:rsidRDefault="0061614F" w:rsidP="005D1589">
            <w:pPr>
              <w:pStyle w:val="headertabella0"/>
              <w:rPr>
                <w:color w:val="002060"/>
              </w:rPr>
            </w:pPr>
            <w:r w:rsidRPr="005A61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64187" w14:textId="77777777" w:rsidR="0061614F" w:rsidRPr="005A6105" w:rsidRDefault="0061614F" w:rsidP="005D1589">
            <w:pPr>
              <w:pStyle w:val="headertabella0"/>
              <w:rPr>
                <w:color w:val="002060"/>
              </w:rPr>
            </w:pPr>
            <w:r w:rsidRPr="005A61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CA66B" w14:textId="77777777" w:rsidR="0061614F" w:rsidRPr="005A6105" w:rsidRDefault="0061614F" w:rsidP="005D1589">
            <w:pPr>
              <w:pStyle w:val="headertabella0"/>
              <w:rPr>
                <w:color w:val="002060"/>
              </w:rPr>
            </w:pPr>
            <w:proofErr w:type="spellStart"/>
            <w:r w:rsidRPr="005A6105">
              <w:rPr>
                <w:color w:val="002060"/>
              </w:rPr>
              <w:t>Localita'</w:t>
            </w:r>
            <w:proofErr w:type="spellEnd"/>
            <w:r w:rsidRPr="005A61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93090" w14:textId="77777777" w:rsidR="0061614F" w:rsidRPr="005A6105" w:rsidRDefault="0061614F" w:rsidP="005D1589">
            <w:pPr>
              <w:pStyle w:val="headertabella0"/>
              <w:rPr>
                <w:color w:val="002060"/>
              </w:rPr>
            </w:pPr>
            <w:r w:rsidRPr="005A6105">
              <w:rPr>
                <w:color w:val="002060"/>
              </w:rPr>
              <w:t>Indirizzo Impianto</w:t>
            </w:r>
          </w:p>
        </w:tc>
      </w:tr>
      <w:tr w:rsidR="0061614F" w:rsidRPr="005A6105" w14:paraId="02A194AC" w14:textId="77777777" w:rsidTr="005D158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BF55FD" w14:textId="77777777" w:rsidR="0061614F" w:rsidRPr="005A6105" w:rsidRDefault="0061614F" w:rsidP="005D1589">
            <w:pPr>
              <w:pStyle w:val="rowtabella0"/>
              <w:rPr>
                <w:color w:val="002060"/>
              </w:rPr>
            </w:pPr>
            <w:r w:rsidRPr="005A6105">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52BEC0" w14:textId="77777777" w:rsidR="0061614F" w:rsidRPr="005A6105" w:rsidRDefault="0061614F" w:rsidP="005D1589">
            <w:pPr>
              <w:pStyle w:val="rowtabella0"/>
              <w:rPr>
                <w:color w:val="002060"/>
              </w:rPr>
            </w:pPr>
            <w:r w:rsidRPr="005A6105">
              <w:rPr>
                <w:color w:val="002060"/>
              </w:rPr>
              <w:t>ACSS MONDOLFO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6C9E8C" w14:textId="77777777" w:rsidR="0061614F" w:rsidRPr="005A6105" w:rsidRDefault="0061614F" w:rsidP="005D1589">
            <w:pPr>
              <w:pStyle w:val="rowtabella0"/>
              <w:jc w:val="center"/>
              <w:rPr>
                <w:color w:val="002060"/>
              </w:rPr>
            </w:pPr>
            <w:r w:rsidRPr="005A610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0B2FAF" w14:textId="77777777" w:rsidR="0061614F" w:rsidRPr="005A6105" w:rsidRDefault="0061614F" w:rsidP="005D1589">
            <w:pPr>
              <w:pStyle w:val="rowtabella0"/>
              <w:rPr>
                <w:color w:val="002060"/>
              </w:rPr>
            </w:pPr>
            <w:r w:rsidRPr="005A6105">
              <w:rPr>
                <w:color w:val="002060"/>
              </w:rPr>
              <w:t>13/12/2025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3129B6" w14:textId="77777777" w:rsidR="0061614F" w:rsidRPr="005A6105" w:rsidRDefault="0061614F" w:rsidP="005D1589">
            <w:pPr>
              <w:pStyle w:val="rowtabella0"/>
              <w:rPr>
                <w:color w:val="002060"/>
              </w:rPr>
            </w:pPr>
            <w:r w:rsidRPr="005A6105">
              <w:rPr>
                <w:color w:val="002060"/>
              </w:rPr>
              <w:t>5446 ALMA ARENA CALCIO A CINQUE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19FC7D" w14:textId="77777777" w:rsidR="0061614F" w:rsidRPr="005A6105" w:rsidRDefault="0061614F" w:rsidP="005D1589">
            <w:pPr>
              <w:pStyle w:val="rowtabella0"/>
              <w:rPr>
                <w:color w:val="002060"/>
              </w:rPr>
            </w:pPr>
            <w:r w:rsidRPr="005A6105">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F82B4B" w14:textId="77777777" w:rsidR="0061614F" w:rsidRPr="005A6105" w:rsidRDefault="0061614F" w:rsidP="005D1589">
            <w:pPr>
              <w:pStyle w:val="rowtabella0"/>
              <w:rPr>
                <w:color w:val="002060"/>
              </w:rPr>
            </w:pPr>
            <w:r w:rsidRPr="005A6105">
              <w:rPr>
                <w:color w:val="002060"/>
              </w:rPr>
              <w:t>VIA ROMA 201</w:t>
            </w:r>
          </w:p>
        </w:tc>
      </w:tr>
      <w:tr w:rsidR="0061614F" w:rsidRPr="005A6105" w14:paraId="1AEB58E5"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D13559" w14:textId="77777777" w:rsidR="0061614F" w:rsidRPr="005A6105" w:rsidRDefault="0061614F" w:rsidP="005D1589">
            <w:pPr>
              <w:pStyle w:val="rowtabella0"/>
              <w:rPr>
                <w:color w:val="002060"/>
              </w:rPr>
            </w:pPr>
            <w:r w:rsidRPr="005A6105">
              <w:rPr>
                <w:color w:val="002060"/>
              </w:rPr>
              <w:t xml:space="preserve">CSI GAUDIO </w:t>
            </w:r>
            <w:proofErr w:type="spellStart"/>
            <w:proofErr w:type="gramStart"/>
            <w:r w:rsidRPr="005A6105">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F846E9" w14:textId="77777777" w:rsidR="0061614F" w:rsidRPr="005A6105" w:rsidRDefault="0061614F" w:rsidP="005D1589">
            <w:pPr>
              <w:pStyle w:val="rowtabella0"/>
              <w:rPr>
                <w:color w:val="002060"/>
              </w:rPr>
            </w:pPr>
            <w:r w:rsidRPr="005A6105">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C55698" w14:textId="77777777" w:rsidR="0061614F" w:rsidRPr="005A6105" w:rsidRDefault="0061614F" w:rsidP="005D1589">
            <w:pPr>
              <w:pStyle w:val="rowtabella0"/>
              <w:jc w:val="center"/>
              <w:rPr>
                <w:color w:val="002060"/>
              </w:rPr>
            </w:pPr>
            <w:r w:rsidRPr="005A610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97B673" w14:textId="77777777" w:rsidR="0061614F" w:rsidRPr="005A6105" w:rsidRDefault="0061614F" w:rsidP="005D1589">
            <w:pPr>
              <w:pStyle w:val="rowtabella0"/>
              <w:rPr>
                <w:color w:val="002060"/>
              </w:rPr>
            </w:pPr>
            <w:r w:rsidRPr="005A6105">
              <w:rPr>
                <w:color w:val="002060"/>
              </w:rPr>
              <w:t>13/12/2025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3F1A36" w14:textId="77777777" w:rsidR="0061614F" w:rsidRPr="005A6105" w:rsidRDefault="0061614F" w:rsidP="005D1589">
            <w:pPr>
              <w:pStyle w:val="rowtabella0"/>
              <w:rPr>
                <w:color w:val="002060"/>
              </w:rPr>
            </w:pPr>
            <w:r w:rsidRPr="005A6105">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DD91E9" w14:textId="77777777" w:rsidR="0061614F" w:rsidRPr="005A6105" w:rsidRDefault="0061614F" w:rsidP="005D1589">
            <w:pPr>
              <w:pStyle w:val="rowtabella0"/>
              <w:rPr>
                <w:color w:val="002060"/>
              </w:rPr>
            </w:pPr>
            <w:r w:rsidRPr="005A610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338111" w14:textId="77777777" w:rsidR="0061614F" w:rsidRPr="005A6105" w:rsidRDefault="0061614F" w:rsidP="005D1589">
            <w:pPr>
              <w:pStyle w:val="rowtabella0"/>
              <w:rPr>
                <w:color w:val="002060"/>
              </w:rPr>
            </w:pPr>
            <w:r w:rsidRPr="005A6105">
              <w:rPr>
                <w:color w:val="002060"/>
              </w:rPr>
              <w:t>VIA DEI TESSITORI</w:t>
            </w:r>
          </w:p>
        </w:tc>
      </w:tr>
      <w:tr w:rsidR="0061614F" w:rsidRPr="005A6105" w14:paraId="6EE566E7"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BE1C5C" w14:textId="77777777" w:rsidR="0061614F" w:rsidRPr="005A6105" w:rsidRDefault="0061614F" w:rsidP="005D1589">
            <w:pPr>
              <w:pStyle w:val="rowtabella0"/>
              <w:rPr>
                <w:color w:val="002060"/>
              </w:rPr>
            </w:pPr>
            <w:r w:rsidRPr="005A6105">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52E718" w14:textId="77777777" w:rsidR="0061614F" w:rsidRPr="005A6105" w:rsidRDefault="0061614F" w:rsidP="005D1589">
            <w:pPr>
              <w:pStyle w:val="rowtabella0"/>
              <w:rPr>
                <w:color w:val="002060"/>
              </w:rPr>
            </w:pPr>
            <w:r w:rsidRPr="005A6105">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7825E3" w14:textId="77777777" w:rsidR="0061614F" w:rsidRPr="005A6105" w:rsidRDefault="0061614F" w:rsidP="005D1589">
            <w:pPr>
              <w:pStyle w:val="rowtabella0"/>
              <w:jc w:val="center"/>
              <w:rPr>
                <w:color w:val="002060"/>
              </w:rPr>
            </w:pPr>
            <w:r w:rsidRPr="005A610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5248B7" w14:textId="77777777" w:rsidR="0061614F" w:rsidRPr="005A6105" w:rsidRDefault="0061614F" w:rsidP="005D1589">
            <w:pPr>
              <w:pStyle w:val="rowtabella0"/>
              <w:rPr>
                <w:color w:val="002060"/>
              </w:rPr>
            </w:pPr>
            <w:r w:rsidRPr="005A6105">
              <w:rPr>
                <w:color w:val="002060"/>
              </w:rPr>
              <w:t>13/12/2025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BC4064" w14:textId="77777777" w:rsidR="0061614F" w:rsidRPr="005A6105" w:rsidRDefault="0061614F" w:rsidP="005D1589">
            <w:pPr>
              <w:pStyle w:val="rowtabella0"/>
              <w:rPr>
                <w:color w:val="002060"/>
              </w:rPr>
            </w:pPr>
            <w:r w:rsidRPr="005A6105">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FF00BD" w14:textId="77777777" w:rsidR="0061614F" w:rsidRPr="005A6105" w:rsidRDefault="0061614F" w:rsidP="005D1589">
            <w:pPr>
              <w:pStyle w:val="rowtabella0"/>
              <w:rPr>
                <w:color w:val="002060"/>
              </w:rPr>
            </w:pPr>
            <w:r w:rsidRPr="005A610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CC2647" w14:textId="77777777" w:rsidR="0061614F" w:rsidRPr="005A6105" w:rsidRDefault="0061614F" w:rsidP="005D1589">
            <w:pPr>
              <w:pStyle w:val="rowtabella0"/>
              <w:rPr>
                <w:color w:val="002060"/>
              </w:rPr>
            </w:pPr>
            <w:r w:rsidRPr="005A6105">
              <w:rPr>
                <w:color w:val="002060"/>
              </w:rPr>
              <w:t>VIA MONTEPELAGO</w:t>
            </w:r>
          </w:p>
        </w:tc>
      </w:tr>
      <w:tr w:rsidR="0061614F" w:rsidRPr="005A6105" w14:paraId="400373B3"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A9A885" w14:textId="77777777" w:rsidR="0061614F" w:rsidRPr="005A6105" w:rsidRDefault="0061614F" w:rsidP="005D1589">
            <w:pPr>
              <w:pStyle w:val="rowtabella0"/>
              <w:rPr>
                <w:color w:val="002060"/>
              </w:rPr>
            </w:pPr>
            <w:r w:rsidRPr="005A6105">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B2F938" w14:textId="77777777" w:rsidR="0061614F" w:rsidRPr="005A6105" w:rsidRDefault="0061614F" w:rsidP="005D1589">
            <w:pPr>
              <w:pStyle w:val="rowtabella0"/>
              <w:rPr>
                <w:color w:val="002060"/>
              </w:rPr>
            </w:pPr>
            <w:r w:rsidRPr="005A6105">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0F9969" w14:textId="77777777" w:rsidR="0061614F" w:rsidRPr="005A6105" w:rsidRDefault="0061614F" w:rsidP="005D1589">
            <w:pPr>
              <w:pStyle w:val="rowtabella0"/>
              <w:jc w:val="center"/>
              <w:rPr>
                <w:color w:val="002060"/>
              </w:rPr>
            </w:pPr>
            <w:r w:rsidRPr="005A610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7D103C" w14:textId="77777777" w:rsidR="0061614F" w:rsidRPr="005A6105" w:rsidRDefault="0061614F" w:rsidP="005D1589">
            <w:pPr>
              <w:pStyle w:val="rowtabella0"/>
              <w:rPr>
                <w:color w:val="002060"/>
              </w:rPr>
            </w:pPr>
            <w:r w:rsidRPr="005A6105">
              <w:rPr>
                <w:color w:val="002060"/>
              </w:rPr>
              <w:t>14/12/2025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E4A563" w14:textId="77777777" w:rsidR="0061614F" w:rsidRPr="005A6105" w:rsidRDefault="0061614F" w:rsidP="005D1589">
            <w:pPr>
              <w:pStyle w:val="rowtabella0"/>
              <w:rPr>
                <w:color w:val="002060"/>
              </w:rPr>
            </w:pPr>
            <w:r w:rsidRPr="005A6105">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A9ADC5" w14:textId="77777777" w:rsidR="0061614F" w:rsidRPr="005A6105" w:rsidRDefault="0061614F" w:rsidP="005D1589">
            <w:pPr>
              <w:pStyle w:val="rowtabella0"/>
              <w:rPr>
                <w:color w:val="002060"/>
              </w:rPr>
            </w:pPr>
            <w:r w:rsidRPr="005A610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7C1A22" w14:textId="77777777" w:rsidR="0061614F" w:rsidRPr="005A6105" w:rsidRDefault="0061614F" w:rsidP="005D1589">
            <w:pPr>
              <w:pStyle w:val="rowtabella0"/>
              <w:rPr>
                <w:color w:val="002060"/>
              </w:rPr>
            </w:pPr>
            <w:r w:rsidRPr="005A6105">
              <w:rPr>
                <w:color w:val="002060"/>
              </w:rPr>
              <w:t>VIA DEI TESSITORI</w:t>
            </w:r>
          </w:p>
        </w:tc>
      </w:tr>
      <w:tr w:rsidR="0061614F" w:rsidRPr="005A6105" w14:paraId="209D209C" w14:textId="77777777" w:rsidTr="005D158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7A82DA" w14:textId="77777777" w:rsidR="0061614F" w:rsidRPr="005A6105" w:rsidRDefault="0061614F" w:rsidP="005D1589">
            <w:pPr>
              <w:pStyle w:val="rowtabella0"/>
              <w:rPr>
                <w:color w:val="002060"/>
              </w:rPr>
            </w:pPr>
            <w:r w:rsidRPr="005A6105">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AC374" w14:textId="77777777" w:rsidR="0061614F" w:rsidRPr="005A6105" w:rsidRDefault="0061614F" w:rsidP="005D1589">
            <w:pPr>
              <w:pStyle w:val="rowtabella0"/>
              <w:rPr>
                <w:color w:val="002060"/>
              </w:rPr>
            </w:pPr>
            <w:r w:rsidRPr="005A6105">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92650" w14:textId="77777777" w:rsidR="0061614F" w:rsidRPr="005A6105" w:rsidRDefault="0061614F" w:rsidP="005D1589">
            <w:pPr>
              <w:pStyle w:val="rowtabella0"/>
              <w:jc w:val="center"/>
              <w:rPr>
                <w:color w:val="002060"/>
              </w:rPr>
            </w:pPr>
            <w:r w:rsidRPr="005A610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AF9790" w14:textId="77777777" w:rsidR="0061614F" w:rsidRPr="005A6105" w:rsidRDefault="0061614F" w:rsidP="005D1589">
            <w:pPr>
              <w:pStyle w:val="rowtabella0"/>
              <w:rPr>
                <w:color w:val="002060"/>
              </w:rPr>
            </w:pPr>
            <w:r w:rsidRPr="005A6105">
              <w:rPr>
                <w:color w:val="002060"/>
              </w:rPr>
              <w:t>14/12/2025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565A9C" w14:textId="77777777" w:rsidR="0061614F" w:rsidRPr="005A6105" w:rsidRDefault="0061614F" w:rsidP="005D1589">
            <w:pPr>
              <w:pStyle w:val="rowtabella0"/>
              <w:rPr>
                <w:color w:val="002060"/>
              </w:rPr>
            </w:pPr>
            <w:r w:rsidRPr="005A6105">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DEF0B5" w14:textId="77777777" w:rsidR="0061614F" w:rsidRPr="005A6105" w:rsidRDefault="0061614F" w:rsidP="005D1589">
            <w:pPr>
              <w:pStyle w:val="rowtabella0"/>
              <w:rPr>
                <w:color w:val="002060"/>
              </w:rPr>
            </w:pPr>
            <w:r w:rsidRPr="005A6105">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C52805" w14:textId="77777777" w:rsidR="0061614F" w:rsidRPr="005A6105" w:rsidRDefault="0061614F" w:rsidP="005D1589">
            <w:pPr>
              <w:pStyle w:val="rowtabella0"/>
              <w:rPr>
                <w:color w:val="002060"/>
              </w:rPr>
            </w:pPr>
            <w:r w:rsidRPr="005A6105">
              <w:rPr>
                <w:color w:val="002060"/>
              </w:rPr>
              <w:t xml:space="preserve">VIA </w:t>
            </w:r>
            <w:proofErr w:type="gramStart"/>
            <w:r w:rsidRPr="005A6105">
              <w:rPr>
                <w:color w:val="002060"/>
              </w:rPr>
              <w:t>B.BUOZZI</w:t>
            </w:r>
            <w:proofErr w:type="gramEnd"/>
          </w:p>
        </w:tc>
      </w:tr>
    </w:tbl>
    <w:p w14:paraId="46F8BD83" w14:textId="77777777" w:rsidR="0061614F" w:rsidRPr="005A6105" w:rsidRDefault="0061614F" w:rsidP="0061614F">
      <w:pPr>
        <w:pStyle w:val="breakline"/>
        <w:rPr>
          <w:rFonts w:eastAsiaTheme="minorEastAsia"/>
          <w:color w:val="002060"/>
        </w:rPr>
      </w:pPr>
    </w:p>
    <w:p w14:paraId="4F8B374F" w14:textId="77777777" w:rsidR="0061614F" w:rsidRPr="005A6105" w:rsidRDefault="0061614F" w:rsidP="0061614F">
      <w:pPr>
        <w:pStyle w:val="breakline"/>
        <w:rPr>
          <w:color w:val="002060"/>
        </w:rPr>
      </w:pPr>
    </w:p>
    <w:p w14:paraId="2AD5C10B" w14:textId="77777777" w:rsidR="0061614F" w:rsidRPr="005A6105" w:rsidRDefault="0061614F" w:rsidP="0061614F">
      <w:pPr>
        <w:pStyle w:val="breakline"/>
        <w:rPr>
          <w:color w:val="002060"/>
        </w:rPr>
      </w:pPr>
    </w:p>
    <w:p w14:paraId="655B99B0" w14:textId="77777777" w:rsidR="0061614F" w:rsidRPr="005A6105" w:rsidRDefault="0061614F" w:rsidP="0061614F">
      <w:pPr>
        <w:pStyle w:val="sottotitolocampionato10"/>
        <w:rPr>
          <w:color w:val="002060"/>
        </w:rPr>
      </w:pPr>
      <w:r w:rsidRPr="005A6105">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1614F" w:rsidRPr="005A6105" w14:paraId="6A254380" w14:textId="77777777" w:rsidTr="005D15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3D4D9" w14:textId="77777777" w:rsidR="0061614F" w:rsidRPr="005A6105" w:rsidRDefault="0061614F" w:rsidP="005D1589">
            <w:pPr>
              <w:pStyle w:val="headertabella0"/>
              <w:rPr>
                <w:color w:val="002060"/>
              </w:rPr>
            </w:pPr>
            <w:r w:rsidRPr="005A61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94F7E" w14:textId="77777777" w:rsidR="0061614F" w:rsidRPr="005A6105" w:rsidRDefault="0061614F" w:rsidP="005D1589">
            <w:pPr>
              <w:pStyle w:val="headertabella0"/>
              <w:rPr>
                <w:color w:val="002060"/>
              </w:rPr>
            </w:pPr>
            <w:r w:rsidRPr="005A61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B5344" w14:textId="77777777" w:rsidR="0061614F" w:rsidRPr="005A6105" w:rsidRDefault="0061614F" w:rsidP="005D1589">
            <w:pPr>
              <w:pStyle w:val="headertabella0"/>
              <w:rPr>
                <w:color w:val="002060"/>
              </w:rPr>
            </w:pPr>
            <w:r w:rsidRPr="005A61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61DE9" w14:textId="77777777" w:rsidR="0061614F" w:rsidRPr="005A6105" w:rsidRDefault="0061614F" w:rsidP="005D1589">
            <w:pPr>
              <w:pStyle w:val="headertabella0"/>
              <w:rPr>
                <w:color w:val="002060"/>
              </w:rPr>
            </w:pPr>
            <w:r w:rsidRPr="005A61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6550E" w14:textId="77777777" w:rsidR="0061614F" w:rsidRPr="005A6105" w:rsidRDefault="0061614F" w:rsidP="005D1589">
            <w:pPr>
              <w:pStyle w:val="headertabella0"/>
              <w:rPr>
                <w:color w:val="002060"/>
              </w:rPr>
            </w:pPr>
            <w:r w:rsidRPr="005A61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9B2A8" w14:textId="77777777" w:rsidR="0061614F" w:rsidRPr="005A6105" w:rsidRDefault="0061614F" w:rsidP="005D1589">
            <w:pPr>
              <w:pStyle w:val="headertabella0"/>
              <w:rPr>
                <w:color w:val="002060"/>
              </w:rPr>
            </w:pPr>
            <w:proofErr w:type="spellStart"/>
            <w:r w:rsidRPr="005A6105">
              <w:rPr>
                <w:color w:val="002060"/>
              </w:rPr>
              <w:t>Localita'</w:t>
            </w:r>
            <w:proofErr w:type="spellEnd"/>
            <w:r w:rsidRPr="005A61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7B631" w14:textId="77777777" w:rsidR="0061614F" w:rsidRPr="005A6105" w:rsidRDefault="0061614F" w:rsidP="005D1589">
            <w:pPr>
              <w:pStyle w:val="headertabella0"/>
              <w:rPr>
                <w:color w:val="002060"/>
              </w:rPr>
            </w:pPr>
            <w:r w:rsidRPr="005A6105">
              <w:rPr>
                <w:color w:val="002060"/>
              </w:rPr>
              <w:t>Indirizzo Impianto</w:t>
            </w:r>
          </w:p>
        </w:tc>
      </w:tr>
      <w:tr w:rsidR="0061614F" w:rsidRPr="005A6105" w14:paraId="4BF1AF30" w14:textId="77777777" w:rsidTr="005D158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9B6D34" w14:textId="77777777" w:rsidR="0061614F" w:rsidRPr="005A6105" w:rsidRDefault="0061614F" w:rsidP="005D1589">
            <w:pPr>
              <w:pStyle w:val="rowtabella0"/>
              <w:rPr>
                <w:color w:val="002060"/>
              </w:rPr>
            </w:pPr>
            <w:r w:rsidRPr="005A6105">
              <w:rPr>
                <w:color w:val="002060"/>
              </w:rPr>
              <w:t>ALMA JUVENTUS FANO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B9265B" w14:textId="77777777" w:rsidR="0061614F" w:rsidRPr="005A6105" w:rsidRDefault="0061614F" w:rsidP="005D1589">
            <w:pPr>
              <w:pStyle w:val="rowtabella0"/>
              <w:rPr>
                <w:color w:val="002060"/>
              </w:rPr>
            </w:pPr>
            <w:r w:rsidRPr="005A6105">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0128F4" w14:textId="77777777" w:rsidR="0061614F" w:rsidRPr="005A6105" w:rsidRDefault="0061614F" w:rsidP="005D1589">
            <w:pPr>
              <w:pStyle w:val="rowtabella0"/>
              <w:jc w:val="center"/>
              <w:rPr>
                <w:color w:val="002060"/>
              </w:rPr>
            </w:pPr>
            <w:r w:rsidRPr="005A610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8D05D0" w14:textId="77777777" w:rsidR="0061614F" w:rsidRPr="005A6105" w:rsidRDefault="0061614F" w:rsidP="005D1589">
            <w:pPr>
              <w:pStyle w:val="rowtabella0"/>
              <w:rPr>
                <w:color w:val="002060"/>
              </w:rPr>
            </w:pPr>
            <w:r w:rsidRPr="005A6105">
              <w:rPr>
                <w:color w:val="002060"/>
              </w:rPr>
              <w:t>17/12/2025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24C8FC" w14:textId="77777777" w:rsidR="0061614F" w:rsidRPr="005A6105" w:rsidRDefault="0061614F" w:rsidP="005D1589">
            <w:pPr>
              <w:pStyle w:val="rowtabella0"/>
              <w:rPr>
                <w:color w:val="002060"/>
              </w:rPr>
            </w:pPr>
            <w:r w:rsidRPr="005A6105">
              <w:rPr>
                <w:color w:val="002060"/>
              </w:rPr>
              <w:t>5446 ALMA ARENA CALCIO A CINQUE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3F763E" w14:textId="77777777" w:rsidR="0061614F" w:rsidRPr="005A6105" w:rsidRDefault="0061614F" w:rsidP="005D1589">
            <w:pPr>
              <w:pStyle w:val="rowtabella0"/>
              <w:rPr>
                <w:color w:val="002060"/>
              </w:rPr>
            </w:pPr>
            <w:r w:rsidRPr="005A6105">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A7E465" w14:textId="77777777" w:rsidR="0061614F" w:rsidRPr="005A6105" w:rsidRDefault="0061614F" w:rsidP="005D1589">
            <w:pPr>
              <w:pStyle w:val="rowtabella0"/>
              <w:rPr>
                <w:color w:val="002060"/>
              </w:rPr>
            </w:pPr>
            <w:r w:rsidRPr="005A6105">
              <w:rPr>
                <w:color w:val="002060"/>
              </w:rPr>
              <w:t>VIA ROMA 201</w:t>
            </w:r>
          </w:p>
        </w:tc>
      </w:tr>
    </w:tbl>
    <w:p w14:paraId="11DA9CA2" w14:textId="77777777" w:rsidR="0061614F" w:rsidRPr="005A6105" w:rsidRDefault="0061614F" w:rsidP="0061614F">
      <w:pPr>
        <w:pStyle w:val="breakline"/>
        <w:rPr>
          <w:rFonts w:eastAsiaTheme="minorEastAsia"/>
          <w:color w:val="002060"/>
        </w:rPr>
      </w:pPr>
    </w:p>
    <w:p w14:paraId="0AB79E50" w14:textId="77777777" w:rsidR="0061614F" w:rsidRPr="005A6105" w:rsidRDefault="0061614F" w:rsidP="0061614F">
      <w:pPr>
        <w:pStyle w:val="breakline"/>
        <w:rPr>
          <w:color w:val="002060"/>
        </w:rPr>
      </w:pPr>
    </w:p>
    <w:p w14:paraId="41412407" w14:textId="77777777" w:rsidR="0061614F" w:rsidRPr="005A6105" w:rsidRDefault="0061614F" w:rsidP="0061614F">
      <w:pPr>
        <w:pStyle w:val="breakline"/>
        <w:rPr>
          <w:color w:val="002060"/>
        </w:rPr>
      </w:pPr>
    </w:p>
    <w:p w14:paraId="7B0FE686" w14:textId="77777777" w:rsidR="0061614F" w:rsidRPr="005A6105" w:rsidRDefault="0061614F" w:rsidP="0061614F">
      <w:pPr>
        <w:pStyle w:val="sottotitolocampionato10"/>
        <w:rPr>
          <w:color w:val="002060"/>
        </w:rPr>
      </w:pPr>
      <w:r w:rsidRPr="005A6105">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8"/>
        <w:gridCol w:w="1552"/>
        <w:gridCol w:w="1543"/>
      </w:tblGrid>
      <w:tr w:rsidR="0061614F" w:rsidRPr="005A6105" w14:paraId="7B56CBC9" w14:textId="77777777" w:rsidTr="005D15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B958C" w14:textId="77777777" w:rsidR="0061614F" w:rsidRPr="005A6105" w:rsidRDefault="0061614F" w:rsidP="005D1589">
            <w:pPr>
              <w:pStyle w:val="headertabella0"/>
              <w:rPr>
                <w:color w:val="002060"/>
              </w:rPr>
            </w:pPr>
            <w:r w:rsidRPr="005A61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4E0DE" w14:textId="77777777" w:rsidR="0061614F" w:rsidRPr="005A6105" w:rsidRDefault="0061614F" w:rsidP="005D1589">
            <w:pPr>
              <w:pStyle w:val="headertabella0"/>
              <w:rPr>
                <w:color w:val="002060"/>
              </w:rPr>
            </w:pPr>
            <w:r w:rsidRPr="005A61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389A7" w14:textId="77777777" w:rsidR="0061614F" w:rsidRPr="005A6105" w:rsidRDefault="0061614F" w:rsidP="005D1589">
            <w:pPr>
              <w:pStyle w:val="headertabella0"/>
              <w:rPr>
                <w:color w:val="002060"/>
              </w:rPr>
            </w:pPr>
            <w:r w:rsidRPr="005A61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49FD0" w14:textId="77777777" w:rsidR="0061614F" w:rsidRPr="005A6105" w:rsidRDefault="0061614F" w:rsidP="005D1589">
            <w:pPr>
              <w:pStyle w:val="headertabella0"/>
              <w:rPr>
                <w:color w:val="002060"/>
              </w:rPr>
            </w:pPr>
            <w:r w:rsidRPr="005A61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3C7BB" w14:textId="77777777" w:rsidR="0061614F" w:rsidRPr="005A6105" w:rsidRDefault="0061614F" w:rsidP="005D1589">
            <w:pPr>
              <w:pStyle w:val="headertabella0"/>
              <w:rPr>
                <w:color w:val="002060"/>
              </w:rPr>
            </w:pPr>
            <w:r w:rsidRPr="005A61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20A40" w14:textId="77777777" w:rsidR="0061614F" w:rsidRPr="005A6105" w:rsidRDefault="0061614F" w:rsidP="005D1589">
            <w:pPr>
              <w:pStyle w:val="headertabella0"/>
              <w:rPr>
                <w:color w:val="002060"/>
              </w:rPr>
            </w:pPr>
            <w:proofErr w:type="spellStart"/>
            <w:r w:rsidRPr="005A6105">
              <w:rPr>
                <w:color w:val="002060"/>
              </w:rPr>
              <w:t>Localita'</w:t>
            </w:r>
            <w:proofErr w:type="spellEnd"/>
            <w:r w:rsidRPr="005A61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037BA" w14:textId="77777777" w:rsidR="0061614F" w:rsidRPr="005A6105" w:rsidRDefault="0061614F" w:rsidP="005D1589">
            <w:pPr>
              <w:pStyle w:val="headertabella0"/>
              <w:rPr>
                <w:color w:val="002060"/>
              </w:rPr>
            </w:pPr>
            <w:r w:rsidRPr="005A6105">
              <w:rPr>
                <w:color w:val="002060"/>
              </w:rPr>
              <w:t>Indirizzo Impianto</w:t>
            </w:r>
          </w:p>
        </w:tc>
      </w:tr>
      <w:tr w:rsidR="0061614F" w:rsidRPr="005A6105" w14:paraId="3EAD63B1" w14:textId="77777777" w:rsidTr="005D158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D4C977" w14:textId="77777777" w:rsidR="0061614F" w:rsidRPr="005A6105" w:rsidRDefault="0061614F" w:rsidP="005D1589">
            <w:pPr>
              <w:pStyle w:val="rowtabella0"/>
              <w:rPr>
                <w:color w:val="002060"/>
              </w:rPr>
            </w:pPr>
            <w:r w:rsidRPr="005A6105">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41C65A" w14:textId="77777777" w:rsidR="0061614F" w:rsidRPr="005A6105" w:rsidRDefault="0061614F" w:rsidP="005D1589">
            <w:pPr>
              <w:pStyle w:val="rowtabella0"/>
              <w:rPr>
                <w:color w:val="002060"/>
              </w:rPr>
            </w:pPr>
            <w:r w:rsidRPr="005A6105">
              <w:rPr>
                <w:color w:val="002060"/>
              </w:rPr>
              <w:t>POLISPORTIVA ROSSO BLU</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6348A8" w14:textId="77777777" w:rsidR="0061614F" w:rsidRPr="005A6105" w:rsidRDefault="0061614F" w:rsidP="005D1589">
            <w:pPr>
              <w:pStyle w:val="rowtabella0"/>
              <w:jc w:val="center"/>
              <w:rPr>
                <w:color w:val="002060"/>
              </w:rPr>
            </w:pPr>
            <w:r w:rsidRPr="005A610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E72654" w14:textId="77777777" w:rsidR="0061614F" w:rsidRPr="005A6105" w:rsidRDefault="0061614F" w:rsidP="005D1589">
            <w:pPr>
              <w:pStyle w:val="rowtabella0"/>
              <w:rPr>
                <w:color w:val="002060"/>
              </w:rPr>
            </w:pPr>
            <w:r w:rsidRPr="005A6105">
              <w:rPr>
                <w:color w:val="002060"/>
              </w:rPr>
              <w:t>13/12/2025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B6416D" w14:textId="77777777" w:rsidR="0061614F" w:rsidRPr="005A6105" w:rsidRDefault="0061614F" w:rsidP="005D1589">
            <w:pPr>
              <w:pStyle w:val="rowtabella0"/>
              <w:rPr>
                <w:color w:val="002060"/>
              </w:rPr>
            </w:pPr>
            <w:r w:rsidRPr="005A6105">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F8D56E" w14:textId="77777777" w:rsidR="0061614F" w:rsidRPr="005A6105" w:rsidRDefault="0061614F" w:rsidP="005D1589">
            <w:pPr>
              <w:pStyle w:val="rowtabella0"/>
              <w:rPr>
                <w:color w:val="002060"/>
              </w:rPr>
            </w:pPr>
            <w:r w:rsidRPr="005A6105">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20A6D7" w14:textId="77777777" w:rsidR="0061614F" w:rsidRPr="005A6105" w:rsidRDefault="0061614F" w:rsidP="005D1589">
            <w:pPr>
              <w:pStyle w:val="rowtabella0"/>
              <w:rPr>
                <w:color w:val="002060"/>
              </w:rPr>
            </w:pPr>
            <w:r w:rsidRPr="005A6105">
              <w:rPr>
                <w:color w:val="002060"/>
              </w:rPr>
              <w:t>VIA ROSSINI</w:t>
            </w:r>
          </w:p>
        </w:tc>
      </w:tr>
      <w:tr w:rsidR="0061614F" w:rsidRPr="005A6105" w14:paraId="0F76A1AB"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D6521F" w14:textId="77777777" w:rsidR="0061614F" w:rsidRPr="005A6105" w:rsidRDefault="0061614F" w:rsidP="005D1589">
            <w:pPr>
              <w:pStyle w:val="rowtabella0"/>
              <w:rPr>
                <w:color w:val="002060"/>
              </w:rPr>
            </w:pPr>
            <w:r w:rsidRPr="005A6105">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193A6A" w14:textId="77777777" w:rsidR="0061614F" w:rsidRPr="005A6105" w:rsidRDefault="0061614F" w:rsidP="005D1589">
            <w:pPr>
              <w:pStyle w:val="rowtabella0"/>
              <w:rPr>
                <w:color w:val="002060"/>
              </w:rPr>
            </w:pPr>
            <w:r w:rsidRPr="005A6105">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E2D578" w14:textId="77777777" w:rsidR="0061614F" w:rsidRPr="005A6105" w:rsidRDefault="0061614F" w:rsidP="005D1589">
            <w:pPr>
              <w:pStyle w:val="rowtabella0"/>
              <w:jc w:val="center"/>
              <w:rPr>
                <w:color w:val="002060"/>
              </w:rPr>
            </w:pPr>
            <w:r w:rsidRPr="005A610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2411B9" w14:textId="77777777" w:rsidR="0061614F" w:rsidRPr="005A6105" w:rsidRDefault="0061614F" w:rsidP="005D1589">
            <w:pPr>
              <w:pStyle w:val="rowtabella0"/>
              <w:rPr>
                <w:color w:val="002060"/>
              </w:rPr>
            </w:pPr>
            <w:r w:rsidRPr="005A6105">
              <w:rPr>
                <w:color w:val="002060"/>
              </w:rPr>
              <w:t>13/12/2025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C8915F" w14:textId="77777777" w:rsidR="0061614F" w:rsidRPr="005A6105" w:rsidRDefault="0061614F" w:rsidP="005D1589">
            <w:pPr>
              <w:pStyle w:val="rowtabella0"/>
              <w:rPr>
                <w:color w:val="002060"/>
              </w:rPr>
            </w:pPr>
            <w:r w:rsidRPr="005A6105">
              <w:rPr>
                <w:color w:val="002060"/>
              </w:rPr>
              <w:t xml:space="preserve">5295 TENSOSTRUTTURA VIA </w:t>
            </w:r>
            <w:proofErr w:type="gramStart"/>
            <w:r w:rsidRPr="005A6105">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7D8E9A" w14:textId="77777777" w:rsidR="0061614F" w:rsidRPr="005A6105" w:rsidRDefault="0061614F" w:rsidP="005D1589">
            <w:pPr>
              <w:pStyle w:val="rowtabella0"/>
              <w:rPr>
                <w:color w:val="002060"/>
              </w:rPr>
            </w:pPr>
            <w:r w:rsidRPr="005A6105">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D48EC9" w14:textId="77777777" w:rsidR="0061614F" w:rsidRPr="005A6105" w:rsidRDefault="0061614F" w:rsidP="005D1589">
            <w:pPr>
              <w:pStyle w:val="rowtabella0"/>
              <w:rPr>
                <w:color w:val="002060"/>
              </w:rPr>
            </w:pPr>
            <w:r w:rsidRPr="005A6105">
              <w:rPr>
                <w:color w:val="002060"/>
              </w:rPr>
              <w:t xml:space="preserve">VIA </w:t>
            </w:r>
            <w:proofErr w:type="gramStart"/>
            <w:r w:rsidRPr="005A6105">
              <w:rPr>
                <w:color w:val="002060"/>
              </w:rPr>
              <w:t>E.MATTEI</w:t>
            </w:r>
            <w:proofErr w:type="gramEnd"/>
          </w:p>
        </w:tc>
      </w:tr>
      <w:tr w:rsidR="0061614F" w:rsidRPr="005A6105" w14:paraId="5639BA49"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24DF22" w14:textId="77777777" w:rsidR="0061614F" w:rsidRPr="005A6105" w:rsidRDefault="0061614F" w:rsidP="005D1589">
            <w:pPr>
              <w:pStyle w:val="rowtabella0"/>
              <w:rPr>
                <w:color w:val="002060"/>
              </w:rPr>
            </w:pPr>
            <w:proofErr w:type="gramStart"/>
            <w:r w:rsidRPr="005A6105">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90F62B" w14:textId="77777777" w:rsidR="0061614F" w:rsidRPr="005A6105" w:rsidRDefault="0061614F" w:rsidP="005D1589">
            <w:pPr>
              <w:pStyle w:val="rowtabella0"/>
              <w:rPr>
                <w:color w:val="002060"/>
              </w:rPr>
            </w:pPr>
            <w:r w:rsidRPr="005A6105">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4088CB" w14:textId="77777777" w:rsidR="0061614F" w:rsidRPr="005A6105" w:rsidRDefault="0061614F" w:rsidP="005D1589">
            <w:pPr>
              <w:pStyle w:val="rowtabella0"/>
              <w:jc w:val="center"/>
              <w:rPr>
                <w:color w:val="002060"/>
              </w:rPr>
            </w:pPr>
            <w:r w:rsidRPr="005A610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CC9DED" w14:textId="77777777" w:rsidR="0061614F" w:rsidRPr="005A6105" w:rsidRDefault="0061614F" w:rsidP="005D1589">
            <w:pPr>
              <w:pStyle w:val="rowtabella0"/>
              <w:rPr>
                <w:color w:val="002060"/>
              </w:rPr>
            </w:pPr>
            <w:r w:rsidRPr="005A6105">
              <w:rPr>
                <w:color w:val="002060"/>
              </w:rPr>
              <w:t>13/12/2025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D37733" w14:textId="77777777" w:rsidR="0061614F" w:rsidRPr="005A6105" w:rsidRDefault="0061614F" w:rsidP="005D1589">
            <w:pPr>
              <w:pStyle w:val="rowtabella0"/>
              <w:rPr>
                <w:color w:val="002060"/>
              </w:rPr>
            </w:pPr>
            <w:r w:rsidRPr="005A6105">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909ACC" w14:textId="77777777" w:rsidR="0061614F" w:rsidRPr="005A6105" w:rsidRDefault="0061614F" w:rsidP="005D1589">
            <w:pPr>
              <w:pStyle w:val="rowtabella0"/>
              <w:rPr>
                <w:color w:val="002060"/>
              </w:rPr>
            </w:pPr>
            <w:r w:rsidRPr="005A6105">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8F5196" w14:textId="77777777" w:rsidR="0061614F" w:rsidRPr="005A6105" w:rsidRDefault="0061614F" w:rsidP="005D1589">
            <w:pPr>
              <w:pStyle w:val="rowtabella0"/>
              <w:rPr>
                <w:color w:val="002060"/>
              </w:rPr>
            </w:pPr>
            <w:r w:rsidRPr="005A6105">
              <w:rPr>
                <w:color w:val="002060"/>
              </w:rPr>
              <w:t>VIA DELLE REGIONI, 8</w:t>
            </w:r>
          </w:p>
        </w:tc>
      </w:tr>
      <w:tr w:rsidR="0061614F" w:rsidRPr="005A6105" w14:paraId="3B53F4CB" w14:textId="77777777" w:rsidTr="005D158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AC77B4" w14:textId="77777777" w:rsidR="0061614F" w:rsidRPr="005A6105" w:rsidRDefault="0061614F" w:rsidP="005D1589">
            <w:pPr>
              <w:pStyle w:val="rowtabella0"/>
              <w:rPr>
                <w:color w:val="002060"/>
              </w:rPr>
            </w:pPr>
            <w:r w:rsidRPr="005A6105">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7937E5" w14:textId="77777777" w:rsidR="0061614F" w:rsidRPr="005A6105" w:rsidRDefault="0061614F" w:rsidP="005D1589">
            <w:pPr>
              <w:pStyle w:val="rowtabella0"/>
              <w:rPr>
                <w:color w:val="002060"/>
              </w:rPr>
            </w:pPr>
            <w:r w:rsidRPr="005A6105">
              <w:rPr>
                <w:color w:val="002060"/>
              </w:rPr>
              <w:t>TRE TORRI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61F746" w14:textId="77777777" w:rsidR="0061614F" w:rsidRPr="005A6105" w:rsidRDefault="0061614F" w:rsidP="005D1589">
            <w:pPr>
              <w:pStyle w:val="rowtabella0"/>
              <w:jc w:val="center"/>
              <w:rPr>
                <w:color w:val="002060"/>
              </w:rPr>
            </w:pPr>
            <w:r w:rsidRPr="005A610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582348" w14:textId="77777777" w:rsidR="0061614F" w:rsidRPr="005A6105" w:rsidRDefault="0061614F" w:rsidP="005D1589">
            <w:pPr>
              <w:pStyle w:val="rowtabella0"/>
              <w:rPr>
                <w:color w:val="002060"/>
              </w:rPr>
            </w:pPr>
            <w:r w:rsidRPr="005A6105">
              <w:rPr>
                <w:color w:val="002060"/>
              </w:rPr>
              <w:t>14/12/2025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4E3561" w14:textId="77777777" w:rsidR="0061614F" w:rsidRPr="005A6105" w:rsidRDefault="0061614F" w:rsidP="005D1589">
            <w:pPr>
              <w:pStyle w:val="rowtabella0"/>
              <w:rPr>
                <w:color w:val="002060"/>
              </w:rPr>
            </w:pPr>
            <w:r w:rsidRPr="005A6105">
              <w:rPr>
                <w:color w:val="002060"/>
              </w:rPr>
              <w:t>5206 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62BB3C" w14:textId="77777777" w:rsidR="0061614F" w:rsidRPr="005A6105" w:rsidRDefault="0061614F" w:rsidP="005D1589">
            <w:pPr>
              <w:pStyle w:val="rowtabella0"/>
              <w:rPr>
                <w:color w:val="002060"/>
              </w:rPr>
            </w:pPr>
            <w:r w:rsidRPr="005A6105">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B59CF9" w14:textId="77777777" w:rsidR="0061614F" w:rsidRPr="005A6105" w:rsidRDefault="0061614F" w:rsidP="005D1589">
            <w:pPr>
              <w:pStyle w:val="rowtabella0"/>
              <w:rPr>
                <w:color w:val="002060"/>
              </w:rPr>
            </w:pPr>
            <w:r w:rsidRPr="005A6105">
              <w:rPr>
                <w:color w:val="002060"/>
              </w:rPr>
              <w:t>VIA DELLA REPUBBLICA</w:t>
            </w:r>
          </w:p>
        </w:tc>
      </w:tr>
    </w:tbl>
    <w:p w14:paraId="32107216" w14:textId="77777777" w:rsidR="0061614F" w:rsidRPr="009D0091" w:rsidRDefault="0061614F" w:rsidP="007C13E1">
      <w:pPr>
        <w:pStyle w:val="breakline"/>
        <w:rPr>
          <w:rFonts w:eastAsiaTheme="minorEastAsia"/>
          <w:color w:val="002060"/>
        </w:rPr>
      </w:pPr>
    </w:p>
    <w:p w14:paraId="082A19CE" w14:textId="77777777" w:rsidR="007C13E1" w:rsidRPr="009D0091" w:rsidRDefault="007C13E1" w:rsidP="007C13E1">
      <w:pPr>
        <w:pStyle w:val="breakline"/>
        <w:rPr>
          <w:color w:val="002060"/>
        </w:rPr>
      </w:pPr>
    </w:p>
    <w:p w14:paraId="522C9B06" w14:textId="77777777" w:rsidR="007C13E1" w:rsidRPr="009D0091" w:rsidRDefault="007C13E1" w:rsidP="007C13E1">
      <w:pPr>
        <w:pStyle w:val="titolocampionato0"/>
        <w:shd w:val="clear" w:color="auto" w:fill="CCCCCC"/>
        <w:spacing w:before="80" w:after="40"/>
        <w:rPr>
          <w:color w:val="002060"/>
        </w:rPr>
      </w:pPr>
      <w:r w:rsidRPr="009D0091">
        <w:rPr>
          <w:color w:val="002060"/>
        </w:rPr>
        <w:t>UNDER 17 C5 REGIONALI MASCHILI</w:t>
      </w:r>
    </w:p>
    <w:p w14:paraId="14440EF2" w14:textId="77777777" w:rsidR="007C13E1" w:rsidRPr="009D0091" w:rsidRDefault="007C13E1" w:rsidP="007C13E1">
      <w:pPr>
        <w:pStyle w:val="titoloprinc0"/>
        <w:rPr>
          <w:color w:val="002060"/>
        </w:rPr>
      </w:pPr>
      <w:r w:rsidRPr="009D0091">
        <w:rPr>
          <w:color w:val="002060"/>
        </w:rPr>
        <w:t>VARIAZIONI AL PROGRAMMA GARE</w:t>
      </w:r>
    </w:p>
    <w:p w14:paraId="11FE249F" w14:textId="77777777" w:rsidR="007C13E1" w:rsidRPr="009D0091" w:rsidRDefault="007C13E1" w:rsidP="007C13E1">
      <w:pPr>
        <w:pStyle w:val="breakline"/>
        <w:rPr>
          <w:color w:val="002060"/>
        </w:rPr>
      </w:pPr>
    </w:p>
    <w:p w14:paraId="5DCF9EE8" w14:textId="77777777" w:rsidR="007C13E1" w:rsidRPr="009D0091" w:rsidRDefault="007C13E1" w:rsidP="007C13E1">
      <w:pPr>
        <w:pStyle w:val="breakline"/>
        <w:rPr>
          <w:color w:val="002060"/>
        </w:rPr>
      </w:pPr>
    </w:p>
    <w:p w14:paraId="4130DB0B" w14:textId="77777777" w:rsidR="007C13E1" w:rsidRPr="009D0091" w:rsidRDefault="007C13E1" w:rsidP="007C13E1">
      <w:pPr>
        <w:pStyle w:val="sottotitolocampionato10"/>
        <w:rPr>
          <w:color w:val="002060"/>
        </w:rPr>
      </w:pPr>
      <w:r w:rsidRPr="009D009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C13E1" w:rsidRPr="009D0091" w14:paraId="75FDD37C" w14:textId="77777777" w:rsidTr="008F6C8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0131C" w14:textId="77777777" w:rsidR="007C13E1" w:rsidRPr="009D0091" w:rsidRDefault="007C13E1" w:rsidP="005D1589">
            <w:pPr>
              <w:pStyle w:val="headertabella0"/>
              <w:rPr>
                <w:color w:val="002060"/>
              </w:rPr>
            </w:pPr>
            <w:r w:rsidRPr="009D009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9D20B" w14:textId="77777777" w:rsidR="007C13E1" w:rsidRPr="009D0091" w:rsidRDefault="007C13E1" w:rsidP="005D1589">
            <w:pPr>
              <w:pStyle w:val="headertabella0"/>
              <w:rPr>
                <w:color w:val="002060"/>
              </w:rPr>
            </w:pPr>
            <w:r w:rsidRPr="009D0091">
              <w:rPr>
                <w:color w:val="002060"/>
              </w:rPr>
              <w:t xml:space="preserve">N° </w:t>
            </w:r>
            <w:proofErr w:type="spellStart"/>
            <w:r w:rsidRPr="009D0091">
              <w:rPr>
                <w:color w:val="002060"/>
              </w:rPr>
              <w:t>Gior</w:t>
            </w:r>
            <w:proofErr w:type="spellEnd"/>
            <w:r w:rsidRPr="009D009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BC4AA" w14:textId="77777777" w:rsidR="007C13E1" w:rsidRPr="009D0091" w:rsidRDefault="007C13E1" w:rsidP="005D1589">
            <w:pPr>
              <w:pStyle w:val="headertabella0"/>
              <w:rPr>
                <w:color w:val="002060"/>
              </w:rPr>
            </w:pPr>
            <w:r w:rsidRPr="009D009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49157" w14:textId="77777777" w:rsidR="007C13E1" w:rsidRPr="009D0091" w:rsidRDefault="007C13E1" w:rsidP="005D1589">
            <w:pPr>
              <w:pStyle w:val="headertabella0"/>
              <w:rPr>
                <w:color w:val="002060"/>
              </w:rPr>
            </w:pPr>
            <w:r w:rsidRPr="009D009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87972" w14:textId="77777777" w:rsidR="007C13E1" w:rsidRPr="009D0091" w:rsidRDefault="007C13E1" w:rsidP="005D1589">
            <w:pPr>
              <w:pStyle w:val="headertabella0"/>
              <w:rPr>
                <w:color w:val="002060"/>
              </w:rPr>
            </w:pPr>
            <w:r w:rsidRPr="009D0091">
              <w:rPr>
                <w:color w:val="002060"/>
              </w:rPr>
              <w:t xml:space="preserve">Data </w:t>
            </w:r>
            <w:proofErr w:type="spellStart"/>
            <w:r w:rsidRPr="009D0091">
              <w:rPr>
                <w:color w:val="002060"/>
              </w:rPr>
              <w:t>Orig</w:t>
            </w:r>
            <w:proofErr w:type="spellEnd"/>
            <w:r w:rsidRPr="009D009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7BECA" w14:textId="77777777" w:rsidR="007C13E1" w:rsidRPr="009D0091" w:rsidRDefault="007C13E1" w:rsidP="005D1589">
            <w:pPr>
              <w:pStyle w:val="headertabella0"/>
              <w:rPr>
                <w:color w:val="002060"/>
              </w:rPr>
            </w:pPr>
            <w:r w:rsidRPr="009D009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F23F2" w14:textId="77777777" w:rsidR="007C13E1" w:rsidRPr="009D0091" w:rsidRDefault="007C13E1" w:rsidP="005D1589">
            <w:pPr>
              <w:pStyle w:val="headertabella0"/>
              <w:rPr>
                <w:color w:val="002060"/>
              </w:rPr>
            </w:pPr>
            <w:r w:rsidRPr="009D0091">
              <w:rPr>
                <w:color w:val="002060"/>
              </w:rPr>
              <w:t xml:space="preserve">Ora </w:t>
            </w:r>
            <w:proofErr w:type="spellStart"/>
            <w:r w:rsidRPr="009D0091">
              <w:rPr>
                <w:color w:val="002060"/>
              </w:rPr>
              <w:t>Orig</w:t>
            </w:r>
            <w:proofErr w:type="spellEnd"/>
            <w:r w:rsidRPr="009D009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2EF94" w14:textId="77777777" w:rsidR="007C13E1" w:rsidRPr="009D0091" w:rsidRDefault="007C13E1" w:rsidP="005D1589">
            <w:pPr>
              <w:pStyle w:val="headertabella0"/>
              <w:rPr>
                <w:color w:val="002060"/>
              </w:rPr>
            </w:pPr>
            <w:r w:rsidRPr="009D0091">
              <w:rPr>
                <w:color w:val="002060"/>
              </w:rPr>
              <w:t>Impianto</w:t>
            </w:r>
          </w:p>
        </w:tc>
      </w:tr>
      <w:tr w:rsidR="007C13E1" w:rsidRPr="009D0091" w14:paraId="7225440A" w14:textId="77777777" w:rsidTr="008F6C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A7220" w14:textId="77777777" w:rsidR="007C13E1" w:rsidRPr="008F6C8F" w:rsidRDefault="007C13E1" w:rsidP="005D1589">
            <w:pPr>
              <w:pStyle w:val="rowtabella0"/>
              <w:rPr>
                <w:color w:val="002060"/>
                <w:highlight w:val="yellow"/>
              </w:rPr>
            </w:pPr>
            <w:r w:rsidRPr="008F6C8F">
              <w:rPr>
                <w:color w:val="002060"/>
                <w:highlight w:val="yellow"/>
              </w:rPr>
              <w:t>14/12/2025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9195B" w14:textId="77777777" w:rsidR="007C13E1" w:rsidRPr="008F6C8F" w:rsidRDefault="007C13E1" w:rsidP="005D1589">
            <w:pPr>
              <w:pStyle w:val="rowtabella0"/>
              <w:jc w:val="center"/>
              <w:rPr>
                <w:color w:val="002060"/>
                <w:highlight w:val="yellow"/>
              </w:rPr>
            </w:pPr>
            <w:r w:rsidRPr="008F6C8F">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E88D6" w14:textId="77777777" w:rsidR="007C13E1" w:rsidRPr="008F6C8F" w:rsidRDefault="007C13E1" w:rsidP="005D1589">
            <w:pPr>
              <w:pStyle w:val="rowtabella0"/>
              <w:rPr>
                <w:color w:val="002060"/>
                <w:highlight w:val="yellow"/>
              </w:rPr>
            </w:pPr>
            <w:r w:rsidRPr="008F6C8F">
              <w:rPr>
                <w:color w:val="002060"/>
                <w:highlight w:val="yellow"/>
              </w:rPr>
              <w:t>U.S. FORTUNA FANO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425E0" w14:textId="77777777" w:rsidR="007C13E1" w:rsidRPr="008F6C8F" w:rsidRDefault="007C13E1" w:rsidP="005D1589">
            <w:pPr>
              <w:pStyle w:val="rowtabella0"/>
              <w:rPr>
                <w:color w:val="002060"/>
                <w:highlight w:val="yellow"/>
              </w:rPr>
            </w:pPr>
            <w:r w:rsidRPr="008F6C8F">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DDBB1" w14:textId="743E5F10" w:rsidR="007C13E1" w:rsidRPr="009D0091" w:rsidRDefault="007C13E1" w:rsidP="005D1589">
            <w:pPr>
              <w:pStyle w:val="rowtabella0"/>
              <w:rPr>
                <w:color w:val="002060"/>
              </w:rPr>
            </w:pPr>
            <w:r w:rsidRPr="009D0091">
              <w:rPr>
                <w:color w:val="002060"/>
              </w:rPr>
              <w:t>1</w:t>
            </w:r>
            <w:r w:rsidR="008F6C8F">
              <w:rPr>
                <w:color w:val="002060"/>
              </w:rPr>
              <w:t>3</w:t>
            </w:r>
            <w:r w:rsidRPr="009D0091">
              <w:rPr>
                <w:color w:val="002060"/>
              </w:rPr>
              <w:t>/12/2025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1E806" w14:textId="77777777" w:rsidR="007C13E1" w:rsidRPr="009D0091" w:rsidRDefault="007C13E1" w:rsidP="005D1589">
            <w:pPr>
              <w:pStyle w:val="rowtabella0"/>
              <w:jc w:val="center"/>
              <w:rPr>
                <w:color w:val="002060"/>
              </w:rPr>
            </w:pPr>
            <w:r w:rsidRPr="008F6C8F">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EF60A" w14:textId="77777777" w:rsidR="007C13E1" w:rsidRPr="009D0091" w:rsidRDefault="007C13E1" w:rsidP="005D1589">
            <w:pPr>
              <w:pStyle w:val="rowtabella0"/>
              <w:jc w:val="center"/>
              <w:rPr>
                <w:color w:val="002060"/>
              </w:rPr>
            </w:pPr>
            <w:r w:rsidRPr="009D0091">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19887" w14:textId="77777777" w:rsidR="007C13E1" w:rsidRPr="009D0091" w:rsidRDefault="007C13E1" w:rsidP="005D1589">
            <w:pPr>
              <w:rPr>
                <w:color w:val="002060"/>
              </w:rPr>
            </w:pPr>
          </w:p>
        </w:tc>
      </w:tr>
    </w:tbl>
    <w:p w14:paraId="149AF430" w14:textId="77777777" w:rsidR="007C13E1" w:rsidRPr="009D0091" w:rsidRDefault="007C13E1" w:rsidP="007C13E1">
      <w:pPr>
        <w:pStyle w:val="breakline"/>
        <w:rPr>
          <w:rFonts w:eastAsiaTheme="minorEastAsia"/>
          <w:color w:val="002060"/>
        </w:rPr>
      </w:pPr>
    </w:p>
    <w:p w14:paraId="1796A397" w14:textId="77777777" w:rsidR="007C13E1" w:rsidRPr="009D0091" w:rsidRDefault="007C13E1" w:rsidP="007C13E1">
      <w:pPr>
        <w:pStyle w:val="breakline"/>
        <w:rPr>
          <w:color w:val="002060"/>
        </w:rPr>
      </w:pPr>
    </w:p>
    <w:p w14:paraId="090E9CA5" w14:textId="77777777" w:rsidR="007C13E1" w:rsidRPr="009D0091" w:rsidRDefault="007C13E1" w:rsidP="007C13E1">
      <w:pPr>
        <w:pStyle w:val="sottotitolocampionato10"/>
        <w:rPr>
          <w:color w:val="002060"/>
        </w:rPr>
      </w:pPr>
      <w:r w:rsidRPr="009D009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C13E1" w:rsidRPr="009D0091" w14:paraId="01AF5701" w14:textId="77777777" w:rsidTr="008F6C8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C0FAE" w14:textId="77777777" w:rsidR="007C13E1" w:rsidRPr="009D0091" w:rsidRDefault="007C13E1" w:rsidP="005D1589">
            <w:pPr>
              <w:pStyle w:val="headertabella0"/>
              <w:rPr>
                <w:color w:val="002060"/>
              </w:rPr>
            </w:pPr>
            <w:r w:rsidRPr="009D009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2405B" w14:textId="77777777" w:rsidR="007C13E1" w:rsidRPr="009D0091" w:rsidRDefault="007C13E1" w:rsidP="005D1589">
            <w:pPr>
              <w:pStyle w:val="headertabella0"/>
              <w:rPr>
                <w:color w:val="002060"/>
              </w:rPr>
            </w:pPr>
            <w:r w:rsidRPr="009D0091">
              <w:rPr>
                <w:color w:val="002060"/>
              </w:rPr>
              <w:t xml:space="preserve">N° </w:t>
            </w:r>
            <w:proofErr w:type="spellStart"/>
            <w:r w:rsidRPr="009D0091">
              <w:rPr>
                <w:color w:val="002060"/>
              </w:rPr>
              <w:t>Gior</w:t>
            </w:r>
            <w:proofErr w:type="spellEnd"/>
            <w:r w:rsidRPr="009D009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BBB1A" w14:textId="77777777" w:rsidR="007C13E1" w:rsidRPr="009D0091" w:rsidRDefault="007C13E1" w:rsidP="005D1589">
            <w:pPr>
              <w:pStyle w:val="headertabella0"/>
              <w:rPr>
                <w:color w:val="002060"/>
              </w:rPr>
            </w:pPr>
            <w:r w:rsidRPr="009D009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59854" w14:textId="77777777" w:rsidR="007C13E1" w:rsidRPr="009D0091" w:rsidRDefault="007C13E1" w:rsidP="005D1589">
            <w:pPr>
              <w:pStyle w:val="headertabella0"/>
              <w:rPr>
                <w:color w:val="002060"/>
              </w:rPr>
            </w:pPr>
            <w:r w:rsidRPr="009D009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1BE16" w14:textId="77777777" w:rsidR="007C13E1" w:rsidRPr="009D0091" w:rsidRDefault="007C13E1" w:rsidP="005D1589">
            <w:pPr>
              <w:pStyle w:val="headertabella0"/>
              <w:rPr>
                <w:color w:val="002060"/>
              </w:rPr>
            </w:pPr>
            <w:r w:rsidRPr="009D0091">
              <w:rPr>
                <w:color w:val="002060"/>
              </w:rPr>
              <w:t xml:space="preserve">Data </w:t>
            </w:r>
            <w:proofErr w:type="spellStart"/>
            <w:r w:rsidRPr="009D0091">
              <w:rPr>
                <w:color w:val="002060"/>
              </w:rPr>
              <w:t>Orig</w:t>
            </w:r>
            <w:proofErr w:type="spellEnd"/>
            <w:r w:rsidRPr="009D009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6173B" w14:textId="77777777" w:rsidR="007C13E1" w:rsidRPr="009D0091" w:rsidRDefault="007C13E1" w:rsidP="005D1589">
            <w:pPr>
              <w:pStyle w:val="headertabella0"/>
              <w:rPr>
                <w:color w:val="002060"/>
              </w:rPr>
            </w:pPr>
            <w:r w:rsidRPr="009D009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5DF9E" w14:textId="77777777" w:rsidR="007C13E1" w:rsidRPr="009D0091" w:rsidRDefault="007C13E1" w:rsidP="005D1589">
            <w:pPr>
              <w:pStyle w:val="headertabella0"/>
              <w:rPr>
                <w:color w:val="002060"/>
              </w:rPr>
            </w:pPr>
            <w:r w:rsidRPr="009D0091">
              <w:rPr>
                <w:color w:val="002060"/>
              </w:rPr>
              <w:t xml:space="preserve">Ora </w:t>
            </w:r>
            <w:proofErr w:type="spellStart"/>
            <w:r w:rsidRPr="009D0091">
              <w:rPr>
                <w:color w:val="002060"/>
              </w:rPr>
              <w:t>Orig</w:t>
            </w:r>
            <w:proofErr w:type="spellEnd"/>
            <w:r w:rsidRPr="009D009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0782F" w14:textId="77777777" w:rsidR="007C13E1" w:rsidRPr="009D0091" w:rsidRDefault="007C13E1" w:rsidP="005D1589">
            <w:pPr>
              <w:pStyle w:val="headertabella0"/>
              <w:rPr>
                <w:color w:val="002060"/>
              </w:rPr>
            </w:pPr>
            <w:r w:rsidRPr="009D0091">
              <w:rPr>
                <w:color w:val="002060"/>
              </w:rPr>
              <w:t>Impianto</w:t>
            </w:r>
          </w:p>
        </w:tc>
      </w:tr>
      <w:tr w:rsidR="007C13E1" w:rsidRPr="009D0091" w14:paraId="26B0F1A8" w14:textId="77777777" w:rsidTr="008F6C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480FE" w14:textId="77777777" w:rsidR="007C13E1" w:rsidRPr="008F6C8F" w:rsidRDefault="007C13E1" w:rsidP="005D1589">
            <w:pPr>
              <w:pStyle w:val="rowtabella0"/>
              <w:rPr>
                <w:color w:val="002060"/>
                <w:highlight w:val="yellow"/>
              </w:rPr>
            </w:pPr>
            <w:r w:rsidRPr="008F6C8F">
              <w:rPr>
                <w:color w:val="002060"/>
                <w:highlight w:val="yellow"/>
              </w:rPr>
              <w:t>13/12/2025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548C6" w14:textId="77777777" w:rsidR="007C13E1" w:rsidRPr="008F6C8F" w:rsidRDefault="007C13E1" w:rsidP="005D1589">
            <w:pPr>
              <w:pStyle w:val="rowtabella0"/>
              <w:jc w:val="center"/>
              <w:rPr>
                <w:color w:val="002060"/>
                <w:highlight w:val="yellow"/>
              </w:rPr>
            </w:pPr>
            <w:r w:rsidRPr="008F6C8F">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585C2" w14:textId="77777777" w:rsidR="007C13E1" w:rsidRPr="008F6C8F" w:rsidRDefault="007C13E1" w:rsidP="005D1589">
            <w:pPr>
              <w:pStyle w:val="rowtabella0"/>
              <w:rPr>
                <w:color w:val="002060"/>
                <w:highlight w:val="yellow"/>
              </w:rPr>
            </w:pPr>
            <w:r w:rsidRPr="008F6C8F">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9354D" w14:textId="77777777" w:rsidR="007C13E1" w:rsidRPr="008F6C8F" w:rsidRDefault="007C13E1" w:rsidP="005D1589">
            <w:pPr>
              <w:pStyle w:val="rowtabella0"/>
              <w:rPr>
                <w:color w:val="002060"/>
                <w:highlight w:val="yellow"/>
              </w:rPr>
            </w:pPr>
            <w:r w:rsidRPr="008F6C8F">
              <w:rPr>
                <w:color w:val="002060"/>
                <w:highlight w:val="yellow"/>
              </w:rPr>
              <w:t>JESINA S.R.L.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E8BEF" w14:textId="17D1EC77" w:rsidR="007C13E1" w:rsidRPr="009D0091" w:rsidRDefault="007C13E1" w:rsidP="005D158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B3C2B" w14:textId="77777777" w:rsidR="007C13E1" w:rsidRPr="009D0091" w:rsidRDefault="007C13E1" w:rsidP="005D1589">
            <w:pPr>
              <w:pStyle w:val="rowtabella0"/>
              <w:jc w:val="center"/>
              <w:rPr>
                <w:color w:val="002060"/>
              </w:rPr>
            </w:pPr>
            <w:r w:rsidRPr="008F6C8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030A4" w14:textId="77777777" w:rsidR="007C13E1" w:rsidRPr="009D0091" w:rsidRDefault="007C13E1" w:rsidP="005D158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6B029" w14:textId="77777777" w:rsidR="007C13E1" w:rsidRPr="009D0091" w:rsidRDefault="007C13E1" w:rsidP="005D1589">
            <w:pPr>
              <w:pStyle w:val="rowtabella0"/>
              <w:rPr>
                <w:color w:val="002060"/>
              </w:rPr>
            </w:pPr>
            <w:r w:rsidRPr="008F6C8F">
              <w:rPr>
                <w:color w:val="002060"/>
                <w:highlight w:val="yellow"/>
              </w:rPr>
              <w:t>CENTRO SP. POL. "</w:t>
            </w:r>
            <w:proofErr w:type="gramStart"/>
            <w:r w:rsidRPr="008F6C8F">
              <w:rPr>
                <w:color w:val="002060"/>
                <w:highlight w:val="yellow"/>
              </w:rPr>
              <w:t>R.GATTARI</w:t>
            </w:r>
            <w:proofErr w:type="gramEnd"/>
            <w:r w:rsidRPr="008F6C8F">
              <w:rPr>
                <w:color w:val="002060"/>
                <w:highlight w:val="yellow"/>
              </w:rPr>
              <w:t>" TOLENTINO VIA TAGLIAMENTO</w:t>
            </w:r>
          </w:p>
        </w:tc>
      </w:tr>
    </w:tbl>
    <w:p w14:paraId="715E60B1" w14:textId="77777777" w:rsidR="007C13E1" w:rsidRPr="009D0091" w:rsidRDefault="007C13E1" w:rsidP="007C13E1">
      <w:pPr>
        <w:pStyle w:val="breakline"/>
        <w:rPr>
          <w:rFonts w:eastAsiaTheme="minorEastAsia"/>
          <w:color w:val="002060"/>
        </w:rPr>
      </w:pPr>
    </w:p>
    <w:p w14:paraId="59967437" w14:textId="77777777" w:rsidR="007C13E1" w:rsidRPr="009D0091" w:rsidRDefault="007C13E1" w:rsidP="007C13E1">
      <w:pPr>
        <w:pStyle w:val="breakline"/>
        <w:rPr>
          <w:color w:val="002060"/>
        </w:rPr>
      </w:pPr>
    </w:p>
    <w:p w14:paraId="7BF5507F" w14:textId="77777777" w:rsidR="007C13E1" w:rsidRPr="009D0091" w:rsidRDefault="007C13E1" w:rsidP="007C13E1">
      <w:pPr>
        <w:pStyle w:val="titoloprinc0"/>
        <w:rPr>
          <w:color w:val="002060"/>
        </w:rPr>
      </w:pPr>
      <w:r w:rsidRPr="009D0091">
        <w:rPr>
          <w:color w:val="002060"/>
        </w:rPr>
        <w:t>RISULTATI</w:t>
      </w:r>
    </w:p>
    <w:p w14:paraId="0D1E1545" w14:textId="77777777" w:rsidR="007C13E1" w:rsidRPr="009D0091" w:rsidRDefault="007C13E1" w:rsidP="007C13E1">
      <w:pPr>
        <w:pStyle w:val="breakline"/>
        <w:rPr>
          <w:color w:val="002060"/>
        </w:rPr>
      </w:pPr>
    </w:p>
    <w:p w14:paraId="5622B8BA" w14:textId="77777777" w:rsidR="007C13E1" w:rsidRPr="009D0091" w:rsidRDefault="007C13E1" w:rsidP="007C13E1">
      <w:pPr>
        <w:pStyle w:val="sottotitolocampionato10"/>
        <w:rPr>
          <w:color w:val="002060"/>
        </w:rPr>
      </w:pPr>
      <w:r w:rsidRPr="009D0091">
        <w:rPr>
          <w:color w:val="002060"/>
        </w:rPr>
        <w:t>RISULTATI UFFICIALI GARE DEL 06/12/2025</w:t>
      </w:r>
    </w:p>
    <w:p w14:paraId="0E71F76C" w14:textId="77777777" w:rsidR="007C13E1" w:rsidRPr="007C13E1" w:rsidRDefault="007C13E1" w:rsidP="007C13E1">
      <w:pPr>
        <w:pStyle w:val="sottotitolocampionato20"/>
        <w:spacing w:before="0" w:beforeAutospacing="0" w:after="0" w:afterAutospacing="0"/>
        <w:rPr>
          <w:rFonts w:ascii="Arial" w:hAnsi="Arial" w:cs="Arial"/>
          <w:color w:val="002060"/>
          <w:sz w:val="20"/>
          <w:szCs w:val="20"/>
        </w:rPr>
      </w:pPr>
      <w:r w:rsidRPr="007C13E1">
        <w:rPr>
          <w:rFonts w:ascii="Arial" w:hAnsi="Arial" w:cs="Arial"/>
          <w:color w:val="002060"/>
          <w:sz w:val="20"/>
          <w:szCs w:val="20"/>
        </w:rPr>
        <w:t>Si trascrivono qui di seguito i risultati ufficiali delle gare disputate</w:t>
      </w:r>
    </w:p>
    <w:p w14:paraId="13D0A8C5" w14:textId="77777777" w:rsidR="007C13E1" w:rsidRPr="009D0091" w:rsidRDefault="007C13E1" w:rsidP="007C13E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C13E1" w:rsidRPr="009D0091" w14:paraId="6F0D8F14" w14:textId="77777777" w:rsidTr="005D15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13E1" w:rsidRPr="009D0091" w14:paraId="331B591F" w14:textId="77777777" w:rsidTr="005D15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75100" w14:textId="77777777" w:rsidR="007C13E1" w:rsidRPr="009D0091" w:rsidRDefault="007C13E1" w:rsidP="005D1589">
                  <w:pPr>
                    <w:pStyle w:val="headertabella0"/>
                    <w:rPr>
                      <w:color w:val="002060"/>
                    </w:rPr>
                  </w:pPr>
                  <w:r w:rsidRPr="009D0091">
                    <w:rPr>
                      <w:color w:val="002060"/>
                    </w:rPr>
                    <w:t>GIRONE A - 2 Giornata - R</w:t>
                  </w:r>
                </w:p>
              </w:tc>
            </w:tr>
            <w:tr w:rsidR="007C13E1" w:rsidRPr="009D0091" w14:paraId="743C3337" w14:textId="77777777" w:rsidTr="005D158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36D839" w14:textId="77777777" w:rsidR="007C13E1" w:rsidRPr="009D0091" w:rsidRDefault="007C13E1" w:rsidP="005D1589">
                  <w:pPr>
                    <w:pStyle w:val="rowtabella0"/>
                    <w:rPr>
                      <w:color w:val="002060"/>
                    </w:rPr>
                  </w:pPr>
                  <w:r w:rsidRPr="009D0091">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1D401" w14:textId="77777777" w:rsidR="007C13E1" w:rsidRPr="009D0091" w:rsidRDefault="007C13E1" w:rsidP="005D1589">
                  <w:pPr>
                    <w:pStyle w:val="rowtabella0"/>
                    <w:rPr>
                      <w:color w:val="002060"/>
                    </w:rPr>
                  </w:pPr>
                  <w:r w:rsidRPr="009D0091">
                    <w:rPr>
                      <w:color w:val="002060"/>
                    </w:rPr>
                    <w:t>- U.S. FORTUNA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F0746" w14:textId="77777777" w:rsidR="007C13E1" w:rsidRPr="009D0091" w:rsidRDefault="007C13E1" w:rsidP="005D1589">
                  <w:pPr>
                    <w:pStyle w:val="rowtabella0"/>
                    <w:jc w:val="center"/>
                    <w:rPr>
                      <w:color w:val="002060"/>
                    </w:rPr>
                  </w:pPr>
                  <w:r w:rsidRPr="009D0091">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C6EB43" w14:textId="77777777" w:rsidR="007C13E1" w:rsidRPr="009D0091" w:rsidRDefault="007C13E1" w:rsidP="005D1589">
                  <w:pPr>
                    <w:pStyle w:val="rowtabella0"/>
                    <w:jc w:val="center"/>
                    <w:rPr>
                      <w:color w:val="002060"/>
                    </w:rPr>
                  </w:pPr>
                  <w:r w:rsidRPr="009D0091">
                    <w:rPr>
                      <w:color w:val="002060"/>
                    </w:rPr>
                    <w:t> </w:t>
                  </w:r>
                </w:p>
              </w:tc>
            </w:tr>
            <w:tr w:rsidR="007C13E1" w:rsidRPr="009D0091" w14:paraId="57F693CC"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85C8EE" w14:textId="77777777" w:rsidR="007C13E1" w:rsidRPr="009D0091" w:rsidRDefault="007C13E1" w:rsidP="005D1589">
                  <w:pPr>
                    <w:pStyle w:val="rowtabella0"/>
                    <w:rPr>
                      <w:color w:val="002060"/>
                    </w:rPr>
                  </w:pPr>
                  <w:r w:rsidRPr="009D0091">
                    <w:rPr>
                      <w:color w:val="002060"/>
                    </w:rPr>
                    <w:lastRenderedPageBreak/>
                    <w:t>(1) ETA BETA F.C.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7A275A" w14:textId="77777777" w:rsidR="007C13E1" w:rsidRPr="009D0091" w:rsidRDefault="007C13E1" w:rsidP="005D1589">
                  <w:pPr>
                    <w:pStyle w:val="rowtabella0"/>
                    <w:rPr>
                      <w:color w:val="002060"/>
                    </w:rPr>
                  </w:pPr>
                  <w:r w:rsidRPr="009D0091">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44A02D" w14:textId="77777777" w:rsidR="007C13E1" w:rsidRPr="009D0091" w:rsidRDefault="007C13E1" w:rsidP="005D1589">
                  <w:pPr>
                    <w:pStyle w:val="rowtabella0"/>
                    <w:jc w:val="center"/>
                    <w:rPr>
                      <w:color w:val="002060"/>
                    </w:rPr>
                  </w:pPr>
                  <w:r w:rsidRPr="009D0091">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C1E18B" w14:textId="77777777" w:rsidR="007C13E1" w:rsidRPr="009D0091" w:rsidRDefault="007C13E1" w:rsidP="005D1589">
                  <w:pPr>
                    <w:pStyle w:val="rowtabella0"/>
                    <w:jc w:val="center"/>
                    <w:rPr>
                      <w:color w:val="002060"/>
                    </w:rPr>
                  </w:pPr>
                  <w:r w:rsidRPr="009D0091">
                    <w:rPr>
                      <w:color w:val="002060"/>
                    </w:rPr>
                    <w:t> </w:t>
                  </w:r>
                </w:p>
              </w:tc>
            </w:tr>
            <w:tr w:rsidR="007C13E1" w:rsidRPr="009D0091" w14:paraId="4C1A7478"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90CE28" w14:textId="77777777" w:rsidR="007C13E1" w:rsidRPr="009D0091" w:rsidRDefault="007C13E1" w:rsidP="005D1589">
                  <w:pPr>
                    <w:pStyle w:val="rowtabella0"/>
                    <w:rPr>
                      <w:color w:val="002060"/>
                    </w:rPr>
                  </w:pPr>
                  <w:r w:rsidRPr="009D0091">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418E3A" w14:textId="77777777" w:rsidR="007C13E1" w:rsidRPr="009D0091" w:rsidRDefault="007C13E1" w:rsidP="005D1589">
                  <w:pPr>
                    <w:pStyle w:val="rowtabella0"/>
                    <w:rPr>
                      <w:color w:val="002060"/>
                    </w:rPr>
                  </w:pPr>
                  <w:r w:rsidRPr="009D0091">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FA1BA9" w14:textId="77777777" w:rsidR="007C13E1" w:rsidRPr="009D0091" w:rsidRDefault="007C13E1" w:rsidP="005D1589">
                  <w:pPr>
                    <w:pStyle w:val="rowtabella0"/>
                    <w:jc w:val="center"/>
                    <w:rPr>
                      <w:color w:val="002060"/>
                    </w:rPr>
                  </w:pPr>
                  <w:r w:rsidRPr="009D0091">
                    <w:rPr>
                      <w:color w:val="002060"/>
                    </w:rPr>
                    <w:t>0 - 21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04255F" w14:textId="77777777" w:rsidR="007C13E1" w:rsidRPr="009D0091" w:rsidRDefault="007C13E1" w:rsidP="005D1589">
                  <w:pPr>
                    <w:pStyle w:val="rowtabella0"/>
                    <w:jc w:val="center"/>
                    <w:rPr>
                      <w:color w:val="002060"/>
                    </w:rPr>
                  </w:pPr>
                  <w:r w:rsidRPr="009D0091">
                    <w:rPr>
                      <w:color w:val="002060"/>
                    </w:rPr>
                    <w:t> </w:t>
                  </w:r>
                </w:p>
              </w:tc>
            </w:tr>
            <w:tr w:rsidR="007C13E1" w:rsidRPr="009D0091" w14:paraId="61D37EE6" w14:textId="77777777" w:rsidTr="005D158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F2F9F5" w14:textId="77777777" w:rsidR="007C13E1" w:rsidRPr="009D0091" w:rsidRDefault="007C13E1" w:rsidP="005D1589">
                  <w:pPr>
                    <w:pStyle w:val="rowtabella0"/>
                    <w:rPr>
                      <w:color w:val="002060"/>
                    </w:rPr>
                  </w:pPr>
                  <w:r w:rsidRPr="009D0091">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6C0817" w14:textId="77777777" w:rsidR="007C13E1" w:rsidRPr="009D0091" w:rsidRDefault="007C13E1" w:rsidP="005D1589">
                  <w:pPr>
                    <w:pStyle w:val="rowtabella0"/>
                    <w:rPr>
                      <w:color w:val="002060"/>
                    </w:rPr>
                  </w:pPr>
                  <w:r w:rsidRPr="009D0091">
                    <w:rPr>
                      <w:color w:val="002060"/>
                    </w:rPr>
                    <w:t xml:space="preserve">- AUDAX 1970 </w:t>
                  </w:r>
                  <w:proofErr w:type="gramStart"/>
                  <w:r w:rsidRPr="009D0091">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7F3D44" w14:textId="77777777" w:rsidR="007C13E1" w:rsidRPr="009D0091" w:rsidRDefault="007C13E1" w:rsidP="005D1589">
                  <w:pPr>
                    <w:pStyle w:val="rowtabella0"/>
                    <w:jc w:val="center"/>
                    <w:rPr>
                      <w:color w:val="002060"/>
                    </w:rPr>
                  </w:pPr>
                  <w:r w:rsidRPr="009D0091">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5E042F" w14:textId="77777777" w:rsidR="007C13E1" w:rsidRPr="009D0091" w:rsidRDefault="007C13E1" w:rsidP="005D1589">
                  <w:pPr>
                    <w:pStyle w:val="rowtabella0"/>
                    <w:jc w:val="center"/>
                    <w:rPr>
                      <w:color w:val="002060"/>
                    </w:rPr>
                  </w:pPr>
                  <w:r w:rsidRPr="009D0091">
                    <w:rPr>
                      <w:color w:val="002060"/>
                    </w:rPr>
                    <w:t> </w:t>
                  </w:r>
                </w:p>
              </w:tc>
            </w:tr>
            <w:tr w:rsidR="007C13E1" w:rsidRPr="009D0091" w14:paraId="7B7994E8" w14:textId="77777777" w:rsidTr="005D1589">
              <w:tc>
                <w:tcPr>
                  <w:tcW w:w="4700" w:type="dxa"/>
                  <w:gridSpan w:val="4"/>
                  <w:tcBorders>
                    <w:top w:val="nil"/>
                    <w:left w:val="nil"/>
                    <w:bottom w:val="nil"/>
                    <w:right w:val="nil"/>
                  </w:tcBorders>
                  <w:tcMar>
                    <w:top w:w="20" w:type="dxa"/>
                    <w:left w:w="20" w:type="dxa"/>
                    <w:bottom w:w="20" w:type="dxa"/>
                    <w:right w:w="20" w:type="dxa"/>
                  </w:tcMar>
                  <w:vAlign w:val="center"/>
                  <w:hideMark/>
                </w:tcPr>
                <w:p w14:paraId="09B83944" w14:textId="77777777" w:rsidR="007C13E1" w:rsidRPr="009D0091" w:rsidRDefault="007C13E1" w:rsidP="005D1589">
                  <w:pPr>
                    <w:pStyle w:val="rowtabella0"/>
                    <w:rPr>
                      <w:color w:val="002060"/>
                    </w:rPr>
                  </w:pPr>
                  <w:r w:rsidRPr="009D0091">
                    <w:rPr>
                      <w:color w:val="002060"/>
                    </w:rPr>
                    <w:t>(1) - disputata il 07/12/2025</w:t>
                  </w:r>
                </w:p>
              </w:tc>
            </w:tr>
          </w:tbl>
          <w:p w14:paraId="025272C2" w14:textId="77777777" w:rsidR="007C13E1" w:rsidRPr="009D0091" w:rsidRDefault="007C13E1" w:rsidP="005D158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13E1" w:rsidRPr="009D0091" w14:paraId="6C282DD0" w14:textId="77777777" w:rsidTr="005D15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9344D" w14:textId="77777777" w:rsidR="007C13E1" w:rsidRPr="009D0091" w:rsidRDefault="007C13E1" w:rsidP="005D1589">
                  <w:pPr>
                    <w:pStyle w:val="headertabella0"/>
                    <w:rPr>
                      <w:color w:val="002060"/>
                    </w:rPr>
                  </w:pPr>
                  <w:r w:rsidRPr="009D0091">
                    <w:rPr>
                      <w:color w:val="002060"/>
                    </w:rPr>
                    <w:lastRenderedPageBreak/>
                    <w:t>GIRONE B - 2 Giornata - R</w:t>
                  </w:r>
                </w:p>
              </w:tc>
            </w:tr>
            <w:tr w:rsidR="007C13E1" w:rsidRPr="009D0091" w14:paraId="09A166B9" w14:textId="77777777" w:rsidTr="005D158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726C1D" w14:textId="77777777" w:rsidR="007C13E1" w:rsidRPr="009D0091" w:rsidRDefault="007C13E1" w:rsidP="005D1589">
                  <w:pPr>
                    <w:pStyle w:val="rowtabella0"/>
                    <w:rPr>
                      <w:color w:val="002060"/>
                    </w:rPr>
                  </w:pPr>
                  <w:r w:rsidRPr="009D0091">
                    <w:rPr>
                      <w:color w:val="002060"/>
                    </w:rPr>
                    <w:t xml:space="preserve">(1) C.U.S. ANCONA </w:t>
                  </w:r>
                  <w:proofErr w:type="spellStart"/>
                  <w:proofErr w:type="gramStart"/>
                  <w:r w:rsidRPr="009D0091">
                    <w:rPr>
                      <w:color w:val="002060"/>
                    </w:rPr>
                    <w:t>sq.B</w:t>
                  </w:r>
                  <w:proofErr w:type="spellEnd"/>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AA6F93" w14:textId="77777777" w:rsidR="007C13E1" w:rsidRPr="009D0091" w:rsidRDefault="007C13E1" w:rsidP="005D1589">
                  <w:pPr>
                    <w:pStyle w:val="rowtabella0"/>
                    <w:rPr>
                      <w:color w:val="002060"/>
                    </w:rPr>
                  </w:pPr>
                  <w:r w:rsidRPr="009D0091">
                    <w:rPr>
                      <w:color w:val="002060"/>
                    </w:rPr>
                    <w:t>- POLVERIGI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87287B" w14:textId="77777777" w:rsidR="007C13E1" w:rsidRPr="009D0091" w:rsidRDefault="007C13E1" w:rsidP="005D1589">
                  <w:pPr>
                    <w:pStyle w:val="rowtabella0"/>
                    <w:jc w:val="center"/>
                    <w:rPr>
                      <w:color w:val="002060"/>
                    </w:rPr>
                  </w:pPr>
                  <w:r w:rsidRPr="009D0091">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28B480" w14:textId="77777777" w:rsidR="007C13E1" w:rsidRPr="009D0091" w:rsidRDefault="007C13E1" w:rsidP="005D1589">
                  <w:pPr>
                    <w:pStyle w:val="rowtabella0"/>
                    <w:jc w:val="center"/>
                    <w:rPr>
                      <w:color w:val="002060"/>
                    </w:rPr>
                  </w:pPr>
                  <w:r w:rsidRPr="009D0091">
                    <w:rPr>
                      <w:color w:val="002060"/>
                    </w:rPr>
                    <w:t> </w:t>
                  </w:r>
                </w:p>
              </w:tc>
            </w:tr>
            <w:tr w:rsidR="007C13E1" w:rsidRPr="009D0091" w14:paraId="57898B90"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EE80FB" w14:textId="77777777" w:rsidR="007C13E1" w:rsidRPr="009D0091" w:rsidRDefault="007C13E1" w:rsidP="005D1589">
                  <w:pPr>
                    <w:pStyle w:val="rowtabella0"/>
                    <w:rPr>
                      <w:color w:val="002060"/>
                    </w:rPr>
                  </w:pPr>
                  <w:r w:rsidRPr="009D0091">
                    <w:rPr>
                      <w:color w:val="002060"/>
                    </w:rPr>
                    <w:lastRenderedPageBreak/>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D6D262" w14:textId="77777777" w:rsidR="007C13E1" w:rsidRPr="009D0091" w:rsidRDefault="007C13E1" w:rsidP="005D1589">
                  <w:pPr>
                    <w:pStyle w:val="rowtabella0"/>
                    <w:rPr>
                      <w:color w:val="002060"/>
                    </w:rPr>
                  </w:pPr>
                  <w:r w:rsidRPr="009D0091">
                    <w:rPr>
                      <w:color w:val="002060"/>
                    </w:rPr>
                    <w:t>- JESINA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51D218" w14:textId="77777777" w:rsidR="007C13E1" w:rsidRPr="009D0091" w:rsidRDefault="007C13E1" w:rsidP="005D1589">
                  <w:pPr>
                    <w:pStyle w:val="rowtabella0"/>
                    <w:jc w:val="center"/>
                    <w:rPr>
                      <w:color w:val="002060"/>
                    </w:rPr>
                  </w:pPr>
                  <w:r w:rsidRPr="009D0091">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F5AA0D" w14:textId="77777777" w:rsidR="007C13E1" w:rsidRPr="009D0091" w:rsidRDefault="007C13E1" w:rsidP="005D1589">
                  <w:pPr>
                    <w:pStyle w:val="rowtabella0"/>
                    <w:jc w:val="center"/>
                    <w:rPr>
                      <w:color w:val="002060"/>
                    </w:rPr>
                  </w:pPr>
                  <w:r w:rsidRPr="009D0091">
                    <w:rPr>
                      <w:color w:val="002060"/>
                    </w:rPr>
                    <w:t> </w:t>
                  </w:r>
                </w:p>
              </w:tc>
            </w:tr>
            <w:tr w:rsidR="007C13E1" w:rsidRPr="009D0091" w14:paraId="124C3C10"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BC0128" w14:textId="77777777" w:rsidR="007C13E1" w:rsidRPr="009D0091" w:rsidRDefault="007C13E1" w:rsidP="005D1589">
                  <w:pPr>
                    <w:pStyle w:val="rowtabella0"/>
                    <w:rPr>
                      <w:color w:val="002060"/>
                    </w:rPr>
                  </w:pPr>
                  <w:r w:rsidRPr="009D0091">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854050" w14:textId="77777777" w:rsidR="007C13E1" w:rsidRPr="009D0091" w:rsidRDefault="007C13E1" w:rsidP="005D1589">
                  <w:pPr>
                    <w:pStyle w:val="rowtabella0"/>
                    <w:rPr>
                      <w:color w:val="002060"/>
                    </w:rPr>
                  </w:pPr>
                  <w:r w:rsidRPr="009D0091">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00FC4D" w14:textId="77777777" w:rsidR="007C13E1" w:rsidRPr="009D0091" w:rsidRDefault="007C13E1" w:rsidP="005D1589">
                  <w:pPr>
                    <w:pStyle w:val="rowtabella0"/>
                    <w:jc w:val="center"/>
                    <w:rPr>
                      <w:color w:val="002060"/>
                    </w:rPr>
                  </w:pPr>
                  <w:r w:rsidRPr="009D0091">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DBFB81" w14:textId="77777777" w:rsidR="007C13E1" w:rsidRPr="009D0091" w:rsidRDefault="007C13E1" w:rsidP="005D1589">
                  <w:pPr>
                    <w:pStyle w:val="rowtabella0"/>
                    <w:jc w:val="center"/>
                    <w:rPr>
                      <w:color w:val="002060"/>
                    </w:rPr>
                  </w:pPr>
                  <w:r w:rsidRPr="009D0091">
                    <w:rPr>
                      <w:color w:val="002060"/>
                    </w:rPr>
                    <w:t> </w:t>
                  </w:r>
                </w:p>
              </w:tc>
            </w:tr>
            <w:tr w:rsidR="007C13E1" w:rsidRPr="009D0091" w14:paraId="061DA2BF"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A8EE22" w14:textId="77777777" w:rsidR="007C13E1" w:rsidRPr="009D0091" w:rsidRDefault="007C13E1" w:rsidP="005D1589">
                  <w:pPr>
                    <w:pStyle w:val="rowtabella0"/>
                    <w:rPr>
                      <w:color w:val="002060"/>
                    </w:rPr>
                  </w:pPr>
                  <w:r w:rsidRPr="009D0091">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C455CC" w14:textId="77777777" w:rsidR="007C13E1" w:rsidRPr="009D0091" w:rsidRDefault="007C13E1" w:rsidP="005D1589">
                  <w:pPr>
                    <w:pStyle w:val="rowtabella0"/>
                    <w:rPr>
                      <w:color w:val="002060"/>
                    </w:rPr>
                  </w:pPr>
                  <w:r w:rsidRPr="009D0091">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1C4139" w14:textId="77777777" w:rsidR="007C13E1" w:rsidRPr="009D0091" w:rsidRDefault="007C13E1" w:rsidP="005D1589">
                  <w:pPr>
                    <w:pStyle w:val="rowtabella0"/>
                    <w:jc w:val="center"/>
                    <w:rPr>
                      <w:color w:val="002060"/>
                    </w:rPr>
                  </w:pPr>
                  <w:r w:rsidRPr="009D0091">
                    <w:rPr>
                      <w:color w:val="002060"/>
                    </w:rPr>
                    <w:t>2 - 13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FEFC30" w14:textId="77777777" w:rsidR="007C13E1" w:rsidRPr="009D0091" w:rsidRDefault="007C13E1" w:rsidP="005D1589">
                  <w:pPr>
                    <w:pStyle w:val="rowtabella0"/>
                    <w:jc w:val="center"/>
                    <w:rPr>
                      <w:color w:val="002060"/>
                    </w:rPr>
                  </w:pPr>
                  <w:r w:rsidRPr="009D0091">
                    <w:rPr>
                      <w:color w:val="002060"/>
                    </w:rPr>
                    <w:t> </w:t>
                  </w:r>
                </w:p>
              </w:tc>
            </w:tr>
            <w:tr w:rsidR="007C13E1" w:rsidRPr="009D0091" w14:paraId="6039226B" w14:textId="77777777" w:rsidTr="005D158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F91CAE" w14:textId="77777777" w:rsidR="007C13E1" w:rsidRPr="009D0091" w:rsidRDefault="007C13E1" w:rsidP="005D1589">
                  <w:pPr>
                    <w:pStyle w:val="rowtabella0"/>
                    <w:rPr>
                      <w:color w:val="002060"/>
                    </w:rPr>
                  </w:pPr>
                  <w:r w:rsidRPr="009D0091">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CE07E5" w14:textId="77777777" w:rsidR="007C13E1" w:rsidRPr="009D0091" w:rsidRDefault="007C13E1" w:rsidP="005D1589">
                  <w:pPr>
                    <w:pStyle w:val="rowtabella0"/>
                    <w:rPr>
                      <w:color w:val="002060"/>
                    </w:rPr>
                  </w:pPr>
                  <w:r w:rsidRPr="009D0091">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119703" w14:textId="77777777" w:rsidR="007C13E1" w:rsidRPr="009D0091" w:rsidRDefault="007C13E1" w:rsidP="005D1589">
                  <w:pPr>
                    <w:pStyle w:val="rowtabella0"/>
                    <w:jc w:val="center"/>
                    <w:rPr>
                      <w:color w:val="002060"/>
                    </w:rPr>
                  </w:pPr>
                  <w:r w:rsidRPr="009D0091">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B181F" w14:textId="77777777" w:rsidR="007C13E1" w:rsidRPr="009D0091" w:rsidRDefault="007C13E1" w:rsidP="005D1589">
                  <w:pPr>
                    <w:pStyle w:val="rowtabella0"/>
                    <w:jc w:val="center"/>
                    <w:rPr>
                      <w:color w:val="002060"/>
                    </w:rPr>
                  </w:pPr>
                  <w:r w:rsidRPr="009D0091">
                    <w:rPr>
                      <w:color w:val="002060"/>
                    </w:rPr>
                    <w:t> </w:t>
                  </w:r>
                </w:p>
              </w:tc>
            </w:tr>
            <w:tr w:rsidR="007C13E1" w:rsidRPr="009D0091" w14:paraId="5AEAD877" w14:textId="77777777" w:rsidTr="005D1589">
              <w:tc>
                <w:tcPr>
                  <w:tcW w:w="4700" w:type="dxa"/>
                  <w:gridSpan w:val="4"/>
                  <w:tcBorders>
                    <w:top w:val="nil"/>
                    <w:left w:val="nil"/>
                    <w:bottom w:val="nil"/>
                    <w:right w:val="nil"/>
                  </w:tcBorders>
                  <w:tcMar>
                    <w:top w:w="20" w:type="dxa"/>
                    <w:left w:w="20" w:type="dxa"/>
                    <w:bottom w:w="20" w:type="dxa"/>
                    <w:right w:w="20" w:type="dxa"/>
                  </w:tcMar>
                  <w:vAlign w:val="center"/>
                  <w:hideMark/>
                </w:tcPr>
                <w:p w14:paraId="0AEA55D1" w14:textId="77777777" w:rsidR="007C13E1" w:rsidRPr="009D0091" w:rsidRDefault="007C13E1" w:rsidP="005D1589">
                  <w:pPr>
                    <w:pStyle w:val="rowtabella0"/>
                    <w:rPr>
                      <w:color w:val="002060"/>
                    </w:rPr>
                  </w:pPr>
                  <w:r w:rsidRPr="009D0091">
                    <w:rPr>
                      <w:color w:val="002060"/>
                    </w:rPr>
                    <w:t>(1) - disputata il 07/12/2025</w:t>
                  </w:r>
                </w:p>
              </w:tc>
            </w:tr>
          </w:tbl>
          <w:p w14:paraId="7E7F2724" w14:textId="77777777" w:rsidR="007C13E1" w:rsidRPr="009D0091" w:rsidRDefault="007C13E1" w:rsidP="005D1589">
            <w:pPr>
              <w:rPr>
                <w:color w:val="002060"/>
              </w:rPr>
            </w:pPr>
          </w:p>
        </w:tc>
      </w:tr>
    </w:tbl>
    <w:p w14:paraId="7636EDF8" w14:textId="77777777" w:rsidR="007C13E1" w:rsidRPr="009D0091" w:rsidRDefault="007C13E1" w:rsidP="007C13E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C13E1" w:rsidRPr="009D0091" w14:paraId="0F3B34F6" w14:textId="77777777" w:rsidTr="005D15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13E1" w:rsidRPr="009D0091" w14:paraId="1F05939A" w14:textId="77777777" w:rsidTr="005D15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43F1A" w14:textId="77777777" w:rsidR="007C13E1" w:rsidRPr="009D0091" w:rsidRDefault="007C13E1" w:rsidP="005D1589">
                  <w:pPr>
                    <w:pStyle w:val="headertabella0"/>
                    <w:rPr>
                      <w:color w:val="002060"/>
                    </w:rPr>
                  </w:pPr>
                  <w:r w:rsidRPr="009D0091">
                    <w:rPr>
                      <w:color w:val="002060"/>
                    </w:rPr>
                    <w:t>GIRONE C - 2 Giornata - R</w:t>
                  </w:r>
                </w:p>
              </w:tc>
            </w:tr>
            <w:tr w:rsidR="007C13E1" w:rsidRPr="009D0091" w14:paraId="21139500" w14:textId="77777777" w:rsidTr="005D158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FC358A" w14:textId="77777777" w:rsidR="007C13E1" w:rsidRPr="009D0091" w:rsidRDefault="007C13E1" w:rsidP="005D1589">
                  <w:pPr>
                    <w:pStyle w:val="rowtabella0"/>
                    <w:rPr>
                      <w:color w:val="002060"/>
                    </w:rPr>
                  </w:pPr>
                  <w:r w:rsidRPr="009D0091">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9ECA9E" w14:textId="77777777" w:rsidR="007C13E1" w:rsidRPr="009D0091" w:rsidRDefault="007C13E1" w:rsidP="005D1589">
                  <w:pPr>
                    <w:pStyle w:val="rowtabella0"/>
                    <w:rPr>
                      <w:color w:val="002060"/>
                    </w:rPr>
                  </w:pPr>
                  <w:r w:rsidRPr="009D0091">
                    <w:rPr>
                      <w:color w:val="002060"/>
                    </w:rPr>
                    <w:t>- PAGLIARE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D00748" w14:textId="77777777" w:rsidR="007C13E1" w:rsidRPr="009D0091" w:rsidRDefault="007C13E1" w:rsidP="005D1589">
                  <w:pPr>
                    <w:pStyle w:val="rowtabella0"/>
                    <w:jc w:val="center"/>
                    <w:rPr>
                      <w:color w:val="002060"/>
                    </w:rPr>
                  </w:pPr>
                  <w:r w:rsidRPr="009D0091">
                    <w:rPr>
                      <w:color w:val="002060"/>
                    </w:rPr>
                    <w:t>3 - 8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446F8" w14:textId="77777777" w:rsidR="007C13E1" w:rsidRPr="009D0091" w:rsidRDefault="007C13E1" w:rsidP="005D1589">
                  <w:pPr>
                    <w:pStyle w:val="rowtabella0"/>
                    <w:jc w:val="center"/>
                    <w:rPr>
                      <w:color w:val="002060"/>
                    </w:rPr>
                  </w:pPr>
                  <w:r w:rsidRPr="009D0091">
                    <w:rPr>
                      <w:color w:val="002060"/>
                    </w:rPr>
                    <w:t> </w:t>
                  </w:r>
                </w:p>
              </w:tc>
            </w:tr>
            <w:tr w:rsidR="007C13E1" w:rsidRPr="009D0091" w14:paraId="3E6C437B"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47F2FA" w14:textId="77777777" w:rsidR="007C13E1" w:rsidRPr="009D0091" w:rsidRDefault="007C13E1" w:rsidP="005D1589">
                  <w:pPr>
                    <w:pStyle w:val="rowtabella0"/>
                    <w:rPr>
                      <w:color w:val="002060"/>
                    </w:rPr>
                  </w:pPr>
                  <w:r w:rsidRPr="009D0091">
                    <w:rPr>
                      <w:color w:val="002060"/>
                    </w:rPr>
                    <w:t>POLISPORTIVA RIPATRANSONE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41095B" w14:textId="77777777" w:rsidR="007C13E1" w:rsidRPr="009D0091" w:rsidRDefault="007C13E1" w:rsidP="005D1589">
                  <w:pPr>
                    <w:pStyle w:val="rowtabella0"/>
                    <w:rPr>
                      <w:color w:val="002060"/>
                    </w:rPr>
                  </w:pPr>
                  <w:r w:rsidRPr="009D0091">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10CC2A" w14:textId="77777777" w:rsidR="007C13E1" w:rsidRPr="009D0091" w:rsidRDefault="007C13E1" w:rsidP="005D1589">
                  <w:pPr>
                    <w:pStyle w:val="rowtabella0"/>
                    <w:jc w:val="center"/>
                    <w:rPr>
                      <w:color w:val="002060"/>
                    </w:rPr>
                  </w:pPr>
                  <w:r w:rsidRPr="009D0091">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753483" w14:textId="77777777" w:rsidR="007C13E1" w:rsidRPr="009D0091" w:rsidRDefault="007C13E1" w:rsidP="005D1589">
                  <w:pPr>
                    <w:pStyle w:val="rowtabella0"/>
                    <w:jc w:val="center"/>
                    <w:rPr>
                      <w:color w:val="002060"/>
                    </w:rPr>
                  </w:pPr>
                  <w:r w:rsidRPr="009D0091">
                    <w:rPr>
                      <w:color w:val="002060"/>
                    </w:rPr>
                    <w:t> </w:t>
                  </w:r>
                </w:p>
              </w:tc>
            </w:tr>
            <w:tr w:rsidR="007C13E1" w:rsidRPr="009D0091" w14:paraId="0B8999BE"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65A0DF" w14:textId="77777777" w:rsidR="007C13E1" w:rsidRPr="009D0091" w:rsidRDefault="007C13E1" w:rsidP="005D1589">
                  <w:pPr>
                    <w:pStyle w:val="rowtabella0"/>
                    <w:rPr>
                      <w:color w:val="002060"/>
                    </w:rPr>
                  </w:pPr>
                  <w:r w:rsidRPr="009D0091">
                    <w:rPr>
                      <w:color w:val="002060"/>
                    </w:rPr>
                    <w:t>(1) 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D96707" w14:textId="77777777" w:rsidR="007C13E1" w:rsidRPr="009D0091" w:rsidRDefault="007C13E1" w:rsidP="005D1589">
                  <w:pPr>
                    <w:pStyle w:val="rowtabella0"/>
                    <w:rPr>
                      <w:color w:val="002060"/>
                    </w:rPr>
                  </w:pPr>
                  <w:r w:rsidRPr="009D0091">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522D1E" w14:textId="77777777" w:rsidR="007C13E1" w:rsidRPr="009D0091" w:rsidRDefault="007C13E1" w:rsidP="005D1589">
                  <w:pPr>
                    <w:pStyle w:val="rowtabella0"/>
                    <w:jc w:val="center"/>
                    <w:rPr>
                      <w:color w:val="002060"/>
                    </w:rPr>
                  </w:pPr>
                  <w:r w:rsidRPr="009D0091">
                    <w:rPr>
                      <w:color w:val="002060"/>
                    </w:rPr>
                    <w:t>1 - 13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99ACDD" w14:textId="77777777" w:rsidR="007C13E1" w:rsidRPr="009D0091" w:rsidRDefault="007C13E1" w:rsidP="005D1589">
                  <w:pPr>
                    <w:pStyle w:val="rowtabella0"/>
                    <w:jc w:val="center"/>
                    <w:rPr>
                      <w:color w:val="002060"/>
                    </w:rPr>
                  </w:pPr>
                  <w:r w:rsidRPr="009D0091">
                    <w:rPr>
                      <w:color w:val="002060"/>
                    </w:rPr>
                    <w:t> </w:t>
                  </w:r>
                </w:p>
              </w:tc>
            </w:tr>
            <w:tr w:rsidR="007C13E1" w:rsidRPr="009D0091" w14:paraId="09CC0109" w14:textId="77777777" w:rsidTr="005D158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DBC073" w14:textId="77777777" w:rsidR="007C13E1" w:rsidRPr="009D0091" w:rsidRDefault="007C13E1" w:rsidP="005D1589">
                  <w:pPr>
                    <w:pStyle w:val="rowtabella0"/>
                    <w:rPr>
                      <w:color w:val="002060"/>
                    </w:rPr>
                  </w:pPr>
                  <w:proofErr w:type="gramStart"/>
                  <w:r w:rsidRPr="009D0091">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72DEFB" w14:textId="77777777" w:rsidR="007C13E1" w:rsidRPr="009D0091" w:rsidRDefault="007C13E1" w:rsidP="005D1589">
                  <w:pPr>
                    <w:pStyle w:val="rowtabella0"/>
                    <w:rPr>
                      <w:color w:val="002060"/>
                    </w:rPr>
                  </w:pPr>
                  <w:r w:rsidRPr="009D0091">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E12FE8" w14:textId="77777777" w:rsidR="007C13E1" w:rsidRPr="009D0091" w:rsidRDefault="007C13E1" w:rsidP="005D1589">
                  <w:pPr>
                    <w:pStyle w:val="rowtabella0"/>
                    <w:jc w:val="center"/>
                    <w:rPr>
                      <w:color w:val="002060"/>
                    </w:rPr>
                  </w:pPr>
                  <w:r w:rsidRPr="009D0091">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F7A042" w14:textId="77777777" w:rsidR="007C13E1" w:rsidRPr="009D0091" w:rsidRDefault="007C13E1" w:rsidP="005D1589">
                  <w:pPr>
                    <w:pStyle w:val="rowtabella0"/>
                    <w:jc w:val="center"/>
                    <w:rPr>
                      <w:color w:val="002060"/>
                    </w:rPr>
                  </w:pPr>
                  <w:r w:rsidRPr="009D0091">
                    <w:rPr>
                      <w:color w:val="002060"/>
                    </w:rPr>
                    <w:t> </w:t>
                  </w:r>
                </w:p>
              </w:tc>
            </w:tr>
            <w:tr w:rsidR="007C13E1" w:rsidRPr="009D0091" w14:paraId="12E14B75" w14:textId="77777777" w:rsidTr="005D1589">
              <w:tc>
                <w:tcPr>
                  <w:tcW w:w="4700" w:type="dxa"/>
                  <w:gridSpan w:val="4"/>
                  <w:tcBorders>
                    <w:top w:val="nil"/>
                    <w:left w:val="nil"/>
                    <w:bottom w:val="nil"/>
                    <w:right w:val="nil"/>
                  </w:tcBorders>
                  <w:tcMar>
                    <w:top w:w="20" w:type="dxa"/>
                    <w:left w:w="20" w:type="dxa"/>
                    <w:bottom w:w="20" w:type="dxa"/>
                    <w:right w:w="20" w:type="dxa"/>
                  </w:tcMar>
                  <w:vAlign w:val="center"/>
                  <w:hideMark/>
                </w:tcPr>
                <w:p w14:paraId="72506FE3" w14:textId="77777777" w:rsidR="007C13E1" w:rsidRPr="009D0091" w:rsidRDefault="007C13E1" w:rsidP="005D1589">
                  <w:pPr>
                    <w:pStyle w:val="rowtabella0"/>
                    <w:rPr>
                      <w:color w:val="002060"/>
                    </w:rPr>
                  </w:pPr>
                  <w:r w:rsidRPr="009D0091">
                    <w:rPr>
                      <w:color w:val="002060"/>
                    </w:rPr>
                    <w:t>(1) - disputata il 07/12/2025</w:t>
                  </w:r>
                </w:p>
              </w:tc>
            </w:tr>
          </w:tbl>
          <w:p w14:paraId="681881DF" w14:textId="77777777" w:rsidR="007C13E1" w:rsidRPr="009D0091" w:rsidRDefault="007C13E1" w:rsidP="005D1589">
            <w:pPr>
              <w:rPr>
                <w:color w:val="002060"/>
              </w:rPr>
            </w:pPr>
          </w:p>
        </w:tc>
      </w:tr>
    </w:tbl>
    <w:p w14:paraId="6D6B78E3" w14:textId="77777777" w:rsidR="007C13E1" w:rsidRPr="009D0091" w:rsidRDefault="007C13E1" w:rsidP="007C13E1">
      <w:pPr>
        <w:pStyle w:val="breakline"/>
        <w:rPr>
          <w:rFonts w:eastAsiaTheme="minorEastAsia"/>
          <w:color w:val="002060"/>
        </w:rPr>
      </w:pPr>
    </w:p>
    <w:p w14:paraId="4F098D28" w14:textId="77777777" w:rsidR="007C13E1" w:rsidRPr="009D0091" w:rsidRDefault="007C13E1" w:rsidP="007C13E1">
      <w:pPr>
        <w:pStyle w:val="breakline"/>
        <w:rPr>
          <w:color w:val="002060"/>
        </w:rPr>
      </w:pPr>
    </w:p>
    <w:p w14:paraId="3C791890" w14:textId="77777777" w:rsidR="007C13E1" w:rsidRPr="009D0091" w:rsidRDefault="007C13E1" w:rsidP="007C13E1">
      <w:pPr>
        <w:pStyle w:val="titoloprinc0"/>
        <w:rPr>
          <w:color w:val="002060"/>
        </w:rPr>
      </w:pPr>
      <w:r w:rsidRPr="009D0091">
        <w:rPr>
          <w:color w:val="002060"/>
        </w:rPr>
        <w:t>GIUDICE SPORTIVO</w:t>
      </w:r>
    </w:p>
    <w:p w14:paraId="0CB02EC6" w14:textId="77777777" w:rsidR="007C13E1" w:rsidRPr="009D0091" w:rsidRDefault="007C13E1" w:rsidP="007C13E1">
      <w:pPr>
        <w:pStyle w:val="diffida"/>
        <w:rPr>
          <w:color w:val="002060"/>
        </w:rPr>
      </w:pPr>
      <w:r w:rsidRPr="009D0091">
        <w:rPr>
          <w:color w:val="002060"/>
        </w:rPr>
        <w:t>Il Giudice Sportivo Avv. Agnese Lazzaretti, con l'assistenza del 10/12/2025, ha adottato le decisioni che di seguito integralmente si riportano:</w:t>
      </w:r>
    </w:p>
    <w:p w14:paraId="5DFF08F7" w14:textId="77777777" w:rsidR="007C13E1" w:rsidRPr="009D0091" w:rsidRDefault="007C13E1" w:rsidP="007C13E1">
      <w:pPr>
        <w:pStyle w:val="titolo10"/>
        <w:rPr>
          <w:color w:val="002060"/>
        </w:rPr>
      </w:pPr>
      <w:r w:rsidRPr="009D0091">
        <w:rPr>
          <w:color w:val="002060"/>
        </w:rPr>
        <w:t xml:space="preserve">GARE DEL 6/12/2025 </w:t>
      </w:r>
    </w:p>
    <w:p w14:paraId="1C07DDEC" w14:textId="77777777" w:rsidR="007C13E1" w:rsidRPr="009D0091" w:rsidRDefault="007C13E1" w:rsidP="007C13E1">
      <w:pPr>
        <w:pStyle w:val="titolo7a"/>
        <w:rPr>
          <w:color w:val="002060"/>
        </w:rPr>
      </w:pPr>
      <w:r w:rsidRPr="009D0091">
        <w:rPr>
          <w:color w:val="002060"/>
        </w:rPr>
        <w:t xml:space="preserve">PROVVEDIMENTI DISCIPLINARI </w:t>
      </w:r>
    </w:p>
    <w:p w14:paraId="74D979AD" w14:textId="77777777" w:rsidR="007C13E1" w:rsidRPr="009D0091" w:rsidRDefault="007C13E1" w:rsidP="007C13E1">
      <w:pPr>
        <w:pStyle w:val="titolo7b0"/>
        <w:rPr>
          <w:color w:val="002060"/>
        </w:rPr>
      </w:pPr>
      <w:r w:rsidRPr="009D0091">
        <w:rPr>
          <w:color w:val="002060"/>
        </w:rPr>
        <w:t xml:space="preserve">In base alle risultanze degli atti ufficiali sono state deliberate le seguenti sanzioni disciplinari. </w:t>
      </w:r>
    </w:p>
    <w:p w14:paraId="561DE4F9" w14:textId="77777777" w:rsidR="007C13E1" w:rsidRPr="009D0091" w:rsidRDefault="007C13E1" w:rsidP="007C13E1">
      <w:pPr>
        <w:pStyle w:val="titolo30"/>
        <w:rPr>
          <w:color w:val="002060"/>
        </w:rPr>
      </w:pPr>
      <w:r w:rsidRPr="009D0091">
        <w:rPr>
          <w:color w:val="002060"/>
        </w:rPr>
        <w:t xml:space="preserve">DIRIGENTI </w:t>
      </w:r>
    </w:p>
    <w:p w14:paraId="53E5F980" w14:textId="77777777" w:rsidR="007C13E1" w:rsidRPr="009D0091" w:rsidRDefault="007C13E1" w:rsidP="007C13E1">
      <w:pPr>
        <w:pStyle w:val="titolo20"/>
        <w:rPr>
          <w:color w:val="002060"/>
        </w:rPr>
      </w:pPr>
      <w:r w:rsidRPr="009D009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243573A8" w14:textId="77777777" w:rsidTr="005D1589">
        <w:tc>
          <w:tcPr>
            <w:tcW w:w="2200" w:type="dxa"/>
            <w:tcMar>
              <w:top w:w="20" w:type="dxa"/>
              <w:left w:w="20" w:type="dxa"/>
              <w:bottom w:w="20" w:type="dxa"/>
              <w:right w:w="20" w:type="dxa"/>
            </w:tcMar>
            <w:vAlign w:val="center"/>
            <w:hideMark/>
          </w:tcPr>
          <w:p w14:paraId="38A1838F" w14:textId="77777777" w:rsidR="007C13E1" w:rsidRPr="009D0091" w:rsidRDefault="007C13E1" w:rsidP="005D1589">
            <w:pPr>
              <w:pStyle w:val="movimento"/>
              <w:rPr>
                <w:color w:val="002060"/>
              </w:rPr>
            </w:pPr>
            <w:r w:rsidRPr="009D0091">
              <w:rPr>
                <w:color w:val="002060"/>
              </w:rPr>
              <w:t>ANGELONI FRANCESCO</w:t>
            </w:r>
          </w:p>
        </w:tc>
        <w:tc>
          <w:tcPr>
            <w:tcW w:w="2200" w:type="dxa"/>
            <w:tcMar>
              <w:top w:w="20" w:type="dxa"/>
              <w:left w:w="20" w:type="dxa"/>
              <w:bottom w:w="20" w:type="dxa"/>
              <w:right w:w="20" w:type="dxa"/>
            </w:tcMar>
            <w:vAlign w:val="center"/>
            <w:hideMark/>
          </w:tcPr>
          <w:p w14:paraId="2740D98C" w14:textId="77777777" w:rsidR="007C13E1" w:rsidRPr="009D0091" w:rsidRDefault="007C13E1" w:rsidP="005D1589">
            <w:pPr>
              <w:pStyle w:val="movimento2"/>
              <w:rPr>
                <w:color w:val="002060"/>
              </w:rPr>
            </w:pPr>
            <w:r w:rsidRPr="009D0091">
              <w:rPr>
                <w:color w:val="002060"/>
              </w:rPr>
              <w:t xml:space="preserve">(REAL FABRIANO) </w:t>
            </w:r>
          </w:p>
        </w:tc>
        <w:tc>
          <w:tcPr>
            <w:tcW w:w="800" w:type="dxa"/>
            <w:tcMar>
              <w:top w:w="20" w:type="dxa"/>
              <w:left w:w="20" w:type="dxa"/>
              <w:bottom w:w="20" w:type="dxa"/>
              <w:right w:w="20" w:type="dxa"/>
            </w:tcMar>
            <w:vAlign w:val="center"/>
            <w:hideMark/>
          </w:tcPr>
          <w:p w14:paraId="7DE6861B"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FB3A722"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7A1F776C" w14:textId="77777777" w:rsidR="007C13E1" w:rsidRPr="009D0091" w:rsidRDefault="007C13E1" w:rsidP="005D1589">
            <w:pPr>
              <w:pStyle w:val="movimento2"/>
              <w:rPr>
                <w:color w:val="002060"/>
              </w:rPr>
            </w:pPr>
            <w:r w:rsidRPr="009D0091">
              <w:rPr>
                <w:color w:val="002060"/>
              </w:rPr>
              <w:t> </w:t>
            </w:r>
          </w:p>
        </w:tc>
      </w:tr>
    </w:tbl>
    <w:p w14:paraId="31A2AC9A" w14:textId="77777777" w:rsidR="007C13E1" w:rsidRPr="009D0091" w:rsidRDefault="007C13E1" w:rsidP="007C13E1">
      <w:pPr>
        <w:pStyle w:val="titolo20"/>
        <w:rPr>
          <w:rFonts w:eastAsiaTheme="minorEastAsia"/>
          <w:color w:val="002060"/>
        </w:rPr>
      </w:pPr>
      <w:r w:rsidRPr="009D009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7CDC0E71" w14:textId="77777777" w:rsidTr="005D1589">
        <w:tc>
          <w:tcPr>
            <w:tcW w:w="2200" w:type="dxa"/>
            <w:tcMar>
              <w:top w:w="20" w:type="dxa"/>
              <w:left w:w="20" w:type="dxa"/>
              <w:bottom w:w="20" w:type="dxa"/>
              <w:right w:w="20" w:type="dxa"/>
            </w:tcMar>
            <w:vAlign w:val="center"/>
            <w:hideMark/>
          </w:tcPr>
          <w:p w14:paraId="48C46F1B" w14:textId="77777777" w:rsidR="007C13E1" w:rsidRPr="009D0091" w:rsidRDefault="007C13E1" w:rsidP="005D1589">
            <w:pPr>
              <w:pStyle w:val="movimento"/>
              <w:rPr>
                <w:color w:val="002060"/>
              </w:rPr>
            </w:pPr>
            <w:r w:rsidRPr="009D0091">
              <w:rPr>
                <w:color w:val="002060"/>
              </w:rPr>
              <w:t>DEL BIANCO GABRIELE</w:t>
            </w:r>
          </w:p>
        </w:tc>
        <w:tc>
          <w:tcPr>
            <w:tcW w:w="2200" w:type="dxa"/>
            <w:tcMar>
              <w:top w:w="20" w:type="dxa"/>
              <w:left w:w="20" w:type="dxa"/>
              <w:bottom w:w="20" w:type="dxa"/>
              <w:right w:w="20" w:type="dxa"/>
            </w:tcMar>
            <w:vAlign w:val="center"/>
            <w:hideMark/>
          </w:tcPr>
          <w:p w14:paraId="32E72C83" w14:textId="77777777" w:rsidR="007C13E1" w:rsidRPr="009D0091" w:rsidRDefault="007C13E1" w:rsidP="005D1589">
            <w:pPr>
              <w:pStyle w:val="movimento2"/>
              <w:rPr>
                <w:color w:val="002060"/>
              </w:rPr>
            </w:pPr>
            <w:r w:rsidRPr="009D0091">
              <w:rPr>
                <w:color w:val="002060"/>
              </w:rPr>
              <w:t xml:space="preserve">(GROTTACCIA 2005) </w:t>
            </w:r>
          </w:p>
        </w:tc>
        <w:tc>
          <w:tcPr>
            <w:tcW w:w="800" w:type="dxa"/>
            <w:tcMar>
              <w:top w:w="20" w:type="dxa"/>
              <w:left w:w="20" w:type="dxa"/>
              <w:bottom w:w="20" w:type="dxa"/>
              <w:right w:w="20" w:type="dxa"/>
            </w:tcMar>
            <w:vAlign w:val="center"/>
            <w:hideMark/>
          </w:tcPr>
          <w:p w14:paraId="69A35EED"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3B7D92EC"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5B7A45FE" w14:textId="77777777" w:rsidR="007C13E1" w:rsidRPr="009D0091" w:rsidRDefault="007C13E1" w:rsidP="005D1589">
            <w:pPr>
              <w:pStyle w:val="movimento2"/>
              <w:rPr>
                <w:color w:val="002060"/>
              </w:rPr>
            </w:pPr>
            <w:r w:rsidRPr="009D0091">
              <w:rPr>
                <w:color w:val="002060"/>
              </w:rPr>
              <w:t> </w:t>
            </w:r>
          </w:p>
        </w:tc>
      </w:tr>
    </w:tbl>
    <w:p w14:paraId="2122F7D8" w14:textId="77777777" w:rsidR="007C13E1" w:rsidRPr="009D0091" w:rsidRDefault="007C13E1" w:rsidP="007C13E1">
      <w:pPr>
        <w:pStyle w:val="titolo30"/>
        <w:rPr>
          <w:rFonts w:eastAsiaTheme="minorEastAsia"/>
          <w:color w:val="002060"/>
        </w:rPr>
      </w:pPr>
      <w:r w:rsidRPr="009D0091">
        <w:rPr>
          <w:color w:val="002060"/>
        </w:rPr>
        <w:t xml:space="preserve">CALCIATORI NON ESPULSI </w:t>
      </w:r>
    </w:p>
    <w:p w14:paraId="558AD76F" w14:textId="77777777" w:rsidR="007C13E1" w:rsidRPr="009D0091" w:rsidRDefault="007C13E1" w:rsidP="007C13E1">
      <w:pPr>
        <w:pStyle w:val="titolo20"/>
        <w:rPr>
          <w:color w:val="002060"/>
        </w:rPr>
      </w:pPr>
      <w:r w:rsidRPr="009D009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6DF8D881" w14:textId="77777777" w:rsidTr="005D1589">
        <w:tc>
          <w:tcPr>
            <w:tcW w:w="2200" w:type="dxa"/>
            <w:tcMar>
              <w:top w:w="20" w:type="dxa"/>
              <w:left w:w="20" w:type="dxa"/>
              <w:bottom w:w="20" w:type="dxa"/>
              <w:right w:w="20" w:type="dxa"/>
            </w:tcMar>
            <w:vAlign w:val="center"/>
            <w:hideMark/>
          </w:tcPr>
          <w:p w14:paraId="4A779F7B" w14:textId="77777777" w:rsidR="007C13E1" w:rsidRPr="009D0091" w:rsidRDefault="007C13E1" w:rsidP="005D1589">
            <w:pPr>
              <w:pStyle w:val="movimento"/>
              <w:rPr>
                <w:color w:val="002060"/>
              </w:rPr>
            </w:pPr>
            <w:r w:rsidRPr="009D0091">
              <w:rPr>
                <w:color w:val="002060"/>
              </w:rPr>
              <w:t>ZANNOTTI DANIELE</w:t>
            </w:r>
          </w:p>
        </w:tc>
        <w:tc>
          <w:tcPr>
            <w:tcW w:w="2200" w:type="dxa"/>
            <w:tcMar>
              <w:top w:w="20" w:type="dxa"/>
              <w:left w:w="20" w:type="dxa"/>
              <w:bottom w:w="20" w:type="dxa"/>
              <w:right w:w="20" w:type="dxa"/>
            </w:tcMar>
            <w:vAlign w:val="center"/>
            <w:hideMark/>
          </w:tcPr>
          <w:p w14:paraId="6A2E0992" w14:textId="77777777" w:rsidR="007C13E1" w:rsidRPr="009D0091" w:rsidRDefault="007C13E1" w:rsidP="005D1589">
            <w:pPr>
              <w:pStyle w:val="movimento2"/>
              <w:rPr>
                <w:color w:val="002060"/>
              </w:rPr>
            </w:pPr>
            <w:r w:rsidRPr="009D0091">
              <w:rPr>
                <w:color w:val="002060"/>
              </w:rPr>
              <w:t xml:space="preserve">(JESINA S.R.L.) </w:t>
            </w:r>
          </w:p>
        </w:tc>
        <w:tc>
          <w:tcPr>
            <w:tcW w:w="800" w:type="dxa"/>
            <w:tcMar>
              <w:top w:w="20" w:type="dxa"/>
              <w:left w:w="20" w:type="dxa"/>
              <w:bottom w:w="20" w:type="dxa"/>
              <w:right w:w="20" w:type="dxa"/>
            </w:tcMar>
            <w:vAlign w:val="center"/>
            <w:hideMark/>
          </w:tcPr>
          <w:p w14:paraId="033228B8"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3650C5EE" w14:textId="77777777" w:rsidR="007C13E1" w:rsidRPr="009D0091" w:rsidRDefault="007C13E1" w:rsidP="005D1589">
            <w:pPr>
              <w:pStyle w:val="movimento"/>
              <w:rPr>
                <w:color w:val="002060"/>
              </w:rPr>
            </w:pPr>
            <w:r w:rsidRPr="009D0091">
              <w:rPr>
                <w:color w:val="002060"/>
              </w:rPr>
              <w:t>LAURIA VINCENZO</w:t>
            </w:r>
          </w:p>
        </w:tc>
        <w:tc>
          <w:tcPr>
            <w:tcW w:w="2200" w:type="dxa"/>
            <w:tcMar>
              <w:top w:w="20" w:type="dxa"/>
              <w:left w:w="20" w:type="dxa"/>
              <w:bottom w:w="20" w:type="dxa"/>
              <w:right w:w="20" w:type="dxa"/>
            </w:tcMar>
            <w:vAlign w:val="center"/>
            <w:hideMark/>
          </w:tcPr>
          <w:p w14:paraId="53C5FFF2" w14:textId="77777777" w:rsidR="007C13E1" w:rsidRPr="009D0091" w:rsidRDefault="007C13E1" w:rsidP="005D1589">
            <w:pPr>
              <w:pStyle w:val="movimento2"/>
              <w:rPr>
                <w:color w:val="002060"/>
              </w:rPr>
            </w:pPr>
            <w:r w:rsidRPr="009D0091">
              <w:rPr>
                <w:color w:val="002060"/>
              </w:rPr>
              <w:t xml:space="preserve">(U.S. FORTUNA FANO) </w:t>
            </w:r>
          </w:p>
        </w:tc>
      </w:tr>
    </w:tbl>
    <w:p w14:paraId="7E96B4C9" w14:textId="77777777" w:rsidR="007C13E1" w:rsidRPr="009D0091" w:rsidRDefault="007C13E1" w:rsidP="007C13E1">
      <w:pPr>
        <w:pStyle w:val="titolo20"/>
        <w:rPr>
          <w:rFonts w:eastAsiaTheme="minorEastAsia"/>
          <w:color w:val="002060"/>
        </w:rPr>
      </w:pPr>
      <w:r w:rsidRPr="009D009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3110176A" w14:textId="77777777" w:rsidTr="005D1589">
        <w:tc>
          <w:tcPr>
            <w:tcW w:w="2200" w:type="dxa"/>
            <w:tcMar>
              <w:top w:w="20" w:type="dxa"/>
              <w:left w:w="20" w:type="dxa"/>
              <w:bottom w:w="20" w:type="dxa"/>
              <w:right w:w="20" w:type="dxa"/>
            </w:tcMar>
            <w:vAlign w:val="center"/>
            <w:hideMark/>
          </w:tcPr>
          <w:p w14:paraId="76A280D2" w14:textId="77777777" w:rsidR="007C13E1" w:rsidRPr="009D0091" w:rsidRDefault="007C13E1" w:rsidP="005D1589">
            <w:pPr>
              <w:pStyle w:val="movimento"/>
              <w:rPr>
                <w:color w:val="002060"/>
              </w:rPr>
            </w:pPr>
            <w:proofErr w:type="gramStart"/>
            <w:r w:rsidRPr="009D0091">
              <w:rPr>
                <w:color w:val="002060"/>
              </w:rPr>
              <w:t>DELL UOMO</w:t>
            </w:r>
            <w:proofErr w:type="gramEnd"/>
            <w:r w:rsidRPr="009D0091">
              <w:rPr>
                <w:color w:val="002060"/>
              </w:rPr>
              <w:t xml:space="preserve"> ALESSANDRO</w:t>
            </w:r>
          </w:p>
        </w:tc>
        <w:tc>
          <w:tcPr>
            <w:tcW w:w="2200" w:type="dxa"/>
            <w:tcMar>
              <w:top w:w="20" w:type="dxa"/>
              <w:left w:w="20" w:type="dxa"/>
              <w:bottom w:w="20" w:type="dxa"/>
              <w:right w:w="20" w:type="dxa"/>
            </w:tcMar>
            <w:vAlign w:val="center"/>
            <w:hideMark/>
          </w:tcPr>
          <w:p w14:paraId="5334F797" w14:textId="77777777" w:rsidR="007C13E1" w:rsidRPr="009D0091" w:rsidRDefault="007C13E1" w:rsidP="005D1589">
            <w:pPr>
              <w:pStyle w:val="movimento2"/>
              <w:rPr>
                <w:color w:val="002060"/>
              </w:rPr>
            </w:pPr>
            <w:r w:rsidRPr="009D0091">
              <w:rPr>
                <w:color w:val="002060"/>
              </w:rPr>
              <w:t xml:space="preserve">(REAL FABRIANO) </w:t>
            </w:r>
          </w:p>
        </w:tc>
        <w:tc>
          <w:tcPr>
            <w:tcW w:w="800" w:type="dxa"/>
            <w:tcMar>
              <w:top w:w="20" w:type="dxa"/>
              <w:left w:w="20" w:type="dxa"/>
              <w:bottom w:w="20" w:type="dxa"/>
              <w:right w:w="20" w:type="dxa"/>
            </w:tcMar>
            <w:vAlign w:val="center"/>
            <w:hideMark/>
          </w:tcPr>
          <w:p w14:paraId="320B4D13"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769896FC"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56E52D84" w14:textId="77777777" w:rsidR="007C13E1" w:rsidRPr="009D0091" w:rsidRDefault="007C13E1" w:rsidP="005D1589">
            <w:pPr>
              <w:pStyle w:val="movimento2"/>
              <w:rPr>
                <w:color w:val="002060"/>
              </w:rPr>
            </w:pPr>
            <w:r w:rsidRPr="009D0091">
              <w:rPr>
                <w:color w:val="002060"/>
              </w:rPr>
              <w:t> </w:t>
            </w:r>
          </w:p>
        </w:tc>
      </w:tr>
    </w:tbl>
    <w:p w14:paraId="515F1E04" w14:textId="77777777" w:rsidR="007C13E1" w:rsidRPr="009D0091" w:rsidRDefault="007C13E1" w:rsidP="007C13E1">
      <w:pPr>
        <w:pStyle w:val="titolo20"/>
        <w:rPr>
          <w:rFonts w:eastAsiaTheme="minorEastAsia"/>
          <w:color w:val="002060"/>
        </w:rPr>
      </w:pPr>
      <w:r w:rsidRPr="009D009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26CED794" w14:textId="77777777" w:rsidTr="005D1589">
        <w:tc>
          <w:tcPr>
            <w:tcW w:w="2200" w:type="dxa"/>
            <w:tcMar>
              <w:top w:w="20" w:type="dxa"/>
              <w:left w:w="20" w:type="dxa"/>
              <w:bottom w:w="20" w:type="dxa"/>
              <w:right w:w="20" w:type="dxa"/>
            </w:tcMar>
            <w:vAlign w:val="center"/>
            <w:hideMark/>
          </w:tcPr>
          <w:p w14:paraId="490F577E" w14:textId="77777777" w:rsidR="007C13E1" w:rsidRPr="009D0091" w:rsidRDefault="007C13E1" w:rsidP="005D1589">
            <w:pPr>
              <w:pStyle w:val="movimento"/>
              <w:rPr>
                <w:color w:val="002060"/>
              </w:rPr>
            </w:pPr>
            <w:r w:rsidRPr="009D0091">
              <w:rPr>
                <w:color w:val="002060"/>
              </w:rPr>
              <w:t>CARDUCCI RICCARDO</w:t>
            </w:r>
          </w:p>
        </w:tc>
        <w:tc>
          <w:tcPr>
            <w:tcW w:w="2200" w:type="dxa"/>
            <w:tcMar>
              <w:top w:w="20" w:type="dxa"/>
              <w:left w:w="20" w:type="dxa"/>
              <w:bottom w:w="20" w:type="dxa"/>
              <w:right w:w="20" w:type="dxa"/>
            </w:tcMar>
            <w:vAlign w:val="center"/>
            <w:hideMark/>
          </w:tcPr>
          <w:p w14:paraId="6C9C6705" w14:textId="77777777" w:rsidR="007C13E1" w:rsidRPr="009D0091" w:rsidRDefault="007C13E1" w:rsidP="005D1589">
            <w:pPr>
              <w:pStyle w:val="movimento2"/>
              <w:rPr>
                <w:color w:val="002060"/>
              </w:rPr>
            </w:pPr>
            <w:r w:rsidRPr="009D0091">
              <w:rPr>
                <w:color w:val="002060"/>
              </w:rPr>
              <w:t xml:space="preserve">(CERRETO D ESI C5 A.S.D.) </w:t>
            </w:r>
          </w:p>
        </w:tc>
        <w:tc>
          <w:tcPr>
            <w:tcW w:w="800" w:type="dxa"/>
            <w:tcMar>
              <w:top w:w="20" w:type="dxa"/>
              <w:left w:w="20" w:type="dxa"/>
              <w:bottom w:w="20" w:type="dxa"/>
              <w:right w:w="20" w:type="dxa"/>
            </w:tcMar>
            <w:vAlign w:val="center"/>
            <w:hideMark/>
          </w:tcPr>
          <w:p w14:paraId="47291A62"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EE60D47" w14:textId="77777777" w:rsidR="007C13E1" w:rsidRPr="009D0091" w:rsidRDefault="007C13E1" w:rsidP="005D1589">
            <w:pPr>
              <w:pStyle w:val="movimento"/>
              <w:rPr>
                <w:color w:val="002060"/>
              </w:rPr>
            </w:pPr>
            <w:r w:rsidRPr="009D0091">
              <w:rPr>
                <w:color w:val="002060"/>
              </w:rPr>
              <w:t>PERRUCCIO KEVIN</w:t>
            </w:r>
          </w:p>
        </w:tc>
        <w:tc>
          <w:tcPr>
            <w:tcW w:w="2200" w:type="dxa"/>
            <w:tcMar>
              <w:top w:w="20" w:type="dxa"/>
              <w:left w:w="20" w:type="dxa"/>
              <w:bottom w:w="20" w:type="dxa"/>
              <w:right w:w="20" w:type="dxa"/>
            </w:tcMar>
            <w:vAlign w:val="center"/>
            <w:hideMark/>
          </w:tcPr>
          <w:p w14:paraId="2A9810F2" w14:textId="77777777" w:rsidR="007C13E1" w:rsidRPr="009D0091" w:rsidRDefault="007C13E1" w:rsidP="005D1589">
            <w:pPr>
              <w:pStyle w:val="movimento2"/>
              <w:rPr>
                <w:color w:val="002060"/>
              </w:rPr>
            </w:pPr>
            <w:r w:rsidRPr="009D0091">
              <w:rPr>
                <w:color w:val="002060"/>
              </w:rPr>
              <w:t xml:space="preserve">(GROTTACCIA 2005) </w:t>
            </w:r>
          </w:p>
        </w:tc>
      </w:tr>
    </w:tbl>
    <w:p w14:paraId="6830FD10" w14:textId="77777777" w:rsidR="007C13E1" w:rsidRPr="009D0091" w:rsidRDefault="007C13E1" w:rsidP="007C13E1">
      <w:pPr>
        <w:pStyle w:val="titolo20"/>
        <w:rPr>
          <w:rFonts w:eastAsiaTheme="minorEastAsia"/>
          <w:color w:val="002060"/>
        </w:rPr>
      </w:pPr>
      <w:r w:rsidRPr="009D009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51EEB5E4" w14:textId="77777777" w:rsidTr="005D1589">
        <w:tc>
          <w:tcPr>
            <w:tcW w:w="2200" w:type="dxa"/>
            <w:tcMar>
              <w:top w:w="20" w:type="dxa"/>
              <w:left w:w="20" w:type="dxa"/>
              <w:bottom w:w="20" w:type="dxa"/>
              <w:right w:w="20" w:type="dxa"/>
            </w:tcMar>
            <w:vAlign w:val="center"/>
            <w:hideMark/>
          </w:tcPr>
          <w:p w14:paraId="3A6946C6" w14:textId="77777777" w:rsidR="007C13E1" w:rsidRPr="009D0091" w:rsidRDefault="007C13E1" w:rsidP="005D1589">
            <w:pPr>
              <w:pStyle w:val="movimento"/>
              <w:rPr>
                <w:color w:val="002060"/>
              </w:rPr>
            </w:pPr>
            <w:r w:rsidRPr="009D0091">
              <w:rPr>
                <w:color w:val="002060"/>
              </w:rPr>
              <w:t>PROPERZI MATTEO</w:t>
            </w:r>
          </w:p>
        </w:tc>
        <w:tc>
          <w:tcPr>
            <w:tcW w:w="2200" w:type="dxa"/>
            <w:tcMar>
              <w:top w:w="20" w:type="dxa"/>
              <w:left w:w="20" w:type="dxa"/>
              <w:bottom w:w="20" w:type="dxa"/>
              <w:right w:w="20" w:type="dxa"/>
            </w:tcMar>
            <w:vAlign w:val="center"/>
            <w:hideMark/>
          </w:tcPr>
          <w:p w14:paraId="73CCEC59" w14:textId="77777777" w:rsidR="007C13E1" w:rsidRPr="009D0091" w:rsidRDefault="007C13E1" w:rsidP="005D1589">
            <w:pPr>
              <w:pStyle w:val="movimento2"/>
              <w:rPr>
                <w:color w:val="002060"/>
              </w:rPr>
            </w:pPr>
            <w:r w:rsidRPr="009D0091">
              <w:rPr>
                <w:color w:val="002060"/>
              </w:rPr>
              <w:t xml:space="preserve">(FIGHT BULLS CORRIDONIA) </w:t>
            </w:r>
          </w:p>
        </w:tc>
        <w:tc>
          <w:tcPr>
            <w:tcW w:w="800" w:type="dxa"/>
            <w:tcMar>
              <w:top w:w="20" w:type="dxa"/>
              <w:left w:w="20" w:type="dxa"/>
              <w:bottom w:w="20" w:type="dxa"/>
              <w:right w:w="20" w:type="dxa"/>
            </w:tcMar>
            <w:vAlign w:val="center"/>
            <w:hideMark/>
          </w:tcPr>
          <w:p w14:paraId="17940B0B"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25787073"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187EC23F" w14:textId="77777777" w:rsidR="007C13E1" w:rsidRPr="009D0091" w:rsidRDefault="007C13E1" w:rsidP="005D1589">
            <w:pPr>
              <w:pStyle w:val="movimento2"/>
              <w:rPr>
                <w:color w:val="002060"/>
              </w:rPr>
            </w:pPr>
            <w:r w:rsidRPr="009D0091">
              <w:rPr>
                <w:color w:val="002060"/>
              </w:rPr>
              <w:t> </w:t>
            </w:r>
          </w:p>
        </w:tc>
      </w:tr>
    </w:tbl>
    <w:p w14:paraId="4DC4BED9" w14:textId="77777777" w:rsidR="007C13E1" w:rsidRPr="009D0091" w:rsidRDefault="007C13E1" w:rsidP="007C13E1">
      <w:pPr>
        <w:pStyle w:val="titolo10"/>
        <w:rPr>
          <w:rFonts w:eastAsiaTheme="minorEastAsia"/>
          <w:color w:val="002060"/>
        </w:rPr>
      </w:pPr>
      <w:r w:rsidRPr="009D0091">
        <w:rPr>
          <w:color w:val="002060"/>
        </w:rPr>
        <w:t xml:space="preserve">GARE DEL 7/12/2025 </w:t>
      </w:r>
    </w:p>
    <w:p w14:paraId="0FDA6E91" w14:textId="77777777" w:rsidR="007C13E1" w:rsidRPr="009D0091" w:rsidRDefault="007C13E1" w:rsidP="007C13E1">
      <w:pPr>
        <w:pStyle w:val="titolo7a"/>
        <w:rPr>
          <w:color w:val="002060"/>
        </w:rPr>
      </w:pPr>
      <w:r w:rsidRPr="009D0091">
        <w:rPr>
          <w:color w:val="002060"/>
        </w:rPr>
        <w:t xml:space="preserve">PROVVEDIMENTI DISCIPLINARI </w:t>
      </w:r>
    </w:p>
    <w:p w14:paraId="49D05B16" w14:textId="77777777" w:rsidR="007C13E1" w:rsidRPr="009D0091" w:rsidRDefault="007C13E1" w:rsidP="007C13E1">
      <w:pPr>
        <w:pStyle w:val="titolo7b0"/>
        <w:rPr>
          <w:color w:val="002060"/>
        </w:rPr>
      </w:pPr>
      <w:r w:rsidRPr="009D0091">
        <w:rPr>
          <w:color w:val="002060"/>
        </w:rPr>
        <w:t xml:space="preserve">In base alle risultanze degli atti ufficiali sono state deliberate le seguenti sanzioni disciplinari. </w:t>
      </w:r>
    </w:p>
    <w:p w14:paraId="59432D7D" w14:textId="77777777" w:rsidR="007C13E1" w:rsidRPr="009D0091" w:rsidRDefault="007C13E1" w:rsidP="007C13E1">
      <w:pPr>
        <w:pStyle w:val="titolo30"/>
        <w:rPr>
          <w:color w:val="002060"/>
        </w:rPr>
      </w:pPr>
      <w:r w:rsidRPr="009D0091">
        <w:rPr>
          <w:color w:val="002060"/>
        </w:rPr>
        <w:t xml:space="preserve">CALCIATORI NON ESPULSI </w:t>
      </w:r>
    </w:p>
    <w:p w14:paraId="0134EDBB" w14:textId="77777777" w:rsidR="007C13E1" w:rsidRPr="009D0091" w:rsidRDefault="007C13E1" w:rsidP="007C13E1">
      <w:pPr>
        <w:pStyle w:val="titolo20"/>
        <w:rPr>
          <w:color w:val="002060"/>
        </w:rPr>
      </w:pPr>
      <w:r w:rsidRPr="009D009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2DDFDA4F" w14:textId="77777777" w:rsidTr="005D1589">
        <w:tc>
          <w:tcPr>
            <w:tcW w:w="2200" w:type="dxa"/>
            <w:tcMar>
              <w:top w:w="20" w:type="dxa"/>
              <w:left w:w="20" w:type="dxa"/>
              <w:bottom w:w="20" w:type="dxa"/>
              <w:right w:w="20" w:type="dxa"/>
            </w:tcMar>
            <w:vAlign w:val="center"/>
            <w:hideMark/>
          </w:tcPr>
          <w:p w14:paraId="6690BFD3" w14:textId="77777777" w:rsidR="007C13E1" w:rsidRPr="009D0091" w:rsidRDefault="007C13E1" w:rsidP="005D1589">
            <w:pPr>
              <w:pStyle w:val="movimento"/>
              <w:rPr>
                <w:color w:val="002060"/>
              </w:rPr>
            </w:pPr>
            <w:r w:rsidRPr="009D0091">
              <w:rPr>
                <w:color w:val="002060"/>
              </w:rPr>
              <w:t>TAIBI SALVATORE VINCE</w:t>
            </w:r>
          </w:p>
        </w:tc>
        <w:tc>
          <w:tcPr>
            <w:tcW w:w="2200" w:type="dxa"/>
            <w:tcMar>
              <w:top w:w="20" w:type="dxa"/>
              <w:left w:w="20" w:type="dxa"/>
              <w:bottom w:w="20" w:type="dxa"/>
              <w:right w:w="20" w:type="dxa"/>
            </w:tcMar>
            <w:vAlign w:val="center"/>
            <w:hideMark/>
          </w:tcPr>
          <w:p w14:paraId="5A1BF7E4" w14:textId="77777777" w:rsidR="007C13E1" w:rsidRPr="009D0091" w:rsidRDefault="007C13E1" w:rsidP="005D1589">
            <w:pPr>
              <w:pStyle w:val="movimento2"/>
              <w:rPr>
                <w:color w:val="002060"/>
              </w:rPr>
            </w:pPr>
            <w:r w:rsidRPr="009D0091">
              <w:rPr>
                <w:color w:val="002060"/>
              </w:rPr>
              <w:t xml:space="preserve">(ACLI AUDAX MONTECOSARO C5) </w:t>
            </w:r>
          </w:p>
        </w:tc>
        <w:tc>
          <w:tcPr>
            <w:tcW w:w="800" w:type="dxa"/>
            <w:tcMar>
              <w:top w:w="20" w:type="dxa"/>
              <w:left w:w="20" w:type="dxa"/>
              <w:bottom w:w="20" w:type="dxa"/>
              <w:right w:w="20" w:type="dxa"/>
            </w:tcMar>
            <w:vAlign w:val="center"/>
            <w:hideMark/>
          </w:tcPr>
          <w:p w14:paraId="7E01BCE4"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23B87994"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771CFB41" w14:textId="77777777" w:rsidR="007C13E1" w:rsidRPr="009D0091" w:rsidRDefault="007C13E1" w:rsidP="005D1589">
            <w:pPr>
              <w:pStyle w:val="movimento2"/>
              <w:rPr>
                <w:color w:val="002060"/>
              </w:rPr>
            </w:pPr>
            <w:r w:rsidRPr="009D0091">
              <w:rPr>
                <w:color w:val="002060"/>
              </w:rPr>
              <w:t> </w:t>
            </w:r>
          </w:p>
        </w:tc>
      </w:tr>
    </w:tbl>
    <w:p w14:paraId="7FC6DF8A" w14:textId="77777777" w:rsidR="007C13E1" w:rsidRPr="009D0091" w:rsidRDefault="007C13E1" w:rsidP="007C13E1">
      <w:pPr>
        <w:pStyle w:val="titolo20"/>
        <w:rPr>
          <w:rFonts w:eastAsiaTheme="minorEastAsia"/>
          <w:color w:val="002060"/>
        </w:rPr>
      </w:pPr>
      <w:r w:rsidRPr="009D0091">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1691C411" w14:textId="77777777" w:rsidTr="005D1589">
        <w:tc>
          <w:tcPr>
            <w:tcW w:w="2200" w:type="dxa"/>
            <w:tcMar>
              <w:top w:w="20" w:type="dxa"/>
              <w:left w:w="20" w:type="dxa"/>
              <w:bottom w:w="20" w:type="dxa"/>
              <w:right w:w="20" w:type="dxa"/>
            </w:tcMar>
            <w:vAlign w:val="center"/>
            <w:hideMark/>
          </w:tcPr>
          <w:p w14:paraId="0B7A9EFB" w14:textId="77777777" w:rsidR="007C13E1" w:rsidRPr="009D0091" w:rsidRDefault="007C13E1" w:rsidP="005D1589">
            <w:pPr>
              <w:pStyle w:val="movimento"/>
              <w:rPr>
                <w:color w:val="002060"/>
              </w:rPr>
            </w:pPr>
            <w:r w:rsidRPr="009D0091">
              <w:rPr>
                <w:color w:val="002060"/>
              </w:rPr>
              <w:t>CIACCI MATHIAS</w:t>
            </w:r>
          </w:p>
        </w:tc>
        <w:tc>
          <w:tcPr>
            <w:tcW w:w="2200" w:type="dxa"/>
            <w:tcMar>
              <w:top w:w="20" w:type="dxa"/>
              <w:left w:w="20" w:type="dxa"/>
              <w:bottom w:w="20" w:type="dxa"/>
              <w:right w:w="20" w:type="dxa"/>
            </w:tcMar>
            <w:vAlign w:val="center"/>
            <w:hideMark/>
          </w:tcPr>
          <w:p w14:paraId="7A31C1BF" w14:textId="77777777" w:rsidR="007C13E1" w:rsidRPr="009D0091" w:rsidRDefault="007C13E1" w:rsidP="005D1589">
            <w:pPr>
              <w:pStyle w:val="movimento2"/>
              <w:rPr>
                <w:color w:val="002060"/>
              </w:rPr>
            </w:pPr>
            <w:r w:rsidRPr="009D0091">
              <w:rPr>
                <w:color w:val="002060"/>
              </w:rPr>
              <w:t xml:space="preserve">(BULDOG T.N.T. LUCREZIA) </w:t>
            </w:r>
          </w:p>
        </w:tc>
        <w:tc>
          <w:tcPr>
            <w:tcW w:w="800" w:type="dxa"/>
            <w:tcMar>
              <w:top w:w="20" w:type="dxa"/>
              <w:left w:w="20" w:type="dxa"/>
              <w:bottom w:w="20" w:type="dxa"/>
              <w:right w:w="20" w:type="dxa"/>
            </w:tcMar>
            <w:vAlign w:val="center"/>
            <w:hideMark/>
          </w:tcPr>
          <w:p w14:paraId="61E2AFED"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5083F488" w14:textId="77777777" w:rsidR="007C13E1" w:rsidRPr="009D0091" w:rsidRDefault="007C13E1" w:rsidP="005D1589">
            <w:pPr>
              <w:pStyle w:val="movimento"/>
              <w:rPr>
                <w:color w:val="002060"/>
              </w:rPr>
            </w:pPr>
            <w:r w:rsidRPr="009D0091">
              <w:rPr>
                <w:color w:val="002060"/>
              </w:rPr>
              <w:t>DANESI NICHOLAS</w:t>
            </w:r>
          </w:p>
        </w:tc>
        <w:tc>
          <w:tcPr>
            <w:tcW w:w="2200" w:type="dxa"/>
            <w:tcMar>
              <w:top w:w="20" w:type="dxa"/>
              <w:left w:w="20" w:type="dxa"/>
              <w:bottom w:w="20" w:type="dxa"/>
              <w:right w:w="20" w:type="dxa"/>
            </w:tcMar>
            <w:vAlign w:val="center"/>
            <w:hideMark/>
          </w:tcPr>
          <w:p w14:paraId="7148F2A6" w14:textId="77777777" w:rsidR="007C13E1" w:rsidRPr="009D0091" w:rsidRDefault="007C13E1" w:rsidP="005D1589">
            <w:pPr>
              <w:pStyle w:val="movimento2"/>
              <w:rPr>
                <w:color w:val="002060"/>
              </w:rPr>
            </w:pPr>
            <w:r w:rsidRPr="009D0091">
              <w:rPr>
                <w:color w:val="002060"/>
              </w:rPr>
              <w:t xml:space="preserve">(FUTSAL VIRE GEOSISTEM ASD) </w:t>
            </w:r>
          </w:p>
        </w:tc>
      </w:tr>
    </w:tbl>
    <w:p w14:paraId="711B7A18" w14:textId="77777777" w:rsidR="007C13E1" w:rsidRDefault="007C13E1" w:rsidP="007C13E1">
      <w:pPr>
        <w:pStyle w:val="breakline"/>
        <w:rPr>
          <w:color w:val="002060"/>
        </w:rPr>
      </w:pPr>
    </w:p>
    <w:p w14:paraId="4627D438" w14:textId="77777777" w:rsidR="007C13E1" w:rsidRPr="005D3C1E" w:rsidRDefault="007C13E1" w:rsidP="007C13E1">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01053899" w14:textId="77777777" w:rsidR="007C13E1" w:rsidRDefault="007C13E1" w:rsidP="007C13E1">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4058E74D" w14:textId="77777777" w:rsidR="007C13E1" w:rsidRPr="009D0091" w:rsidRDefault="007C13E1" w:rsidP="007C13E1">
      <w:pPr>
        <w:pStyle w:val="breakline"/>
        <w:rPr>
          <w:rFonts w:eastAsiaTheme="minorEastAsia"/>
          <w:color w:val="002060"/>
        </w:rPr>
      </w:pPr>
    </w:p>
    <w:p w14:paraId="2DAE44C6" w14:textId="77777777" w:rsidR="007C13E1" w:rsidRPr="009D0091" w:rsidRDefault="007C13E1" w:rsidP="007C13E1">
      <w:pPr>
        <w:pStyle w:val="titoloprinc0"/>
        <w:rPr>
          <w:color w:val="002060"/>
        </w:rPr>
      </w:pPr>
      <w:r w:rsidRPr="009D0091">
        <w:rPr>
          <w:color w:val="002060"/>
        </w:rPr>
        <w:t>CLASSIFICA</w:t>
      </w:r>
    </w:p>
    <w:p w14:paraId="11913008" w14:textId="77777777" w:rsidR="007C13E1" w:rsidRPr="009D0091" w:rsidRDefault="007C13E1" w:rsidP="007C13E1">
      <w:pPr>
        <w:pStyle w:val="breakline"/>
        <w:rPr>
          <w:color w:val="002060"/>
        </w:rPr>
      </w:pPr>
    </w:p>
    <w:p w14:paraId="09EC5D0E" w14:textId="77777777" w:rsidR="007C13E1" w:rsidRPr="009D0091" w:rsidRDefault="007C13E1" w:rsidP="007C13E1">
      <w:pPr>
        <w:pStyle w:val="breakline"/>
        <w:rPr>
          <w:color w:val="002060"/>
        </w:rPr>
      </w:pPr>
    </w:p>
    <w:p w14:paraId="4BBA93C3" w14:textId="77777777" w:rsidR="007C13E1" w:rsidRPr="009D0091" w:rsidRDefault="007C13E1" w:rsidP="007C13E1">
      <w:pPr>
        <w:pStyle w:val="sottotitolocampionato10"/>
        <w:rPr>
          <w:color w:val="002060"/>
        </w:rPr>
      </w:pPr>
      <w:r w:rsidRPr="009D009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13E1" w:rsidRPr="009D0091" w14:paraId="512E58EB" w14:textId="77777777" w:rsidTr="005D15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38A16" w14:textId="77777777" w:rsidR="007C13E1" w:rsidRPr="009D0091" w:rsidRDefault="007C13E1" w:rsidP="005D1589">
            <w:pPr>
              <w:pStyle w:val="headertabella0"/>
              <w:rPr>
                <w:color w:val="002060"/>
              </w:rPr>
            </w:pPr>
            <w:r w:rsidRPr="009D009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55D90" w14:textId="77777777" w:rsidR="007C13E1" w:rsidRPr="009D0091" w:rsidRDefault="007C13E1" w:rsidP="005D1589">
            <w:pPr>
              <w:pStyle w:val="headertabella0"/>
              <w:rPr>
                <w:color w:val="002060"/>
              </w:rPr>
            </w:pPr>
            <w:r w:rsidRPr="009D009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3228C" w14:textId="77777777" w:rsidR="007C13E1" w:rsidRPr="009D0091" w:rsidRDefault="007C13E1" w:rsidP="005D1589">
            <w:pPr>
              <w:pStyle w:val="headertabella0"/>
              <w:rPr>
                <w:color w:val="002060"/>
              </w:rPr>
            </w:pPr>
            <w:r w:rsidRPr="009D009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12867" w14:textId="77777777" w:rsidR="007C13E1" w:rsidRPr="009D0091" w:rsidRDefault="007C13E1" w:rsidP="005D1589">
            <w:pPr>
              <w:pStyle w:val="headertabella0"/>
              <w:rPr>
                <w:color w:val="002060"/>
              </w:rPr>
            </w:pPr>
            <w:r w:rsidRPr="009D009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7E58F" w14:textId="77777777" w:rsidR="007C13E1" w:rsidRPr="009D0091" w:rsidRDefault="007C13E1" w:rsidP="005D1589">
            <w:pPr>
              <w:pStyle w:val="headertabella0"/>
              <w:rPr>
                <w:color w:val="002060"/>
              </w:rPr>
            </w:pPr>
            <w:r w:rsidRPr="009D009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E9F9B" w14:textId="77777777" w:rsidR="007C13E1" w:rsidRPr="009D0091" w:rsidRDefault="007C13E1" w:rsidP="005D1589">
            <w:pPr>
              <w:pStyle w:val="headertabella0"/>
              <w:rPr>
                <w:color w:val="002060"/>
              </w:rPr>
            </w:pPr>
            <w:r w:rsidRPr="009D009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DAC23" w14:textId="77777777" w:rsidR="007C13E1" w:rsidRPr="009D0091" w:rsidRDefault="007C13E1" w:rsidP="005D1589">
            <w:pPr>
              <w:pStyle w:val="headertabella0"/>
              <w:rPr>
                <w:color w:val="002060"/>
              </w:rPr>
            </w:pPr>
            <w:r w:rsidRPr="009D009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1A8B6" w14:textId="77777777" w:rsidR="007C13E1" w:rsidRPr="009D0091" w:rsidRDefault="007C13E1" w:rsidP="005D1589">
            <w:pPr>
              <w:pStyle w:val="headertabella0"/>
              <w:rPr>
                <w:color w:val="002060"/>
              </w:rPr>
            </w:pPr>
            <w:r w:rsidRPr="009D009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21A78" w14:textId="77777777" w:rsidR="007C13E1" w:rsidRPr="009D0091" w:rsidRDefault="007C13E1" w:rsidP="005D1589">
            <w:pPr>
              <w:pStyle w:val="headertabella0"/>
              <w:rPr>
                <w:color w:val="002060"/>
              </w:rPr>
            </w:pPr>
            <w:r w:rsidRPr="009D009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E4AF5" w14:textId="77777777" w:rsidR="007C13E1" w:rsidRPr="009D0091" w:rsidRDefault="007C13E1" w:rsidP="005D1589">
            <w:pPr>
              <w:pStyle w:val="headertabella0"/>
              <w:rPr>
                <w:color w:val="002060"/>
              </w:rPr>
            </w:pPr>
            <w:r w:rsidRPr="009D0091">
              <w:rPr>
                <w:color w:val="002060"/>
              </w:rPr>
              <w:t>PE</w:t>
            </w:r>
          </w:p>
        </w:tc>
      </w:tr>
      <w:tr w:rsidR="007C13E1" w:rsidRPr="009D0091" w14:paraId="222D4660" w14:textId="77777777" w:rsidTr="005D15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1606E2" w14:textId="77777777" w:rsidR="007C13E1" w:rsidRPr="009D0091" w:rsidRDefault="007C13E1" w:rsidP="005D1589">
            <w:pPr>
              <w:pStyle w:val="rowtabella0"/>
              <w:rPr>
                <w:color w:val="002060"/>
              </w:rPr>
            </w:pPr>
            <w:r w:rsidRPr="009D0091">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3124C" w14:textId="77777777" w:rsidR="007C13E1" w:rsidRPr="009D0091" w:rsidRDefault="007C13E1" w:rsidP="005D1589">
            <w:pPr>
              <w:pStyle w:val="rowtabella0"/>
              <w:jc w:val="center"/>
              <w:rPr>
                <w:color w:val="002060"/>
              </w:rPr>
            </w:pPr>
            <w:r w:rsidRPr="009D009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1D3BE"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4C33E"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2E33D"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45A1A"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16119" w14:textId="77777777" w:rsidR="007C13E1" w:rsidRPr="009D0091" w:rsidRDefault="007C13E1" w:rsidP="005D1589">
            <w:pPr>
              <w:pStyle w:val="rowtabella0"/>
              <w:jc w:val="center"/>
              <w:rPr>
                <w:color w:val="002060"/>
              </w:rPr>
            </w:pPr>
            <w:r w:rsidRPr="009D0091">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6EB21"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70BF6" w14:textId="77777777" w:rsidR="007C13E1" w:rsidRPr="009D0091" w:rsidRDefault="007C13E1" w:rsidP="005D1589">
            <w:pPr>
              <w:pStyle w:val="rowtabella0"/>
              <w:jc w:val="center"/>
              <w:rPr>
                <w:color w:val="002060"/>
              </w:rPr>
            </w:pPr>
            <w:r w:rsidRPr="009D0091">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28DF9" w14:textId="77777777" w:rsidR="007C13E1" w:rsidRPr="009D0091" w:rsidRDefault="007C13E1" w:rsidP="005D1589">
            <w:pPr>
              <w:pStyle w:val="rowtabella0"/>
              <w:jc w:val="center"/>
              <w:rPr>
                <w:color w:val="002060"/>
              </w:rPr>
            </w:pPr>
            <w:r w:rsidRPr="009D0091">
              <w:rPr>
                <w:color w:val="002060"/>
              </w:rPr>
              <w:t>0</w:t>
            </w:r>
          </w:p>
        </w:tc>
      </w:tr>
      <w:tr w:rsidR="007C13E1" w:rsidRPr="009D0091" w14:paraId="7283ABE5"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F19E34" w14:textId="77777777" w:rsidR="007C13E1" w:rsidRPr="009D0091" w:rsidRDefault="007C13E1" w:rsidP="005D1589">
            <w:pPr>
              <w:pStyle w:val="rowtabella0"/>
              <w:rPr>
                <w:color w:val="002060"/>
              </w:rPr>
            </w:pPr>
            <w:r w:rsidRPr="009D009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EF5BF" w14:textId="77777777" w:rsidR="007C13E1" w:rsidRPr="009D0091" w:rsidRDefault="007C13E1" w:rsidP="005D1589">
            <w:pPr>
              <w:pStyle w:val="rowtabella0"/>
              <w:jc w:val="center"/>
              <w:rPr>
                <w:color w:val="002060"/>
              </w:rPr>
            </w:pPr>
            <w:r w:rsidRPr="009D009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69DD1"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13775"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99037"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E92FA"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96A8B" w14:textId="77777777" w:rsidR="007C13E1" w:rsidRPr="009D0091" w:rsidRDefault="007C13E1" w:rsidP="005D1589">
            <w:pPr>
              <w:pStyle w:val="rowtabella0"/>
              <w:jc w:val="center"/>
              <w:rPr>
                <w:color w:val="002060"/>
              </w:rPr>
            </w:pPr>
            <w:r w:rsidRPr="009D0091">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93BA7" w14:textId="77777777" w:rsidR="007C13E1" w:rsidRPr="009D0091" w:rsidRDefault="007C13E1" w:rsidP="005D1589">
            <w:pPr>
              <w:pStyle w:val="rowtabella0"/>
              <w:jc w:val="center"/>
              <w:rPr>
                <w:color w:val="002060"/>
              </w:rPr>
            </w:pPr>
            <w:r w:rsidRPr="009D00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23162" w14:textId="77777777" w:rsidR="007C13E1" w:rsidRPr="009D0091" w:rsidRDefault="007C13E1" w:rsidP="005D1589">
            <w:pPr>
              <w:pStyle w:val="rowtabella0"/>
              <w:jc w:val="center"/>
              <w:rPr>
                <w:color w:val="002060"/>
              </w:rPr>
            </w:pPr>
            <w:r w:rsidRPr="009D009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D73E4" w14:textId="77777777" w:rsidR="007C13E1" w:rsidRPr="009D0091" w:rsidRDefault="007C13E1" w:rsidP="005D1589">
            <w:pPr>
              <w:pStyle w:val="rowtabella0"/>
              <w:jc w:val="center"/>
              <w:rPr>
                <w:color w:val="002060"/>
              </w:rPr>
            </w:pPr>
            <w:r w:rsidRPr="009D0091">
              <w:rPr>
                <w:color w:val="002060"/>
              </w:rPr>
              <w:t>0</w:t>
            </w:r>
          </w:p>
        </w:tc>
      </w:tr>
      <w:tr w:rsidR="007C13E1" w:rsidRPr="009D0091" w14:paraId="4AA3EEA6"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6667A1" w14:textId="77777777" w:rsidR="007C13E1" w:rsidRPr="009D0091" w:rsidRDefault="007C13E1" w:rsidP="005D1589">
            <w:pPr>
              <w:pStyle w:val="rowtabella0"/>
              <w:rPr>
                <w:color w:val="002060"/>
              </w:rPr>
            </w:pPr>
            <w:r w:rsidRPr="009D009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253A5" w14:textId="77777777" w:rsidR="007C13E1" w:rsidRPr="009D0091" w:rsidRDefault="007C13E1" w:rsidP="005D1589">
            <w:pPr>
              <w:pStyle w:val="rowtabella0"/>
              <w:jc w:val="center"/>
              <w:rPr>
                <w:color w:val="002060"/>
              </w:rPr>
            </w:pPr>
            <w:r w:rsidRPr="009D009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FB7B5"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781A1"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4E677"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A2911"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62FBE" w14:textId="77777777" w:rsidR="007C13E1" w:rsidRPr="009D0091" w:rsidRDefault="007C13E1" w:rsidP="005D1589">
            <w:pPr>
              <w:pStyle w:val="rowtabella0"/>
              <w:jc w:val="center"/>
              <w:rPr>
                <w:color w:val="002060"/>
              </w:rPr>
            </w:pPr>
            <w:r w:rsidRPr="009D009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25933" w14:textId="77777777" w:rsidR="007C13E1" w:rsidRPr="009D0091" w:rsidRDefault="007C13E1" w:rsidP="005D1589">
            <w:pPr>
              <w:pStyle w:val="rowtabella0"/>
              <w:jc w:val="center"/>
              <w:rPr>
                <w:color w:val="002060"/>
              </w:rPr>
            </w:pPr>
            <w:r w:rsidRPr="009D009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4D6D1" w14:textId="77777777" w:rsidR="007C13E1" w:rsidRPr="009D0091" w:rsidRDefault="007C13E1" w:rsidP="005D1589">
            <w:pPr>
              <w:pStyle w:val="rowtabella0"/>
              <w:jc w:val="center"/>
              <w:rPr>
                <w:color w:val="002060"/>
              </w:rPr>
            </w:pPr>
            <w:r w:rsidRPr="009D009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1C8E0" w14:textId="77777777" w:rsidR="007C13E1" w:rsidRPr="009D0091" w:rsidRDefault="007C13E1" w:rsidP="005D1589">
            <w:pPr>
              <w:pStyle w:val="rowtabella0"/>
              <w:jc w:val="center"/>
              <w:rPr>
                <w:color w:val="002060"/>
              </w:rPr>
            </w:pPr>
            <w:r w:rsidRPr="009D0091">
              <w:rPr>
                <w:color w:val="002060"/>
              </w:rPr>
              <w:t>0</w:t>
            </w:r>
          </w:p>
        </w:tc>
      </w:tr>
      <w:tr w:rsidR="007C13E1" w:rsidRPr="009D0091" w14:paraId="6D7FCDEF"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0735C4" w14:textId="77777777" w:rsidR="007C13E1" w:rsidRPr="009D0091" w:rsidRDefault="007C13E1" w:rsidP="005D1589">
            <w:pPr>
              <w:pStyle w:val="rowtabella0"/>
              <w:rPr>
                <w:color w:val="002060"/>
              </w:rPr>
            </w:pPr>
            <w:r w:rsidRPr="009D009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6636A" w14:textId="77777777" w:rsidR="007C13E1" w:rsidRPr="009D0091" w:rsidRDefault="007C13E1" w:rsidP="005D1589">
            <w:pPr>
              <w:pStyle w:val="rowtabella0"/>
              <w:jc w:val="center"/>
              <w:rPr>
                <w:color w:val="002060"/>
              </w:rPr>
            </w:pPr>
            <w:r w:rsidRPr="009D00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0B0BA"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89388"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09894"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A4D3D"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21784" w14:textId="77777777" w:rsidR="007C13E1" w:rsidRPr="009D0091" w:rsidRDefault="007C13E1" w:rsidP="005D1589">
            <w:pPr>
              <w:pStyle w:val="rowtabella0"/>
              <w:jc w:val="center"/>
              <w:rPr>
                <w:color w:val="002060"/>
              </w:rPr>
            </w:pPr>
            <w:r w:rsidRPr="009D009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D149F" w14:textId="77777777" w:rsidR="007C13E1" w:rsidRPr="009D0091" w:rsidRDefault="007C13E1" w:rsidP="005D1589">
            <w:pPr>
              <w:pStyle w:val="rowtabella0"/>
              <w:jc w:val="center"/>
              <w:rPr>
                <w:color w:val="002060"/>
              </w:rPr>
            </w:pPr>
            <w:r w:rsidRPr="009D009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CE05F" w14:textId="77777777" w:rsidR="007C13E1" w:rsidRPr="009D0091" w:rsidRDefault="007C13E1" w:rsidP="005D1589">
            <w:pPr>
              <w:pStyle w:val="rowtabella0"/>
              <w:jc w:val="center"/>
              <w:rPr>
                <w:color w:val="002060"/>
              </w:rPr>
            </w:pPr>
            <w:r w:rsidRPr="009D009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8505D" w14:textId="77777777" w:rsidR="007C13E1" w:rsidRPr="009D0091" w:rsidRDefault="007C13E1" w:rsidP="005D1589">
            <w:pPr>
              <w:pStyle w:val="rowtabella0"/>
              <w:jc w:val="center"/>
              <w:rPr>
                <w:color w:val="002060"/>
              </w:rPr>
            </w:pPr>
            <w:r w:rsidRPr="009D0091">
              <w:rPr>
                <w:color w:val="002060"/>
              </w:rPr>
              <w:t>0</w:t>
            </w:r>
          </w:p>
        </w:tc>
      </w:tr>
      <w:tr w:rsidR="007C13E1" w:rsidRPr="009D0091" w14:paraId="2A948CC8"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0C34F8" w14:textId="77777777" w:rsidR="007C13E1" w:rsidRPr="00DA316A" w:rsidRDefault="007C13E1" w:rsidP="005D1589">
            <w:pPr>
              <w:pStyle w:val="rowtabella0"/>
              <w:rPr>
                <w:color w:val="002060"/>
                <w:lang w:val="es-ES"/>
              </w:rPr>
            </w:pPr>
            <w:r w:rsidRPr="00DA316A">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904B4" w14:textId="77777777" w:rsidR="007C13E1" w:rsidRPr="009D0091" w:rsidRDefault="007C13E1" w:rsidP="005D1589">
            <w:pPr>
              <w:pStyle w:val="rowtabella0"/>
              <w:jc w:val="center"/>
              <w:rPr>
                <w:color w:val="002060"/>
              </w:rPr>
            </w:pPr>
            <w:r w:rsidRPr="009D009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65BD6"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DF0B1"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788E0"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AB34C"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D2DC0" w14:textId="77777777" w:rsidR="007C13E1" w:rsidRPr="009D0091" w:rsidRDefault="007C13E1" w:rsidP="005D1589">
            <w:pPr>
              <w:pStyle w:val="rowtabella0"/>
              <w:jc w:val="center"/>
              <w:rPr>
                <w:color w:val="002060"/>
              </w:rPr>
            </w:pPr>
            <w:r w:rsidRPr="009D009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0C8A2" w14:textId="77777777" w:rsidR="007C13E1" w:rsidRPr="009D0091" w:rsidRDefault="007C13E1" w:rsidP="005D1589">
            <w:pPr>
              <w:pStyle w:val="rowtabella0"/>
              <w:jc w:val="center"/>
              <w:rPr>
                <w:color w:val="002060"/>
              </w:rPr>
            </w:pPr>
            <w:r w:rsidRPr="009D009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DDD4D" w14:textId="77777777" w:rsidR="007C13E1" w:rsidRPr="009D0091" w:rsidRDefault="007C13E1" w:rsidP="005D1589">
            <w:pPr>
              <w:pStyle w:val="rowtabella0"/>
              <w:jc w:val="center"/>
              <w:rPr>
                <w:color w:val="002060"/>
              </w:rPr>
            </w:pPr>
            <w:r w:rsidRPr="009D009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F7C68" w14:textId="77777777" w:rsidR="007C13E1" w:rsidRPr="009D0091" w:rsidRDefault="007C13E1" w:rsidP="005D1589">
            <w:pPr>
              <w:pStyle w:val="rowtabella0"/>
              <w:jc w:val="center"/>
              <w:rPr>
                <w:color w:val="002060"/>
              </w:rPr>
            </w:pPr>
            <w:r w:rsidRPr="009D0091">
              <w:rPr>
                <w:color w:val="002060"/>
              </w:rPr>
              <w:t>0</w:t>
            </w:r>
          </w:p>
        </w:tc>
      </w:tr>
      <w:tr w:rsidR="007C13E1" w:rsidRPr="009D0091" w14:paraId="55B28AED"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E996D2" w14:textId="77777777" w:rsidR="007C13E1" w:rsidRPr="009D0091" w:rsidRDefault="007C13E1" w:rsidP="005D1589">
            <w:pPr>
              <w:pStyle w:val="rowtabella0"/>
              <w:rPr>
                <w:color w:val="002060"/>
              </w:rPr>
            </w:pPr>
            <w:r w:rsidRPr="009D0091">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BB8AD" w14:textId="77777777" w:rsidR="007C13E1" w:rsidRPr="009D0091" w:rsidRDefault="007C13E1" w:rsidP="005D1589">
            <w:pPr>
              <w:pStyle w:val="rowtabella0"/>
              <w:jc w:val="center"/>
              <w:rPr>
                <w:color w:val="002060"/>
              </w:rPr>
            </w:pPr>
            <w:r w:rsidRPr="009D009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89C23"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ADC02"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704C7"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F2E24"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A11FE" w14:textId="77777777" w:rsidR="007C13E1" w:rsidRPr="009D0091" w:rsidRDefault="007C13E1" w:rsidP="005D1589">
            <w:pPr>
              <w:pStyle w:val="rowtabella0"/>
              <w:jc w:val="center"/>
              <w:rPr>
                <w:color w:val="002060"/>
              </w:rPr>
            </w:pPr>
            <w:r w:rsidRPr="009D009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0FAF2" w14:textId="77777777" w:rsidR="007C13E1" w:rsidRPr="009D0091" w:rsidRDefault="007C13E1" w:rsidP="005D1589">
            <w:pPr>
              <w:pStyle w:val="rowtabella0"/>
              <w:jc w:val="center"/>
              <w:rPr>
                <w:color w:val="002060"/>
              </w:rPr>
            </w:pPr>
            <w:r w:rsidRPr="009D009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7B5D6"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794C1" w14:textId="77777777" w:rsidR="007C13E1" w:rsidRPr="009D0091" w:rsidRDefault="007C13E1" w:rsidP="005D1589">
            <w:pPr>
              <w:pStyle w:val="rowtabella0"/>
              <w:jc w:val="center"/>
              <w:rPr>
                <w:color w:val="002060"/>
              </w:rPr>
            </w:pPr>
            <w:r w:rsidRPr="009D0091">
              <w:rPr>
                <w:color w:val="002060"/>
              </w:rPr>
              <w:t>0</w:t>
            </w:r>
          </w:p>
        </w:tc>
      </w:tr>
      <w:tr w:rsidR="007C13E1" w:rsidRPr="009D0091" w14:paraId="0DF3FE33"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89405" w14:textId="77777777" w:rsidR="007C13E1" w:rsidRPr="009D0091" w:rsidRDefault="007C13E1" w:rsidP="005D1589">
            <w:pPr>
              <w:pStyle w:val="rowtabella0"/>
              <w:rPr>
                <w:color w:val="002060"/>
              </w:rPr>
            </w:pPr>
            <w:r w:rsidRPr="009D0091">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34933"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C0B03"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F31A1"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FC888"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CC81F"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62860" w14:textId="77777777" w:rsidR="007C13E1" w:rsidRPr="009D0091" w:rsidRDefault="007C13E1" w:rsidP="005D1589">
            <w:pPr>
              <w:pStyle w:val="rowtabella0"/>
              <w:jc w:val="center"/>
              <w:rPr>
                <w:color w:val="002060"/>
              </w:rPr>
            </w:pPr>
            <w:r w:rsidRPr="009D009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7BFEB" w14:textId="77777777" w:rsidR="007C13E1" w:rsidRPr="009D0091" w:rsidRDefault="007C13E1" w:rsidP="005D1589">
            <w:pPr>
              <w:pStyle w:val="rowtabella0"/>
              <w:jc w:val="center"/>
              <w:rPr>
                <w:color w:val="002060"/>
              </w:rPr>
            </w:pPr>
            <w:r w:rsidRPr="009D0091">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A7A6E" w14:textId="77777777" w:rsidR="007C13E1" w:rsidRPr="009D0091" w:rsidRDefault="007C13E1" w:rsidP="005D1589">
            <w:pPr>
              <w:pStyle w:val="rowtabella0"/>
              <w:jc w:val="center"/>
              <w:rPr>
                <w:color w:val="002060"/>
              </w:rPr>
            </w:pPr>
            <w:r w:rsidRPr="009D009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7A28F" w14:textId="77777777" w:rsidR="007C13E1" w:rsidRPr="009D0091" w:rsidRDefault="007C13E1" w:rsidP="005D1589">
            <w:pPr>
              <w:pStyle w:val="rowtabella0"/>
              <w:jc w:val="center"/>
              <w:rPr>
                <w:color w:val="002060"/>
              </w:rPr>
            </w:pPr>
            <w:r w:rsidRPr="009D0091">
              <w:rPr>
                <w:color w:val="002060"/>
              </w:rPr>
              <w:t>0</w:t>
            </w:r>
          </w:p>
        </w:tc>
      </w:tr>
      <w:tr w:rsidR="007C13E1" w:rsidRPr="009D0091" w14:paraId="4F1B3DE3"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6BB17C" w14:textId="77777777" w:rsidR="007C13E1" w:rsidRPr="009D0091" w:rsidRDefault="007C13E1" w:rsidP="005D1589">
            <w:pPr>
              <w:pStyle w:val="rowtabella0"/>
              <w:rPr>
                <w:color w:val="002060"/>
              </w:rPr>
            </w:pPr>
            <w:r w:rsidRPr="009D0091">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4BC6A"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CE43C"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C8E58"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D7073"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FEB9C"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E7C4A" w14:textId="77777777" w:rsidR="007C13E1" w:rsidRPr="009D0091" w:rsidRDefault="007C13E1" w:rsidP="005D1589">
            <w:pPr>
              <w:pStyle w:val="rowtabella0"/>
              <w:jc w:val="center"/>
              <w:rPr>
                <w:color w:val="002060"/>
              </w:rPr>
            </w:pPr>
            <w:r w:rsidRPr="009D009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2FAB3" w14:textId="77777777" w:rsidR="007C13E1" w:rsidRPr="009D0091" w:rsidRDefault="007C13E1" w:rsidP="005D1589">
            <w:pPr>
              <w:pStyle w:val="rowtabella0"/>
              <w:jc w:val="center"/>
              <w:rPr>
                <w:color w:val="002060"/>
              </w:rPr>
            </w:pPr>
            <w:r w:rsidRPr="009D009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87A5E" w14:textId="77777777" w:rsidR="007C13E1" w:rsidRPr="009D0091" w:rsidRDefault="007C13E1" w:rsidP="005D1589">
            <w:pPr>
              <w:pStyle w:val="rowtabella0"/>
              <w:jc w:val="center"/>
              <w:rPr>
                <w:color w:val="002060"/>
              </w:rPr>
            </w:pPr>
            <w:r w:rsidRPr="009D009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B6414" w14:textId="77777777" w:rsidR="007C13E1" w:rsidRPr="009D0091" w:rsidRDefault="007C13E1" w:rsidP="005D1589">
            <w:pPr>
              <w:pStyle w:val="rowtabella0"/>
              <w:jc w:val="center"/>
              <w:rPr>
                <w:color w:val="002060"/>
              </w:rPr>
            </w:pPr>
            <w:r w:rsidRPr="009D0091">
              <w:rPr>
                <w:color w:val="002060"/>
              </w:rPr>
              <w:t>0</w:t>
            </w:r>
          </w:p>
        </w:tc>
      </w:tr>
      <w:tr w:rsidR="007C13E1" w:rsidRPr="009D0091" w14:paraId="28EB3F37" w14:textId="77777777" w:rsidTr="005D15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221982" w14:textId="77777777" w:rsidR="007C13E1" w:rsidRPr="009D0091" w:rsidRDefault="007C13E1" w:rsidP="005D1589">
            <w:pPr>
              <w:pStyle w:val="rowtabella0"/>
              <w:rPr>
                <w:color w:val="002060"/>
              </w:rPr>
            </w:pPr>
            <w:r w:rsidRPr="009D0091">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98D95"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9628B"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67166"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9161E"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2625B"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3EE70"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F0D10" w14:textId="77777777" w:rsidR="007C13E1" w:rsidRPr="009D0091" w:rsidRDefault="007C13E1" w:rsidP="005D1589">
            <w:pPr>
              <w:pStyle w:val="rowtabella0"/>
              <w:jc w:val="center"/>
              <w:rPr>
                <w:color w:val="002060"/>
              </w:rPr>
            </w:pPr>
            <w:r w:rsidRPr="009D0091">
              <w:rPr>
                <w:color w:val="002060"/>
              </w:rPr>
              <w:t>194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4F880" w14:textId="77777777" w:rsidR="007C13E1" w:rsidRPr="009D0091" w:rsidRDefault="007C13E1" w:rsidP="005D1589">
            <w:pPr>
              <w:pStyle w:val="rowtabella0"/>
              <w:jc w:val="center"/>
              <w:rPr>
                <w:color w:val="002060"/>
              </w:rPr>
            </w:pPr>
            <w:r w:rsidRPr="009D00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E3099" w14:textId="77777777" w:rsidR="007C13E1" w:rsidRPr="009D0091" w:rsidRDefault="007C13E1" w:rsidP="005D1589">
            <w:pPr>
              <w:pStyle w:val="rowtabella0"/>
              <w:jc w:val="center"/>
              <w:rPr>
                <w:color w:val="002060"/>
              </w:rPr>
            </w:pPr>
            <w:r w:rsidRPr="009D0091">
              <w:rPr>
                <w:color w:val="002060"/>
              </w:rPr>
              <w:t>0</w:t>
            </w:r>
          </w:p>
        </w:tc>
      </w:tr>
    </w:tbl>
    <w:p w14:paraId="63E4EE74" w14:textId="77777777" w:rsidR="007C13E1" w:rsidRPr="009D0091" w:rsidRDefault="007C13E1" w:rsidP="007C13E1">
      <w:pPr>
        <w:pStyle w:val="breakline"/>
        <w:rPr>
          <w:rFonts w:eastAsiaTheme="minorEastAsia"/>
          <w:color w:val="002060"/>
        </w:rPr>
      </w:pPr>
    </w:p>
    <w:p w14:paraId="609CD14C" w14:textId="77777777" w:rsidR="007C13E1" w:rsidRPr="009D0091" w:rsidRDefault="007C13E1" w:rsidP="007C13E1">
      <w:pPr>
        <w:pStyle w:val="breakline"/>
        <w:rPr>
          <w:color w:val="002060"/>
        </w:rPr>
      </w:pPr>
    </w:p>
    <w:p w14:paraId="7B1645CB" w14:textId="77777777" w:rsidR="007C13E1" w:rsidRPr="009D0091" w:rsidRDefault="007C13E1" w:rsidP="007C13E1">
      <w:pPr>
        <w:pStyle w:val="sottotitolocampionato10"/>
        <w:rPr>
          <w:color w:val="002060"/>
        </w:rPr>
      </w:pPr>
      <w:r w:rsidRPr="009D009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13E1" w:rsidRPr="009D0091" w14:paraId="040D65D7" w14:textId="77777777" w:rsidTr="005D15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0803F" w14:textId="77777777" w:rsidR="007C13E1" w:rsidRPr="009D0091" w:rsidRDefault="007C13E1" w:rsidP="005D1589">
            <w:pPr>
              <w:pStyle w:val="headertabella0"/>
              <w:rPr>
                <w:color w:val="002060"/>
              </w:rPr>
            </w:pPr>
            <w:r w:rsidRPr="009D009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4C255" w14:textId="77777777" w:rsidR="007C13E1" w:rsidRPr="009D0091" w:rsidRDefault="007C13E1" w:rsidP="005D1589">
            <w:pPr>
              <w:pStyle w:val="headertabella0"/>
              <w:rPr>
                <w:color w:val="002060"/>
              </w:rPr>
            </w:pPr>
            <w:r w:rsidRPr="009D009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021BB" w14:textId="77777777" w:rsidR="007C13E1" w:rsidRPr="009D0091" w:rsidRDefault="007C13E1" w:rsidP="005D1589">
            <w:pPr>
              <w:pStyle w:val="headertabella0"/>
              <w:rPr>
                <w:color w:val="002060"/>
              </w:rPr>
            </w:pPr>
            <w:r w:rsidRPr="009D009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AB74F" w14:textId="77777777" w:rsidR="007C13E1" w:rsidRPr="009D0091" w:rsidRDefault="007C13E1" w:rsidP="005D1589">
            <w:pPr>
              <w:pStyle w:val="headertabella0"/>
              <w:rPr>
                <w:color w:val="002060"/>
              </w:rPr>
            </w:pPr>
            <w:r w:rsidRPr="009D009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72A43" w14:textId="77777777" w:rsidR="007C13E1" w:rsidRPr="009D0091" w:rsidRDefault="007C13E1" w:rsidP="005D1589">
            <w:pPr>
              <w:pStyle w:val="headertabella0"/>
              <w:rPr>
                <w:color w:val="002060"/>
              </w:rPr>
            </w:pPr>
            <w:r w:rsidRPr="009D009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D4101" w14:textId="77777777" w:rsidR="007C13E1" w:rsidRPr="009D0091" w:rsidRDefault="007C13E1" w:rsidP="005D1589">
            <w:pPr>
              <w:pStyle w:val="headertabella0"/>
              <w:rPr>
                <w:color w:val="002060"/>
              </w:rPr>
            </w:pPr>
            <w:r w:rsidRPr="009D009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39616" w14:textId="77777777" w:rsidR="007C13E1" w:rsidRPr="009D0091" w:rsidRDefault="007C13E1" w:rsidP="005D1589">
            <w:pPr>
              <w:pStyle w:val="headertabella0"/>
              <w:rPr>
                <w:color w:val="002060"/>
              </w:rPr>
            </w:pPr>
            <w:r w:rsidRPr="009D009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191D8" w14:textId="77777777" w:rsidR="007C13E1" w:rsidRPr="009D0091" w:rsidRDefault="007C13E1" w:rsidP="005D1589">
            <w:pPr>
              <w:pStyle w:val="headertabella0"/>
              <w:rPr>
                <w:color w:val="002060"/>
              </w:rPr>
            </w:pPr>
            <w:r w:rsidRPr="009D009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51317" w14:textId="77777777" w:rsidR="007C13E1" w:rsidRPr="009D0091" w:rsidRDefault="007C13E1" w:rsidP="005D1589">
            <w:pPr>
              <w:pStyle w:val="headertabella0"/>
              <w:rPr>
                <w:color w:val="002060"/>
              </w:rPr>
            </w:pPr>
            <w:r w:rsidRPr="009D009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A2A81" w14:textId="77777777" w:rsidR="007C13E1" w:rsidRPr="009D0091" w:rsidRDefault="007C13E1" w:rsidP="005D1589">
            <w:pPr>
              <w:pStyle w:val="headertabella0"/>
              <w:rPr>
                <w:color w:val="002060"/>
              </w:rPr>
            </w:pPr>
            <w:r w:rsidRPr="009D0091">
              <w:rPr>
                <w:color w:val="002060"/>
              </w:rPr>
              <w:t>PE</w:t>
            </w:r>
          </w:p>
        </w:tc>
      </w:tr>
      <w:tr w:rsidR="007C13E1" w:rsidRPr="009D0091" w14:paraId="15F69E04" w14:textId="77777777" w:rsidTr="005D15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08ADD1" w14:textId="77777777" w:rsidR="007C13E1" w:rsidRPr="009D0091" w:rsidRDefault="007C13E1" w:rsidP="005D1589">
            <w:pPr>
              <w:pStyle w:val="rowtabella0"/>
              <w:rPr>
                <w:color w:val="002060"/>
              </w:rPr>
            </w:pPr>
            <w:r w:rsidRPr="009D009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0F40F" w14:textId="77777777" w:rsidR="007C13E1" w:rsidRPr="009D0091" w:rsidRDefault="007C13E1" w:rsidP="005D1589">
            <w:pPr>
              <w:pStyle w:val="rowtabella0"/>
              <w:jc w:val="center"/>
              <w:rPr>
                <w:color w:val="002060"/>
              </w:rPr>
            </w:pPr>
            <w:r w:rsidRPr="009D009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FA1B7"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BC125"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D9636"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8736D"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10651" w14:textId="77777777" w:rsidR="007C13E1" w:rsidRPr="009D0091" w:rsidRDefault="007C13E1" w:rsidP="005D1589">
            <w:pPr>
              <w:pStyle w:val="rowtabella0"/>
              <w:jc w:val="center"/>
              <w:rPr>
                <w:color w:val="002060"/>
              </w:rPr>
            </w:pPr>
            <w:r w:rsidRPr="009D0091">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C5CF0" w14:textId="77777777" w:rsidR="007C13E1" w:rsidRPr="009D0091" w:rsidRDefault="007C13E1" w:rsidP="005D1589">
            <w:pPr>
              <w:pStyle w:val="rowtabella0"/>
              <w:jc w:val="center"/>
              <w:rPr>
                <w:color w:val="002060"/>
              </w:rPr>
            </w:pPr>
            <w:r w:rsidRPr="009D009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66BC8" w14:textId="77777777" w:rsidR="007C13E1" w:rsidRPr="009D0091" w:rsidRDefault="007C13E1" w:rsidP="005D1589">
            <w:pPr>
              <w:pStyle w:val="rowtabella0"/>
              <w:jc w:val="center"/>
              <w:rPr>
                <w:color w:val="002060"/>
              </w:rPr>
            </w:pPr>
            <w:r w:rsidRPr="009D009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1B698" w14:textId="77777777" w:rsidR="007C13E1" w:rsidRPr="009D0091" w:rsidRDefault="007C13E1" w:rsidP="005D1589">
            <w:pPr>
              <w:pStyle w:val="rowtabella0"/>
              <w:jc w:val="center"/>
              <w:rPr>
                <w:color w:val="002060"/>
              </w:rPr>
            </w:pPr>
            <w:r w:rsidRPr="009D0091">
              <w:rPr>
                <w:color w:val="002060"/>
              </w:rPr>
              <w:t>0</w:t>
            </w:r>
          </w:p>
        </w:tc>
      </w:tr>
      <w:tr w:rsidR="007C13E1" w:rsidRPr="009D0091" w14:paraId="5AB302D8"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18CD28" w14:textId="77777777" w:rsidR="007C13E1" w:rsidRPr="009D0091" w:rsidRDefault="007C13E1" w:rsidP="005D1589">
            <w:pPr>
              <w:pStyle w:val="rowtabella0"/>
              <w:rPr>
                <w:color w:val="002060"/>
              </w:rPr>
            </w:pPr>
            <w:r w:rsidRPr="009D009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338DF" w14:textId="77777777" w:rsidR="007C13E1" w:rsidRPr="009D0091" w:rsidRDefault="007C13E1" w:rsidP="005D1589">
            <w:pPr>
              <w:pStyle w:val="rowtabella0"/>
              <w:jc w:val="center"/>
              <w:rPr>
                <w:color w:val="002060"/>
              </w:rPr>
            </w:pPr>
            <w:r w:rsidRPr="009D009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9857A"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25138"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29826"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3DC97"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2978C" w14:textId="77777777" w:rsidR="007C13E1" w:rsidRPr="009D0091" w:rsidRDefault="007C13E1" w:rsidP="005D1589">
            <w:pPr>
              <w:pStyle w:val="rowtabella0"/>
              <w:jc w:val="center"/>
              <w:rPr>
                <w:color w:val="002060"/>
              </w:rPr>
            </w:pPr>
            <w:r w:rsidRPr="009D009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CB817" w14:textId="77777777" w:rsidR="007C13E1" w:rsidRPr="009D0091" w:rsidRDefault="007C13E1" w:rsidP="005D1589">
            <w:pPr>
              <w:pStyle w:val="rowtabella0"/>
              <w:jc w:val="center"/>
              <w:rPr>
                <w:color w:val="002060"/>
              </w:rPr>
            </w:pPr>
            <w:r w:rsidRPr="009D009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F2949" w14:textId="77777777" w:rsidR="007C13E1" w:rsidRPr="009D0091" w:rsidRDefault="007C13E1" w:rsidP="005D1589">
            <w:pPr>
              <w:pStyle w:val="rowtabella0"/>
              <w:jc w:val="center"/>
              <w:rPr>
                <w:color w:val="002060"/>
              </w:rPr>
            </w:pPr>
            <w:r w:rsidRPr="009D009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FDB0B" w14:textId="77777777" w:rsidR="007C13E1" w:rsidRPr="009D0091" w:rsidRDefault="007C13E1" w:rsidP="005D1589">
            <w:pPr>
              <w:pStyle w:val="rowtabella0"/>
              <w:jc w:val="center"/>
              <w:rPr>
                <w:color w:val="002060"/>
              </w:rPr>
            </w:pPr>
            <w:r w:rsidRPr="009D0091">
              <w:rPr>
                <w:color w:val="002060"/>
              </w:rPr>
              <w:t>0</w:t>
            </w:r>
          </w:p>
        </w:tc>
      </w:tr>
      <w:tr w:rsidR="007C13E1" w:rsidRPr="009D0091" w14:paraId="457A7EE3"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810E1C" w14:textId="77777777" w:rsidR="007C13E1" w:rsidRPr="009D0091" w:rsidRDefault="007C13E1" w:rsidP="005D1589">
            <w:pPr>
              <w:pStyle w:val="rowtabella0"/>
              <w:rPr>
                <w:color w:val="002060"/>
              </w:rPr>
            </w:pPr>
            <w:r w:rsidRPr="009D0091">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70265" w14:textId="77777777" w:rsidR="007C13E1" w:rsidRPr="009D0091" w:rsidRDefault="007C13E1" w:rsidP="005D1589">
            <w:pPr>
              <w:pStyle w:val="rowtabella0"/>
              <w:jc w:val="center"/>
              <w:rPr>
                <w:color w:val="002060"/>
              </w:rPr>
            </w:pPr>
            <w:r w:rsidRPr="009D009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39557"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4EA5E"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00816"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3426E"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85B57" w14:textId="77777777" w:rsidR="007C13E1" w:rsidRPr="009D0091" w:rsidRDefault="007C13E1" w:rsidP="005D1589">
            <w:pPr>
              <w:pStyle w:val="rowtabella0"/>
              <w:jc w:val="center"/>
              <w:rPr>
                <w:color w:val="002060"/>
              </w:rPr>
            </w:pPr>
            <w:r w:rsidRPr="009D009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4E93A" w14:textId="77777777" w:rsidR="007C13E1" w:rsidRPr="009D0091" w:rsidRDefault="007C13E1" w:rsidP="005D1589">
            <w:pPr>
              <w:pStyle w:val="rowtabella0"/>
              <w:jc w:val="center"/>
              <w:rPr>
                <w:color w:val="002060"/>
              </w:rPr>
            </w:pPr>
            <w:r w:rsidRPr="009D009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440FE"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E31D4" w14:textId="77777777" w:rsidR="007C13E1" w:rsidRPr="009D0091" w:rsidRDefault="007C13E1" w:rsidP="005D1589">
            <w:pPr>
              <w:pStyle w:val="rowtabella0"/>
              <w:jc w:val="center"/>
              <w:rPr>
                <w:color w:val="002060"/>
              </w:rPr>
            </w:pPr>
            <w:r w:rsidRPr="009D0091">
              <w:rPr>
                <w:color w:val="002060"/>
              </w:rPr>
              <w:t>0</w:t>
            </w:r>
          </w:p>
        </w:tc>
      </w:tr>
      <w:tr w:rsidR="007C13E1" w:rsidRPr="009D0091" w14:paraId="73AB836F"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62A163" w14:textId="77777777" w:rsidR="007C13E1" w:rsidRPr="009D0091" w:rsidRDefault="007C13E1" w:rsidP="005D1589">
            <w:pPr>
              <w:pStyle w:val="rowtabella0"/>
              <w:rPr>
                <w:color w:val="002060"/>
              </w:rPr>
            </w:pPr>
            <w:r w:rsidRPr="009D009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5FB0D" w14:textId="77777777" w:rsidR="007C13E1" w:rsidRPr="009D0091" w:rsidRDefault="007C13E1" w:rsidP="005D1589">
            <w:pPr>
              <w:pStyle w:val="rowtabella0"/>
              <w:jc w:val="center"/>
              <w:rPr>
                <w:color w:val="002060"/>
              </w:rPr>
            </w:pPr>
            <w:r w:rsidRPr="009D00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D0261"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1295E"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CC4BA"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3FBA5"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9CE3E" w14:textId="77777777" w:rsidR="007C13E1" w:rsidRPr="009D0091" w:rsidRDefault="007C13E1" w:rsidP="005D1589">
            <w:pPr>
              <w:pStyle w:val="rowtabella0"/>
              <w:jc w:val="center"/>
              <w:rPr>
                <w:color w:val="002060"/>
              </w:rPr>
            </w:pPr>
            <w:r w:rsidRPr="009D009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A108B" w14:textId="77777777" w:rsidR="007C13E1" w:rsidRPr="009D0091" w:rsidRDefault="007C13E1" w:rsidP="005D1589">
            <w:pPr>
              <w:pStyle w:val="rowtabella0"/>
              <w:jc w:val="center"/>
              <w:rPr>
                <w:color w:val="002060"/>
              </w:rPr>
            </w:pPr>
            <w:r w:rsidRPr="009D009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96D2D"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E3889" w14:textId="77777777" w:rsidR="007C13E1" w:rsidRPr="009D0091" w:rsidRDefault="007C13E1" w:rsidP="005D1589">
            <w:pPr>
              <w:pStyle w:val="rowtabella0"/>
              <w:jc w:val="center"/>
              <w:rPr>
                <w:color w:val="002060"/>
              </w:rPr>
            </w:pPr>
            <w:r w:rsidRPr="009D0091">
              <w:rPr>
                <w:color w:val="002060"/>
              </w:rPr>
              <w:t>0</w:t>
            </w:r>
          </w:p>
        </w:tc>
      </w:tr>
      <w:tr w:rsidR="007C13E1" w:rsidRPr="009D0091" w14:paraId="1A0CB25B"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E24DA" w14:textId="77777777" w:rsidR="007C13E1" w:rsidRPr="009D0091" w:rsidRDefault="007C13E1" w:rsidP="005D1589">
            <w:pPr>
              <w:pStyle w:val="rowtabella0"/>
              <w:rPr>
                <w:color w:val="002060"/>
              </w:rPr>
            </w:pPr>
            <w:r w:rsidRPr="009D0091">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87C6A"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9B158"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557B5"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29352"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A7F18"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A6813" w14:textId="77777777" w:rsidR="007C13E1" w:rsidRPr="009D0091" w:rsidRDefault="007C13E1" w:rsidP="005D1589">
            <w:pPr>
              <w:pStyle w:val="rowtabella0"/>
              <w:jc w:val="center"/>
              <w:rPr>
                <w:color w:val="002060"/>
              </w:rPr>
            </w:pPr>
            <w:r w:rsidRPr="009D009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78F1F" w14:textId="77777777" w:rsidR="007C13E1" w:rsidRPr="009D0091" w:rsidRDefault="007C13E1" w:rsidP="005D1589">
            <w:pPr>
              <w:pStyle w:val="rowtabella0"/>
              <w:jc w:val="center"/>
              <w:rPr>
                <w:color w:val="002060"/>
              </w:rPr>
            </w:pPr>
            <w:r w:rsidRPr="009D009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A7998" w14:textId="77777777" w:rsidR="007C13E1" w:rsidRPr="009D0091" w:rsidRDefault="007C13E1" w:rsidP="005D1589">
            <w:pPr>
              <w:pStyle w:val="rowtabella0"/>
              <w:jc w:val="center"/>
              <w:rPr>
                <w:color w:val="002060"/>
              </w:rPr>
            </w:pPr>
            <w:r w:rsidRPr="009D00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79430" w14:textId="77777777" w:rsidR="007C13E1" w:rsidRPr="009D0091" w:rsidRDefault="007C13E1" w:rsidP="005D1589">
            <w:pPr>
              <w:pStyle w:val="rowtabella0"/>
              <w:jc w:val="center"/>
              <w:rPr>
                <w:color w:val="002060"/>
              </w:rPr>
            </w:pPr>
            <w:r w:rsidRPr="009D0091">
              <w:rPr>
                <w:color w:val="002060"/>
              </w:rPr>
              <w:t>0</w:t>
            </w:r>
          </w:p>
        </w:tc>
      </w:tr>
      <w:tr w:rsidR="007C13E1" w:rsidRPr="009D0091" w14:paraId="23084F26"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231A62" w14:textId="77777777" w:rsidR="007C13E1" w:rsidRPr="00DA316A" w:rsidRDefault="007C13E1" w:rsidP="005D1589">
            <w:pPr>
              <w:pStyle w:val="rowtabella0"/>
              <w:rPr>
                <w:color w:val="002060"/>
                <w:lang w:val="es-ES"/>
              </w:rPr>
            </w:pPr>
            <w:r w:rsidRPr="00DA316A">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80CD4"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0D1CC"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D3C1B"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79CBD"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4A70C"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94D86" w14:textId="77777777" w:rsidR="007C13E1" w:rsidRPr="009D0091" w:rsidRDefault="007C13E1" w:rsidP="005D1589">
            <w:pPr>
              <w:pStyle w:val="rowtabella0"/>
              <w:jc w:val="center"/>
              <w:rPr>
                <w:color w:val="002060"/>
              </w:rPr>
            </w:pPr>
            <w:r w:rsidRPr="009D009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00989" w14:textId="77777777" w:rsidR="007C13E1" w:rsidRPr="009D0091" w:rsidRDefault="007C13E1" w:rsidP="005D1589">
            <w:pPr>
              <w:pStyle w:val="rowtabella0"/>
              <w:jc w:val="center"/>
              <w:rPr>
                <w:color w:val="002060"/>
              </w:rPr>
            </w:pPr>
            <w:r w:rsidRPr="009D009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AB05A"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C2F88" w14:textId="77777777" w:rsidR="007C13E1" w:rsidRPr="009D0091" w:rsidRDefault="007C13E1" w:rsidP="005D1589">
            <w:pPr>
              <w:pStyle w:val="rowtabella0"/>
              <w:jc w:val="center"/>
              <w:rPr>
                <w:color w:val="002060"/>
              </w:rPr>
            </w:pPr>
            <w:r w:rsidRPr="009D0091">
              <w:rPr>
                <w:color w:val="002060"/>
              </w:rPr>
              <w:t>0</w:t>
            </w:r>
          </w:p>
        </w:tc>
      </w:tr>
      <w:tr w:rsidR="007C13E1" w:rsidRPr="009D0091" w14:paraId="0EB6D6D7"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D11703" w14:textId="77777777" w:rsidR="007C13E1" w:rsidRPr="00DA316A" w:rsidRDefault="007C13E1" w:rsidP="005D1589">
            <w:pPr>
              <w:pStyle w:val="rowtabella0"/>
              <w:rPr>
                <w:color w:val="002060"/>
                <w:lang w:val="es-ES"/>
              </w:rPr>
            </w:pPr>
            <w:r w:rsidRPr="00DA316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C7607"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8BD44"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1A190"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FCC34"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9DE40"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24BB" w14:textId="77777777" w:rsidR="007C13E1" w:rsidRPr="009D0091" w:rsidRDefault="007C13E1" w:rsidP="005D1589">
            <w:pPr>
              <w:pStyle w:val="rowtabella0"/>
              <w:jc w:val="center"/>
              <w:rPr>
                <w:color w:val="002060"/>
              </w:rPr>
            </w:pPr>
            <w:r w:rsidRPr="009D009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DC790" w14:textId="77777777" w:rsidR="007C13E1" w:rsidRPr="009D0091" w:rsidRDefault="007C13E1" w:rsidP="005D1589">
            <w:pPr>
              <w:pStyle w:val="rowtabella0"/>
              <w:jc w:val="center"/>
              <w:rPr>
                <w:color w:val="002060"/>
              </w:rPr>
            </w:pPr>
            <w:r w:rsidRPr="009D009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DD0E7" w14:textId="77777777" w:rsidR="007C13E1" w:rsidRPr="009D0091" w:rsidRDefault="007C13E1" w:rsidP="005D1589">
            <w:pPr>
              <w:pStyle w:val="rowtabella0"/>
              <w:jc w:val="center"/>
              <w:rPr>
                <w:color w:val="002060"/>
              </w:rPr>
            </w:pPr>
            <w:r w:rsidRPr="009D009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415D7" w14:textId="77777777" w:rsidR="007C13E1" w:rsidRPr="009D0091" w:rsidRDefault="007C13E1" w:rsidP="005D1589">
            <w:pPr>
              <w:pStyle w:val="rowtabella0"/>
              <w:jc w:val="center"/>
              <w:rPr>
                <w:color w:val="002060"/>
              </w:rPr>
            </w:pPr>
            <w:r w:rsidRPr="009D0091">
              <w:rPr>
                <w:color w:val="002060"/>
              </w:rPr>
              <w:t>0</w:t>
            </w:r>
          </w:p>
        </w:tc>
      </w:tr>
      <w:tr w:rsidR="007C13E1" w:rsidRPr="009D0091" w14:paraId="5ED54D2B"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5CA1A4" w14:textId="77777777" w:rsidR="007C13E1" w:rsidRPr="009D0091" w:rsidRDefault="007C13E1" w:rsidP="005D1589">
            <w:pPr>
              <w:pStyle w:val="rowtabella0"/>
              <w:rPr>
                <w:color w:val="002060"/>
              </w:rPr>
            </w:pPr>
            <w:r w:rsidRPr="009D009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1D882"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BDB73"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EBE05"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C873B"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CABDD"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A176D" w14:textId="77777777" w:rsidR="007C13E1" w:rsidRPr="009D0091" w:rsidRDefault="007C13E1" w:rsidP="005D1589">
            <w:pPr>
              <w:pStyle w:val="rowtabella0"/>
              <w:jc w:val="center"/>
              <w:rPr>
                <w:color w:val="002060"/>
              </w:rPr>
            </w:pPr>
            <w:r w:rsidRPr="009D009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177C7" w14:textId="77777777" w:rsidR="007C13E1" w:rsidRPr="009D0091" w:rsidRDefault="007C13E1" w:rsidP="005D1589">
            <w:pPr>
              <w:pStyle w:val="rowtabella0"/>
              <w:jc w:val="center"/>
              <w:rPr>
                <w:color w:val="002060"/>
              </w:rPr>
            </w:pPr>
            <w:r w:rsidRPr="009D009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CFC90" w14:textId="77777777" w:rsidR="007C13E1" w:rsidRPr="009D0091" w:rsidRDefault="007C13E1" w:rsidP="005D1589">
            <w:pPr>
              <w:pStyle w:val="rowtabella0"/>
              <w:jc w:val="center"/>
              <w:rPr>
                <w:color w:val="002060"/>
              </w:rPr>
            </w:pPr>
            <w:r w:rsidRPr="009D009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1F01C" w14:textId="77777777" w:rsidR="007C13E1" w:rsidRPr="009D0091" w:rsidRDefault="007C13E1" w:rsidP="005D1589">
            <w:pPr>
              <w:pStyle w:val="rowtabella0"/>
              <w:jc w:val="center"/>
              <w:rPr>
                <w:color w:val="002060"/>
              </w:rPr>
            </w:pPr>
            <w:r w:rsidRPr="009D0091">
              <w:rPr>
                <w:color w:val="002060"/>
              </w:rPr>
              <w:t>0</w:t>
            </w:r>
          </w:p>
        </w:tc>
      </w:tr>
      <w:tr w:rsidR="007C13E1" w:rsidRPr="009D0091" w14:paraId="32499D85"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FE5326" w14:textId="77777777" w:rsidR="007C13E1" w:rsidRPr="009D0091" w:rsidRDefault="007C13E1" w:rsidP="005D1589">
            <w:pPr>
              <w:pStyle w:val="rowtabella0"/>
              <w:rPr>
                <w:color w:val="002060"/>
              </w:rPr>
            </w:pPr>
            <w:r w:rsidRPr="009D009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89B31"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67E17"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029A6"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A915C"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737E8"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8B60C" w14:textId="77777777" w:rsidR="007C13E1" w:rsidRPr="009D0091" w:rsidRDefault="007C13E1" w:rsidP="005D1589">
            <w:pPr>
              <w:pStyle w:val="rowtabella0"/>
              <w:jc w:val="center"/>
              <w:rPr>
                <w:color w:val="002060"/>
              </w:rPr>
            </w:pPr>
            <w:r w:rsidRPr="009D009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C9A05" w14:textId="77777777" w:rsidR="007C13E1" w:rsidRPr="009D0091" w:rsidRDefault="007C13E1" w:rsidP="005D1589">
            <w:pPr>
              <w:pStyle w:val="rowtabella0"/>
              <w:jc w:val="center"/>
              <w:rPr>
                <w:color w:val="002060"/>
              </w:rPr>
            </w:pPr>
            <w:r w:rsidRPr="009D009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D5302" w14:textId="77777777" w:rsidR="007C13E1" w:rsidRPr="009D0091" w:rsidRDefault="007C13E1" w:rsidP="005D1589">
            <w:pPr>
              <w:pStyle w:val="rowtabella0"/>
              <w:jc w:val="center"/>
              <w:rPr>
                <w:color w:val="002060"/>
              </w:rPr>
            </w:pPr>
            <w:r w:rsidRPr="009D009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65F7B" w14:textId="77777777" w:rsidR="007C13E1" w:rsidRPr="009D0091" w:rsidRDefault="007C13E1" w:rsidP="005D1589">
            <w:pPr>
              <w:pStyle w:val="rowtabella0"/>
              <w:jc w:val="center"/>
              <w:rPr>
                <w:color w:val="002060"/>
              </w:rPr>
            </w:pPr>
            <w:r w:rsidRPr="009D0091">
              <w:rPr>
                <w:color w:val="002060"/>
              </w:rPr>
              <w:t>0</w:t>
            </w:r>
          </w:p>
        </w:tc>
      </w:tr>
      <w:tr w:rsidR="007C13E1" w:rsidRPr="009D0091" w14:paraId="1645BFC7" w14:textId="77777777" w:rsidTr="005D15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2CB4C2" w14:textId="77777777" w:rsidR="007C13E1" w:rsidRPr="009D0091" w:rsidRDefault="007C13E1" w:rsidP="005D1589">
            <w:pPr>
              <w:pStyle w:val="rowtabella0"/>
              <w:rPr>
                <w:color w:val="002060"/>
              </w:rPr>
            </w:pPr>
            <w:proofErr w:type="spellStart"/>
            <w:proofErr w:type="gramStart"/>
            <w:r w:rsidRPr="009D0091">
              <w:rPr>
                <w:color w:val="002060"/>
              </w:rPr>
              <w:t>sq.B</w:t>
            </w:r>
            <w:proofErr w:type="spellEnd"/>
            <w:proofErr w:type="gramEnd"/>
            <w:r w:rsidRPr="009D0091">
              <w:rPr>
                <w:color w:val="002060"/>
              </w:rPr>
              <w:t xml:space="preserve"> C.U.S. ANCONA </w:t>
            </w:r>
            <w:proofErr w:type="spellStart"/>
            <w:proofErr w:type="gramStart"/>
            <w:r w:rsidRPr="009D0091">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F6538"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B0105"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2D0F7"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77DC1"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02FDA"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896C3"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C8523"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C88CC"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8E854" w14:textId="77777777" w:rsidR="007C13E1" w:rsidRPr="009D0091" w:rsidRDefault="007C13E1" w:rsidP="005D1589">
            <w:pPr>
              <w:pStyle w:val="rowtabella0"/>
              <w:jc w:val="center"/>
              <w:rPr>
                <w:color w:val="002060"/>
              </w:rPr>
            </w:pPr>
            <w:r w:rsidRPr="009D0091">
              <w:rPr>
                <w:color w:val="002060"/>
              </w:rPr>
              <w:t>0</w:t>
            </w:r>
          </w:p>
        </w:tc>
      </w:tr>
    </w:tbl>
    <w:p w14:paraId="0CDADFEE" w14:textId="77777777" w:rsidR="007C13E1" w:rsidRPr="009D0091" w:rsidRDefault="007C13E1" w:rsidP="007C13E1">
      <w:pPr>
        <w:pStyle w:val="breakline"/>
        <w:rPr>
          <w:rFonts w:eastAsiaTheme="minorEastAsia"/>
          <w:color w:val="002060"/>
        </w:rPr>
      </w:pPr>
    </w:p>
    <w:p w14:paraId="43CD6E80" w14:textId="77777777" w:rsidR="007C13E1" w:rsidRPr="009D0091" w:rsidRDefault="007C13E1" w:rsidP="007C13E1">
      <w:pPr>
        <w:pStyle w:val="breakline"/>
        <w:rPr>
          <w:color w:val="002060"/>
        </w:rPr>
      </w:pPr>
    </w:p>
    <w:p w14:paraId="3B14F174" w14:textId="77777777" w:rsidR="007C13E1" w:rsidRPr="009D0091" w:rsidRDefault="007C13E1" w:rsidP="007C13E1">
      <w:pPr>
        <w:pStyle w:val="sottotitolocampionato10"/>
        <w:rPr>
          <w:color w:val="002060"/>
        </w:rPr>
      </w:pPr>
      <w:r w:rsidRPr="009D009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13E1" w:rsidRPr="009D0091" w14:paraId="76EB7E3D" w14:textId="77777777" w:rsidTr="005D15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FB786" w14:textId="77777777" w:rsidR="007C13E1" w:rsidRPr="009D0091" w:rsidRDefault="007C13E1" w:rsidP="005D1589">
            <w:pPr>
              <w:pStyle w:val="headertabella0"/>
              <w:rPr>
                <w:color w:val="002060"/>
              </w:rPr>
            </w:pPr>
            <w:r w:rsidRPr="009D009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054FE" w14:textId="77777777" w:rsidR="007C13E1" w:rsidRPr="009D0091" w:rsidRDefault="007C13E1" w:rsidP="005D1589">
            <w:pPr>
              <w:pStyle w:val="headertabella0"/>
              <w:rPr>
                <w:color w:val="002060"/>
              </w:rPr>
            </w:pPr>
            <w:r w:rsidRPr="009D009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9486C" w14:textId="77777777" w:rsidR="007C13E1" w:rsidRPr="009D0091" w:rsidRDefault="007C13E1" w:rsidP="005D1589">
            <w:pPr>
              <w:pStyle w:val="headertabella0"/>
              <w:rPr>
                <w:color w:val="002060"/>
              </w:rPr>
            </w:pPr>
            <w:r w:rsidRPr="009D009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C4141" w14:textId="77777777" w:rsidR="007C13E1" w:rsidRPr="009D0091" w:rsidRDefault="007C13E1" w:rsidP="005D1589">
            <w:pPr>
              <w:pStyle w:val="headertabella0"/>
              <w:rPr>
                <w:color w:val="002060"/>
              </w:rPr>
            </w:pPr>
            <w:r w:rsidRPr="009D009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05BA4" w14:textId="77777777" w:rsidR="007C13E1" w:rsidRPr="009D0091" w:rsidRDefault="007C13E1" w:rsidP="005D1589">
            <w:pPr>
              <w:pStyle w:val="headertabella0"/>
              <w:rPr>
                <w:color w:val="002060"/>
              </w:rPr>
            </w:pPr>
            <w:r w:rsidRPr="009D009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87453" w14:textId="77777777" w:rsidR="007C13E1" w:rsidRPr="009D0091" w:rsidRDefault="007C13E1" w:rsidP="005D1589">
            <w:pPr>
              <w:pStyle w:val="headertabella0"/>
              <w:rPr>
                <w:color w:val="002060"/>
              </w:rPr>
            </w:pPr>
            <w:r w:rsidRPr="009D009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37482" w14:textId="77777777" w:rsidR="007C13E1" w:rsidRPr="009D0091" w:rsidRDefault="007C13E1" w:rsidP="005D1589">
            <w:pPr>
              <w:pStyle w:val="headertabella0"/>
              <w:rPr>
                <w:color w:val="002060"/>
              </w:rPr>
            </w:pPr>
            <w:r w:rsidRPr="009D009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98FB2" w14:textId="77777777" w:rsidR="007C13E1" w:rsidRPr="009D0091" w:rsidRDefault="007C13E1" w:rsidP="005D1589">
            <w:pPr>
              <w:pStyle w:val="headertabella0"/>
              <w:rPr>
                <w:color w:val="002060"/>
              </w:rPr>
            </w:pPr>
            <w:r w:rsidRPr="009D009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A6BCA" w14:textId="77777777" w:rsidR="007C13E1" w:rsidRPr="009D0091" w:rsidRDefault="007C13E1" w:rsidP="005D1589">
            <w:pPr>
              <w:pStyle w:val="headertabella0"/>
              <w:rPr>
                <w:color w:val="002060"/>
              </w:rPr>
            </w:pPr>
            <w:r w:rsidRPr="009D009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61333" w14:textId="77777777" w:rsidR="007C13E1" w:rsidRPr="009D0091" w:rsidRDefault="007C13E1" w:rsidP="005D1589">
            <w:pPr>
              <w:pStyle w:val="headertabella0"/>
              <w:rPr>
                <w:color w:val="002060"/>
              </w:rPr>
            </w:pPr>
            <w:r w:rsidRPr="009D0091">
              <w:rPr>
                <w:color w:val="002060"/>
              </w:rPr>
              <w:t>PE</w:t>
            </w:r>
          </w:p>
        </w:tc>
      </w:tr>
      <w:tr w:rsidR="007C13E1" w:rsidRPr="009D0091" w14:paraId="31938899" w14:textId="77777777" w:rsidTr="005D15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56EDF6" w14:textId="77777777" w:rsidR="007C13E1" w:rsidRPr="009D0091" w:rsidRDefault="007C13E1" w:rsidP="005D1589">
            <w:pPr>
              <w:pStyle w:val="rowtabella0"/>
              <w:rPr>
                <w:color w:val="002060"/>
              </w:rPr>
            </w:pPr>
            <w:r w:rsidRPr="009D0091">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3BD52" w14:textId="77777777" w:rsidR="007C13E1" w:rsidRPr="009D0091" w:rsidRDefault="007C13E1" w:rsidP="005D1589">
            <w:pPr>
              <w:pStyle w:val="rowtabella0"/>
              <w:jc w:val="center"/>
              <w:rPr>
                <w:color w:val="002060"/>
              </w:rPr>
            </w:pPr>
            <w:r w:rsidRPr="009D009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2F384"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4EB31"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F8149"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F6FC2"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F660E" w14:textId="77777777" w:rsidR="007C13E1" w:rsidRPr="009D0091" w:rsidRDefault="007C13E1" w:rsidP="005D1589">
            <w:pPr>
              <w:pStyle w:val="rowtabella0"/>
              <w:jc w:val="center"/>
              <w:rPr>
                <w:color w:val="002060"/>
              </w:rPr>
            </w:pPr>
            <w:r w:rsidRPr="009D009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AF53C"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EE9F2" w14:textId="77777777" w:rsidR="007C13E1" w:rsidRPr="009D0091" w:rsidRDefault="007C13E1" w:rsidP="005D1589">
            <w:pPr>
              <w:pStyle w:val="rowtabella0"/>
              <w:jc w:val="center"/>
              <w:rPr>
                <w:color w:val="002060"/>
              </w:rPr>
            </w:pPr>
            <w:r w:rsidRPr="009D009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1B902" w14:textId="77777777" w:rsidR="007C13E1" w:rsidRPr="009D0091" w:rsidRDefault="007C13E1" w:rsidP="005D1589">
            <w:pPr>
              <w:pStyle w:val="rowtabella0"/>
              <w:jc w:val="center"/>
              <w:rPr>
                <w:color w:val="002060"/>
              </w:rPr>
            </w:pPr>
            <w:r w:rsidRPr="009D0091">
              <w:rPr>
                <w:color w:val="002060"/>
              </w:rPr>
              <w:t>0</w:t>
            </w:r>
          </w:p>
        </w:tc>
      </w:tr>
      <w:tr w:rsidR="007C13E1" w:rsidRPr="009D0091" w14:paraId="661798B9"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EC2DA0" w14:textId="77777777" w:rsidR="007C13E1" w:rsidRPr="009D0091" w:rsidRDefault="007C13E1" w:rsidP="005D1589">
            <w:pPr>
              <w:pStyle w:val="rowtabella0"/>
              <w:rPr>
                <w:color w:val="002060"/>
              </w:rPr>
            </w:pPr>
            <w:r w:rsidRPr="009D009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F1703" w14:textId="77777777" w:rsidR="007C13E1" w:rsidRPr="009D0091" w:rsidRDefault="007C13E1" w:rsidP="005D1589">
            <w:pPr>
              <w:pStyle w:val="rowtabella0"/>
              <w:jc w:val="center"/>
              <w:rPr>
                <w:color w:val="002060"/>
              </w:rPr>
            </w:pPr>
            <w:r w:rsidRPr="009D009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2974B"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303D8"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74903"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8E63C"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5663D" w14:textId="77777777" w:rsidR="007C13E1" w:rsidRPr="009D0091" w:rsidRDefault="007C13E1" w:rsidP="005D1589">
            <w:pPr>
              <w:pStyle w:val="rowtabella0"/>
              <w:jc w:val="center"/>
              <w:rPr>
                <w:color w:val="002060"/>
              </w:rPr>
            </w:pPr>
            <w:r w:rsidRPr="009D009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FEEDB" w14:textId="77777777" w:rsidR="007C13E1" w:rsidRPr="009D0091" w:rsidRDefault="007C13E1" w:rsidP="005D1589">
            <w:pPr>
              <w:pStyle w:val="rowtabella0"/>
              <w:jc w:val="center"/>
              <w:rPr>
                <w:color w:val="002060"/>
              </w:rPr>
            </w:pPr>
            <w:r w:rsidRPr="009D009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AFFFB" w14:textId="77777777" w:rsidR="007C13E1" w:rsidRPr="009D0091" w:rsidRDefault="007C13E1" w:rsidP="005D1589">
            <w:pPr>
              <w:pStyle w:val="rowtabella0"/>
              <w:jc w:val="center"/>
              <w:rPr>
                <w:color w:val="002060"/>
              </w:rPr>
            </w:pPr>
            <w:r w:rsidRPr="009D009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B1168" w14:textId="77777777" w:rsidR="007C13E1" w:rsidRPr="009D0091" w:rsidRDefault="007C13E1" w:rsidP="005D1589">
            <w:pPr>
              <w:pStyle w:val="rowtabella0"/>
              <w:jc w:val="center"/>
              <w:rPr>
                <w:color w:val="002060"/>
              </w:rPr>
            </w:pPr>
            <w:r w:rsidRPr="009D0091">
              <w:rPr>
                <w:color w:val="002060"/>
              </w:rPr>
              <w:t>0</w:t>
            </w:r>
          </w:p>
        </w:tc>
      </w:tr>
      <w:tr w:rsidR="007C13E1" w:rsidRPr="009D0091" w14:paraId="7C1354A5"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4AD829" w14:textId="77777777" w:rsidR="007C13E1" w:rsidRPr="009D0091" w:rsidRDefault="007C13E1" w:rsidP="005D1589">
            <w:pPr>
              <w:pStyle w:val="rowtabella0"/>
              <w:rPr>
                <w:color w:val="002060"/>
              </w:rPr>
            </w:pPr>
            <w:r w:rsidRPr="009D0091">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36665" w14:textId="77777777" w:rsidR="007C13E1" w:rsidRPr="009D0091" w:rsidRDefault="007C13E1" w:rsidP="005D1589">
            <w:pPr>
              <w:pStyle w:val="rowtabella0"/>
              <w:jc w:val="center"/>
              <w:rPr>
                <w:color w:val="002060"/>
              </w:rPr>
            </w:pPr>
            <w:r w:rsidRPr="009D009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C382A"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36651"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92111"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67BE4"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BB731" w14:textId="77777777" w:rsidR="007C13E1" w:rsidRPr="009D0091" w:rsidRDefault="007C13E1" w:rsidP="005D1589">
            <w:pPr>
              <w:pStyle w:val="rowtabella0"/>
              <w:jc w:val="center"/>
              <w:rPr>
                <w:color w:val="002060"/>
              </w:rPr>
            </w:pPr>
            <w:r w:rsidRPr="009D0091">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F92B7" w14:textId="77777777" w:rsidR="007C13E1" w:rsidRPr="009D0091" w:rsidRDefault="007C13E1" w:rsidP="005D1589">
            <w:pPr>
              <w:pStyle w:val="rowtabella0"/>
              <w:jc w:val="center"/>
              <w:rPr>
                <w:color w:val="002060"/>
              </w:rPr>
            </w:pPr>
            <w:r w:rsidRPr="009D009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C4DFF" w14:textId="77777777" w:rsidR="007C13E1" w:rsidRPr="009D0091" w:rsidRDefault="007C13E1" w:rsidP="005D1589">
            <w:pPr>
              <w:pStyle w:val="rowtabella0"/>
              <w:jc w:val="center"/>
              <w:rPr>
                <w:color w:val="002060"/>
              </w:rPr>
            </w:pPr>
            <w:r w:rsidRPr="009D009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90F78" w14:textId="77777777" w:rsidR="007C13E1" w:rsidRPr="009D0091" w:rsidRDefault="007C13E1" w:rsidP="005D1589">
            <w:pPr>
              <w:pStyle w:val="rowtabella0"/>
              <w:jc w:val="center"/>
              <w:rPr>
                <w:color w:val="002060"/>
              </w:rPr>
            </w:pPr>
            <w:r w:rsidRPr="009D0091">
              <w:rPr>
                <w:color w:val="002060"/>
              </w:rPr>
              <w:t>0</w:t>
            </w:r>
          </w:p>
        </w:tc>
      </w:tr>
      <w:tr w:rsidR="007C13E1" w:rsidRPr="009D0091" w14:paraId="7A698211"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A326EB" w14:textId="77777777" w:rsidR="007C13E1" w:rsidRPr="009D0091" w:rsidRDefault="007C13E1" w:rsidP="005D1589">
            <w:pPr>
              <w:pStyle w:val="rowtabella0"/>
              <w:rPr>
                <w:color w:val="002060"/>
              </w:rPr>
            </w:pPr>
            <w:r w:rsidRPr="009D0091">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8CB47" w14:textId="77777777" w:rsidR="007C13E1" w:rsidRPr="009D0091" w:rsidRDefault="007C13E1" w:rsidP="005D1589">
            <w:pPr>
              <w:pStyle w:val="rowtabella0"/>
              <w:jc w:val="center"/>
              <w:rPr>
                <w:color w:val="002060"/>
              </w:rPr>
            </w:pPr>
            <w:r w:rsidRPr="009D009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B4EB0"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6A55C"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271B7"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17BA1"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0D3E4" w14:textId="77777777" w:rsidR="007C13E1" w:rsidRPr="009D0091" w:rsidRDefault="007C13E1" w:rsidP="005D1589">
            <w:pPr>
              <w:pStyle w:val="rowtabella0"/>
              <w:jc w:val="center"/>
              <w:rPr>
                <w:color w:val="002060"/>
              </w:rPr>
            </w:pPr>
            <w:r w:rsidRPr="009D0091">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D83CE" w14:textId="77777777" w:rsidR="007C13E1" w:rsidRPr="009D0091" w:rsidRDefault="007C13E1" w:rsidP="005D1589">
            <w:pPr>
              <w:pStyle w:val="rowtabella0"/>
              <w:jc w:val="center"/>
              <w:rPr>
                <w:color w:val="002060"/>
              </w:rPr>
            </w:pPr>
            <w:r w:rsidRPr="009D009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65598" w14:textId="77777777" w:rsidR="007C13E1" w:rsidRPr="009D0091" w:rsidRDefault="007C13E1" w:rsidP="005D1589">
            <w:pPr>
              <w:pStyle w:val="rowtabella0"/>
              <w:jc w:val="center"/>
              <w:rPr>
                <w:color w:val="002060"/>
              </w:rPr>
            </w:pPr>
            <w:r w:rsidRPr="009D009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E874D" w14:textId="77777777" w:rsidR="007C13E1" w:rsidRPr="009D0091" w:rsidRDefault="007C13E1" w:rsidP="005D1589">
            <w:pPr>
              <w:pStyle w:val="rowtabella0"/>
              <w:jc w:val="center"/>
              <w:rPr>
                <w:color w:val="002060"/>
              </w:rPr>
            </w:pPr>
            <w:r w:rsidRPr="009D0091">
              <w:rPr>
                <w:color w:val="002060"/>
              </w:rPr>
              <w:t>0</w:t>
            </w:r>
          </w:p>
        </w:tc>
      </w:tr>
      <w:tr w:rsidR="007C13E1" w:rsidRPr="009D0091" w14:paraId="3303B695"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AFB200" w14:textId="77777777" w:rsidR="007C13E1" w:rsidRPr="009D0091" w:rsidRDefault="007C13E1" w:rsidP="005D1589">
            <w:pPr>
              <w:pStyle w:val="rowtabella0"/>
              <w:rPr>
                <w:color w:val="002060"/>
              </w:rPr>
            </w:pPr>
            <w:r w:rsidRPr="009D0091">
              <w:rPr>
                <w:color w:val="002060"/>
              </w:rPr>
              <w:t xml:space="preserve">A.S.D. </w:t>
            </w:r>
            <w:proofErr w:type="gramStart"/>
            <w:r w:rsidRPr="009D0091">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C6C2A" w14:textId="77777777" w:rsidR="007C13E1" w:rsidRPr="009D0091" w:rsidRDefault="007C13E1" w:rsidP="005D1589">
            <w:pPr>
              <w:pStyle w:val="rowtabella0"/>
              <w:jc w:val="center"/>
              <w:rPr>
                <w:color w:val="002060"/>
              </w:rPr>
            </w:pPr>
            <w:r w:rsidRPr="009D00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E49A4"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C163B"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DC6CC"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0797F"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1BA81" w14:textId="77777777" w:rsidR="007C13E1" w:rsidRPr="009D0091" w:rsidRDefault="007C13E1" w:rsidP="005D1589">
            <w:pPr>
              <w:pStyle w:val="rowtabella0"/>
              <w:jc w:val="center"/>
              <w:rPr>
                <w:color w:val="002060"/>
              </w:rPr>
            </w:pPr>
            <w:r w:rsidRPr="009D009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CB7A4" w14:textId="77777777" w:rsidR="007C13E1" w:rsidRPr="009D0091" w:rsidRDefault="007C13E1" w:rsidP="005D1589">
            <w:pPr>
              <w:pStyle w:val="rowtabella0"/>
              <w:jc w:val="center"/>
              <w:rPr>
                <w:color w:val="002060"/>
              </w:rPr>
            </w:pPr>
            <w:r w:rsidRPr="009D009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DBAB7" w14:textId="77777777" w:rsidR="007C13E1" w:rsidRPr="009D0091" w:rsidRDefault="007C13E1" w:rsidP="005D1589">
            <w:pPr>
              <w:pStyle w:val="rowtabella0"/>
              <w:jc w:val="center"/>
              <w:rPr>
                <w:color w:val="002060"/>
              </w:rPr>
            </w:pPr>
            <w:r w:rsidRPr="009D009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0B16E" w14:textId="77777777" w:rsidR="007C13E1" w:rsidRPr="009D0091" w:rsidRDefault="007C13E1" w:rsidP="005D1589">
            <w:pPr>
              <w:pStyle w:val="rowtabella0"/>
              <w:jc w:val="center"/>
              <w:rPr>
                <w:color w:val="002060"/>
              </w:rPr>
            </w:pPr>
            <w:r w:rsidRPr="009D0091">
              <w:rPr>
                <w:color w:val="002060"/>
              </w:rPr>
              <w:t>0</w:t>
            </w:r>
          </w:p>
        </w:tc>
      </w:tr>
      <w:tr w:rsidR="007C13E1" w:rsidRPr="009D0091" w14:paraId="0EF19DD1"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804201" w14:textId="77777777" w:rsidR="007C13E1" w:rsidRPr="009D0091" w:rsidRDefault="007C13E1" w:rsidP="005D1589">
            <w:pPr>
              <w:pStyle w:val="rowtabella0"/>
              <w:rPr>
                <w:color w:val="002060"/>
              </w:rPr>
            </w:pPr>
            <w:r w:rsidRPr="009D0091">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0EBF7" w14:textId="77777777" w:rsidR="007C13E1" w:rsidRPr="009D0091" w:rsidRDefault="007C13E1" w:rsidP="005D1589">
            <w:pPr>
              <w:pStyle w:val="rowtabella0"/>
              <w:jc w:val="center"/>
              <w:rPr>
                <w:color w:val="002060"/>
              </w:rPr>
            </w:pPr>
            <w:r w:rsidRPr="009D009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94722"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ACC7B"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33818"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BA70A"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41EEC" w14:textId="77777777" w:rsidR="007C13E1" w:rsidRPr="009D0091" w:rsidRDefault="007C13E1" w:rsidP="005D1589">
            <w:pPr>
              <w:pStyle w:val="rowtabella0"/>
              <w:jc w:val="center"/>
              <w:rPr>
                <w:color w:val="002060"/>
              </w:rPr>
            </w:pPr>
            <w:r w:rsidRPr="009D009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319FB" w14:textId="77777777" w:rsidR="007C13E1" w:rsidRPr="009D0091" w:rsidRDefault="007C13E1" w:rsidP="005D1589">
            <w:pPr>
              <w:pStyle w:val="rowtabella0"/>
              <w:jc w:val="center"/>
              <w:rPr>
                <w:color w:val="002060"/>
              </w:rPr>
            </w:pPr>
            <w:r w:rsidRPr="009D009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86847"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5718A" w14:textId="77777777" w:rsidR="007C13E1" w:rsidRPr="009D0091" w:rsidRDefault="007C13E1" w:rsidP="005D1589">
            <w:pPr>
              <w:pStyle w:val="rowtabella0"/>
              <w:jc w:val="center"/>
              <w:rPr>
                <w:color w:val="002060"/>
              </w:rPr>
            </w:pPr>
            <w:r w:rsidRPr="009D0091">
              <w:rPr>
                <w:color w:val="002060"/>
              </w:rPr>
              <w:t>0</w:t>
            </w:r>
          </w:p>
        </w:tc>
      </w:tr>
      <w:tr w:rsidR="007C13E1" w:rsidRPr="009D0091" w14:paraId="2054696D"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4016DE" w14:textId="77777777" w:rsidR="007C13E1" w:rsidRPr="009D0091" w:rsidRDefault="007C13E1" w:rsidP="005D1589">
            <w:pPr>
              <w:pStyle w:val="rowtabella0"/>
              <w:rPr>
                <w:color w:val="002060"/>
              </w:rPr>
            </w:pPr>
            <w:r w:rsidRPr="009D009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A287A"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FA464"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26287"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A927B"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276C9"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3F1D6" w14:textId="77777777" w:rsidR="007C13E1" w:rsidRPr="009D0091" w:rsidRDefault="007C13E1" w:rsidP="005D1589">
            <w:pPr>
              <w:pStyle w:val="rowtabella0"/>
              <w:jc w:val="center"/>
              <w:rPr>
                <w:color w:val="002060"/>
              </w:rPr>
            </w:pPr>
            <w:r w:rsidRPr="009D009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1591C" w14:textId="77777777" w:rsidR="007C13E1" w:rsidRPr="009D0091" w:rsidRDefault="007C13E1" w:rsidP="005D1589">
            <w:pPr>
              <w:pStyle w:val="rowtabella0"/>
              <w:jc w:val="center"/>
              <w:rPr>
                <w:color w:val="002060"/>
              </w:rPr>
            </w:pPr>
            <w:r w:rsidRPr="009D009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4741D" w14:textId="77777777" w:rsidR="007C13E1" w:rsidRPr="009D0091" w:rsidRDefault="007C13E1" w:rsidP="005D1589">
            <w:pPr>
              <w:pStyle w:val="rowtabella0"/>
              <w:jc w:val="center"/>
              <w:rPr>
                <w:color w:val="002060"/>
              </w:rPr>
            </w:pPr>
            <w:r w:rsidRPr="009D009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780C9" w14:textId="77777777" w:rsidR="007C13E1" w:rsidRPr="009D0091" w:rsidRDefault="007C13E1" w:rsidP="005D1589">
            <w:pPr>
              <w:pStyle w:val="rowtabella0"/>
              <w:jc w:val="center"/>
              <w:rPr>
                <w:color w:val="002060"/>
              </w:rPr>
            </w:pPr>
            <w:r w:rsidRPr="009D0091">
              <w:rPr>
                <w:color w:val="002060"/>
              </w:rPr>
              <w:t>0</w:t>
            </w:r>
          </w:p>
        </w:tc>
      </w:tr>
      <w:tr w:rsidR="007C13E1" w:rsidRPr="009D0091" w14:paraId="1FC7EFCB"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5D3C3C" w14:textId="77777777" w:rsidR="007C13E1" w:rsidRPr="009D0091" w:rsidRDefault="007C13E1" w:rsidP="005D1589">
            <w:pPr>
              <w:pStyle w:val="rowtabella0"/>
              <w:rPr>
                <w:color w:val="002060"/>
              </w:rPr>
            </w:pPr>
            <w:r w:rsidRPr="009D0091">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CA822"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AEE21"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E304B"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F91F4"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EF5EA"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CD54B" w14:textId="77777777" w:rsidR="007C13E1" w:rsidRPr="009D0091" w:rsidRDefault="007C13E1" w:rsidP="005D1589">
            <w:pPr>
              <w:pStyle w:val="rowtabella0"/>
              <w:jc w:val="center"/>
              <w:rPr>
                <w:color w:val="002060"/>
              </w:rPr>
            </w:pPr>
            <w:r w:rsidRPr="009D009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F7C6F" w14:textId="77777777" w:rsidR="007C13E1" w:rsidRPr="009D0091" w:rsidRDefault="007C13E1" w:rsidP="005D1589">
            <w:pPr>
              <w:pStyle w:val="rowtabella0"/>
              <w:jc w:val="center"/>
              <w:rPr>
                <w:color w:val="002060"/>
              </w:rPr>
            </w:pPr>
            <w:r w:rsidRPr="009D0091">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56E2A" w14:textId="77777777" w:rsidR="007C13E1" w:rsidRPr="009D0091" w:rsidRDefault="007C13E1" w:rsidP="005D1589">
            <w:pPr>
              <w:pStyle w:val="rowtabella0"/>
              <w:jc w:val="center"/>
              <w:rPr>
                <w:color w:val="002060"/>
              </w:rPr>
            </w:pPr>
            <w:r w:rsidRPr="009D009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011CE" w14:textId="77777777" w:rsidR="007C13E1" w:rsidRPr="009D0091" w:rsidRDefault="007C13E1" w:rsidP="005D1589">
            <w:pPr>
              <w:pStyle w:val="rowtabella0"/>
              <w:jc w:val="center"/>
              <w:rPr>
                <w:color w:val="002060"/>
              </w:rPr>
            </w:pPr>
            <w:r w:rsidRPr="009D0091">
              <w:rPr>
                <w:color w:val="002060"/>
              </w:rPr>
              <w:t>0</w:t>
            </w:r>
          </w:p>
        </w:tc>
      </w:tr>
      <w:tr w:rsidR="007C13E1" w:rsidRPr="009D0091" w14:paraId="0831AE31" w14:textId="77777777" w:rsidTr="005D15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46FE0F" w14:textId="77777777" w:rsidR="007C13E1" w:rsidRPr="009D0091" w:rsidRDefault="007C13E1" w:rsidP="005D1589">
            <w:pPr>
              <w:pStyle w:val="rowtabella0"/>
              <w:rPr>
                <w:color w:val="002060"/>
              </w:rPr>
            </w:pPr>
            <w:r w:rsidRPr="009D0091">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D71F2"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92B5A"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0FEC0"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9EA89"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75AFE"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A9837" w14:textId="77777777" w:rsidR="007C13E1" w:rsidRPr="009D0091" w:rsidRDefault="007C13E1" w:rsidP="005D1589">
            <w:pPr>
              <w:pStyle w:val="rowtabella0"/>
              <w:jc w:val="center"/>
              <w:rPr>
                <w:color w:val="002060"/>
              </w:rPr>
            </w:pPr>
            <w:r w:rsidRPr="009D00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E5CEF" w14:textId="77777777" w:rsidR="007C13E1" w:rsidRPr="009D0091" w:rsidRDefault="007C13E1" w:rsidP="005D1589">
            <w:pPr>
              <w:pStyle w:val="rowtabella0"/>
              <w:jc w:val="center"/>
              <w:rPr>
                <w:color w:val="002060"/>
              </w:rPr>
            </w:pPr>
            <w:r w:rsidRPr="009D009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00654" w14:textId="77777777" w:rsidR="007C13E1" w:rsidRPr="009D0091" w:rsidRDefault="007C13E1" w:rsidP="005D1589">
            <w:pPr>
              <w:pStyle w:val="rowtabella0"/>
              <w:jc w:val="center"/>
              <w:rPr>
                <w:color w:val="002060"/>
              </w:rPr>
            </w:pPr>
            <w:r w:rsidRPr="009D009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FA59F" w14:textId="77777777" w:rsidR="007C13E1" w:rsidRPr="009D0091" w:rsidRDefault="007C13E1" w:rsidP="005D1589">
            <w:pPr>
              <w:pStyle w:val="rowtabella0"/>
              <w:jc w:val="center"/>
              <w:rPr>
                <w:color w:val="002060"/>
              </w:rPr>
            </w:pPr>
            <w:r w:rsidRPr="009D0091">
              <w:rPr>
                <w:color w:val="002060"/>
              </w:rPr>
              <w:t>0</w:t>
            </w:r>
          </w:p>
        </w:tc>
      </w:tr>
    </w:tbl>
    <w:p w14:paraId="74F430B7" w14:textId="77777777" w:rsidR="007C13E1" w:rsidRDefault="007C13E1" w:rsidP="007C13E1">
      <w:pPr>
        <w:pStyle w:val="breakline"/>
        <w:rPr>
          <w:rFonts w:eastAsiaTheme="minorEastAsia"/>
          <w:color w:val="002060"/>
        </w:rPr>
      </w:pPr>
    </w:p>
    <w:p w14:paraId="7B5A7887" w14:textId="77777777" w:rsidR="0061614F" w:rsidRPr="009D0091" w:rsidRDefault="0061614F" w:rsidP="0061614F">
      <w:pPr>
        <w:pStyle w:val="titoloprinc0"/>
        <w:rPr>
          <w:color w:val="002060"/>
        </w:rPr>
      </w:pPr>
      <w:r w:rsidRPr="009D0091">
        <w:rPr>
          <w:color w:val="002060"/>
        </w:rPr>
        <w:t>PROGRAMMA GARE</w:t>
      </w:r>
    </w:p>
    <w:p w14:paraId="3E165F80" w14:textId="77777777" w:rsidR="0061614F" w:rsidRDefault="0061614F" w:rsidP="007C13E1">
      <w:pPr>
        <w:pStyle w:val="breakline"/>
        <w:rPr>
          <w:rFonts w:eastAsiaTheme="minorEastAsia"/>
          <w:color w:val="002060"/>
        </w:rPr>
      </w:pPr>
    </w:p>
    <w:p w14:paraId="08C0AC51" w14:textId="77777777" w:rsidR="0061614F" w:rsidRPr="005A6105" w:rsidRDefault="0061614F" w:rsidP="0061614F">
      <w:pPr>
        <w:pStyle w:val="sottotitolocampionato10"/>
        <w:rPr>
          <w:color w:val="002060"/>
        </w:rPr>
      </w:pPr>
      <w:r w:rsidRPr="005A6105">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1614F" w:rsidRPr="005A6105" w14:paraId="36750533" w14:textId="77777777" w:rsidTr="005D15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F4856" w14:textId="77777777" w:rsidR="0061614F" w:rsidRPr="005A6105" w:rsidRDefault="0061614F" w:rsidP="005D1589">
            <w:pPr>
              <w:pStyle w:val="headertabella0"/>
              <w:rPr>
                <w:color w:val="002060"/>
              </w:rPr>
            </w:pPr>
            <w:r w:rsidRPr="005A61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6EBD4" w14:textId="77777777" w:rsidR="0061614F" w:rsidRPr="005A6105" w:rsidRDefault="0061614F" w:rsidP="005D1589">
            <w:pPr>
              <w:pStyle w:val="headertabella0"/>
              <w:rPr>
                <w:color w:val="002060"/>
              </w:rPr>
            </w:pPr>
            <w:r w:rsidRPr="005A61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1DCAA" w14:textId="77777777" w:rsidR="0061614F" w:rsidRPr="005A6105" w:rsidRDefault="0061614F" w:rsidP="005D1589">
            <w:pPr>
              <w:pStyle w:val="headertabella0"/>
              <w:rPr>
                <w:color w:val="002060"/>
              </w:rPr>
            </w:pPr>
            <w:r w:rsidRPr="005A61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B2586" w14:textId="77777777" w:rsidR="0061614F" w:rsidRPr="005A6105" w:rsidRDefault="0061614F" w:rsidP="005D1589">
            <w:pPr>
              <w:pStyle w:val="headertabella0"/>
              <w:rPr>
                <w:color w:val="002060"/>
              </w:rPr>
            </w:pPr>
            <w:r w:rsidRPr="005A61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B4F43" w14:textId="77777777" w:rsidR="0061614F" w:rsidRPr="005A6105" w:rsidRDefault="0061614F" w:rsidP="005D1589">
            <w:pPr>
              <w:pStyle w:val="headertabella0"/>
              <w:rPr>
                <w:color w:val="002060"/>
              </w:rPr>
            </w:pPr>
            <w:r w:rsidRPr="005A61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C7F0D" w14:textId="77777777" w:rsidR="0061614F" w:rsidRPr="005A6105" w:rsidRDefault="0061614F" w:rsidP="005D1589">
            <w:pPr>
              <w:pStyle w:val="headertabella0"/>
              <w:rPr>
                <w:color w:val="002060"/>
              </w:rPr>
            </w:pPr>
            <w:proofErr w:type="spellStart"/>
            <w:r w:rsidRPr="005A6105">
              <w:rPr>
                <w:color w:val="002060"/>
              </w:rPr>
              <w:t>Localita'</w:t>
            </w:r>
            <w:proofErr w:type="spellEnd"/>
            <w:r w:rsidRPr="005A61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2FB07" w14:textId="77777777" w:rsidR="0061614F" w:rsidRPr="005A6105" w:rsidRDefault="0061614F" w:rsidP="005D1589">
            <w:pPr>
              <w:pStyle w:val="headertabella0"/>
              <w:rPr>
                <w:color w:val="002060"/>
              </w:rPr>
            </w:pPr>
            <w:r w:rsidRPr="005A6105">
              <w:rPr>
                <w:color w:val="002060"/>
              </w:rPr>
              <w:t>Indirizzo Impianto</w:t>
            </w:r>
          </w:p>
        </w:tc>
      </w:tr>
      <w:tr w:rsidR="0061614F" w:rsidRPr="005A6105" w14:paraId="366802BA" w14:textId="77777777" w:rsidTr="005D158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553E35" w14:textId="77777777" w:rsidR="0061614F" w:rsidRPr="005A6105" w:rsidRDefault="0061614F" w:rsidP="005D1589">
            <w:pPr>
              <w:pStyle w:val="rowtabella0"/>
              <w:rPr>
                <w:color w:val="002060"/>
              </w:rPr>
            </w:pPr>
            <w:r w:rsidRPr="005A6105">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40586F" w14:textId="77777777" w:rsidR="0061614F" w:rsidRPr="005A6105" w:rsidRDefault="0061614F" w:rsidP="005D1589">
            <w:pPr>
              <w:pStyle w:val="rowtabella0"/>
              <w:rPr>
                <w:color w:val="002060"/>
              </w:rPr>
            </w:pPr>
            <w:r w:rsidRPr="005A6105">
              <w:rPr>
                <w:color w:val="002060"/>
              </w:rPr>
              <w:t>ETA BETA F.C.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8D8AB7" w14:textId="77777777" w:rsidR="0061614F" w:rsidRPr="005A6105" w:rsidRDefault="0061614F" w:rsidP="005D1589">
            <w:pPr>
              <w:pStyle w:val="rowtabella0"/>
              <w:jc w:val="center"/>
              <w:rPr>
                <w:color w:val="002060"/>
              </w:rPr>
            </w:pPr>
            <w:r w:rsidRPr="005A610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F7A01" w14:textId="77777777" w:rsidR="0061614F" w:rsidRPr="005A6105" w:rsidRDefault="0061614F" w:rsidP="005D1589">
            <w:pPr>
              <w:pStyle w:val="rowtabella0"/>
              <w:rPr>
                <w:color w:val="002060"/>
              </w:rPr>
            </w:pPr>
            <w:r w:rsidRPr="005A6105">
              <w:rPr>
                <w:color w:val="002060"/>
              </w:rPr>
              <w:t>13/12/2025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844F1" w14:textId="77777777" w:rsidR="0061614F" w:rsidRPr="005A6105" w:rsidRDefault="0061614F" w:rsidP="005D1589">
            <w:pPr>
              <w:pStyle w:val="rowtabella0"/>
              <w:rPr>
                <w:color w:val="002060"/>
              </w:rPr>
            </w:pPr>
            <w:r w:rsidRPr="005A6105">
              <w:rPr>
                <w:color w:val="002060"/>
              </w:rPr>
              <w:t xml:space="preserve">5429 PAL.COM. </w:t>
            </w:r>
            <w:proofErr w:type="gramStart"/>
            <w:r w:rsidRPr="005A6105">
              <w:rPr>
                <w:color w:val="002060"/>
              </w:rPr>
              <w:t>S.MICHELE</w:t>
            </w:r>
            <w:proofErr w:type="gramEnd"/>
            <w:r w:rsidRPr="005A6105">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099D73" w14:textId="77777777" w:rsidR="0061614F" w:rsidRPr="005A6105" w:rsidRDefault="0061614F" w:rsidP="005D1589">
            <w:pPr>
              <w:pStyle w:val="rowtabella0"/>
              <w:rPr>
                <w:color w:val="002060"/>
              </w:rPr>
            </w:pPr>
            <w:r w:rsidRPr="005A6105">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EA450F" w14:textId="77777777" w:rsidR="0061614F" w:rsidRPr="005A6105" w:rsidRDefault="0061614F" w:rsidP="005D1589">
            <w:pPr>
              <w:pStyle w:val="rowtabella0"/>
              <w:rPr>
                <w:color w:val="002060"/>
              </w:rPr>
            </w:pPr>
            <w:r w:rsidRPr="005A6105">
              <w:rPr>
                <w:color w:val="002060"/>
              </w:rPr>
              <w:t>VIA LORETO</w:t>
            </w:r>
          </w:p>
        </w:tc>
      </w:tr>
      <w:tr w:rsidR="0061614F" w:rsidRPr="005A6105" w14:paraId="7746DD97"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3D6ED7" w14:textId="77777777" w:rsidR="0061614F" w:rsidRPr="005A6105" w:rsidRDefault="0061614F" w:rsidP="005D1589">
            <w:pPr>
              <w:pStyle w:val="rowtabella0"/>
              <w:rPr>
                <w:color w:val="002060"/>
              </w:rPr>
            </w:pPr>
            <w:r w:rsidRPr="005A6105">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D2082C" w14:textId="77777777" w:rsidR="0061614F" w:rsidRPr="005A6105" w:rsidRDefault="0061614F" w:rsidP="005D1589">
            <w:pPr>
              <w:pStyle w:val="rowtabella0"/>
              <w:rPr>
                <w:color w:val="002060"/>
              </w:rPr>
            </w:pPr>
            <w:r w:rsidRPr="005A6105">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904033" w14:textId="77777777" w:rsidR="0061614F" w:rsidRPr="005A6105" w:rsidRDefault="0061614F" w:rsidP="005D1589">
            <w:pPr>
              <w:pStyle w:val="rowtabella0"/>
              <w:jc w:val="center"/>
              <w:rPr>
                <w:color w:val="002060"/>
              </w:rPr>
            </w:pPr>
            <w:r w:rsidRPr="005A610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FBB18F" w14:textId="77777777" w:rsidR="0061614F" w:rsidRPr="005A6105" w:rsidRDefault="0061614F" w:rsidP="005D1589">
            <w:pPr>
              <w:pStyle w:val="rowtabella0"/>
              <w:rPr>
                <w:color w:val="002060"/>
              </w:rPr>
            </w:pPr>
            <w:r w:rsidRPr="005A6105">
              <w:rPr>
                <w:color w:val="002060"/>
              </w:rPr>
              <w:t>13/12/2025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D77AF0" w14:textId="77777777" w:rsidR="0061614F" w:rsidRPr="005A6105" w:rsidRDefault="0061614F" w:rsidP="005D1589">
            <w:pPr>
              <w:pStyle w:val="rowtabella0"/>
              <w:rPr>
                <w:color w:val="002060"/>
              </w:rPr>
            </w:pPr>
            <w:r w:rsidRPr="005A6105">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9427AC" w14:textId="77777777" w:rsidR="0061614F" w:rsidRPr="005A6105" w:rsidRDefault="0061614F" w:rsidP="005D1589">
            <w:pPr>
              <w:pStyle w:val="rowtabella0"/>
              <w:rPr>
                <w:color w:val="002060"/>
              </w:rPr>
            </w:pPr>
            <w:r w:rsidRPr="005A6105">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C2CD33" w14:textId="77777777" w:rsidR="0061614F" w:rsidRPr="005A6105" w:rsidRDefault="0061614F" w:rsidP="005D1589">
            <w:pPr>
              <w:pStyle w:val="rowtabella0"/>
              <w:rPr>
                <w:color w:val="002060"/>
              </w:rPr>
            </w:pPr>
            <w:r w:rsidRPr="005A6105">
              <w:rPr>
                <w:color w:val="002060"/>
              </w:rPr>
              <w:t>VIA NAZARIO SAURO</w:t>
            </w:r>
          </w:p>
        </w:tc>
      </w:tr>
      <w:tr w:rsidR="0061614F" w:rsidRPr="005A6105" w14:paraId="2AABA99A"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AFCF4E" w14:textId="77777777" w:rsidR="0061614F" w:rsidRPr="005A6105" w:rsidRDefault="0061614F" w:rsidP="005D1589">
            <w:pPr>
              <w:pStyle w:val="rowtabella0"/>
              <w:rPr>
                <w:color w:val="002060"/>
              </w:rPr>
            </w:pPr>
            <w:r w:rsidRPr="005A6105">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B0E171" w14:textId="77777777" w:rsidR="0061614F" w:rsidRPr="005A6105" w:rsidRDefault="0061614F" w:rsidP="005D1589">
            <w:pPr>
              <w:pStyle w:val="rowtabella0"/>
              <w:rPr>
                <w:color w:val="002060"/>
              </w:rPr>
            </w:pPr>
            <w:r w:rsidRPr="005A6105">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C57A7F" w14:textId="77777777" w:rsidR="0061614F" w:rsidRPr="005A6105" w:rsidRDefault="0061614F" w:rsidP="005D1589">
            <w:pPr>
              <w:pStyle w:val="rowtabella0"/>
              <w:jc w:val="center"/>
              <w:rPr>
                <w:color w:val="002060"/>
              </w:rPr>
            </w:pPr>
            <w:r w:rsidRPr="005A610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F96128" w14:textId="77777777" w:rsidR="0061614F" w:rsidRPr="005A6105" w:rsidRDefault="0061614F" w:rsidP="005D1589">
            <w:pPr>
              <w:pStyle w:val="rowtabella0"/>
              <w:rPr>
                <w:color w:val="002060"/>
              </w:rPr>
            </w:pPr>
            <w:r w:rsidRPr="005A6105">
              <w:rPr>
                <w:color w:val="002060"/>
              </w:rPr>
              <w:t>13/12/2025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1121A9" w14:textId="77777777" w:rsidR="0061614F" w:rsidRPr="005A6105" w:rsidRDefault="0061614F" w:rsidP="005D1589">
            <w:pPr>
              <w:pStyle w:val="rowtabella0"/>
              <w:rPr>
                <w:color w:val="002060"/>
              </w:rPr>
            </w:pPr>
            <w:r w:rsidRPr="005A6105">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451A0D" w14:textId="77777777" w:rsidR="0061614F" w:rsidRPr="005A6105" w:rsidRDefault="0061614F" w:rsidP="005D1589">
            <w:pPr>
              <w:pStyle w:val="rowtabella0"/>
              <w:rPr>
                <w:color w:val="002060"/>
              </w:rPr>
            </w:pPr>
            <w:r w:rsidRPr="005A6105">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052D67" w14:textId="77777777" w:rsidR="0061614F" w:rsidRPr="005A6105" w:rsidRDefault="0061614F" w:rsidP="005D1589">
            <w:pPr>
              <w:pStyle w:val="rowtabella0"/>
              <w:rPr>
                <w:color w:val="002060"/>
              </w:rPr>
            </w:pPr>
            <w:r w:rsidRPr="005A6105">
              <w:rPr>
                <w:color w:val="002060"/>
              </w:rPr>
              <w:t>VIA BRAMANTE</w:t>
            </w:r>
          </w:p>
        </w:tc>
      </w:tr>
      <w:tr w:rsidR="0061614F" w:rsidRPr="005A6105" w14:paraId="4F65781E" w14:textId="77777777" w:rsidTr="005D158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9642FA" w14:textId="77777777" w:rsidR="0061614F" w:rsidRPr="005A6105" w:rsidRDefault="0061614F" w:rsidP="005D1589">
            <w:pPr>
              <w:pStyle w:val="rowtabella0"/>
              <w:rPr>
                <w:color w:val="002060"/>
              </w:rPr>
            </w:pPr>
            <w:r w:rsidRPr="005A6105">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9435FB" w14:textId="77777777" w:rsidR="0061614F" w:rsidRPr="005A6105" w:rsidRDefault="0061614F" w:rsidP="005D1589">
            <w:pPr>
              <w:pStyle w:val="rowtabella0"/>
              <w:rPr>
                <w:color w:val="002060"/>
              </w:rPr>
            </w:pPr>
            <w:r w:rsidRPr="005A6105">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7AAC2" w14:textId="77777777" w:rsidR="0061614F" w:rsidRPr="005A6105" w:rsidRDefault="0061614F" w:rsidP="005D1589">
            <w:pPr>
              <w:pStyle w:val="rowtabella0"/>
              <w:jc w:val="center"/>
              <w:rPr>
                <w:color w:val="002060"/>
              </w:rPr>
            </w:pPr>
            <w:r w:rsidRPr="005A610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8EC6BE" w14:textId="77777777" w:rsidR="0061614F" w:rsidRPr="005A6105" w:rsidRDefault="0061614F" w:rsidP="005D1589">
            <w:pPr>
              <w:pStyle w:val="rowtabella0"/>
              <w:rPr>
                <w:color w:val="002060"/>
              </w:rPr>
            </w:pPr>
            <w:r w:rsidRPr="005A6105">
              <w:rPr>
                <w:color w:val="002060"/>
              </w:rPr>
              <w:t>14/12/2025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6B40F0" w14:textId="77777777" w:rsidR="0061614F" w:rsidRPr="005A6105" w:rsidRDefault="0061614F" w:rsidP="005D1589">
            <w:pPr>
              <w:pStyle w:val="rowtabella0"/>
              <w:rPr>
                <w:color w:val="002060"/>
              </w:rPr>
            </w:pPr>
            <w:r w:rsidRPr="005A6105">
              <w:rPr>
                <w:color w:val="002060"/>
              </w:rPr>
              <w:t xml:space="preserve">5454 </w:t>
            </w:r>
            <w:proofErr w:type="gramStart"/>
            <w:r w:rsidRPr="005A6105">
              <w:rPr>
                <w:color w:val="002060"/>
              </w:rPr>
              <w:t>C.COPERTO</w:t>
            </w:r>
            <w:proofErr w:type="gramEnd"/>
            <w:r w:rsidRPr="005A6105">
              <w:rPr>
                <w:color w:val="002060"/>
              </w:rPr>
              <w:t xml:space="preserve"> </w:t>
            </w:r>
            <w:proofErr w:type="gramStart"/>
            <w:r w:rsidRPr="005A6105">
              <w:rPr>
                <w:color w:val="002060"/>
              </w:rPr>
              <w:t>C.TENNIS</w:t>
            </w:r>
            <w:proofErr w:type="gramEnd"/>
            <w:r w:rsidRPr="005A6105">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70FD4" w14:textId="77777777" w:rsidR="0061614F" w:rsidRPr="005A6105" w:rsidRDefault="0061614F" w:rsidP="005D1589">
            <w:pPr>
              <w:pStyle w:val="rowtabella0"/>
              <w:rPr>
                <w:color w:val="002060"/>
              </w:rPr>
            </w:pPr>
            <w:r w:rsidRPr="005A6105">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70D49" w14:textId="77777777" w:rsidR="0061614F" w:rsidRPr="005A6105" w:rsidRDefault="0061614F" w:rsidP="005D1589">
            <w:pPr>
              <w:pStyle w:val="rowtabella0"/>
              <w:rPr>
                <w:color w:val="002060"/>
              </w:rPr>
            </w:pPr>
            <w:r w:rsidRPr="005A6105">
              <w:rPr>
                <w:color w:val="002060"/>
              </w:rPr>
              <w:t>VIA VILLA TOMBARI</w:t>
            </w:r>
          </w:p>
        </w:tc>
      </w:tr>
    </w:tbl>
    <w:p w14:paraId="02BE057F" w14:textId="77777777" w:rsidR="0061614F" w:rsidRPr="005A6105" w:rsidRDefault="0061614F" w:rsidP="0061614F">
      <w:pPr>
        <w:pStyle w:val="breakline"/>
        <w:rPr>
          <w:rFonts w:eastAsiaTheme="minorEastAsia"/>
          <w:color w:val="002060"/>
        </w:rPr>
      </w:pPr>
    </w:p>
    <w:p w14:paraId="4EE59082" w14:textId="77777777" w:rsidR="0061614F" w:rsidRPr="005A6105" w:rsidRDefault="0061614F" w:rsidP="0061614F">
      <w:pPr>
        <w:pStyle w:val="breakline"/>
        <w:rPr>
          <w:color w:val="002060"/>
        </w:rPr>
      </w:pPr>
    </w:p>
    <w:p w14:paraId="57E5ADFC" w14:textId="77777777" w:rsidR="0061614F" w:rsidRPr="005A6105" w:rsidRDefault="0061614F" w:rsidP="0061614F">
      <w:pPr>
        <w:pStyle w:val="breakline"/>
        <w:rPr>
          <w:color w:val="002060"/>
        </w:rPr>
      </w:pPr>
    </w:p>
    <w:p w14:paraId="21507677" w14:textId="77777777" w:rsidR="0061614F" w:rsidRPr="005A6105" w:rsidRDefault="0061614F" w:rsidP="0061614F">
      <w:pPr>
        <w:pStyle w:val="sottotitolocampionato10"/>
        <w:rPr>
          <w:color w:val="002060"/>
        </w:rPr>
      </w:pPr>
      <w:r w:rsidRPr="005A6105">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76"/>
        <w:gridCol w:w="1548"/>
        <w:gridCol w:w="1575"/>
      </w:tblGrid>
      <w:tr w:rsidR="0061614F" w:rsidRPr="005A6105" w14:paraId="7197105F" w14:textId="77777777" w:rsidTr="005D15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D6582" w14:textId="77777777" w:rsidR="0061614F" w:rsidRPr="005A6105" w:rsidRDefault="0061614F" w:rsidP="005D1589">
            <w:pPr>
              <w:pStyle w:val="headertabella0"/>
              <w:rPr>
                <w:color w:val="002060"/>
              </w:rPr>
            </w:pPr>
            <w:r w:rsidRPr="005A6105">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C017F" w14:textId="77777777" w:rsidR="0061614F" w:rsidRPr="005A6105" w:rsidRDefault="0061614F" w:rsidP="005D1589">
            <w:pPr>
              <w:pStyle w:val="headertabella0"/>
              <w:rPr>
                <w:color w:val="002060"/>
              </w:rPr>
            </w:pPr>
            <w:r w:rsidRPr="005A61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233BD" w14:textId="77777777" w:rsidR="0061614F" w:rsidRPr="005A6105" w:rsidRDefault="0061614F" w:rsidP="005D1589">
            <w:pPr>
              <w:pStyle w:val="headertabella0"/>
              <w:rPr>
                <w:color w:val="002060"/>
              </w:rPr>
            </w:pPr>
            <w:r w:rsidRPr="005A61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7A1E3" w14:textId="77777777" w:rsidR="0061614F" w:rsidRPr="005A6105" w:rsidRDefault="0061614F" w:rsidP="005D1589">
            <w:pPr>
              <w:pStyle w:val="headertabella0"/>
              <w:rPr>
                <w:color w:val="002060"/>
              </w:rPr>
            </w:pPr>
            <w:r w:rsidRPr="005A61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A8591" w14:textId="77777777" w:rsidR="0061614F" w:rsidRPr="005A6105" w:rsidRDefault="0061614F" w:rsidP="005D1589">
            <w:pPr>
              <w:pStyle w:val="headertabella0"/>
              <w:rPr>
                <w:color w:val="002060"/>
              </w:rPr>
            </w:pPr>
            <w:r w:rsidRPr="005A61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2C825" w14:textId="77777777" w:rsidR="0061614F" w:rsidRPr="005A6105" w:rsidRDefault="0061614F" w:rsidP="005D1589">
            <w:pPr>
              <w:pStyle w:val="headertabella0"/>
              <w:rPr>
                <w:color w:val="002060"/>
              </w:rPr>
            </w:pPr>
            <w:proofErr w:type="spellStart"/>
            <w:r w:rsidRPr="005A6105">
              <w:rPr>
                <w:color w:val="002060"/>
              </w:rPr>
              <w:t>Localita'</w:t>
            </w:r>
            <w:proofErr w:type="spellEnd"/>
            <w:r w:rsidRPr="005A61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4FD52" w14:textId="77777777" w:rsidR="0061614F" w:rsidRPr="005A6105" w:rsidRDefault="0061614F" w:rsidP="005D1589">
            <w:pPr>
              <w:pStyle w:val="headertabella0"/>
              <w:rPr>
                <w:color w:val="002060"/>
              </w:rPr>
            </w:pPr>
            <w:r w:rsidRPr="005A6105">
              <w:rPr>
                <w:color w:val="002060"/>
              </w:rPr>
              <w:t>Indirizzo Impianto</w:t>
            </w:r>
          </w:p>
        </w:tc>
      </w:tr>
      <w:tr w:rsidR="0061614F" w:rsidRPr="005A6105" w14:paraId="75CF6F91" w14:textId="77777777" w:rsidTr="005D158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5C07B2" w14:textId="77777777" w:rsidR="0061614F" w:rsidRPr="005A6105" w:rsidRDefault="0061614F" w:rsidP="005D1589">
            <w:pPr>
              <w:pStyle w:val="rowtabella0"/>
              <w:rPr>
                <w:color w:val="002060"/>
              </w:rPr>
            </w:pPr>
            <w:r w:rsidRPr="005A6105">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A002D2" w14:textId="77777777" w:rsidR="0061614F" w:rsidRPr="005A6105" w:rsidRDefault="0061614F" w:rsidP="005D1589">
            <w:pPr>
              <w:pStyle w:val="rowtabella0"/>
              <w:rPr>
                <w:color w:val="002060"/>
              </w:rPr>
            </w:pPr>
            <w:r w:rsidRPr="005A6105">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8ECE2" w14:textId="77777777" w:rsidR="0061614F" w:rsidRPr="005A6105" w:rsidRDefault="0061614F" w:rsidP="005D1589">
            <w:pPr>
              <w:pStyle w:val="rowtabella0"/>
              <w:jc w:val="center"/>
              <w:rPr>
                <w:color w:val="002060"/>
              </w:rPr>
            </w:pPr>
            <w:r w:rsidRPr="005A610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C47596" w14:textId="77777777" w:rsidR="0061614F" w:rsidRPr="005A6105" w:rsidRDefault="0061614F" w:rsidP="005D1589">
            <w:pPr>
              <w:pStyle w:val="rowtabella0"/>
              <w:rPr>
                <w:color w:val="002060"/>
              </w:rPr>
            </w:pPr>
            <w:r w:rsidRPr="005A6105">
              <w:rPr>
                <w:color w:val="002060"/>
              </w:rPr>
              <w:t>13/12/2025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DFF361" w14:textId="77777777" w:rsidR="0061614F" w:rsidRPr="005A6105" w:rsidRDefault="0061614F" w:rsidP="005D1589">
            <w:pPr>
              <w:pStyle w:val="rowtabella0"/>
              <w:rPr>
                <w:color w:val="002060"/>
              </w:rPr>
            </w:pPr>
            <w:r w:rsidRPr="005A6105">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889BB0" w14:textId="77777777" w:rsidR="0061614F" w:rsidRPr="005A6105" w:rsidRDefault="0061614F" w:rsidP="005D1589">
            <w:pPr>
              <w:pStyle w:val="rowtabella0"/>
              <w:rPr>
                <w:color w:val="002060"/>
              </w:rPr>
            </w:pPr>
            <w:r w:rsidRPr="005A610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C9ABC6" w14:textId="77777777" w:rsidR="0061614F" w:rsidRPr="005A6105" w:rsidRDefault="0061614F" w:rsidP="005D1589">
            <w:pPr>
              <w:pStyle w:val="rowtabella0"/>
              <w:rPr>
                <w:color w:val="002060"/>
              </w:rPr>
            </w:pPr>
            <w:r w:rsidRPr="005A6105">
              <w:rPr>
                <w:color w:val="002060"/>
              </w:rPr>
              <w:t>VIA GROTTE DI POSATORA 19/A</w:t>
            </w:r>
          </w:p>
        </w:tc>
      </w:tr>
      <w:tr w:rsidR="0061614F" w:rsidRPr="005A6105" w14:paraId="4A7F47DC"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F80710" w14:textId="77777777" w:rsidR="0061614F" w:rsidRPr="005A6105" w:rsidRDefault="0061614F" w:rsidP="005D1589">
            <w:pPr>
              <w:pStyle w:val="rowtabella0"/>
              <w:rPr>
                <w:color w:val="002060"/>
              </w:rPr>
            </w:pPr>
            <w:r w:rsidRPr="005A6105">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33AE2F" w14:textId="77777777" w:rsidR="0061614F" w:rsidRPr="005A6105" w:rsidRDefault="0061614F" w:rsidP="005D1589">
            <w:pPr>
              <w:pStyle w:val="rowtabella0"/>
              <w:rPr>
                <w:color w:val="002060"/>
              </w:rPr>
            </w:pPr>
            <w:r w:rsidRPr="005A6105">
              <w:rPr>
                <w:color w:val="002060"/>
              </w:rPr>
              <w:t>JESINA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ADEB7C" w14:textId="77777777" w:rsidR="0061614F" w:rsidRPr="005A6105" w:rsidRDefault="0061614F" w:rsidP="005D1589">
            <w:pPr>
              <w:pStyle w:val="rowtabella0"/>
              <w:jc w:val="center"/>
              <w:rPr>
                <w:color w:val="002060"/>
              </w:rPr>
            </w:pPr>
            <w:r w:rsidRPr="005A610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2FC68A" w14:textId="77777777" w:rsidR="0061614F" w:rsidRPr="005A6105" w:rsidRDefault="0061614F" w:rsidP="005D1589">
            <w:pPr>
              <w:pStyle w:val="rowtabella0"/>
              <w:rPr>
                <w:color w:val="002060"/>
              </w:rPr>
            </w:pPr>
            <w:r w:rsidRPr="005A6105">
              <w:rPr>
                <w:color w:val="002060"/>
              </w:rPr>
              <w:t>13/12/2025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E09BD0" w14:textId="77777777" w:rsidR="0061614F" w:rsidRPr="005A6105" w:rsidRDefault="0061614F" w:rsidP="005D1589">
            <w:pPr>
              <w:pStyle w:val="rowtabella0"/>
              <w:rPr>
                <w:color w:val="002060"/>
              </w:rPr>
            </w:pPr>
            <w:r w:rsidRPr="005A6105">
              <w:rPr>
                <w:color w:val="002060"/>
              </w:rPr>
              <w:t>5299 CENTRO SP. POL. "</w:t>
            </w:r>
            <w:proofErr w:type="gramStart"/>
            <w:r w:rsidRPr="005A6105">
              <w:rPr>
                <w:color w:val="002060"/>
              </w:rPr>
              <w:t>R.GATTARI</w:t>
            </w:r>
            <w:proofErr w:type="gramEnd"/>
            <w:r w:rsidRPr="005A610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C641D2" w14:textId="77777777" w:rsidR="0061614F" w:rsidRPr="005A6105" w:rsidRDefault="0061614F" w:rsidP="005D1589">
            <w:pPr>
              <w:pStyle w:val="rowtabella0"/>
              <w:rPr>
                <w:color w:val="002060"/>
              </w:rPr>
            </w:pPr>
            <w:r w:rsidRPr="005A6105">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D7E529" w14:textId="77777777" w:rsidR="0061614F" w:rsidRPr="005A6105" w:rsidRDefault="0061614F" w:rsidP="005D1589">
            <w:pPr>
              <w:pStyle w:val="rowtabella0"/>
              <w:rPr>
                <w:color w:val="002060"/>
              </w:rPr>
            </w:pPr>
            <w:r w:rsidRPr="005A6105">
              <w:rPr>
                <w:color w:val="002060"/>
              </w:rPr>
              <w:t>VIA TAGLIAMENTO</w:t>
            </w:r>
          </w:p>
        </w:tc>
      </w:tr>
      <w:tr w:rsidR="0061614F" w:rsidRPr="005A6105" w14:paraId="1CCFC4C4"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F4A754" w14:textId="77777777" w:rsidR="0061614F" w:rsidRPr="005A6105" w:rsidRDefault="0061614F" w:rsidP="005D1589">
            <w:pPr>
              <w:pStyle w:val="rowtabella0"/>
              <w:rPr>
                <w:color w:val="002060"/>
              </w:rPr>
            </w:pPr>
            <w:r w:rsidRPr="005A6105">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C40447" w14:textId="77777777" w:rsidR="0061614F" w:rsidRPr="005A6105" w:rsidRDefault="0061614F" w:rsidP="005D1589">
            <w:pPr>
              <w:pStyle w:val="rowtabella0"/>
              <w:rPr>
                <w:color w:val="002060"/>
              </w:rPr>
            </w:pPr>
            <w:r w:rsidRPr="005A6105">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E4EB8F" w14:textId="77777777" w:rsidR="0061614F" w:rsidRPr="005A6105" w:rsidRDefault="0061614F" w:rsidP="005D1589">
            <w:pPr>
              <w:pStyle w:val="rowtabella0"/>
              <w:jc w:val="center"/>
              <w:rPr>
                <w:color w:val="002060"/>
              </w:rPr>
            </w:pPr>
            <w:r w:rsidRPr="005A610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2DCFFF" w14:textId="77777777" w:rsidR="0061614F" w:rsidRPr="005A6105" w:rsidRDefault="0061614F" w:rsidP="005D1589">
            <w:pPr>
              <w:pStyle w:val="rowtabella0"/>
              <w:rPr>
                <w:color w:val="002060"/>
              </w:rPr>
            </w:pPr>
            <w:r w:rsidRPr="005A6105">
              <w:rPr>
                <w:color w:val="002060"/>
              </w:rPr>
              <w:t>13/12/2025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915DFF" w14:textId="77777777" w:rsidR="0061614F" w:rsidRPr="005A6105" w:rsidRDefault="0061614F" w:rsidP="005D1589">
            <w:pPr>
              <w:pStyle w:val="rowtabella0"/>
              <w:rPr>
                <w:color w:val="002060"/>
              </w:rPr>
            </w:pPr>
            <w:r w:rsidRPr="005A6105">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D00336" w14:textId="77777777" w:rsidR="0061614F" w:rsidRPr="005A6105" w:rsidRDefault="0061614F" w:rsidP="005D1589">
            <w:pPr>
              <w:pStyle w:val="rowtabella0"/>
              <w:rPr>
                <w:color w:val="002060"/>
              </w:rPr>
            </w:pPr>
            <w:r w:rsidRPr="005A610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1806F6" w14:textId="77777777" w:rsidR="0061614F" w:rsidRPr="005A6105" w:rsidRDefault="0061614F" w:rsidP="005D1589">
            <w:pPr>
              <w:pStyle w:val="rowtabella0"/>
              <w:rPr>
                <w:color w:val="002060"/>
              </w:rPr>
            </w:pPr>
            <w:r w:rsidRPr="005A6105">
              <w:rPr>
                <w:color w:val="002060"/>
              </w:rPr>
              <w:t>VIA VESCOVARA, 7</w:t>
            </w:r>
          </w:p>
        </w:tc>
      </w:tr>
      <w:tr w:rsidR="0061614F" w:rsidRPr="005A6105" w14:paraId="621BDA0D"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BC4BEC" w14:textId="77777777" w:rsidR="0061614F" w:rsidRPr="005A6105" w:rsidRDefault="0061614F" w:rsidP="005D1589">
            <w:pPr>
              <w:pStyle w:val="rowtabella0"/>
              <w:rPr>
                <w:color w:val="002060"/>
              </w:rPr>
            </w:pPr>
            <w:r w:rsidRPr="005A6105">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B989D4" w14:textId="77777777" w:rsidR="0061614F" w:rsidRPr="005A6105" w:rsidRDefault="0061614F" w:rsidP="005D1589">
            <w:pPr>
              <w:pStyle w:val="rowtabella0"/>
              <w:rPr>
                <w:color w:val="002060"/>
              </w:rPr>
            </w:pPr>
            <w:r w:rsidRPr="005A6105">
              <w:rPr>
                <w:color w:val="002060"/>
              </w:rPr>
              <w:t xml:space="preserve">C.U.S. ANCONA </w:t>
            </w:r>
            <w:proofErr w:type="spellStart"/>
            <w:proofErr w:type="gramStart"/>
            <w:r w:rsidRPr="005A6105">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E975D7" w14:textId="77777777" w:rsidR="0061614F" w:rsidRPr="005A6105" w:rsidRDefault="0061614F" w:rsidP="005D1589">
            <w:pPr>
              <w:pStyle w:val="rowtabella0"/>
              <w:jc w:val="center"/>
              <w:rPr>
                <w:color w:val="002060"/>
              </w:rPr>
            </w:pPr>
            <w:r w:rsidRPr="005A610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5A7B44" w14:textId="77777777" w:rsidR="0061614F" w:rsidRPr="005A6105" w:rsidRDefault="0061614F" w:rsidP="005D1589">
            <w:pPr>
              <w:pStyle w:val="rowtabella0"/>
              <w:rPr>
                <w:color w:val="002060"/>
              </w:rPr>
            </w:pPr>
            <w:r w:rsidRPr="005A6105">
              <w:rPr>
                <w:color w:val="002060"/>
              </w:rPr>
              <w:t>13/12/2025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37C875" w14:textId="77777777" w:rsidR="0061614F" w:rsidRPr="005A6105" w:rsidRDefault="0061614F" w:rsidP="005D1589">
            <w:pPr>
              <w:pStyle w:val="rowtabella0"/>
              <w:rPr>
                <w:color w:val="002060"/>
              </w:rPr>
            </w:pPr>
            <w:r w:rsidRPr="005A6105">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11E16E" w14:textId="77777777" w:rsidR="0061614F" w:rsidRPr="005A6105" w:rsidRDefault="0061614F" w:rsidP="005D1589">
            <w:pPr>
              <w:pStyle w:val="rowtabella0"/>
              <w:rPr>
                <w:color w:val="002060"/>
              </w:rPr>
            </w:pPr>
            <w:r w:rsidRPr="005A6105">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022A42" w14:textId="77777777" w:rsidR="0061614F" w:rsidRPr="005A6105" w:rsidRDefault="0061614F" w:rsidP="005D1589">
            <w:pPr>
              <w:pStyle w:val="rowtabella0"/>
              <w:rPr>
                <w:color w:val="002060"/>
              </w:rPr>
            </w:pPr>
            <w:r w:rsidRPr="005A6105">
              <w:rPr>
                <w:color w:val="002060"/>
              </w:rPr>
              <w:t xml:space="preserve">VIA </w:t>
            </w:r>
            <w:proofErr w:type="gramStart"/>
            <w:r w:rsidRPr="005A6105">
              <w:rPr>
                <w:color w:val="002060"/>
              </w:rPr>
              <w:t>B.BUOZZI</w:t>
            </w:r>
            <w:proofErr w:type="gramEnd"/>
          </w:p>
        </w:tc>
      </w:tr>
      <w:tr w:rsidR="0061614F" w:rsidRPr="005A6105" w14:paraId="65D0688A" w14:textId="77777777" w:rsidTr="005D158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8907C7" w14:textId="77777777" w:rsidR="0061614F" w:rsidRPr="005A6105" w:rsidRDefault="0061614F" w:rsidP="005D1589">
            <w:pPr>
              <w:pStyle w:val="rowtabella0"/>
              <w:rPr>
                <w:color w:val="002060"/>
              </w:rPr>
            </w:pPr>
            <w:r w:rsidRPr="005A6105">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FC3C13" w14:textId="77777777" w:rsidR="0061614F" w:rsidRPr="005A6105" w:rsidRDefault="0061614F" w:rsidP="005D1589">
            <w:pPr>
              <w:pStyle w:val="rowtabella0"/>
              <w:rPr>
                <w:color w:val="002060"/>
              </w:rPr>
            </w:pPr>
            <w:r w:rsidRPr="005A6105">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999C7D" w14:textId="77777777" w:rsidR="0061614F" w:rsidRPr="005A6105" w:rsidRDefault="0061614F" w:rsidP="005D1589">
            <w:pPr>
              <w:pStyle w:val="rowtabella0"/>
              <w:jc w:val="center"/>
              <w:rPr>
                <w:color w:val="002060"/>
              </w:rPr>
            </w:pPr>
            <w:r w:rsidRPr="005A610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153D5A" w14:textId="77777777" w:rsidR="0061614F" w:rsidRPr="005A6105" w:rsidRDefault="0061614F" w:rsidP="005D1589">
            <w:pPr>
              <w:pStyle w:val="rowtabella0"/>
              <w:rPr>
                <w:color w:val="002060"/>
              </w:rPr>
            </w:pPr>
            <w:r w:rsidRPr="005A6105">
              <w:rPr>
                <w:color w:val="002060"/>
              </w:rPr>
              <w:t>14/12/2025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DF8CA6" w14:textId="77777777" w:rsidR="0061614F" w:rsidRPr="005A6105" w:rsidRDefault="0061614F" w:rsidP="005D1589">
            <w:pPr>
              <w:pStyle w:val="rowtabella0"/>
              <w:rPr>
                <w:color w:val="002060"/>
              </w:rPr>
            </w:pPr>
            <w:r w:rsidRPr="005A6105">
              <w:rPr>
                <w:color w:val="002060"/>
              </w:rPr>
              <w:t>5140 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2385F6" w14:textId="77777777" w:rsidR="0061614F" w:rsidRPr="005A6105" w:rsidRDefault="0061614F" w:rsidP="005D1589">
            <w:pPr>
              <w:pStyle w:val="rowtabella0"/>
              <w:rPr>
                <w:color w:val="002060"/>
              </w:rPr>
            </w:pPr>
            <w:r w:rsidRPr="005A6105">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D6F70D" w14:textId="77777777" w:rsidR="0061614F" w:rsidRPr="005A6105" w:rsidRDefault="0061614F" w:rsidP="005D1589">
            <w:pPr>
              <w:pStyle w:val="rowtabella0"/>
              <w:rPr>
                <w:color w:val="002060"/>
              </w:rPr>
            </w:pPr>
            <w:r w:rsidRPr="005A6105">
              <w:rPr>
                <w:color w:val="002060"/>
              </w:rPr>
              <w:t>VIA CIRCONVALLAZIONE</w:t>
            </w:r>
          </w:p>
        </w:tc>
      </w:tr>
    </w:tbl>
    <w:p w14:paraId="07476687" w14:textId="77777777" w:rsidR="0061614F" w:rsidRPr="005A6105" w:rsidRDefault="0061614F" w:rsidP="0061614F">
      <w:pPr>
        <w:pStyle w:val="breakline"/>
        <w:rPr>
          <w:rFonts w:eastAsiaTheme="minorEastAsia"/>
          <w:color w:val="002060"/>
        </w:rPr>
      </w:pPr>
    </w:p>
    <w:p w14:paraId="59350E33" w14:textId="77777777" w:rsidR="0061614F" w:rsidRPr="005A6105" w:rsidRDefault="0061614F" w:rsidP="0061614F">
      <w:pPr>
        <w:pStyle w:val="breakline"/>
        <w:rPr>
          <w:color w:val="002060"/>
        </w:rPr>
      </w:pPr>
    </w:p>
    <w:p w14:paraId="636EAD77" w14:textId="77777777" w:rsidR="0061614F" w:rsidRPr="005A6105" w:rsidRDefault="0061614F" w:rsidP="0061614F">
      <w:pPr>
        <w:pStyle w:val="breakline"/>
        <w:rPr>
          <w:color w:val="002060"/>
        </w:rPr>
      </w:pPr>
    </w:p>
    <w:p w14:paraId="2801A07F" w14:textId="77777777" w:rsidR="0061614F" w:rsidRPr="005A6105" w:rsidRDefault="0061614F" w:rsidP="0061614F">
      <w:pPr>
        <w:pStyle w:val="sottotitolocampionato10"/>
        <w:rPr>
          <w:color w:val="002060"/>
        </w:rPr>
      </w:pPr>
      <w:r w:rsidRPr="005A6105">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04"/>
        <w:gridCol w:w="385"/>
        <w:gridCol w:w="898"/>
        <w:gridCol w:w="1198"/>
        <w:gridCol w:w="1547"/>
        <w:gridCol w:w="1565"/>
      </w:tblGrid>
      <w:tr w:rsidR="0061614F" w:rsidRPr="005A6105" w14:paraId="22D02646" w14:textId="77777777" w:rsidTr="005D15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7020D" w14:textId="77777777" w:rsidR="0061614F" w:rsidRPr="005A6105" w:rsidRDefault="0061614F" w:rsidP="005D1589">
            <w:pPr>
              <w:pStyle w:val="headertabella0"/>
              <w:rPr>
                <w:color w:val="002060"/>
              </w:rPr>
            </w:pPr>
            <w:r w:rsidRPr="005A61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6855D" w14:textId="77777777" w:rsidR="0061614F" w:rsidRPr="005A6105" w:rsidRDefault="0061614F" w:rsidP="005D1589">
            <w:pPr>
              <w:pStyle w:val="headertabella0"/>
              <w:rPr>
                <w:color w:val="002060"/>
              </w:rPr>
            </w:pPr>
            <w:r w:rsidRPr="005A61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7160F" w14:textId="77777777" w:rsidR="0061614F" w:rsidRPr="005A6105" w:rsidRDefault="0061614F" w:rsidP="005D1589">
            <w:pPr>
              <w:pStyle w:val="headertabella0"/>
              <w:rPr>
                <w:color w:val="002060"/>
              </w:rPr>
            </w:pPr>
            <w:r w:rsidRPr="005A61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5E5B0" w14:textId="77777777" w:rsidR="0061614F" w:rsidRPr="005A6105" w:rsidRDefault="0061614F" w:rsidP="005D1589">
            <w:pPr>
              <w:pStyle w:val="headertabella0"/>
              <w:rPr>
                <w:color w:val="002060"/>
              </w:rPr>
            </w:pPr>
            <w:r w:rsidRPr="005A61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9592C" w14:textId="77777777" w:rsidR="0061614F" w:rsidRPr="005A6105" w:rsidRDefault="0061614F" w:rsidP="005D1589">
            <w:pPr>
              <w:pStyle w:val="headertabella0"/>
              <w:rPr>
                <w:color w:val="002060"/>
              </w:rPr>
            </w:pPr>
            <w:r w:rsidRPr="005A61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EBB5D" w14:textId="77777777" w:rsidR="0061614F" w:rsidRPr="005A6105" w:rsidRDefault="0061614F" w:rsidP="005D1589">
            <w:pPr>
              <w:pStyle w:val="headertabella0"/>
              <w:rPr>
                <w:color w:val="002060"/>
              </w:rPr>
            </w:pPr>
            <w:proofErr w:type="spellStart"/>
            <w:r w:rsidRPr="005A6105">
              <w:rPr>
                <w:color w:val="002060"/>
              </w:rPr>
              <w:t>Localita'</w:t>
            </w:r>
            <w:proofErr w:type="spellEnd"/>
            <w:r w:rsidRPr="005A61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6921D" w14:textId="77777777" w:rsidR="0061614F" w:rsidRPr="005A6105" w:rsidRDefault="0061614F" w:rsidP="005D1589">
            <w:pPr>
              <w:pStyle w:val="headertabella0"/>
              <w:rPr>
                <w:color w:val="002060"/>
              </w:rPr>
            </w:pPr>
            <w:r w:rsidRPr="005A6105">
              <w:rPr>
                <w:color w:val="002060"/>
              </w:rPr>
              <w:t>Indirizzo Impianto</w:t>
            </w:r>
          </w:p>
        </w:tc>
      </w:tr>
      <w:tr w:rsidR="0061614F" w:rsidRPr="005A6105" w14:paraId="7E8E3833" w14:textId="77777777" w:rsidTr="005D158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5906B3" w14:textId="77777777" w:rsidR="0061614F" w:rsidRPr="005A6105" w:rsidRDefault="0061614F" w:rsidP="005D1589">
            <w:pPr>
              <w:pStyle w:val="rowtabella0"/>
              <w:rPr>
                <w:color w:val="002060"/>
              </w:rPr>
            </w:pPr>
            <w:r w:rsidRPr="005A6105">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62CE81" w14:textId="77777777" w:rsidR="0061614F" w:rsidRPr="005A6105" w:rsidRDefault="0061614F" w:rsidP="005D1589">
            <w:pPr>
              <w:pStyle w:val="rowtabella0"/>
              <w:rPr>
                <w:color w:val="002060"/>
              </w:rPr>
            </w:pPr>
            <w:r w:rsidRPr="005A6105">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8FDA9" w14:textId="77777777" w:rsidR="0061614F" w:rsidRPr="005A6105" w:rsidRDefault="0061614F" w:rsidP="005D1589">
            <w:pPr>
              <w:pStyle w:val="rowtabella0"/>
              <w:jc w:val="center"/>
              <w:rPr>
                <w:color w:val="002060"/>
              </w:rPr>
            </w:pPr>
            <w:r w:rsidRPr="005A610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480B37" w14:textId="77777777" w:rsidR="0061614F" w:rsidRPr="005A6105" w:rsidRDefault="0061614F" w:rsidP="005D1589">
            <w:pPr>
              <w:pStyle w:val="rowtabella0"/>
              <w:rPr>
                <w:color w:val="002060"/>
              </w:rPr>
            </w:pPr>
            <w:r w:rsidRPr="005A6105">
              <w:rPr>
                <w:color w:val="002060"/>
              </w:rPr>
              <w:t>14/12/2025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E3407A" w14:textId="77777777" w:rsidR="0061614F" w:rsidRPr="005A6105" w:rsidRDefault="0061614F" w:rsidP="005D1589">
            <w:pPr>
              <w:pStyle w:val="rowtabella0"/>
              <w:rPr>
                <w:color w:val="002060"/>
              </w:rPr>
            </w:pPr>
            <w:r w:rsidRPr="005A6105">
              <w:rPr>
                <w:color w:val="002060"/>
              </w:rPr>
              <w:t xml:space="preserve">5295 TENSOSTRUTTURA VIA </w:t>
            </w:r>
            <w:proofErr w:type="gramStart"/>
            <w:r w:rsidRPr="005A6105">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2D8021" w14:textId="77777777" w:rsidR="0061614F" w:rsidRPr="005A6105" w:rsidRDefault="0061614F" w:rsidP="005D1589">
            <w:pPr>
              <w:pStyle w:val="rowtabella0"/>
              <w:rPr>
                <w:color w:val="002060"/>
              </w:rPr>
            </w:pPr>
            <w:r w:rsidRPr="005A6105">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995CEA" w14:textId="77777777" w:rsidR="0061614F" w:rsidRPr="005A6105" w:rsidRDefault="0061614F" w:rsidP="005D1589">
            <w:pPr>
              <w:pStyle w:val="rowtabella0"/>
              <w:rPr>
                <w:color w:val="002060"/>
              </w:rPr>
            </w:pPr>
            <w:r w:rsidRPr="005A6105">
              <w:rPr>
                <w:color w:val="002060"/>
              </w:rPr>
              <w:t xml:space="preserve">VIA </w:t>
            </w:r>
            <w:proofErr w:type="gramStart"/>
            <w:r w:rsidRPr="005A6105">
              <w:rPr>
                <w:color w:val="002060"/>
              </w:rPr>
              <w:t>E.MATTEI</w:t>
            </w:r>
            <w:proofErr w:type="gramEnd"/>
          </w:p>
        </w:tc>
      </w:tr>
      <w:tr w:rsidR="0061614F" w:rsidRPr="005A6105" w14:paraId="293D67F2"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0EE966" w14:textId="77777777" w:rsidR="0061614F" w:rsidRPr="005A6105" w:rsidRDefault="0061614F" w:rsidP="005D1589">
            <w:pPr>
              <w:pStyle w:val="rowtabella0"/>
              <w:rPr>
                <w:color w:val="002060"/>
              </w:rPr>
            </w:pPr>
            <w:r w:rsidRPr="005A6105">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1CC50C" w14:textId="77777777" w:rsidR="0061614F" w:rsidRPr="005A6105" w:rsidRDefault="0061614F" w:rsidP="005D1589">
            <w:pPr>
              <w:pStyle w:val="rowtabella0"/>
              <w:rPr>
                <w:color w:val="002060"/>
              </w:rPr>
            </w:pPr>
            <w:r w:rsidRPr="005A6105">
              <w:rPr>
                <w:color w:val="002060"/>
              </w:rPr>
              <w:t>POLISPORTIVA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C032C6" w14:textId="77777777" w:rsidR="0061614F" w:rsidRPr="005A6105" w:rsidRDefault="0061614F" w:rsidP="005D1589">
            <w:pPr>
              <w:pStyle w:val="rowtabella0"/>
              <w:jc w:val="center"/>
              <w:rPr>
                <w:color w:val="002060"/>
              </w:rPr>
            </w:pPr>
            <w:r w:rsidRPr="005A610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68D8D5" w14:textId="77777777" w:rsidR="0061614F" w:rsidRPr="005A6105" w:rsidRDefault="0061614F" w:rsidP="005D1589">
            <w:pPr>
              <w:pStyle w:val="rowtabella0"/>
              <w:rPr>
                <w:color w:val="002060"/>
              </w:rPr>
            </w:pPr>
            <w:r w:rsidRPr="005A6105">
              <w:rPr>
                <w:color w:val="002060"/>
              </w:rPr>
              <w:t>14/12/2025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532372" w14:textId="77777777" w:rsidR="0061614F" w:rsidRPr="005A6105" w:rsidRDefault="0061614F" w:rsidP="005D1589">
            <w:pPr>
              <w:pStyle w:val="rowtabella0"/>
              <w:rPr>
                <w:color w:val="002060"/>
              </w:rPr>
            </w:pPr>
            <w:r w:rsidRPr="005A6105">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838B82" w14:textId="77777777" w:rsidR="0061614F" w:rsidRPr="005A6105" w:rsidRDefault="0061614F" w:rsidP="005D1589">
            <w:pPr>
              <w:pStyle w:val="rowtabella0"/>
              <w:rPr>
                <w:color w:val="002060"/>
              </w:rPr>
            </w:pPr>
            <w:r w:rsidRPr="005A6105">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8BAB75" w14:textId="77777777" w:rsidR="0061614F" w:rsidRPr="005A6105" w:rsidRDefault="0061614F" w:rsidP="005D1589">
            <w:pPr>
              <w:pStyle w:val="rowtabella0"/>
              <w:rPr>
                <w:color w:val="002060"/>
              </w:rPr>
            </w:pPr>
            <w:r w:rsidRPr="005A6105">
              <w:rPr>
                <w:color w:val="002060"/>
              </w:rPr>
              <w:t xml:space="preserve">LOC.MONTEROCCO VIA </w:t>
            </w:r>
            <w:proofErr w:type="gramStart"/>
            <w:r w:rsidRPr="005A6105">
              <w:rPr>
                <w:color w:val="002060"/>
              </w:rPr>
              <w:t>A.MANCINI</w:t>
            </w:r>
            <w:proofErr w:type="gramEnd"/>
          </w:p>
        </w:tc>
      </w:tr>
      <w:tr w:rsidR="0061614F" w:rsidRPr="005A6105" w14:paraId="1F6F0F4F"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C96A7C" w14:textId="77777777" w:rsidR="0061614F" w:rsidRPr="005A6105" w:rsidRDefault="0061614F" w:rsidP="005D1589">
            <w:pPr>
              <w:pStyle w:val="rowtabella0"/>
              <w:rPr>
                <w:color w:val="002060"/>
              </w:rPr>
            </w:pPr>
            <w:r w:rsidRPr="005A6105">
              <w:rPr>
                <w:color w:val="002060"/>
              </w:rPr>
              <w:t>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06DA08" w14:textId="77777777" w:rsidR="0061614F" w:rsidRPr="005A6105" w:rsidRDefault="0061614F" w:rsidP="005D1589">
            <w:pPr>
              <w:pStyle w:val="rowtabella0"/>
              <w:rPr>
                <w:color w:val="002060"/>
              </w:rPr>
            </w:pPr>
            <w:r w:rsidRPr="005A6105">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E74D96" w14:textId="77777777" w:rsidR="0061614F" w:rsidRPr="005A6105" w:rsidRDefault="0061614F" w:rsidP="005D1589">
            <w:pPr>
              <w:pStyle w:val="rowtabella0"/>
              <w:jc w:val="center"/>
              <w:rPr>
                <w:color w:val="002060"/>
              </w:rPr>
            </w:pPr>
            <w:r w:rsidRPr="005A610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981D73" w14:textId="77777777" w:rsidR="0061614F" w:rsidRPr="005A6105" w:rsidRDefault="0061614F" w:rsidP="005D1589">
            <w:pPr>
              <w:pStyle w:val="rowtabella0"/>
              <w:rPr>
                <w:color w:val="002060"/>
              </w:rPr>
            </w:pPr>
            <w:r w:rsidRPr="005A6105">
              <w:rPr>
                <w:color w:val="002060"/>
              </w:rPr>
              <w:t>14/12/2025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AEBA31" w14:textId="77777777" w:rsidR="0061614F" w:rsidRPr="005A6105" w:rsidRDefault="0061614F" w:rsidP="005D1589">
            <w:pPr>
              <w:pStyle w:val="rowtabella0"/>
              <w:rPr>
                <w:color w:val="002060"/>
              </w:rPr>
            </w:pPr>
            <w:r w:rsidRPr="005A6105">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29B57C" w14:textId="77777777" w:rsidR="0061614F" w:rsidRPr="005A6105" w:rsidRDefault="0061614F" w:rsidP="005D1589">
            <w:pPr>
              <w:pStyle w:val="rowtabella0"/>
              <w:rPr>
                <w:color w:val="002060"/>
              </w:rPr>
            </w:pPr>
            <w:r w:rsidRPr="005A6105">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23F4B2" w14:textId="77777777" w:rsidR="0061614F" w:rsidRPr="005A6105" w:rsidRDefault="0061614F" w:rsidP="005D1589">
            <w:pPr>
              <w:pStyle w:val="rowtabella0"/>
              <w:rPr>
                <w:color w:val="002060"/>
              </w:rPr>
            </w:pPr>
            <w:r w:rsidRPr="005A6105">
              <w:rPr>
                <w:color w:val="002060"/>
              </w:rPr>
              <w:t>FRAZ.PAGLIARE VIA VECCHI</w:t>
            </w:r>
          </w:p>
        </w:tc>
      </w:tr>
      <w:tr w:rsidR="0061614F" w:rsidRPr="005A6105" w14:paraId="598C4C30" w14:textId="77777777" w:rsidTr="005D158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AB0E7D" w14:textId="77777777" w:rsidR="0061614F" w:rsidRPr="005A6105" w:rsidRDefault="0061614F" w:rsidP="005D1589">
            <w:pPr>
              <w:pStyle w:val="rowtabella0"/>
              <w:rPr>
                <w:color w:val="002060"/>
              </w:rPr>
            </w:pPr>
            <w:r w:rsidRPr="005A6105">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577B24" w14:textId="77777777" w:rsidR="0061614F" w:rsidRPr="005A6105" w:rsidRDefault="0061614F" w:rsidP="005D1589">
            <w:pPr>
              <w:pStyle w:val="rowtabella0"/>
              <w:rPr>
                <w:color w:val="002060"/>
              </w:rPr>
            </w:pPr>
            <w:r w:rsidRPr="005A6105">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1C1AF3" w14:textId="77777777" w:rsidR="0061614F" w:rsidRPr="005A6105" w:rsidRDefault="0061614F" w:rsidP="005D1589">
            <w:pPr>
              <w:pStyle w:val="rowtabella0"/>
              <w:jc w:val="center"/>
              <w:rPr>
                <w:color w:val="002060"/>
              </w:rPr>
            </w:pPr>
            <w:r w:rsidRPr="005A610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2CB66" w14:textId="77777777" w:rsidR="0061614F" w:rsidRPr="005A6105" w:rsidRDefault="0061614F" w:rsidP="005D1589">
            <w:pPr>
              <w:pStyle w:val="rowtabella0"/>
              <w:rPr>
                <w:color w:val="002060"/>
              </w:rPr>
            </w:pPr>
            <w:r w:rsidRPr="005A6105">
              <w:rPr>
                <w:color w:val="002060"/>
              </w:rPr>
              <w:t>14/12/2025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81C9EC" w14:textId="77777777" w:rsidR="0061614F" w:rsidRPr="005A6105" w:rsidRDefault="0061614F" w:rsidP="005D1589">
            <w:pPr>
              <w:pStyle w:val="rowtabella0"/>
              <w:rPr>
                <w:color w:val="002060"/>
              </w:rPr>
            </w:pPr>
            <w:r w:rsidRPr="005A6105">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2C093F" w14:textId="77777777" w:rsidR="0061614F" w:rsidRPr="005A6105" w:rsidRDefault="0061614F" w:rsidP="005D1589">
            <w:pPr>
              <w:pStyle w:val="rowtabella0"/>
              <w:rPr>
                <w:color w:val="002060"/>
              </w:rPr>
            </w:pPr>
            <w:r w:rsidRPr="005A6105">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B9DAA" w14:textId="77777777" w:rsidR="0061614F" w:rsidRPr="005A6105" w:rsidRDefault="0061614F" w:rsidP="005D1589">
            <w:pPr>
              <w:pStyle w:val="rowtabella0"/>
              <w:rPr>
                <w:color w:val="002060"/>
              </w:rPr>
            </w:pPr>
            <w:r w:rsidRPr="005A6105">
              <w:rPr>
                <w:color w:val="002060"/>
              </w:rPr>
              <w:t>VIA PERTINI</w:t>
            </w:r>
          </w:p>
        </w:tc>
      </w:tr>
    </w:tbl>
    <w:p w14:paraId="0BE5C4EF" w14:textId="77777777" w:rsidR="0061614F" w:rsidRDefault="0061614F" w:rsidP="007C13E1">
      <w:pPr>
        <w:pStyle w:val="breakline"/>
        <w:rPr>
          <w:rFonts w:eastAsiaTheme="minorEastAsia"/>
          <w:color w:val="002060"/>
        </w:rPr>
      </w:pPr>
    </w:p>
    <w:p w14:paraId="7E4EF9E5" w14:textId="77777777" w:rsidR="0061614F" w:rsidRPr="009D0091" w:rsidRDefault="0061614F" w:rsidP="007C13E1">
      <w:pPr>
        <w:pStyle w:val="breakline"/>
        <w:rPr>
          <w:rFonts w:eastAsiaTheme="minorEastAsia"/>
          <w:color w:val="002060"/>
        </w:rPr>
      </w:pPr>
    </w:p>
    <w:p w14:paraId="56FDCF0B" w14:textId="77777777" w:rsidR="007C13E1" w:rsidRPr="009D0091" w:rsidRDefault="007C13E1" w:rsidP="007C13E1">
      <w:pPr>
        <w:pStyle w:val="breakline"/>
        <w:rPr>
          <w:color w:val="002060"/>
        </w:rPr>
      </w:pPr>
    </w:p>
    <w:p w14:paraId="61FCCEDB" w14:textId="77777777" w:rsidR="007C13E1" w:rsidRPr="009D0091" w:rsidRDefault="007C13E1" w:rsidP="007C13E1">
      <w:pPr>
        <w:pStyle w:val="titolocampionato0"/>
        <w:shd w:val="clear" w:color="auto" w:fill="CCCCCC"/>
        <w:spacing w:before="80" w:after="40"/>
        <w:rPr>
          <w:color w:val="002060"/>
        </w:rPr>
      </w:pPr>
      <w:r w:rsidRPr="009D0091">
        <w:rPr>
          <w:color w:val="002060"/>
        </w:rPr>
        <w:t>UNDER 15 C5 REGIONALI MASCHILI</w:t>
      </w:r>
    </w:p>
    <w:p w14:paraId="3A989D0C" w14:textId="77777777" w:rsidR="007C13E1" w:rsidRPr="009D0091" w:rsidRDefault="007C13E1" w:rsidP="007C13E1">
      <w:pPr>
        <w:pStyle w:val="titoloprinc0"/>
        <w:rPr>
          <w:color w:val="002060"/>
        </w:rPr>
      </w:pPr>
      <w:r w:rsidRPr="009D0091">
        <w:rPr>
          <w:color w:val="002060"/>
        </w:rPr>
        <w:t>VARIAZIONI AL PROGRAMMA GARE</w:t>
      </w:r>
    </w:p>
    <w:p w14:paraId="0BCDA802" w14:textId="77777777" w:rsidR="007C13E1" w:rsidRPr="009D0091" w:rsidRDefault="007C13E1" w:rsidP="007C13E1">
      <w:pPr>
        <w:pStyle w:val="breakline"/>
        <w:rPr>
          <w:color w:val="002060"/>
        </w:rPr>
      </w:pPr>
    </w:p>
    <w:p w14:paraId="6BB3159D" w14:textId="77777777" w:rsidR="007C13E1" w:rsidRPr="009D0091" w:rsidRDefault="007C13E1" w:rsidP="007C13E1">
      <w:pPr>
        <w:pStyle w:val="breakline"/>
        <w:rPr>
          <w:color w:val="002060"/>
        </w:rPr>
      </w:pPr>
    </w:p>
    <w:p w14:paraId="2707EE18" w14:textId="77777777" w:rsidR="007C13E1" w:rsidRPr="009D0091" w:rsidRDefault="007C13E1" w:rsidP="007C13E1">
      <w:pPr>
        <w:pStyle w:val="sottotitolocampionato10"/>
        <w:rPr>
          <w:color w:val="002060"/>
        </w:rPr>
      </w:pPr>
      <w:r w:rsidRPr="009D009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C13E1" w:rsidRPr="009D0091" w14:paraId="14E6E055" w14:textId="77777777" w:rsidTr="008F6C8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5D599" w14:textId="77777777" w:rsidR="007C13E1" w:rsidRPr="009D0091" w:rsidRDefault="007C13E1" w:rsidP="005D1589">
            <w:pPr>
              <w:pStyle w:val="headertabella0"/>
              <w:rPr>
                <w:color w:val="002060"/>
              </w:rPr>
            </w:pPr>
            <w:r w:rsidRPr="009D009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04857" w14:textId="77777777" w:rsidR="007C13E1" w:rsidRPr="009D0091" w:rsidRDefault="007C13E1" w:rsidP="005D1589">
            <w:pPr>
              <w:pStyle w:val="headertabella0"/>
              <w:rPr>
                <w:color w:val="002060"/>
              </w:rPr>
            </w:pPr>
            <w:r w:rsidRPr="009D0091">
              <w:rPr>
                <w:color w:val="002060"/>
              </w:rPr>
              <w:t xml:space="preserve">N° </w:t>
            </w:r>
            <w:proofErr w:type="spellStart"/>
            <w:r w:rsidRPr="009D0091">
              <w:rPr>
                <w:color w:val="002060"/>
              </w:rPr>
              <w:t>Gior</w:t>
            </w:r>
            <w:proofErr w:type="spellEnd"/>
            <w:r w:rsidRPr="009D009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411E4" w14:textId="77777777" w:rsidR="007C13E1" w:rsidRPr="009D0091" w:rsidRDefault="007C13E1" w:rsidP="005D1589">
            <w:pPr>
              <w:pStyle w:val="headertabella0"/>
              <w:rPr>
                <w:color w:val="002060"/>
              </w:rPr>
            </w:pPr>
            <w:r w:rsidRPr="009D009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F1B09" w14:textId="77777777" w:rsidR="007C13E1" w:rsidRPr="009D0091" w:rsidRDefault="007C13E1" w:rsidP="005D1589">
            <w:pPr>
              <w:pStyle w:val="headertabella0"/>
              <w:rPr>
                <w:color w:val="002060"/>
              </w:rPr>
            </w:pPr>
            <w:r w:rsidRPr="009D009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D25D9" w14:textId="77777777" w:rsidR="007C13E1" w:rsidRPr="009D0091" w:rsidRDefault="007C13E1" w:rsidP="005D1589">
            <w:pPr>
              <w:pStyle w:val="headertabella0"/>
              <w:rPr>
                <w:color w:val="002060"/>
              </w:rPr>
            </w:pPr>
            <w:r w:rsidRPr="009D0091">
              <w:rPr>
                <w:color w:val="002060"/>
              </w:rPr>
              <w:t xml:space="preserve">Data </w:t>
            </w:r>
            <w:proofErr w:type="spellStart"/>
            <w:r w:rsidRPr="009D0091">
              <w:rPr>
                <w:color w:val="002060"/>
              </w:rPr>
              <w:t>Orig</w:t>
            </w:r>
            <w:proofErr w:type="spellEnd"/>
            <w:r w:rsidRPr="009D009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1E027" w14:textId="77777777" w:rsidR="007C13E1" w:rsidRPr="009D0091" w:rsidRDefault="007C13E1" w:rsidP="005D1589">
            <w:pPr>
              <w:pStyle w:val="headertabella0"/>
              <w:rPr>
                <w:color w:val="002060"/>
              </w:rPr>
            </w:pPr>
            <w:r w:rsidRPr="009D009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12EC8" w14:textId="77777777" w:rsidR="007C13E1" w:rsidRPr="009D0091" w:rsidRDefault="007C13E1" w:rsidP="005D1589">
            <w:pPr>
              <w:pStyle w:val="headertabella0"/>
              <w:rPr>
                <w:color w:val="002060"/>
              </w:rPr>
            </w:pPr>
            <w:r w:rsidRPr="009D0091">
              <w:rPr>
                <w:color w:val="002060"/>
              </w:rPr>
              <w:t xml:space="preserve">Ora </w:t>
            </w:r>
            <w:proofErr w:type="spellStart"/>
            <w:r w:rsidRPr="009D0091">
              <w:rPr>
                <w:color w:val="002060"/>
              </w:rPr>
              <w:t>Orig</w:t>
            </w:r>
            <w:proofErr w:type="spellEnd"/>
            <w:r w:rsidRPr="009D009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C76CF" w14:textId="77777777" w:rsidR="007C13E1" w:rsidRPr="009D0091" w:rsidRDefault="007C13E1" w:rsidP="005D1589">
            <w:pPr>
              <w:pStyle w:val="headertabella0"/>
              <w:rPr>
                <w:color w:val="002060"/>
              </w:rPr>
            </w:pPr>
            <w:r w:rsidRPr="009D0091">
              <w:rPr>
                <w:color w:val="002060"/>
              </w:rPr>
              <w:t>Impianto</w:t>
            </w:r>
          </w:p>
        </w:tc>
      </w:tr>
      <w:tr w:rsidR="007C13E1" w:rsidRPr="009D0091" w14:paraId="46561685" w14:textId="77777777" w:rsidTr="008F6C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A4D55" w14:textId="77777777" w:rsidR="007C13E1" w:rsidRPr="008F6C8F" w:rsidRDefault="007C13E1" w:rsidP="005D1589">
            <w:pPr>
              <w:pStyle w:val="rowtabella0"/>
              <w:rPr>
                <w:color w:val="002060"/>
                <w:highlight w:val="yellow"/>
              </w:rPr>
            </w:pPr>
            <w:r w:rsidRPr="008F6C8F">
              <w:rPr>
                <w:color w:val="002060"/>
                <w:highlight w:val="yellow"/>
              </w:rPr>
              <w:t>21/12/2025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59D6E" w14:textId="77777777" w:rsidR="007C13E1" w:rsidRPr="008F6C8F" w:rsidRDefault="007C13E1" w:rsidP="005D1589">
            <w:pPr>
              <w:pStyle w:val="rowtabella0"/>
              <w:jc w:val="center"/>
              <w:rPr>
                <w:color w:val="002060"/>
                <w:highlight w:val="yellow"/>
              </w:rPr>
            </w:pPr>
            <w:r w:rsidRPr="008F6C8F">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55FDA" w14:textId="77777777" w:rsidR="007C13E1" w:rsidRPr="008F6C8F" w:rsidRDefault="007C13E1" w:rsidP="005D1589">
            <w:pPr>
              <w:pStyle w:val="rowtabella0"/>
              <w:rPr>
                <w:color w:val="002060"/>
                <w:highlight w:val="yellow"/>
              </w:rPr>
            </w:pPr>
            <w:r w:rsidRPr="008F6C8F">
              <w:rPr>
                <w:color w:val="002060"/>
                <w:highlight w:val="yellow"/>
              </w:rPr>
              <w:t xml:space="preserve">AUDAX 1970 </w:t>
            </w:r>
            <w:proofErr w:type="gramStart"/>
            <w:r w:rsidRPr="008F6C8F">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AEE55" w14:textId="77777777" w:rsidR="007C13E1" w:rsidRPr="008F6C8F" w:rsidRDefault="007C13E1" w:rsidP="005D1589">
            <w:pPr>
              <w:pStyle w:val="rowtabella0"/>
              <w:rPr>
                <w:color w:val="002060"/>
                <w:highlight w:val="yellow"/>
              </w:rPr>
            </w:pPr>
            <w:r w:rsidRPr="008F6C8F">
              <w:rPr>
                <w:color w:val="002060"/>
                <w:highlight w:val="yellow"/>
              </w:rPr>
              <w:t>BULDOG T.N.T. LUCREZISQ.B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61F4C" w14:textId="6B694A40" w:rsidR="007C13E1" w:rsidRPr="009D0091" w:rsidRDefault="007C13E1" w:rsidP="005D158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BA085" w14:textId="77777777" w:rsidR="007C13E1" w:rsidRPr="009D0091" w:rsidRDefault="007C13E1" w:rsidP="005D1589">
            <w:pPr>
              <w:pStyle w:val="rowtabella0"/>
              <w:jc w:val="center"/>
              <w:rPr>
                <w:color w:val="002060"/>
              </w:rPr>
            </w:pPr>
            <w:r w:rsidRPr="008F6C8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9D62C" w14:textId="77777777" w:rsidR="007C13E1" w:rsidRPr="009D0091" w:rsidRDefault="007C13E1" w:rsidP="005D1589">
            <w:pPr>
              <w:pStyle w:val="rowtabella0"/>
              <w:jc w:val="center"/>
              <w:rPr>
                <w:color w:val="002060"/>
              </w:rPr>
            </w:pPr>
            <w:r w:rsidRPr="009D0091">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A373E" w14:textId="77777777" w:rsidR="007C13E1" w:rsidRPr="009D0091" w:rsidRDefault="007C13E1" w:rsidP="005D1589">
            <w:pPr>
              <w:rPr>
                <w:color w:val="002060"/>
              </w:rPr>
            </w:pPr>
          </w:p>
        </w:tc>
      </w:tr>
    </w:tbl>
    <w:p w14:paraId="689B8E27" w14:textId="77777777" w:rsidR="007C13E1" w:rsidRPr="009D0091" w:rsidRDefault="007C13E1" w:rsidP="007C13E1">
      <w:pPr>
        <w:pStyle w:val="breakline"/>
        <w:rPr>
          <w:rFonts w:eastAsiaTheme="minorEastAsia"/>
          <w:color w:val="002060"/>
        </w:rPr>
      </w:pPr>
    </w:p>
    <w:p w14:paraId="32A95B6A" w14:textId="77777777" w:rsidR="007C13E1" w:rsidRPr="009D0091" w:rsidRDefault="007C13E1" w:rsidP="007C13E1">
      <w:pPr>
        <w:pStyle w:val="breakline"/>
        <w:rPr>
          <w:color w:val="002060"/>
        </w:rPr>
      </w:pPr>
    </w:p>
    <w:p w14:paraId="2624C4E8" w14:textId="77777777" w:rsidR="007C13E1" w:rsidRPr="009D0091" w:rsidRDefault="007C13E1" w:rsidP="007C13E1">
      <w:pPr>
        <w:pStyle w:val="sottotitolocampionato10"/>
        <w:rPr>
          <w:color w:val="002060"/>
        </w:rPr>
      </w:pPr>
      <w:r w:rsidRPr="009D009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C13E1" w:rsidRPr="009D0091" w14:paraId="33E53524" w14:textId="77777777" w:rsidTr="008F6C8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2B220" w14:textId="77777777" w:rsidR="007C13E1" w:rsidRPr="009D0091" w:rsidRDefault="007C13E1" w:rsidP="005D1589">
            <w:pPr>
              <w:pStyle w:val="headertabella0"/>
              <w:rPr>
                <w:color w:val="002060"/>
              </w:rPr>
            </w:pPr>
            <w:r w:rsidRPr="009D009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85828" w14:textId="77777777" w:rsidR="007C13E1" w:rsidRPr="009D0091" w:rsidRDefault="007C13E1" w:rsidP="005D1589">
            <w:pPr>
              <w:pStyle w:val="headertabella0"/>
              <w:rPr>
                <w:color w:val="002060"/>
              </w:rPr>
            </w:pPr>
            <w:r w:rsidRPr="009D0091">
              <w:rPr>
                <w:color w:val="002060"/>
              </w:rPr>
              <w:t xml:space="preserve">N° </w:t>
            </w:r>
            <w:proofErr w:type="spellStart"/>
            <w:r w:rsidRPr="009D0091">
              <w:rPr>
                <w:color w:val="002060"/>
              </w:rPr>
              <w:t>Gior</w:t>
            </w:r>
            <w:proofErr w:type="spellEnd"/>
            <w:r w:rsidRPr="009D009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ACAF9" w14:textId="77777777" w:rsidR="007C13E1" w:rsidRPr="009D0091" w:rsidRDefault="007C13E1" w:rsidP="005D1589">
            <w:pPr>
              <w:pStyle w:val="headertabella0"/>
              <w:rPr>
                <w:color w:val="002060"/>
              </w:rPr>
            </w:pPr>
            <w:r w:rsidRPr="009D009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9A77F" w14:textId="77777777" w:rsidR="007C13E1" w:rsidRPr="009D0091" w:rsidRDefault="007C13E1" w:rsidP="005D1589">
            <w:pPr>
              <w:pStyle w:val="headertabella0"/>
              <w:rPr>
                <w:color w:val="002060"/>
              </w:rPr>
            </w:pPr>
            <w:r w:rsidRPr="009D009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B827D" w14:textId="77777777" w:rsidR="007C13E1" w:rsidRPr="009D0091" w:rsidRDefault="007C13E1" w:rsidP="005D1589">
            <w:pPr>
              <w:pStyle w:val="headertabella0"/>
              <w:rPr>
                <w:color w:val="002060"/>
              </w:rPr>
            </w:pPr>
            <w:r w:rsidRPr="009D0091">
              <w:rPr>
                <w:color w:val="002060"/>
              </w:rPr>
              <w:t xml:space="preserve">Data </w:t>
            </w:r>
            <w:proofErr w:type="spellStart"/>
            <w:r w:rsidRPr="009D0091">
              <w:rPr>
                <w:color w:val="002060"/>
              </w:rPr>
              <w:t>Orig</w:t>
            </w:r>
            <w:proofErr w:type="spellEnd"/>
            <w:r w:rsidRPr="009D009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9B69A" w14:textId="77777777" w:rsidR="007C13E1" w:rsidRPr="009D0091" w:rsidRDefault="007C13E1" w:rsidP="005D1589">
            <w:pPr>
              <w:pStyle w:val="headertabella0"/>
              <w:rPr>
                <w:color w:val="002060"/>
              </w:rPr>
            </w:pPr>
            <w:r w:rsidRPr="009D009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EE678" w14:textId="77777777" w:rsidR="007C13E1" w:rsidRPr="009D0091" w:rsidRDefault="007C13E1" w:rsidP="005D1589">
            <w:pPr>
              <w:pStyle w:val="headertabella0"/>
              <w:rPr>
                <w:color w:val="002060"/>
              </w:rPr>
            </w:pPr>
            <w:r w:rsidRPr="009D0091">
              <w:rPr>
                <w:color w:val="002060"/>
              </w:rPr>
              <w:t xml:space="preserve">Ora </w:t>
            </w:r>
            <w:proofErr w:type="spellStart"/>
            <w:r w:rsidRPr="009D0091">
              <w:rPr>
                <w:color w:val="002060"/>
              </w:rPr>
              <w:t>Orig</w:t>
            </w:r>
            <w:proofErr w:type="spellEnd"/>
            <w:r w:rsidRPr="009D009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C7019" w14:textId="77777777" w:rsidR="007C13E1" w:rsidRPr="009D0091" w:rsidRDefault="007C13E1" w:rsidP="005D1589">
            <w:pPr>
              <w:pStyle w:val="headertabella0"/>
              <w:rPr>
                <w:color w:val="002060"/>
              </w:rPr>
            </w:pPr>
            <w:r w:rsidRPr="009D0091">
              <w:rPr>
                <w:color w:val="002060"/>
              </w:rPr>
              <w:t>Impianto</w:t>
            </w:r>
          </w:p>
        </w:tc>
      </w:tr>
      <w:tr w:rsidR="007C13E1" w:rsidRPr="009D0091" w14:paraId="2DFBC4C3" w14:textId="77777777" w:rsidTr="008F6C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9EC18" w14:textId="77777777" w:rsidR="007C13E1" w:rsidRPr="008F6C8F" w:rsidRDefault="007C13E1" w:rsidP="005D1589">
            <w:pPr>
              <w:pStyle w:val="rowtabella0"/>
              <w:rPr>
                <w:color w:val="002060"/>
                <w:highlight w:val="yellow"/>
              </w:rPr>
            </w:pPr>
            <w:r w:rsidRPr="008F6C8F">
              <w:rPr>
                <w:color w:val="002060"/>
                <w:highlight w:val="yellow"/>
              </w:rPr>
              <w:t>13/12/2025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340C5" w14:textId="77777777" w:rsidR="007C13E1" w:rsidRPr="008F6C8F" w:rsidRDefault="007C13E1" w:rsidP="005D1589">
            <w:pPr>
              <w:pStyle w:val="rowtabella0"/>
              <w:jc w:val="center"/>
              <w:rPr>
                <w:color w:val="002060"/>
                <w:highlight w:val="yellow"/>
              </w:rPr>
            </w:pPr>
            <w:r w:rsidRPr="008F6C8F">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87659" w14:textId="77777777" w:rsidR="007C13E1" w:rsidRPr="008F6C8F" w:rsidRDefault="007C13E1" w:rsidP="005D1589">
            <w:pPr>
              <w:pStyle w:val="rowtabella0"/>
              <w:rPr>
                <w:color w:val="002060"/>
                <w:highlight w:val="yellow"/>
              </w:rPr>
            </w:pPr>
            <w:r w:rsidRPr="008F6C8F">
              <w:rPr>
                <w:color w:val="002060"/>
                <w:highlight w:val="yellow"/>
              </w:rPr>
              <w:t>SPORTING GROTTAMMARE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0F154" w14:textId="77777777" w:rsidR="007C13E1" w:rsidRPr="008F6C8F" w:rsidRDefault="007C13E1" w:rsidP="005D1589">
            <w:pPr>
              <w:pStyle w:val="rowtabella0"/>
              <w:rPr>
                <w:color w:val="002060"/>
                <w:highlight w:val="yellow"/>
              </w:rPr>
            </w:pPr>
            <w:r w:rsidRPr="008F6C8F">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6D172" w14:textId="77777777" w:rsidR="007C13E1" w:rsidRPr="009D0091" w:rsidRDefault="007C13E1" w:rsidP="005D1589">
            <w:pPr>
              <w:pStyle w:val="rowtabella0"/>
              <w:rPr>
                <w:color w:val="002060"/>
              </w:rPr>
            </w:pPr>
            <w:r w:rsidRPr="009D0091">
              <w:rPr>
                <w:color w:val="002060"/>
              </w:rPr>
              <w:t>12/12/2025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DE985" w14:textId="77777777" w:rsidR="007C13E1" w:rsidRPr="008F6C8F" w:rsidRDefault="007C13E1" w:rsidP="005D1589">
            <w:pPr>
              <w:pStyle w:val="rowtabella0"/>
              <w:jc w:val="center"/>
              <w:rPr>
                <w:color w:val="002060"/>
                <w:highlight w:val="yellow"/>
              </w:rPr>
            </w:pPr>
            <w:r w:rsidRPr="008F6C8F">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44465" w14:textId="77777777" w:rsidR="007C13E1" w:rsidRPr="009D0091" w:rsidRDefault="007C13E1" w:rsidP="005D1589">
            <w:pPr>
              <w:pStyle w:val="rowtabella0"/>
              <w:jc w:val="center"/>
              <w:rPr>
                <w:color w:val="002060"/>
              </w:rPr>
            </w:pPr>
            <w:r w:rsidRPr="009D0091">
              <w:rPr>
                <w:color w:val="002060"/>
              </w:rPr>
              <w:t>17:45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0AF8F" w14:textId="77777777" w:rsidR="007C13E1" w:rsidRPr="009D0091" w:rsidRDefault="007C13E1" w:rsidP="005D1589">
            <w:pPr>
              <w:rPr>
                <w:color w:val="002060"/>
              </w:rPr>
            </w:pPr>
          </w:p>
        </w:tc>
      </w:tr>
      <w:tr w:rsidR="007C13E1" w:rsidRPr="009D0091" w14:paraId="01830070" w14:textId="77777777" w:rsidTr="008F6C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F1296" w14:textId="77777777" w:rsidR="007C13E1" w:rsidRPr="008F6C8F" w:rsidRDefault="007C13E1" w:rsidP="005D1589">
            <w:pPr>
              <w:pStyle w:val="rowtabella0"/>
              <w:rPr>
                <w:color w:val="002060"/>
                <w:highlight w:val="yellow"/>
              </w:rPr>
            </w:pPr>
            <w:r w:rsidRPr="008F6C8F">
              <w:rPr>
                <w:color w:val="002060"/>
                <w:highlight w:val="yellow"/>
              </w:rPr>
              <w:t>20/12/2025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8C933" w14:textId="77777777" w:rsidR="007C13E1" w:rsidRPr="008F6C8F" w:rsidRDefault="007C13E1" w:rsidP="005D1589">
            <w:pPr>
              <w:pStyle w:val="rowtabella0"/>
              <w:jc w:val="center"/>
              <w:rPr>
                <w:color w:val="002060"/>
                <w:highlight w:val="yellow"/>
              </w:rPr>
            </w:pPr>
            <w:r w:rsidRPr="008F6C8F">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B9904" w14:textId="77777777" w:rsidR="007C13E1" w:rsidRPr="008F6C8F" w:rsidRDefault="007C13E1" w:rsidP="005D1589">
            <w:pPr>
              <w:pStyle w:val="rowtabella0"/>
              <w:rPr>
                <w:color w:val="002060"/>
                <w:highlight w:val="yellow"/>
              </w:rPr>
            </w:pPr>
            <w:r w:rsidRPr="008F6C8F">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A3971" w14:textId="77777777" w:rsidR="007C13E1" w:rsidRPr="008F6C8F" w:rsidRDefault="007C13E1" w:rsidP="005D1589">
            <w:pPr>
              <w:pStyle w:val="rowtabella0"/>
              <w:rPr>
                <w:color w:val="002060"/>
                <w:highlight w:val="yellow"/>
              </w:rPr>
            </w:pPr>
            <w:r w:rsidRPr="008F6C8F">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AA228" w14:textId="7F887AC5" w:rsidR="007C13E1" w:rsidRPr="009D0091" w:rsidRDefault="008F6C8F" w:rsidP="005D1589">
            <w:pPr>
              <w:pStyle w:val="rowtabella0"/>
              <w:rPr>
                <w:color w:val="002060"/>
              </w:rPr>
            </w:pPr>
            <w:r>
              <w:rPr>
                <w:color w:val="002060"/>
              </w:rPr>
              <w:t>21</w:t>
            </w:r>
            <w:r w:rsidR="007C13E1" w:rsidRPr="009D0091">
              <w:rPr>
                <w:color w:val="002060"/>
              </w:rPr>
              <w:t>/12/2025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BA6E8" w14:textId="77777777" w:rsidR="007C13E1" w:rsidRPr="009D0091" w:rsidRDefault="007C13E1" w:rsidP="005D1589">
            <w:pPr>
              <w:pStyle w:val="rowtabella0"/>
              <w:jc w:val="center"/>
              <w:rPr>
                <w:color w:val="002060"/>
              </w:rPr>
            </w:pPr>
            <w:r w:rsidRPr="008F6C8F">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EEBF8" w14:textId="77777777" w:rsidR="007C13E1" w:rsidRPr="009D0091" w:rsidRDefault="007C13E1" w:rsidP="005D1589">
            <w:pPr>
              <w:pStyle w:val="rowtabella0"/>
              <w:jc w:val="center"/>
              <w:rPr>
                <w:color w:val="002060"/>
              </w:rPr>
            </w:pPr>
            <w:r w:rsidRPr="009D0091">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F7332" w14:textId="77777777" w:rsidR="007C13E1" w:rsidRPr="009D0091" w:rsidRDefault="007C13E1" w:rsidP="005D1589">
            <w:pPr>
              <w:rPr>
                <w:color w:val="002060"/>
              </w:rPr>
            </w:pPr>
          </w:p>
        </w:tc>
      </w:tr>
    </w:tbl>
    <w:p w14:paraId="4B49539C" w14:textId="77777777" w:rsidR="007C13E1" w:rsidRPr="009D0091" w:rsidRDefault="007C13E1" w:rsidP="007C13E1">
      <w:pPr>
        <w:pStyle w:val="breakline"/>
        <w:rPr>
          <w:rFonts w:eastAsiaTheme="minorEastAsia"/>
          <w:color w:val="002060"/>
        </w:rPr>
      </w:pPr>
    </w:p>
    <w:p w14:paraId="57195752" w14:textId="77777777" w:rsidR="007C13E1" w:rsidRPr="009D0091" w:rsidRDefault="007C13E1" w:rsidP="007C13E1">
      <w:pPr>
        <w:pStyle w:val="breakline"/>
        <w:rPr>
          <w:color w:val="002060"/>
        </w:rPr>
      </w:pPr>
    </w:p>
    <w:p w14:paraId="0237C1DB" w14:textId="77777777" w:rsidR="007C13E1" w:rsidRPr="009D0091" w:rsidRDefault="007C13E1" w:rsidP="007C13E1">
      <w:pPr>
        <w:pStyle w:val="titoloprinc0"/>
        <w:rPr>
          <w:color w:val="002060"/>
        </w:rPr>
      </w:pPr>
      <w:r w:rsidRPr="009D0091">
        <w:rPr>
          <w:color w:val="002060"/>
        </w:rPr>
        <w:t>RISULTATI</w:t>
      </w:r>
    </w:p>
    <w:p w14:paraId="3014929A" w14:textId="77777777" w:rsidR="007C13E1" w:rsidRPr="009D0091" w:rsidRDefault="007C13E1" w:rsidP="007C13E1">
      <w:pPr>
        <w:pStyle w:val="breakline"/>
        <w:rPr>
          <w:color w:val="002060"/>
        </w:rPr>
      </w:pPr>
    </w:p>
    <w:p w14:paraId="2048DF96" w14:textId="77777777" w:rsidR="007C13E1" w:rsidRPr="009D0091" w:rsidRDefault="007C13E1" w:rsidP="007C13E1">
      <w:pPr>
        <w:pStyle w:val="sottotitolocampionato10"/>
        <w:rPr>
          <w:color w:val="002060"/>
        </w:rPr>
      </w:pPr>
      <w:r w:rsidRPr="009D0091">
        <w:rPr>
          <w:color w:val="002060"/>
        </w:rPr>
        <w:t>RISULTATI UFFICIALI GARE DEL 07/12/2025</w:t>
      </w:r>
    </w:p>
    <w:p w14:paraId="25187EB3" w14:textId="77777777" w:rsidR="007C13E1" w:rsidRPr="007C13E1" w:rsidRDefault="007C13E1" w:rsidP="007C13E1">
      <w:pPr>
        <w:pStyle w:val="sottotitolocampionato20"/>
        <w:spacing w:before="0" w:beforeAutospacing="0" w:after="0" w:afterAutospacing="0"/>
        <w:rPr>
          <w:rFonts w:ascii="Arial" w:hAnsi="Arial" w:cs="Arial"/>
          <w:color w:val="002060"/>
          <w:sz w:val="20"/>
          <w:szCs w:val="20"/>
        </w:rPr>
      </w:pPr>
      <w:r w:rsidRPr="007C13E1">
        <w:rPr>
          <w:rFonts w:ascii="Arial" w:hAnsi="Arial" w:cs="Arial"/>
          <w:color w:val="002060"/>
          <w:sz w:val="20"/>
          <w:szCs w:val="20"/>
        </w:rPr>
        <w:t>Si trascrivono qui di seguito i risultati ufficiali delle gare disputate</w:t>
      </w:r>
    </w:p>
    <w:p w14:paraId="3AA05C4E" w14:textId="77777777" w:rsidR="007C13E1" w:rsidRPr="009D0091" w:rsidRDefault="007C13E1" w:rsidP="007C13E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C13E1" w:rsidRPr="009D0091" w14:paraId="364B7B07" w14:textId="77777777" w:rsidTr="005D15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13E1" w:rsidRPr="009D0091" w14:paraId="24CCEADC" w14:textId="77777777" w:rsidTr="005D15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1E578" w14:textId="77777777" w:rsidR="007C13E1" w:rsidRPr="009D0091" w:rsidRDefault="007C13E1" w:rsidP="005D1589">
                  <w:pPr>
                    <w:pStyle w:val="headertabella0"/>
                    <w:rPr>
                      <w:color w:val="002060"/>
                    </w:rPr>
                  </w:pPr>
                  <w:r w:rsidRPr="009D0091">
                    <w:rPr>
                      <w:color w:val="002060"/>
                    </w:rPr>
                    <w:t>GIRONE A - 11 Giornata - A</w:t>
                  </w:r>
                </w:p>
              </w:tc>
            </w:tr>
            <w:tr w:rsidR="007C13E1" w:rsidRPr="009D0091" w14:paraId="7B564045" w14:textId="77777777" w:rsidTr="005D158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5AD196" w14:textId="77777777" w:rsidR="007C13E1" w:rsidRPr="009D0091" w:rsidRDefault="007C13E1" w:rsidP="005D1589">
                  <w:pPr>
                    <w:pStyle w:val="rowtabella0"/>
                    <w:rPr>
                      <w:color w:val="002060"/>
                    </w:rPr>
                  </w:pPr>
                  <w:r w:rsidRPr="009D0091">
                    <w:rPr>
                      <w:color w:val="002060"/>
                    </w:rPr>
                    <w:t>ACSS MONDOLFO C5 SQ.C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275544" w14:textId="77777777" w:rsidR="007C13E1" w:rsidRPr="009D0091" w:rsidRDefault="007C13E1" w:rsidP="005D1589">
                  <w:pPr>
                    <w:pStyle w:val="rowtabella0"/>
                    <w:rPr>
                      <w:color w:val="002060"/>
                    </w:rPr>
                  </w:pPr>
                  <w:r w:rsidRPr="009D0091">
                    <w:rPr>
                      <w:color w:val="002060"/>
                    </w:rPr>
                    <w:t>- SPORTFLY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FEC926" w14:textId="77777777" w:rsidR="007C13E1" w:rsidRPr="009D0091" w:rsidRDefault="007C13E1" w:rsidP="005D1589">
                  <w:pPr>
                    <w:pStyle w:val="rowtabella0"/>
                    <w:jc w:val="center"/>
                    <w:rPr>
                      <w:color w:val="002060"/>
                    </w:rPr>
                  </w:pPr>
                  <w:r w:rsidRPr="009D0091">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77A088" w14:textId="77777777" w:rsidR="007C13E1" w:rsidRPr="009D0091" w:rsidRDefault="007C13E1" w:rsidP="005D1589">
                  <w:pPr>
                    <w:pStyle w:val="rowtabella0"/>
                    <w:jc w:val="center"/>
                    <w:rPr>
                      <w:color w:val="002060"/>
                    </w:rPr>
                  </w:pPr>
                  <w:r w:rsidRPr="009D0091">
                    <w:rPr>
                      <w:color w:val="002060"/>
                    </w:rPr>
                    <w:t> </w:t>
                  </w:r>
                </w:p>
              </w:tc>
            </w:tr>
            <w:tr w:rsidR="007C13E1" w:rsidRPr="009D0091" w14:paraId="31ED3C6B"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EC801E" w14:textId="77777777" w:rsidR="007C13E1" w:rsidRPr="009D0091" w:rsidRDefault="007C13E1" w:rsidP="005D1589">
                  <w:pPr>
                    <w:pStyle w:val="rowtabella0"/>
                    <w:rPr>
                      <w:color w:val="002060"/>
                    </w:rPr>
                  </w:pPr>
                  <w:r w:rsidRPr="009D0091">
                    <w:rPr>
                      <w:color w:val="002060"/>
                    </w:rPr>
                    <w:t xml:space="preserve">AUDAX 1970 </w:t>
                  </w:r>
                  <w:proofErr w:type="gramStart"/>
                  <w:r w:rsidRPr="009D0091">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FBCBDA" w14:textId="77777777" w:rsidR="007C13E1" w:rsidRPr="009D0091" w:rsidRDefault="007C13E1" w:rsidP="005D1589">
                  <w:pPr>
                    <w:pStyle w:val="rowtabella0"/>
                    <w:rPr>
                      <w:color w:val="002060"/>
                    </w:rPr>
                  </w:pPr>
                  <w:r w:rsidRPr="009D0091">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C83294" w14:textId="77777777" w:rsidR="007C13E1" w:rsidRPr="009D0091" w:rsidRDefault="007C13E1" w:rsidP="005D1589">
                  <w:pPr>
                    <w:pStyle w:val="rowtabella0"/>
                    <w:jc w:val="center"/>
                    <w:rPr>
                      <w:color w:val="002060"/>
                    </w:rPr>
                  </w:pPr>
                  <w:r w:rsidRPr="009D0091">
                    <w:rPr>
                      <w:color w:val="002060"/>
                    </w:rPr>
                    <w:t>0 - 13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491D14" w14:textId="77777777" w:rsidR="007C13E1" w:rsidRPr="009D0091" w:rsidRDefault="007C13E1" w:rsidP="005D1589">
                  <w:pPr>
                    <w:pStyle w:val="rowtabella0"/>
                    <w:jc w:val="center"/>
                    <w:rPr>
                      <w:color w:val="002060"/>
                    </w:rPr>
                  </w:pPr>
                  <w:r w:rsidRPr="009D0091">
                    <w:rPr>
                      <w:color w:val="002060"/>
                    </w:rPr>
                    <w:t> </w:t>
                  </w:r>
                </w:p>
              </w:tc>
            </w:tr>
            <w:tr w:rsidR="007C13E1" w:rsidRPr="009D0091" w14:paraId="0F24F9D8"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339887" w14:textId="77777777" w:rsidR="007C13E1" w:rsidRPr="009D0091" w:rsidRDefault="007C13E1" w:rsidP="005D1589">
                  <w:pPr>
                    <w:pStyle w:val="rowtabella0"/>
                    <w:rPr>
                      <w:color w:val="002060"/>
                    </w:rPr>
                  </w:pPr>
                  <w:r w:rsidRPr="009D0091">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6F7412" w14:textId="77777777" w:rsidR="007C13E1" w:rsidRPr="009D0091" w:rsidRDefault="007C13E1" w:rsidP="005D1589">
                  <w:pPr>
                    <w:pStyle w:val="rowtabella0"/>
                    <w:rPr>
                      <w:color w:val="002060"/>
                    </w:rPr>
                  </w:pPr>
                  <w:r w:rsidRPr="009D0091">
                    <w:rPr>
                      <w:color w:val="002060"/>
                    </w:rPr>
                    <w:t>- BULDOG T.N.T. LUCREZISQ.B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C4A849" w14:textId="77777777" w:rsidR="007C13E1" w:rsidRPr="009D0091" w:rsidRDefault="007C13E1" w:rsidP="005D1589">
                  <w:pPr>
                    <w:pStyle w:val="rowtabella0"/>
                    <w:jc w:val="center"/>
                    <w:rPr>
                      <w:color w:val="002060"/>
                    </w:rPr>
                  </w:pPr>
                  <w:r w:rsidRPr="009D0091">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78D8E1" w14:textId="77777777" w:rsidR="007C13E1" w:rsidRPr="009D0091" w:rsidRDefault="007C13E1" w:rsidP="005D1589">
                  <w:pPr>
                    <w:pStyle w:val="rowtabella0"/>
                    <w:jc w:val="center"/>
                    <w:rPr>
                      <w:color w:val="002060"/>
                    </w:rPr>
                  </w:pPr>
                  <w:r w:rsidRPr="009D0091">
                    <w:rPr>
                      <w:color w:val="002060"/>
                    </w:rPr>
                    <w:t> </w:t>
                  </w:r>
                </w:p>
              </w:tc>
            </w:tr>
            <w:tr w:rsidR="007C13E1" w:rsidRPr="009D0091" w14:paraId="4863A0AB"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919F99" w14:textId="77777777" w:rsidR="007C13E1" w:rsidRPr="009D0091" w:rsidRDefault="007C13E1" w:rsidP="005D1589">
                  <w:pPr>
                    <w:pStyle w:val="rowtabella0"/>
                    <w:rPr>
                      <w:color w:val="002060"/>
                    </w:rPr>
                  </w:pPr>
                  <w:r w:rsidRPr="009D0091">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A4790A" w14:textId="77777777" w:rsidR="007C13E1" w:rsidRPr="009D0091" w:rsidRDefault="007C13E1" w:rsidP="005D1589">
                  <w:pPr>
                    <w:pStyle w:val="rowtabella0"/>
                    <w:rPr>
                      <w:color w:val="002060"/>
                    </w:rPr>
                  </w:pPr>
                  <w:r w:rsidRPr="009D0091">
                    <w:rPr>
                      <w:color w:val="002060"/>
                    </w:rPr>
                    <w:t xml:space="preserve">- ACSS MONDOLFO C5 </w:t>
                  </w:r>
                  <w:proofErr w:type="gramStart"/>
                  <w:r w:rsidRPr="009D0091">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C440E9" w14:textId="77777777" w:rsidR="007C13E1" w:rsidRPr="009D0091" w:rsidRDefault="007C13E1" w:rsidP="005D1589">
                  <w:pPr>
                    <w:pStyle w:val="rowtabella0"/>
                    <w:jc w:val="center"/>
                    <w:rPr>
                      <w:color w:val="002060"/>
                    </w:rPr>
                  </w:pPr>
                  <w:r w:rsidRPr="009D0091">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FB0109" w14:textId="77777777" w:rsidR="007C13E1" w:rsidRPr="009D0091" w:rsidRDefault="007C13E1" w:rsidP="005D1589">
                  <w:pPr>
                    <w:pStyle w:val="rowtabella0"/>
                    <w:jc w:val="center"/>
                    <w:rPr>
                      <w:color w:val="002060"/>
                    </w:rPr>
                  </w:pPr>
                  <w:r w:rsidRPr="009D0091">
                    <w:rPr>
                      <w:color w:val="002060"/>
                    </w:rPr>
                    <w:t> </w:t>
                  </w:r>
                </w:p>
              </w:tc>
            </w:tr>
            <w:tr w:rsidR="007C13E1" w:rsidRPr="009D0091" w14:paraId="0EAF9133"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179744" w14:textId="77777777" w:rsidR="007C13E1" w:rsidRPr="009D0091" w:rsidRDefault="007C13E1" w:rsidP="005D1589">
                  <w:pPr>
                    <w:pStyle w:val="rowtabella0"/>
                    <w:rPr>
                      <w:color w:val="002060"/>
                    </w:rPr>
                  </w:pPr>
                  <w:r w:rsidRPr="009D0091">
                    <w:rPr>
                      <w:color w:val="002060"/>
                    </w:rPr>
                    <w:t>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12C8B1" w14:textId="77777777" w:rsidR="007C13E1" w:rsidRPr="009D0091" w:rsidRDefault="007C13E1" w:rsidP="005D1589">
                  <w:pPr>
                    <w:pStyle w:val="rowtabella0"/>
                    <w:rPr>
                      <w:color w:val="002060"/>
                    </w:rPr>
                  </w:pPr>
                  <w:r w:rsidRPr="009D0091">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AA28F5" w14:textId="77777777" w:rsidR="007C13E1" w:rsidRPr="009D0091" w:rsidRDefault="007C13E1" w:rsidP="005D1589">
                  <w:pPr>
                    <w:pStyle w:val="rowtabella0"/>
                    <w:jc w:val="center"/>
                    <w:rPr>
                      <w:color w:val="002060"/>
                    </w:rPr>
                  </w:pPr>
                  <w:r w:rsidRPr="009D0091">
                    <w:rPr>
                      <w:color w:val="002060"/>
                    </w:rPr>
                    <w:t>1 - 12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F2262E" w14:textId="77777777" w:rsidR="007C13E1" w:rsidRPr="009D0091" w:rsidRDefault="007C13E1" w:rsidP="005D1589">
                  <w:pPr>
                    <w:pStyle w:val="rowtabella0"/>
                    <w:jc w:val="center"/>
                    <w:rPr>
                      <w:color w:val="002060"/>
                    </w:rPr>
                  </w:pPr>
                  <w:r w:rsidRPr="009D0091">
                    <w:rPr>
                      <w:color w:val="002060"/>
                    </w:rPr>
                    <w:t> </w:t>
                  </w:r>
                </w:p>
              </w:tc>
            </w:tr>
            <w:tr w:rsidR="007C13E1" w:rsidRPr="009D0091" w14:paraId="40DABAE9" w14:textId="77777777" w:rsidTr="005D158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6206E1" w14:textId="77777777" w:rsidR="007C13E1" w:rsidRPr="009D0091" w:rsidRDefault="007C13E1" w:rsidP="005D1589">
                  <w:pPr>
                    <w:pStyle w:val="rowtabella0"/>
                    <w:rPr>
                      <w:color w:val="002060"/>
                    </w:rPr>
                  </w:pPr>
                  <w:r w:rsidRPr="009D0091">
                    <w:rPr>
                      <w:color w:val="002060"/>
                    </w:rPr>
                    <w:t xml:space="preserve">ITALSERVICE C5 </w:t>
                  </w:r>
                  <w:proofErr w:type="gramStart"/>
                  <w:r w:rsidRPr="009D0091">
                    <w:rPr>
                      <w:color w:val="002060"/>
                    </w:rPr>
                    <w:t>SQ.B</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EA5CD" w14:textId="77777777" w:rsidR="007C13E1" w:rsidRPr="009D0091" w:rsidRDefault="007C13E1" w:rsidP="005D1589">
                  <w:pPr>
                    <w:pStyle w:val="rowtabella0"/>
                    <w:rPr>
                      <w:color w:val="002060"/>
                    </w:rPr>
                  </w:pPr>
                  <w:r w:rsidRPr="009D0091">
                    <w:rPr>
                      <w:color w:val="002060"/>
                    </w:rPr>
                    <w:t xml:space="preserve">- </w:t>
                  </w:r>
                  <w:proofErr w:type="gramStart"/>
                  <w:r w:rsidRPr="009D0091">
                    <w:rPr>
                      <w:color w:val="002060"/>
                    </w:rPr>
                    <w:t>CITTA</w:t>
                  </w:r>
                  <w:proofErr w:type="gramEnd"/>
                  <w:r w:rsidRPr="009D0091">
                    <w:rPr>
                      <w:color w:val="002060"/>
                    </w:rPr>
                    <w:t xml:space="preserve">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1B8EEE" w14:textId="77777777" w:rsidR="007C13E1" w:rsidRPr="009D0091" w:rsidRDefault="007C13E1" w:rsidP="005D1589">
                  <w:pPr>
                    <w:pStyle w:val="rowtabella0"/>
                    <w:jc w:val="center"/>
                    <w:rPr>
                      <w:color w:val="002060"/>
                    </w:rPr>
                  </w:pPr>
                  <w:r w:rsidRPr="009D0091">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470013" w14:textId="77777777" w:rsidR="007C13E1" w:rsidRPr="009D0091" w:rsidRDefault="007C13E1" w:rsidP="005D1589">
                  <w:pPr>
                    <w:pStyle w:val="rowtabella0"/>
                    <w:jc w:val="center"/>
                    <w:rPr>
                      <w:color w:val="002060"/>
                    </w:rPr>
                  </w:pPr>
                  <w:r w:rsidRPr="009D0091">
                    <w:rPr>
                      <w:color w:val="002060"/>
                    </w:rPr>
                    <w:t> </w:t>
                  </w:r>
                </w:p>
              </w:tc>
            </w:tr>
            <w:tr w:rsidR="007C13E1" w:rsidRPr="009D0091" w14:paraId="3D3E4023" w14:textId="77777777" w:rsidTr="005D1589">
              <w:tc>
                <w:tcPr>
                  <w:tcW w:w="4700" w:type="dxa"/>
                  <w:gridSpan w:val="4"/>
                  <w:tcBorders>
                    <w:top w:val="nil"/>
                    <w:left w:val="nil"/>
                    <w:bottom w:val="nil"/>
                    <w:right w:val="nil"/>
                  </w:tcBorders>
                  <w:tcMar>
                    <w:top w:w="20" w:type="dxa"/>
                    <w:left w:w="20" w:type="dxa"/>
                    <w:bottom w:w="20" w:type="dxa"/>
                    <w:right w:w="20" w:type="dxa"/>
                  </w:tcMar>
                  <w:vAlign w:val="center"/>
                  <w:hideMark/>
                </w:tcPr>
                <w:p w14:paraId="2241469A" w14:textId="77777777" w:rsidR="007C13E1" w:rsidRPr="009D0091" w:rsidRDefault="007C13E1" w:rsidP="005D1589">
                  <w:pPr>
                    <w:pStyle w:val="rowtabella0"/>
                    <w:rPr>
                      <w:color w:val="002060"/>
                    </w:rPr>
                  </w:pPr>
                  <w:r w:rsidRPr="009D0091">
                    <w:rPr>
                      <w:color w:val="002060"/>
                    </w:rPr>
                    <w:t>(1) - disputata il 06/12/2025</w:t>
                  </w:r>
                </w:p>
              </w:tc>
            </w:tr>
          </w:tbl>
          <w:p w14:paraId="182F4F6A" w14:textId="77777777" w:rsidR="007C13E1" w:rsidRPr="009D0091" w:rsidRDefault="007C13E1" w:rsidP="005D158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13E1" w:rsidRPr="009D0091" w14:paraId="11C573B5" w14:textId="77777777" w:rsidTr="005D15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66109" w14:textId="77777777" w:rsidR="007C13E1" w:rsidRPr="009D0091" w:rsidRDefault="007C13E1" w:rsidP="005D1589">
                  <w:pPr>
                    <w:pStyle w:val="headertabella0"/>
                    <w:rPr>
                      <w:color w:val="002060"/>
                    </w:rPr>
                  </w:pPr>
                  <w:r w:rsidRPr="009D0091">
                    <w:rPr>
                      <w:color w:val="002060"/>
                    </w:rPr>
                    <w:t>GIRONE B - 11 Giornata - A</w:t>
                  </w:r>
                </w:p>
              </w:tc>
            </w:tr>
            <w:tr w:rsidR="007C13E1" w:rsidRPr="009D0091" w14:paraId="31ADDA70" w14:textId="77777777" w:rsidTr="005D158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F4ADA2" w14:textId="77777777" w:rsidR="007C13E1" w:rsidRPr="009D0091" w:rsidRDefault="007C13E1" w:rsidP="005D1589">
                  <w:pPr>
                    <w:pStyle w:val="rowtabella0"/>
                    <w:rPr>
                      <w:color w:val="002060"/>
                    </w:rPr>
                  </w:pPr>
                  <w:r w:rsidRPr="009D0091">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6199C" w14:textId="77777777" w:rsidR="007C13E1" w:rsidRPr="009D0091" w:rsidRDefault="007C13E1" w:rsidP="005D1589">
                  <w:pPr>
                    <w:pStyle w:val="rowtabella0"/>
                    <w:rPr>
                      <w:color w:val="002060"/>
                    </w:rPr>
                  </w:pPr>
                  <w:r w:rsidRPr="009D0091">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0155E1" w14:textId="77777777" w:rsidR="007C13E1" w:rsidRPr="009D0091" w:rsidRDefault="007C13E1" w:rsidP="005D1589">
                  <w:pPr>
                    <w:pStyle w:val="rowtabella0"/>
                    <w:jc w:val="center"/>
                    <w:rPr>
                      <w:color w:val="002060"/>
                    </w:rPr>
                  </w:pPr>
                  <w:r w:rsidRPr="009D0091">
                    <w:rPr>
                      <w:color w:val="002060"/>
                    </w:rPr>
                    <w:t>10 - 0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487B46" w14:textId="77777777" w:rsidR="007C13E1" w:rsidRPr="009D0091" w:rsidRDefault="007C13E1" w:rsidP="005D1589">
                  <w:pPr>
                    <w:pStyle w:val="rowtabella0"/>
                    <w:jc w:val="center"/>
                    <w:rPr>
                      <w:color w:val="002060"/>
                    </w:rPr>
                  </w:pPr>
                  <w:r w:rsidRPr="009D0091">
                    <w:rPr>
                      <w:color w:val="002060"/>
                    </w:rPr>
                    <w:t> </w:t>
                  </w:r>
                </w:p>
              </w:tc>
            </w:tr>
            <w:tr w:rsidR="007C13E1" w:rsidRPr="009D0091" w14:paraId="611422C1"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A1C265" w14:textId="77777777" w:rsidR="007C13E1" w:rsidRPr="009D0091" w:rsidRDefault="007C13E1" w:rsidP="005D1589">
                  <w:pPr>
                    <w:pStyle w:val="rowtabella0"/>
                    <w:rPr>
                      <w:color w:val="002060"/>
                    </w:rPr>
                  </w:pPr>
                  <w:r w:rsidRPr="009D0091">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AB8703" w14:textId="77777777" w:rsidR="007C13E1" w:rsidRPr="009D0091" w:rsidRDefault="007C13E1" w:rsidP="005D1589">
                  <w:pPr>
                    <w:pStyle w:val="rowtabella0"/>
                    <w:rPr>
                      <w:color w:val="002060"/>
                    </w:rPr>
                  </w:pPr>
                  <w:r w:rsidRPr="009D0091">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6774B4" w14:textId="77777777" w:rsidR="007C13E1" w:rsidRPr="009D0091" w:rsidRDefault="007C13E1" w:rsidP="005D1589">
                  <w:pPr>
                    <w:pStyle w:val="rowtabella0"/>
                    <w:jc w:val="center"/>
                    <w:rPr>
                      <w:color w:val="002060"/>
                    </w:rPr>
                  </w:pPr>
                  <w:r w:rsidRPr="009D0091">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F4E579" w14:textId="77777777" w:rsidR="007C13E1" w:rsidRPr="009D0091" w:rsidRDefault="007C13E1" w:rsidP="005D1589">
                  <w:pPr>
                    <w:pStyle w:val="rowtabella0"/>
                    <w:jc w:val="center"/>
                    <w:rPr>
                      <w:color w:val="002060"/>
                    </w:rPr>
                  </w:pPr>
                  <w:r w:rsidRPr="009D0091">
                    <w:rPr>
                      <w:color w:val="002060"/>
                    </w:rPr>
                    <w:t> </w:t>
                  </w:r>
                </w:p>
              </w:tc>
            </w:tr>
            <w:tr w:rsidR="007C13E1" w:rsidRPr="009D0091" w14:paraId="67103866"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86311C" w14:textId="77777777" w:rsidR="007C13E1" w:rsidRPr="009D0091" w:rsidRDefault="007C13E1" w:rsidP="005D1589">
                  <w:pPr>
                    <w:pStyle w:val="rowtabella0"/>
                    <w:rPr>
                      <w:color w:val="002060"/>
                    </w:rPr>
                  </w:pPr>
                  <w:r w:rsidRPr="009D0091">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16E7B3" w14:textId="77777777" w:rsidR="007C13E1" w:rsidRPr="009D0091" w:rsidRDefault="007C13E1" w:rsidP="005D1589">
                  <w:pPr>
                    <w:pStyle w:val="rowtabella0"/>
                    <w:rPr>
                      <w:color w:val="002060"/>
                    </w:rPr>
                  </w:pPr>
                  <w:r w:rsidRPr="009D0091">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C3806A" w14:textId="77777777" w:rsidR="007C13E1" w:rsidRPr="009D0091" w:rsidRDefault="007C13E1" w:rsidP="005D1589">
                  <w:pPr>
                    <w:pStyle w:val="rowtabella0"/>
                    <w:jc w:val="center"/>
                    <w:rPr>
                      <w:color w:val="002060"/>
                    </w:rPr>
                  </w:pPr>
                  <w:r w:rsidRPr="009D0091">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2239CD" w14:textId="77777777" w:rsidR="007C13E1" w:rsidRPr="009D0091" w:rsidRDefault="007C13E1" w:rsidP="005D1589">
                  <w:pPr>
                    <w:pStyle w:val="rowtabella0"/>
                    <w:jc w:val="center"/>
                    <w:rPr>
                      <w:color w:val="002060"/>
                    </w:rPr>
                  </w:pPr>
                  <w:r w:rsidRPr="009D0091">
                    <w:rPr>
                      <w:color w:val="002060"/>
                    </w:rPr>
                    <w:t> </w:t>
                  </w:r>
                </w:p>
              </w:tc>
            </w:tr>
            <w:tr w:rsidR="007C13E1" w:rsidRPr="009D0091" w14:paraId="193B8B78"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509378" w14:textId="77777777" w:rsidR="007C13E1" w:rsidRPr="009D0091" w:rsidRDefault="007C13E1" w:rsidP="005D1589">
                  <w:pPr>
                    <w:pStyle w:val="rowtabella0"/>
                    <w:rPr>
                      <w:color w:val="002060"/>
                    </w:rPr>
                  </w:pPr>
                  <w:r w:rsidRPr="009D0091">
                    <w:rPr>
                      <w:color w:val="002060"/>
                    </w:rPr>
                    <w:t>(2) PASTADICAMERINO GAGLIOLE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364A72" w14:textId="77777777" w:rsidR="007C13E1" w:rsidRPr="009D0091" w:rsidRDefault="007C13E1" w:rsidP="005D1589">
                  <w:pPr>
                    <w:pStyle w:val="rowtabella0"/>
                    <w:rPr>
                      <w:color w:val="002060"/>
                    </w:rPr>
                  </w:pPr>
                  <w:r w:rsidRPr="009D0091">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D2C7F7" w14:textId="77777777" w:rsidR="007C13E1" w:rsidRPr="009D0091" w:rsidRDefault="007C13E1" w:rsidP="005D1589">
                  <w:pPr>
                    <w:pStyle w:val="rowtabella0"/>
                    <w:jc w:val="center"/>
                    <w:rPr>
                      <w:color w:val="002060"/>
                    </w:rPr>
                  </w:pPr>
                  <w:r w:rsidRPr="009D0091">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4E0C52" w14:textId="77777777" w:rsidR="007C13E1" w:rsidRPr="009D0091" w:rsidRDefault="007C13E1" w:rsidP="005D1589">
                  <w:pPr>
                    <w:pStyle w:val="rowtabella0"/>
                    <w:jc w:val="center"/>
                    <w:rPr>
                      <w:color w:val="002060"/>
                    </w:rPr>
                  </w:pPr>
                  <w:r w:rsidRPr="009D0091">
                    <w:rPr>
                      <w:color w:val="002060"/>
                    </w:rPr>
                    <w:t> </w:t>
                  </w:r>
                </w:p>
              </w:tc>
            </w:tr>
            <w:tr w:rsidR="007C13E1" w:rsidRPr="009D0091" w14:paraId="3AB6B2A4" w14:textId="77777777" w:rsidTr="005D158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6240BB" w14:textId="77777777" w:rsidR="007C13E1" w:rsidRPr="009D0091" w:rsidRDefault="007C13E1" w:rsidP="005D1589">
                  <w:pPr>
                    <w:pStyle w:val="rowtabella0"/>
                    <w:rPr>
                      <w:color w:val="002060"/>
                    </w:rPr>
                  </w:pPr>
                  <w:r w:rsidRPr="009D0091">
                    <w:rPr>
                      <w:color w:val="002060"/>
                    </w:rPr>
                    <w:t>(2) POLISPORTIVA RIPATRANSONE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59FA03" w14:textId="77777777" w:rsidR="007C13E1" w:rsidRPr="009D0091" w:rsidRDefault="007C13E1" w:rsidP="005D1589">
                  <w:pPr>
                    <w:pStyle w:val="rowtabella0"/>
                    <w:rPr>
                      <w:color w:val="002060"/>
                    </w:rPr>
                  </w:pPr>
                  <w:r w:rsidRPr="009D0091">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D901C9" w14:textId="77777777" w:rsidR="007C13E1" w:rsidRPr="009D0091" w:rsidRDefault="007C13E1" w:rsidP="005D1589">
                  <w:pPr>
                    <w:pStyle w:val="rowtabella0"/>
                    <w:jc w:val="center"/>
                    <w:rPr>
                      <w:color w:val="002060"/>
                    </w:rPr>
                  </w:pPr>
                  <w:r w:rsidRPr="009D0091">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263472" w14:textId="77777777" w:rsidR="007C13E1" w:rsidRPr="009D0091" w:rsidRDefault="007C13E1" w:rsidP="005D1589">
                  <w:pPr>
                    <w:pStyle w:val="rowtabella0"/>
                    <w:jc w:val="center"/>
                    <w:rPr>
                      <w:color w:val="002060"/>
                    </w:rPr>
                  </w:pPr>
                  <w:r w:rsidRPr="009D0091">
                    <w:rPr>
                      <w:color w:val="002060"/>
                    </w:rPr>
                    <w:t> </w:t>
                  </w:r>
                </w:p>
              </w:tc>
            </w:tr>
            <w:tr w:rsidR="007C13E1" w:rsidRPr="009D0091" w14:paraId="7CBA38FE" w14:textId="77777777" w:rsidTr="005D158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F01699" w14:textId="77777777" w:rsidR="007C13E1" w:rsidRPr="009D0091" w:rsidRDefault="007C13E1" w:rsidP="005D1589">
                  <w:pPr>
                    <w:pStyle w:val="rowtabella0"/>
                    <w:rPr>
                      <w:color w:val="002060"/>
                    </w:rPr>
                  </w:pPr>
                  <w:r w:rsidRPr="009D0091">
                    <w:rPr>
                      <w:color w:val="002060"/>
                    </w:rPr>
                    <w:t>(2)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9F96F7" w14:textId="77777777" w:rsidR="007C13E1" w:rsidRPr="009D0091" w:rsidRDefault="007C13E1" w:rsidP="005D1589">
                  <w:pPr>
                    <w:pStyle w:val="rowtabella0"/>
                    <w:rPr>
                      <w:color w:val="002060"/>
                    </w:rPr>
                  </w:pPr>
                  <w:r w:rsidRPr="009D0091">
                    <w:rPr>
                      <w:color w:val="002060"/>
                    </w:rPr>
                    <w:t>- ASCOLI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6F6216" w14:textId="77777777" w:rsidR="007C13E1" w:rsidRPr="009D0091" w:rsidRDefault="007C13E1" w:rsidP="005D1589">
                  <w:pPr>
                    <w:pStyle w:val="rowtabella0"/>
                    <w:jc w:val="center"/>
                    <w:rPr>
                      <w:color w:val="002060"/>
                    </w:rPr>
                  </w:pPr>
                  <w:r w:rsidRPr="009D0091">
                    <w:rPr>
                      <w:color w:val="002060"/>
                    </w:rPr>
                    <w:t>2 - 10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12D675" w14:textId="77777777" w:rsidR="007C13E1" w:rsidRPr="009D0091" w:rsidRDefault="007C13E1" w:rsidP="005D1589">
                  <w:pPr>
                    <w:pStyle w:val="rowtabella0"/>
                    <w:jc w:val="center"/>
                    <w:rPr>
                      <w:color w:val="002060"/>
                    </w:rPr>
                  </w:pPr>
                  <w:r w:rsidRPr="009D0091">
                    <w:rPr>
                      <w:color w:val="002060"/>
                    </w:rPr>
                    <w:t> </w:t>
                  </w:r>
                </w:p>
              </w:tc>
            </w:tr>
            <w:tr w:rsidR="007C13E1" w:rsidRPr="009D0091" w14:paraId="3FFF0012" w14:textId="77777777" w:rsidTr="005D1589">
              <w:tc>
                <w:tcPr>
                  <w:tcW w:w="4700" w:type="dxa"/>
                  <w:gridSpan w:val="4"/>
                  <w:tcBorders>
                    <w:top w:val="nil"/>
                    <w:left w:val="nil"/>
                    <w:bottom w:val="nil"/>
                    <w:right w:val="nil"/>
                  </w:tcBorders>
                  <w:tcMar>
                    <w:top w:w="20" w:type="dxa"/>
                    <w:left w:w="20" w:type="dxa"/>
                    <w:bottom w:w="20" w:type="dxa"/>
                    <w:right w:w="20" w:type="dxa"/>
                  </w:tcMar>
                  <w:vAlign w:val="center"/>
                  <w:hideMark/>
                </w:tcPr>
                <w:p w14:paraId="0F295718" w14:textId="77777777" w:rsidR="007C13E1" w:rsidRPr="009D0091" w:rsidRDefault="007C13E1" w:rsidP="005D1589">
                  <w:pPr>
                    <w:pStyle w:val="rowtabella0"/>
                    <w:rPr>
                      <w:color w:val="002060"/>
                    </w:rPr>
                  </w:pPr>
                  <w:r w:rsidRPr="009D0091">
                    <w:rPr>
                      <w:color w:val="002060"/>
                    </w:rPr>
                    <w:t>(1) - disputata il 09/12/2025</w:t>
                  </w:r>
                </w:p>
              </w:tc>
            </w:tr>
            <w:tr w:rsidR="007C13E1" w:rsidRPr="009D0091" w14:paraId="414750D5" w14:textId="77777777" w:rsidTr="005D1589">
              <w:tc>
                <w:tcPr>
                  <w:tcW w:w="4700" w:type="dxa"/>
                  <w:gridSpan w:val="4"/>
                  <w:tcBorders>
                    <w:top w:val="nil"/>
                    <w:left w:val="nil"/>
                    <w:bottom w:val="nil"/>
                    <w:right w:val="nil"/>
                  </w:tcBorders>
                  <w:tcMar>
                    <w:top w:w="20" w:type="dxa"/>
                    <w:left w:w="20" w:type="dxa"/>
                    <w:bottom w:w="20" w:type="dxa"/>
                    <w:right w:w="20" w:type="dxa"/>
                  </w:tcMar>
                  <w:vAlign w:val="center"/>
                  <w:hideMark/>
                </w:tcPr>
                <w:p w14:paraId="34B28FE7" w14:textId="77777777" w:rsidR="007C13E1" w:rsidRPr="009D0091" w:rsidRDefault="007C13E1" w:rsidP="005D1589">
                  <w:pPr>
                    <w:pStyle w:val="rowtabella0"/>
                    <w:rPr>
                      <w:color w:val="002060"/>
                    </w:rPr>
                  </w:pPr>
                  <w:r w:rsidRPr="009D0091">
                    <w:rPr>
                      <w:color w:val="002060"/>
                    </w:rPr>
                    <w:t>(2) - disputata il 06/12/2025</w:t>
                  </w:r>
                </w:p>
              </w:tc>
            </w:tr>
          </w:tbl>
          <w:p w14:paraId="67F4D2E5" w14:textId="77777777" w:rsidR="007C13E1" w:rsidRPr="009D0091" w:rsidRDefault="007C13E1" w:rsidP="005D1589">
            <w:pPr>
              <w:rPr>
                <w:color w:val="002060"/>
              </w:rPr>
            </w:pPr>
          </w:p>
        </w:tc>
      </w:tr>
    </w:tbl>
    <w:p w14:paraId="08BB7B3C" w14:textId="77777777" w:rsidR="007C13E1" w:rsidRPr="009D0091" w:rsidRDefault="007C13E1" w:rsidP="007C13E1">
      <w:pPr>
        <w:pStyle w:val="breakline"/>
        <w:rPr>
          <w:rFonts w:eastAsiaTheme="minorEastAsia"/>
          <w:color w:val="002060"/>
        </w:rPr>
      </w:pPr>
    </w:p>
    <w:p w14:paraId="1B736F69" w14:textId="77777777" w:rsidR="007C13E1" w:rsidRPr="009D0091" w:rsidRDefault="007C13E1" w:rsidP="007C13E1">
      <w:pPr>
        <w:pStyle w:val="breakline"/>
        <w:rPr>
          <w:color w:val="002060"/>
        </w:rPr>
      </w:pPr>
    </w:p>
    <w:p w14:paraId="3685D4FB" w14:textId="77777777" w:rsidR="007C13E1" w:rsidRPr="009D0091" w:rsidRDefault="007C13E1" w:rsidP="007C13E1">
      <w:pPr>
        <w:pStyle w:val="titoloprinc0"/>
        <w:rPr>
          <w:color w:val="002060"/>
        </w:rPr>
      </w:pPr>
      <w:r w:rsidRPr="009D0091">
        <w:rPr>
          <w:color w:val="002060"/>
        </w:rPr>
        <w:t>GIUDICE SPORTIVO</w:t>
      </w:r>
    </w:p>
    <w:p w14:paraId="47485FC0" w14:textId="77777777" w:rsidR="007C13E1" w:rsidRPr="009D0091" w:rsidRDefault="007C13E1" w:rsidP="007C13E1">
      <w:pPr>
        <w:pStyle w:val="diffida"/>
        <w:rPr>
          <w:color w:val="002060"/>
        </w:rPr>
      </w:pPr>
      <w:r w:rsidRPr="009D0091">
        <w:rPr>
          <w:color w:val="002060"/>
        </w:rPr>
        <w:lastRenderedPageBreak/>
        <w:t>Il Giudice Sportivo Avv. Agnese Lazzaretti, con l'assistenza del 10/12/2025, ha adottato le decisioni che di seguito integralmente si riportano:</w:t>
      </w:r>
    </w:p>
    <w:p w14:paraId="3E8E15ED" w14:textId="77777777" w:rsidR="007C13E1" w:rsidRPr="009D0091" w:rsidRDefault="007C13E1" w:rsidP="007C13E1">
      <w:pPr>
        <w:pStyle w:val="titolo10"/>
        <w:rPr>
          <w:color w:val="002060"/>
        </w:rPr>
      </w:pPr>
      <w:r w:rsidRPr="009D0091">
        <w:rPr>
          <w:color w:val="002060"/>
        </w:rPr>
        <w:t xml:space="preserve">GARE DEL 6/12/2025 </w:t>
      </w:r>
    </w:p>
    <w:p w14:paraId="6BEC0262" w14:textId="77777777" w:rsidR="007C13E1" w:rsidRPr="009D0091" w:rsidRDefault="007C13E1" w:rsidP="007C13E1">
      <w:pPr>
        <w:pStyle w:val="titolo7a"/>
        <w:rPr>
          <w:color w:val="002060"/>
        </w:rPr>
      </w:pPr>
      <w:r w:rsidRPr="009D0091">
        <w:rPr>
          <w:color w:val="002060"/>
        </w:rPr>
        <w:t xml:space="preserve">PROVVEDIMENTI DISCIPLINARI </w:t>
      </w:r>
    </w:p>
    <w:p w14:paraId="582448E9" w14:textId="77777777" w:rsidR="007C13E1" w:rsidRPr="009D0091" w:rsidRDefault="007C13E1" w:rsidP="007C13E1">
      <w:pPr>
        <w:pStyle w:val="titolo7b0"/>
        <w:rPr>
          <w:color w:val="002060"/>
        </w:rPr>
      </w:pPr>
      <w:r w:rsidRPr="009D0091">
        <w:rPr>
          <w:color w:val="002060"/>
        </w:rPr>
        <w:t xml:space="preserve">In base alle risultanze degli atti ufficiali sono state deliberate le seguenti sanzioni disciplinari. </w:t>
      </w:r>
    </w:p>
    <w:p w14:paraId="030DEE49" w14:textId="77777777" w:rsidR="007C13E1" w:rsidRPr="009D0091" w:rsidRDefault="007C13E1" w:rsidP="007C13E1">
      <w:pPr>
        <w:pStyle w:val="titolo30"/>
        <w:rPr>
          <w:color w:val="002060"/>
        </w:rPr>
      </w:pPr>
      <w:r w:rsidRPr="009D0091">
        <w:rPr>
          <w:color w:val="002060"/>
        </w:rPr>
        <w:t xml:space="preserve">CALCIATORI NON ESPULSI </w:t>
      </w:r>
    </w:p>
    <w:p w14:paraId="487B1F9D" w14:textId="77777777" w:rsidR="007C13E1" w:rsidRPr="009D0091" w:rsidRDefault="007C13E1" w:rsidP="007C13E1">
      <w:pPr>
        <w:pStyle w:val="titolo20"/>
        <w:rPr>
          <w:color w:val="002060"/>
        </w:rPr>
      </w:pPr>
      <w:r w:rsidRPr="009D009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7C695403" w14:textId="77777777" w:rsidTr="005D1589">
        <w:tc>
          <w:tcPr>
            <w:tcW w:w="2200" w:type="dxa"/>
            <w:tcMar>
              <w:top w:w="20" w:type="dxa"/>
              <w:left w:w="20" w:type="dxa"/>
              <w:bottom w:w="20" w:type="dxa"/>
              <w:right w:w="20" w:type="dxa"/>
            </w:tcMar>
            <w:vAlign w:val="center"/>
            <w:hideMark/>
          </w:tcPr>
          <w:p w14:paraId="3678B39D" w14:textId="77777777" w:rsidR="007C13E1" w:rsidRPr="009D0091" w:rsidRDefault="007C13E1" w:rsidP="005D1589">
            <w:pPr>
              <w:pStyle w:val="movimento"/>
              <w:rPr>
                <w:color w:val="002060"/>
              </w:rPr>
            </w:pPr>
            <w:r w:rsidRPr="009D0091">
              <w:rPr>
                <w:color w:val="002060"/>
              </w:rPr>
              <w:t>WAGBARE DANIEL OSENUMHE</w:t>
            </w:r>
          </w:p>
        </w:tc>
        <w:tc>
          <w:tcPr>
            <w:tcW w:w="2200" w:type="dxa"/>
            <w:tcMar>
              <w:top w:w="20" w:type="dxa"/>
              <w:left w:w="20" w:type="dxa"/>
              <w:bottom w:w="20" w:type="dxa"/>
              <w:right w:w="20" w:type="dxa"/>
            </w:tcMar>
            <w:vAlign w:val="center"/>
            <w:hideMark/>
          </w:tcPr>
          <w:p w14:paraId="4F8F55E4" w14:textId="77777777" w:rsidR="007C13E1" w:rsidRPr="009D0091" w:rsidRDefault="007C13E1" w:rsidP="005D1589">
            <w:pPr>
              <w:pStyle w:val="movimento2"/>
              <w:rPr>
                <w:color w:val="002060"/>
              </w:rPr>
            </w:pPr>
            <w:r w:rsidRPr="009D0091">
              <w:rPr>
                <w:color w:val="002060"/>
              </w:rPr>
              <w:t xml:space="preserve">(PASTADICAMERINO GAGLIOLE) </w:t>
            </w:r>
          </w:p>
        </w:tc>
        <w:tc>
          <w:tcPr>
            <w:tcW w:w="800" w:type="dxa"/>
            <w:tcMar>
              <w:top w:w="20" w:type="dxa"/>
              <w:left w:w="20" w:type="dxa"/>
              <w:bottom w:w="20" w:type="dxa"/>
              <w:right w:w="20" w:type="dxa"/>
            </w:tcMar>
            <w:vAlign w:val="center"/>
            <w:hideMark/>
          </w:tcPr>
          <w:p w14:paraId="48DEED16"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2B3A35FE" w14:textId="77777777" w:rsidR="007C13E1" w:rsidRPr="009D0091" w:rsidRDefault="007C13E1" w:rsidP="005D1589">
            <w:pPr>
              <w:pStyle w:val="movimento"/>
              <w:rPr>
                <w:color w:val="002060"/>
              </w:rPr>
            </w:pPr>
            <w:r w:rsidRPr="009D0091">
              <w:rPr>
                <w:color w:val="002060"/>
              </w:rPr>
              <w:t>MEARELLI ALESSANDRO</w:t>
            </w:r>
          </w:p>
        </w:tc>
        <w:tc>
          <w:tcPr>
            <w:tcW w:w="2200" w:type="dxa"/>
            <w:tcMar>
              <w:top w:w="20" w:type="dxa"/>
              <w:left w:w="20" w:type="dxa"/>
              <w:bottom w:w="20" w:type="dxa"/>
              <w:right w:w="20" w:type="dxa"/>
            </w:tcMar>
            <w:vAlign w:val="center"/>
            <w:hideMark/>
          </w:tcPr>
          <w:p w14:paraId="7336124F" w14:textId="77777777" w:rsidR="007C13E1" w:rsidRPr="009D0091" w:rsidRDefault="007C13E1" w:rsidP="005D1589">
            <w:pPr>
              <w:pStyle w:val="movimento2"/>
              <w:rPr>
                <w:color w:val="002060"/>
              </w:rPr>
            </w:pPr>
            <w:r w:rsidRPr="009D0091">
              <w:rPr>
                <w:color w:val="002060"/>
              </w:rPr>
              <w:t xml:space="preserve">(REAL FABRIANO) </w:t>
            </w:r>
          </w:p>
        </w:tc>
      </w:tr>
    </w:tbl>
    <w:p w14:paraId="6FC8E5E8" w14:textId="77777777" w:rsidR="007C13E1" w:rsidRPr="009D0091" w:rsidRDefault="007C13E1" w:rsidP="007C13E1">
      <w:pPr>
        <w:pStyle w:val="titolo10"/>
        <w:rPr>
          <w:rFonts w:eastAsiaTheme="minorEastAsia"/>
          <w:color w:val="002060"/>
        </w:rPr>
      </w:pPr>
      <w:r w:rsidRPr="009D0091">
        <w:rPr>
          <w:color w:val="002060"/>
        </w:rPr>
        <w:t xml:space="preserve">GARE DEL 7/12/2025 </w:t>
      </w:r>
    </w:p>
    <w:p w14:paraId="0928E800" w14:textId="77777777" w:rsidR="007C13E1" w:rsidRPr="009D0091" w:rsidRDefault="007C13E1" w:rsidP="007C13E1">
      <w:pPr>
        <w:pStyle w:val="titolo7a"/>
        <w:rPr>
          <w:color w:val="002060"/>
        </w:rPr>
      </w:pPr>
      <w:r w:rsidRPr="009D0091">
        <w:rPr>
          <w:color w:val="002060"/>
        </w:rPr>
        <w:t xml:space="preserve">PROVVEDIMENTI DISCIPLINARI </w:t>
      </w:r>
    </w:p>
    <w:p w14:paraId="0158FF14" w14:textId="77777777" w:rsidR="007C13E1" w:rsidRPr="009D0091" w:rsidRDefault="007C13E1" w:rsidP="007C13E1">
      <w:pPr>
        <w:pStyle w:val="titolo7b0"/>
        <w:rPr>
          <w:color w:val="002060"/>
        </w:rPr>
      </w:pPr>
      <w:r w:rsidRPr="009D0091">
        <w:rPr>
          <w:color w:val="002060"/>
        </w:rPr>
        <w:t xml:space="preserve">In base alle risultanze degli atti ufficiali sono state deliberate le seguenti sanzioni disciplinari. </w:t>
      </w:r>
    </w:p>
    <w:p w14:paraId="4E3E42C9" w14:textId="77777777" w:rsidR="007C13E1" w:rsidRPr="009D0091" w:rsidRDefault="007C13E1" w:rsidP="007C13E1">
      <w:pPr>
        <w:pStyle w:val="titolo30"/>
        <w:rPr>
          <w:color w:val="002060"/>
        </w:rPr>
      </w:pPr>
      <w:r w:rsidRPr="009D0091">
        <w:rPr>
          <w:color w:val="002060"/>
        </w:rPr>
        <w:t xml:space="preserve">CALCIATORI NON ESPULSI </w:t>
      </w:r>
    </w:p>
    <w:p w14:paraId="4594EC6A" w14:textId="77777777" w:rsidR="007C13E1" w:rsidRPr="009D0091" w:rsidRDefault="007C13E1" w:rsidP="007C13E1">
      <w:pPr>
        <w:pStyle w:val="titolo20"/>
        <w:rPr>
          <w:color w:val="002060"/>
        </w:rPr>
      </w:pPr>
      <w:r w:rsidRPr="009D009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6522EF21" w14:textId="77777777" w:rsidTr="005D1589">
        <w:tc>
          <w:tcPr>
            <w:tcW w:w="2200" w:type="dxa"/>
            <w:tcMar>
              <w:top w:w="20" w:type="dxa"/>
              <w:left w:w="20" w:type="dxa"/>
              <w:bottom w:w="20" w:type="dxa"/>
              <w:right w:w="20" w:type="dxa"/>
            </w:tcMar>
            <w:vAlign w:val="center"/>
            <w:hideMark/>
          </w:tcPr>
          <w:p w14:paraId="7D3E8A2D" w14:textId="77777777" w:rsidR="007C13E1" w:rsidRPr="009D0091" w:rsidRDefault="007C13E1" w:rsidP="005D1589">
            <w:pPr>
              <w:pStyle w:val="movimento"/>
              <w:rPr>
                <w:color w:val="002060"/>
              </w:rPr>
            </w:pPr>
            <w:r w:rsidRPr="009D0091">
              <w:rPr>
                <w:color w:val="002060"/>
              </w:rPr>
              <w:t>BERNARDINI ANDREA</w:t>
            </w:r>
          </w:p>
        </w:tc>
        <w:tc>
          <w:tcPr>
            <w:tcW w:w="2200" w:type="dxa"/>
            <w:tcMar>
              <w:top w:w="20" w:type="dxa"/>
              <w:left w:w="20" w:type="dxa"/>
              <w:bottom w:w="20" w:type="dxa"/>
              <w:right w:w="20" w:type="dxa"/>
            </w:tcMar>
            <w:vAlign w:val="center"/>
            <w:hideMark/>
          </w:tcPr>
          <w:p w14:paraId="6347E139" w14:textId="77777777" w:rsidR="007C13E1" w:rsidRPr="009D0091" w:rsidRDefault="007C13E1" w:rsidP="005D1589">
            <w:pPr>
              <w:pStyle w:val="movimento2"/>
              <w:rPr>
                <w:color w:val="002060"/>
              </w:rPr>
            </w:pPr>
            <w:r w:rsidRPr="009D0091">
              <w:rPr>
                <w:color w:val="002060"/>
              </w:rPr>
              <w:t xml:space="preserve">(ITALSERVICE C5) </w:t>
            </w:r>
          </w:p>
        </w:tc>
        <w:tc>
          <w:tcPr>
            <w:tcW w:w="800" w:type="dxa"/>
            <w:tcMar>
              <w:top w:w="20" w:type="dxa"/>
              <w:left w:w="20" w:type="dxa"/>
              <w:bottom w:w="20" w:type="dxa"/>
              <w:right w:w="20" w:type="dxa"/>
            </w:tcMar>
            <w:vAlign w:val="center"/>
            <w:hideMark/>
          </w:tcPr>
          <w:p w14:paraId="579831BB"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04B8AD9A"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3BE8982E" w14:textId="77777777" w:rsidR="007C13E1" w:rsidRPr="009D0091" w:rsidRDefault="007C13E1" w:rsidP="005D1589">
            <w:pPr>
              <w:pStyle w:val="movimento2"/>
              <w:rPr>
                <w:color w:val="002060"/>
              </w:rPr>
            </w:pPr>
            <w:r w:rsidRPr="009D0091">
              <w:rPr>
                <w:color w:val="002060"/>
              </w:rPr>
              <w:t> </w:t>
            </w:r>
          </w:p>
        </w:tc>
      </w:tr>
    </w:tbl>
    <w:p w14:paraId="083CBDB4" w14:textId="77777777" w:rsidR="007C13E1" w:rsidRDefault="007C13E1" w:rsidP="007C13E1">
      <w:pPr>
        <w:pStyle w:val="breakline"/>
        <w:rPr>
          <w:color w:val="002060"/>
        </w:rPr>
      </w:pPr>
    </w:p>
    <w:p w14:paraId="1D464768" w14:textId="77777777" w:rsidR="007C13E1" w:rsidRPr="005D3C1E" w:rsidRDefault="007C13E1" w:rsidP="007C13E1">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2C2E3048" w14:textId="77777777" w:rsidR="007C13E1" w:rsidRDefault="007C13E1" w:rsidP="007C13E1">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02FF0949" w14:textId="77777777" w:rsidR="007C13E1" w:rsidRPr="009D0091" w:rsidRDefault="007C13E1" w:rsidP="007C13E1">
      <w:pPr>
        <w:pStyle w:val="breakline"/>
        <w:rPr>
          <w:rFonts w:eastAsiaTheme="minorEastAsia"/>
          <w:color w:val="002060"/>
        </w:rPr>
      </w:pPr>
    </w:p>
    <w:p w14:paraId="0D13E1CE" w14:textId="77777777" w:rsidR="007C13E1" w:rsidRPr="009D0091" w:rsidRDefault="007C13E1" w:rsidP="007C13E1">
      <w:pPr>
        <w:pStyle w:val="titoloprinc0"/>
        <w:rPr>
          <w:color w:val="002060"/>
        </w:rPr>
      </w:pPr>
      <w:r w:rsidRPr="009D0091">
        <w:rPr>
          <w:color w:val="002060"/>
        </w:rPr>
        <w:t>CLASSIFICA</w:t>
      </w:r>
    </w:p>
    <w:p w14:paraId="4ECA5CBA" w14:textId="77777777" w:rsidR="007C13E1" w:rsidRPr="009D0091" w:rsidRDefault="007C13E1" w:rsidP="007C13E1">
      <w:pPr>
        <w:pStyle w:val="breakline"/>
        <w:rPr>
          <w:color w:val="002060"/>
        </w:rPr>
      </w:pPr>
    </w:p>
    <w:p w14:paraId="44542194" w14:textId="77777777" w:rsidR="007C13E1" w:rsidRPr="009D0091" w:rsidRDefault="007C13E1" w:rsidP="007C13E1">
      <w:pPr>
        <w:pStyle w:val="breakline"/>
        <w:rPr>
          <w:color w:val="002060"/>
        </w:rPr>
      </w:pPr>
    </w:p>
    <w:p w14:paraId="6A990966" w14:textId="77777777" w:rsidR="007C13E1" w:rsidRPr="009D0091" w:rsidRDefault="007C13E1" w:rsidP="007C13E1">
      <w:pPr>
        <w:pStyle w:val="sottotitolocampionato10"/>
        <w:rPr>
          <w:color w:val="002060"/>
        </w:rPr>
      </w:pPr>
      <w:r w:rsidRPr="009D009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13E1" w:rsidRPr="009D0091" w14:paraId="5454D14E" w14:textId="77777777" w:rsidTr="005D15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A77B5" w14:textId="77777777" w:rsidR="007C13E1" w:rsidRPr="009D0091" w:rsidRDefault="007C13E1" w:rsidP="005D1589">
            <w:pPr>
              <w:pStyle w:val="headertabella0"/>
              <w:rPr>
                <w:color w:val="002060"/>
              </w:rPr>
            </w:pPr>
            <w:r w:rsidRPr="009D009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F1294" w14:textId="77777777" w:rsidR="007C13E1" w:rsidRPr="009D0091" w:rsidRDefault="007C13E1" w:rsidP="005D1589">
            <w:pPr>
              <w:pStyle w:val="headertabella0"/>
              <w:rPr>
                <w:color w:val="002060"/>
              </w:rPr>
            </w:pPr>
            <w:r w:rsidRPr="009D009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8779A" w14:textId="77777777" w:rsidR="007C13E1" w:rsidRPr="009D0091" w:rsidRDefault="007C13E1" w:rsidP="005D1589">
            <w:pPr>
              <w:pStyle w:val="headertabella0"/>
              <w:rPr>
                <w:color w:val="002060"/>
              </w:rPr>
            </w:pPr>
            <w:r w:rsidRPr="009D009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145DB" w14:textId="77777777" w:rsidR="007C13E1" w:rsidRPr="009D0091" w:rsidRDefault="007C13E1" w:rsidP="005D1589">
            <w:pPr>
              <w:pStyle w:val="headertabella0"/>
              <w:rPr>
                <w:color w:val="002060"/>
              </w:rPr>
            </w:pPr>
            <w:r w:rsidRPr="009D009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1C684" w14:textId="77777777" w:rsidR="007C13E1" w:rsidRPr="009D0091" w:rsidRDefault="007C13E1" w:rsidP="005D1589">
            <w:pPr>
              <w:pStyle w:val="headertabella0"/>
              <w:rPr>
                <w:color w:val="002060"/>
              </w:rPr>
            </w:pPr>
            <w:r w:rsidRPr="009D009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97545" w14:textId="77777777" w:rsidR="007C13E1" w:rsidRPr="009D0091" w:rsidRDefault="007C13E1" w:rsidP="005D1589">
            <w:pPr>
              <w:pStyle w:val="headertabella0"/>
              <w:rPr>
                <w:color w:val="002060"/>
              </w:rPr>
            </w:pPr>
            <w:r w:rsidRPr="009D009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49E34" w14:textId="77777777" w:rsidR="007C13E1" w:rsidRPr="009D0091" w:rsidRDefault="007C13E1" w:rsidP="005D1589">
            <w:pPr>
              <w:pStyle w:val="headertabella0"/>
              <w:rPr>
                <w:color w:val="002060"/>
              </w:rPr>
            </w:pPr>
            <w:r w:rsidRPr="009D009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5FBF9" w14:textId="77777777" w:rsidR="007C13E1" w:rsidRPr="009D0091" w:rsidRDefault="007C13E1" w:rsidP="005D1589">
            <w:pPr>
              <w:pStyle w:val="headertabella0"/>
              <w:rPr>
                <w:color w:val="002060"/>
              </w:rPr>
            </w:pPr>
            <w:r w:rsidRPr="009D009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03315" w14:textId="77777777" w:rsidR="007C13E1" w:rsidRPr="009D0091" w:rsidRDefault="007C13E1" w:rsidP="005D1589">
            <w:pPr>
              <w:pStyle w:val="headertabella0"/>
              <w:rPr>
                <w:color w:val="002060"/>
              </w:rPr>
            </w:pPr>
            <w:r w:rsidRPr="009D009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48C3C" w14:textId="77777777" w:rsidR="007C13E1" w:rsidRPr="009D0091" w:rsidRDefault="007C13E1" w:rsidP="005D1589">
            <w:pPr>
              <w:pStyle w:val="headertabella0"/>
              <w:rPr>
                <w:color w:val="002060"/>
              </w:rPr>
            </w:pPr>
            <w:r w:rsidRPr="009D0091">
              <w:rPr>
                <w:color w:val="002060"/>
              </w:rPr>
              <w:t>PE</w:t>
            </w:r>
          </w:p>
        </w:tc>
      </w:tr>
      <w:tr w:rsidR="007C13E1" w:rsidRPr="009D0091" w14:paraId="28FB3CB4" w14:textId="77777777" w:rsidTr="005D15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EE92AC" w14:textId="77777777" w:rsidR="007C13E1" w:rsidRPr="009D0091" w:rsidRDefault="007C13E1" w:rsidP="005D1589">
            <w:pPr>
              <w:pStyle w:val="rowtabella0"/>
              <w:rPr>
                <w:color w:val="002060"/>
              </w:rPr>
            </w:pPr>
            <w:r w:rsidRPr="009D0091">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DBB8E" w14:textId="77777777" w:rsidR="007C13E1" w:rsidRPr="009D0091" w:rsidRDefault="007C13E1" w:rsidP="005D1589">
            <w:pPr>
              <w:pStyle w:val="rowtabella0"/>
              <w:jc w:val="center"/>
              <w:rPr>
                <w:color w:val="002060"/>
              </w:rPr>
            </w:pPr>
            <w:r w:rsidRPr="009D00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12614"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EB1E5"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B75EF"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82033"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81E37" w14:textId="77777777" w:rsidR="007C13E1" w:rsidRPr="009D0091" w:rsidRDefault="007C13E1" w:rsidP="005D1589">
            <w:pPr>
              <w:pStyle w:val="rowtabella0"/>
              <w:jc w:val="center"/>
              <w:rPr>
                <w:color w:val="002060"/>
              </w:rPr>
            </w:pPr>
            <w:r w:rsidRPr="009D009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C0E14"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4F6E5" w14:textId="77777777" w:rsidR="007C13E1" w:rsidRPr="009D0091" w:rsidRDefault="007C13E1" w:rsidP="005D1589">
            <w:pPr>
              <w:pStyle w:val="rowtabella0"/>
              <w:jc w:val="center"/>
              <w:rPr>
                <w:color w:val="002060"/>
              </w:rPr>
            </w:pPr>
            <w:r w:rsidRPr="009D009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0A307" w14:textId="77777777" w:rsidR="007C13E1" w:rsidRPr="009D0091" w:rsidRDefault="007C13E1" w:rsidP="005D1589">
            <w:pPr>
              <w:pStyle w:val="rowtabella0"/>
              <w:jc w:val="center"/>
              <w:rPr>
                <w:color w:val="002060"/>
              </w:rPr>
            </w:pPr>
            <w:r w:rsidRPr="009D0091">
              <w:rPr>
                <w:color w:val="002060"/>
              </w:rPr>
              <w:t>0</w:t>
            </w:r>
          </w:p>
        </w:tc>
      </w:tr>
      <w:tr w:rsidR="007C13E1" w:rsidRPr="009D0091" w14:paraId="7ACD79CB"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54944A" w14:textId="77777777" w:rsidR="007C13E1" w:rsidRPr="009D0091" w:rsidRDefault="007C13E1" w:rsidP="005D1589">
            <w:pPr>
              <w:pStyle w:val="rowtabella0"/>
              <w:rPr>
                <w:color w:val="002060"/>
              </w:rPr>
            </w:pPr>
            <w:r w:rsidRPr="009D009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9BEFD" w14:textId="77777777" w:rsidR="007C13E1" w:rsidRPr="009D0091" w:rsidRDefault="007C13E1" w:rsidP="005D1589">
            <w:pPr>
              <w:pStyle w:val="rowtabella0"/>
              <w:jc w:val="center"/>
              <w:rPr>
                <w:color w:val="002060"/>
              </w:rPr>
            </w:pPr>
            <w:r w:rsidRPr="009D00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0BD29"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5B227"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03724"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04A07"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4CDB3" w14:textId="77777777" w:rsidR="007C13E1" w:rsidRPr="009D0091" w:rsidRDefault="007C13E1" w:rsidP="005D1589">
            <w:pPr>
              <w:pStyle w:val="rowtabella0"/>
              <w:jc w:val="center"/>
              <w:rPr>
                <w:color w:val="002060"/>
              </w:rPr>
            </w:pPr>
            <w:r w:rsidRPr="009D009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44017" w14:textId="77777777" w:rsidR="007C13E1" w:rsidRPr="009D0091" w:rsidRDefault="007C13E1" w:rsidP="005D1589">
            <w:pPr>
              <w:pStyle w:val="rowtabella0"/>
              <w:jc w:val="center"/>
              <w:rPr>
                <w:color w:val="002060"/>
              </w:rPr>
            </w:pPr>
            <w:r w:rsidRPr="009D00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B9A23" w14:textId="77777777" w:rsidR="007C13E1" w:rsidRPr="009D0091" w:rsidRDefault="007C13E1" w:rsidP="005D1589">
            <w:pPr>
              <w:pStyle w:val="rowtabella0"/>
              <w:jc w:val="center"/>
              <w:rPr>
                <w:color w:val="002060"/>
              </w:rPr>
            </w:pPr>
            <w:r w:rsidRPr="009D009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4D3C8" w14:textId="77777777" w:rsidR="007C13E1" w:rsidRPr="009D0091" w:rsidRDefault="007C13E1" w:rsidP="005D1589">
            <w:pPr>
              <w:pStyle w:val="rowtabella0"/>
              <w:jc w:val="center"/>
              <w:rPr>
                <w:color w:val="002060"/>
              </w:rPr>
            </w:pPr>
            <w:r w:rsidRPr="009D0091">
              <w:rPr>
                <w:color w:val="002060"/>
              </w:rPr>
              <w:t>0</w:t>
            </w:r>
          </w:p>
        </w:tc>
      </w:tr>
      <w:tr w:rsidR="007C13E1" w:rsidRPr="009D0091" w14:paraId="7DB9752A"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C64E4B" w14:textId="77777777" w:rsidR="007C13E1" w:rsidRPr="009D0091" w:rsidRDefault="007C13E1" w:rsidP="005D1589">
            <w:pPr>
              <w:pStyle w:val="rowtabella0"/>
              <w:rPr>
                <w:color w:val="002060"/>
              </w:rPr>
            </w:pPr>
            <w:r w:rsidRPr="009D009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65C4D" w14:textId="77777777" w:rsidR="007C13E1" w:rsidRPr="009D0091" w:rsidRDefault="007C13E1" w:rsidP="005D1589">
            <w:pPr>
              <w:pStyle w:val="rowtabella0"/>
              <w:jc w:val="center"/>
              <w:rPr>
                <w:color w:val="002060"/>
              </w:rPr>
            </w:pPr>
            <w:r w:rsidRPr="009D00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FD3A2"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6C9A3"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25F9C"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AC500"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48F68" w14:textId="77777777" w:rsidR="007C13E1" w:rsidRPr="009D0091" w:rsidRDefault="007C13E1" w:rsidP="005D1589">
            <w:pPr>
              <w:pStyle w:val="rowtabella0"/>
              <w:jc w:val="center"/>
              <w:rPr>
                <w:color w:val="002060"/>
              </w:rPr>
            </w:pPr>
            <w:r w:rsidRPr="009D009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E4CAA" w14:textId="77777777" w:rsidR="007C13E1" w:rsidRPr="009D0091" w:rsidRDefault="007C13E1" w:rsidP="005D1589">
            <w:pPr>
              <w:pStyle w:val="rowtabella0"/>
              <w:jc w:val="center"/>
              <w:rPr>
                <w:color w:val="002060"/>
              </w:rPr>
            </w:pPr>
            <w:r w:rsidRPr="009D009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00553" w14:textId="77777777" w:rsidR="007C13E1" w:rsidRPr="009D0091" w:rsidRDefault="007C13E1" w:rsidP="005D1589">
            <w:pPr>
              <w:pStyle w:val="rowtabella0"/>
              <w:jc w:val="center"/>
              <w:rPr>
                <w:color w:val="002060"/>
              </w:rPr>
            </w:pPr>
            <w:r w:rsidRPr="009D009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92CD4" w14:textId="77777777" w:rsidR="007C13E1" w:rsidRPr="009D0091" w:rsidRDefault="007C13E1" w:rsidP="005D1589">
            <w:pPr>
              <w:pStyle w:val="rowtabella0"/>
              <w:jc w:val="center"/>
              <w:rPr>
                <w:color w:val="002060"/>
              </w:rPr>
            </w:pPr>
            <w:r w:rsidRPr="009D0091">
              <w:rPr>
                <w:color w:val="002060"/>
              </w:rPr>
              <w:t>0</w:t>
            </w:r>
          </w:p>
        </w:tc>
      </w:tr>
      <w:tr w:rsidR="007C13E1" w:rsidRPr="009D0091" w14:paraId="606EFB2E"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D0B648" w14:textId="77777777" w:rsidR="007C13E1" w:rsidRPr="009D0091" w:rsidRDefault="007C13E1" w:rsidP="005D1589">
            <w:pPr>
              <w:pStyle w:val="rowtabella0"/>
              <w:rPr>
                <w:color w:val="002060"/>
              </w:rPr>
            </w:pPr>
            <w:r w:rsidRPr="009D009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DD9D3" w14:textId="77777777" w:rsidR="007C13E1" w:rsidRPr="009D0091" w:rsidRDefault="007C13E1" w:rsidP="005D1589">
            <w:pPr>
              <w:pStyle w:val="rowtabella0"/>
              <w:jc w:val="center"/>
              <w:rPr>
                <w:color w:val="002060"/>
              </w:rPr>
            </w:pPr>
            <w:r w:rsidRPr="009D009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A3C2F"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3AA51"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9DE10"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8D05F"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EAE11" w14:textId="77777777" w:rsidR="007C13E1" w:rsidRPr="009D0091" w:rsidRDefault="007C13E1" w:rsidP="005D1589">
            <w:pPr>
              <w:pStyle w:val="rowtabella0"/>
              <w:jc w:val="center"/>
              <w:rPr>
                <w:color w:val="002060"/>
              </w:rPr>
            </w:pPr>
            <w:r w:rsidRPr="009D009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8AF0D" w14:textId="77777777" w:rsidR="007C13E1" w:rsidRPr="009D0091" w:rsidRDefault="007C13E1" w:rsidP="005D1589">
            <w:pPr>
              <w:pStyle w:val="rowtabella0"/>
              <w:jc w:val="center"/>
              <w:rPr>
                <w:color w:val="002060"/>
              </w:rPr>
            </w:pPr>
            <w:r w:rsidRPr="009D009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03646"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F103E" w14:textId="77777777" w:rsidR="007C13E1" w:rsidRPr="009D0091" w:rsidRDefault="007C13E1" w:rsidP="005D1589">
            <w:pPr>
              <w:pStyle w:val="rowtabella0"/>
              <w:jc w:val="center"/>
              <w:rPr>
                <w:color w:val="002060"/>
              </w:rPr>
            </w:pPr>
            <w:r w:rsidRPr="009D0091">
              <w:rPr>
                <w:color w:val="002060"/>
              </w:rPr>
              <w:t>0</w:t>
            </w:r>
          </w:p>
        </w:tc>
      </w:tr>
      <w:tr w:rsidR="007C13E1" w:rsidRPr="009D0091" w14:paraId="35CDE3AA"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A6F9B1" w14:textId="77777777" w:rsidR="007C13E1" w:rsidRPr="009D0091" w:rsidRDefault="007C13E1" w:rsidP="005D1589">
            <w:pPr>
              <w:pStyle w:val="rowtabella0"/>
              <w:rPr>
                <w:color w:val="002060"/>
              </w:rPr>
            </w:pPr>
            <w:r w:rsidRPr="009D0091">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5B6F1"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82BDE"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7C834"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84397"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5C363"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5640A" w14:textId="77777777" w:rsidR="007C13E1" w:rsidRPr="009D0091" w:rsidRDefault="007C13E1" w:rsidP="005D1589">
            <w:pPr>
              <w:pStyle w:val="rowtabella0"/>
              <w:jc w:val="center"/>
              <w:rPr>
                <w:color w:val="002060"/>
              </w:rPr>
            </w:pPr>
            <w:r w:rsidRPr="009D009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B9A85" w14:textId="77777777" w:rsidR="007C13E1" w:rsidRPr="009D0091" w:rsidRDefault="007C13E1" w:rsidP="005D1589">
            <w:pPr>
              <w:pStyle w:val="rowtabella0"/>
              <w:jc w:val="center"/>
              <w:rPr>
                <w:color w:val="002060"/>
              </w:rPr>
            </w:pPr>
            <w:r w:rsidRPr="009D009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38D59" w14:textId="77777777" w:rsidR="007C13E1" w:rsidRPr="009D0091" w:rsidRDefault="007C13E1" w:rsidP="005D1589">
            <w:pPr>
              <w:pStyle w:val="rowtabella0"/>
              <w:jc w:val="center"/>
              <w:rPr>
                <w:color w:val="002060"/>
              </w:rPr>
            </w:pPr>
            <w:r w:rsidRPr="009D009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26F8A" w14:textId="77777777" w:rsidR="007C13E1" w:rsidRPr="009D0091" w:rsidRDefault="007C13E1" w:rsidP="005D1589">
            <w:pPr>
              <w:pStyle w:val="rowtabella0"/>
              <w:jc w:val="center"/>
              <w:rPr>
                <w:color w:val="002060"/>
              </w:rPr>
            </w:pPr>
            <w:r w:rsidRPr="009D0091">
              <w:rPr>
                <w:color w:val="002060"/>
              </w:rPr>
              <w:t>0</w:t>
            </w:r>
          </w:p>
        </w:tc>
      </w:tr>
      <w:tr w:rsidR="007C13E1" w:rsidRPr="009D0091" w14:paraId="3B543D25"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A3C521" w14:textId="77777777" w:rsidR="007C13E1" w:rsidRPr="009D0091" w:rsidRDefault="007C13E1" w:rsidP="005D1589">
            <w:pPr>
              <w:pStyle w:val="rowtabella0"/>
              <w:rPr>
                <w:color w:val="002060"/>
              </w:rPr>
            </w:pPr>
            <w:r w:rsidRPr="009D0091">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E4AB2"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461FC"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FD9CA"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2DAAC"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BCC7B"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055EA" w14:textId="77777777" w:rsidR="007C13E1" w:rsidRPr="009D0091" w:rsidRDefault="007C13E1" w:rsidP="005D1589">
            <w:pPr>
              <w:pStyle w:val="rowtabella0"/>
              <w:jc w:val="center"/>
              <w:rPr>
                <w:color w:val="002060"/>
              </w:rPr>
            </w:pPr>
            <w:r w:rsidRPr="009D009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CB392" w14:textId="77777777" w:rsidR="007C13E1" w:rsidRPr="009D0091" w:rsidRDefault="007C13E1" w:rsidP="005D1589">
            <w:pPr>
              <w:pStyle w:val="rowtabella0"/>
              <w:jc w:val="center"/>
              <w:rPr>
                <w:color w:val="002060"/>
              </w:rPr>
            </w:pPr>
            <w:r w:rsidRPr="009D009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1BF69" w14:textId="77777777" w:rsidR="007C13E1" w:rsidRPr="009D0091" w:rsidRDefault="007C13E1" w:rsidP="005D1589">
            <w:pPr>
              <w:pStyle w:val="rowtabella0"/>
              <w:jc w:val="center"/>
              <w:rPr>
                <w:color w:val="002060"/>
              </w:rPr>
            </w:pPr>
            <w:r w:rsidRPr="009D009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8CAAE" w14:textId="77777777" w:rsidR="007C13E1" w:rsidRPr="009D0091" w:rsidRDefault="007C13E1" w:rsidP="005D1589">
            <w:pPr>
              <w:pStyle w:val="rowtabella0"/>
              <w:jc w:val="center"/>
              <w:rPr>
                <w:color w:val="002060"/>
              </w:rPr>
            </w:pPr>
            <w:r w:rsidRPr="009D0091">
              <w:rPr>
                <w:color w:val="002060"/>
              </w:rPr>
              <w:t>0</w:t>
            </w:r>
          </w:p>
        </w:tc>
      </w:tr>
      <w:tr w:rsidR="007C13E1" w:rsidRPr="009D0091" w14:paraId="045A794B"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BA8D4F" w14:textId="77777777" w:rsidR="007C13E1" w:rsidRPr="009D0091" w:rsidRDefault="007C13E1" w:rsidP="005D1589">
            <w:pPr>
              <w:pStyle w:val="rowtabella0"/>
              <w:rPr>
                <w:color w:val="002060"/>
              </w:rPr>
            </w:pPr>
            <w:r w:rsidRPr="009D0091">
              <w:rPr>
                <w:color w:val="002060"/>
              </w:rPr>
              <w:t xml:space="preserve">A.S.D. </w:t>
            </w:r>
            <w:proofErr w:type="gramStart"/>
            <w:r w:rsidRPr="009D0091">
              <w:rPr>
                <w:color w:val="002060"/>
              </w:rPr>
              <w:t>CITTA</w:t>
            </w:r>
            <w:proofErr w:type="gramEnd"/>
            <w:r w:rsidRPr="009D0091">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BD382"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E0AD3"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2305E"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67FAF"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D27E0"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FAB44" w14:textId="77777777" w:rsidR="007C13E1" w:rsidRPr="009D0091" w:rsidRDefault="007C13E1" w:rsidP="005D1589">
            <w:pPr>
              <w:pStyle w:val="rowtabella0"/>
              <w:jc w:val="center"/>
              <w:rPr>
                <w:color w:val="002060"/>
              </w:rPr>
            </w:pPr>
            <w:r w:rsidRPr="009D009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A4950" w14:textId="77777777" w:rsidR="007C13E1" w:rsidRPr="009D0091" w:rsidRDefault="007C13E1" w:rsidP="005D1589">
            <w:pPr>
              <w:pStyle w:val="rowtabella0"/>
              <w:jc w:val="center"/>
              <w:rPr>
                <w:color w:val="002060"/>
              </w:rPr>
            </w:pPr>
            <w:r w:rsidRPr="009D009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B5456" w14:textId="77777777" w:rsidR="007C13E1" w:rsidRPr="009D0091" w:rsidRDefault="007C13E1" w:rsidP="005D1589">
            <w:pPr>
              <w:pStyle w:val="rowtabella0"/>
              <w:jc w:val="center"/>
              <w:rPr>
                <w:color w:val="002060"/>
              </w:rPr>
            </w:pPr>
            <w:r w:rsidRPr="009D009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F2BA6" w14:textId="77777777" w:rsidR="007C13E1" w:rsidRPr="009D0091" w:rsidRDefault="007C13E1" w:rsidP="005D1589">
            <w:pPr>
              <w:pStyle w:val="rowtabella0"/>
              <w:jc w:val="center"/>
              <w:rPr>
                <w:color w:val="002060"/>
              </w:rPr>
            </w:pPr>
            <w:r w:rsidRPr="009D0091">
              <w:rPr>
                <w:color w:val="002060"/>
              </w:rPr>
              <w:t>0</w:t>
            </w:r>
          </w:p>
        </w:tc>
      </w:tr>
      <w:tr w:rsidR="007C13E1" w:rsidRPr="009D0091" w14:paraId="5A43F722"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EBDAA3" w14:textId="77777777" w:rsidR="007C13E1" w:rsidRPr="009D0091" w:rsidRDefault="007C13E1" w:rsidP="005D1589">
            <w:pPr>
              <w:pStyle w:val="rowtabella0"/>
              <w:rPr>
                <w:color w:val="002060"/>
              </w:rPr>
            </w:pPr>
            <w:r w:rsidRPr="009D0091">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F4F04"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7484F"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DE247"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EA6FF"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3902"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D00A7" w14:textId="77777777" w:rsidR="007C13E1" w:rsidRPr="009D0091" w:rsidRDefault="007C13E1" w:rsidP="005D1589">
            <w:pPr>
              <w:pStyle w:val="rowtabella0"/>
              <w:jc w:val="center"/>
              <w:rPr>
                <w:color w:val="002060"/>
              </w:rPr>
            </w:pPr>
            <w:r w:rsidRPr="009D00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EFB7B" w14:textId="77777777" w:rsidR="007C13E1" w:rsidRPr="009D0091" w:rsidRDefault="007C13E1" w:rsidP="005D1589">
            <w:pPr>
              <w:pStyle w:val="rowtabella0"/>
              <w:jc w:val="center"/>
              <w:rPr>
                <w:color w:val="002060"/>
              </w:rPr>
            </w:pPr>
            <w:r w:rsidRPr="009D009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27E57" w14:textId="77777777" w:rsidR="007C13E1" w:rsidRPr="009D0091" w:rsidRDefault="007C13E1" w:rsidP="005D1589">
            <w:pPr>
              <w:pStyle w:val="rowtabella0"/>
              <w:jc w:val="center"/>
              <w:rPr>
                <w:color w:val="002060"/>
              </w:rPr>
            </w:pPr>
            <w:r w:rsidRPr="009D009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5B595" w14:textId="77777777" w:rsidR="007C13E1" w:rsidRPr="009D0091" w:rsidRDefault="007C13E1" w:rsidP="005D1589">
            <w:pPr>
              <w:pStyle w:val="rowtabella0"/>
              <w:jc w:val="center"/>
              <w:rPr>
                <w:color w:val="002060"/>
              </w:rPr>
            </w:pPr>
            <w:r w:rsidRPr="009D0091">
              <w:rPr>
                <w:color w:val="002060"/>
              </w:rPr>
              <w:t>0</w:t>
            </w:r>
          </w:p>
        </w:tc>
      </w:tr>
      <w:tr w:rsidR="007C13E1" w:rsidRPr="009D0091" w14:paraId="43F00730"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6CC3AA" w14:textId="77777777" w:rsidR="007C13E1" w:rsidRPr="00DA316A" w:rsidRDefault="007C13E1" w:rsidP="005D1589">
            <w:pPr>
              <w:pStyle w:val="rowtabella0"/>
              <w:rPr>
                <w:color w:val="002060"/>
                <w:lang w:val="es-ES"/>
              </w:rPr>
            </w:pPr>
            <w:r w:rsidRPr="00DA316A">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B5BAC"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8CCB2"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1A235"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8810D"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BB998"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BEF4E" w14:textId="77777777" w:rsidR="007C13E1" w:rsidRPr="009D0091" w:rsidRDefault="007C13E1" w:rsidP="005D1589">
            <w:pPr>
              <w:pStyle w:val="rowtabella0"/>
              <w:jc w:val="center"/>
              <w:rPr>
                <w:color w:val="002060"/>
              </w:rPr>
            </w:pPr>
            <w:r w:rsidRPr="009D009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8838B" w14:textId="77777777" w:rsidR="007C13E1" w:rsidRPr="009D0091" w:rsidRDefault="007C13E1" w:rsidP="005D1589">
            <w:pPr>
              <w:pStyle w:val="rowtabella0"/>
              <w:jc w:val="center"/>
              <w:rPr>
                <w:color w:val="002060"/>
              </w:rPr>
            </w:pPr>
            <w:r w:rsidRPr="009D009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B16E1" w14:textId="77777777" w:rsidR="007C13E1" w:rsidRPr="009D0091" w:rsidRDefault="007C13E1" w:rsidP="005D1589">
            <w:pPr>
              <w:pStyle w:val="rowtabella0"/>
              <w:jc w:val="center"/>
              <w:rPr>
                <w:color w:val="002060"/>
              </w:rPr>
            </w:pPr>
            <w:r w:rsidRPr="009D009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99618" w14:textId="77777777" w:rsidR="007C13E1" w:rsidRPr="009D0091" w:rsidRDefault="007C13E1" w:rsidP="005D1589">
            <w:pPr>
              <w:pStyle w:val="rowtabella0"/>
              <w:jc w:val="center"/>
              <w:rPr>
                <w:color w:val="002060"/>
              </w:rPr>
            </w:pPr>
            <w:r w:rsidRPr="009D0091">
              <w:rPr>
                <w:color w:val="002060"/>
              </w:rPr>
              <w:t>0</w:t>
            </w:r>
          </w:p>
        </w:tc>
      </w:tr>
      <w:tr w:rsidR="007C13E1" w:rsidRPr="009D0091" w14:paraId="66DE72FC"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508890" w14:textId="77777777" w:rsidR="007C13E1" w:rsidRPr="009D0091" w:rsidRDefault="007C13E1" w:rsidP="005D1589">
            <w:pPr>
              <w:pStyle w:val="rowtabella0"/>
              <w:rPr>
                <w:color w:val="002060"/>
              </w:rPr>
            </w:pPr>
            <w:proofErr w:type="spellStart"/>
            <w:proofErr w:type="gramStart"/>
            <w:r w:rsidRPr="009D0091">
              <w:rPr>
                <w:color w:val="002060"/>
              </w:rPr>
              <w:t>sq.B</w:t>
            </w:r>
            <w:proofErr w:type="spellEnd"/>
            <w:proofErr w:type="gramEnd"/>
            <w:r w:rsidRPr="009D0091">
              <w:rPr>
                <w:color w:val="002060"/>
              </w:rPr>
              <w:t xml:space="preserve"> ACSS MONDOLFO C5 </w:t>
            </w:r>
            <w:proofErr w:type="gramStart"/>
            <w:r w:rsidRPr="009D0091">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3EB22"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043A0"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F4DE2"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B9B36"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E44BA"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F72CE"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41D81"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CC172"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5F541" w14:textId="77777777" w:rsidR="007C13E1" w:rsidRPr="009D0091" w:rsidRDefault="007C13E1" w:rsidP="005D1589">
            <w:pPr>
              <w:pStyle w:val="rowtabella0"/>
              <w:jc w:val="center"/>
              <w:rPr>
                <w:color w:val="002060"/>
              </w:rPr>
            </w:pPr>
            <w:r w:rsidRPr="009D0091">
              <w:rPr>
                <w:color w:val="002060"/>
              </w:rPr>
              <w:t>0</w:t>
            </w:r>
          </w:p>
        </w:tc>
      </w:tr>
      <w:tr w:rsidR="007C13E1" w:rsidRPr="009D0091" w14:paraId="69B54B47"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EE2C79" w14:textId="77777777" w:rsidR="007C13E1" w:rsidRPr="009D0091" w:rsidRDefault="007C13E1" w:rsidP="005D1589">
            <w:pPr>
              <w:pStyle w:val="rowtabella0"/>
              <w:rPr>
                <w:color w:val="002060"/>
              </w:rPr>
            </w:pPr>
            <w:proofErr w:type="spellStart"/>
            <w:r w:rsidRPr="009D0091">
              <w:rPr>
                <w:color w:val="002060"/>
              </w:rPr>
              <w:t>sq.C</w:t>
            </w:r>
            <w:proofErr w:type="spellEnd"/>
            <w:r w:rsidRPr="009D0091">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D12A0"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0308E"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3ACC6"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80511"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72E8C"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194BD"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3F55F"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907C4"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BC445" w14:textId="77777777" w:rsidR="007C13E1" w:rsidRPr="009D0091" w:rsidRDefault="007C13E1" w:rsidP="005D1589">
            <w:pPr>
              <w:pStyle w:val="rowtabella0"/>
              <w:jc w:val="center"/>
              <w:rPr>
                <w:color w:val="002060"/>
              </w:rPr>
            </w:pPr>
            <w:r w:rsidRPr="009D0091">
              <w:rPr>
                <w:color w:val="002060"/>
              </w:rPr>
              <w:t>0</w:t>
            </w:r>
          </w:p>
        </w:tc>
      </w:tr>
      <w:tr w:rsidR="007C13E1" w:rsidRPr="009D0091" w14:paraId="088DE42D"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15D62E" w14:textId="77777777" w:rsidR="007C13E1" w:rsidRPr="009D0091" w:rsidRDefault="007C13E1" w:rsidP="005D1589">
            <w:pPr>
              <w:pStyle w:val="rowtabella0"/>
              <w:rPr>
                <w:color w:val="002060"/>
              </w:rPr>
            </w:pPr>
            <w:proofErr w:type="spellStart"/>
            <w:proofErr w:type="gramStart"/>
            <w:r w:rsidRPr="009D0091">
              <w:rPr>
                <w:color w:val="002060"/>
              </w:rPr>
              <w:t>sq.B</w:t>
            </w:r>
            <w:proofErr w:type="spellEnd"/>
            <w:proofErr w:type="gramEnd"/>
            <w:r w:rsidRPr="009D0091">
              <w:rPr>
                <w:color w:val="002060"/>
              </w:rPr>
              <w:t xml:space="preserve"> ITALSERVICE C5 </w:t>
            </w:r>
            <w:proofErr w:type="gramStart"/>
            <w:r w:rsidRPr="009D0091">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6986C"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24EDC"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82FC7"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DC7AD"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1FE48"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4E01A"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63E61"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3EF86"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8AAD2" w14:textId="77777777" w:rsidR="007C13E1" w:rsidRPr="009D0091" w:rsidRDefault="007C13E1" w:rsidP="005D1589">
            <w:pPr>
              <w:pStyle w:val="rowtabella0"/>
              <w:jc w:val="center"/>
              <w:rPr>
                <w:color w:val="002060"/>
              </w:rPr>
            </w:pPr>
            <w:r w:rsidRPr="009D0091">
              <w:rPr>
                <w:color w:val="002060"/>
              </w:rPr>
              <w:t>0</w:t>
            </w:r>
          </w:p>
        </w:tc>
      </w:tr>
      <w:tr w:rsidR="007C13E1" w:rsidRPr="009D0091" w14:paraId="6146D411" w14:textId="77777777" w:rsidTr="005D15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775A6E" w14:textId="77777777" w:rsidR="007C13E1" w:rsidRPr="009D0091" w:rsidRDefault="007C13E1" w:rsidP="005D1589">
            <w:pPr>
              <w:pStyle w:val="rowtabella0"/>
              <w:rPr>
                <w:color w:val="002060"/>
              </w:rPr>
            </w:pPr>
            <w:proofErr w:type="spellStart"/>
            <w:proofErr w:type="gramStart"/>
            <w:r w:rsidRPr="009D0091">
              <w:rPr>
                <w:color w:val="002060"/>
              </w:rPr>
              <w:t>sq.B</w:t>
            </w:r>
            <w:proofErr w:type="spellEnd"/>
            <w:proofErr w:type="gramEnd"/>
            <w:r w:rsidRPr="009D0091">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4FDC2"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7E679"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1987B"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38F6F"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26C9D"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DB454"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BC691"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D9086"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E5B71" w14:textId="77777777" w:rsidR="007C13E1" w:rsidRPr="009D0091" w:rsidRDefault="007C13E1" w:rsidP="005D1589">
            <w:pPr>
              <w:pStyle w:val="rowtabella0"/>
              <w:jc w:val="center"/>
              <w:rPr>
                <w:color w:val="002060"/>
              </w:rPr>
            </w:pPr>
            <w:r w:rsidRPr="009D0091">
              <w:rPr>
                <w:color w:val="002060"/>
              </w:rPr>
              <w:t>0</w:t>
            </w:r>
          </w:p>
        </w:tc>
      </w:tr>
    </w:tbl>
    <w:p w14:paraId="75427E18" w14:textId="77777777" w:rsidR="007C13E1" w:rsidRPr="009D0091" w:rsidRDefault="007C13E1" w:rsidP="007C13E1">
      <w:pPr>
        <w:pStyle w:val="breakline"/>
        <w:rPr>
          <w:rFonts w:eastAsiaTheme="minorEastAsia"/>
          <w:color w:val="002060"/>
        </w:rPr>
      </w:pPr>
    </w:p>
    <w:p w14:paraId="12EC4A78" w14:textId="77777777" w:rsidR="007C13E1" w:rsidRPr="009D0091" w:rsidRDefault="007C13E1" w:rsidP="007C13E1">
      <w:pPr>
        <w:pStyle w:val="breakline"/>
        <w:rPr>
          <w:color w:val="002060"/>
        </w:rPr>
      </w:pPr>
    </w:p>
    <w:p w14:paraId="0DF198DE" w14:textId="77777777" w:rsidR="007C13E1" w:rsidRPr="009D0091" w:rsidRDefault="007C13E1" w:rsidP="007C13E1">
      <w:pPr>
        <w:pStyle w:val="sottotitolocampionato10"/>
        <w:rPr>
          <w:color w:val="002060"/>
        </w:rPr>
      </w:pPr>
      <w:r w:rsidRPr="009D009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13E1" w:rsidRPr="009D0091" w14:paraId="0AE573D8" w14:textId="77777777" w:rsidTr="005D15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223C4" w14:textId="77777777" w:rsidR="007C13E1" w:rsidRPr="009D0091" w:rsidRDefault="007C13E1" w:rsidP="005D1589">
            <w:pPr>
              <w:pStyle w:val="headertabella0"/>
              <w:rPr>
                <w:color w:val="002060"/>
              </w:rPr>
            </w:pPr>
            <w:r w:rsidRPr="009D009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2C2A4" w14:textId="77777777" w:rsidR="007C13E1" w:rsidRPr="009D0091" w:rsidRDefault="007C13E1" w:rsidP="005D1589">
            <w:pPr>
              <w:pStyle w:val="headertabella0"/>
              <w:rPr>
                <w:color w:val="002060"/>
              </w:rPr>
            </w:pPr>
            <w:r w:rsidRPr="009D009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1B60B" w14:textId="77777777" w:rsidR="007C13E1" w:rsidRPr="009D0091" w:rsidRDefault="007C13E1" w:rsidP="005D1589">
            <w:pPr>
              <w:pStyle w:val="headertabella0"/>
              <w:rPr>
                <w:color w:val="002060"/>
              </w:rPr>
            </w:pPr>
            <w:r w:rsidRPr="009D009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17AC5" w14:textId="77777777" w:rsidR="007C13E1" w:rsidRPr="009D0091" w:rsidRDefault="007C13E1" w:rsidP="005D1589">
            <w:pPr>
              <w:pStyle w:val="headertabella0"/>
              <w:rPr>
                <w:color w:val="002060"/>
              </w:rPr>
            </w:pPr>
            <w:r w:rsidRPr="009D009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FA8F0" w14:textId="77777777" w:rsidR="007C13E1" w:rsidRPr="009D0091" w:rsidRDefault="007C13E1" w:rsidP="005D1589">
            <w:pPr>
              <w:pStyle w:val="headertabella0"/>
              <w:rPr>
                <w:color w:val="002060"/>
              </w:rPr>
            </w:pPr>
            <w:r w:rsidRPr="009D009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0E312" w14:textId="77777777" w:rsidR="007C13E1" w:rsidRPr="009D0091" w:rsidRDefault="007C13E1" w:rsidP="005D1589">
            <w:pPr>
              <w:pStyle w:val="headertabella0"/>
              <w:rPr>
                <w:color w:val="002060"/>
              </w:rPr>
            </w:pPr>
            <w:r w:rsidRPr="009D009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3E1E2" w14:textId="77777777" w:rsidR="007C13E1" w:rsidRPr="009D0091" w:rsidRDefault="007C13E1" w:rsidP="005D1589">
            <w:pPr>
              <w:pStyle w:val="headertabella0"/>
              <w:rPr>
                <w:color w:val="002060"/>
              </w:rPr>
            </w:pPr>
            <w:r w:rsidRPr="009D009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D8BB9" w14:textId="77777777" w:rsidR="007C13E1" w:rsidRPr="009D0091" w:rsidRDefault="007C13E1" w:rsidP="005D1589">
            <w:pPr>
              <w:pStyle w:val="headertabella0"/>
              <w:rPr>
                <w:color w:val="002060"/>
              </w:rPr>
            </w:pPr>
            <w:r w:rsidRPr="009D009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5EBFC" w14:textId="77777777" w:rsidR="007C13E1" w:rsidRPr="009D0091" w:rsidRDefault="007C13E1" w:rsidP="005D1589">
            <w:pPr>
              <w:pStyle w:val="headertabella0"/>
              <w:rPr>
                <w:color w:val="002060"/>
              </w:rPr>
            </w:pPr>
            <w:r w:rsidRPr="009D009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AE9BA" w14:textId="77777777" w:rsidR="007C13E1" w:rsidRPr="009D0091" w:rsidRDefault="007C13E1" w:rsidP="005D1589">
            <w:pPr>
              <w:pStyle w:val="headertabella0"/>
              <w:rPr>
                <w:color w:val="002060"/>
              </w:rPr>
            </w:pPr>
            <w:r w:rsidRPr="009D0091">
              <w:rPr>
                <w:color w:val="002060"/>
              </w:rPr>
              <w:t>PE</w:t>
            </w:r>
          </w:p>
        </w:tc>
      </w:tr>
      <w:tr w:rsidR="007C13E1" w:rsidRPr="009D0091" w14:paraId="7D470C56" w14:textId="77777777" w:rsidTr="005D15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99CED5" w14:textId="77777777" w:rsidR="007C13E1" w:rsidRPr="009D0091" w:rsidRDefault="007C13E1" w:rsidP="005D1589">
            <w:pPr>
              <w:pStyle w:val="rowtabella0"/>
              <w:rPr>
                <w:color w:val="002060"/>
              </w:rPr>
            </w:pPr>
            <w:r w:rsidRPr="009D0091">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07F0B" w14:textId="77777777" w:rsidR="007C13E1" w:rsidRPr="009D0091" w:rsidRDefault="007C13E1" w:rsidP="005D1589">
            <w:pPr>
              <w:pStyle w:val="rowtabella0"/>
              <w:jc w:val="center"/>
              <w:rPr>
                <w:color w:val="002060"/>
              </w:rPr>
            </w:pPr>
            <w:r w:rsidRPr="009D009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6B5A5"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33CF5"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63775"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A3CAC"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68306" w14:textId="77777777" w:rsidR="007C13E1" w:rsidRPr="009D0091" w:rsidRDefault="007C13E1" w:rsidP="005D1589">
            <w:pPr>
              <w:pStyle w:val="rowtabella0"/>
              <w:jc w:val="center"/>
              <w:rPr>
                <w:color w:val="002060"/>
              </w:rPr>
            </w:pPr>
            <w:r w:rsidRPr="009D009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D76A4" w14:textId="77777777" w:rsidR="007C13E1" w:rsidRPr="009D0091" w:rsidRDefault="007C13E1" w:rsidP="005D1589">
            <w:pPr>
              <w:pStyle w:val="rowtabella0"/>
              <w:jc w:val="center"/>
              <w:rPr>
                <w:color w:val="002060"/>
              </w:rPr>
            </w:pPr>
            <w:r w:rsidRPr="009D00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D35E9" w14:textId="77777777" w:rsidR="007C13E1" w:rsidRPr="009D0091" w:rsidRDefault="007C13E1" w:rsidP="005D1589">
            <w:pPr>
              <w:pStyle w:val="rowtabella0"/>
              <w:jc w:val="center"/>
              <w:rPr>
                <w:color w:val="002060"/>
              </w:rPr>
            </w:pPr>
            <w:r w:rsidRPr="009D009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A1EA8" w14:textId="77777777" w:rsidR="007C13E1" w:rsidRPr="009D0091" w:rsidRDefault="007C13E1" w:rsidP="005D1589">
            <w:pPr>
              <w:pStyle w:val="rowtabella0"/>
              <w:jc w:val="center"/>
              <w:rPr>
                <w:color w:val="002060"/>
              </w:rPr>
            </w:pPr>
            <w:r w:rsidRPr="009D0091">
              <w:rPr>
                <w:color w:val="002060"/>
              </w:rPr>
              <w:t>0</w:t>
            </w:r>
          </w:p>
        </w:tc>
      </w:tr>
      <w:tr w:rsidR="007C13E1" w:rsidRPr="009D0091" w14:paraId="23213B51"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B14271" w14:textId="77777777" w:rsidR="007C13E1" w:rsidRPr="009D0091" w:rsidRDefault="007C13E1" w:rsidP="005D1589">
            <w:pPr>
              <w:pStyle w:val="rowtabella0"/>
              <w:rPr>
                <w:color w:val="002060"/>
              </w:rPr>
            </w:pPr>
            <w:r w:rsidRPr="009D0091">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EC4FE" w14:textId="77777777" w:rsidR="007C13E1" w:rsidRPr="009D0091" w:rsidRDefault="007C13E1" w:rsidP="005D1589">
            <w:pPr>
              <w:pStyle w:val="rowtabella0"/>
              <w:jc w:val="center"/>
              <w:rPr>
                <w:color w:val="002060"/>
              </w:rPr>
            </w:pPr>
            <w:r w:rsidRPr="009D009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7F2E1"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D7AD4"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DEFBB"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2B52D"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D2377" w14:textId="77777777" w:rsidR="007C13E1" w:rsidRPr="009D0091" w:rsidRDefault="007C13E1" w:rsidP="005D1589">
            <w:pPr>
              <w:pStyle w:val="rowtabella0"/>
              <w:jc w:val="center"/>
              <w:rPr>
                <w:color w:val="002060"/>
              </w:rPr>
            </w:pPr>
            <w:r w:rsidRPr="009D0091">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654D6" w14:textId="77777777" w:rsidR="007C13E1" w:rsidRPr="009D0091" w:rsidRDefault="007C13E1" w:rsidP="005D1589">
            <w:pPr>
              <w:pStyle w:val="rowtabella0"/>
              <w:jc w:val="center"/>
              <w:rPr>
                <w:color w:val="002060"/>
              </w:rPr>
            </w:pPr>
            <w:r w:rsidRPr="009D009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16FF5" w14:textId="77777777" w:rsidR="007C13E1" w:rsidRPr="009D0091" w:rsidRDefault="007C13E1" w:rsidP="005D1589">
            <w:pPr>
              <w:pStyle w:val="rowtabella0"/>
              <w:jc w:val="center"/>
              <w:rPr>
                <w:color w:val="002060"/>
              </w:rPr>
            </w:pPr>
            <w:r w:rsidRPr="009D009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0D828" w14:textId="77777777" w:rsidR="007C13E1" w:rsidRPr="009D0091" w:rsidRDefault="007C13E1" w:rsidP="005D1589">
            <w:pPr>
              <w:pStyle w:val="rowtabella0"/>
              <w:jc w:val="center"/>
              <w:rPr>
                <w:color w:val="002060"/>
              </w:rPr>
            </w:pPr>
            <w:r w:rsidRPr="009D0091">
              <w:rPr>
                <w:color w:val="002060"/>
              </w:rPr>
              <w:t>0</w:t>
            </w:r>
          </w:p>
        </w:tc>
      </w:tr>
      <w:tr w:rsidR="007C13E1" w:rsidRPr="009D0091" w14:paraId="44160BEE"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ED6286" w14:textId="77777777" w:rsidR="007C13E1" w:rsidRPr="009D0091" w:rsidRDefault="007C13E1" w:rsidP="005D1589">
            <w:pPr>
              <w:pStyle w:val="rowtabella0"/>
              <w:rPr>
                <w:color w:val="002060"/>
              </w:rPr>
            </w:pPr>
            <w:r w:rsidRPr="009D009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98F30" w14:textId="77777777" w:rsidR="007C13E1" w:rsidRPr="009D0091" w:rsidRDefault="007C13E1" w:rsidP="005D1589">
            <w:pPr>
              <w:pStyle w:val="rowtabella0"/>
              <w:jc w:val="center"/>
              <w:rPr>
                <w:color w:val="002060"/>
              </w:rPr>
            </w:pPr>
            <w:r w:rsidRPr="009D009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6FC7B"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0BE92"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BB03F"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52620"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446D0" w14:textId="77777777" w:rsidR="007C13E1" w:rsidRPr="009D0091" w:rsidRDefault="007C13E1" w:rsidP="005D1589">
            <w:pPr>
              <w:pStyle w:val="rowtabella0"/>
              <w:jc w:val="center"/>
              <w:rPr>
                <w:color w:val="002060"/>
              </w:rPr>
            </w:pPr>
            <w:r w:rsidRPr="009D009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D3AFB" w14:textId="77777777" w:rsidR="007C13E1" w:rsidRPr="009D0091" w:rsidRDefault="007C13E1" w:rsidP="005D1589">
            <w:pPr>
              <w:pStyle w:val="rowtabella0"/>
              <w:jc w:val="center"/>
              <w:rPr>
                <w:color w:val="002060"/>
              </w:rPr>
            </w:pPr>
            <w:r w:rsidRPr="009D009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C8979" w14:textId="77777777" w:rsidR="007C13E1" w:rsidRPr="009D0091" w:rsidRDefault="007C13E1" w:rsidP="005D1589">
            <w:pPr>
              <w:pStyle w:val="rowtabella0"/>
              <w:jc w:val="center"/>
              <w:rPr>
                <w:color w:val="002060"/>
              </w:rPr>
            </w:pPr>
            <w:r w:rsidRPr="009D009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2BC12" w14:textId="77777777" w:rsidR="007C13E1" w:rsidRPr="009D0091" w:rsidRDefault="007C13E1" w:rsidP="005D1589">
            <w:pPr>
              <w:pStyle w:val="rowtabella0"/>
              <w:jc w:val="center"/>
              <w:rPr>
                <w:color w:val="002060"/>
              </w:rPr>
            </w:pPr>
            <w:r w:rsidRPr="009D0091">
              <w:rPr>
                <w:color w:val="002060"/>
              </w:rPr>
              <w:t>0</w:t>
            </w:r>
          </w:p>
        </w:tc>
      </w:tr>
      <w:tr w:rsidR="007C13E1" w:rsidRPr="009D0091" w14:paraId="6C4AFF86"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D47A03" w14:textId="77777777" w:rsidR="007C13E1" w:rsidRPr="009D0091" w:rsidRDefault="007C13E1" w:rsidP="005D1589">
            <w:pPr>
              <w:pStyle w:val="rowtabella0"/>
              <w:rPr>
                <w:color w:val="002060"/>
              </w:rPr>
            </w:pPr>
            <w:r w:rsidRPr="009D009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982AF" w14:textId="77777777" w:rsidR="007C13E1" w:rsidRPr="009D0091" w:rsidRDefault="007C13E1" w:rsidP="005D1589">
            <w:pPr>
              <w:pStyle w:val="rowtabella0"/>
              <w:jc w:val="center"/>
              <w:rPr>
                <w:color w:val="002060"/>
              </w:rPr>
            </w:pPr>
            <w:r w:rsidRPr="009D00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732E3"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81AF6"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F29CE"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3A6E4"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6579D" w14:textId="77777777" w:rsidR="007C13E1" w:rsidRPr="009D0091" w:rsidRDefault="007C13E1" w:rsidP="005D1589">
            <w:pPr>
              <w:pStyle w:val="rowtabella0"/>
              <w:jc w:val="center"/>
              <w:rPr>
                <w:color w:val="002060"/>
              </w:rPr>
            </w:pPr>
            <w:r w:rsidRPr="009D009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BF341" w14:textId="77777777" w:rsidR="007C13E1" w:rsidRPr="009D0091" w:rsidRDefault="007C13E1" w:rsidP="005D1589">
            <w:pPr>
              <w:pStyle w:val="rowtabella0"/>
              <w:jc w:val="center"/>
              <w:rPr>
                <w:color w:val="002060"/>
              </w:rPr>
            </w:pPr>
            <w:r w:rsidRPr="009D009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000EC" w14:textId="77777777" w:rsidR="007C13E1" w:rsidRPr="009D0091" w:rsidRDefault="007C13E1" w:rsidP="005D1589">
            <w:pPr>
              <w:pStyle w:val="rowtabella0"/>
              <w:jc w:val="center"/>
              <w:rPr>
                <w:color w:val="002060"/>
              </w:rPr>
            </w:pPr>
            <w:r w:rsidRPr="009D009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01E66" w14:textId="77777777" w:rsidR="007C13E1" w:rsidRPr="009D0091" w:rsidRDefault="007C13E1" w:rsidP="005D1589">
            <w:pPr>
              <w:pStyle w:val="rowtabella0"/>
              <w:jc w:val="center"/>
              <w:rPr>
                <w:color w:val="002060"/>
              </w:rPr>
            </w:pPr>
            <w:r w:rsidRPr="009D0091">
              <w:rPr>
                <w:color w:val="002060"/>
              </w:rPr>
              <w:t>0</w:t>
            </w:r>
          </w:p>
        </w:tc>
      </w:tr>
      <w:tr w:rsidR="007C13E1" w:rsidRPr="009D0091" w14:paraId="51202927"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39BB08" w14:textId="77777777" w:rsidR="007C13E1" w:rsidRPr="009D0091" w:rsidRDefault="007C13E1" w:rsidP="005D1589">
            <w:pPr>
              <w:pStyle w:val="rowtabella0"/>
              <w:rPr>
                <w:color w:val="002060"/>
              </w:rPr>
            </w:pPr>
            <w:r w:rsidRPr="009D0091">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8E56C" w14:textId="77777777" w:rsidR="007C13E1" w:rsidRPr="009D0091" w:rsidRDefault="007C13E1" w:rsidP="005D1589">
            <w:pPr>
              <w:pStyle w:val="rowtabella0"/>
              <w:jc w:val="center"/>
              <w:rPr>
                <w:color w:val="002060"/>
              </w:rPr>
            </w:pPr>
            <w:r w:rsidRPr="009D00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6069A"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7F56B"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F01E9"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8FAD2"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B2674" w14:textId="77777777" w:rsidR="007C13E1" w:rsidRPr="009D0091" w:rsidRDefault="007C13E1" w:rsidP="005D1589">
            <w:pPr>
              <w:pStyle w:val="rowtabella0"/>
              <w:jc w:val="center"/>
              <w:rPr>
                <w:color w:val="002060"/>
              </w:rPr>
            </w:pPr>
            <w:r w:rsidRPr="009D009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EF3A7" w14:textId="77777777" w:rsidR="007C13E1" w:rsidRPr="009D0091" w:rsidRDefault="007C13E1" w:rsidP="005D1589">
            <w:pPr>
              <w:pStyle w:val="rowtabella0"/>
              <w:jc w:val="center"/>
              <w:rPr>
                <w:color w:val="002060"/>
              </w:rPr>
            </w:pPr>
            <w:r w:rsidRPr="009D009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61A64"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F6E87" w14:textId="77777777" w:rsidR="007C13E1" w:rsidRPr="009D0091" w:rsidRDefault="007C13E1" w:rsidP="005D1589">
            <w:pPr>
              <w:pStyle w:val="rowtabella0"/>
              <w:jc w:val="center"/>
              <w:rPr>
                <w:color w:val="002060"/>
              </w:rPr>
            </w:pPr>
            <w:r w:rsidRPr="009D0091">
              <w:rPr>
                <w:color w:val="002060"/>
              </w:rPr>
              <w:t>0</w:t>
            </w:r>
          </w:p>
        </w:tc>
      </w:tr>
      <w:tr w:rsidR="007C13E1" w:rsidRPr="009D0091" w14:paraId="6B3DB958"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D79D99" w14:textId="77777777" w:rsidR="007C13E1" w:rsidRPr="009D0091" w:rsidRDefault="007C13E1" w:rsidP="005D1589">
            <w:pPr>
              <w:pStyle w:val="rowtabella0"/>
              <w:rPr>
                <w:color w:val="002060"/>
              </w:rPr>
            </w:pPr>
            <w:r w:rsidRPr="009D009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5EE05" w14:textId="77777777" w:rsidR="007C13E1" w:rsidRPr="009D0091" w:rsidRDefault="007C13E1" w:rsidP="005D1589">
            <w:pPr>
              <w:pStyle w:val="rowtabella0"/>
              <w:jc w:val="center"/>
              <w:rPr>
                <w:color w:val="002060"/>
              </w:rPr>
            </w:pPr>
            <w:r w:rsidRPr="009D009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8FDD3"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E507C"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6DCE"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B399F"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E7508" w14:textId="77777777" w:rsidR="007C13E1" w:rsidRPr="009D0091" w:rsidRDefault="007C13E1" w:rsidP="005D1589">
            <w:pPr>
              <w:pStyle w:val="rowtabella0"/>
              <w:jc w:val="center"/>
              <w:rPr>
                <w:color w:val="002060"/>
              </w:rPr>
            </w:pPr>
            <w:r w:rsidRPr="009D009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C9FCD" w14:textId="77777777" w:rsidR="007C13E1" w:rsidRPr="009D0091" w:rsidRDefault="007C13E1" w:rsidP="005D1589">
            <w:pPr>
              <w:pStyle w:val="rowtabella0"/>
              <w:jc w:val="center"/>
              <w:rPr>
                <w:color w:val="002060"/>
              </w:rPr>
            </w:pPr>
            <w:r w:rsidRPr="009D009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B6AE3" w14:textId="77777777" w:rsidR="007C13E1" w:rsidRPr="009D0091" w:rsidRDefault="007C13E1" w:rsidP="005D1589">
            <w:pPr>
              <w:pStyle w:val="rowtabella0"/>
              <w:jc w:val="center"/>
              <w:rPr>
                <w:color w:val="002060"/>
              </w:rPr>
            </w:pPr>
            <w:r w:rsidRPr="009D00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08A7E" w14:textId="77777777" w:rsidR="007C13E1" w:rsidRPr="009D0091" w:rsidRDefault="007C13E1" w:rsidP="005D1589">
            <w:pPr>
              <w:pStyle w:val="rowtabella0"/>
              <w:jc w:val="center"/>
              <w:rPr>
                <w:color w:val="002060"/>
              </w:rPr>
            </w:pPr>
            <w:r w:rsidRPr="009D0091">
              <w:rPr>
                <w:color w:val="002060"/>
              </w:rPr>
              <w:t>0</w:t>
            </w:r>
          </w:p>
        </w:tc>
      </w:tr>
      <w:tr w:rsidR="007C13E1" w:rsidRPr="009D0091" w14:paraId="7B14D6B4"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FC604D" w14:textId="77777777" w:rsidR="007C13E1" w:rsidRPr="009D0091" w:rsidRDefault="007C13E1" w:rsidP="005D1589">
            <w:pPr>
              <w:pStyle w:val="rowtabella0"/>
              <w:rPr>
                <w:color w:val="002060"/>
              </w:rPr>
            </w:pPr>
            <w:r w:rsidRPr="009D0091">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74337" w14:textId="77777777" w:rsidR="007C13E1" w:rsidRPr="009D0091" w:rsidRDefault="007C13E1" w:rsidP="005D1589">
            <w:pPr>
              <w:pStyle w:val="rowtabella0"/>
              <w:jc w:val="center"/>
              <w:rPr>
                <w:color w:val="002060"/>
              </w:rPr>
            </w:pPr>
            <w:r w:rsidRPr="009D009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A5546"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0C10"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98D0B"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4A090"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06551" w14:textId="77777777" w:rsidR="007C13E1" w:rsidRPr="009D0091" w:rsidRDefault="007C13E1" w:rsidP="005D1589">
            <w:pPr>
              <w:pStyle w:val="rowtabella0"/>
              <w:jc w:val="center"/>
              <w:rPr>
                <w:color w:val="002060"/>
              </w:rPr>
            </w:pPr>
            <w:r w:rsidRPr="009D009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BA654" w14:textId="77777777" w:rsidR="007C13E1" w:rsidRPr="009D0091" w:rsidRDefault="007C13E1" w:rsidP="005D1589">
            <w:pPr>
              <w:pStyle w:val="rowtabella0"/>
              <w:jc w:val="center"/>
              <w:rPr>
                <w:color w:val="002060"/>
              </w:rPr>
            </w:pPr>
            <w:r w:rsidRPr="009D009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8918C" w14:textId="77777777" w:rsidR="007C13E1" w:rsidRPr="009D0091" w:rsidRDefault="007C13E1" w:rsidP="005D1589">
            <w:pPr>
              <w:pStyle w:val="rowtabella0"/>
              <w:jc w:val="center"/>
              <w:rPr>
                <w:color w:val="002060"/>
              </w:rPr>
            </w:pPr>
            <w:r w:rsidRPr="009D009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48810" w14:textId="77777777" w:rsidR="007C13E1" w:rsidRPr="009D0091" w:rsidRDefault="007C13E1" w:rsidP="005D1589">
            <w:pPr>
              <w:pStyle w:val="rowtabella0"/>
              <w:jc w:val="center"/>
              <w:rPr>
                <w:color w:val="002060"/>
              </w:rPr>
            </w:pPr>
            <w:r w:rsidRPr="009D0091">
              <w:rPr>
                <w:color w:val="002060"/>
              </w:rPr>
              <w:t>0</w:t>
            </w:r>
          </w:p>
        </w:tc>
      </w:tr>
      <w:tr w:rsidR="007C13E1" w:rsidRPr="009D0091" w14:paraId="44C47B95"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DB232" w14:textId="77777777" w:rsidR="007C13E1" w:rsidRPr="009D0091" w:rsidRDefault="007C13E1" w:rsidP="005D1589">
            <w:pPr>
              <w:pStyle w:val="rowtabella0"/>
              <w:rPr>
                <w:color w:val="002060"/>
              </w:rPr>
            </w:pPr>
            <w:r w:rsidRPr="009D009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A1D48"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202F5"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86CDD"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5176C"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092D4"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DADF3" w14:textId="77777777" w:rsidR="007C13E1" w:rsidRPr="009D0091" w:rsidRDefault="007C13E1" w:rsidP="005D1589">
            <w:pPr>
              <w:pStyle w:val="rowtabella0"/>
              <w:jc w:val="center"/>
              <w:rPr>
                <w:color w:val="002060"/>
              </w:rPr>
            </w:pPr>
            <w:r w:rsidRPr="009D009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72270" w14:textId="77777777" w:rsidR="007C13E1" w:rsidRPr="009D0091" w:rsidRDefault="007C13E1" w:rsidP="005D1589">
            <w:pPr>
              <w:pStyle w:val="rowtabella0"/>
              <w:jc w:val="center"/>
              <w:rPr>
                <w:color w:val="002060"/>
              </w:rPr>
            </w:pPr>
            <w:r w:rsidRPr="009D009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0F063"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2EDAA" w14:textId="77777777" w:rsidR="007C13E1" w:rsidRPr="009D0091" w:rsidRDefault="007C13E1" w:rsidP="005D1589">
            <w:pPr>
              <w:pStyle w:val="rowtabella0"/>
              <w:jc w:val="center"/>
              <w:rPr>
                <w:color w:val="002060"/>
              </w:rPr>
            </w:pPr>
            <w:r w:rsidRPr="009D0091">
              <w:rPr>
                <w:color w:val="002060"/>
              </w:rPr>
              <w:t>0</w:t>
            </w:r>
          </w:p>
        </w:tc>
      </w:tr>
      <w:tr w:rsidR="007C13E1" w:rsidRPr="009D0091" w14:paraId="5FCE978A"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C5E164" w14:textId="77777777" w:rsidR="007C13E1" w:rsidRPr="009D0091" w:rsidRDefault="007C13E1" w:rsidP="005D1589">
            <w:pPr>
              <w:pStyle w:val="rowtabella0"/>
              <w:rPr>
                <w:color w:val="002060"/>
              </w:rPr>
            </w:pPr>
            <w:r w:rsidRPr="009D0091">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48024"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48B24"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AC869" w14:textId="77777777" w:rsidR="007C13E1" w:rsidRPr="009D0091" w:rsidRDefault="007C13E1" w:rsidP="005D1589">
            <w:pPr>
              <w:pStyle w:val="rowtabella0"/>
              <w:jc w:val="center"/>
              <w:rPr>
                <w:color w:val="002060"/>
              </w:rPr>
            </w:pPr>
            <w:r w:rsidRPr="009D00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736F0"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38A5F" w14:textId="77777777" w:rsidR="007C13E1" w:rsidRPr="009D0091" w:rsidRDefault="007C13E1" w:rsidP="005D1589">
            <w:pPr>
              <w:pStyle w:val="rowtabella0"/>
              <w:jc w:val="center"/>
              <w:rPr>
                <w:color w:val="002060"/>
              </w:rPr>
            </w:pPr>
            <w:r w:rsidRPr="009D00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06203" w14:textId="77777777" w:rsidR="007C13E1" w:rsidRPr="009D0091" w:rsidRDefault="007C13E1" w:rsidP="005D1589">
            <w:pPr>
              <w:pStyle w:val="rowtabella0"/>
              <w:jc w:val="center"/>
              <w:rPr>
                <w:color w:val="002060"/>
              </w:rPr>
            </w:pPr>
            <w:r w:rsidRPr="009D009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CDE8A" w14:textId="77777777" w:rsidR="007C13E1" w:rsidRPr="009D0091" w:rsidRDefault="007C13E1" w:rsidP="005D1589">
            <w:pPr>
              <w:pStyle w:val="rowtabella0"/>
              <w:jc w:val="center"/>
              <w:rPr>
                <w:color w:val="002060"/>
              </w:rPr>
            </w:pPr>
            <w:r w:rsidRPr="009D009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2189F" w14:textId="77777777" w:rsidR="007C13E1" w:rsidRPr="009D0091" w:rsidRDefault="007C13E1" w:rsidP="005D1589">
            <w:pPr>
              <w:pStyle w:val="rowtabella0"/>
              <w:jc w:val="center"/>
              <w:rPr>
                <w:color w:val="002060"/>
              </w:rPr>
            </w:pPr>
            <w:r w:rsidRPr="009D00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73FFD" w14:textId="77777777" w:rsidR="007C13E1" w:rsidRPr="009D0091" w:rsidRDefault="007C13E1" w:rsidP="005D1589">
            <w:pPr>
              <w:pStyle w:val="rowtabella0"/>
              <w:jc w:val="center"/>
              <w:rPr>
                <w:color w:val="002060"/>
              </w:rPr>
            </w:pPr>
            <w:r w:rsidRPr="009D0091">
              <w:rPr>
                <w:color w:val="002060"/>
              </w:rPr>
              <w:t>0</w:t>
            </w:r>
          </w:p>
        </w:tc>
      </w:tr>
      <w:tr w:rsidR="007C13E1" w:rsidRPr="009D0091" w14:paraId="646E5C2C"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985FAE" w14:textId="77777777" w:rsidR="007C13E1" w:rsidRPr="009D0091" w:rsidRDefault="007C13E1" w:rsidP="005D1589">
            <w:pPr>
              <w:pStyle w:val="rowtabella0"/>
              <w:rPr>
                <w:color w:val="002060"/>
              </w:rPr>
            </w:pPr>
            <w:r w:rsidRPr="009D009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B41D1"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8E42F"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6E98A"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A46BE"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8F1B6"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DDBB7" w14:textId="77777777" w:rsidR="007C13E1" w:rsidRPr="009D0091" w:rsidRDefault="007C13E1" w:rsidP="005D1589">
            <w:pPr>
              <w:pStyle w:val="rowtabella0"/>
              <w:jc w:val="center"/>
              <w:rPr>
                <w:color w:val="002060"/>
              </w:rPr>
            </w:pPr>
            <w:r w:rsidRPr="009D009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2B40D" w14:textId="77777777" w:rsidR="007C13E1" w:rsidRPr="009D0091" w:rsidRDefault="007C13E1" w:rsidP="005D1589">
            <w:pPr>
              <w:pStyle w:val="rowtabella0"/>
              <w:jc w:val="center"/>
              <w:rPr>
                <w:color w:val="002060"/>
              </w:rPr>
            </w:pPr>
            <w:r w:rsidRPr="009D009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235E2" w14:textId="77777777" w:rsidR="007C13E1" w:rsidRPr="009D0091" w:rsidRDefault="007C13E1" w:rsidP="005D1589">
            <w:pPr>
              <w:pStyle w:val="rowtabella0"/>
              <w:jc w:val="center"/>
              <w:rPr>
                <w:color w:val="002060"/>
              </w:rPr>
            </w:pPr>
            <w:r w:rsidRPr="009D009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9ECCD" w14:textId="77777777" w:rsidR="007C13E1" w:rsidRPr="009D0091" w:rsidRDefault="007C13E1" w:rsidP="005D1589">
            <w:pPr>
              <w:pStyle w:val="rowtabella0"/>
              <w:jc w:val="center"/>
              <w:rPr>
                <w:color w:val="002060"/>
              </w:rPr>
            </w:pPr>
            <w:r w:rsidRPr="009D0091">
              <w:rPr>
                <w:color w:val="002060"/>
              </w:rPr>
              <w:t>0</w:t>
            </w:r>
          </w:p>
        </w:tc>
      </w:tr>
      <w:tr w:rsidR="007C13E1" w:rsidRPr="009D0091" w14:paraId="2D3FE0B7"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D2ECCE" w14:textId="77777777" w:rsidR="007C13E1" w:rsidRPr="00DA316A" w:rsidRDefault="007C13E1" w:rsidP="005D1589">
            <w:pPr>
              <w:pStyle w:val="rowtabella0"/>
              <w:rPr>
                <w:color w:val="002060"/>
                <w:lang w:val="es-ES"/>
              </w:rPr>
            </w:pPr>
            <w:r w:rsidRPr="00DA316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39F75" w14:textId="77777777" w:rsidR="007C13E1" w:rsidRPr="009D0091" w:rsidRDefault="007C13E1" w:rsidP="005D1589">
            <w:pPr>
              <w:pStyle w:val="rowtabella0"/>
              <w:jc w:val="center"/>
              <w:rPr>
                <w:color w:val="002060"/>
              </w:rPr>
            </w:pPr>
            <w:r w:rsidRPr="009D00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938D3" w14:textId="77777777" w:rsidR="007C13E1" w:rsidRPr="009D0091" w:rsidRDefault="007C13E1" w:rsidP="005D1589">
            <w:pPr>
              <w:pStyle w:val="rowtabella0"/>
              <w:jc w:val="center"/>
              <w:rPr>
                <w:color w:val="002060"/>
              </w:rPr>
            </w:pPr>
            <w:r w:rsidRPr="009D00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5D104"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0628B"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12B0B"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CEF7B" w14:textId="77777777" w:rsidR="007C13E1" w:rsidRPr="009D0091" w:rsidRDefault="007C13E1" w:rsidP="005D1589">
            <w:pPr>
              <w:pStyle w:val="rowtabella0"/>
              <w:jc w:val="center"/>
              <w:rPr>
                <w:color w:val="002060"/>
              </w:rPr>
            </w:pPr>
            <w:r w:rsidRPr="009D009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C1B27" w14:textId="77777777" w:rsidR="007C13E1" w:rsidRPr="009D0091" w:rsidRDefault="007C13E1" w:rsidP="005D1589">
            <w:pPr>
              <w:pStyle w:val="rowtabella0"/>
              <w:jc w:val="center"/>
              <w:rPr>
                <w:color w:val="002060"/>
              </w:rPr>
            </w:pPr>
            <w:r w:rsidRPr="009D009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A6CFF" w14:textId="77777777" w:rsidR="007C13E1" w:rsidRPr="009D0091" w:rsidRDefault="007C13E1" w:rsidP="005D1589">
            <w:pPr>
              <w:pStyle w:val="rowtabella0"/>
              <w:jc w:val="center"/>
              <w:rPr>
                <w:color w:val="002060"/>
              </w:rPr>
            </w:pPr>
            <w:r w:rsidRPr="009D009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47DED" w14:textId="77777777" w:rsidR="007C13E1" w:rsidRPr="009D0091" w:rsidRDefault="007C13E1" w:rsidP="005D1589">
            <w:pPr>
              <w:pStyle w:val="rowtabella0"/>
              <w:jc w:val="center"/>
              <w:rPr>
                <w:color w:val="002060"/>
              </w:rPr>
            </w:pPr>
            <w:r w:rsidRPr="009D0091">
              <w:rPr>
                <w:color w:val="002060"/>
              </w:rPr>
              <w:t>0</w:t>
            </w:r>
          </w:p>
        </w:tc>
      </w:tr>
      <w:tr w:rsidR="007C13E1" w:rsidRPr="009D0091" w14:paraId="166F2EFF" w14:textId="77777777" w:rsidTr="005D15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9C8A60" w14:textId="77777777" w:rsidR="007C13E1" w:rsidRPr="009D0091" w:rsidRDefault="007C13E1" w:rsidP="005D1589">
            <w:pPr>
              <w:pStyle w:val="rowtabella0"/>
              <w:rPr>
                <w:color w:val="002060"/>
              </w:rPr>
            </w:pPr>
            <w:r w:rsidRPr="009D0091">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539B3" w14:textId="77777777" w:rsidR="007C13E1" w:rsidRPr="009D0091" w:rsidRDefault="007C13E1" w:rsidP="005D1589">
            <w:pPr>
              <w:pStyle w:val="rowtabella0"/>
              <w:jc w:val="center"/>
              <w:rPr>
                <w:color w:val="002060"/>
              </w:rPr>
            </w:pPr>
            <w:r w:rsidRPr="009D00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3640A"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1AF91" w14:textId="77777777" w:rsidR="007C13E1" w:rsidRPr="009D0091" w:rsidRDefault="007C13E1" w:rsidP="005D1589">
            <w:pPr>
              <w:pStyle w:val="rowtabella0"/>
              <w:jc w:val="center"/>
              <w:rPr>
                <w:color w:val="002060"/>
              </w:rPr>
            </w:pPr>
            <w:r w:rsidRPr="009D00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94903"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2AAF7" w14:textId="77777777" w:rsidR="007C13E1" w:rsidRPr="009D0091" w:rsidRDefault="007C13E1" w:rsidP="005D1589">
            <w:pPr>
              <w:pStyle w:val="rowtabella0"/>
              <w:jc w:val="center"/>
              <w:rPr>
                <w:color w:val="002060"/>
              </w:rPr>
            </w:pPr>
            <w:r w:rsidRPr="009D00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5AC63" w14:textId="77777777" w:rsidR="007C13E1" w:rsidRPr="009D0091" w:rsidRDefault="007C13E1" w:rsidP="005D1589">
            <w:pPr>
              <w:pStyle w:val="rowtabella0"/>
              <w:jc w:val="center"/>
              <w:rPr>
                <w:color w:val="002060"/>
              </w:rPr>
            </w:pPr>
            <w:r w:rsidRPr="009D009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2FF9A" w14:textId="77777777" w:rsidR="007C13E1" w:rsidRPr="009D0091" w:rsidRDefault="007C13E1" w:rsidP="005D1589">
            <w:pPr>
              <w:pStyle w:val="rowtabella0"/>
              <w:jc w:val="center"/>
              <w:rPr>
                <w:color w:val="002060"/>
              </w:rPr>
            </w:pPr>
            <w:r w:rsidRPr="009D009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45BD0" w14:textId="77777777" w:rsidR="007C13E1" w:rsidRPr="009D0091" w:rsidRDefault="007C13E1" w:rsidP="005D1589">
            <w:pPr>
              <w:pStyle w:val="rowtabella0"/>
              <w:jc w:val="center"/>
              <w:rPr>
                <w:color w:val="002060"/>
              </w:rPr>
            </w:pPr>
            <w:r w:rsidRPr="009D009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2FC20" w14:textId="77777777" w:rsidR="007C13E1" w:rsidRPr="009D0091" w:rsidRDefault="007C13E1" w:rsidP="005D1589">
            <w:pPr>
              <w:pStyle w:val="rowtabella0"/>
              <w:jc w:val="center"/>
              <w:rPr>
                <w:color w:val="002060"/>
              </w:rPr>
            </w:pPr>
            <w:r w:rsidRPr="009D0091">
              <w:rPr>
                <w:color w:val="002060"/>
              </w:rPr>
              <w:t>0</w:t>
            </w:r>
          </w:p>
        </w:tc>
      </w:tr>
      <w:tr w:rsidR="007C13E1" w:rsidRPr="009D0091" w14:paraId="614FA314" w14:textId="77777777" w:rsidTr="005D15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6A982C" w14:textId="77777777" w:rsidR="007C13E1" w:rsidRPr="009D0091" w:rsidRDefault="007C13E1" w:rsidP="005D1589">
            <w:pPr>
              <w:pStyle w:val="rowtabella0"/>
              <w:rPr>
                <w:color w:val="002060"/>
              </w:rPr>
            </w:pPr>
            <w:r w:rsidRPr="009D009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C97EB"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CD43C" w14:textId="77777777" w:rsidR="007C13E1" w:rsidRPr="009D0091" w:rsidRDefault="007C13E1" w:rsidP="005D1589">
            <w:pPr>
              <w:pStyle w:val="rowtabella0"/>
              <w:jc w:val="center"/>
              <w:rPr>
                <w:color w:val="002060"/>
              </w:rPr>
            </w:pPr>
            <w:r w:rsidRPr="009D00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6CEAC" w14:textId="77777777" w:rsidR="007C13E1" w:rsidRPr="009D0091" w:rsidRDefault="007C13E1" w:rsidP="005D1589">
            <w:pPr>
              <w:pStyle w:val="rowtabella0"/>
              <w:jc w:val="center"/>
              <w:rPr>
                <w:color w:val="002060"/>
              </w:rPr>
            </w:pPr>
            <w:r w:rsidRPr="009D00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38442" w14:textId="77777777" w:rsidR="007C13E1" w:rsidRPr="009D0091" w:rsidRDefault="007C13E1" w:rsidP="005D1589">
            <w:pPr>
              <w:pStyle w:val="rowtabella0"/>
              <w:jc w:val="center"/>
              <w:rPr>
                <w:color w:val="002060"/>
              </w:rPr>
            </w:pPr>
            <w:r w:rsidRPr="009D00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5C7C5" w14:textId="77777777" w:rsidR="007C13E1" w:rsidRPr="009D0091" w:rsidRDefault="007C13E1" w:rsidP="005D1589">
            <w:pPr>
              <w:pStyle w:val="rowtabella0"/>
              <w:jc w:val="center"/>
              <w:rPr>
                <w:color w:val="002060"/>
              </w:rPr>
            </w:pPr>
            <w:r w:rsidRPr="009D00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DAAB5" w14:textId="77777777" w:rsidR="007C13E1" w:rsidRPr="009D0091" w:rsidRDefault="007C13E1" w:rsidP="005D1589">
            <w:pPr>
              <w:pStyle w:val="rowtabella0"/>
              <w:jc w:val="center"/>
              <w:rPr>
                <w:color w:val="002060"/>
              </w:rPr>
            </w:pPr>
            <w:r w:rsidRPr="009D009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AA8EF" w14:textId="77777777" w:rsidR="007C13E1" w:rsidRPr="009D0091" w:rsidRDefault="007C13E1" w:rsidP="005D1589">
            <w:pPr>
              <w:pStyle w:val="rowtabella0"/>
              <w:jc w:val="center"/>
              <w:rPr>
                <w:color w:val="002060"/>
              </w:rPr>
            </w:pPr>
            <w:r w:rsidRPr="009D0091">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FC818" w14:textId="77777777" w:rsidR="007C13E1" w:rsidRPr="009D0091" w:rsidRDefault="007C13E1" w:rsidP="005D1589">
            <w:pPr>
              <w:pStyle w:val="rowtabella0"/>
              <w:jc w:val="center"/>
              <w:rPr>
                <w:color w:val="002060"/>
              </w:rPr>
            </w:pPr>
            <w:r w:rsidRPr="009D009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C1070" w14:textId="77777777" w:rsidR="007C13E1" w:rsidRPr="009D0091" w:rsidRDefault="007C13E1" w:rsidP="005D1589">
            <w:pPr>
              <w:pStyle w:val="rowtabella0"/>
              <w:jc w:val="center"/>
              <w:rPr>
                <w:color w:val="002060"/>
              </w:rPr>
            </w:pPr>
            <w:r w:rsidRPr="009D0091">
              <w:rPr>
                <w:color w:val="002060"/>
              </w:rPr>
              <w:t>0</w:t>
            </w:r>
          </w:p>
        </w:tc>
      </w:tr>
    </w:tbl>
    <w:p w14:paraId="473022FD" w14:textId="77777777" w:rsidR="007C13E1" w:rsidRDefault="007C13E1" w:rsidP="007C13E1">
      <w:pPr>
        <w:pStyle w:val="breakline"/>
        <w:rPr>
          <w:rFonts w:eastAsiaTheme="minorEastAsia"/>
          <w:color w:val="002060"/>
        </w:rPr>
      </w:pPr>
    </w:p>
    <w:p w14:paraId="2CB32947" w14:textId="77777777" w:rsidR="0061614F" w:rsidRPr="009D0091" w:rsidRDefault="0061614F" w:rsidP="0061614F">
      <w:pPr>
        <w:pStyle w:val="titoloprinc0"/>
        <w:rPr>
          <w:color w:val="002060"/>
        </w:rPr>
      </w:pPr>
      <w:r w:rsidRPr="009D0091">
        <w:rPr>
          <w:color w:val="002060"/>
        </w:rPr>
        <w:lastRenderedPageBreak/>
        <w:t>PROGRAMMA GARE</w:t>
      </w:r>
    </w:p>
    <w:p w14:paraId="12AA5CB4" w14:textId="77777777" w:rsidR="0061614F" w:rsidRDefault="0061614F" w:rsidP="007C13E1">
      <w:pPr>
        <w:pStyle w:val="breakline"/>
        <w:rPr>
          <w:rFonts w:eastAsiaTheme="minorEastAsia"/>
          <w:color w:val="002060"/>
        </w:rPr>
      </w:pPr>
    </w:p>
    <w:p w14:paraId="54F5E2C4" w14:textId="77777777" w:rsidR="0061614F" w:rsidRPr="005A6105" w:rsidRDefault="0061614F" w:rsidP="0061614F">
      <w:pPr>
        <w:pStyle w:val="sottotitolocampionato10"/>
        <w:rPr>
          <w:color w:val="002060"/>
        </w:rPr>
      </w:pPr>
      <w:r w:rsidRPr="005A6105">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61614F" w:rsidRPr="005A6105" w14:paraId="37579264" w14:textId="77777777" w:rsidTr="005D15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96878" w14:textId="77777777" w:rsidR="0061614F" w:rsidRPr="005A6105" w:rsidRDefault="0061614F" w:rsidP="005D1589">
            <w:pPr>
              <w:pStyle w:val="headertabella0"/>
              <w:rPr>
                <w:color w:val="002060"/>
              </w:rPr>
            </w:pPr>
            <w:r w:rsidRPr="005A61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9B9AF" w14:textId="77777777" w:rsidR="0061614F" w:rsidRPr="005A6105" w:rsidRDefault="0061614F" w:rsidP="005D1589">
            <w:pPr>
              <w:pStyle w:val="headertabella0"/>
              <w:rPr>
                <w:color w:val="002060"/>
              </w:rPr>
            </w:pPr>
            <w:r w:rsidRPr="005A61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52C3D" w14:textId="77777777" w:rsidR="0061614F" w:rsidRPr="005A6105" w:rsidRDefault="0061614F" w:rsidP="005D1589">
            <w:pPr>
              <w:pStyle w:val="headertabella0"/>
              <w:rPr>
                <w:color w:val="002060"/>
              </w:rPr>
            </w:pPr>
            <w:r w:rsidRPr="005A61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F0CCF" w14:textId="77777777" w:rsidR="0061614F" w:rsidRPr="005A6105" w:rsidRDefault="0061614F" w:rsidP="005D1589">
            <w:pPr>
              <w:pStyle w:val="headertabella0"/>
              <w:rPr>
                <w:color w:val="002060"/>
              </w:rPr>
            </w:pPr>
            <w:r w:rsidRPr="005A61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B2336" w14:textId="77777777" w:rsidR="0061614F" w:rsidRPr="005A6105" w:rsidRDefault="0061614F" w:rsidP="005D1589">
            <w:pPr>
              <w:pStyle w:val="headertabella0"/>
              <w:rPr>
                <w:color w:val="002060"/>
              </w:rPr>
            </w:pPr>
            <w:r w:rsidRPr="005A61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2A96D" w14:textId="77777777" w:rsidR="0061614F" w:rsidRPr="005A6105" w:rsidRDefault="0061614F" w:rsidP="005D1589">
            <w:pPr>
              <w:pStyle w:val="headertabella0"/>
              <w:rPr>
                <w:color w:val="002060"/>
              </w:rPr>
            </w:pPr>
            <w:proofErr w:type="spellStart"/>
            <w:r w:rsidRPr="005A6105">
              <w:rPr>
                <w:color w:val="002060"/>
              </w:rPr>
              <w:t>Localita'</w:t>
            </w:r>
            <w:proofErr w:type="spellEnd"/>
            <w:r w:rsidRPr="005A61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AC07E" w14:textId="77777777" w:rsidR="0061614F" w:rsidRPr="005A6105" w:rsidRDefault="0061614F" w:rsidP="005D1589">
            <w:pPr>
              <w:pStyle w:val="headertabella0"/>
              <w:rPr>
                <w:color w:val="002060"/>
              </w:rPr>
            </w:pPr>
            <w:r w:rsidRPr="005A6105">
              <w:rPr>
                <w:color w:val="002060"/>
              </w:rPr>
              <w:t>Indirizzo Impianto</w:t>
            </w:r>
          </w:p>
        </w:tc>
      </w:tr>
      <w:tr w:rsidR="0061614F" w:rsidRPr="005A6105" w14:paraId="7A8E2CE7" w14:textId="77777777" w:rsidTr="005D158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97E065" w14:textId="77777777" w:rsidR="0061614F" w:rsidRPr="005A6105" w:rsidRDefault="0061614F" w:rsidP="005D1589">
            <w:pPr>
              <w:pStyle w:val="rowtabella0"/>
              <w:rPr>
                <w:color w:val="002060"/>
              </w:rPr>
            </w:pPr>
            <w:r w:rsidRPr="005A6105">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8842E8" w14:textId="77777777" w:rsidR="0061614F" w:rsidRPr="005A6105" w:rsidRDefault="0061614F" w:rsidP="005D1589">
            <w:pPr>
              <w:pStyle w:val="rowtabella0"/>
              <w:rPr>
                <w:color w:val="002060"/>
              </w:rPr>
            </w:pPr>
            <w:r w:rsidRPr="005A6105">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7B8B4E" w14:textId="77777777" w:rsidR="0061614F" w:rsidRPr="005A6105" w:rsidRDefault="0061614F" w:rsidP="005D1589">
            <w:pPr>
              <w:pStyle w:val="rowtabella0"/>
              <w:jc w:val="center"/>
              <w:rPr>
                <w:color w:val="002060"/>
              </w:rPr>
            </w:pPr>
            <w:r w:rsidRPr="005A610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9C250C" w14:textId="77777777" w:rsidR="0061614F" w:rsidRPr="005A6105" w:rsidRDefault="0061614F" w:rsidP="005D1589">
            <w:pPr>
              <w:pStyle w:val="rowtabella0"/>
              <w:rPr>
                <w:color w:val="002060"/>
              </w:rPr>
            </w:pPr>
            <w:r w:rsidRPr="005A6105">
              <w:rPr>
                <w:color w:val="002060"/>
              </w:rPr>
              <w:t>13/12/2025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4624FC" w14:textId="77777777" w:rsidR="0061614F" w:rsidRPr="005A6105" w:rsidRDefault="0061614F" w:rsidP="005D1589">
            <w:pPr>
              <w:pStyle w:val="rowtabella0"/>
              <w:rPr>
                <w:color w:val="002060"/>
              </w:rPr>
            </w:pPr>
            <w:r w:rsidRPr="005A6105">
              <w:rPr>
                <w:color w:val="002060"/>
              </w:rPr>
              <w:t xml:space="preserve">5429 PAL.COM. </w:t>
            </w:r>
            <w:proofErr w:type="gramStart"/>
            <w:r w:rsidRPr="005A6105">
              <w:rPr>
                <w:color w:val="002060"/>
              </w:rPr>
              <w:t>S.MICHELE</w:t>
            </w:r>
            <w:proofErr w:type="gramEnd"/>
            <w:r w:rsidRPr="005A6105">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5B968" w14:textId="77777777" w:rsidR="0061614F" w:rsidRPr="005A6105" w:rsidRDefault="0061614F" w:rsidP="005D1589">
            <w:pPr>
              <w:pStyle w:val="rowtabella0"/>
              <w:rPr>
                <w:color w:val="002060"/>
              </w:rPr>
            </w:pPr>
            <w:r w:rsidRPr="005A6105">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A686CC" w14:textId="77777777" w:rsidR="0061614F" w:rsidRPr="005A6105" w:rsidRDefault="0061614F" w:rsidP="005D1589">
            <w:pPr>
              <w:pStyle w:val="rowtabella0"/>
              <w:rPr>
                <w:color w:val="002060"/>
              </w:rPr>
            </w:pPr>
            <w:r w:rsidRPr="005A6105">
              <w:rPr>
                <w:color w:val="002060"/>
              </w:rPr>
              <w:t>VIA LORETO</w:t>
            </w:r>
          </w:p>
        </w:tc>
      </w:tr>
      <w:tr w:rsidR="0061614F" w:rsidRPr="005A6105" w14:paraId="68ACF940"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5D903B" w14:textId="77777777" w:rsidR="0061614F" w:rsidRPr="005A6105" w:rsidRDefault="0061614F" w:rsidP="005D1589">
            <w:pPr>
              <w:pStyle w:val="rowtabella0"/>
              <w:rPr>
                <w:color w:val="002060"/>
              </w:rPr>
            </w:pPr>
            <w:r w:rsidRPr="005A6105">
              <w:rPr>
                <w:color w:val="002060"/>
              </w:rPr>
              <w:t>ACSS MONDOLFO C5 SQ.C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72FA15" w14:textId="77777777" w:rsidR="0061614F" w:rsidRPr="005A6105" w:rsidRDefault="0061614F" w:rsidP="005D1589">
            <w:pPr>
              <w:pStyle w:val="rowtabella0"/>
              <w:rPr>
                <w:color w:val="002060"/>
              </w:rPr>
            </w:pPr>
            <w:r w:rsidRPr="005A6105">
              <w:rPr>
                <w:color w:val="002060"/>
              </w:rPr>
              <w:t xml:space="preserve">ITALSERVICE C5 </w:t>
            </w:r>
            <w:proofErr w:type="gramStart"/>
            <w:r w:rsidRPr="005A6105">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F0B884"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E38555" w14:textId="77777777" w:rsidR="0061614F" w:rsidRPr="005A6105" w:rsidRDefault="0061614F" w:rsidP="005D1589">
            <w:pPr>
              <w:pStyle w:val="rowtabella0"/>
              <w:rPr>
                <w:color w:val="002060"/>
              </w:rPr>
            </w:pPr>
            <w:r w:rsidRPr="005A6105">
              <w:rPr>
                <w:color w:val="002060"/>
              </w:rPr>
              <w:t>13/12/2025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7EDE81" w14:textId="77777777" w:rsidR="0061614F" w:rsidRPr="005A6105" w:rsidRDefault="0061614F" w:rsidP="005D1589">
            <w:pPr>
              <w:pStyle w:val="rowtabella0"/>
              <w:rPr>
                <w:color w:val="002060"/>
              </w:rPr>
            </w:pPr>
            <w:r w:rsidRPr="005A6105">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2ABF6C" w14:textId="77777777" w:rsidR="0061614F" w:rsidRPr="005A6105" w:rsidRDefault="0061614F" w:rsidP="005D1589">
            <w:pPr>
              <w:pStyle w:val="rowtabella0"/>
              <w:rPr>
                <w:color w:val="002060"/>
              </w:rPr>
            </w:pPr>
            <w:r w:rsidRPr="005A6105">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FE73CB" w14:textId="77777777" w:rsidR="0061614F" w:rsidRPr="005A6105" w:rsidRDefault="0061614F" w:rsidP="005D1589">
            <w:pPr>
              <w:pStyle w:val="rowtabella0"/>
              <w:rPr>
                <w:color w:val="002060"/>
              </w:rPr>
            </w:pPr>
            <w:r w:rsidRPr="005A6105">
              <w:rPr>
                <w:color w:val="002060"/>
              </w:rPr>
              <w:t>VIA AMATO</w:t>
            </w:r>
          </w:p>
        </w:tc>
      </w:tr>
      <w:tr w:rsidR="0061614F" w:rsidRPr="005A6105" w14:paraId="2BD32971"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E30988" w14:textId="77777777" w:rsidR="0061614F" w:rsidRPr="005A6105" w:rsidRDefault="0061614F" w:rsidP="005D1589">
            <w:pPr>
              <w:pStyle w:val="rowtabella0"/>
              <w:rPr>
                <w:color w:val="002060"/>
              </w:rPr>
            </w:pPr>
            <w:proofErr w:type="gramStart"/>
            <w:r w:rsidRPr="005A6105">
              <w:rPr>
                <w:color w:val="002060"/>
              </w:rPr>
              <w:t>CITTA</w:t>
            </w:r>
            <w:proofErr w:type="gramEnd"/>
            <w:r w:rsidRPr="005A6105">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F174DA" w14:textId="77777777" w:rsidR="0061614F" w:rsidRPr="005A6105" w:rsidRDefault="0061614F" w:rsidP="005D1589">
            <w:pPr>
              <w:pStyle w:val="rowtabella0"/>
              <w:rPr>
                <w:color w:val="002060"/>
              </w:rPr>
            </w:pPr>
            <w:r w:rsidRPr="005A6105">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1CD638"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52E21B" w14:textId="77777777" w:rsidR="0061614F" w:rsidRPr="005A6105" w:rsidRDefault="0061614F" w:rsidP="005D1589">
            <w:pPr>
              <w:pStyle w:val="rowtabella0"/>
              <w:rPr>
                <w:color w:val="002060"/>
              </w:rPr>
            </w:pPr>
            <w:r w:rsidRPr="005A6105">
              <w:rPr>
                <w:color w:val="002060"/>
              </w:rPr>
              <w:t>13/12/2025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B915C1" w14:textId="77777777" w:rsidR="0061614F" w:rsidRPr="005A6105" w:rsidRDefault="0061614F" w:rsidP="005D1589">
            <w:pPr>
              <w:pStyle w:val="rowtabella0"/>
              <w:rPr>
                <w:color w:val="002060"/>
              </w:rPr>
            </w:pPr>
            <w:r w:rsidRPr="005A6105">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844EF9" w14:textId="77777777" w:rsidR="0061614F" w:rsidRPr="005A6105" w:rsidRDefault="0061614F" w:rsidP="005D1589">
            <w:pPr>
              <w:pStyle w:val="rowtabella0"/>
              <w:rPr>
                <w:color w:val="002060"/>
              </w:rPr>
            </w:pPr>
            <w:r w:rsidRPr="005A6105">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D699B3" w14:textId="77777777" w:rsidR="0061614F" w:rsidRPr="005A6105" w:rsidRDefault="0061614F" w:rsidP="005D1589">
            <w:pPr>
              <w:pStyle w:val="rowtabella0"/>
              <w:rPr>
                <w:color w:val="002060"/>
              </w:rPr>
            </w:pPr>
            <w:r w:rsidRPr="005A6105">
              <w:rPr>
                <w:color w:val="002060"/>
              </w:rPr>
              <w:t>VIA MATTEOTTI</w:t>
            </w:r>
          </w:p>
        </w:tc>
      </w:tr>
      <w:tr w:rsidR="0061614F" w:rsidRPr="005A6105" w14:paraId="7F5BDF18"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E99D7B" w14:textId="77777777" w:rsidR="0061614F" w:rsidRPr="005A6105" w:rsidRDefault="0061614F" w:rsidP="005D1589">
            <w:pPr>
              <w:pStyle w:val="rowtabella0"/>
              <w:rPr>
                <w:color w:val="002060"/>
              </w:rPr>
            </w:pPr>
            <w:r w:rsidRPr="005A6105">
              <w:rPr>
                <w:color w:val="002060"/>
              </w:rPr>
              <w:t>SPORTFLY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4B51D3" w14:textId="77777777" w:rsidR="0061614F" w:rsidRPr="005A6105" w:rsidRDefault="0061614F" w:rsidP="005D1589">
            <w:pPr>
              <w:pStyle w:val="rowtabella0"/>
              <w:rPr>
                <w:color w:val="002060"/>
              </w:rPr>
            </w:pPr>
            <w:r w:rsidRPr="005A6105">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8ED2D6"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3B24A5" w14:textId="77777777" w:rsidR="0061614F" w:rsidRPr="005A6105" w:rsidRDefault="0061614F" w:rsidP="005D1589">
            <w:pPr>
              <w:pStyle w:val="rowtabella0"/>
              <w:rPr>
                <w:color w:val="002060"/>
              </w:rPr>
            </w:pPr>
            <w:r w:rsidRPr="005A6105">
              <w:rPr>
                <w:color w:val="002060"/>
              </w:rPr>
              <w:t>13/12/2025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F9C408" w14:textId="77777777" w:rsidR="0061614F" w:rsidRPr="005A6105" w:rsidRDefault="0061614F" w:rsidP="005D1589">
            <w:pPr>
              <w:pStyle w:val="rowtabella0"/>
              <w:rPr>
                <w:color w:val="002060"/>
              </w:rPr>
            </w:pPr>
            <w:r w:rsidRPr="005A6105">
              <w:rPr>
                <w:color w:val="002060"/>
              </w:rPr>
              <w:t xml:space="preserve">5454 </w:t>
            </w:r>
            <w:proofErr w:type="gramStart"/>
            <w:r w:rsidRPr="005A6105">
              <w:rPr>
                <w:color w:val="002060"/>
              </w:rPr>
              <w:t>C.COPERTO</w:t>
            </w:r>
            <w:proofErr w:type="gramEnd"/>
            <w:r w:rsidRPr="005A6105">
              <w:rPr>
                <w:color w:val="002060"/>
              </w:rPr>
              <w:t xml:space="preserve"> </w:t>
            </w:r>
            <w:proofErr w:type="gramStart"/>
            <w:r w:rsidRPr="005A6105">
              <w:rPr>
                <w:color w:val="002060"/>
              </w:rPr>
              <w:t>C.TENNIS</w:t>
            </w:r>
            <w:proofErr w:type="gramEnd"/>
            <w:r w:rsidRPr="005A6105">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E22492" w14:textId="77777777" w:rsidR="0061614F" w:rsidRPr="005A6105" w:rsidRDefault="0061614F" w:rsidP="005D1589">
            <w:pPr>
              <w:pStyle w:val="rowtabella0"/>
              <w:rPr>
                <w:color w:val="002060"/>
              </w:rPr>
            </w:pPr>
            <w:r w:rsidRPr="005A6105">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A1E1B0" w14:textId="77777777" w:rsidR="0061614F" w:rsidRPr="005A6105" w:rsidRDefault="0061614F" w:rsidP="005D1589">
            <w:pPr>
              <w:pStyle w:val="rowtabella0"/>
              <w:rPr>
                <w:color w:val="002060"/>
              </w:rPr>
            </w:pPr>
            <w:r w:rsidRPr="005A6105">
              <w:rPr>
                <w:color w:val="002060"/>
              </w:rPr>
              <w:t>VIA VILLA TOMBARI</w:t>
            </w:r>
          </w:p>
        </w:tc>
      </w:tr>
      <w:tr w:rsidR="0061614F" w:rsidRPr="005A6105" w14:paraId="59A7FE21"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8AAAD6" w14:textId="77777777" w:rsidR="0061614F" w:rsidRPr="005A6105" w:rsidRDefault="0061614F" w:rsidP="005D1589">
            <w:pPr>
              <w:pStyle w:val="rowtabella0"/>
              <w:rPr>
                <w:color w:val="002060"/>
              </w:rPr>
            </w:pPr>
            <w:r w:rsidRPr="005A6105">
              <w:rPr>
                <w:color w:val="002060"/>
              </w:rPr>
              <w:t>BULDOG T.N.T. LUCREZISQ.B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C884D3" w14:textId="77777777" w:rsidR="0061614F" w:rsidRPr="005A6105" w:rsidRDefault="0061614F" w:rsidP="005D1589">
            <w:pPr>
              <w:pStyle w:val="rowtabella0"/>
              <w:rPr>
                <w:color w:val="002060"/>
              </w:rPr>
            </w:pPr>
            <w:r w:rsidRPr="005A6105">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9C4528"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15EA59" w14:textId="77777777" w:rsidR="0061614F" w:rsidRPr="005A6105" w:rsidRDefault="0061614F" w:rsidP="005D1589">
            <w:pPr>
              <w:pStyle w:val="rowtabella0"/>
              <w:rPr>
                <w:color w:val="002060"/>
              </w:rPr>
            </w:pPr>
            <w:r w:rsidRPr="005A6105">
              <w:rPr>
                <w:color w:val="002060"/>
              </w:rPr>
              <w:t>14/12/2025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CC1181" w14:textId="77777777" w:rsidR="0061614F" w:rsidRPr="005A6105" w:rsidRDefault="0061614F" w:rsidP="005D1589">
            <w:pPr>
              <w:pStyle w:val="rowtabella0"/>
              <w:rPr>
                <w:color w:val="002060"/>
              </w:rPr>
            </w:pPr>
            <w:r w:rsidRPr="005A6105">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C84C0A" w14:textId="77777777" w:rsidR="0061614F" w:rsidRPr="005A6105" w:rsidRDefault="0061614F" w:rsidP="005D1589">
            <w:pPr>
              <w:pStyle w:val="rowtabella0"/>
              <w:rPr>
                <w:color w:val="002060"/>
              </w:rPr>
            </w:pPr>
            <w:r w:rsidRPr="005A6105">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1A1517" w14:textId="77777777" w:rsidR="0061614F" w:rsidRPr="005A6105" w:rsidRDefault="0061614F" w:rsidP="005D1589">
            <w:pPr>
              <w:pStyle w:val="rowtabella0"/>
              <w:rPr>
                <w:color w:val="002060"/>
              </w:rPr>
            </w:pPr>
            <w:r w:rsidRPr="005A6105">
              <w:rPr>
                <w:color w:val="002060"/>
              </w:rPr>
              <w:t>VIA NAZARIO SAURO</w:t>
            </w:r>
          </w:p>
        </w:tc>
      </w:tr>
      <w:tr w:rsidR="0061614F" w:rsidRPr="005A6105" w14:paraId="4170164E" w14:textId="77777777" w:rsidTr="005D158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CD0B9C" w14:textId="77777777" w:rsidR="0061614F" w:rsidRPr="005A6105" w:rsidRDefault="0061614F" w:rsidP="005D1589">
            <w:pPr>
              <w:pStyle w:val="rowtabella0"/>
              <w:rPr>
                <w:color w:val="002060"/>
              </w:rPr>
            </w:pPr>
            <w:r w:rsidRPr="005A6105">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32E6D" w14:textId="77777777" w:rsidR="0061614F" w:rsidRPr="005A6105" w:rsidRDefault="0061614F" w:rsidP="005D1589">
            <w:pPr>
              <w:pStyle w:val="rowtabella0"/>
              <w:rPr>
                <w:color w:val="002060"/>
              </w:rPr>
            </w:pPr>
            <w:r w:rsidRPr="005A6105">
              <w:rPr>
                <w:color w:val="002060"/>
              </w:rPr>
              <w:t xml:space="preserve">ACSS MONDOLFO C5 </w:t>
            </w:r>
            <w:proofErr w:type="gramStart"/>
            <w:r w:rsidRPr="005A6105">
              <w:rPr>
                <w:color w:val="002060"/>
              </w:rPr>
              <w:t>SQ.B</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58BB68"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A33EA" w14:textId="77777777" w:rsidR="0061614F" w:rsidRPr="005A6105" w:rsidRDefault="0061614F" w:rsidP="005D1589">
            <w:pPr>
              <w:pStyle w:val="rowtabella0"/>
              <w:rPr>
                <w:color w:val="002060"/>
              </w:rPr>
            </w:pPr>
            <w:r w:rsidRPr="005A6105">
              <w:rPr>
                <w:color w:val="002060"/>
              </w:rPr>
              <w:t>14/12/2025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4660A8" w14:textId="77777777" w:rsidR="0061614F" w:rsidRPr="005A6105" w:rsidRDefault="0061614F" w:rsidP="005D1589">
            <w:pPr>
              <w:pStyle w:val="rowtabella0"/>
              <w:rPr>
                <w:color w:val="002060"/>
              </w:rPr>
            </w:pPr>
            <w:r w:rsidRPr="005A6105">
              <w:rPr>
                <w:color w:val="002060"/>
              </w:rPr>
              <w:t xml:space="preserve">5442 TENSOSTRUTTURA </w:t>
            </w:r>
            <w:proofErr w:type="gramStart"/>
            <w:r w:rsidRPr="005A6105">
              <w:rPr>
                <w:color w:val="002060"/>
              </w:rPr>
              <w:t>B.GO</w:t>
            </w:r>
            <w:proofErr w:type="gramEnd"/>
            <w:r w:rsidRPr="005A6105">
              <w:rPr>
                <w:color w:val="002060"/>
              </w:rPr>
              <w:t xml:space="preserve"> </w:t>
            </w:r>
            <w:proofErr w:type="gramStart"/>
            <w:r w:rsidRPr="005A6105">
              <w:rPr>
                <w:color w:val="002060"/>
              </w:rPr>
              <w:t>S.MARIA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F6B130" w14:textId="77777777" w:rsidR="0061614F" w:rsidRPr="005A6105" w:rsidRDefault="0061614F" w:rsidP="005D1589">
            <w:pPr>
              <w:pStyle w:val="rowtabella0"/>
              <w:rPr>
                <w:color w:val="002060"/>
              </w:rPr>
            </w:pPr>
            <w:r w:rsidRPr="005A6105">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F83759" w14:textId="77777777" w:rsidR="0061614F" w:rsidRPr="005A6105" w:rsidRDefault="0061614F" w:rsidP="005D1589">
            <w:pPr>
              <w:pStyle w:val="rowtabella0"/>
              <w:rPr>
                <w:color w:val="002060"/>
              </w:rPr>
            </w:pPr>
            <w:r w:rsidRPr="005A6105">
              <w:rPr>
                <w:color w:val="002060"/>
              </w:rPr>
              <w:t xml:space="preserve">STRADA DEL FOGLIA - </w:t>
            </w:r>
            <w:proofErr w:type="gramStart"/>
            <w:r w:rsidRPr="005A6105">
              <w:rPr>
                <w:color w:val="002060"/>
              </w:rPr>
              <w:t>B.GO</w:t>
            </w:r>
            <w:proofErr w:type="gramEnd"/>
            <w:r w:rsidRPr="005A6105">
              <w:rPr>
                <w:color w:val="002060"/>
              </w:rPr>
              <w:t xml:space="preserve"> S.MAR</w:t>
            </w:r>
          </w:p>
        </w:tc>
      </w:tr>
    </w:tbl>
    <w:p w14:paraId="04147CAD" w14:textId="77777777" w:rsidR="0061614F" w:rsidRPr="005A6105" w:rsidRDefault="0061614F" w:rsidP="0061614F">
      <w:pPr>
        <w:pStyle w:val="breakline"/>
        <w:rPr>
          <w:rFonts w:eastAsiaTheme="minorEastAsia"/>
          <w:color w:val="002060"/>
        </w:rPr>
      </w:pPr>
    </w:p>
    <w:p w14:paraId="20FFBBD6" w14:textId="77777777" w:rsidR="0061614F" w:rsidRPr="005A6105" w:rsidRDefault="0061614F" w:rsidP="0061614F">
      <w:pPr>
        <w:pStyle w:val="breakline"/>
        <w:rPr>
          <w:color w:val="002060"/>
        </w:rPr>
      </w:pPr>
    </w:p>
    <w:p w14:paraId="0DD5C30F" w14:textId="77777777" w:rsidR="0061614F" w:rsidRPr="005A6105" w:rsidRDefault="0061614F" w:rsidP="0061614F">
      <w:pPr>
        <w:pStyle w:val="breakline"/>
        <w:rPr>
          <w:color w:val="002060"/>
        </w:rPr>
      </w:pPr>
    </w:p>
    <w:p w14:paraId="5CA8C068" w14:textId="77777777" w:rsidR="0061614F" w:rsidRPr="005A6105" w:rsidRDefault="0061614F" w:rsidP="0061614F">
      <w:pPr>
        <w:pStyle w:val="sottotitolocampionato10"/>
        <w:rPr>
          <w:color w:val="002060"/>
        </w:rPr>
      </w:pPr>
      <w:r w:rsidRPr="005A6105">
        <w:rPr>
          <w:color w:val="002060"/>
        </w:rPr>
        <w:t>GIRONE B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6"/>
        <w:gridCol w:w="2017"/>
        <w:gridCol w:w="385"/>
        <w:gridCol w:w="898"/>
        <w:gridCol w:w="1198"/>
        <w:gridCol w:w="1543"/>
        <w:gridCol w:w="1563"/>
      </w:tblGrid>
      <w:tr w:rsidR="0061614F" w:rsidRPr="005A6105" w14:paraId="6EE0BA26" w14:textId="77777777" w:rsidTr="005D15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A4B31" w14:textId="77777777" w:rsidR="0061614F" w:rsidRPr="005A6105" w:rsidRDefault="0061614F" w:rsidP="005D1589">
            <w:pPr>
              <w:pStyle w:val="headertabella0"/>
              <w:rPr>
                <w:color w:val="002060"/>
              </w:rPr>
            </w:pPr>
            <w:r w:rsidRPr="005A61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388D7" w14:textId="77777777" w:rsidR="0061614F" w:rsidRPr="005A6105" w:rsidRDefault="0061614F" w:rsidP="005D1589">
            <w:pPr>
              <w:pStyle w:val="headertabella0"/>
              <w:rPr>
                <w:color w:val="002060"/>
              </w:rPr>
            </w:pPr>
            <w:r w:rsidRPr="005A61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58B7A" w14:textId="77777777" w:rsidR="0061614F" w:rsidRPr="005A6105" w:rsidRDefault="0061614F" w:rsidP="005D1589">
            <w:pPr>
              <w:pStyle w:val="headertabella0"/>
              <w:rPr>
                <w:color w:val="002060"/>
              </w:rPr>
            </w:pPr>
            <w:r w:rsidRPr="005A61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4AC53" w14:textId="77777777" w:rsidR="0061614F" w:rsidRPr="005A6105" w:rsidRDefault="0061614F" w:rsidP="005D1589">
            <w:pPr>
              <w:pStyle w:val="headertabella0"/>
              <w:rPr>
                <w:color w:val="002060"/>
              </w:rPr>
            </w:pPr>
            <w:r w:rsidRPr="005A61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3C04D" w14:textId="77777777" w:rsidR="0061614F" w:rsidRPr="005A6105" w:rsidRDefault="0061614F" w:rsidP="005D1589">
            <w:pPr>
              <w:pStyle w:val="headertabella0"/>
              <w:rPr>
                <w:color w:val="002060"/>
              </w:rPr>
            </w:pPr>
            <w:r w:rsidRPr="005A61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4FCC7" w14:textId="77777777" w:rsidR="0061614F" w:rsidRPr="005A6105" w:rsidRDefault="0061614F" w:rsidP="005D1589">
            <w:pPr>
              <w:pStyle w:val="headertabella0"/>
              <w:rPr>
                <w:color w:val="002060"/>
              </w:rPr>
            </w:pPr>
            <w:proofErr w:type="spellStart"/>
            <w:r w:rsidRPr="005A6105">
              <w:rPr>
                <w:color w:val="002060"/>
              </w:rPr>
              <w:t>Localita'</w:t>
            </w:r>
            <w:proofErr w:type="spellEnd"/>
            <w:r w:rsidRPr="005A61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2179D" w14:textId="77777777" w:rsidR="0061614F" w:rsidRPr="005A6105" w:rsidRDefault="0061614F" w:rsidP="005D1589">
            <w:pPr>
              <w:pStyle w:val="headertabella0"/>
              <w:rPr>
                <w:color w:val="002060"/>
              </w:rPr>
            </w:pPr>
            <w:r w:rsidRPr="005A6105">
              <w:rPr>
                <w:color w:val="002060"/>
              </w:rPr>
              <w:t>Indirizzo Impianto</w:t>
            </w:r>
          </w:p>
        </w:tc>
      </w:tr>
      <w:tr w:rsidR="0061614F" w:rsidRPr="005A6105" w14:paraId="10C3B5D8" w14:textId="77777777" w:rsidTr="005D158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523506" w14:textId="77777777" w:rsidR="0061614F" w:rsidRPr="005A6105" w:rsidRDefault="0061614F" w:rsidP="005D1589">
            <w:pPr>
              <w:pStyle w:val="rowtabella0"/>
              <w:rPr>
                <w:color w:val="002060"/>
              </w:rPr>
            </w:pPr>
            <w:r w:rsidRPr="005A6105">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C8EC56" w14:textId="77777777" w:rsidR="0061614F" w:rsidRPr="005A6105" w:rsidRDefault="0061614F" w:rsidP="005D1589">
            <w:pPr>
              <w:pStyle w:val="rowtabella0"/>
              <w:rPr>
                <w:color w:val="002060"/>
              </w:rPr>
            </w:pPr>
            <w:r w:rsidRPr="005A6105">
              <w:rPr>
                <w:color w:val="002060"/>
              </w:rPr>
              <w:t>POLISPORTIVA RIPATRANSONE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F922F" w14:textId="77777777" w:rsidR="0061614F" w:rsidRPr="005A6105" w:rsidRDefault="0061614F" w:rsidP="005D1589">
            <w:pPr>
              <w:pStyle w:val="rowtabella0"/>
              <w:jc w:val="center"/>
              <w:rPr>
                <w:color w:val="002060"/>
              </w:rPr>
            </w:pPr>
            <w:r w:rsidRPr="005A610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37E120" w14:textId="77777777" w:rsidR="0061614F" w:rsidRPr="005A6105" w:rsidRDefault="0061614F" w:rsidP="005D1589">
            <w:pPr>
              <w:pStyle w:val="rowtabella0"/>
              <w:rPr>
                <w:color w:val="002060"/>
              </w:rPr>
            </w:pPr>
            <w:r w:rsidRPr="005A6105">
              <w:rPr>
                <w:color w:val="002060"/>
              </w:rPr>
              <w:t>13/12/2025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C4707A" w14:textId="77777777" w:rsidR="0061614F" w:rsidRPr="005A6105" w:rsidRDefault="0061614F" w:rsidP="005D1589">
            <w:pPr>
              <w:pStyle w:val="rowtabella0"/>
              <w:rPr>
                <w:color w:val="002060"/>
              </w:rPr>
            </w:pPr>
            <w:r w:rsidRPr="005A6105">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1BC8B9" w14:textId="77777777" w:rsidR="0061614F" w:rsidRPr="005A6105" w:rsidRDefault="0061614F" w:rsidP="005D1589">
            <w:pPr>
              <w:pStyle w:val="rowtabella0"/>
              <w:rPr>
                <w:color w:val="002060"/>
              </w:rPr>
            </w:pPr>
            <w:r w:rsidRPr="005A6105">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F010DD" w14:textId="77777777" w:rsidR="0061614F" w:rsidRPr="005A6105" w:rsidRDefault="0061614F" w:rsidP="005D1589">
            <w:pPr>
              <w:pStyle w:val="rowtabella0"/>
              <w:rPr>
                <w:color w:val="002060"/>
              </w:rPr>
            </w:pPr>
            <w:r w:rsidRPr="005A6105">
              <w:rPr>
                <w:color w:val="002060"/>
              </w:rPr>
              <w:t xml:space="preserve">LOC.MONTEROCCO VIA </w:t>
            </w:r>
            <w:proofErr w:type="gramStart"/>
            <w:r w:rsidRPr="005A6105">
              <w:rPr>
                <w:color w:val="002060"/>
              </w:rPr>
              <w:t>A.MANCINI</w:t>
            </w:r>
            <w:proofErr w:type="gramEnd"/>
          </w:p>
        </w:tc>
      </w:tr>
      <w:tr w:rsidR="0061614F" w:rsidRPr="005A6105" w14:paraId="67E7EA14"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23E4DA" w14:textId="77777777" w:rsidR="0061614F" w:rsidRPr="005A6105" w:rsidRDefault="0061614F" w:rsidP="005D1589">
            <w:pPr>
              <w:pStyle w:val="rowtabella0"/>
              <w:rPr>
                <w:color w:val="002060"/>
              </w:rPr>
            </w:pPr>
            <w:r w:rsidRPr="005A6105">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0F60AD" w14:textId="77777777" w:rsidR="0061614F" w:rsidRPr="005A6105" w:rsidRDefault="0061614F" w:rsidP="005D1589">
            <w:pPr>
              <w:pStyle w:val="rowtabella0"/>
              <w:rPr>
                <w:color w:val="002060"/>
              </w:rPr>
            </w:pPr>
            <w:r w:rsidRPr="005A6105">
              <w:rPr>
                <w:color w:val="002060"/>
              </w:rPr>
              <w:t>PASTADICAMERINO GAGLIOLE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FCB2BF"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624AC9" w14:textId="77777777" w:rsidR="0061614F" w:rsidRPr="005A6105" w:rsidRDefault="0061614F" w:rsidP="005D1589">
            <w:pPr>
              <w:pStyle w:val="rowtabella0"/>
              <w:rPr>
                <w:color w:val="002060"/>
              </w:rPr>
            </w:pPr>
            <w:r w:rsidRPr="005A6105">
              <w:rPr>
                <w:color w:val="002060"/>
              </w:rPr>
              <w:t>13/12/2025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DBF588" w14:textId="77777777" w:rsidR="0061614F" w:rsidRPr="005A6105" w:rsidRDefault="0061614F" w:rsidP="005D1589">
            <w:pPr>
              <w:pStyle w:val="rowtabella0"/>
              <w:rPr>
                <w:color w:val="002060"/>
              </w:rPr>
            </w:pPr>
            <w:r w:rsidRPr="005A6105">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674D8F" w14:textId="77777777" w:rsidR="0061614F" w:rsidRPr="005A6105" w:rsidRDefault="0061614F" w:rsidP="005D1589">
            <w:pPr>
              <w:pStyle w:val="rowtabella0"/>
              <w:rPr>
                <w:color w:val="002060"/>
              </w:rPr>
            </w:pPr>
            <w:r w:rsidRPr="005A6105">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1710AF" w14:textId="77777777" w:rsidR="0061614F" w:rsidRPr="005A6105" w:rsidRDefault="0061614F" w:rsidP="005D1589">
            <w:pPr>
              <w:pStyle w:val="rowtabella0"/>
              <w:rPr>
                <w:color w:val="002060"/>
              </w:rPr>
            </w:pPr>
            <w:r w:rsidRPr="005A6105">
              <w:rPr>
                <w:color w:val="002060"/>
              </w:rPr>
              <w:t>VIA DELLA REPUBBLICA</w:t>
            </w:r>
          </w:p>
        </w:tc>
      </w:tr>
      <w:tr w:rsidR="0061614F" w:rsidRPr="005A6105" w14:paraId="4CE82999"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0BFFAB" w14:textId="77777777" w:rsidR="0061614F" w:rsidRPr="005A6105" w:rsidRDefault="0061614F" w:rsidP="005D1589">
            <w:pPr>
              <w:pStyle w:val="rowtabella0"/>
              <w:rPr>
                <w:color w:val="002060"/>
              </w:rPr>
            </w:pPr>
            <w:r w:rsidRPr="005A6105">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5C2D5F" w14:textId="77777777" w:rsidR="0061614F" w:rsidRPr="005A6105" w:rsidRDefault="0061614F" w:rsidP="005D1589">
            <w:pPr>
              <w:pStyle w:val="rowtabella0"/>
              <w:rPr>
                <w:color w:val="002060"/>
              </w:rPr>
            </w:pPr>
            <w:r w:rsidRPr="005A6105">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455EB8"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4F7E14" w14:textId="77777777" w:rsidR="0061614F" w:rsidRPr="005A6105" w:rsidRDefault="0061614F" w:rsidP="005D1589">
            <w:pPr>
              <w:pStyle w:val="rowtabella0"/>
              <w:rPr>
                <w:color w:val="002060"/>
              </w:rPr>
            </w:pPr>
            <w:r w:rsidRPr="005A6105">
              <w:rPr>
                <w:color w:val="002060"/>
              </w:rPr>
              <w:t>13/12/2025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A498D1" w14:textId="77777777" w:rsidR="0061614F" w:rsidRPr="005A6105" w:rsidRDefault="0061614F" w:rsidP="005D1589">
            <w:pPr>
              <w:pStyle w:val="rowtabella0"/>
              <w:rPr>
                <w:color w:val="002060"/>
              </w:rPr>
            </w:pPr>
            <w:r w:rsidRPr="005A6105">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872B59" w14:textId="77777777" w:rsidR="0061614F" w:rsidRPr="005A6105" w:rsidRDefault="0061614F" w:rsidP="005D1589">
            <w:pPr>
              <w:pStyle w:val="rowtabella0"/>
              <w:rPr>
                <w:color w:val="002060"/>
              </w:rPr>
            </w:pPr>
            <w:r w:rsidRPr="005A6105">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96A942" w14:textId="77777777" w:rsidR="0061614F" w:rsidRPr="005A6105" w:rsidRDefault="0061614F" w:rsidP="005D1589">
            <w:pPr>
              <w:pStyle w:val="rowtabella0"/>
              <w:rPr>
                <w:color w:val="002060"/>
              </w:rPr>
            </w:pPr>
            <w:r w:rsidRPr="005A6105">
              <w:rPr>
                <w:color w:val="002060"/>
              </w:rPr>
              <w:t>VIA ALDO MORO</w:t>
            </w:r>
          </w:p>
        </w:tc>
      </w:tr>
      <w:tr w:rsidR="0061614F" w:rsidRPr="005A6105" w14:paraId="0578B35B"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90A1DC" w14:textId="77777777" w:rsidR="0061614F" w:rsidRPr="005A6105" w:rsidRDefault="0061614F" w:rsidP="005D1589">
            <w:pPr>
              <w:pStyle w:val="rowtabella0"/>
              <w:rPr>
                <w:color w:val="002060"/>
              </w:rPr>
            </w:pPr>
            <w:r w:rsidRPr="005A6105">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9E2F25" w14:textId="77777777" w:rsidR="0061614F" w:rsidRPr="005A6105" w:rsidRDefault="0061614F" w:rsidP="005D1589">
            <w:pPr>
              <w:pStyle w:val="rowtabella0"/>
              <w:rPr>
                <w:color w:val="002060"/>
              </w:rPr>
            </w:pPr>
            <w:r w:rsidRPr="005A6105">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835716"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B0D89F" w14:textId="77777777" w:rsidR="0061614F" w:rsidRPr="005A6105" w:rsidRDefault="0061614F" w:rsidP="005D1589">
            <w:pPr>
              <w:pStyle w:val="rowtabella0"/>
              <w:rPr>
                <w:color w:val="002060"/>
              </w:rPr>
            </w:pPr>
            <w:r w:rsidRPr="005A6105">
              <w:rPr>
                <w:color w:val="002060"/>
              </w:rPr>
              <w:t>13/12/2025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732407" w14:textId="77777777" w:rsidR="0061614F" w:rsidRPr="005A6105" w:rsidRDefault="0061614F" w:rsidP="005D1589">
            <w:pPr>
              <w:pStyle w:val="rowtabella0"/>
              <w:rPr>
                <w:color w:val="002060"/>
              </w:rPr>
            </w:pPr>
            <w:r w:rsidRPr="005A6105">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39F955" w14:textId="77777777" w:rsidR="0061614F" w:rsidRPr="005A6105" w:rsidRDefault="0061614F" w:rsidP="005D1589">
            <w:pPr>
              <w:pStyle w:val="rowtabella0"/>
              <w:rPr>
                <w:color w:val="002060"/>
              </w:rPr>
            </w:pPr>
            <w:r w:rsidRPr="005A6105">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1F1516" w14:textId="77777777" w:rsidR="0061614F" w:rsidRPr="005A6105" w:rsidRDefault="0061614F" w:rsidP="005D1589">
            <w:pPr>
              <w:pStyle w:val="rowtabella0"/>
              <w:rPr>
                <w:color w:val="002060"/>
              </w:rPr>
            </w:pPr>
            <w:r w:rsidRPr="005A6105">
              <w:rPr>
                <w:color w:val="002060"/>
              </w:rPr>
              <w:t>VIA PERTINI</w:t>
            </w:r>
          </w:p>
        </w:tc>
      </w:tr>
      <w:tr w:rsidR="0061614F" w:rsidRPr="005A6105" w14:paraId="66596B3A" w14:textId="77777777" w:rsidTr="005D158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854CAE" w14:textId="77777777" w:rsidR="0061614F" w:rsidRPr="005A6105" w:rsidRDefault="0061614F" w:rsidP="005D1589">
            <w:pPr>
              <w:pStyle w:val="rowtabella0"/>
              <w:rPr>
                <w:color w:val="002060"/>
              </w:rPr>
            </w:pPr>
            <w:r w:rsidRPr="005A6105">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DB5F8A" w14:textId="77777777" w:rsidR="0061614F" w:rsidRPr="005A6105" w:rsidRDefault="0061614F" w:rsidP="005D1589">
            <w:pPr>
              <w:pStyle w:val="rowtabella0"/>
              <w:rPr>
                <w:color w:val="002060"/>
              </w:rPr>
            </w:pPr>
            <w:r w:rsidRPr="005A6105">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ED110B"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B3B0A8" w14:textId="77777777" w:rsidR="0061614F" w:rsidRPr="005A6105" w:rsidRDefault="0061614F" w:rsidP="005D1589">
            <w:pPr>
              <w:pStyle w:val="rowtabella0"/>
              <w:rPr>
                <w:color w:val="002060"/>
              </w:rPr>
            </w:pPr>
            <w:r w:rsidRPr="005A6105">
              <w:rPr>
                <w:color w:val="002060"/>
              </w:rPr>
              <w:t>14/12/2025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8CF8D1" w14:textId="77777777" w:rsidR="0061614F" w:rsidRPr="005A6105" w:rsidRDefault="0061614F" w:rsidP="005D1589">
            <w:pPr>
              <w:pStyle w:val="rowtabella0"/>
              <w:rPr>
                <w:color w:val="002060"/>
              </w:rPr>
            </w:pPr>
            <w:r w:rsidRPr="005A6105">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325753" w14:textId="77777777" w:rsidR="0061614F" w:rsidRPr="005A6105" w:rsidRDefault="0061614F" w:rsidP="005D1589">
            <w:pPr>
              <w:pStyle w:val="rowtabella0"/>
              <w:rPr>
                <w:color w:val="002060"/>
              </w:rPr>
            </w:pPr>
            <w:r w:rsidRPr="005A6105">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4CC61F" w14:textId="77777777" w:rsidR="0061614F" w:rsidRPr="005A6105" w:rsidRDefault="0061614F" w:rsidP="005D1589">
            <w:pPr>
              <w:pStyle w:val="rowtabella0"/>
              <w:rPr>
                <w:color w:val="002060"/>
              </w:rPr>
            </w:pPr>
            <w:r w:rsidRPr="005A6105">
              <w:rPr>
                <w:color w:val="002060"/>
              </w:rPr>
              <w:t>VIA FRATELLI CERVI</w:t>
            </w:r>
          </w:p>
        </w:tc>
      </w:tr>
      <w:tr w:rsidR="0061614F" w:rsidRPr="005A6105" w14:paraId="734DE0D4" w14:textId="77777777" w:rsidTr="005D158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73735B" w14:textId="77777777" w:rsidR="0061614F" w:rsidRPr="005A6105" w:rsidRDefault="0061614F" w:rsidP="005D1589">
            <w:pPr>
              <w:pStyle w:val="rowtabella0"/>
              <w:rPr>
                <w:color w:val="002060"/>
              </w:rPr>
            </w:pPr>
            <w:r w:rsidRPr="005A6105">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1D1105" w14:textId="77777777" w:rsidR="0061614F" w:rsidRPr="005A6105" w:rsidRDefault="0061614F" w:rsidP="005D1589">
            <w:pPr>
              <w:pStyle w:val="rowtabella0"/>
              <w:rPr>
                <w:color w:val="002060"/>
              </w:rPr>
            </w:pPr>
            <w:r w:rsidRPr="005A6105">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22D80B" w14:textId="77777777" w:rsidR="0061614F" w:rsidRPr="005A6105" w:rsidRDefault="0061614F" w:rsidP="005D1589">
            <w:pPr>
              <w:pStyle w:val="rowtabella0"/>
              <w:jc w:val="center"/>
              <w:rPr>
                <w:color w:val="002060"/>
              </w:rPr>
            </w:pPr>
            <w:r w:rsidRPr="005A610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C6CEB4" w14:textId="77777777" w:rsidR="0061614F" w:rsidRPr="005A6105" w:rsidRDefault="0061614F" w:rsidP="005D1589">
            <w:pPr>
              <w:pStyle w:val="rowtabella0"/>
              <w:rPr>
                <w:color w:val="002060"/>
              </w:rPr>
            </w:pPr>
            <w:r w:rsidRPr="005A6105">
              <w:rPr>
                <w:color w:val="002060"/>
              </w:rPr>
              <w:t>14/12/2025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48569" w14:textId="77777777" w:rsidR="0061614F" w:rsidRPr="005A6105" w:rsidRDefault="0061614F" w:rsidP="005D1589">
            <w:pPr>
              <w:pStyle w:val="rowtabella0"/>
              <w:rPr>
                <w:color w:val="002060"/>
              </w:rPr>
            </w:pPr>
            <w:r w:rsidRPr="005A6105">
              <w:rPr>
                <w:color w:val="002060"/>
              </w:rPr>
              <w:t xml:space="preserve">5295 TENSOSTRUTTURA VIA </w:t>
            </w:r>
            <w:proofErr w:type="gramStart"/>
            <w:r w:rsidRPr="005A6105">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AF0BED" w14:textId="77777777" w:rsidR="0061614F" w:rsidRPr="005A6105" w:rsidRDefault="0061614F" w:rsidP="005D1589">
            <w:pPr>
              <w:pStyle w:val="rowtabella0"/>
              <w:rPr>
                <w:color w:val="002060"/>
              </w:rPr>
            </w:pPr>
            <w:r w:rsidRPr="005A6105">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694376" w14:textId="77777777" w:rsidR="0061614F" w:rsidRPr="005A6105" w:rsidRDefault="0061614F" w:rsidP="005D1589">
            <w:pPr>
              <w:pStyle w:val="rowtabella0"/>
              <w:rPr>
                <w:color w:val="002060"/>
              </w:rPr>
            </w:pPr>
            <w:r w:rsidRPr="005A6105">
              <w:rPr>
                <w:color w:val="002060"/>
              </w:rPr>
              <w:t xml:space="preserve">VIA </w:t>
            </w:r>
            <w:proofErr w:type="gramStart"/>
            <w:r w:rsidRPr="005A6105">
              <w:rPr>
                <w:color w:val="002060"/>
              </w:rPr>
              <w:t>E.MATTEI</w:t>
            </w:r>
            <w:proofErr w:type="gramEnd"/>
          </w:p>
        </w:tc>
      </w:tr>
    </w:tbl>
    <w:p w14:paraId="09BDE48E" w14:textId="77777777" w:rsidR="0061614F" w:rsidRPr="009D0091" w:rsidRDefault="0061614F" w:rsidP="007C13E1">
      <w:pPr>
        <w:pStyle w:val="breakline"/>
        <w:rPr>
          <w:rFonts w:eastAsiaTheme="minorEastAsia"/>
          <w:color w:val="002060"/>
        </w:rPr>
      </w:pPr>
    </w:p>
    <w:p w14:paraId="1CBB0CE5" w14:textId="77777777" w:rsidR="007C13E1" w:rsidRPr="009D0091" w:rsidRDefault="007C13E1" w:rsidP="007C13E1">
      <w:pPr>
        <w:pStyle w:val="breakline"/>
        <w:rPr>
          <w:color w:val="002060"/>
        </w:rPr>
      </w:pPr>
    </w:p>
    <w:p w14:paraId="4EEA5D85" w14:textId="77777777" w:rsidR="007C13E1" w:rsidRPr="009D0091" w:rsidRDefault="007C13E1" w:rsidP="007C13E1">
      <w:pPr>
        <w:pStyle w:val="titolocampionato0"/>
        <w:shd w:val="clear" w:color="auto" w:fill="CCCCCC"/>
        <w:spacing w:before="80" w:after="40"/>
        <w:rPr>
          <w:color w:val="002060"/>
        </w:rPr>
      </w:pPr>
      <w:r w:rsidRPr="009D0091">
        <w:rPr>
          <w:color w:val="002060"/>
        </w:rPr>
        <w:t>COPPA MARCHE CALCIO 5 serie D</w:t>
      </w:r>
    </w:p>
    <w:p w14:paraId="1012973A" w14:textId="77777777" w:rsidR="007C13E1" w:rsidRPr="009D0091" w:rsidRDefault="007C13E1" w:rsidP="007C13E1">
      <w:pPr>
        <w:pStyle w:val="titoloprinc0"/>
        <w:rPr>
          <w:color w:val="002060"/>
        </w:rPr>
      </w:pPr>
      <w:r w:rsidRPr="009D0091">
        <w:rPr>
          <w:color w:val="002060"/>
        </w:rPr>
        <w:t>VARIAZIONI AL PROGRAMMA GARE</w:t>
      </w:r>
    </w:p>
    <w:p w14:paraId="344052BB" w14:textId="77777777" w:rsidR="007C13E1" w:rsidRPr="009D0091" w:rsidRDefault="007C13E1" w:rsidP="007C13E1">
      <w:pPr>
        <w:pStyle w:val="breakline"/>
        <w:rPr>
          <w:color w:val="002060"/>
        </w:rPr>
      </w:pPr>
    </w:p>
    <w:p w14:paraId="22B28E6D" w14:textId="77777777" w:rsidR="007C13E1" w:rsidRPr="009D0091" w:rsidRDefault="007C13E1" w:rsidP="007C13E1">
      <w:pPr>
        <w:pStyle w:val="breakline"/>
        <w:rPr>
          <w:color w:val="002060"/>
        </w:rPr>
      </w:pPr>
    </w:p>
    <w:p w14:paraId="0EEC81AB" w14:textId="77777777" w:rsidR="007C13E1" w:rsidRPr="009D0091" w:rsidRDefault="007C13E1" w:rsidP="007C13E1">
      <w:pPr>
        <w:pStyle w:val="sottotitolocampionato10"/>
        <w:rPr>
          <w:color w:val="002060"/>
        </w:rPr>
      </w:pPr>
      <w:r w:rsidRPr="009D0091">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C13E1" w:rsidRPr="009D0091" w14:paraId="05290167" w14:textId="77777777" w:rsidTr="005D158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72476" w14:textId="77777777" w:rsidR="007C13E1" w:rsidRPr="009D0091" w:rsidRDefault="007C13E1" w:rsidP="005D1589">
            <w:pPr>
              <w:pStyle w:val="headertabella0"/>
              <w:rPr>
                <w:color w:val="002060"/>
              </w:rPr>
            </w:pPr>
            <w:r w:rsidRPr="009D009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E8435" w14:textId="77777777" w:rsidR="007C13E1" w:rsidRPr="009D0091" w:rsidRDefault="007C13E1" w:rsidP="005D1589">
            <w:pPr>
              <w:pStyle w:val="headertabella0"/>
              <w:rPr>
                <w:color w:val="002060"/>
              </w:rPr>
            </w:pPr>
            <w:r w:rsidRPr="009D0091">
              <w:rPr>
                <w:color w:val="002060"/>
              </w:rPr>
              <w:t xml:space="preserve">N° </w:t>
            </w:r>
            <w:proofErr w:type="spellStart"/>
            <w:r w:rsidRPr="009D0091">
              <w:rPr>
                <w:color w:val="002060"/>
              </w:rPr>
              <w:t>Gior</w:t>
            </w:r>
            <w:proofErr w:type="spellEnd"/>
            <w:r w:rsidRPr="009D009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2A7B7" w14:textId="77777777" w:rsidR="007C13E1" w:rsidRPr="009D0091" w:rsidRDefault="007C13E1" w:rsidP="005D1589">
            <w:pPr>
              <w:pStyle w:val="headertabella0"/>
              <w:rPr>
                <w:color w:val="002060"/>
              </w:rPr>
            </w:pPr>
            <w:r w:rsidRPr="009D009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8F5BE" w14:textId="77777777" w:rsidR="007C13E1" w:rsidRPr="009D0091" w:rsidRDefault="007C13E1" w:rsidP="005D1589">
            <w:pPr>
              <w:pStyle w:val="headertabella0"/>
              <w:rPr>
                <w:color w:val="002060"/>
              </w:rPr>
            </w:pPr>
            <w:r w:rsidRPr="009D009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840D5" w14:textId="77777777" w:rsidR="007C13E1" w:rsidRPr="009D0091" w:rsidRDefault="007C13E1" w:rsidP="005D1589">
            <w:pPr>
              <w:pStyle w:val="headertabella0"/>
              <w:rPr>
                <w:color w:val="002060"/>
              </w:rPr>
            </w:pPr>
            <w:r w:rsidRPr="009D0091">
              <w:rPr>
                <w:color w:val="002060"/>
              </w:rPr>
              <w:t xml:space="preserve">Data </w:t>
            </w:r>
            <w:proofErr w:type="spellStart"/>
            <w:r w:rsidRPr="009D0091">
              <w:rPr>
                <w:color w:val="002060"/>
              </w:rPr>
              <w:t>Orig</w:t>
            </w:r>
            <w:proofErr w:type="spellEnd"/>
            <w:r w:rsidRPr="009D009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BF7CF" w14:textId="77777777" w:rsidR="007C13E1" w:rsidRPr="009D0091" w:rsidRDefault="007C13E1" w:rsidP="005D1589">
            <w:pPr>
              <w:pStyle w:val="headertabella0"/>
              <w:rPr>
                <w:color w:val="002060"/>
              </w:rPr>
            </w:pPr>
            <w:r w:rsidRPr="009D009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E7E2B" w14:textId="77777777" w:rsidR="007C13E1" w:rsidRPr="009D0091" w:rsidRDefault="007C13E1" w:rsidP="005D1589">
            <w:pPr>
              <w:pStyle w:val="headertabella0"/>
              <w:rPr>
                <w:color w:val="002060"/>
              </w:rPr>
            </w:pPr>
            <w:r w:rsidRPr="009D0091">
              <w:rPr>
                <w:color w:val="002060"/>
              </w:rPr>
              <w:t xml:space="preserve">Ora </w:t>
            </w:r>
            <w:proofErr w:type="spellStart"/>
            <w:r w:rsidRPr="009D0091">
              <w:rPr>
                <w:color w:val="002060"/>
              </w:rPr>
              <w:t>Orig</w:t>
            </w:r>
            <w:proofErr w:type="spellEnd"/>
            <w:r w:rsidRPr="009D009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AF369" w14:textId="77777777" w:rsidR="007C13E1" w:rsidRPr="009D0091" w:rsidRDefault="007C13E1" w:rsidP="005D1589">
            <w:pPr>
              <w:pStyle w:val="headertabella0"/>
              <w:rPr>
                <w:color w:val="002060"/>
              </w:rPr>
            </w:pPr>
            <w:r w:rsidRPr="009D0091">
              <w:rPr>
                <w:color w:val="002060"/>
              </w:rPr>
              <w:t>Impianto</w:t>
            </w:r>
          </w:p>
        </w:tc>
      </w:tr>
      <w:tr w:rsidR="007C13E1" w:rsidRPr="009D0091" w14:paraId="7CE3927D" w14:textId="77777777" w:rsidTr="005D158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78272" w14:textId="32F6595A" w:rsidR="007C13E1" w:rsidRPr="008F6C8F" w:rsidRDefault="007C13E1" w:rsidP="005D1589">
            <w:pPr>
              <w:pStyle w:val="rowtabella0"/>
              <w:rPr>
                <w:color w:val="002060"/>
                <w:highlight w:val="yellow"/>
              </w:rPr>
            </w:pPr>
            <w:r w:rsidRPr="008F6C8F">
              <w:rPr>
                <w:color w:val="002060"/>
                <w:highlight w:val="yellow"/>
              </w:rPr>
              <w:t>1</w:t>
            </w:r>
            <w:r w:rsidR="008F6C8F">
              <w:rPr>
                <w:color w:val="002060"/>
                <w:highlight w:val="yellow"/>
              </w:rPr>
              <w:t>5</w:t>
            </w:r>
            <w:r w:rsidRPr="008F6C8F">
              <w:rPr>
                <w:color w:val="002060"/>
                <w:highlight w:val="yellow"/>
              </w:rPr>
              <w:t>/12/2025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40178" w14:textId="77777777" w:rsidR="007C13E1" w:rsidRPr="008F6C8F" w:rsidRDefault="007C13E1" w:rsidP="005D1589">
            <w:pPr>
              <w:pStyle w:val="rowtabella0"/>
              <w:jc w:val="center"/>
              <w:rPr>
                <w:color w:val="002060"/>
                <w:highlight w:val="yellow"/>
              </w:rPr>
            </w:pPr>
            <w:r w:rsidRPr="008F6C8F">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918F6" w14:textId="04B9E8A3" w:rsidR="007C13E1" w:rsidRPr="008F6C8F" w:rsidRDefault="008F6C8F" w:rsidP="005D1589">
            <w:pPr>
              <w:pStyle w:val="rowtabella0"/>
              <w:rPr>
                <w:color w:val="002060"/>
                <w:highlight w:val="yellow"/>
                <w:lang w:val="es-ES"/>
              </w:rPr>
            </w:pPr>
            <w:r>
              <w:rPr>
                <w:color w:val="002060"/>
                <w:highlight w:val="yellow"/>
                <w:lang w:val="es-ES"/>
              </w:rPr>
              <w:t>FUTSAL OTTRANO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F49F8" w14:textId="6064E0A9" w:rsidR="007C13E1" w:rsidRPr="008F6C8F" w:rsidRDefault="008F6C8F" w:rsidP="005D1589">
            <w:pPr>
              <w:pStyle w:val="rowtabella0"/>
              <w:rPr>
                <w:color w:val="002060"/>
                <w:highlight w:val="yellow"/>
              </w:rPr>
            </w:pPr>
            <w:r>
              <w:rPr>
                <w:color w:val="002060"/>
                <w:highlight w:val="yellow"/>
              </w:rPr>
              <w:t>VAL TENNA UNITED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57634" w14:textId="48A669A9" w:rsidR="007C13E1" w:rsidRPr="008F6C8F" w:rsidRDefault="008F6C8F" w:rsidP="005D1589">
            <w:pPr>
              <w:rPr>
                <w:rFonts w:ascii="Arial" w:hAnsi="Arial" w:cs="Arial"/>
                <w:color w:val="002060"/>
                <w:sz w:val="12"/>
                <w:szCs w:val="12"/>
              </w:rPr>
            </w:pPr>
            <w:r w:rsidRPr="008F6C8F">
              <w:rPr>
                <w:rFonts w:ascii="Arial" w:hAnsi="Arial" w:cs="Arial"/>
                <w:color w:val="002060"/>
                <w:sz w:val="12"/>
                <w:szCs w:val="12"/>
              </w:rPr>
              <w:t>17/12/2025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47654" w14:textId="77777777" w:rsidR="007C13E1" w:rsidRPr="009D0091" w:rsidRDefault="007C13E1" w:rsidP="005D1589">
            <w:pPr>
              <w:pStyle w:val="rowtabella0"/>
              <w:jc w:val="center"/>
              <w:rPr>
                <w:color w:val="002060"/>
              </w:rPr>
            </w:pPr>
            <w:r w:rsidRPr="008F6C8F">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C56F9" w14:textId="33304353" w:rsidR="007C13E1" w:rsidRPr="009D0091" w:rsidRDefault="007C13E1" w:rsidP="005D1589">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15C02" w14:textId="77777777" w:rsidR="007C13E1" w:rsidRPr="009D0091" w:rsidRDefault="007C13E1" w:rsidP="005D1589">
            <w:pPr>
              <w:rPr>
                <w:color w:val="002060"/>
              </w:rPr>
            </w:pPr>
          </w:p>
        </w:tc>
      </w:tr>
    </w:tbl>
    <w:p w14:paraId="4177B67A" w14:textId="77777777" w:rsidR="007C13E1" w:rsidRDefault="007C13E1" w:rsidP="007C13E1">
      <w:pPr>
        <w:pStyle w:val="breakline"/>
        <w:rPr>
          <w:rFonts w:eastAsiaTheme="minorEastAsia"/>
          <w:color w:val="002060"/>
        </w:rPr>
      </w:pPr>
    </w:p>
    <w:p w14:paraId="018319BF" w14:textId="77777777" w:rsidR="008F6C8F" w:rsidRDefault="008F6C8F" w:rsidP="007C13E1">
      <w:pPr>
        <w:pStyle w:val="breakline"/>
        <w:rPr>
          <w:rFonts w:eastAsiaTheme="minorEastAsia"/>
          <w:color w:val="002060"/>
        </w:rPr>
      </w:pPr>
    </w:p>
    <w:p w14:paraId="58896436" w14:textId="77777777" w:rsidR="0061614F" w:rsidRPr="009D0091" w:rsidRDefault="0061614F" w:rsidP="0061614F">
      <w:pPr>
        <w:pStyle w:val="titoloprinc0"/>
        <w:rPr>
          <w:color w:val="002060"/>
        </w:rPr>
      </w:pPr>
      <w:r w:rsidRPr="009D0091">
        <w:rPr>
          <w:color w:val="002060"/>
        </w:rPr>
        <w:t>PROGRAMMA GARE</w:t>
      </w:r>
    </w:p>
    <w:p w14:paraId="48F0CA30" w14:textId="77777777" w:rsidR="0061614F" w:rsidRDefault="0061614F" w:rsidP="007C13E1">
      <w:pPr>
        <w:pStyle w:val="breakline"/>
        <w:rPr>
          <w:rFonts w:eastAsiaTheme="minorEastAsia"/>
          <w:color w:val="002060"/>
        </w:rPr>
      </w:pPr>
    </w:p>
    <w:p w14:paraId="067539AB" w14:textId="77777777" w:rsidR="0061614F" w:rsidRPr="005A6105" w:rsidRDefault="0061614F" w:rsidP="0061614F">
      <w:pPr>
        <w:pStyle w:val="sottotitolocampionato10"/>
        <w:rPr>
          <w:color w:val="002060"/>
        </w:rPr>
      </w:pPr>
      <w:r w:rsidRPr="005A6105">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1614F" w:rsidRPr="005A6105" w14:paraId="146BC501" w14:textId="77777777" w:rsidTr="005D15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1FC9B" w14:textId="77777777" w:rsidR="0061614F" w:rsidRPr="005A6105" w:rsidRDefault="0061614F" w:rsidP="005D1589">
            <w:pPr>
              <w:pStyle w:val="headertabella0"/>
              <w:rPr>
                <w:color w:val="002060"/>
              </w:rPr>
            </w:pPr>
            <w:r w:rsidRPr="005A61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4BBF2" w14:textId="77777777" w:rsidR="0061614F" w:rsidRPr="005A6105" w:rsidRDefault="0061614F" w:rsidP="005D1589">
            <w:pPr>
              <w:pStyle w:val="headertabella0"/>
              <w:rPr>
                <w:color w:val="002060"/>
              </w:rPr>
            </w:pPr>
            <w:r w:rsidRPr="005A61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B1380" w14:textId="77777777" w:rsidR="0061614F" w:rsidRPr="005A6105" w:rsidRDefault="0061614F" w:rsidP="005D1589">
            <w:pPr>
              <w:pStyle w:val="headertabella0"/>
              <w:rPr>
                <w:color w:val="002060"/>
              </w:rPr>
            </w:pPr>
            <w:r w:rsidRPr="005A61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7CE25" w14:textId="77777777" w:rsidR="0061614F" w:rsidRPr="005A6105" w:rsidRDefault="0061614F" w:rsidP="005D1589">
            <w:pPr>
              <w:pStyle w:val="headertabella0"/>
              <w:rPr>
                <w:color w:val="002060"/>
              </w:rPr>
            </w:pPr>
            <w:r w:rsidRPr="005A61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C4791" w14:textId="77777777" w:rsidR="0061614F" w:rsidRPr="005A6105" w:rsidRDefault="0061614F" w:rsidP="005D1589">
            <w:pPr>
              <w:pStyle w:val="headertabella0"/>
              <w:rPr>
                <w:color w:val="002060"/>
              </w:rPr>
            </w:pPr>
            <w:r w:rsidRPr="005A61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2759F" w14:textId="77777777" w:rsidR="0061614F" w:rsidRPr="005A6105" w:rsidRDefault="0061614F" w:rsidP="005D1589">
            <w:pPr>
              <w:pStyle w:val="headertabella0"/>
              <w:rPr>
                <w:color w:val="002060"/>
              </w:rPr>
            </w:pPr>
            <w:proofErr w:type="spellStart"/>
            <w:r w:rsidRPr="005A6105">
              <w:rPr>
                <w:color w:val="002060"/>
              </w:rPr>
              <w:t>Localita'</w:t>
            </w:r>
            <w:proofErr w:type="spellEnd"/>
            <w:r w:rsidRPr="005A61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716A0" w14:textId="77777777" w:rsidR="0061614F" w:rsidRPr="005A6105" w:rsidRDefault="0061614F" w:rsidP="005D1589">
            <w:pPr>
              <w:pStyle w:val="headertabella0"/>
              <w:rPr>
                <w:color w:val="002060"/>
              </w:rPr>
            </w:pPr>
            <w:r w:rsidRPr="005A6105">
              <w:rPr>
                <w:color w:val="002060"/>
              </w:rPr>
              <w:t>Indirizzo Impianto</w:t>
            </w:r>
          </w:p>
        </w:tc>
      </w:tr>
      <w:tr w:rsidR="0061614F" w:rsidRPr="005A6105" w14:paraId="36BDA50E" w14:textId="77777777" w:rsidTr="005D158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7178C8" w14:textId="77777777" w:rsidR="0061614F" w:rsidRPr="005A6105" w:rsidRDefault="0061614F" w:rsidP="005D1589">
            <w:pPr>
              <w:pStyle w:val="rowtabella0"/>
              <w:rPr>
                <w:color w:val="002060"/>
              </w:rPr>
            </w:pPr>
            <w:r w:rsidRPr="005A6105">
              <w:rPr>
                <w:color w:val="002060"/>
              </w:rPr>
              <w:t>FUTSAL OTTRANO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333B8" w14:textId="77777777" w:rsidR="0061614F" w:rsidRPr="005A6105" w:rsidRDefault="0061614F" w:rsidP="005D1589">
            <w:pPr>
              <w:pStyle w:val="rowtabella0"/>
              <w:rPr>
                <w:color w:val="002060"/>
              </w:rPr>
            </w:pPr>
            <w:r w:rsidRPr="005A6105">
              <w:rPr>
                <w:color w:val="002060"/>
              </w:rPr>
              <w:t>VAL TENNA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541A58" w14:textId="77777777" w:rsidR="0061614F" w:rsidRPr="005A6105" w:rsidRDefault="0061614F" w:rsidP="005D1589">
            <w:pPr>
              <w:pStyle w:val="rowtabella0"/>
              <w:jc w:val="center"/>
              <w:rPr>
                <w:color w:val="002060"/>
              </w:rPr>
            </w:pPr>
            <w:r w:rsidRPr="005A610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838F97" w14:textId="77777777" w:rsidR="0061614F" w:rsidRPr="005A6105" w:rsidRDefault="0061614F" w:rsidP="005D1589">
            <w:pPr>
              <w:pStyle w:val="rowtabella0"/>
              <w:rPr>
                <w:color w:val="002060"/>
              </w:rPr>
            </w:pPr>
            <w:r w:rsidRPr="005A6105">
              <w:rPr>
                <w:color w:val="002060"/>
              </w:rPr>
              <w:t>15/12/2025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2863BA" w14:textId="77777777" w:rsidR="0061614F" w:rsidRPr="005A6105" w:rsidRDefault="0061614F" w:rsidP="005D1589">
            <w:pPr>
              <w:pStyle w:val="rowtabella0"/>
              <w:rPr>
                <w:color w:val="002060"/>
              </w:rPr>
            </w:pPr>
            <w:r w:rsidRPr="005A6105">
              <w:rPr>
                <w:color w:val="002060"/>
              </w:rPr>
              <w:t>5063 PALASPORT "GIANCARLO GALIZIA"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86C889" w14:textId="77777777" w:rsidR="0061614F" w:rsidRPr="005A6105" w:rsidRDefault="0061614F" w:rsidP="005D1589">
            <w:pPr>
              <w:pStyle w:val="rowtabella0"/>
              <w:rPr>
                <w:color w:val="002060"/>
              </w:rPr>
            </w:pPr>
            <w:r w:rsidRPr="005A6105">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81440" w14:textId="77777777" w:rsidR="0061614F" w:rsidRPr="005A6105" w:rsidRDefault="0061614F" w:rsidP="005D1589">
            <w:pPr>
              <w:pStyle w:val="rowtabella0"/>
              <w:rPr>
                <w:color w:val="002060"/>
              </w:rPr>
            </w:pPr>
            <w:r w:rsidRPr="005A6105">
              <w:rPr>
                <w:color w:val="002060"/>
              </w:rPr>
              <w:t>VIA GEMME, 13</w:t>
            </w:r>
          </w:p>
        </w:tc>
      </w:tr>
      <w:tr w:rsidR="0061614F" w:rsidRPr="005A6105" w14:paraId="4C7BF727" w14:textId="77777777" w:rsidTr="005D158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71E0B4" w14:textId="77777777" w:rsidR="0061614F" w:rsidRPr="005A6105" w:rsidRDefault="0061614F" w:rsidP="005D1589">
            <w:pPr>
              <w:pStyle w:val="rowtabella0"/>
              <w:rPr>
                <w:color w:val="002060"/>
                <w:lang w:val="es-ES"/>
              </w:rPr>
            </w:pPr>
            <w:r w:rsidRPr="005A6105">
              <w:rPr>
                <w:color w:val="002060"/>
                <w:lang w:val="es-ES"/>
              </w:rPr>
              <w:t>VALMISA FUTSAL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C63255" w14:textId="77777777" w:rsidR="0061614F" w:rsidRPr="005A6105" w:rsidRDefault="0061614F" w:rsidP="005D1589">
            <w:pPr>
              <w:pStyle w:val="rowtabella0"/>
              <w:rPr>
                <w:color w:val="002060"/>
              </w:rPr>
            </w:pPr>
            <w:r w:rsidRPr="005A6105">
              <w:rPr>
                <w:color w:val="002060"/>
              </w:rPr>
              <w:t>FUTSAL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85B1A9" w14:textId="77777777" w:rsidR="0061614F" w:rsidRPr="005A6105" w:rsidRDefault="0061614F" w:rsidP="005D1589">
            <w:pPr>
              <w:pStyle w:val="rowtabella0"/>
              <w:jc w:val="center"/>
              <w:rPr>
                <w:color w:val="002060"/>
              </w:rPr>
            </w:pPr>
            <w:r w:rsidRPr="005A610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FD5E82" w14:textId="77777777" w:rsidR="0061614F" w:rsidRPr="005A6105" w:rsidRDefault="0061614F" w:rsidP="005D1589">
            <w:pPr>
              <w:pStyle w:val="rowtabella0"/>
              <w:rPr>
                <w:color w:val="002060"/>
              </w:rPr>
            </w:pPr>
            <w:r w:rsidRPr="005A6105">
              <w:rPr>
                <w:color w:val="002060"/>
              </w:rPr>
              <w:t>17/12/2025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1F9152" w14:textId="77777777" w:rsidR="0061614F" w:rsidRPr="005A6105" w:rsidRDefault="0061614F" w:rsidP="005D1589">
            <w:pPr>
              <w:pStyle w:val="rowtabella0"/>
              <w:rPr>
                <w:color w:val="002060"/>
              </w:rPr>
            </w:pPr>
            <w:r w:rsidRPr="005A6105">
              <w:rPr>
                <w:color w:val="002060"/>
              </w:rPr>
              <w:t>5109 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6C670" w14:textId="77777777" w:rsidR="0061614F" w:rsidRPr="005A6105" w:rsidRDefault="0061614F" w:rsidP="005D1589">
            <w:pPr>
              <w:pStyle w:val="rowtabella0"/>
              <w:rPr>
                <w:color w:val="002060"/>
              </w:rPr>
            </w:pPr>
            <w:r w:rsidRPr="005A6105">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C793BF" w14:textId="77777777" w:rsidR="0061614F" w:rsidRPr="005A6105" w:rsidRDefault="0061614F" w:rsidP="005D1589">
            <w:pPr>
              <w:pStyle w:val="rowtabella0"/>
              <w:rPr>
                <w:color w:val="002060"/>
              </w:rPr>
            </w:pPr>
            <w:r w:rsidRPr="005A6105">
              <w:rPr>
                <w:color w:val="002060"/>
              </w:rPr>
              <w:t>VIA CELLINI</w:t>
            </w:r>
          </w:p>
        </w:tc>
      </w:tr>
    </w:tbl>
    <w:p w14:paraId="05B4DC54" w14:textId="77777777" w:rsidR="0061614F" w:rsidRDefault="0061614F" w:rsidP="007C13E1">
      <w:pPr>
        <w:pStyle w:val="breakline"/>
        <w:rPr>
          <w:rFonts w:eastAsiaTheme="minorEastAsia"/>
          <w:color w:val="002060"/>
        </w:rPr>
      </w:pPr>
    </w:p>
    <w:p w14:paraId="498D1543" w14:textId="77777777" w:rsidR="0061614F" w:rsidRPr="005A6105" w:rsidRDefault="0061614F" w:rsidP="0061614F">
      <w:pPr>
        <w:pStyle w:val="titolocampionato0"/>
        <w:shd w:val="clear" w:color="auto" w:fill="CCCCCC"/>
        <w:spacing w:before="80" w:after="40"/>
        <w:rPr>
          <w:color w:val="002060"/>
        </w:rPr>
      </w:pPr>
      <w:r w:rsidRPr="005A6105">
        <w:rPr>
          <w:color w:val="002060"/>
        </w:rPr>
        <w:t>COPPA MARCHE UNDER 19 CALCIO 5</w:t>
      </w:r>
    </w:p>
    <w:p w14:paraId="4475852E" w14:textId="77777777" w:rsidR="0061614F" w:rsidRPr="005A6105" w:rsidRDefault="0061614F" w:rsidP="0061614F">
      <w:pPr>
        <w:pStyle w:val="titoloprinc0"/>
        <w:rPr>
          <w:color w:val="002060"/>
        </w:rPr>
      </w:pPr>
      <w:r w:rsidRPr="005A6105">
        <w:rPr>
          <w:color w:val="002060"/>
        </w:rPr>
        <w:t>PROGRAMMA GARE</w:t>
      </w:r>
    </w:p>
    <w:p w14:paraId="6B830761" w14:textId="77777777" w:rsidR="0061614F" w:rsidRPr="005A6105" w:rsidRDefault="0061614F" w:rsidP="0061614F">
      <w:pPr>
        <w:pStyle w:val="breakline"/>
        <w:rPr>
          <w:color w:val="002060"/>
        </w:rPr>
      </w:pPr>
    </w:p>
    <w:p w14:paraId="1CBF13FE" w14:textId="77777777" w:rsidR="0061614F" w:rsidRPr="005A6105" w:rsidRDefault="0061614F" w:rsidP="0061614F">
      <w:pPr>
        <w:pStyle w:val="breakline"/>
        <w:rPr>
          <w:color w:val="002060"/>
        </w:rPr>
      </w:pPr>
    </w:p>
    <w:p w14:paraId="696EC592" w14:textId="77777777" w:rsidR="0061614F" w:rsidRPr="005A6105" w:rsidRDefault="0061614F" w:rsidP="0061614F">
      <w:pPr>
        <w:pStyle w:val="sottotitolocampionato10"/>
        <w:rPr>
          <w:color w:val="002060"/>
        </w:rPr>
      </w:pPr>
      <w:r w:rsidRPr="005A6105">
        <w:rPr>
          <w:color w:val="002060"/>
        </w:rPr>
        <w:lastRenderedPageBreak/>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8"/>
        <w:gridCol w:w="385"/>
        <w:gridCol w:w="898"/>
        <w:gridCol w:w="1176"/>
        <w:gridCol w:w="1546"/>
        <w:gridCol w:w="1570"/>
      </w:tblGrid>
      <w:tr w:rsidR="0061614F" w:rsidRPr="005A6105" w14:paraId="4B5F82CC" w14:textId="77777777" w:rsidTr="005D15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E6B1F" w14:textId="77777777" w:rsidR="0061614F" w:rsidRPr="005A6105" w:rsidRDefault="0061614F" w:rsidP="005D1589">
            <w:pPr>
              <w:pStyle w:val="headertabella0"/>
              <w:rPr>
                <w:color w:val="002060"/>
              </w:rPr>
            </w:pPr>
            <w:r w:rsidRPr="005A61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0727C" w14:textId="77777777" w:rsidR="0061614F" w:rsidRPr="005A6105" w:rsidRDefault="0061614F" w:rsidP="005D1589">
            <w:pPr>
              <w:pStyle w:val="headertabella0"/>
              <w:rPr>
                <w:color w:val="002060"/>
              </w:rPr>
            </w:pPr>
            <w:r w:rsidRPr="005A61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4B9F1" w14:textId="77777777" w:rsidR="0061614F" w:rsidRPr="005A6105" w:rsidRDefault="0061614F" w:rsidP="005D1589">
            <w:pPr>
              <w:pStyle w:val="headertabella0"/>
              <w:rPr>
                <w:color w:val="002060"/>
              </w:rPr>
            </w:pPr>
            <w:r w:rsidRPr="005A61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E238D" w14:textId="77777777" w:rsidR="0061614F" w:rsidRPr="005A6105" w:rsidRDefault="0061614F" w:rsidP="005D1589">
            <w:pPr>
              <w:pStyle w:val="headertabella0"/>
              <w:rPr>
                <w:color w:val="002060"/>
              </w:rPr>
            </w:pPr>
            <w:r w:rsidRPr="005A61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69943" w14:textId="77777777" w:rsidR="0061614F" w:rsidRPr="005A6105" w:rsidRDefault="0061614F" w:rsidP="005D1589">
            <w:pPr>
              <w:pStyle w:val="headertabella0"/>
              <w:rPr>
                <w:color w:val="002060"/>
              </w:rPr>
            </w:pPr>
            <w:r w:rsidRPr="005A61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26C4B" w14:textId="77777777" w:rsidR="0061614F" w:rsidRPr="005A6105" w:rsidRDefault="0061614F" w:rsidP="005D1589">
            <w:pPr>
              <w:pStyle w:val="headertabella0"/>
              <w:rPr>
                <w:color w:val="002060"/>
              </w:rPr>
            </w:pPr>
            <w:proofErr w:type="spellStart"/>
            <w:r w:rsidRPr="005A6105">
              <w:rPr>
                <w:color w:val="002060"/>
              </w:rPr>
              <w:t>Localita'</w:t>
            </w:r>
            <w:proofErr w:type="spellEnd"/>
            <w:r w:rsidRPr="005A61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141A1" w14:textId="77777777" w:rsidR="0061614F" w:rsidRPr="005A6105" w:rsidRDefault="0061614F" w:rsidP="005D1589">
            <w:pPr>
              <w:pStyle w:val="headertabella0"/>
              <w:rPr>
                <w:color w:val="002060"/>
              </w:rPr>
            </w:pPr>
            <w:r w:rsidRPr="005A6105">
              <w:rPr>
                <w:color w:val="002060"/>
              </w:rPr>
              <w:t>Indirizzo Impianto</w:t>
            </w:r>
          </w:p>
        </w:tc>
      </w:tr>
      <w:tr w:rsidR="0061614F" w:rsidRPr="005A6105" w14:paraId="319DDBA6" w14:textId="77777777" w:rsidTr="005D158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29A6A0" w14:textId="77777777" w:rsidR="0061614F" w:rsidRPr="005A6105" w:rsidRDefault="0061614F" w:rsidP="005D1589">
            <w:pPr>
              <w:pStyle w:val="rowtabella0"/>
              <w:rPr>
                <w:color w:val="002060"/>
              </w:rPr>
            </w:pPr>
            <w:r w:rsidRPr="005A6105">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EA0BCA" w14:textId="77777777" w:rsidR="0061614F" w:rsidRPr="005A6105" w:rsidRDefault="0061614F" w:rsidP="005D1589">
            <w:pPr>
              <w:pStyle w:val="rowtabella0"/>
              <w:rPr>
                <w:color w:val="002060"/>
              </w:rPr>
            </w:pPr>
            <w:r w:rsidRPr="005A6105">
              <w:rPr>
                <w:color w:val="002060"/>
              </w:rPr>
              <w:t>ACSS MONDOLFO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2F8AF" w14:textId="77777777" w:rsidR="0061614F" w:rsidRPr="005A6105" w:rsidRDefault="0061614F" w:rsidP="005D1589">
            <w:pPr>
              <w:pStyle w:val="rowtabella0"/>
              <w:jc w:val="center"/>
              <w:rPr>
                <w:color w:val="002060"/>
              </w:rPr>
            </w:pPr>
            <w:r w:rsidRPr="005A610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9B232B" w14:textId="77777777" w:rsidR="0061614F" w:rsidRPr="005A6105" w:rsidRDefault="0061614F" w:rsidP="005D1589">
            <w:pPr>
              <w:pStyle w:val="rowtabella0"/>
              <w:rPr>
                <w:color w:val="002060"/>
              </w:rPr>
            </w:pPr>
            <w:r w:rsidRPr="005A6105">
              <w:rPr>
                <w:color w:val="002060"/>
              </w:rPr>
              <w:t>17/12/2025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A12169" w14:textId="77777777" w:rsidR="0061614F" w:rsidRPr="005A6105" w:rsidRDefault="0061614F" w:rsidP="005D1589">
            <w:pPr>
              <w:pStyle w:val="rowtabella0"/>
              <w:rPr>
                <w:color w:val="002060"/>
              </w:rPr>
            </w:pPr>
            <w:r w:rsidRPr="005A6105">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8B6522" w14:textId="77777777" w:rsidR="0061614F" w:rsidRPr="005A6105" w:rsidRDefault="0061614F" w:rsidP="005D1589">
            <w:pPr>
              <w:pStyle w:val="rowtabella0"/>
              <w:rPr>
                <w:color w:val="002060"/>
              </w:rPr>
            </w:pPr>
            <w:r w:rsidRPr="005A6105">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B36E5E" w14:textId="77777777" w:rsidR="0061614F" w:rsidRPr="005A6105" w:rsidRDefault="0061614F" w:rsidP="005D1589">
            <w:pPr>
              <w:pStyle w:val="rowtabella0"/>
              <w:rPr>
                <w:color w:val="002060"/>
              </w:rPr>
            </w:pPr>
            <w:r w:rsidRPr="005A6105">
              <w:rPr>
                <w:color w:val="002060"/>
              </w:rPr>
              <w:t>VIA NAZARIO SAURO</w:t>
            </w:r>
          </w:p>
        </w:tc>
      </w:tr>
      <w:tr w:rsidR="0061614F" w:rsidRPr="005A6105" w14:paraId="5F88AF2C" w14:textId="77777777" w:rsidTr="005D158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003E6F" w14:textId="77777777" w:rsidR="0061614F" w:rsidRPr="005A6105" w:rsidRDefault="0061614F" w:rsidP="005D1589">
            <w:pPr>
              <w:pStyle w:val="rowtabella0"/>
              <w:rPr>
                <w:color w:val="002060"/>
              </w:rPr>
            </w:pPr>
            <w:r w:rsidRPr="005A6105">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7D49B" w14:textId="77777777" w:rsidR="0061614F" w:rsidRPr="005A6105" w:rsidRDefault="0061614F" w:rsidP="005D1589">
            <w:pPr>
              <w:pStyle w:val="rowtabella0"/>
              <w:rPr>
                <w:color w:val="002060"/>
              </w:rPr>
            </w:pPr>
            <w:r w:rsidRPr="005A6105">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54258F" w14:textId="77777777" w:rsidR="0061614F" w:rsidRPr="005A6105" w:rsidRDefault="0061614F" w:rsidP="005D1589">
            <w:pPr>
              <w:pStyle w:val="rowtabella0"/>
              <w:jc w:val="center"/>
              <w:rPr>
                <w:color w:val="002060"/>
              </w:rPr>
            </w:pPr>
            <w:r w:rsidRPr="005A610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31C47B" w14:textId="77777777" w:rsidR="0061614F" w:rsidRPr="005A6105" w:rsidRDefault="0061614F" w:rsidP="005D1589">
            <w:pPr>
              <w:pStyle w:val="rowtabella0"/>
              <w:rPr>
                <w:color w:val="002060"/>
              </w:rPr>
            </w:pPr>
            <w:r w:rsidRPr="005A6105">
              <w:rPr>
                <w:color w:val="002060"/>
              </w:rPr>
              <w:t>18/12/2025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B5AE1" w14:textId="77777777" w:rsidR="0061614F" w:rsidRPr="005A6105" w:rsidRDefault="0061614F" w:rsidP="005D1589">
            <w:pPr>
              <w:pStyle w:val="rowtabella0"/>
              <w:rPr>
                <w:color w:val="002060"/>
              </w:rPr>
            </w:pPr>
            <w:r w:rsidRPr="005A6105">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A4C6B" w14:textId="77777777" w:rsidR="0061614F" w:rsidRPr="005A6105" w:rsidRDefault="0061614F" w:rsidP="005D1589">
            <w:pPr>
              <w:pStyle w:val="rowtabella0"/>
              <w:rPr>
                <w:color w:val="002060"/>
              </w:rPr>
            </w:pPr>
            <w:r w:rsidRPr="005A6105">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2872D" w14:textId="77777777" w:rsidR="0061614F" w:rsidRPr="005A6105" w:rsidRDefault="0061614F" w:rsidP="005D1589">
            <w:pPr>
              <w:pStyle w:val="rowtabella0"/>
              <w:rPr>
                <w:color w:val="002060"/>
              </w:rPr>
            </w:pPr>
            <w:r w:rsidRPr="005A6105">
              <w:rPr>
                <w:color w:val="002060"/>
              </w:rPr>
              <w:t xml:space="preserve">LOC.MONTEROCCO VIA </w:t>
            </w:r>
            <w:proofErr w:type="gramStart"/>
            <w:r w:rsidRPr="005A6105">
              <w:rPr>
                <w:color w:val="002060"/>
              </w:rPr>
              <w:t>A.MANCINI</w:t>
            </w:r>
            <w:proofErr w:type="gramEnd"/>
          </w:p>
        </w:tc>
      </w:tr>
    </w:tbl>
    <w:p w14:paraId="6ACCB01C" w14:textId="77777777" w:rsidR="0061614F" w:rsidRPr="009D0091" w:rsidRDefault="0061614F" w:rsidP="007C13E1">
      <w:pPr>
        <w:pStyle w:val="breakline"/>
        <w:rPr>
          <w:rFonts w:eastAsiaTheme="minorEastAsia"/>
          <w:color w:val="002060"/>
        </w:rPr>
      </w:pPr>
    </w:p>
    <w:p w14:paraId="28A043E8" w14:textId="77777777" w:rsidR="007C13E1" w:rsidRPr="009D0091" w:rsidRDefault="007C13E1" w:rsidP="007C13E1">
      <w:pPr>
        <w:pStyle w:val="breakline"/>
        <w:rPr>
          <w:color w:val="002060"/>
        </w:rPr>
      </w:pPr>
    </w:p>
    <w:p w14:paraId="2759F01A" w14:textId="77777777" w:rsidR="007C13E1" w:rsidRPr="009D0091" w:rsidRDefault="007C13E1" w:rsidP="007C13E1">
      <w:pPr>
        <w:pStyle w:val="titolocampionato0"/>
        <w:shd w:val="clear" w:color="auto" w:fill="CCCCCC"/>
        <w:spacing w:before="80" w:after="40"/>
        <w:rPr>
          <w:color w:val="002060"/>
        </w:rPr>
      </w:pPr>
      <w:r w:rsidRPr="009D0091">
        <w:rPr>
          <w:color w:val="002060"/>
        </w:rPr>
        <w:t>COPPA MARCHE C5 GIOV.SIMI FEMM</w:t>
      </w:r>
    </w:p>
    <w:p w14:paraId="405CE099" w14:textId="77777777" w:rsidR="007C13E1" w:rsidRPr="009D0091" w:rsidRDefault="007C13E1" w:rsidP="007C13E1">
      <w:pPr>
        <w:pStyle w:val="titoloprinc0"/>
        <w:rPr>
          <w:color w:val="002060"/>
        </w:rPr>
      </w:pPr>
      <w:r w:rsidRPr="009D0091">
        <w:rPr>
          <w:color w:val="002060"/>
        </w:rPr>
        <w:t>VARIAZIONI AL PROGRAMMA GARE</w:t>
      </w:r>
    </w:p>
    <w:p w14:paraId="46212E8A" w14:textId="77777777" w:rsidR="007C13E1" w:rsidRPr="009D0091" w:rsidRDefault="007C13E1" w:rsidP="007C13E1">
      <w:pPr>
        <w:pStyle w:val="breakline"/>
        <w:rPr>
          <w:color w:val="002060"/>
        </w:rPr>
      </w:pPr>
    </w:p>
    <w:p w14:paraId="02033FA0" w14:textId="77777777" w:rsidR="007C13E1" w:rsidRPr="009D0091" w:rsidRDefault="007C13E1" w:rsidP="007C13E1">
      <w:pPr>
        <w:pStyle w:val="breakline"/>
        <w:rPr>
          <w:color w:val="002060"/>
        </w:rPr>
      </w:pPr>
    </w:p>
    <w:p w14:paraId="3BCE1066" w14:textId="77777777" w:rsidR="007C13E1" w:rsidRPr="009D0091" w:rsidRDefault="007C13E1" w:rsidP="007C13E1">
      <w:pPr>
        <w:pStyle w:val="sottotitolocampionato10"/>
        <w:rPr>
          <w:color w:val="002060"/>
        </w:rPr>
      </w:pPr>
      <w:r w:rsidRPr="009D0091">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D257F" w:rsidRPr="009D0091" w14:paraId="2B0D4ECC" w14:textId="77777777" w:rsidTr="005D158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7ECE6" w14:textId="77777777" w:rsidR="007C13E1" w:rsidRPr="009D0091" w:rsidRDefault="007C13E1" w:rsidP="005D1589">
            <w:pPr>
              <w:pStyle w:val="headertabella0"/>
              <w:rPr>
                <w:color w:val="002060"/>
              </w:rPr>
            </w:pPr>
            <w:r w:rsidRPr="009D009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81736" w14:textId="77777777" w:rsidR="007C13E1" w:rsidRPr="009D0091" w:rsidRDefault="007C13E1" w:rsidP="005D1589">
            <w:pPr>
              <w:pStyle w:val="headertabella0"/>
              <w:rPr>
                <w:color w:val="002060"/>
              </w:rPr>
            </w:pPr>
            <w:r w:rsidRPr="009D0091">
              <w:rPr>
                <w:color w:val="002060"/>
              </w:rPr>
              <w:t xml:space="preserve">N° </w:t>
            </w:r>
            <w:proofErr w:type="spellStart"/>
            <w:r w:rsidRPr="009D0091">
              <w:rPr>
                <w:color w:val="002060"/>
              </w:rPr>
              <w:t>Gior</w:t>
            </w:r>
            <w:proofErr w:type="spellEnd"/>
            <w:r w:rsidRPr="009D009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F3C92" w14:textId="77777777" w:rsidR="007C13E1" w:rsidRPr="009D0091" w:rsidRDefault="007C13E1" w:rsidP="005D1589">
            <w:pPr>
              <w:pStyle w:val="headertabella0"/>
              <w:rPr>
                <w:color w:val="002060"/>
              </w:rPr>
            </w:pPr>
            <w:r w:rsidRPr="009D009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39199" w14:textId="77777777" w:rsidR="007C13E1" w:rsidRPr="009D0091" w:rsidRDefault="007C13E1" w:rsidP="005D1589">
            <w:pPr>
              <w:pStyle w:val="headertabella0"/>
              <w:rPr>
                <w:color w:val="002060"/>
              </w:rPr>
            </w:pPr>
            <w:r w:rsidRPr="009D009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544EB" w14:textId="77777777" w:rsidR="007C13E1" w:rsidRPr="009D0091" w:rsidRDefault="007C13E1" w:rsidP="005D1589">
            <w:pPr>
              <w:pStyle w:val="headertabella0"/>
              <w:rPr>
                <w:color w:val="002060"/>
              </w:rPr>
            </w:pPr>
            <w:r w:rsidRPr="009D0091">
              <w:rPr>
                <w:color w:val="002060"/>
              </w:rPr>
              <w:t xml:space="preserve">Data </w:t>
            </w:r>
            <w:proofErr w:type="spellStart"/>
            <w:r w:rsidRPr="009D0091">
              <w:rPr>
                <w:color w:val="002060"/>
              </w:rPr>
              <w:t>Orig</w:t>
            </w:r>
            <w:proofErr w:type="spellEnd"/>
            <w:r w:rsidRPr="009D009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1B6E5" w14:textId="77777777" w:rsidR="007C13E1" w:rsidRPr="009D0091" w:rsidRDefault="007C13E1" w:rsidP="005D1589">
            <w:pPr>
              <w:pStyle w:val="headertabella0"/>
              <w:rPr>
                <w:color w:val="002060"/>
              </w:rPr>
            </w:pPr>
            <w:r w:rsidRPr="009D009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272FD" w14:textId="77777777" w:rsidR="007C13E1" w:rsidRPr="009D0091" w:rsidRDefault="007C13E1" w:rsidP="005D1589">
            <w:pPr>
              <w:pStyle w:val="headertabella0"/>
              <w:rPr>
                <w:color w:val="002060"/>
              </w:rPr>
            </w:pPr>
            <w:r w:rsidRPr="009D0091">
              <w:rPr>
                <w:color w:val="002060"/>
              </w:rPr>
              <w:t xml:space="preserve">Ora </w:t>
            </w:r>
            <w:proofErr w:type="spellStart"/>
            <w:r w:rsidRPr="009D0091">
              <w:rPr>
                <w:color w:val="002060"/>
              </w:rPr>
              <w:t>Orig</w:t>
            </w:r>
            <w:proofErr w:type="spellEnd"/>
            <w:r w:rsidRPr="009D009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2413C" w14:textId="77777777" w:rsidR="007C13E1" w:rsidRPr="009D0091" w:rsidRDefault="007C13E1" w:rsidP="005D1589">
            <w:pPr>
              <w:pStyle w:val="headertabella0"/>
              <w:rPr>
                <w:color w:val="002060"/>
              </w:rPr>
            </w:pPr>
            <w:r w:rsidRPr="009D0091">
              <w:rPr>
                <w:color w:val="002060"/>
              </w:rPr>
              <w:t>Impianto</w:t>
            </w:r>
          </w:p>
        </w:tc>
      </w:tr>
      <w:tr w:rsidR="000D257F" w:rsidRPr="009D0091" w14:paraId="266D1693" w14:textId="77777777" w:rsidTr="005D158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4C432" w14:textId="77777777" w:rsidR="007C13E1" w:rsidRPr="000D257F" w:rsidRDefault="007C13E1" w:rsidP="005D1589">
            <w:pPr>
              <w:pStyle w:val="rowtabella0"/>
              <w:rPr>
                <w:color w:val="002060"/>
                <w:highlight w:val="yellow"/>
              </w:rPr>
            </w:pPr>
            <w:r w:rsidRPr="000D257F">
              <w:rPr>
                <w:color w:val="002060"/>
                <w:highlight w:val="yellow"/>
              </w:rPr>
              <w:t>11/12/2025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79512" w14:textId="77777777" w:rsidR="007C13E1" w:rsidRPr="000D257F" w:rsidRDefault="007C13E1" w:rsidP="005D1589">
            <w:pPr>
              <w:pStyle w:val="rowtabella0"/>
              <w:jc w:val="center"/>
              <w:rPr>
                <w:color w:val="002060"/>
                <w:highlight w:val="yellow"/>
              </w:rPr>
            </w:pPr>
            <w:r w:rsidRPr="000D257F">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EA462" w14:textId="77777777" w:rsidR="007C13E1" w:rsidRPr="000D257F" w:rsidRDefault="007C13E1" w:rsidP="005D1589">
            <w:pPr>
              <w:pStyle w:val="rowtabella0"/>
              <w:rPr>
                <w:color w:val="002060"/>
                <w:highlight w:val="yellow"/>
              </w:rPr>
            </w:pPr>
            <w:r w:rsidRPr="000D257F">
              <w:rPr>
                <w:color w:val="002060"/>
                <w:highlight w:val="yellow"/>
              </w:rPr>
              <w:t>FALCONARA 1995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5436E" w14:textId="77777777" w:rsidR="007C13E1" w:rsidRPr="000D257F" w:rsidRDefault="007C13E1" w:rsidP="005D1589">
            <w:pPr>
              <w:pStyle w:val="rowtabella0"/>
              <w:rPr>
                <w:color w:val="002060"/>
                <w:highlight w:val="yellow"/>
              </w:rPr>
            </w:pPr>
            <w:r w:rsidRPr="000D257F">
              <w:rPr>
                <w:color w:val="002060"/>
                <w:highlight w:val="yellow"/>
              </w:rPr>
              <w:t>POLISPORTIVA BOCA S.ESQ.B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8A84D" w14:textId="2FD9E515" w:rsidR="007C13E1" w:rsidRPr="000D257F" w:rsidRDefault="000D257F" w:rsidP="005D1589">
            <w:pPr>
              <w:rPr>
                <w:rFonts w:ascii="Arial" w:hAnsi="Arial" w:cs="Arial"/>
                <w:color w:val="002060"/>
                <w:sz w:val="12"/>
                <w:szCs w:val="12"/>
              </w:rPr>
            </w:pPr>
            <w:r w:rsidRPr="000D257F">
              <w:rPr>
                <w:rFonts w:ascii="Arial" w:hAnsi="Arial" w:cs="Arial"/>
                <w:color w:val="002060"/>
                <w:sz w:val="12"/>
                <w:szCs w:val="12"/>
              </w:rPr>
              <w:t>13/12/2025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D8DE7" w14:textId="77777777" w:rsidR="007C13E1" w:rsidRPr="009D0091" w:rsidRDefault="007C13E1" w:rsidP="005D1589">
            <w:pPr>
              <w:pStyle w:val="rowtabella0"/>
              <w:jc w:val="center"/>
              <w:rPr>
                <w:color w:val="002060"/>
              </w:rPr>
            </w:pPr>
            <w:r w:rsidRPr="000D257F">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9C18B" w14:textId="77777777" w:rsidR="007C13E1" w:rsidRPr="009D0091" w:rsidRDefault="007C13E1" w:rsidP="005D1589">
            <w:pPr>
              <w:pStyle w:val="rowtabella0"/>
              <w:jc w:val="center"/>
              <w:rPr>
                <w:color w:val="002060"/>
              </w:rPr>
            </w:pPr>
            <w:r w:rsidRPr="009D0091">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2B742" w14:textId="77777777" w:rsidR="007C13E1" w:rsidRPr="009D0091" w:rsidRDefault="007C13E1" w:rsidP="005D1589">
            <w:pPr>
              <w:rPr>
                <w:color w:val="002060"/>
              </w:rPr>
            </w:pPr>
          </w:p>
        </w:tc>
      </w:tr>
    </w:tbl>
    <w:p w14:paraId="4207D6B3" w14:textId="77777777" w:rsidR="007C13E1" w:rsidRPr="009D0091" w:rsidRDefault="007C13E1" w:rsidP="007C13E1">
      <w:pPr>
        <w:pStyle w:val="breakline"/>
        <w:rPr>
          <w:rFonts w:eastAsiaTheme="minorEastAsia"/>
          <w:color w:val="002060"/>
        </w:rPr>
      </w:pPr>
    </w:p>
    <w:p w14:paraId="41C46DF0" w14:textId="77777777" w:rsidR="007C13E1" w:rsidRPr="009D0091" w:rsidRDefault="007C13E1" w:rsidP="007C13E1">
      <w:pPr>
        <w:pStyle w:val="breakline"/>
        <w:rPr>
          <w:color w:val="002060"/>
        </w:rPr>
      </w:pPr>
    </w:p>
    <w:p w14:paraId="27BA7305" w14:textId="77777777" w:rsidR="007C13E1" w:rsidRPr="009D0091" w:rsidRDefault="007C13E1" w:rsidP="007C13E1">
      <w:pPr>
        <w:pStyle w:val="titoloprinc0"/>
        <w:rPr>
          <w:color w:val="002060"/>
        </w:rPr>
      </w:pPr>
      <w:r w:rsidRPr="009D0091">
        <w:rPr>
          <w:color w:val="002060"/>
        </w:rPr>
        <w:t>RISULTATI</w:t>
      </w:r>
    </w:p>
    <w:p w14:paraId="36DB50B2" w14:textId="77777777" w:rsidR="007C13E1" w:rsidRPr="009D0091" w:rsidRDefault="007C13E1" w:rsidP="007C13E1">
      <w:pPr>
        <w:pStyle w:val="breakline"/>
        <w:rPr>
          <w:color w:val="002060"/>
        </w:rPr>
      </w:pPr>
    </w:p>
    <w:p w14:paraId="16B39A41" w14:textId="77777777" w:rsidR="007C13E1" w:rsidRPr="009D0091" w:rsidRDefault="007C13E1" w:rsidP="007C13E1">
      <w:pPr>
        <w:pStyle w:val="sottotitolocampionato10"/>
        <w:rPr>
          <w:color w:val="002060"/>
        </w:rPr>
      </w:pPr>
      <w:r w:rsidRPr="009D0091">
        <w:rPr>
          <w:color w:val="002060"/>
        </w:rPr>
        <w:t>RISULTATI UFFICIALI GARE DEL 06/12/2025</w:t>
      </w:r>
    </w:p>
    <w:p w14:paraId="37C1600F" w14:textId="77777777" w:rsidR="007C13E1" w:rsidRPr="007C13E1" w:rsidRDefault="007C13E1" w:rsidP="007C13E1">
      <w:pPr>
        <w:pStyle w:val="sottotitolocampionato20"/>
        <w:spacing w:before="0" w:beforeAutospacing="0" w:after="0" w:afterAutospacing="0"/>
        <w:rPr>
          <w:rFonts w:ascii="Arial" w:hAnsi="Arial" w:cs="Arial"/>
          <w:color w:val="002060"/>
          <w:sz w:val="20"/>
          <w:szCs w:val="20"/>
        </w:rPr>
      </w:pPr>
      <w:r w:rsidRPr="007C13E1">
        <w:rPr>
          <w:rFonts w:ascii="Arial" w:hAnsi="Arial" w:cs="Arial"/>
          <w:color w:val="002060"/>
          <w:sz w:val="20"/>
          <w:szCs w:val="20"/>
        </w:rPr>
        <w:t>Si trascrivono qui di seguito i risultati ufficiali delle gare disputate</w:t>
      </w:r>
    </w:p>
    <w:p w14:paraId="17F2A3B2" w14:textId="77777777" w:rsidR="007C13E1" w:rsidRPr="009D0091" w:rsidRDefault="007C13E1" w:rsidP="007C13E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C13E1" w:rsidRPr="009D0091" w14:paraId="759CA780" w14:textId="77777777" w:rsidTr="005D15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13E1" w:rsidRPr="009D0091" w14:paraId="5E8A3C77" w14:textId="77777777" w:rsidTr="005D15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E9E42" w14:textId="77777777" w:rsidR="007C13E1" w:rsidRPr="009D0091" w:rsidRDefault="007C13E1" w:rsidP="005D1589">
                  <w:pPr>
                    <w:pStyle w:val="headertabella0"/>
                    <w:rPr>
                      <w:color w:val="002060"/>
                    </w:rPr>
                  </w:pPr>
                  <w:r w:rsidRPr="009D0091">
                    <w:rPr>
                      <w:color w:val="002060"/>
                    </w:rPr>
                    <w:t>GIRONE SF - 1 Giornata - A</w:t>
                  </w:r>
                </w:p>
              </w:tc>
            </w:tr>
            <w:tr w:rsidR="007C13E1" w:rsidRPr="009D0091" w14:paraId="2693697F" w14:textId="77777777" w:rsidTr="005D158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3E900C" w14:textId="77777777" w:rsidR="007C13E1" w:rsidRPr="009D0091" w:rsidRDefault="007C13E1" w:rsidP="005D1589">
                  <w:pPr>
                    <w:pStyle w:val="rowtabella0"/>
                    <w:rPr>
                      <w:color w:val="002060"/>
                    </w:rPr>
                  </w:pPr>
                  <w:r w:rsidRPr="009D0091">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290F01" w14:textId="77777777" w:rsidR="007C13E1" w:rsidRPr="009D0091" w:rsidRDefault="007C13E1" w:rsidP="005D1589">
                  <w:pPr>
                    <w:pStyle w:val="rowtabella0"/>
                    <w:rPr>
                      <w:color w:val="002060"/>
                    </w:rPr>
                  </w:pPr>
                  <w:r w:rsidRPr="009D0091">
                    <w:rPr>
                      <w:color w:val="002060"/>
                    </w:rPr>
                    <w:t>- POLISPORTIVA BOCA S.E.M.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31498B" w14:textId="77777777" w:rsidR="007C13E1" w:rsidRPr="009D0091" w:rsidRDefault="007C13E1" w:rsidP="005D1589">
                  <w:pPr>
                    <w:pStyle w:val="rowtabella0"/>
                    <w:jc w:val="center"/>
                    <w:rPr>
                      <w:color w:val="002060"/>
                    </w:rPr>
                  </w:pPr>
                  <w:r w:rsidRPr="009D0091">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DF2B77" w14:textId="77777777" w:rsidR="007C13E1" w:rsidRPr="009D0091" w:rsidRDefault="007C13E1" w:rsidP="005D1589">
                  <w:pPr>
                    <w:pStyle w:val="rowtabella0"/>
                    <w:jc w:val="center"/>
                    <w:rPr>
                      <w:color w:val="002060"/>
                    </w:rPr>
                  </w:pPr>
                  <w:r w:rsidRPr="009D0091">
                    <w:rPr>
                      <w:color w:val="002060"/>
                    </w:rPr>
                    <w:t> </w:t>
                  </w:r>
                </w:p>
              </w:tc>
            </w:tr>
            <w:tr w:rsidR="007C13E1" w:rsidRPr="009D0091" w14:paraId="67A80298" w14:textId="77777777" w:rsidTr="005D158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42EAE2" w14:textId="77777777" w:rsidR="007C13E1" w:rsidRPr="009D0091" w:rsidRDefault="007C13E1" w:rsidP="005D1589">
                  <w:pPr>
                    <w:pStyle w:val="rowtabella0"/>
                    <w:rPr>
                      <w:color w:val="002060"/>
                    </w:rPr>
                  </w:pPr>
                  <w:r w:rsidRPr="009D0091">
                    <w:rPr>
                      <w:color w:val="002060"/>
                    </w:rPr>
                    <w:t>(1) POLISPORTIVA BOCA S.ESQ.B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3986FE" w14:textId="77777777" w:rsidR="007C13E1" w:rsidRPr="009D0091" w:rsidRDefault="007C13E1" w:rsidP="005D1589">
                  <w:pPr>
                    <w:pStyle w:val="rowtabella0"/>
                    <w:rPr>
                      <w:color w:val="002060"/>
                    </w:rPr>
                  </w:pPr>
                  <w:r w:rsidRPr="009D0091">
                    <w:rPr>
                      <w:color w:val="002060"/>
                    </w:rPr>
                    <w:t>- FALCONARA 1995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FC7C2B" w14:textId="77777777" w:rsidR="007C13E1" w:rsidRPr="009D0091" w:rsidRDefault="007C13E1" w:rsidP="005D1589">
                  <w:pPr>
                    <w:pStyle w:val="rowtabella0"/>
                    <w:jc w:val="center"/>
                    <w:rPr>
                      <w:color w:val="002060"/>
                    </w:rPr>
                  </w:pPr>
                  <w:r w:rsidRPr="009D0091">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440D5" w14:textId="77777777" w:rsidR="007C13E1" w:rsidRPr="009D0091" w:rsidRDefault="007C13E1" w:rsidP="005D1589">
                  <w:pPr>
                    <w:pStyle w:val="rowtabella0"/>
                    <w:jc w:val="center"/>
                    <w:rPr>
                      <w:color w:val="002060"/>
                    </w:rPr>
                  </w:pPr>
                  <w:r w:rsidRPr="009D0091">
                    <w:rPr>
                      <w:color w:val="002060"/>
                    </w:rPr>
                    <w:t> </w:t>
                  </w:r>
                </w:p>
              </w:tc>
            </w:tr>
            <w:tr w:rsidR="007C13E1" w:rsidRPr="009D0091" w14:paraId="2DC283AC" w14:textId="77777777" w:rsidTr="005D1589">
              <w:tc>
                <w:tcPr>
                  <w:tcW w:w="4700" w:type="dxa"/>
                  <w:gridSpan w:val="4"/>
                  <w:tcBorders>
                    <w:top w:val="nil"/>
                    <w:left w:val="nil"/>
                    <w:bottom w:val="nil"/>
                    <w:right w:val="nil"/>
                  </w:tcBorders>
                  <w:tcMar>
                    <w:top w:w="20" w:type="dxa"/>
                    <w:left w:w="20" w:type="dxa"/>
                    <w:bottom w:w="20" w:type="dxa"/>
                    <w:right w:w="20" w:type="dxa"/>
                  </w:tcMar>
                  <w:vAlign w:val="center"/>
                  <w:hideMark/>
                </w:tcPr>
                <w:p w14:paraId="33786B8B" w14:textId="77777777" w:rsidR="007C13E1" w:rsidRPr="009D0091" w:rsidRDefault="007C13E1" w:rsidP="005D1589">
                  <w:pPr>
                    <w:pStyle w:val="rowtabella0"/>
                    <w:rPr>
                      <w:color w:val="002060"/>
                    </w:rPr>
                  </w:pPr>
                  <w:r w:rsidRPr="009D0091">
                    <w:rPr>
                      <w:color w:val="002060"/>
                    </w:rPr>
                    <w:t>(1) - disputata il 07/12/2025</w:t>
                  </w:r>
                </w:p>
              </w:tc>
            </w:tr>
          </w:tbl>
          <w:p w14:paraId="1A421E9A" w14:textId="77777777" w:rsidR="007C13E1" w:rsidRPr="009D0091" w:rsidRDefault="007C13E1" w:rsidP="005D1589">
            <w:pPr>
              <w:rPr>
                <w:color w:val="002060"/>
              </w:rPr>
            </w:pPr>
          </w:p>
        </w:tc>
      </w:tr>
    </w:tbl>
    <w:p w14:paraId="15D2C420" w14:textId="77777777" w:rsidR="007C13E1" w:rsidRPr="009D0091" w:rsidRDefault="007C13E1" w:rsidP="007C13E1">
      <w:pPr>
        <w:pStyle w:val="breakline"/>
        <w:rPr>
          <w:rFonts w:eastAsiaTheme="minorEastAsia"/>
          <w:color w:val="002060"/>
        </w:rPr>
      </w:pPr>
    </w:p>
    <w:p w14:paraId="51BAC562" w14:textId="77777777" w:rsidR="007C13E1" w:rsidRPr="009D0091" w:rsidRDefault="007C13E1" w:rsidP="007C13E1">
      <w:pPr>
        <w:pStyle w:val="breakline"/>
        <w:rPr>
          <w:color w:val="002060"/>
        </w:rPr>
      </w:pPr>
    </w:p>
    <w:p w14:paraId="05331E91" w14:textId="77777777" w:rsidR="007C13E1" w:rsidRPr="009D0091" w:rsidRDefault="007C13E1" w:rsidP="007C13E1">
      <w:pPr>
        <w:pStyle w:val="titoloprinc0"/>
        <w:rPr>
          <w:color w:val="002060"/>
        </w:rPr>
      </w:pPr>
      <w:r w:rsidRPr="009D0091">
        <w:rPr>
          <w:color w:val="002060"/>
        </w:rPr>
        <w:t>GIUDICE SPORTIVO</w:t>
      </w:r>
    </w:p>
    <w:p w14:paraId="15284B9D" w14:textId="77777777" w:rsidR="007C13E1" w:rsidRPr="009D0091" w:rsidRDefault="007C13E1" w:rsidP="007C13E1">
      <w:pPr>
        <w:pStyle w:val="diffida"/>
        <w:rPr>
          <w:color w:val="002060"/>
        </w:rPr>
      </w:pPr>
      <w:r w:rsidRPr="009D0091">
        <w:rPr>
          <w:color w:val="002060"/>
        </w:rPr>
        <w:t>Il Giudice Sportivo Avv. Agnese Lazzaretti, con l'assistenza del 10/12/2025, ha adottato le decisioni che di seguito integralmente si riportano:</w:t>
      </w:r>
    </w:p>
    <w:p w14:paraId="45E97C95" w14:textId="77777777" w:rsidR="007C13E1" w:rsidRPr="009D0091" w:rsidRDefault="007C13E1" w:rsidP="007C13E1">
      <w:pPr>
        <w:pStyle w:val="titolo10"/>
        <w:rPr>
          <w:color w:val="002060"/>
        </w:rPr>
      </w:pPr>
      <w:r w:rsidRPr="009D0091">
        <w:rPr>
          <w:color w:val="002060"/>
        </w:rPr>
        <w:t xml:space="preserve">GARE DEL 7/12/2025 </w:t>
      </w:r>
    </w:p>
    <w:p w14:paraId="295D42F6" w14:textId="77777777" w:rsidR="007C13E1" w:rsidRPr="009D0091" w:rsidRDefault="007C13E1" w:rsidP="007C13E1">
      <w:pPr>
        <w:pStyle w:val="titolo7a"/>
        <w:rPr>
          <w:color w:val="002060"/>
        </w:rPr>
      </w:pPr>
      <w:r w:rsidRPr="009D0091">
        <w:rPr>
          <w:color w:val="002060"/>
        </w:rPr>
        <w:t xml:space="preserve">PROVVEDIMENTI DISCIPLINARI </w:t>
      </w:r>
    </w:p>
    <w:p w14:paraId="79DEA13E" w14:textId="77777777" w:rsidR="007C13E1" w:rsidRPr="009D0091" w:rsidRDefault="007C13E1" w:rsidP="007C13E1">
      <w:pPr>
        <w:pStyle w:val="titolo7b0"/>
        <w:rPr>
          <w:color w:val="002060"/>
        </w:rPr>
      </w:pPr>
      <w:r w:rsidRPr="009D0091">
        <w:rPr>
          <w:color w:val="002060"/>
        </w:rPr>
        <w:t xml:space="preserve">In base alle risultanze degli atti ufficiali sono state deliberate le seguenti sanzioni disciplinari. </w:t>
      </w:r>
    </w:p>
    <w:p w14:paraId="6CDCCB78" w14:textId="77777777" w:rsidR="007C13E1" w:rsidRPr="009D0091" w:rsidRDefault="007C13E1" w:rsidP="007C13E1">
      <w:pPr>
        <w:pStyle w:val="titolo30"/>
        <w:rPr>
          <w:color w:val="002060"/>
        </w:rPr>
      </w:pPr>
      <w:r w:rsidRPr="009D0091">
        <w:rPr>
          <w:color w:val="002060"/>
        </w:rPr>
        <w:t xml:space="preserve">CALCIATORI NON ESPULSI </w:t>
      </w:r>
    </w:p>
    <w:p w14:paraId="6D76B5D9" w14:textId="77777777" w:rsidR="007C13E1" w:rsidRPr="009D0091" w:rsidRDefault="007C13E1" w:rsidP="007C13E1">
      <w:pPr>
        <w:pStyle w:val="titolo20"/>
        <w:rPr>
          <w:color w:val="002060"/>
        </w:rPr>
      </w:pPr>
      <w:r w:rsidRPr="009D009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13E1" w:rsidRPr="009D0091" w14:paraId="0726E675" w14:textId="77777777" w:rsidTr="005D1589">
        <w:tc>
          <w:tcPr>
            <w:tcW w:w="2200" w:type="dxa"/>
            <w:tcMar>
              <w:top w:w="20" w:type="dxa"/>
              <w:left w:w="20" w:type="dxa"/>
              <w:bottom w:w="20" w:type="dxa"/>
              <w:right w:w="20" w:type="dxa"/>
            </w:tcMar>
            <w:vAlign w:val="center"/>
            <w:hideMark/>
          </w:tcPr>
          <w:p w14:paraId="7E2B3E63" w14:textId="77777777" w:rsidR="007C13E1" w:rsidRPr="009D0091" w:rsidRDefault="007C13E1" w:rsidP="005D1589">
            <w:pPr>
              <w:pStyle w:val="movimento"/>
              <w:rPr>
                <w:color w:val="002060"/>
              </w:rPr>
            </w:pPr>
            <w:r w:rsidRPr="009D0091">
              <w:rPr>
                <w:color w:val="002060"/>
              </w:rPr>
              <w:t>FRANCUCCI MARTA</w:t>
            </w:r>
          </w:p>
        </w:tc>
        <w:tc>
          <w:tcPr>
            <w:tcW w:w="2200" w:type="dxa"/>
            <w:tcMar>
              <w:top w:w="20" w:type="dxa"/>
              <w:left w:w="20" w:type="dxa"/>
              <w:bottom w:w="20" w:type="dxa"/>
              <w:right w:w="20" w:type="dxa"/>
            </w:tcMar>
            <w:vAlign w:val="center"/>
            <w:hideMark/>
          </w:tcPr>
          <w:p w14:paraId="5C056635" w14:textId="77777777" w:rsidR="007C13E1" w:rsidRPr="009D0091" w:rsidRDefault="007C13E1" w:rsidP="005D1589">
            <w:pPr>
              <w:pStyle w:val="movimento2"/>
              <w:rPr>
                <w:color w:val="002060"/>
              </w:rPr>
            </w:pPr>
            <w:r w:rsidRPr="009D0091">
              <w:rPr>
                <w:color w:val="002060"/>
              </w:rPr>
              <w:t xml:space="preserve">(FALCONARA 1995) </w:t>
            </w:r>
          </w:p>
        </w:tc>
        <w:tc>
          <w:tcPr>
            <w:tcW w:w="800" w:type="dxa"/>
            <w:tcMar>
              <w:top w:w="20" w:type="dxa"/>
              <w:left w:w="20" w:type="dxa"/>
              <w:bottom w:w="20" w:type="dxa"/>
              <w:right w:w="20" w:type="dxa"/>
            </w:tcMar>
            <w:vAlign w:val="center"/>
            <w:hideMark/>
          </w:tcPr>
          <w:p w14:paraId="562EDE0A"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5F08F6DA" w14:textId="77777777" w:rsidR="007C13E1" w:rsidRPr="009D0091" w:rsidRDefault="007C13E1" w:rsidP="005D1589">
            <w:pPr>
              <w:pStyle w:val="movimento"/>
              <w:rPr>
                <w:color w:val="002060"/>
              </w:rPr>
            </w:pPr>
            <w:r w:rsidRPr="009D0091">
              <w:rPr>
                <w:color w:val="002060"/>
              </w:rPr>
              <w:t> </w:t>
            </w:r>
          </w:p>
        </w:tc>
        <w:tc>
          <w:tcPr>
            <w:tcW w:w="2200" w:type="dxa"/>
            <w:tcMar>
              <w:top w:w="20" w:type="dxa"/>
              <w:left w:w="20" w:type="dxa"/>
              <w:bottom w:w="20" w:type="dxa"/>
              <w:right w:w="20" w:type="dxa"/>
            </w:tcMar>
            <w:vAlign w:val="center"/>
            <w:hideMark/>
          </w:tcPr>
          <w:p w14:paraId="75F30580" w14:textId="77777777" w:rsidR="007C13E1" w:rsidRPr="009D0091" w:rsidRDefault="007C13E1" w:rsidP="005D1589">
            <w:pPr>
              <w:pStyle w:val="movimento2"/>
              <w:rPr>
                <w:color w:val="002060"/>
              </w:rPr>
            </w:pPr>
            <w:r w:rsidRPr="009D0091">
              <w:rPr>
                <w:color w:val="002060"/>
              </w:rPr>
              <w:t> </w:t>
            </w:r>
          </w:p>
        </w:tc>
      </w:tr>
    </w:tbl>
    <w:p w14:paraId="7A63B9CB" w14:textId="77777777" w:rsidR="007C13E1" w:rsidRDefault="007C13E1" w:rsidP="007C13E1">
      <w:pPr>
        <w:pStyle w:val="breakline"/>
        <w:rPr>
          <w:color w:val="002060"/>
        </w:rPr>
      </w:pPr>
    </w:p>
    <w:p w14:paraId="5EDB8FCA" w14:textId="77777777" w:rsidR="007C13E1" w:rsidRPr="005D3C1E" w:rsidRDefault="007C13E1" w:rsidP="007C13E1">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282819B7" w14:textId="77777777" w:rsidR="007C13E1" w:rsidRDefault="007C13E1" w:rsidP="007C13E1">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256F5973" w14:textId="77777777" w:rsidR="007C13E1" w:rsidRPr="009D0091" w:rsidRDefault="007C13E1" w:rsidP="007C13E1">
      <w:pPr>
        <w:pStyle w:val="breakline"/>
        <w:rPr>
          <w:rFonts w:eastAsiaTheme="minorEastAsia"/>
          <w:color w:val="002060"/>
        </w:rPr>
      </w:pPr>
    </w:p>
    <w:p w14:paraId="704351FF" w14:textId="77777777" w:rsidR="0061614F" w:rsidRPr="009D0091" w:rsidRDefault="0061614F" w:rsidP="0061614F">
      <w:pPr>
        <w:pStyle w:val="titoloprinc0"/>
        <w:rPr>
          <w:color w:val="002060"/>
        </w:rPr>
      </w:pPr>
      <w:bookmarkStart w:id="16" w:name="_Hlk216263874"/>
      <w:r w:rsidRPr="009D0091">
        <w:rPr>
          <w:color w:val="002060"/>
        </w:rPr>
        <w:t>PROGRAMMA GARE</w:t>
      </w:r>
    </w:p>
    <w:bookmarkEnd w:id="16"/>
    <w:p w14:paraId="3F79947D" w14:textId="77777777" w:rsidR="00081CD1" w:rsidRDefault="00081CD1" w:rsidP="00A16A39">
      <w:pPr>
        <w:pStyle w:val="breakline"/>
        <w:rPr>
          <w:color w:val="002060"/>
        </w:rPr>
      </w:pPr>
    </w:p>
    <w:p w14:paraId="05028177" w14:textId="77777777" w:rsidR="0061614F" w:rsidRPr="005A6105" w:rsidRDefault="0061614F" w:rsidP="0061614F">
      <w:pPr>
        <w:pStyle w:val="sottotitolocampionato10"/>
        <w:rPr>
          <w:color w:val="002060"/>
        </w:rPr>
      </w:pPr>
      <w:r w:rsidRPr="005A6105">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8"/>
        <w:gridCol w:w="1550"/>
        <w:gridCol w:w="1550"/>
      </w:tblGrid>
      <w:tr w:rsidR="0061614F" w:rsidRPr="005A6105" w14:paraId="48144355" w14:textId="77777777" w:rsidTr="005D15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D6794" w14:textId="77777777" w:rsidR="0061614F" w:rsidRPr="005A6105" w:rsidRDefault="0061614F" w:rsidP="005D1589">
            <w:pPr>
              <w:pStyle w:val="headertabella0"/>
              <w:rPr>
                <w:color w:val="002060"/>
              </w:rPr>
            </w:pPr>
            <w:r w:rsidRPr="005A610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B7F32" w14:textId="77777777" w:rsidR="0061614F" w:rsidRPr="005A6105" w:rsidRDefault="0061614F" w:rsidP="005D1589">
            <w:pPr>
              <w:pStyle w:val="headertabella0"/>
              <w:rPr>
                <w:color w:val="002060"/>
              </w:rPr>
            </w:pPr>
            <w:r w:rsidRPr="005A610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B6041" w14:textId="77777777" w:rsidR="0061614F" w:rsidRPr="005A6105" w:rsidRDefault="0061614F" w:rsidP="005D1589">
            <w:pPr>
              <w:pStyle w:val="headertabella0"/>
              <w:rPr>
                <w:color w:val="002060"/>
              </w:rPr>
            </w:pPr>
            <w:r w:rsidRPr="005A610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87534" w14:textId="77777777" w:rsidR="0061614F" w:rsidRPr="005A6105" w:rsidRDefault="0061614F" w:rsidP="005D1589">
            <w:pPr>
              <w:pStyle w:val="headertabella0"/>
              <w:rPr>
                <w:color w:val="002060"/>
              </w:rPr>
            </w:pPr>
            <w:r w:rsidRPr="005A610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532B1" w14:textId="77777777" w:rsidR="0061614F" w:rsidRPr="005A6105" w:rsidRDefault="0061614F" w:rsidP="005D1589">
            <w:pPr>
              <w:pStyle w:val="headertabella0"/>
              <w:rPr>
                <w:color w:val="002060"/>
              </w:rPr>
            </w:pPr>
            <w:r w:rsidRPr="005A610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6923B" w14:textId="77777777" w:rsidR="0061614F" w:rsidRPr="005A6105" w:rsidRDefault="0061614F" w:rsidP="005D1589">
            <w:pPr>
              <w:pStyle w:val="headertabella0"/>
              <w:rPr>
                <w:color w:val="002060"/>
              </w:rPr>
            </w:pPr>
            <w:proofErr w:type="spellStart"/>
            <w:r w:rsidRPr="005A6105">
              <w:rPr>
                <w:color w:val="002060"/>
              </w:rPr>
              <w:t>Localita'</w:t>
            </w:r>
            <w:proofErr w:type="spellEnd"/>
            <w:r w:rsidRPr="005A610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4CAC9" w14:textId="77777777" w:rsidR="0061614F" w:rsidRPr="005A6105" w:rsidRDefault="0061614F" w:rsidP="005D1589">
            <w:pPr>
              <w:pStyle w:val="headertabella0"/>
              <w:rPr>
                <w:color w:val="002060"/>
              </w:rPr>
            </w:pPr>
            <w:r w:rsidRPr="005A6105">
              <w:rPr>
                <w:color w:val="002060"/>
              </w:rPr>
              <w:t>Indirizzo Impianto</w:t>
            </w:r>
          </w:p>
        </w:tc>
      </w:tr>
      <w:tr w:rsidR="0061614F" w:rsidRPr="005A6105" w14:paraId="480BAC44" w14:textId="77777777" w:rsidTr="005D158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67E434" w14:textId="77777777" w:rsidR="0061614F" w:rsidRPr="005A6105" w:rsidRDefault="0061614F" w:rsidP="005D1589">
            <w:pPr>
              <w:pStyle w:val="rowtabella0"/>
              <w:rPr>
                <w:color w:val="002060"/>
              </w:rPr>
            </w:pPr>
            <w:r w:rsidRPr="005A6105">
              <w:rPr>
                <w:color w:val="002060"/>
              </w:rPr>
              <w:t>FALCONARA 1995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AA6DF1" w14:textId="77777777" w:rsidR="0061614F" w:rsidRPr="005A6105" w:rsidRDefault="0061614F" w:rsidP="005D1589">
            <w:pPr>
              <w:pStyle w:val="rowtabella0"/>
              <w:rPr>
                <w:color w:val="002060"/>
              </w:rPr>
            </w:pPr>
            <w:r w:rsidRPr="005A6105">
              <w:rPr>
                <w:color w:val="002060"/>
              </w:rPr>
              <w:t>POLISPORTIVA BOCA S.ESQ.B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48823A" w14:textId="77777777" w:rsidR="0061614F" w:rsidRPr="005A6105" w:rsidRDefault="0061614F" w:rsidP="005D1589">
            <w:pPr>
              <w:pStyle w:val="rowtabella0"/>
              <w:jc w:val="center"/>
              <w:rPr>
                <w:color w:val="002060"/>
              </w:rPr>
            </w:pPr>
            <w:r w:rsidRPr="005A610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8D671" w14:textId="77777777" w:rsidR="0061614F" w:rsidRPr="005A6105" w:rsidRDefault="0061614F" w:rsidP="005D1589">
            <w:pPr>
              <w:pStyle w:val="rowtabella0"/>
              <w:rPr>
                <w:color w:val="002060"/>
              </w:rPr>
            </w:pPr>
            <w:r w:rsidRPr="005A6105">
              <w:rPr>
                <w:color w:val="002060"/>
              </w:rPr>
              <w:t>11/12/2025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07920E" w14:textId="77777777" w:rsidR="0061614F" w:rsidRPr="005A6105" w:rsidRDefault="0061614F" w:rsidP="005D1589">
            <w:pPr>
              <w:pStyle w:val="rowtabella0"/>
              <w:rPr>
                <w:color w:val="002060"/>
              </w:rPr>
            </w:pPr>
            <w:r w:rsidRPr="005A6105">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7AF73B" w14:textId="77777777" w:rsidR="0061614F" w:rsidRPr="005A6105" w:rsidRDefault="0061614F" w:rsidP="005D1589">
            <w:pPr>
              <w:pStyle w:val="rowtabella0"/>
              <w:rPr>
                <w:color w:val="002060"/>
              </w:rPr>
            </w:pPr>
            <w:r w:rsidRPr="005A6105">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6B6B9A" w14:textId="77777777" w:rsidR="0061614F" w:rsidRPr="005A6105" w:rsidRDefault="0061614F" w:rsidP="005D1589">
            <w:pPr>
              <w:pStyle w:val="rowtabella0"/>
              <w:rPr>
                <w:color w:val="002060"/>
              </w:rPr>
            </w:pPr>
            <w:r w:rsidRPr="005A6105">
              <w:rPr>
                <w:color w:val="002060"/>
              </w:rPr>
              <w:t>VIA DELLO STADIO</w:t>
            </w:r>
          </w:p>
        </w:tc>
      </w:tr>
      <w:tr w:rsidR="0061614F" w:rsidRPr="005A6105" w14:paraId="6085D8EF" w14:textId="77777777" w:rsidTr="005D158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DC84D3" w14:textId="77777777" w:rsidR="0061614F" w:rsidRPr="005A6105" w:rsidRDefault="0061614F" w:rsidP="005D1589">
            <w:pPr>
              <w:pStyle w:val="rowtabella0"/>
              <w:rPr>
                <w:color w:val="002060"/>
              </w:rPr>
            </w:pPr>
            <w:r w:rsidRPr="005A6105">
              <w:rPr>
                <w:color w:val="002060"/>
              </w:rPr>
              <w:t>POLISPORTIVA BOCA S.E.M.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E03724" w14:textId="77777777" w:rsidR="0061614F" w:rsidRPr="005A6105" w:rsidRDefault="0061614F" w:rsidP="005D1589">
            <w:pPr>
              <w:pStyle w:val="rowtabella0"/>
              <w:rPr>
                <w:color w:val="002060"/>
              </w:rPr>
            </w:pPr>
            <w:r w:rsidRPr="005A6105">
              <w:rPr>
                <w:color w:val="002060"/>
              </w:rPr>
              <w:t>ACSS MONDOLFO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B04B88" w14:textId="77777777" w:rsidR="0061614F" w:rsidRPr="005A6105" w:rsidRDefault="0061614F" w:rsidP="005D1589">
            <w:pPr>
              <w:pStyle w:val="rowtabella0"/>
              <w:jc w:val="center"/>
              <w:rPr>
                <w:color w:val="002060"/>
              </w:rPr>
            </w:pPr>
            <w:r w:rsidRPr="005A610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4E56A7" w14:textId="77777777" w:rsidR="0061614F" w:rsidRPr="005A6105" w:rsidRDefault="0061614F" w:rsidP="005D1589">
            <w:pPr>
              <w:pStyle w:val="rowtabella0"/>
              <w:rPr>
                <w:color w:val="002060"/>
              </w:rPr>
            </w:pPr>
            <w:r w:rsidRPr="005A6105">
              <w:rPr>
                <w:color w:val="002060"/>
              </w:rPr>
              <w:t>14/12/2025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F31FD" w14:textId="77777777" w:rsidR="0061614F" w:rsidRPr="005A6105" w:rsidRDefault="0061614F" w:rsidP="005D1589">
            <w:pPr>
              <w:pStyle w:val="rowtabella0"/>
              <w:rPr>
                <w:color w:val="002060"/>
              </w:rPr>
            </w:pPr>
            <w:r w:rsidRPr="005A6105">
              <w:rPr>
                <w:color w:val="002060"/>
              </w:rPr>
              <w:t>5677 PALESTRA DI 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0D9145" w14:textId="77777777" w:rsidR="0061614F" w:rsidRPr="005A6105" w:rsidRDefault="0061614F" w:rsidP="005D1589">
            <w:pPr>
              <w:pStyle w:val="rowtabella0"/>
              <w:rPr>
                <w:color w:val="002060"/>
              </w:rPr>
            </w:pPr>
            <w:r w:rsidRPr="005A6105">
              <w:rPr>
                <w:color w:val="002060"/>
              </w:rPr>
              <w:t>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B0685" w14:textId="77777777" w:rsidR="0061614F" w:rsidRPr="005A6105" w:rsidRDefault="0061614F" w:rsidP="005D1589">
            <w:pPr>
              <w:pStyle w:val="rowtabella0"/>
              <w:rPr>
                <w:color w:val="002060"/>
              </w:rPr>
            </w:pPr>
            <w:r w:rsidRPr="005A6105">
              <w:rPr>
                <w:color w:val="002060"/>
              </w:rPr>
              <w:t>VIA CARDUCCI</w:t>
            </w:r>
          </w:p>
        </w:tc>
      </w:tr>
    </w:tbl>
    <w:p w14:paraId="4180CB42" w14:textId="77777777" w:rsidR="0061614F" w:rsidRPr="00C26987" w:rsidRDefault="0061614F" w:rsidP="00A16A39">
      <w:pPr>
        <w:pStyle w:val="breakline"/>
        <w:rPr>
          <w:color w:val="002060"/>
        </w:rPr>
      </w:pPr>
    </w:p>
    <w:p w14:paraId="076A6B3F" w14:textId="77777777" w:rsidR="00313CD7" w:rsidRPr="005B7AB5" w:rsidRDefault="00313CD7" w:rsidP="00313CD7">
      <w:pPr>
        <w:pStyle w:val="breakline"/>
        <w:rPr>
          <w:color w:val="002060"/>
        </w:rPr>
      </w:pPr>
    </w:p>
    <w:p w14:paraId="337CC472" w14:textId="77777777" w:rsidR="00313CD7" w:rsidRPr="005B7AB5" w:rsidRDefault="00313CD7" w:rsidP="00313CD7">
      <w:pPr>
        <w:pStyle w:val="breakline"/>
        <w:rPr>
          <w:color w:val="002060"/>
        </w:rPr>
      </w:pPr>
    </w:p>
    <w:p w14:paraId="3BCCC80B" w14:textId="77777777" w:rsidR="00264D36" w:rsidRPr="00FA724E" w:rsidRDefault="00264D36" w:rsidP="00264D36">
      <w:pPr>
        <w:pStyle w:val="Corpodeltesto21"/>
        <w:jc w:val="center"/>
        <w:rPr>
          <w:rFonts w:ascii="Arial" w:hAnsi="Arial" w:cs="Arial"/>
          <w:b/>
          <w:color w:val="002060"/>
          <w:sz w:val="30"/>
          <w:szCs w:val="30"/>
        </w:rPr>
      </w:pPr>
      <w:r w:rsidRPr="00FA724E">
        <w:rPr>
          <w:rFonts w:ascii="Arial" w:hAnsi="Arial" w:cs="Arial"/>
          <w:b/>
          <w:color w:val="002060"/>
          <w:sz w:val="30"/>
          <w:szCs w:val="30"/>
        </w:rPr>
        <w:lastRenderedPageBreak/>
        <w:t>*     *     *</w:t>
      </w:r>
    </w:p>
    <w:p w14:paraId="3A23206B" w14:textId="77777777" w:rsidR="00264D36" w:rsidRPr="00FA724E" w:rsidRDefault="00264D36" w:rsidP="00264D36">
      <w:pPr>
        <w:pStyle w:val="Corpodeltesto21"/>
        <w:jc w:val="center"/>
        <w:rPr>
          <w:rFonts w:ascii="Arial" w:hAnsi="Arial" w:cs="Arial"/>
          <w:b/>
          <w:color w:val="002060"/>
          <w:sz w:val="30"/>
          <w:szCs w:val="30"/>
        </w:rPr>
      </w:pPr>
    </w:p>
    <w:p w14:paraId="709F7B37" w14:textId="32554BA3"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235D23">
        <w:rPr>
          <w:rFonts w:ascii="Arial" w:hAnsi="Arial" w:cs="Arial"/>
          <w:b/>
          <w:bCs/>
          <w:color w:val="002060"/>
        </w:rPr>
        <w:t>22</w:t>
      </w:r>
      <w:r w:rsidR="00303F6E" w:rsidRPr="00FA724E">
        <w:rPr>
          <w:rFonts w:ascii="Arial" w:hAnsi="Arial" w:cs="Arial"/>
          <w:b/>
          <w:bCs/>
          <w:color w:val="002060"/>
        </w:rPr>
        <w:t xml:space="preserve"> </w:t>
      </w:r>
      <w:r w:rsidR="002A7B05">
        <w:rPr>
          <w:rFonts w:ascii="Arial" w:hAnsi="Arial" w:cs="Arial"/>
          <w:b/>
          <w:bCs/>
          <w:color w:val="002060"/>
        </w:rPr>
        <w:t xml:space="preserve">dicembre </w:t>
      </w:r>
      <w:r w:rsidRPr="00FA724E">
        <w:rPr>
          <w:rFonts w:ascii="Arial" w:hAnsi="Arial" w:cs="Arial"/>
          <w:b/>
          <w:bCs/>
          <w:color w:val="002060"/>
        </w:rPr>
        <w:t>2025</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7" w:name="_Hlk129856054"/>
      <w:r>
        <w:rPr>
          <w:color w:val="FFFFFF" w:themeColor="background1"/>
        </w:rPr>
        <w:t>ERRATA CORRIGE</w:t>
      </w:r>
      <w:bookmarkEnd w:id="17"/>
    </w:p>
    <w:p w14:paraId="1414DE70" w14:textId="77777777" w:rsidR="00143640" w:rsidRPr="000A05C2" w:rsidRDefault="00143640"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EC051A0" w14:textId="77777777" w:rsidR="00692221" w:rsidRPr="00692221" w:rsidRDefault="00692221"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lastRenderedPageBreak/>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55242734"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235D23">
        <w:rPr>
          <w:b/>
          <w:color w:val="002060"/>
          <w:u w:val="single"/>
        </w:rPr>
        <w:t>10</w:t>
      </w:r>
      <w:r w:rsidR="003D6BA1">
        <w:rPr>
          <w:b/>
          <w:color w:val="002060"/>
          <w:u w:val="single"/>
        </w:rPr>
        <w:t>/</w:t>
      </w:r>
      <w:r w:rsidR="001E2995">
        <w:rPr>
          <w:b/>
          <w:color w:val="002060"/>
          <w:u w:val="single"/>
        </w:rPr>
        <w:t>1</w:t>
      </w:r>
      <w:r w:rsidR="005F1C85">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780AD" w14:textId="77777777" w:rsidR="001F5EA4" w:rsidRDefault="001F5EA4">
      <w:r>
        <w:separator/>
      </w:r>
    </w:p>
  </w:endnote>
  <w:endnote w:type="continuationSeparator" w:id="0">
    <w:p w14:paraId="1835BFA1" w14:textId="77777777" w:rsidR="001F5EA4" w:rsidRDefault="001F5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50653ADC"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F225C">
      <w:rPr>
        <w:rStyle w:val="Numeropagina"/>
        <w:rFonts w:ascii="Arial" w:hAnsi="Arial" w:cs="Arial"/>
        <w:color w:val="002060"/>
      </w:rPr>
      <w:t>5</w:t>
    </w:r>
    <w:r w:rsidR="00235D23">
      <w:rPr>
        <w:rStyle w:val="Numeropagina"/>
        <w:rFonts w:ascii="Arial" w:hAnsi="Arial" w:cs="Arial"/>
        <w:color w:val="002060"/>
      </w:rPr>
      <w:t>6</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9C6D2" w14:textId="77777777" w:rsidR="001F5EA4" w:rsidRDefault="001F5EA4">
      <w:r>
        <w:separator/>
      </w:r>
    </w:p>
  </w:footnote>
  <w:footnote w:type="continuationSeparator" w:id="0">
    <w:p w14:paraId="1D3056DD" w14:textId="77777777" w:rsidR="001F5EA4" w:rsidRDefault="001F5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2"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4"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49315646">
    <w:abstractNumId w:val="7"/>
  </w:num>
  <w:num w:numId="6" w16cid:durableId="934754267">
    <w:abstractNumId w:val="3"/>
  </w:num>
  <w:num w:numId="7" w16cid:durableId="2088965195">
    <w:abstractNumId w:val="5"/>
  </w:num>
  <w:num w:numId="8" w16cid:durableId="1258707900">
    <w:abstractNumId w:val="14"/>
  </w:num>
  <w:num w:numId="9" w16cid:durableId="1178347381">
    <w:abstractNumId w:val="4"/>
  </w:num>
  <w:num w:numId="10" w16cid:durableId="898786278">
    <w:abstractNumId w:val="9"/>
  </w:num>
  <w:num w:numId="11" w16cid:durableId="494956249">
    <w:abstractNumId w:val="1"/>
  </w:num>
  <w:num w:numId="12" w16cid:durableId="42485999">
    <w:abstractNumId w:val="11"/>
  </w:num>
  <w:num w:numId="13" w16cid:durableId="719942284">
    <w:abstractNumId w:val="12"/>
  </w:num>
  <w:num w:numId="14" w16cid:durableId="441070817">
    <w:abstractNumId w:val="8"/>
  </w:num>
  <w:num w:numId="15" w16cid:durableId="18587386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BF5"/>
    <w:rsid w:val="00034F8A"/>
    <w:rsid w:val="00035C52"/>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95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694"/>
    <w:rsid w:val="0018777B"/>
    <w:rsid w:val="00187A7F"/>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389"/>
    <w:rsid w:val="0022245A"/>
    <w:rsid w:val="00222539"/>
    <w:rsid w:val="00222EED"/>
    <w:rsid w:val="00223385"/>
    <w:rsid w:val="002236CF"/>
    <w:rsid w:val="0022473A"/>
    <w:rsid w:val="00224895"/>
    <w:rsid w:val="00224B0F"/>
    <w:rsid w:val="00224DA7"/>
    <w:rsid w:val="00224F42"/>
    <w:rsid w:val="00225903"/>
    <w:rsid w:val="0022614C"/>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731D"/>
    <w:rsid w:val="002A752D"/>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3000EA"/>
    <w:rsid w:val="003005F2"/>
    <w:rsid w:val="0030087D"/>
    <w:rsid w:val="0030090B"/>
    <w:rsid w:val="00300A02"/>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D7"/>
    <w:rsid w:val="00313CEF"/>
    <w:rsid w:val="003142E4"/>
    <w:rsid w:val="00314462"/>
    <w:rsid w:val="003152BF"/>
    <w:rsid w:val="00315782"/>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1FC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295"/>
    <w:rsid w:val="005B0A21"/>
    <w:rsid w:val="005B0A3F"/>
    <w:rsid w:val="005B1D77"/>
    <w:rsid w:val="005B214B"/>
    <w:rsid w:val="005B2190"/>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48E"/>
    <w:rsid w:val="006F4960"/>
    <w:rsid w:val="006F4D62"/>
    <w:rsid w:val="006F61F0"/>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8CA"/>
    <w:rsid w:val="00703B20"/>
    <w:rsid w:val="00703F1F"/>
    <w:rsid w:val="00704185"/>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2CC0"/>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5BC"/>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2F6C"/>
    <w:rsid w:val="00893587"/>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4099"/>
    <w:rsid w:val="00904120"/>
    <w:rsid w:val="00904222"/>
    <w:rsid w:val="009049C3"/>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13"/>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39"/>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82A"/>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20A4"/>
    <w:rsid w:val="00B621E5"/>
    <w:rsid w:val="00B6226E"/>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324"/>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15EB"/>
    <w:rsid w:val="00CB17E1"/>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1B"/>
    <w:rsid w:val="00D54F98"/>
    <w:rsid w:val="00D551BF"/>
    <w:rsid w:val="00D551E3"/>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2B7"/>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95C"/>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73A"/>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787"/>
    <w:rsid w:val="00E31B66"/>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54"/>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AC8"/>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25C"/>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146</TotalTime>
  <Pages>30</Pages>
  <Words>10551</Words>
  <Characters>60143</Characters>
  <Application>Microsoft Office Word</Application>
  <DocSecurity>0</DocSecurity>
  <Lines>501</Lines>
  <Paragraphs>141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70553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16</cp:revision>
  <cp:lastPrinted>2025-12-10T13:01:00Z</cp:lastPrinted>
  <dcterms:created xsi:type="dcterms:W3CDTF">2025-12-09T11:47:00Z</dcterms:created>
  <dcterms:modified xsi:type="dcterms:W3CDTF">2025-12-10T13:02:00Z</dcterms:modified>
</cp:coreProperties>
</file>