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A728AC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073F9">
              <w:rPr>
                <w:rFonts w:ascii="Arial" w:hAnsi="Arial" w:cs="Arial"/>
                <w:color w:val="002060"/>
                <w:sz w:val="40"/>
                <w:szCs w:val="40"/>
              </w:rPr>
              <w:t>5</w:t>
            </w:r>
            <w:r w:rsidR="001351D3">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24C12">
              <w:rPr>
                <w:rFonts w:ascii="Arial" w:hAnsi="Arial" w:cs="Arial"/>
                <w:color w:val="002060"/>
                <w:sz w:val="40"/>
                <w:szCs w:val="40"/>
              </w:rPr>
              <w:t>1</w:t>
            </w:r>
            <w:r w:rsidR="001351D3">
              <w:rPr>
                <w:rFonts w:ascii="Arial" w:hAnsi="Arial" w:cs="Arial"/>
                <w:color w:val="002060"/>
                <w:sz w:val="40"/>
                <w:szCs w:val="40"/>
              </w:rPr>
              <w:t>6</w:t>
            </w:r>
            <w:r w:rsidR="00580BE5">
              <w:rPr>
                <w:rFonts w:ascii="Arial" w:hAnsi="Arial" w:cs="Arial"/>
                <w:color w:val="002060"/>
                <w:sz w:val="40"/>
                <w:szCs w:val="40"/>
              </w:rPr>
              <w:t>/</w:t>
            </w:r>
            <w:r w:rsidR="001E2995">
              <w:rPr>
                <w:rFonts w:ascii="Arial" w:hAnsi="Arial" w:cs="Arial"/>
                <w:color w:val="002060"/>
                <w:sz w:val="40"/>
                <w:szCs w:val="40"/>
              </w:rPr>
              <w:t>1</w:t>
            </w:r>
            <w:r w:rsidR="00DB2BD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29EED7D"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4F71E4">
          <w:rPr>
            <w:noProof/>
            <w:webHidden/>
          </w:rPr>
          <w:t>1</w:t>
        </w:r>
        <w:r w:rsidR="00AC19D9" w:rsidRPr="00DE1EF7">
          <w:rPr>
            <w:noProof/>
            <w:webHidden/>
          </w:rPr>
          <w:fldChar w:fldCharType="end"/>
        </w:r>
      </w:hyperlink>
    </w:p>
    <w:p w14:paraId="112EDB38" w14:textId="16E133C6"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4F71E4">
          <w:rPr>
            <w:noProof/>
            <w:webHidden/>
          </w:rPr>
          <w:t>1</w:t>
        </w:r>
        <w:r w:rsidRPr="00DE1EF7">
          <w:rPr>
            <w:noProof/>
            <w:webHidden/>
          </w:rPr>
          <w:fldChar w:fldCharType="end"/>
        </w:r>
      </w:hyperlink>
    </w:p>
    <w:p w14:paraId="4D9CAD43" w14:textId="0AB6CE16"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4F71E4">
          <w:rPr>
            <w:noProof/>
            <w:webHidden/>
          </w:rPr>
          <w:t>1</w:t>
        </w:r>
        <w:r w:rsidRPr="00DE1EF7">
          <w:rPr>
            <w:noProof/>
            <w:webHidden/>
          </w:rPr>
          <w:fldChar w:fldCharType="end"/>
        </w:r>
      </w:hyperlink>
    </w:p>
    <w:p w14:paraId="0EAFCCD8" w14:textId="609FD730"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4F71E4">
          <w:rPr>
            <w:noProof/>
            <w:webHidden/>
          </w:rPr>
          <w:t>1</w:t>
        </w:r>
        <w:r w:rsidRPr="00DE1EF7">
          <w:rPr>
            <w:noProof/>
            <w:webHidden/>
          </w:rPr>
          <w:fldChar w:fldCharType="end"/>
        </w:r>
      </w:hyperlink>
    </w:p>
    <w:p w14:paraId="0952245B" w14:textId="358988F4"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4F71E4">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3ECD263" w14:textId="77777777" w:rsidR="00484468" w:rsidRPr="00484468" w:rsidRDefault="00484468"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E64DCC5" w14:textId="77777777" w:rsidR="00C959A4" w:rsidRDefault="00C959A4"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lastRenderedPageBreak/>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5027A7A7" w14:textId="73D6F0A0" w:rsidR="001328E4" w:rsidRPr="001328E4" w:rsidRDefault="001328E4" w:rsidP="0022231A">
      <w:pPr>
        <w:pStyle w:val="LndNormale1"/>
        <w:rPr>
          <w:b/>
          <w:bCs/>
          <w:color w:val="002060"/>
        </w:rPr>
      </w:pPr>
      <w:r w:rsidRPr="001328E4">
        <w:rPr>
          <w:b/>
          <w:bCs/>
          <w:color w:val="002060"/>
        </w:rPr>
        <w:t>MODALITA’ DI COMPILAZIONE DISTINTA ONLINE</w:t>
      </w:r>
    </w:p>
    <w:p w14:paraId="34D13607" w14:textId="304BBAD3" w:rsidR="001328E4" w:rsidRDefault="001328E4" w:rsidP="00E31DFE">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272A6D44" w14:textId="73183FA7" w:rsidR="00E31DFE" w:rsidRPr="00E31DFE" w:rsidRDefault="001328E4" w:rsidP="00E31DFE">
      <w:pPr>
        <w:pStyle w:val="LndNormale1"/>
        <w:rPr>
          <w:color w:val="002060"/>
        </w:rPr>
      </w:pPr>
      <w:r>
        <w:rPr>
          <w:color w:val="002060"/>
        </w:rPr>
        <w:t>Dal</w:t>
      </w:r>
      <w:r w:rsidR="00E31DFE" w:rsidRPr="00E31DFE">
        <w:rPr>
          <w:color w:val="002060"/>
        </w:rPr>
        <w:t xml:space="preserve"> menù </w:t>
      </w:r>
      <w:r w:rsidR="00E31DFE" w:rsidRPr="00E31DFE">
        <w:rPr>
          <w:b/>
          <w:bCs/>
          <w:i/>
          <w:iCs/>
          <w:color w:val="002060"/>
        </w:rPr>
        <w:t>Liste di presentazione</w:t>
      </w:r>
      <w:r w:rsidR="00E31DFE" w:rsidRPr="00E31DFE">
        <w:rPr>
          <w:color w:val="002060"/>
        </w:rPr>
        <w:t> cliccando </w:t>
      </w:r>
      <w:r w:rsidR="00E31DFE" w:rsidRPr="00E31DFE">
        <w:rPr>
          <w:b/>
          <w:bCs/>
          <w:i/>
          <w:iCs/>
          <w:color w:val="002060"/>
        </w:rPr>
        <w:t>Campionati Regionali e Provinciali</w:t>
      </w:r>
      <w:r w:rsidR="00E31DFE" w:rsidRPr="00E31DFE">
        <w:rPr>
          <w:color w:val="002060"/>
        </w:rPr>
        <w:t> verranno elencati tutti i Campionati ai quali la Società partecipa, selezionando l’icona con il pallone per la quale si desidera generare il documento, comparirà il calendario completo del Campionato scelto.</w:t>
      </w:r>
    </w:p>
    <w:p w14:paraId="0682829D" w14:textId="044EE2D5" w:rsidR="00E31DFE" w:rsidRPr="00E31DFE" w:rsidRDefault="00E31DFE" w:rsidP="00E31DFE">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4F377627" w14:textId="6160ADEA" w:rsidR="00E31DFE" w:rsidRPr="00E31DFE" w:rsidRDefault="00E31DFE" w:rsidP="00E31DFE">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DBCA2BE" w14:textId="77777777" w:rsidR="00E31DFE" w:rsidRPr="00E31DFE" w:rsidRDefault="00E31DFE" w:rsidP="00E31DFE">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BC0E11" w14:textId="77777777" w:rsidR="00E31DFE" w:rsidRPr="00E31DFE" w:rsidRDefault="00E31DFE" w:rsidP="00E31DFE">
      <w:pPr>
        <w:pStyle w:val="LndNormale1"/>
        <w:rPr>
          <w:color w:val="002060"/>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presente in calce alla pagina, per generare il documento di gara da sottoscrivere e consegnare il giorno della gara.</w:t>
      </w:r>
    </w:p>
    <w:p w14:paraId="1DA7C69B" w14:textId="77777777" w:rsidR="00E31DFE" w:rsidRDefault="00E31DFE" w:rsidP="0022231A">
      <w:pPr>
        <w:pStyle w:val="LndNormale1"/>
        <w:rPr>
          <w:color w:val="002060"/>
        </w:rPr>
      </w:pPr>
    </w:p>
    <w:p w14:paraId="017BFBCA" w14:textId="77777777" w:rsidR="001328E4" w:rsidRDefault="001328E4" w:rsidP="0022231A">
      <w:pPr>
        <w:pStyle w:val="LndNormale1"/>
        <w:rPr>
          <w:color w:val="002060"/>
        </w:rPr>
      </w:pPr>
    </w:p>
    <w:p w14:paraId="653FE595" w14:textId="0D9CFDBE" w:rsidR="005E61C2" w:rsidRPr="007535EB" w:rsidRDefault="005E61C2" w:rsidP="005E61C2">
      <w:pPr>
        <w:rPr>
          <w:rFonts w:ascii="Arial" w:hAnsi="Arial" w:cs="Arial"/>
          <w:b/>
          <w:color w:val="002060"/>
          <w:sz w:val="28"/>
          <w:szCs w:val="28"/>
        </w:rPr>
      </w:pPr>
      <w:r>
        <w:rPr>
          <w:rFonts w:ascii="Arial" w:hAnsi="Arial" w:cs="Arial"/>
          <w:b/>
          <w:color w:val="002060"/>
          <w:sz w:val="28"/>
          <w:szCs w:val="28"/>
        </w:rPr>
        <w:t>SORTEGGI FINALS CUP 2025/2026</w:t>
      </w:r>
    </w:p>
    <w:p w14:paraId="5F577A3E" w14:textId="77777777" w:rsidR="005E61C2" w:rsidRDefault="005E61C2" w:rsidP="005E61C2">
      <w:pPr>
        <w:pStyle w:val="LndNormale1"/>
        <w:rPr>
          <w:color w:val="002060"/>
        </w:rPr>
      </w:pPr>
    </w:p>
    <w:p w14:paraId="39F972B1" w14:textId="4AE52438" w:rsidR="005E61C2" w:rsidRPr="001A4BE3" w:rsidRDefault="005E61C2" w:rsidP="005E61C2">
      <w:pPr>
        <w:rPr>
          <w:rFonts w:ascii="Arial" w:hAnsi="Arial" w:cs="Arial"/>
          <w:b/>
          <w:bCs/>
          <w:color w:val="002060"/>
          <w:sz w:val="22"/>
          <w:szCs w:val="22"/>
        </w:rPr>
      </w:pPr>
      <w:r w:rsidRPr="00F67BE6">
        <w:rPr>
          <w:rFonts w:ascii="Arial" w:hAnsi="Arial" w:cs="Arial"/>
          <w:color w:val="002060"/>
          <w:sz w:val="22"/>
          <w:szCs w:val="22"/>
        </w:rPr>
        <w:t>Il sorteggi</w:t>
      </w:r>
      <w:r>
        <w:rPr>
          <w:rFonts w:ascii="Arial" w:hAnsi="Arial" w:cs="Arial"/>
          <w:color w:val="002060"/>
          <w:sz w:val="22"/>
          <w:szCs w:val="22"/>
        </w:rPr>
        <w:t>o</w:t>
      </w:r>
      <w:r w:rsidRPr="00F67BE6">
        <w:rPr>
          <w:rFonts w:ascii="Arial" w:hAnsi="Arial" w:cs="Arial"/>
          <w:color w:val="002060"/>
          <w:sz w:val="22"/>
          <w:szCs w:val="22"/>
        </w:rPr>
        <w:t xml:space="preserve"> per </w:t>
      </w:r>
      <w:r>
        <w:rPr>
          <w:rFonts w:ascii="Arial" w:hAnsi="Arial" w:cs="Arial"/>
          <w:color w:val="002060"/>
          <w:sz w:val="22"/>
          <w:szCs w:val="22"/>
        </w:rPr>
        <w:t>determinare</w:t>
      </w:r>
      <w:r w:rsidRPr="00F67BE6">
        <w:rPr>
          <w:rFonts w:ascii="Arial" w:hAnsi="Arial" w:cs="Arial"/>
          <w:color w:val="002060"/>
          <w:sz w:val="22"/>
          <w:szCs w:val="22"/>
        </w:rPr>
        <w:t xml:space="preserve"> gli accoppiamenti delle squadre qualificate </w:t>
      </w:r>
      <w:r>
        <w:rPr>
          <w:rFonts w:ascii="Arial" w:hAnsi="Arial" w:cs="Arial"/>
          <w:color w:val="002060"/>
          <w:sz w:val="22"/>
          <w:szCs w:val="22"/>
        </w:rPr>
        <w:t xml:space="preserve">alle </w:t>
      </w:r>
      <w:proofErr w:type="spellStart"/>
      <w:r>
        <w:rPr>
          <w:rFonts w:ascii="Arial" w:hAnsi="Arial" w:cs="Arial"/>
          <w:color w:val="002060"/>
          <w:sz w:val="22"/>
          <w:szCs w:val="22"/>
        </w:rPr>
        <w:t>Finals</w:t>
      </w:r>
      <w:proofErr w:type="spellEnd"/>
      <w:r>
        <w:rPr>
          <w:rFonts w:ascii="Arial" w:hAnsi="Arial" w:cs="Arial"/>
          <w:color w:val="002060"/>
          <w:sz w:val="22"/>
          <w:szCs w:val="22"/>
        </w:rPr>
        <w:t xml:space="preserve"> Cup sarà effettuato dal </w:t>
      </w:r>
      <w:r w:rsidRPr="00F67BE6">
        <w:rPr>
          <w:rFonts w:ascii="Arial" w:hAnsi="Arial" w:cs="Arial"/>
          <w:color w:val="002060"/>
          <w:sz w:val="22"/>
          <w:szCs w:val="22"/>
        </w:rPr>
        <w:t xml:space="preserve">Comitato Regionale Marche il giorno </w:t>
      </w:r>
      <w:proofErr w:type="gramStart"/>
      <w:r>
        <w:rPr>
          <w:rFonts w:ascii="Arial" w:hAnsi="Arial" w:cs="Arial"/>
          <w:b/>
          <w:bCs/>
          <w:color w:val="002060"/>
          <w:sz w:val="22"/>
          <w:szCs w:val="22"/>
        </w:rPr>
        <w:t>Giovedì</w:t>
      </w:r>
      <w:proofErr w:type="gramEnd"/>
      <w:r>
        <w:rPr>
          <w:rFonts w:ascii="Arial" w:hAnsi="Arial" w:cs="Arial"/>
          <w:b/>
          <w:bCs/>
          <w:color w:val="002060"/>
          <w:sz w:val="22"/>
          <w:szCs w:val="22"/>
        </w:rPr>
        <w:t xml:space="preserve"> 18</w:t>
      </w:r>
      <w:r w:rsidRPr="00F67BE6">
        <w:rPr>
          <w:rFonts w:ascii="Arial" w:hAnsi="Arial" w:cs="Arial"/>
          <w:b/>
          <w:bCs/>
          <w:color w:val="002060"/>
          <w:sz w:val="22"/>
          <w:szCs w:val="22"/>
        </w:rPr>
        <w:t xml:space="preserve"> dicembre 202</w:t>
      </w:r>
      <w:r>
        <w:rPr>
          <w:rFonts w:ascii="Arial" w:hAnsi="Arial" w:cs="Arial"/>
          <w:b/>
          <w:bCs/>
          <w:color w:val="002060"/>
          <w:sz w:val="22"/>
          <w:szCs w:val="22"/>
        </w:rPr>
        <w:t>5</w:t>
      </w:r>
      <w:r w:rsidRPr="00F67BE6">
        <w:rPr>
          <w:rFonts w:ascii="Arial" w:hAnsi="Arial" w:cs="Arial"/>
          <w:color w:val="002060"/>
          <w:sz w:val="22"/>
          <w:szCs w:val="22"/>
        </w:rPr>
        <w:t xml:space="preserve"> alle </w:t>
      </w:r>
      <w:r w:rsidRPr="00F67BE6">
        <w:rPr>
          <w:rFonts w:ascii="Arial" w:hAnsi="Arial" w:cs="Arial"/>
          <w:b/>
          <w:bCs/>
          <w:color w:val="002060"/>
          <w:sz w:val="22"/>
          <w:szCs w:val="22"/>
        </w:rPr>
        <w:t>ore 1</w:t>
      </w:r>
      <w:r>
        <w:rPr>
          <w:rFonts w:ascii="Arial" w:hAnsi="Arial" w:cs="Arial"/>
          <w:b/>
          <w:bCs/>
          <w:color w:val="002060"/>
          <w:sz w:val="22"/>
          <w:szCs w:val="22"/>
        </w:rPr>
        <w:t>5</w:t>
      </w:r>
      <w:r w:rsidRPr="00F67BE6">
        <w:rPr>
          <w:rFonts w:ascii="Arial" w:hAnsi="Arial" w:cs="Arial"/>
          <w:b/>
          <w:bCs/>
          <w:color w:val="002060"/>
          <w:sz w:val="22"/>
          <w:szCs w:val="22"/>
        </w:rPr>
        <w:t>:</w:t>
      </w:r>
      <w:r>
        <w:rPr>
          <w:rFonts w:ascii="Arial" w:hAnsi="Arial" w:cs="Arial"/>
          <w:b/>
          <w:bCs/>
          <w:color w:val="002060"/>
          <w:sz w:val="22"/>
          <w:szCs w:val="22"/>
        </w:rPr>
        <w:t>3</w:t>
      </w:r>
      <w:r w:rsidRPr="00F67BE6">
        <w:rPr>
          <w:rFonts w:ascii="Arial" w:hAnsi="Arial" w:cs="Arial"/>
          <w:b/>
          <w:bCs/>
          <w:color w:val="002060"/>
          <w:sz w:val="22"/>
          <w:szCs w:val="22"/>
        </w:rPr>
        <w:t xml:space="preserve">0 </w:t>
      </w:r>
      <w:r w:rsidRPr="00F67BE6">
        <w:rPr>
          <w:rFonts w:ascii="Arial" w:hAnsi="Arial" w:cs="Arial"/>
          <w:color w:val="002060"/>
          <w:sz w:val="22"/>
          <w:szCs w:val="22"/>
        </w:rPr>
        <w:t xml:space="preserve">presso </w:t>
      </w:r>
      <w:r>
        <w:rPr>
          <w:rFonts w:ascii="Arial" w:hAnsi="Arial" w:cs="Arial"/>
          <w:color w:val="002060"/>
          <w:sz w:val="22"/>
          <w:szCs w:val="22"/>
        </w:rPr>
        <w:t>il</w:t>
      </w:r>
      <w:r w:rsidRPr="00F67BE6">
        <w:rPr>
          <w:rFonts w:ascii="Arial" w:hAnsi="Arial" w:cs="Arial"/>
          <w:color w:val="002060"/>
          <w:sz w:val="22"/>
          <w:szCs w:val="22"/>
        </w:rPr>
        <w:t xml:space="preserve"> “</w:t>
      </w:r>
      <w:proofErr w:type="spellStart"/>
      <w:r>
        <w:rPr>
          <w:rFonts w:ascii="Arial" w:hAnsi="Arial" w:cs="Arial"/>
          <w:b/>
          <w:bCs/>
          <w:color w:val="002060"/>
          <w:sz w:val="22"/>
          <w:szCs w:val="22"/>
        </w:rPr>
        <w:t>PalaChemiba</w:t>
      </w:r>
      <w:proofErr w:type="spellEnd"/>
      <w:r w:rsidRPr="00F67BE6">
        <w:rPr>
          <w:rFonts w:ascii="Arial" w:hAnsi="Arial" w:cs="Arial"/>
          <w:b/>
          <w:bCs/>
          <w:color w:val="002060"/>
          <w:sz w:val="22"/>
          <w:szCs w:val="22"/>
        </w:rPr>
        <w:t xml:space="preserve">” </w:t>
      </w:r>
      <w:r>
        <w:rPr>
          <w:rFonts w:ascii="Arial" w:hAnsi="Arial" w:cs="Arial"/>
          <w:color w:val="002060"/>
          <w:sz w:val="22"/>
          <w:szCs w:val="22"/>
        </w:rPr>
        <w:t xml:space="preserve">di </w:t>
      </w:r>
      <w:r>
        <w:rPr>
          <w:rFonts w:ascii="Arial" w:hAnsi="Arial" w:cs="Arial"/>
          <w:b/>
          <w:bCs/>
          <w:color w:val="002060"/>
          <w:sz w:val="22"/>
          <w:szCs w:val="22"/>
        </w:rPr>
        <w:t xml:space="preserve">CERRETO’ ESI </w:t>
      </w:r>
      <w:r w:rsidRPr="00F67BE6">
        <w:rPr>
          <w:rFonts w:ascii="Arial" w:hAnsi="Arial" w:cs="Arial"/>
          <w:color w:val="002060"/>
          <w:sz w:val="22"/>
          <w:szCs w:val="22"/>
        </w:rPr>
        <w:t>(</w:t>
      </w:r>
      <w:r w:rsidR="00EA4A1B">
        <w:rPr>
          <w:rFonts w:ascii="Arial" w:hAnsi="Arial" w:cs="Arial"/>
          <w:color w:val="002060"/>
          <w:sz w:val="22"/>
          <w:szCs w:val="22"/>
        </w:rPr>
        <w:t>Via Giuseppe Verdi</w:t>
      </w:r>
      <w:r w:rsidRPr="00F67BE6">
        <w:rPr>
          <w:rFonts w:ascii="Arial" w:hAnsi="Arial" w:cs="Arial"/>
          <w:color w:val="002060"/>
          <w:sz w:val="22"/>
          <w:szCs w:val="22"/>
        </w:rPr>
        <w:t>)</w:t>
      </w:r>
      <w:r>
        <w:rPr>
          <w:rFonts w:ascii="Arial" w:hAnsi="Arial" w:cs="Arial"/>
          <w:color w:val="002060"/>
          <w:sz w:val="22"/>
          <w:szCs w:val="22"/>
        </w:rPr>
        <w:t>,</w:t>
      </w:r>
      <w:r w:rsidRPr="00F67BE6">
        <w:rPr>
          <w:rFonts w:ascii="Arial" w:hAnsi="Arial" w:cs="Arial"/>
          <w:color w:val="002060"/>
          <w:sz w:val="22"/>
          <w:szCs w:val="22"/>
        </w:rPr>
        <w:t xml:space="preserve"> nel corso della conferenza stampa di presentazione</w:t>
      </w:r>
      <w:r>
        <w:rPr>
          <w:rFonts w:ascii="Arial" w:hAnsi="Arial" w:cs="Arial"/>
          <w:color w:val="002060"/>
          <w:sz w:val="22"/>
          <w:szCs w:val="22"/>
        </w:rPr>
        <w:t xml:space="preserve"> dell’evento.</w:t>
      </w:r>
    </w:p>
    <w:p w14:paraId="78796C62" w14:textId="77777777" w:rsidR="005E61C2" w:rsidRDefault="005E61C2" w:rsidP="0022231A">
      <w:pPr>
        <w:pStyle w:val="LndNormale1"/>
        <w:rPr>
          <w:color w:val="002060"/>
        </w:rPr>
      </w:pPr>
    </w:p>
    <w:p w14:paraId="384EAF8D" w14:textId="77777777" w:rsidR="00673B34" w:rsidRDefault="00673B34" w:rsidP="0022231A">
      <w:pPr>
        <w:pStyle w:val="LndNormale1"/>
        <w:rPr>
          <w:color w:val="002060"/>
        </w:rPr>
      </w:pPr>
    </w:p>
    <w:p w14:paraId="69720591" w14:textId="77777777" w:rsidR="00D802FF" w:rsidRPr="00D802FF" w:rsidRDefault="00D802FF" w:rsidP="00D802FF">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6EE6D8F4" w14:textId="77777777" w:rsidR="00531FC3" w:rsidRPr="00D802FF" w:rsidRDefault="00531FC3" w:rsidP="00531FC3">
      <w:pPr>
        <w:pStyle w:val="LndNormale1"/>
        <w:rPr>
          <w:rFonts w:cs="Arial"/>
          <w:color w:val="002060"/>
          <w:szCs w:val="22"/>
        </w:rPr>
      </w:pPr>
    </w:p>
    <w:p w14:paraId="291E0267" w14:textId="77777777" w:rsidR="00531FC3" w:rsidRPr="00D802FF" w:rsidRDefault="00531FC3" w:rsidP="00531FC3">
      <w:pPr>
        <w:pStyle w:val="Corpodeltesto21"/>
        <w:rPr>
          <w:rFonts w:ascii="Arial" w:hAnsi="Arial" w:cs="Arial"/>
          <w:color w:val="002060"/>
          <w:sz w:val="22"/>
          <w:szCs w:val="22"/>
        </w:rPr>
      </w:pPr>
      <w:bookmarkStart w:id="7"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7F4EE356" w14:textId="77777777" w:rsidR="00531FC3" w:rsidRPr="00D802FF" w:rsidRDefault="00531FC3" w:rsidP="00531FC3">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531FC3" w:rsidRPr="00D802FF" w14:paraId="0BBF2264" w14:textId="77777777" w:rsidTr="00FB0185">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107443BF" w14:textId="77777777" w:rsidR="00531FC3" w:rsidRPr="00D802FF" w:rsidRDefault="00531FC3" w:rsidP="00FB0185">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757A045" w14:textId="77777777" w:rsidR="00531FC3" w:rsidRPr="00D802FF" w:rsidRDefault="00531FC3" w:rsidP="00FB0185">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7AC6582" w14:textId="77777777" w:rsidR="00531FC3" w:rsidRPr="00D802FF" w:rsidRDefault="00531FC3" w:rsidP="00FB0185">
            <w:pPr>
              <w:jc w:val="center"/>
              <w:rPr>
                <w:rFonts w:ascii="Arial" w:hAnsi="Arial" w:cs="Arial"/>
                <w:color w:val="002060"/>
              </w:rPr>
            </w:pPr>
            <w:r w:rsidRPr="00D802FF">
              <w:rPr>
                <w:rFonts w:ascii="Arial" w:hAnsi="Arial" w:cs="Arial"/>
                <w:color w:val="002060"/>
              </w:rPr>
              <w:t>A</w:t>
            </w:r>
          </w:p>
        </w:tc>
      </w:tr>
      <w:tr w:rsidR="00531FC3" w:rsidRPr="00D802FF" w14:paraId="25AC8CF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D35D973"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E40A2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866AAA0"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531FC3" w:rsidRPr="00D802FF" w14:paraId="198C2A13"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7A905E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5503ED"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0A84891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13/05/2026</w:t>
            </w:r>
          </w:p>
        </w:tc>
      </w:tr>
      <w:tr w:rsidR="00531FC3" w:rsidRPr="00D802FF" w14:paraId="5E70C506"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3136D1E7"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F1F4AD6"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E86A4E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bookmarkEnd w:id="7"/>
      <w:tr w:rsidR="00531FC3" w:rsidRPr="00D802FF" w14:paraId="4E7FC9C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7435D3C"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E5C8968"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F1046FB"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2F17847"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76B97EE"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lastRenderedPageBreak/>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5B03C63"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25095AE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D802FF" w:rsidRPr="00D802FF" w14:paraId="7769BFD8" w14:textId="77777777" w:rsidTr="00D802FF">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6E60B2F5" w14:textId="77777777" w:rsidR="00D802FF" w:rsidRPr="00D802FF" w:rsidRDefault="00D802FF" w:rsidP="00FB0185">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0EBE4BA1" w14:textId="627286DA"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3568253F" w14:textId="46EAF30C"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41F4F375" w14:textId="77777777" w:rsidTr="00D802FF">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3CC085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687D2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4495CD62"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E516205"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D2C9496"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24D2A7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562E75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992CAB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32A583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8746A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2AEDE4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F5084B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F77EF20"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71D893F"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732722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D802FF" w:rsidRPr="00D802FF" w14:paraId="7E8B6F94"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0EFF2563"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6D4A0B72"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A8E81DB" w14:textId="6938FFDC"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0B029E9C" w14:textId="3FF6F38A"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E6CCEC1" w14:textId="77777777" w:rsidTr="00FB0185">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25E1971F"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5A6F565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7C50AF9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15/06/2026</w:t>
            </w:r>
          </w:p>
        </w:tc>
      </w:tr>
      <w:tr w:rsidR="00531FC3" w:rsidRPr="00D802FF" w14:paraId="12FE7CB0" w14:textId="77777777" w:rsidTr="00FB0185">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6F44A40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3756235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7E96CFC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7AAE7D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25/06/2026</w:t>
            </w:r>
          </w:p>
        </w:tc>
      </w:tr>
    </w:tbl>
    <w:p w14:paraId="451FC859" w14:textId="77777777" w:rsidR="00531FC3" w:rsidRDefault="00531FC3" w:rsidP="00244369">
      <w:pPr>
        <w:pStyle w:val="LndNormale1"/>
        <w:rPr>
          <w:rFonts w:cs="Arial"/>
          <w:bCs/>
          <w:color w:val="002060"/>
        </w:rPr>
      </w:pPr>
    </w:p>
    <w:p w14:paraId="46C5DDBD" w14:textId="77777777" w:rsidR="00E31DFE" w:rsidRDefault="00E31DFE" w:rsidP="00244369">
      <w:pPr>
        <w:pStyle w:val="LndNormale1"/>
        <w:rPr>
          <w:rFonts w:cs="Arial"/>
          <w:bCs/>
          <w:color w:val="002060"/>
        </w:rPr>
      </w:pPr>
    </w:p>
    <w:p w14:paraId="26A2E316" w14:textId="77777777" w:rsidR="001754EE" w:rsidRPr="00E02EC0" w:rsidRDefault="001754EE" w:rsidP="001754EE">
      <w:pPr>
        <w:rPr>
          <w:rFonts w:ascii="Arial" w:hAnsi="Arial" w:cs="Arial"/>
          <w:b/>
          <w:color w:val="002060"/>
          <w:sz w:val="28"/>
          <w:szCs w:val="28"/>
        </w:rPr>
      </w:pPr>
      <w:bookmarkStart w:id="8" w:name="_Hlk113435821"/>
      <w:bookmarkStart w:id="9"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8"/>
    <w:bookmarkEnd w:id="9"/>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374AD26B" w14:textId="77777777" w:rsidR="007C13E1" w:rsidRPr="009D0091" w:rsidRDefault="007C13E1" w:rsidP="007C13E1">
      <w:pPr>
        <w:pStyle w:val="breakline"/>
        <w:rPr>
          <w:color w:val="002060"/>
        </w:rPr>
      </w:pPr>
    </w:p>
    <w:p w14:paraId="098B3B0B" w14:textId="77777777" w:rsidR="001526B0" w:rsidRPr="00904273" w:rsidRDefault="001526B0" w:rsidP="001526B0">
      <w:pPr>
        <w:pStyle w:val="breakline"/>
        <w:rPr>
          <w:color w:val="002060"/>
        </w:rPr>
      </w:pPr>
    </w:p>
    <w:p w14:paraId="3D64BA3C" w14:textId="77777777" w:rsidR="001526B0" w:rsidRPr="00904273" w:rsidRDefault="001526B0" w:rsidP="001526B0">
      <w:pPr>
        <w:pStyle w:val="titolocampionato0"/>
        <w:shd w:val="clear" w:color="auto" w:fill="CCCCCC"/>
        <w:spacing w:before="80" w:after="40"/>
        <w:rPr>
          <w:color w:val="002060"/>
        </w:rPr>
      </w:pPr>
      <w:r w:rsidRPr="00904273">
        <w:rPr>
          <w:color w:val="002060"/>
        </w:rPr>
        <w:t>CALCIO A CINQUE SERIE C1</w:t>
      </w:r>
    </w:p>
    <w:p w14:paraId="5C497433" w14:textId="77777777" w:rsidR="001526B0" w:rsidRPr="00904273" w:rsidRDefault="001526B0" w:rsidP="001526B0">
      <w:pPr>
        <w:pStyle w:val="titoloprinc0"/>
        <w:rPr>
          <w:color w:val="002060"/>
        </w:rPr>
      </w:pPr>
      <w:r w:rsidRPr="00904273">
        <w:rPr>
          <w:color w:val="002060"/>
        </w:rPr>
        <w:t>VARIAZIONI AL PROGRAMMA GARE</w:t>
      </w:r>
    </w:p>
    <w:p w14:paraId="08FBB1A8" w14:textId="77777777" w:rsidR="001526B0" w:rsidRPr="00904273" w:rsidRDefault="001526B0" w:rsidP="001526B0">
      <w:pPr>
        <w:pStyle w:val="breakline"/>
        <w:rPr>
          <w:color w:val="002060"/>
        </w:rPr>
      </w:pPr>
    </w:p>
    <w:p w14:paraId="3ADB2770" w14:textId="77777777" w:rsidR="001526B0" w:rsidRPr="00904273" w:rsidRDefault="001526B0" w:rsidP="001526B0">
      <w:pPr>
        <w:pStyle w:val="breakline"/>
        <w:rPr>
          <w:color w:val="002060"/>
        </w:rPr>
      </w:pPr>
    </w:p>
    <w:p w14:paraId="0484D061" w14:textId="77777777" w:rsidR="001526B0" w:rsidRPr="00904273" w:rsidRDefault="001526B0" w:rsidP="001526B0">
      <w:pPr>
        <w:pStyle w:val="sottotitolocampionato10"/>
        <w:rPr>
          <w:color w:val="002060"/>
        </w:rPr>
      </w:pPr>
      <w:r w:rsidRPr="0090427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526B0" w:rsidRPr="00904273" w14:paraId="13C0F1D1" w14:textId="77777777" w:rsidTr="00925B0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AC0CC" w14:textId="77777777" w:rsidR="001526B0" w:rsidRPr="00904273" w:rsidRDefault="001526B0" w:rsidP="00925B03">
            <w:pPr>
              <w:pStyle w:val="headertabella0"/>
              <w:rPr>
                <w:color w:val="002060"/>
              </w:rPr>
            </w:pPr>
            <w:r w:rsidRPr="0090427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34EB7" w14:textId="77777777" w:rsidR="001526B0" w:rsidRPr="00904273" w:rsidRDefault="001526B0" w:rsidP="00925B03">
            <w:pPr>
              <w:pStyle w:val="headertabella0"/>
              <w:rPr>
                <w:color w:val="002060"/>
              </w:rPr>
            </w:pPr>
            <w:r w:rsidRPr="0090427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F9F04" w14:textId="77777777" w:rsidR="001526B0" w:rsidRPr="00904273" w:rsidRDefault="001526B0" w:rsidP="00925B03">
            <w:pPr>
              <w:pStyle w:val="headertabella0"/>
              <w:rPr>
                <w:color w:val="002060"/>
              </w:rPr>
            </w:pPr>
            <w:r w:rsidRPr="0090427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442CE" w14:textId="77777777" w:rsidR="001526B0" w:rsidRPr="00904273" w:rsidRDefault="001526B0" w:rsidP="00925B03">
            <w:pPr>
              <w:pStyle w:val="headertabella0"/>
              <w:rPr>
                <w:color w:val="002060"/>
              </w:rPr>
            </w:pPr>
            <w:r w:rsidRPr="0090427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3B752" w14:textId="77777777" w:rsidR="001526B0" w:rsidRPr="00904273" w:rsidRDefault="001526B0" w:rsidP="00925B03">
            <w:pPr>
              <w:pStyle w:val="headertabella0"/>
              <w:rPr>
                <w:color w:val="002060"/>
              </w:rPr>
            </w:pPr>
            <w:r w:rsidRPr="00904273">
              <w:rPr>
                <w:color w:val="002060"/>
              </w:rPr>
              <w:t xml:space="preserve">Data </w:t>
            </w:r>
            <w:proofErr w:type="spellStart"/>
            <w:r w:rsidRPr="00904273">
              <w:rPr>
                <w:color w:val="002060"/>
              </w:rPr>
              <w:t>Orig</w:t>
            </w:r>
            <w:proofErr w:type="spellEnd"/>
            <w:r w:rsidRPr="0090427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CA081" w14:textId="77777777" w:rsidR="001526B0" w:rsidRPr="00904273" w:rsidRDefault="001526B0" w:rsidP="00925B03">
            <w:pPr>
              <w:pStyle w:val="headertabella0"/>
              <w:rPr>
                <w:color w:val="002060"/>
              </w:rPr>
            </w:pPr>
            <w:r w:rsidRPr="0090427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634ED" w14:textId="77777777" w:rsidR="001526B0" w:rsidRPr="00904273" w:rsidRDefault="001526B0" w:rsidP="00925B03">
            <w:pPr>
              <w:pStyle w:val="headertabella0"/>
              <w:rPr>
                <w:color w:val="002060"/>
              </w:rPr>
            </w:pPr>
            <w:r w:rsidRPr="00904273">
              <w:rPr>
                <w:color w:val="002060"/>
              </w:rPr>
              <w:t xml:space="preserve">Ora </w:t>
            </w:r>
            <w:proofErr w:type="spellStart"/>
            <w:r w:rsidRPr="00904273">
              <w:rPr>
                <w:color w:val="002060"/>
              </w:rPr>
              <w:t>Orig</w:t>
            </w:r>
            <w:proofErr w:type="spellEnd"/>
            <w:r w:rsidRPr="0090427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94D8E" w14:textId="77777777" w:rsidR="001526B0" w:rsidRPr="00904273" w:rsidRDefault="001526B0" w:rsidP="00925B03">
            <w:pPr>
              <w:pStyle w:val="headertabella0"/>
              <w:rPr>
                <w:color w:val="002060"/>
              </w:rPr>
            </w:pPr>
            <w:r w:rsidRPr="00904273">
              <w:rPr>
                <w:color w:val="002060"/>
              </w:rPr>
              <w:t>Impianto</w:t>
            </w:r>
          </w:p>
        </w:tc>
      </w:tr>
      <w:tr w:rsidR="001526B0" w:rsidRPr="00904273" w14:paraId="5183901F" w14:textId="77777777" w:rsidTr="00925B0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99F5D" w14:textId="77777777" w:rsidR="001526B0" w:rsidRPr="00904273" w:rsidRDefault="001526B0" w:rsidP="00925B03">
            <w:pPr>
              <w:pStyle w:val="rowtabella0"/>
              <w:rPr>
                <w:color w:val="002060"/>
                <w:highlight w:val="yellow"/>
              </w:rPr>
            </w:pPr>
            <w:r w:rsidRPr="00904273">
              <w:rPr>
                <w:color w:val="002060"/>
                <w:highlight w:val="yellow"/>
              </w:rPr>
              <w:t>19/12/2025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94B7" w14:textId="77777777" w:rsidR="001526B0" w:rsidRPr="00904273" w:rsidRDefault="001526B0" w:rsidP="00925B03">
            <w:pPr>
              <w:pStyle w:val="rowtabella0"/>
              <w:jc w:val="center"/>
              <w:rPr>
                <w:color w:val="002060"/>
                <w:highlight w:val="yellow"/>
              </w:rPr>
            </w:pPr>
            <w:r w:rsidRPr="00904273">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D19E7" w14:textId="77777777" w:rsidR="001526B0" w:rsidRPr="00904273" w:rsidRDefault="001526B0" w:rsidP="00925B03">
            <w:pPr>
              <w:pStyle w:val="rowtabella0"/>
              <w:rPr>
                <w:color w:val="002060"/>
                <w:highlight w:val="yellow"/>
              </w:rPr>
            </w:pPr>
            <w:r w:rsidRPr="00904273">
              <w:rPr>
                <w:color w:val="002060"/>
                <w:highlight w:val="yellow"/>
              </w:rPr>
              <w:t>SAMBENEDETTESE C5 SSDARL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7A290" w14:textId="77777777" w:rsidR="001526B0" w:rsidRPr="00904273" w:rsidRDefault="001526B0" w:rsidP="00925B03">
            <w:pPr>
              <w:pStyle w:val="rowtabella0"/>
              <w:rPr>
                <w:color w:val="002060"/>
                <w:highlight w:val="yellow"/>
              </w:rPr>
            </w:pPr>
            <w:r w:rsidRPr="00904273">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43AAA" w14:textId="77777777" w:rsidR="001526B0" w:rsidRPr="00904273" w:rsidRDefault="001526B0" w:rsidP="00925B0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B691F" w14:textId="77777777" w:rsidR="001526B0" w:rsidRPr="00904273" w:rsidRDefault="001526B0" w:rsidP="00925B03">
            <w:pPr>
              <w:pStyle w:val="rowtabella0"/>
              <w:jc w:val="center"/>
              <w:rPr>
                <w:color w:val="002060"/>
              </w:rPr>
            </w:pPr>
            <w:r w:rsidRPr="0090427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C8A2D" w14:textId="77777777" w:rsidR="001526B0" w:rsidRPr="00904273" w:rsidRDefault="001526B0" w:rsidP="00925B0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DB7DD" w14:textId="77777777" w:rsidR="001526B0" w:rsidRPr="00904273" w:rsidRDefault="001526B0" w:rsidP="00925B03">
            <w:pPr>
              <w:pStyle w:val="rowtabella0"/>
              <w:rPr>
                <w:color w:val="002060"/>
              </w:rPr>
            </w:pPr>
            <w:r w:rsidRPr="00904273">
              <w:rPr>
                <w:color w:val="002060"/>
                <w:highlight w:val="yellow"/>
              </w:rPr>
              <w:t>CAMPO COPERTO IST.CAPRIOTTI SAN BENEDETTO DEL TRONTO VIA SGATTONI - CONTR.RAGNOLA</w:t>
            </w:r>
          </w:p>
        </w:tc>
      </w:tr>
    </w:tbl>
    <w:p w14:paraId="3F3CD240" w14:textId="77777777" w:rsidR="001526B0" w:rsidRPr="00904273" w:rsidRDefault="001526B0" w:rsidP="001526B0">
      <w:pPr>
        <w:pStyle w:val="breakline"/>
        <w:rPr>
          <w:rFonts w:eastAsiaTheme="minorEastAsia"/>
          <w:color w:val="002060"/>
        </w:rPr>
      </w:pPr>
    </w:p>
    <w:p w14:paraId="1B5AA4B0" w14:textId="77777777" w:rsidR="001526B0" w:rsidRPr="00904273" w:rsidRDefault="001526B0" w:rsidP="001526B0">
      <w:pPr>
        <w:pStyle w:val="breakline"/>
        <w:rPr>
          <w:color w:val="002060"/>
        </w:rPr>
      </w:pPr>
    </w:p>
    <w:p w14:paraId="7F6CB9B1" w14:textId="77777777" w:rsidR="001526B0" w:rsidRPr="00904273" w:rsidRDefault="001526B0" w:rsidP="001526B0">
      <w:pPr>
        <w:pStyle w:val="breakline"/>
        <w:rPr>
          <w:color w:val="002060"/>
        </w:rPr>
      </w:pPr>
    </w:p>
    <w:p w14:paraId="091CBFA1" w14:textId="77777777" w:rsidR="001526B0" w:rsidRPr="00904273" w:rsidRDefault="001526B0" w:rsidP="001526B0">
      <w:pPr>
        <w:pStyle w:val="breakline"/>
        <w:rPr>
          <w:color w:val="002060"/>
        </w:rPr>
      </w:pPr>
    </w:p>
    <w:p w14:paraId="2EF02E93" w14:textId="77777777" w:rsidR="001526B0" w:rsidRPr="00904273" w:rsidRDefault="001526B0" w:rsidP="001526B0">
      <w:pPr>
        <w:pStyle w:val="titolocampionato0"/>
        <w:shd w:val="clear" w:color="auto" w:fill="CCCCCC"/>
        <w:spacing w:before="80" w:after="40"/>
        <w:rPr>
          <w:color w:val="002060"/>
        </w:rPr>
      </w:pPr>
      <w:r w:rsidRPr="00904273">
        <w:rPr>
          <w:color w:val="002060"/>
        </w:rPr>
        <w:t>REGIONALE CALCIO A 5 FEMMINILE</w:t>
      </w:r>
    </w:p>
    <w:p w14:paraId="4F3781E3" w14:textId="77777777" w:rsidR="001526B0" w:rsidRPr="00904273" w:rsidRDefault="001526B0" w:rsidP="001526B0">
      <w:pPr>
        <w:pStyle w:val="titoloprinc0"/>
        <w:rPr>
          <w:color w:val="002060"/>
        </w:rPr>
      </w:pPr>
      <w:r w:rsidRPr="00904273">
        <w:rPr>
          <w:color w:val="002060"/>
        </w:rPr>
        <w:t>VARIAZIONI AL PROGRAMMA GARE</w:t>
      </w:r>
    </w:p>
    <w:p w14:paraId="1F7EBC0E" w14:textId="77777777" w:rsidR="001526B0" w:rsidRPr="00904273" w:rsidRDefault="001526B0" w:rsidP="001526B0">
      <w:pPr>
        <w:pStyle w:val="breakline"/>
        <w:rPr>
          <w:color w:val="002060"/>
        </w:rPr>
      </w:pPr>
    </w:p>
    <w:p w14:paraId="5C012FB7" w14:textId="77777777" w:rsidR="001526B0" w:rsidRPr="00904273" w:rsidRDefault="001526B0" w:rsidP="001526B0">
      <w:pPr>
        <w:pStyle w:val="breakline"/>
        <w:rPr>
          <w:color w:val="002060"/>
        </w:rPr>
      </w:pPr>
    </w:p>
    <w:p w14:paraId="34905606" w14:textId="77777777" w:rsidR="001526B0" w:rsidRPr="00904273" w:rsidRDefault="001526B0" w:rsidP="001526B0">
      <w:pPr>
        <w:pStyle w:val="sottotitolocampionato10"/>
        <w:rPr>
          <w:color w:val="002060"/>
        </w:rPr>
      </w:pPr>
      <w:r w:rsidRPr="0090427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526B0" w:rsidRPr="00904273" w14:paraId="007A1D35" w14:textId="77777777" w:rsidTr="00925B0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0F627" w14:textId="77777777" w:rsidR="001526B0" w:rsidRPr="00904273" w:rsidRDefault="001526B0" w:rsidP="00925B03">
            <w:pPr>
              <w:pStyle w:val="headertabella0"/>
              <w:rPr>
                <w:color w:val="002060"/>
              </w:rPr>
            </w:pPr>
            <w:r w:rsidRPr="0090427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00510" w14:textId="77777777" w:rsidR="001526B0" w:rsidRPr="00904273" w:rsidRDefault="001526B0" w:rsidP="00925B03">
            <w:pPr>
              <w:pStyle w:val="headertabella0"/>
              <w:rPr>
                <w:color w:val="002060"/>
              </w:rPr>
            </w:pPr>
            <w:r w:rsidRPr="0090427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F4149" w14:textId="77777777" w:rsidR="001526B0" w:rsidRPr="00904273" w:rsidRDefault="001526B0" w:rsidP="00925B03">
            <w:pPr>
              <w:pStyle w:val="headertabella0"/>
              <w:rPr>
                <w:color w:val="002060"/>
              </w:rPr>
            </w:pPr>
            <w:r w:rsidRPr="0090427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83467" w14:textId="77777777" w:rsidR="001526B0" w:rsidRPr="00904273" w:rsidRDefault="001526B0" w:rsidP="00925B03">
            <w:pPr>
              <w:pStyle w:val="headertabella0"/>
              <w:rPr>
                <w:color w:val="002060"/>
              </w:rPr>
            </w:pPr>
            <w:r w:rsidRPr="0090427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F5E0A" w14:textId="77777777" w:rsidR="001526B0" w:rsidRPr="00904273" w:rsidRDefault="001526B0" w:rsidP="00925B03">
            <w:pPr>
              <w:pStyle w:val="headertabella0"/>
              <w:rPr>
                <w:color w:val="002060"/>
              </w:rPr>
            </w:pPr>
            <w:r w:rsidRPr="00904273">
              <w:rPr>
                <w:color w:val="002060"/>
              </w:rPr>
              <w:t xml:space="preserve">Data </w:t>
            </w:r>
            <w:proofErr w:type="spellStart"/>
            <w:r w:rsidRPr="00904273">
              <w:rPr>
                <w:color w:val="002060"/>
              </w:rPr>
              <w:t>Orig</w:t>
            </w:r>
            <w:proofErr w:type="spellEnd"/>
            <w:r w:rsidRPr="0090427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75A9C" w14:textId="77777777" w:rsidR="001526B0" w:rsidRPr="00904273" w:rsidRDefault="001526B0" w:rsidP="00925B03">
            <w:pPr>
              <w:pStyle w:val="headertabella0"/>
              <w:rPr>
                <w:color w:val="002060"/>
              </w:rPr>
            </w:pPr>
            <w:r w:rsidRPr="0090427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BD643" w14:textId="77777777" w:rsidR="001526B0" w:rsidRPr="00904273" w:rsidRDefault="001526B0" w:rsidP="00925B03">
            <w:pPr>
              <w:pStyle w:val="headertabella0"/>
              <w:rPr>
                <w:color w:val="002060"/>
              </w:rPr>
            </w:pPr>
            <w:r w:rsidRPr="00904273">
              <w:rPr>
                <w:color w:val="002060"/>
              </w:rPr>
              <w:t xml:space="preserve">Ora </w:t>
            </w:r>
            <w:proofErr w:type="spellStart"/>
            <w:r w:rsidRPr="00904273">
              <w:rPr>
                <w:color w:val="002060"/>
              </w:rPr>
              <w:t>Orig</w:t>
            </w:r>
            <w:proofErr w:type="spellEnd"/>
            <w:r w:rsidRPr="0090427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775AB" w14:textId="77777777" w:rsidR="001526B0" w:rsidRPr="00904273" w:rsidRDefault="001526B0" w:rsidP="00925B03">
            <w:pPr>
              <w:pStyle w:val="headertabella0"/>
              <w:rPr>
                <w:color w:val="002060"/>
              </w:rPr>
            </w:pPr>
            <w:r w:rsidRPr="00904273">
              <w:rPr>
                <w:color w:val="002060"/>
              </w:rPr>
              <w:t>Impianto</w:t>
            </w:r>
          </w:p>
        </w:tc>
      </w:tr>
      <w:tr w:rsidR="001526B0" w:rsidRPr="00904273" w14:paraId="308E8B6E" w14:textId="77777777" w:rsidTr="00925B0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F25EF" w14:textId="77777777" w:rsidR="001526B0" w:rsidRPr="00904273" w:rsidRDefault="001526B0" w:rsidP="00925B03">
            <w:pPr>
              <w:pStyle w:val="rowtabella0"/>
              <w:rPr>
                <w:color w:val="002060"/>
                <w:highlight w:val="yellow"/>
              </w:rPr>
            </w:pPr>
            <w:r w:rsidRPr="00904273">
              <w:rPr>
                <w:color w:val="002060"/>
                <w:highlight w:val="yellow"/>
              </w:rPr>
              <w:t>19/12/2025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3E0F" w14:textId="77777777" w:rsidR="001526B0" w:rsidRPr="00904273" w:rsidRDefault="001526B0" w:rsidP="00925B03">
            <w:pPr>
              <w:pStyle w:val="rowtabella0"/>
              <w:jc w:val="center"/>
              <w:rPr>
                <w:color w:val="002060"/>
                <w:highlight w:val="yellow"/>
              </w:rPr>
            </w:pPr>
            <w:r w:rsidRPr="00904273">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8A88" w14:textId="77777777" w:rsidR="001526B0" w:rsidRPr="00904273" w:rsidRDefault="001526B0" w:rsidP="00925B03">
            <w:pPr>
              <w:pStyle w:val="rowtabella0"/>
              <w:rPr>
                <w:color w:val="002060"/>
                <w:highlight w:val="yellow"/>
              </w:rPr>
            </w:pPr>
            <w:r w:rsidRPr="00904273">
              <w:rPr>
                <w:color w:val="002060"/>
                <w:highlight w:val="yellow"/>
              </w:rPr>
              <w:t>CENTRO SPORTIVO SUASA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6F60" w14:textId="77777777" w:rsidR="001526B0" w:rsidRPr="00904273" w:rsidRDefault="001526B0" w:rsidP="00925B03">
            <w:pPr>
              <w:pStyle w:val="rowtabella0"/>
              <w:rPr>
                <w:color w:val="002060"/>
                <w:highlight w:val="yellow"/>
              </w:rPr>
            </w:pPr>
            <w:r w:rsidRPr="00904273">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AC44" w14:textId="77777777" w:rsidR="001526B0" w:rsidRPr="00904273" w:rsidRDefault="001526B0" w:rsidP="00925B0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95FE0" w14:textId="77777777" w:rsidR="001526B0" w:rsidRPr="00904273" w:rsidRDefault="001526B0" w:rsidP="00925B03">
            <w:pPr>
              <w:pStyle w:val="rowtabella0"/>
              <w:jc w:val="center"/>
              <w:rPr>
                <w:color w:val="002060"/>
              </w:rPr>
            </w:pPr>
            <w:r w:rsidRPr="00904273">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016E6" w14:textId="77777777" w:rsidR="001526B0" w:rsidRPr="00904273" w:rsidRDefault="001526B0" w:rsidP="00925B03">
            <w:pPr>
              <w:pStyle w:val="rowtabella0"/>
              <w:jc w:val="center"/>
              <w:rPr>
                <w:color w:val="002060"/>
              </w:rPr>
            </w:pPr>
            <w:r w:rsidRPr="00904273">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5F93" w14:textId="77777777" w:rsidR="001526B0" w:rsidRPr="00904273" w:rsidRDefault="001526B0" w:rsidP="00925B03">
            <w:pPr>
              <w:rPr>
                <w:color w:val="002060"/>
              </w:rPr>
            </w:pPr>
          </w:p>
        </w:tc>
      </w:tr>
    </w:tbl>
    <w:p w14:paraId="6787CCB5" w14:textId="77777777" w:rsidR="001526B0" w:rsidRPr="00904273" w:rsidRDefault="001526B0" w:rsidP="001526B0">
      <w:pPr>
        <w:pStyle w:val="breakline"/>
        <w:rPr>
          <w:rFonts w:eastAsiaTheme="minorEastAsia"/>
          <w:color w:val="002060"/>
        </w:rPr>
      </w:pPr>
    </w:p>
    <w:p w14:paraId="5FC51C1C" w14:textId="77777777" w:rsidR="001526B0" w:rsidRPr="00904273" w:rsidRDefault="001526B0" w:rsidP="001526B0">
      <w:pPr>
        <w:pStyle w:val="breakline"/>
        <w:rPr>
          <w:color w:val="002060"/>
        </w:rPr>
      </w:pPr>
    </w:p>
    <w:p w14:paraId="27D44EA4" w14:textId="77777777" w:rsidR="001526B0" w:rsidRPr="00904273" w:rsidRDefault="001526B0" w:rsidP="001526B0">
      <w:pPr>
        <w:pStyle w:val="titolocampionato0"/>
        <w:shd w:val="clear" w:color="auto" w:fill="CCCCCC"/>
        <w:spacing w:before="80" w:after="40"/>
        <w:rPr>
          <w:color w:val="002060"/>
        </w:rPr>
      </w:pPr>
      <w:r w:rsidRPr="00904273">
        <w:rPr>
          <w:color w:val="002060"/>
        </w:rPr>
        <w:t>UNDER 19 CALCIO A 5 REGIONALE</w:t>
      </w:r>
    </w:p>
    <w:p w14:paraId="16D9B5B5" w14:textId="77777777" w:rsidR="001526B0" w:rsidRPr="00904273" w:rsidRDefault="001526B0" w:rsidP="001526B0">
      <w:pPr>
        <w:pStyle w:val="titoloprinc0"/>
        <w:rPr>
          <w:color w:val="002060"/>
        </w:rPr>
      </w:pPr>
      <w:r w:rsidRPr="00904273">
        <w:rPr>
          <w:color w:val="002060"/>
        </w:rPr>
        <w:lastRenderedPageBreak/>
        <w:t>VARIAZIONI AL PROGRAMMA GARE</w:t>
      </w:r>
    </w:p>
    <w:p w14:paraId="391CA936" w14:textId="77777777" w:rsidR="001526B0" w:rsidRPr="00904273" w:rsidRDefault="001526B0" w:rsidP="001526B0">
      <w:pPr>
        <w:pStyle w:val="breakline"/>
        <w:rPr>
          <w:color w:val="002060"/>
        </w:rPr>
      </w:pPr>
    </w:p>
    <w:p w14:paraId="1B9448E6" w14:textId="77777777" w:rsidR="001526B0" w:rsidRPr="00904273" w:rsidRDefault="001526B0" w:rsidP="001526B0">
      <w:pPr>
        <w:pStyle w:val="breakline"/>
        <w:rPr>
          <w:color w:val="002060"/>
        </w:rPr>
      </w:pPr>
    </w:p>
    <w:p w14:paraId="22BD4F96" w14:textId="77777777" w:rsidR="001526B0" w:rsidRPr="00904273" w:rsidRDefault="001526B0" w:rsidP="001526B0">
      <w:pPr>
        <w:pStyle w:val="sottotitolocampionato10"/>
        <w:rPr>
          <w:color w:val="002060"/>
        </w:rPr>
      </w:pPr>
      <w:r w:rsidRPr="0090427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526B0" w:rsidRPr="00904273" w14:paraId="3BB5E1CA" w14:textId="77777777" w:rsidTr="00925B0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2F187" w14:textId="77777777" w:rsidR="001526B0" w:rsidRPr="00904273" w:rsidRDefault="001526B0" w:rsidP="00925B03">
            <w:pPr>
              <w:pStyle w:val="headertabella0"/>
              <w:rPr>
                <w:color w:val="002060"/>
              </w:rPr>
            </w:pPr>
            <w:r w:rsidRPr="0090427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89F30" w14:textId="77777777" w:rsidR="001526B0" w:rsidRPr="00904273" w:rsidRDefault="001526B0" w:rsidP="00925B03">
            <w:pPr>
              <w:pStyle w:val="headertabella0"/>
              <w:rPr>
                <w:color w:val="002060"/>
              </w:rPr>
            </w:pPr>
            <w:r w:rsidRPr="0090427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FB16E" w14:textId="77777777" w:rsidR="001526B0" w:rsidRPr="00904273" w:rsidRDefault="001526B0" w:rsidP="00925B03">
            <w:pPr>
              <w:pStyle w:val="headertabella0"/>
              <w:rPr>
                <w:color w:val="002060"/>
              </w:rPr>
            </w:pPr>
            <w:r w:rsidRPr="0090427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69D42" w14:textId="77777777" w:rsidR="001526B0" w:rsidRPr="00904273" w:rsidRDefault="001526B0" w:rsidP="00925B03">
            <w:pPr>
              <w:pStyle w:val="headertabella0"/>
              <w:rPr>
                <w:color w:val="002060"/>
              </w:rPr>
            </w:pPr>
            <w:r w:rsidRPr="0090427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BADB8" w14:textId="77777777" w:rsidR="001526B0" w:rsidRPr="00904273" w:rsidRDefault="001526B0" w:rsidP="00925B03">
            <w:pPr>
              <w:pStyle w:val="headertabella0"/>
              <w:rPr>
                <w:color w:val="002060"/>
              </w:rPr>
            </w:pPr>
            <w:r w:rsidRPr="00904273">
              <w:rPr>
                <w:color w:val="002060"/>
              </w:rPr>
              <w:t xml:space="preserve">Data </w:t>
            </w:r>
            <w:proofErr w:type="spellStart"/>
            <w:r w:rsidRPr="00904273">
              <w:rPr>
                <w:color w:val="002060"/>
              </w:rPr>
              <w:t>Orig</w:t>
            </w:r>
            <w:proofErr w:type="spellEnd"/>
            <w:r w:rsidRPr="0090427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41CEC" w14:textId="77777777" w:rsidR="001526B0" w:rsidRPr="00904273" w:rsidRDefault="001526B0" w:rsidP="00925B03">
            <w:pPr>
              <w:pStyle w:val="headertabella0"/>
              <w:rPr>
                <w:color w:val="002060"/>
              </w:rPr>
            </w:pPr>
            <w:r w:rsidRPr="0090427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66299" w14:textId="77777777" w:rsidR="001526B0" w:rsidRPr="00904273" w:rsidRDefault="001526B0" w:rsidP="00925B03">
            <w:pPr>
              <w:pStyle w:val="headertabella0"/>
              <w:rPr>
                <w:color w:val="002060"/>
              </w:rPr>
            </w:pPr>
            <w:r w:rsidRPr="00904273">
              <w:rPr>
                <w:color w:val="002060"/>
              </w:rPr>
              <w:t xml:space="preserve">Ora </w:t>
            </w:r>
            <w:proofErr w:type="spellStart"/>
            <w:r w:rsidRPr="00904273">
              <w:rPr>
                <w:color w:val="002060"/>
              </w:rPr>
              <w:t>Orig</w:t>
            </w:r>
            <w:proofErr w:type="spellEnd"/>
            <w:r w:rsidRPr="0090427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171C1" w14:textId="77777777" w:rsidR="001526B0" w:rsidRPr="00904273" w:rsidRDefault="001526B0" w:rsidP="00925B03">
            <w:pPr>
              <w:pStyle w:val="headertabella0"/>
              <w:rPr>
                <w:color w:val="002060"/>
              </w:rPr>
            </w:pPr>
            <w:r w:rsidRPr="00904273">
              <w:rPr>
                <w:color w:val="002060"/>
              </w:rPr>
              <w:t>Impianto</w:t>
            </w:r>
          </w:p>
        </w:tc>
      </w:tr>
      <w:tr w:rsidR="001526B0" w:rsidRPr="00904273" w14:paraId="3B0041E5" w14:textId="77777777" w:rsidTr="00925B0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3D2C8" w14:textId="77777777" w:rsidR="001526B0" w:rsidRPr="00904273" w:rsidRDefault="001526B0" w:rsidP="00925B03">
            <w:pPr>
              <w:pStyle w:val="rowtabella0"/>
              <w:rPr>
                <w:color w:val="002060"/>
                <w:highlight w:val="yellow"/>
              </w:rPr>
            </w:pPr>
            <w:r w:rsidRPr="00904273">
              <w:rPr>
                <w:color w:val="002060"/>
                <w:highlight w:val="yellow"/>
              </w:rPr>
              <w:t>08/01/2026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18AC" w14:textId="77777777" w:rsidR="001526B0" w:rsidRPr="00904273" w:rsidRDefault="001526B0" w:rsidP="00925B03">
            <w:pPr>
              <w:pStyle w:val="rowtabella0"/>
              <w:jc w:val="center"/>
              <w:rPr>
                <w:color w:val="002060"/>
                <w:highlight w:val="yellow"/>
              </w:rPr>
            </w:pPr>
            <w:r w:rsidRPr="00904273">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16C67" w14:textId="77777777" w:rsidR="001526B0" w:rsidRPr="00904273" w:rsidRDefault="001526B0" w:rsidP="00925B03">
            <w:pPr>
              <w:pStyle w:val="rowtabella0"/>
              <w:rPr>
                <w:color w:val="002060"/>
                <w:highlight w:val="yellow"/>
              </w:rPr>
            </w:pPr>
            <w:r w:rsidRPr="00904273">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8972A" w14:textId="77777777" w:rsidR="001526B0" w:rsidRPr="00904273" w:rsidRDefault="001526B0" w:rsidP="00925B03">
            <w:pPr>
              <w:pStyle w:val="rowtabella0"/>
              <w:rPr>
                <w:color w:val="002060"/>
                <w:highlight w:val="yellow"/>
              </w:rPr>
            </w:pPr>
            <w:proofErr w:type="gramStart"/>
            <w:r w:rsidRPr="00904273">
              <w:rPr>
                <w:color w:val="002060"/>
                <w:highlight w:val="yellow"/>
              </w:rPr>
              <w:t>U.MANDOLESI</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C07BE" w14:textId="77777777" w:rsidR="001526B0" w:rsidRPr="00904273" w:rsidRDefault="001526B0" w:rsidP="00925B03">
            <w:pPr>
              <w:pStyle w:val="rowtabella0"/>
              <w:rPr>
                <w:color w:val="002060"/>
              </w:rPr>
            </w:pPr>
            <w:r>
              <w:rPr>
                <w:color w:val="002060"/>
              </w:rPr>
              <w:t>20</w:t>
            </w:r>
            <w:r w:rsidRPr="00904273">
              <w:rPr>
                <w:color w:val="002060"/>
              </w:rPr>
              <w:t>/12/2025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C390" w14:textId="77777777" w:rsidR="001526B0" w:rsidRPr="00904273" w:rsidRDefault="001526B0" w:rsidP="00925B03">
            <w:pPr>
              <w:pStyle w:val="rowtabella0"/>
              <w:jc w:val="center"/>
              <w:rPr>
                <w:color w:val="002060"/>
              </w:rPr>
            </w:pPr>
            <w:r w:rsidRPr="0090427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4659" w14:textId="77777777" w:rsidR="001526B0" w:rsidRPr="00904273" w:rsidRDefault="001526B0" w:rsidP="00925B0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FB8C5" w14:textId="77777777" w:rsidR="001526B0" w:rsidRPr="00904273" w:rsidRDefault="001526B0" w:rsidP="00925B03">
            <w:pPr>
              <w:rPr>
                <w:color w:val="002060"/>
              </w:rPr>
            </w:pPr>
          </w:p>
        </w:tc>
      </w:tr>
    </w:tbl>
    <w:p w14:paraId="13ECD06D" w14:textId="77777777" w:rsidR="001526B0" w:rsidRPr="00904273" w:rsidRDefault="001526B0" w:rsidP="001526B0">
      <w:pPr>
        <w:pStyle w:val="breakline"/>
        <w:rPr>
          <w:rFonts w:eastAsiaTheme="minorEastAsia"/>
          <w:color w:val="002060"/>
        </w:rPr>
      </w:pPr>
    </w:p>
    <w:p w14:paraId="7F049E17" w14:textId="77777777" w:rsidR="001526B0" w:rsidRPr="00904273" w:rsidRDefault="001526B0" w:rsidP="001526B0">
      <w:pPr>
        <w:pStyle w:val="breakline"/>
        <w:rPr>
          <w:color w:val="002060"/>
        </w:rPr>
      </w:pPr>
    </w:p>
    <w:p w14:paraId="6F31D6E8" w14:textId="77777777" w:rsidR="001526B0" w:rsidRPr="00904273" w:rsidRDefault="001526B0" w:rsidP="001526B0">
      <w:pPr>
        <w:pStyle w:val="titoloprinc0"/>
        <w:rPr>
          <w:color w:val="002060"/>
        </w:rPr>
      </w:pPr>
      <w:r w:rsidRPr="00904273">
        <w:rPr>
          <w:color w:val="002060"/>
        </w:rPr>
        <w:t>RISULTATI</w:t>
      </w:r>
    </w:p>
    <w:p w14:paraId="660E7A8A" w14:textId="77777777" w:rsidR="001526B0" w:rsidRPr="00904273" w:rsidRDefault="001526B0" w:rsidP="001526B0">
      <w:pPr>
        <w:pStyle w:val="breakline"/>
        <w:rPr>
          <w:color w:val="002060"/>
        </w:rPr>
      </w:pPr>
    </w:p>
    <w:p w14:paraId="547FEE80" w14:textId="77777777" w:rsidR="001526B0" w:rsidRPr="00904273" w:rsidRDefault="001526B0" w:rsidP="001526B0">
      <w:pPr>
        <w:pStyle w:val="sottotitolocampionato10"/>
        <w:rPr>
          <w:color w:val="002060"/>
        </w:rPr>
      </w:pPr>
      <w:r w:rsidRPr="00904273">
        <w:rPr>
          <w:color w:val="002060"/>
        </w:rPr>
        <w:t>RISULTATI UFFICIALI GARE DEL 13/12/2025</w:t>
      </w:r>
    </w:p>
    <w:p w14:paraId="4AED93B1" w14:textId="77777777" w:rsidR="001526B0" w:rsidRPr="001526B0" w:rsidRDefault="001526B0" w:rsidP="001526B0">
      <w:pPr>
        <w:pStyle w:val="sottotitolocampionato20"/>
        <w:spacing w:before="0" w:beforeAutospacing="0" w:after="0" w:afterAutospacing="0"/>
        <w:rPr>
          <w:rFonts w:ascii="Arial" w:hAnsi="Arial" w:cs="Arial"/>
          <w:color w:val="002060"/>
          <w:sz w:val="20"/>
          <w:szCs w:val="20"/>
        </w:rPr>
      </w:pPr>
      <w:r w:rsidRPr="001526B0">
        <w:rPr>
          <w:rFonts w:ascii="Arial" w:hAnsi="Arial" w:cs="Arial"/>
          <w:color w:val="002060"/>
          <w:sz w:val="20"/>
          <w:szCs w:val="20"/>
        </w:rPr>
        <w:t>Si trascrivono qui di seguito i risultati ufficiali delle gare disputate</w:t>
      </w:r>
    </w:p>
    <w:p w14:paraId="1747DC6C" w14:textId="77777777" w:rsidR="001526B0" w:rsidRPr="00904273" w:rsidRDefault="001526B0" w:rsidP="001526B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526B0" w:rsidRPr="00904273" w14:paraId="1EC5052F" w14:textId="77777777" w:rsidTr="00925B0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526B0" w:rsidRPr="00904273" w14:paraId="392EF517" w14:textId="77777777" w:rsidTr="00925B0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FDD06" w14:textId="77777777" w:rsidR="001526B0" w:rsidRPr="00904273" w:rsidRDefault="001526B0" w:rsidP="00925B03">
                  <w:pPr>
                    <w:pStyle w:val="headertabella0"/>
                    <w:rPr>
                      <w:color w:val="002060"/>
                    </w:rPr>
                  </w:pPr>
                  <w:r w:rsidRPr="00904273">
                    <w:rPr>
                      <w:color w:val="002060"/>
                    </w:rPr>
                    <w:t>GIRONE A - 3 Giornata - R</w:t>
                  </w:r>
                </w:p>
              </w:tc>
            </w:tr>
            <w:tr w:rsidR="001526B0" w:rsidRPr="00904273" w14:paraId="04AB7599" w14:textId="77777777" w:rsidTr="00925B0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7D38E3" w14:textId="77777777" w:rsidR="001526B0" w:rsidRPr="00904273" w:rsidRDefault="001526B0" w:rsidP="00925B03">
                  <w:pPr>
                    <w:pStyle w:val="rowtabella0"/>
                    <w:rPr>
                      <w:color w:val="002060"/>
                    </w:rPr>
                  </w:pPr>
                  <w:r w:rsidRPr="00904273">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C4BE2" w14:textId="77777777" w:rsidR="001526B0" w:rsidRPr="00904273" w:rsidRDefault="001526B0" w:rsidP="00925B03">
                  <w:pPr>
                    <w:pStyle w:val="rowtabella0"/>
                    <w:rPr>
                      <w:color w:val="002060"/>
                    </w:rPr>
                  </w:pPr>
                  <w:r w:rsidRPr="00904273">
                    <w:rPr>
                      <w:color w:val="002060"/>
                    </w:rPr>
                    <w:t>- ACSS MONDOLFO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7FAC2" w14:textId="77777777" w:rsidR="001526B0" w:rsidRPr="00904273" w:rsidRDefault="001526B0" w:rsidP="00925B03">
                  <w:pPr>
                    <w:pStyle w:val="rowtabella0"/>
                    <w:jc w:val="center"/>
                    <w:rPr>
                      <w:color w:val="002060"/>
                    </w:rPr>
                  </w:pPr>
                  <w:r w:rsidRPr="00904273">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BE6A0" w14:textId="77777777" w:rsidR="001526B0" w:rsidRPr="00904273" w:rsidRDefault="001526B0" w:rsidP="00925B03">
                  <w:pPr>
                    <w:pStyle w:val="rowtabella0"/>
                    <w:jc w:val="center"/>
                    <w:rPr>
                      <w:color w:val="002060"/>
                    </w:rPr>
                  </w:pPr>
                  <w:r w:rsidRPr="00904273">
                    <w:rPr>
                      <w:color w:val="002060"/>
                    </w:rPr>
                    <w:t> </w:t>
                  </w:r>
                </w:p>
              </w:tc>
            </w:tr>
            <w:tr w:rsidR="001526B0" w:rsidRPr="00904273" w14:paraId="78225BAD" w14:textId="77777777" w:rsidTr="00925B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CB3098" w14:textId="77777777" w:rsidR="001526B0" w:rsidRPr="00904273" w:rsidRDefault="001526B0" w:rsidP="00925B03">
                  <w:pPr>
                    <w:pStyle w:val="rowtabella0"/>
                    <w:rPr>
                      <w:color w:val="002060"/>
                    </w:rPr>
                  </w:pPr>
                  <w:r w:rsidRPr="00904273">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141208" w14:textId="77777777" w:rsidR="001526B0" w:rsidRPr="00904273" w:rsidRDefault="001526B0" w:rsidP="00925B03">
                  <w:pPr>
                    <w:pStyle w:val="rowtabella0"/>
                    <w:rPr>
                      <w:color w:val="002060"/>
                    </w:rPr>
                  </w:pPr>
                  <w:r w:rsidRPr="00904273">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049C70" w14:textId="77777777" w:rsidR="001526B0" w:rsidRPr="00904273" w:rsidRDefault="001526B0" w:rsidP="00925B03">
                  <w:pPr>
                    <w:pStyle w:val="rowtabella0"/>
                    <w:jc w:val="center"/>
                    <w:rPr>
                      <w:color w:val="002060"/>
                    </w:rPr>
                  </w:pPr>
                  <w:r w:rsidRPr="00904273">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F2653C" w14:textId="77777777" w:rsidR="001526B0" w:rsidRPr="00904273" w:rsidRDefault="001526B0" w:rsidP="00925B03">
                  <w:pPr>
                    <w:pStyle w:val="rowtabella0"/>
                    <w:jc w:val="center"/>
                    <w:rPr>
                      <w:color w:val="002060"/>
                    </w:rPr>
                  </w:pPr>
                  <w:r w:rsidRPr="00904273">
                    <w:rPr>
                      <w:color w:val="002060"/>
                    </w:rPr>
                    <w:t> </w:t>
                  </w:r>
                </w:p>
              </w:tc>
            </w:tr>
            <w:tr w:rsidR="001526B0" w:rsidRPr="00904273" w14:paraId="0A61F874" w14:textId="77777777" w:rsidTr="00925B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23F47B" w14:textId="77777777" w:rsidR="001526B0" w:rsidRPr="00904273" w:rsidRDefault="001526B0" w:rsidP="00925B03">
                  <w:pPr>
                    <w:pStyle w:val="rowtabella0"/>
                    <w:rPr>
                      <w:color w:val="002060"/>
                    </w:rPr>
                  </w:pPr>
                  <w:r w:rsidRPr="00904273">
                    <w:rPr>
                      <w:color w:val="002060"/>
                    </w:rPr>
                    <w:t xml:space="preserve">CSI GAUDIO </w:t>
                  </w:r>
                  <w:proofErr w:type="spellStart"/>
                  <w:proofErr w:type="gramStart"/>
                  <w:r w:rsidRPr="00904273">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66FD9B" w14:textId="77777777" w:rsidR="001526B0" w:rsidRPr="00904273" w:rsidRDefault="001526B0" w:rsidP="00925B03">
                  <w:pPr>
                    <w:pStyle w:val="rowtabella0"/>
                    <w:rPr>
                      <w:color w:val="002060"/>
                    </w:rPr>
                  </w:pPr>
                  <w:r w:rsidRPr="00904273">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1C04DE" w14:textId="77777777" w:rsidR="001526B0" w:rsidRPr="00904273" w:rsidRDefault="001526B0" w:rsidP="00925B03">
                  <w:pPr>
                    <w:pStyle w:val="rowtabella0"/>
                    <w:jc w:val="center"/>
                    <w:rPr>
                      <w:color w:val="002060"/>
                    </w:rPr>
                  </w:pPr>
                  <w:r w:rsidRPr="00904273">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F37F29" w14:textId="77777777" w:rsidR="001526B0" w:rsidRPr="00904273" w:rsidRDefault="001526B0" w:rsidP="00925B03">
                  <w:pPr>
                    <w:pStyle w:val="rowtabella0"/>
                    <w:jc w:val="center"/>
                    <w:rPr>
                      <w:color w:val="002060"/>
                    </w:rPr>
                  </w:pPr>
                  <w:r w:rsidRPr="00904273">
                    <w:rPr>
                      <w:color w:val="002060"/>
                    </w:rPr>
                    <w:t> </w:t>
                  </w:r>
                </w:p>
              </w:tc>
            </w:tr>
            <w:tr w:rsidR="001526B0" w:rsidRPr="00904273" w14:paraId="3D38F241" w14:textId="77777777" w:rsidTr="00925B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85223A" w14:textId="77777777" w:rsidR="001526B0" w:rsidRPr="00904273" w:rsidRDefault="001526B0" w:rsidP="00925B03">
                  <w:pPr>
                    <w:pStyle w:val="rowtabella0"/>
                    <w:rPr>
                      <w:color w:val="002060"/>
                    </w:rPr>
                  </w:pPr>
                  <w:r w:rsidRPr="00904273">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7EEBBA" w14:textId="77777777" w:rsidR="001526B0" w:rsidRPr="00904273" w:rsidRDefault="001526B0" w:rsidP="00925B03">
                  <w:pPr>
                    <w:pStyle w:val="rowtabella0"/>
                    <w:rPr>
                      <w:color w:val="002060"/>
                    </w:rPr>
                  </w:pPr>
                  <w:r w:rsidRPr="00904273">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2624B3" w14:textId="77777777" w:rsidR="001526B0" w:rsidRPr="00904273" w:rsidRDefault="001526B0" w:rsidP="00925B03">
                  <w:pPr>
                    <w:pStyle w:val="rowtabella0"/>
                    <w:jc w:val="center"/>
                    <w:rPr>
                      <w:color w:val="002060"/>
                    </w:rPr>
                  </w:pPr>
                  <w:r w:rsidRPr="00904273">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5AB0B0" w14:textId="77777777" w:rsidR="001526B0" w:rsidRPr="00904273" w:rsidRDefault="001526B0" w:rsidP="00925B03">
                  <w:pPr>
                    <w:pStyle w:val="rowtabella0"/>
                    <w:jc w:val="center"/>
                    <w:rPr>
                      <w:color w:val="002060"/>
                    </w:rPr>
                  </w:pPr>
                  <w:r w:rsidRPr="00904273">
                    <w:rPr>
                      <w:color w:val="002060"/>
                    </w:rPr>
                    <w:t> </w:t>
                  </w:r>
                </w:p>
              </w:tc>
            </w:tr>
            <w:tr w:rsidR="001526B0" w:rsidRPr="00904273" w14:paraId="623AFC6E" w14:textId="77777777" w:rsidTr="00925B0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B288CB" w14:textId="77777777" w:rsidR="001526B0" w:rsidRPr="00904273" w:rsidRDefault="001526B0" w:rsidP="00925B03">
                  <w:pPr>
                    <w:pStyle w:val="rowtabella0"/>
                    <w:rPr>
                      <w:color w:val="002060"/>
                    </w:rPr>
                  </w:pPr>
                  <w:r w:rsidRPr="00904273">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6C423" w14:textId="77777777" w:rsidR="001526B0" w:rsidRPr="00904273" w:rsidRDefault="001526B0" w:rsidP="00925B03">
                  <w:pPr>
                    <w:pStyle w:val="rowtabella0"/>
                    <w:rPr>
                      <w:color w:val="002060"/>
                    </w:rPr>
                  </w:pPr>
                  <w:r w:rsidRPr="00904273">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F5E3C" w14:textId="77777777" w:rsidR="001526B0" w:rsidRPr="00904273" w:rsidRDefault="001526B0" w:rsidP="00925B03">
                  <w:pPr>
                    <w:pStyle w:val="rowtabella0"/>
                    <w:jc w:val="center"/>
                    <w:rPr>
                      <w:color w:val="002060"/>
                    </w:rPr>
                  </w:pPr>
                  <w:r w:rsidRPr="00904273">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F16D0" w14:textId="77777777" w:rsidR="001526B0" w:rsidRPr="00904273" w:rsidRDefault="001526B0" w:rsidP="00925B03">
                  <w:pPr>
                    <w:pStyle w:val="rowtabella0"/>
                    <w:jc w:val="center"/>
                    <w:rPr>
                      <w:color w:val="002060"/>
                    </w:rPr>
                  </w:pPr>
                  <w:r w:rsidRPr="00904273">
                    <w:rPr>
                      <w:color w:val="002060"/>
                    </w:rPr>
                    <w:t> </w:t>
                  </w:r>
                </w:p>
              </w:tc>
            </w:tr>
            <w:tr w:rsidR="001526B0" w:rsidRPr="00904273" w14:paraId="04F1CBEB" w14:textId="77777777" w:rsidTr="00925B03">
              <w:tc>
                <w:tcPr>
                  <w:tcW w:w="4700" w:type="dxa"/>
                  <w:gridSpan w:val="4"/>
                  <w:tcBorders>
                    <w:top w:val="nil"/>
                    <w:left w:val="nil"/>
                    <w:bottom w:val="nil"/>
                    <w:right w:val="nil"/>
                  </w:tcBorders>
                  <w:tcMar>
                    <w:top w:w="20" w:type="dxa"/>
                    <w:left w:w="20" w:type="dxa"/>
                    <w:bottom w:w="20" w:type="dxa"/>
                    <w:right w:w="20" w:type="dxa"/>
                  </w:tcMar>
                  <w:vAlign w:val="center"/>
                  <w:hideMark/>
                </w:tcPr>
                <w:p w14:paraId="0BF3041F" w14:textId="77777777" w:rsidR="001526B0" w:rsidRPr="00904273" w:rsidRDefault="001526B0" w:rsidP="00925B03">
                  <w:pPr>
                    <w:pStyle w:val="rowtabella0"/>
                    <w:rPr>
                      <w:color w:val="002060"/>
                    </w:rPr>
                  </w:pPr>
                  <w:r w:rsidRPr="00904273">
                    <w:rPr>
                      <w:color w:val="002060"/>
                    </w:rPr>
                    <w:t>(1) - disputata il 14/12/2025</w:t>
                  </w:r>
                </w:p>
              </w:tc>
            </w:tr>
          </w:tbl>
          <w:p w14:paraId="4B28A1C1" w14:textId="77777777" w:rsidR="001526B0" w:rsidRPr="00904273" w:rsidRDefault="001526B0" w:rsidP="00925B0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526B0" w:rsidRPr="00904273" w14:paraId="4E597110" w14:textId="77777777" w:rsidTr="00925B0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24978" w14:textId="77777777" w:rsidR="001526B0" w:rsidRPr="00904273" w:rsidRDefault="001526B0" w:rsidP="00925B03">
                  <w:pPr>
                    <w:pStyle w:val="headertabella0"/>
                    <w:rPr>
                      <w:color w:val="002060"/>
                    </w:rPr>
                  </w:pPr>
                  <w:r w:rsidRPr="00904273">
                    <w:rPr>
                      <w:color w:val="002060"/>
                    </w:rPr>
                    <w:t>GIRONE B - 3 Giornata - R</w:t>
                  </w:r>
                </w:p>
              </w:tc>
            </w:tr>
            <w:tr w:rsidR="001526B0" w:rsidRPr="00904273" w14:paraId="1A33F6E2" w14:textId="77777777" w:rsidTr="00925B0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533F03" w14:textId="77777777" w:rsidR="001526B0" w:rsidRPr="00904273" w:rsidRDefault="001526B0" w:rsidP="00925B03">
                  <w:pPr>
                    <w:pStyle w:val="rowtabella0"/>
                    <w:rPr>
                      <w:color w:val="002060"/>
                    </w:rPr>
                  </w:pPr>
                  <w:r w:rsidRPr="00904273">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54BE1" w14:textId="77777777" w:rsidR="001526B0" w:rsidRPr="00904273" w:rsidRDefault="001526B0" w:rsidP="00925B03">
                  <w:pPr>
                    <w:pStyle w:val="rowtabella0"/>
                    <w:rPr>
                      <w:color w:val="002060"/>
                    </w:rPr>
                  </w:pPr>
                  <w:r w:rsidRPr="00904273">
                    <w:rPr>
                      <w:color w:val="002060"/>
                    </w:rPr>
                    <w:t>- POLISPORTIVA ROSSO BLU</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CBEE5" w14:textId="77777777" w:rsidR="001526B0" w:rsidRPr="00904273" w:rsidRDefault="001526B0" w:rsidP="00925B03">
                  <w:pPr>
                    <w:pStyle w:val="rowtabella0"/>
                    <w:jc w:val="center"/>
                    <w:rPr>
                      <w:color w:val="002060"/>
                    </w:rPr>
                  </w:pPr>
                  <w:r w:rsidRPr="00904273">
                    <w:rPr>
                      <w:color w:val="002060"/>
                    </w:rPr>
                    <w:t>12 - 2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42DF5" w14:textId="77777777" w:rsidR="001526B0" w:rsidRPr="00904273" w:rsidRDefault="001526B0" w:rsidP="00925B03">
                  <w:pPr>
                    <w:pStyle w:val="rowtabella0"/>
                    <w:jc w:val="center"/>
                    <w:rPr>
                      <w:color w:val="002060"/>
                    </w:rPr>
                  </w:pPr>
                  <w:r w:rsidRPr="00904273">
                    <w:rPr>
                      <w:color w:val="002060"/>
                    </w:rPr>
                    <w:t> </w:t>
                  </w:r>
                </w:p>
              </w:tc>
            </w:tr>
            <w:tr w:rsidR="001526B0" w:rsidRPr="00904273" w14:paraId="3D778BB2" w14:textId="77777777" w:rsidTr="00925B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92FEA3" w14:textId="77777777" w:rsidR="001526B0" w:rsidRPr="00904273" w:rsidRDefault="001526B0" w:rsidP="00925B03">
                  <w:pPr>
                    <w:pStyle w:val="rowtabella0"/>
                    <w:rPr>
                      <w:color w:val="002060"/>
                    </w:rPr>
                  </w:pPr>
                  <w:r w:rsidRPr="00904273">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3F9871" w14:textId="77777777" w:rsidR="001526B0" w:rsidRPr="00904273" w:rsidRDefault="001526B0" w:rsidP="00925B03">
                  <w:pPr>
                    <w:pStyle w:val="rowtabella0"/>
                    <w:rPr>
                      <w:color w:val="002060"/>
                    </w:rPr>
                  </w:pPr>
                  <w:r w:rsidRPr="00904273">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C8101B" w14:textId="77777777" w:rsidR="001526B0" w:rsidRPr="00904273" w:rsidRDefault="001526B0" w:rsidP="00925B03">
                  <w:pPr>
                    <w:pStyle w:val="rowtabella0"/>
                    <w:jc w:val="center"/>
                    <w:rPr>
                      <w:color w:val="002060"/>
                    </w:rPr>
                  </w:pPr>
                  <w:r w:rsidRPr="00904273">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1E823F" w14:textId="77777777" w:rsidR="001526B0" w:rsidRPr="00904273" w:rsidRDefault="001526B0" w:rsidP="00925B03">
                  <w:pPr>
                    <w:pStyle w:val="rowtabella0"/>
                    <w:jc w:val="center"/>
                    <w:rPr>
                      <w:color w:val="002060"/>
                    </w:rPr>
                  </w:pPr>
                  <w:r w:rsidRPr="00904273">
                    <w:rPr>
                      <w:color w:val="002060"/>
                    </w:rPr>
                    <w:t> </w:t>
                  </w:r>
                </w:p>
              </w:tc>
            </w:tr>
            <w:tr w:rsidR="001526B0" w:rsidRPr="00904273" w14:paraId="3AEF01DB" w14:textId="77777777" w:rsidTr="00925B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371038" w14:textId="77777777" w:rsidR="001526B0" w:rsidRPr="00904273" w:rsidRDefault="001526B0" w:rsidP="00925B03">
                  <w:pPr>
                    <w:pStyle w:val="rowtabella0"/>
                    <w:rPr>
                      <w:color w:val="002060"/>
                    </w:rPr>
                  </w:pPr>
                  <w:r w:rsidRPr="00904273">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76050B" w14:textId="77777777" w:rsidR="001526B0" w:rsidRPr="00904273" w:rsidRDefault="001526B0" w:rsidP="00925B03">
                  <w:pPr>
                    <w:pStyle w:val="rowtabella0"/>
                    <w:rPr>
                      <w:color w:val="002060"/>
                    </w:rPr>
                  </w:pPr>
                  <w:r w:rsidRPr="0090427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AC4285" w14:textId="77777777" w:rsidR="001526B0" w:rsidRPr="00904273" w:rsidRDefault="001526B0" w:rsidP="00925B03">
                  <w:pPr>
                    <w:pStyle w:val="rowtabella0"/>
                    <w:jc w:val="center"/>
                    <w:rPr>
                      <w:color w:val="002060"/>
                    </w:rPr>
                  </w:pPr>
                  <w:r w:rsidRPr="00904273">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80EC1E" w14:textId="77777777" w:rsidR="001526B0" w:rsidRPr="00904273" w:rsidRDefault="001526B0" w:rsidP="00925B03">
                  <w:pPr>
                    <w:pStyle w:val="rowtabella0"/>
                    <w:jc w:val="center"/>
                    <w:rPr>
                      <w:color w:val="002060"/>
                    </w:rPr>
                  </w:pPr>
                  <w:r w:rsidRPr="00904273">
                    <w:rPr>
                      <w:color w:val="002060"/>
                    </w:rPr>
                    <w:t> </w:t>
                  </w:r>
                </w:p>
              </w:tc>
            </w:tr>
            <w:tr w:rsidR="001526B0" w:rsidRPr="00904273" w14:paraId="3EFF8172" w14:textId="77777777" w:rsidTr="00925B0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2708EB" w14:textId="77777777" w:rsidR="001526B0" w:rsidRPr="00904273" w:rsidRDefault="001526B0" w:rsidP="00925B03">
                  <w:pPr>
                    <w:pStyle w:val="rowtabella0"/>
                    <w:rPr>
                      <w:color w:val="002060"/>
                    </w:rPr>
                  </w:pPr>
                  <w:proofErr w:type="gramStart"/>
                  <w:r w:rsidRPr="00904273">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E21D2" w14:textId="77777777" w:rsidR="001526B0" w:rsidRPr="00904273" w:rsidRDefault="001526B0" w:rsidP="00925B03">
                  <w:pPr>
                    <w:pStyle w:val="rowtabella0"/>
                    <w:rPr>
                      <w:color w:val="002060"/>
                    </w:rPr>
                  </w:pPr>
                  <w:r w:rsidRPr="00904273">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45844" w14:textId="77777777" w:rsidR="001526B0" w:rsidRPr="00904273" w:rsidRDefault="001526B0" w:rsidP="00925B03">
                  <w:pPr>
                    <w:pStyle w:val="rowtabella0"/>
                    <w:jc w:val="center"/>
                    <w:rPr>
                      <w:color w:val="002060"/>
                    </w:rPr>
                  </w:pPr>
                  <w:r w:rsidRPr="00904273">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B26E3" w14:textId="77777777" w:rsidR="001526B0" w:rsidRPr="00904273" w:rsidRDefault="001526B0" w:rsidP="00925B03">
                  <w:pPr>
                    <w:pStyle w:val="rowtabella0"/>
                    <w:jc w:val="center"/>
                    <w:rPr>
                      <w:color w:val="002060"/>
                    </w:rPr>
                  </w:pPr>
                  <w:r w:rsidRPr="00904273">
                    <w:rPr>
                      <w:color w:val="002060"/>
                    </w:rPr>
                    <w:t> </w:t>
                  </w:r>
                </w:p>
              </w:tc>
            </w:tr>
            <w:tr w:rsidR="001526B0" w:rsidRPr="00904273" w14:paraId="3DA5D2A8" w14:textId="77777777" w:rsidTr="00925B03">
              <w:tc>
                <w:tcPr>
                  <w:tcW w:w="4700" w:type="dxa"/>
                  <w:gridSpan w:val="4"/>
                  <w:tcBorders>
                    <w:top w:val="nil"/>
                    <w:left w:val="nil"/>
                    <w:bottom w:val="nil"/>
                    <w:right w:val="nil"/>
                  </w:tcBorders>
                  <w:tcMar>
                    <w:top w:w="20" w:type="dxa"/>
                    <w:left w:w="20" w:type="dxa"/>
                    <w:bottom w:w="20" w:type="dxa"/>
                    <w:right w:w="20" w:type="dxa"/>
                  </w:tcMar>
                  <w:vAlign w:val="center"/>
                  <w:hideMark/>
                </w:tcPr>
                <w:p w14:paraId="6B15C7FB" w14:textId="77777777" w:rsidR="001526B0" w:rsidRPr="00904273" w:rsidRDefault="001526B0" w:rsidP="00925B03">
                  <w:pPr>
                    <w:pStyle w:val="rowtabella0"/>
                    <w:rPr>
                      <w:color w:val="002060"/>
                    </w:rPr>
                  </w:pPr>
                  <w:r w:rsidRPr="00904273">
                    <w:rPr>
                      <w:color w:val="002060"/>
                    </w:rPr>
                    <w:t>(1) - disputata il 14/12/2025</w:t>
                  </w:r>
                </w:p>
              </w:tc>
            </w:tr>
          </w:tbl>
          <w:p w14:paraId="1D8F5538" w14:textId="77777777" w:rsidR="001526B0" w:rsidRPr="00904273" w:rsidRDefault="001526B0" w:rsidP="00925B03">
            <w:pPr>
              <w:rPr>
                <w:color w:val="002060"/>
              </w:rPr>
            </w:pPr>
          </w:p>
        </w:tc>
      </w:tr>
    </w:tbl>
    <w:p w14:paraId="0764ACA0" w14:textId="77777777" w:rsidR="001526B0" w:rsidRPr="00904273" w:rsidRDefault="001526B0" w:rsidP="001526B0">
      <w:pPr>
        <w:pStyle w:val="breakline"/>
        <w:rPr>
          <w:rFonts w:eastAsiaTheme="minorEastAsia"/>
          <w:color w:val="002060"/>
        </w:rPr>
      </w:pPr>
    </w:p>
    <w:p w14:paraId="3C3F33B7" w14:textId="77777777" w:rsidR="001526B0" w:rsidRPr="00904273" w:rsidRDefault="001526B0" w:rsidP="001526B0">
      <w:pPr>
        <w:pStyle w:val="breakline"/>
        <w:rPr>
          <w:color w:val="002060"/>
        </w:rPr>
      </w:pPr>
    </w:p>
    <w:p w14:paraId="5FAFD928" w14:textId="77777777" w:rsidR="001526B0" w:rsidRPr="00904273" w:rsidRDefault="001526B0" w:rsidP="001526B0">
      <w:pPr>
        <w:pStyle w:val="titoloprinc0"/>
        <w:rPr>
          <w:color w:val="002060"/>
        </w:rPr>
      </w:pPr>
      <w:r w:rsidRPr="00904273">
        <w:rPr>
          <w:color w:val="002060"/>
        </w:rPr>
        <w:t>GIUDICE SPORTIVO</w:t>
      </w:r>
    </w:p>
    <w:p w14:paraId="782AC006" w14:textId="77777777" w:rsidR="001526B0" w:rsidRPr="00904273" w:rsidRDefault="001526B0" w:rsidP="001526B0">
      <w:pPr>
        <w:pStyle w:val="diffida"/>
        <w:rPr>
          <w:color w:val="002060"/>
        </w:rPr>
      </w:pPr>
      <w:r w:rsidRPr="00904273">
        <w:rPr>
          <w:color w:val="002060"/>
        </w:rPr>
        <w:t>Il Giudice Sportivo Avv. Agnese Lazzaretti, con l'assistenza del 16/12/2025, ha adottato le decisioni che di seguito integralmente si riportano:</w:t>
      </w:r>
    </w:p>
    <w:p w14:paraId="1B15A6FC" w14:textId="77777777" w:rsidR="001526B0" w:rsidRPr="00904273" w:rsidRDefault="001526B0" w:rsidP="001526B0">
      <w:pPr>
        <w:pStyle w:val="titolo10"/>
        <w:rPr>
          <w:color w:val="002060"/>
        </w:rPr>
      </w:pPr>
      <w:r w:rsidRPr="00904273">
        <w:rPr>
          <w:color w:val="002060"/>
        </w:rPr>
        <w:t xml:space="preserve">GARE DEL 13/12/2025 </w:t>
      </w:r>
    </w:p>
    <w:p w14:paraId="28B3CE51" w14:textId="77777777" w:rsidR="001526B0" w:rsidRPr="00904273" w:rsidRDefault="001526B0" w:rsidP="001526B0">
      <w:pPr>
        <w:pStyle w:val="titolo7a"/>
        <w:rPr>
          <w:color w:val="002060"/>
        </w:rPr>
      </w:pPr>
      <w:r w:rsidRPr="00904273">
        <w:rPr>
          <w:color w:val="002060"/>
        </w:rPr>
        <w:t xml:space="preserve">PROVVEDIMENTI DISCIPLINARI </w:t>
      </w:r>
    </w:p>
    <w:p w14:paraId="14FEB8D1" w14:textId="77777777" w:rsidR="001526B0" w:rsidRPr="00904273" w:rsidRDefault="001526B0" w:rsidP="001526B0">
      <w:pPr>
        <w:pStyle w:val="titolo7b0"/>
        <w:rPr>
          <w:color w:val="002060"/>
        </w:rPr>
      </w:pPr>
      <w:r w:rsidRPr="00904273">
        <w:rPr>
          <w:color w:val="002060"/>
        </w:rPr>
        <w:t xml:space="preserve">In base alle risultanze degli atti ufficiali sono state deliberate le seguenti sanzioni disciplinari. </w:t>
      </w:r>
    </w:p>
    <w:p w14:paraId="0B04F708" w14:textId="77777777" w:rsidR="001526B0" w:rsidRPr="00904273" w:rsidRDefault="001526B0" w:rsidP="001526B0">
      <w:pPr>
        <w:pStyle w:val="titolo30"/>
        <w:rPr>
          <w:color w:val="002060"/>
        </w:rPr>
      </w:pPr>
      <w:r w:rsidRPr="00904273">
        <w:rPr>
          <w:color w:val="002060"/>
        </w:rPr>
        <w:t xml:space="preserve">SOCIETA' </w:t>
      </w:r>
    </w:p>
    <w:p w14:paraId="58859DDC" w14:textId="77777777" w:rsidR="001526B0" w:rsidRPr="00904273" w:rsidRDefault="001526B0" w:rsidP="001526B0">
      <w:pPr>
        <w:pStyle w:val="titolo20"/>
        <w:rPr>
          <w:color w:val="002060"/>
        </w:rPr>
      </w:pPr>
      <w:r w:rsidRPr="00904273">
        <w:rPr>
          <w:color w:val="002060"/>
        </w:rPr>
        <w:t xml:space="preserve">AMMENDA </w:t>
      </w:r>
    </w:p>
    <w:p w14:paraId="1905E45B" w14:textId="1A527135" w:rsidR="001526B0" w:rsidRPr="00904273" w:rsidRDefault="001526B0" w:rsidP="001526B0">
      <w:pPr>
        <w:pStyle w:val="diffida"/>
        <w:spacing w:before="80" w:beforeAutospacing="0" w:after="40" w:afterAutospacing="0"/>
        <w:jc w:val="left"/>
        <w:rPr>
          <w:color w:val="002060"/>
        </w:rPr>
      </w:pPr>
      <w:r w:rsidRPr="00904273">
        <w:rPr>
          <w:color w:val="002060"/>
        </w:rPr>
        <w:t xml:space="preserve">Euro 80,00 ACLI AUDAX MONTECOSARO C5 </w:t>
      </w:r>
      <w:r w:rsidRPr="00904273">
        <w:rPr>
          <w:color w:val="002060"/>
        </w:rPr>
        <w:br/>
        <w:t xml:space="preserve">Per aver alcuni propri sostenitori, durante la gara, rivolto nei confronti dei calciatori </w:t>
      </w:r>
      <w:r w:rsidRPr="00904273">
        <w:rPr>
          <w:color w:val="002060"/>
        </w:rPr>
        <w:t>avversari</w:t>
      </w:r>
      <w:r w:rsidRPr="00904273">
        <w:rPr>
          <w:color w:val="002060"/>
        </w:rPr>
        <w:t xml:space="preserve"> espressioni offensive. </w:t>
      </w:r>
    </w:p>
    <w:p w14:paraId="12162BF6" w14:textId="77777777" w:rsidR="001526B0" w:rsidRPr="00904273" w:rsidRDefault="001526B0" w:rsidP="001526B0">
      <w:pPr>
        <w:pStyle w:val="titolo30"/>
        <w:rPr>
          <w:color w:val="002060"/>
        </w:rPr>
      </w:pPr>
      <w:r w:rsidRPr="00904273">
        <w:rPr>
          <w:color w:val="002060"/>
        </w:rPr>
        <w:t xml:space="preserve">ALLENATORI </w:t>
      </w:r>
    </w:p>
    <w:p w14:paraId="77A138FB" w14:textId="77777777" w:rsidR="001526B0" w:rsidRPr="00904273" w:rsidRDefault="001526B0" w:rsidP="001526B0">
      <w:pPr>
        <w:pStyle w:val="titolo20"/>
        <w:rPr>
          <w:color w:val="002060"/>
        </w:rPr>
      </w:pPr>
      <w:r w:rsidRPr="0090427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26B0" w:rsidRPr="00904273" w14:paraId="77D81775" w14:textId="77777777" w:rsidTr="00925B03">
        <w:tc>
          <w:tcPr>
            <w:tcW w:w="2200" w:type="dxa"/>
            <w:tcMar>
              <w:top w:w="20" w:type="dxa"/>
              <w:left w:w="20" w:type="dxa"/>
              <w:bottom w:w="20" w:type="dxa"/>
              <w:right w:w="20" w:type="dxa"/>
            </w:tcMar>
            <w:vAlign w:val="center"/>
            <w:hideMark/>
          </w:tcPr>
          <w:p w14:paraId="7F13F35C" w14:textId="77777777" w:rsidR="001526B0" w:rsidRPr="00904273" w:rsidRDefault="001526B0" w:rsidP="00925B03">
            <w:pPr>
              <w:pStyle w:val="movimento"/>
              <w:rPr>
                <w:color w:val="002060"/>
              </w:rPr>
            </w:pPr>
            <w:r w:rsidRPr="00904273">
              <w:rPr>
                <w:color w:val="002060"/>
              </w:rPr>
              <w:t>PISTOLA GIANLUCA</w:t>
            </w:r>
          </w:p>
        </w:tc>
        <w:tc>
          <w:tcPr>
            <w:tcW w:w="2200" w:type="dxa"/>
            <w:tcMar>
              <w:top w:w="20" w:type="dxa"/>
              <w:left w:w="20" w:type="dxa"/>
              <w:bottom w:w="20" w:type="dxa"/>
              <w:right w:w="20" w:type="dxa"/>
            </w:tcMar>
            <w:vAlign w:val="center"/>
            <w:hideMark/>
          </w:tcPr>
          <w:p w14:paraId="3B6C0C21" w14:textId="77777777" w:rsidR="001526B0" w:rsidRPr="00904273" w:rsidRDefault="001526B0" w:rsidP="00925B03">
            <w:pPr>
              <w:pStyle w:val="movimento2"/>
              <w:rPr>
                <w:color w:val="002060"/>
              </w:rPr>
            </w:pPr>
            <w:r w:rsidRPr="00904273">
              <w:rPr>
                <w:color w:val="002060"/>
              </w:rPr>
              <w:t xml:space="preserve">(POLISPORTIVA ROSSO BLU) </w:t>
            </w:r>
          </w:p>
        </w:tc>
        <w:tc>
          <w:tcPr>
            <w:tcW w:w="800" w:type="dxa"/>
            <w:tcMar>
              <w:top w:w="20" w:type="dxa"/>
              <w:left w:w="20" w:type="dxa"/>
              <w:bottom w:w="20" w:type="dxa"/>
              <w:right w:w="20" w:type="dxa"/>
            </w:tcMar>
            <w:vAlign w:val="center"/>
            <w:hideMark/>
          </w:tcPr>
          <w:p w14:paraId="3B1A23A2"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74D5C8ED"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488A2C73" w14:textId="77777777" w:rsidR="001526B0" w:rsidRPr="00904273" w:rsidRDefault="001526B0" w:rsidP="00925B03">
            <w:pPr>
              <w:pStyle w:val="movimento2"/>
              <w:rPr>
                <w:color w:val="002060"/>
              </w:rPr>
            </w:pPr>
            <w:r w:rsidRPr="00904273">
              <w:rPr>
                <w:color w:val="002060"/>
              </w:rPr>
              <w:t> </w:t>
            </w:r>
          </w:p>
        </w:tc>
      </w:tr>
    </w:tbl>
    <w:p w14:paraId="3808E1FC" w14:textId="77777777" w:rsidR="001526B0" w:rsidRPr="00904273" w:rsidRDefault="001526B0" w:rsidP="001526B0">
      <w:pPr>
        <w:pStyle w:val="titolo30"/>
        <w:rPr>
          <w:rFonts w:eastAsiaTheme="minorEastAsia"/>
          <w:color w:val="002060"/>
        </w:rPr>
      </w:pPr>
      <w:r w:rsidRPr="00904273">
        <w:rPr>
          <w:color w:val="002060"/>
        </w:rPr>
        <w:t xml:space="preserve">CALCIATORI ESPULSI </w:t>
      </w:r>
    </w:p>
    <w:p w14:paraId="47D24B66" w14:textId="77777777" w:rsidR="001526B0" w:rsidRPr="00904273" w:rsidRDefault="001526B0" w:rsidP="001526B0">
      <w:pPr>
        <w:pStyle w:val="titolo20"/>
        <w:rPr>
          <w:color w:val="002060"/>
        </w:rPr>
      </w:pPr>
      <w:r w:rsidRPr="0090427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26B0" w:rsidRPr="00904273" w14:paraId="4A072D2C" w14:textId="77777777" w:rsidTr="00925B03">
        <w:tc>
          <w:tcPr>
            <w:tcW w:w="2200" w:type="dxa"/>
            <w:tcMar>
              <w:top w:w="20" w:type="dxa"/>
              <w:left w:w="20" w:type="dxa"/>
              <w:bottom w:w="20" w:type="dxa"/>
              <w:right w:w="20" w:type="dxa"/>
            </w:tcMar>
            <w:vAlign w:val="center"/>
            <w:hideMark/>
          </w:tcPr>
          <w:p w14:paraId="69A37380" w14:textId="77777777" w:rsidR="001526B0" w:rsidRPr="00904273" w:rsidRDefault="001526B0" w:rsidP="00925B03">
            <w:pPr>
              <w:pStyle w:val="movimento"/>
              <w:rPr>
                <w:color w:val="002060"/>
              </w:rPr>
            </w:pPr>
            <w:r w:rsidRPr="00904273">
              <w:rPr>
                <w:color w:val="002060"/>
              </w:rPr>
              <w:t>RIBERTI DIEGO</w:t>
            </w:r>
          </w:p>
        </w:tc>
        <w:tc>
          <w:tcPr>
            <w:tcW w:w="2200" w:type="dxa"/>
            <w:tcMar>
              <w:top w:w="20" w:type="dxa"/>
              <w:left w:w="20" w:type="dxa"/>
              <w:bottom w:w="20" w:type="dxa"/>
              <w:right w:w="20" w:type="dxa"/>
            </w:tcMar>
            <w:vAlign w:val="center"/>
            <w:hideMark/>
          </w:tcPr>
          <w:p w14:paraId="3E92E179" w14:textId="77777777" w:rsidR="001526B0" w:rsidRPr="00904273" w:rsidRDefault="001526B0" w:rsidP="00925B03">
            <w:pPr>
              <w:pStyle w:val="movimento2"/>
              <w:rPr>
                <w:color w:val="002060"/>
              </w:rPr>
            </w:pPr>
            <w:r w:rsidRPr="00904273">
              <w:rPr>
                <w:color w:val="002060"/>
              </w:rPr>
              <w:t xml:space="preserve">(ALMA JUVENTUS FANO) </w:t>
            </w:r>
          </w:p>
        </w:tc>
        <w:tc>
          <w:tcPr>
            <w:tcW w:w="800" w:type="dxa"/>
            <w:tcMar>
              <w:top w:w="20" w:type="dxa"/>
              <w:left w:w="20" w:type="dxa"/>
              <w:bottom w:w="20" w:type="dxa"/>
              <w:right w:w="20" w:type="dxa"/>
            </w:tcMar>
            <w:vAlign w:val="center"/>
            <w:hideMark/>
          </w:tcPr>
          <w:p w14:paraId="23E0AEFC"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7DA5ACB8"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57E0115E" w14:textId="77777777" w:rsidR="001526B0" w:rsidRPr="00904273" w:rsidRDefault="001526B0" w:rsidP="00925B03">
            <w:pPr>
              <w:pStyle w:val="movimento2"/>
              <w:rPr>
                <w:color w:val="002060"/>
              </w:rPr>
            </w:pPr>
            <w:r w:rsidRPr="00904273">
              <w:rPr>
                <w:color w:val="002060"/>
              </w:rPr>
              <w:t> </w:t>
            </w:r>
          </w:p>
        </w:tc>
      </w:tr>
    </w:tbl>
    <w:p w14:paraId="105CCBA7" w14:textId="77777777" w:rsidR="001526B0" w:rsidRPr="00904273" w:rsidRDefault="001526B0" w:rsidP="001526B0">
      <w:pPr>
        <w:pStyle w:val="titolo20"/>
        <w:rPr>
          <w:rFonts w:eastAsiaTheme="minorEastAsia"/>
          <w:color w:val="002060"/>
        </w:rPr>
      </w:pPr>
      <w:r w:rsidRPr="0090427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26B0" w:rsidRPr="00904273" w14:paraId="7731888C" w14:textId="77777777" w:rsidTr="00925B03">
        <w:tc>
          <w:tcPr>
            <w:tcW w:w="2200" w:type="dxa"/>
            <w:tcMar>
              <w:top w:w="20" w:type="dxa"/>
              <w:left w:w="20" w:type="dxa"/>
              <w:bottom w:w="20" w:type="dxa"/>
              <w:right w:w="20" w:type="dxa"/>
            </w:tcMar>
            <w:vAlign w:val="center"/>
            <w:hideMark/>
          </w:tcPr>
          <w:p w14:paraId="52FD70E7" w14:textId="77777777" w:rsidR="001526B0" w:rsidRPr="00904273" w:rsidRDefault="001526B0" w:rsidP="00925B03">
            <w:pPr>
              <w:pStyle w:val="movimento"/>
              <w:rPr>
                <w:color w:val="002060"/>
              </w:rPr>
            </w:pPr>
            <w:r w:rsidRPr="00904273">
              <w:rPr>
                <w:color w:val="002060"/>
              </w:rPr>
              <w:t>FERRACUTI GIOVANNI</w:t>
            </w:r>
          </w:p>
        </w:tc>
        <w:tc>
          <w:tcPr>
            <w:tcW w:w="2200" w:type="dxa"/>
            <w:tcMar>
              <w:top w:w="20" w:type="dxa"/>
              <w:left w:w="20" w:type="dxa"/>
              <w:bottom w:w="20" w:type="dxa"/>
              <w:right w:w="20" w:type="dxa"/>
            </w:tcMar>
            <w:vAlign w:val="center"/>
            <w:hideMark/>
          </w:tcPr>
          <w:p w14:paraId="5FE12056" w14:textId="77777777" w:rsidR="001526B0" w:rsidRPr="00904273" w:rsidRDefault="001526B0" w:rsidP="00925B03">
            <w:pPr>
              <w:pStyle w:val="movimento2"/>
              <w:rPr>
                <w:color w:val="002060"/>
              </w:rPr>
            </w:pPr>
            <w:r w:rsidRPr="00904273">
              <w:rPr>
                <w:color w:val="002060"/>
              </w:rPr>
              <w:t xml:space="preserve">(MONTELUPONE CALCIO A 5) </w:t>
            </w:r>
          </w:p>
        </w:tc>
        <w:tc>
          <w:tcPr>
            <w:tcW w:w="800" w:type="dxa"/>
            <w:tcMar>
              <w:top w:w="20" w:type="dxa"/>
              <w:left w:w="20" w:type="dxa"/>
              <w:bottom w:w="20" w:type="dxa"/>
              <w:right w:w="20" w:type="dxa"/>
            </w:tcMar>
            <w:vAlign w:val="center"/>
            <w:hideMark/>
          </w:tcPr>
          <w:p w14:paraId="5AA27BF3"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267A0B05" w14:textId="77777777" w:rsidR="001526B0" w:rsidRPr="00904273" w:rsidRDefault="001526B0" w:rsidP="00925B03">
            <w:pPr>
              <w:pStyle w:val="movimento"/>
              <w:rPr>
                <w:color w:val="002060"/>
              </w:rPr>
            </w:pPr>
            <w:r w:rsidRPr="00904273">
              <w:rPr>
                <w:color w:val="002060"/>
              </w:rPr>
              <w:t>BARTOLINI MATTIA</w:t>
            </w:r>
          </w:p>
        </w:tc>
        <w:tc>
          <w:tcPr>
            <w:tcW w:w="2200" w:type="dxa"/>
            <w:tcMar>
              <w:top w:w="20" w:type="dxa"/>
              <w:left w:w="20" w:type="dxa"/>
              <w:bottom w:w="20" w:type="dxa"/>
              <w:right w:w="20" w:type="dxa"/>
            </w:tcMar>
            <w:vAlign w:val="center"/>
            <w:hideMark/>
          </w:tcPr>
          <w:p w14:paraId="33058E51" w14:textId="77777777" w:rsidR="001526B0" w:rsidRPr="00904273" w:rsidRDefault="001526B0" w:rsidP="00925B03">
            <w:pPr>
              <w:pStyle w:val="movimento2"/>
              <w:rPr>
                <w:color w:val="002060"/>
              </w:rPr>
            </w:pPr>
            <w:r w:rsidRPr="00904273">
              <w:rPr>
                <w:color w:val="002060"/>
              </w:rPr>
              <w:t xml:space="preserve">(POLISPORTIVA ROSSO BLU) </w:t>
            </w:r>
          </w:p>
        </w:tc>
      </w:tr>
      <w:tr w:rsidR="001526B0" w:rsidRPr="00904273" w14:paraId="0FAF2B2C" w14:textId="77777777" w:rsidTr="00925B03">
        <w:tc>
          <w:tcPr>
            <w:tcW w:w="2200" w:type="dxa"/>
            <w:tcMar>
              <w:top w:w="20" w:type="dxa"/>
              <w:left w:w="20" w:type="dxa"/>
              <w:bottom w:w="20" w:type="dxa"/>
              <w:right w:w="20" w:type="dxa"/>
            </w:tcMar>
            <w:vAlign w:val="center"/>
            <w:hideMark/>
          </w:tcPr>
          <w:p w14:paraId="42505BDE" w14:textId="77777777" w:rsidR="001526B0" w:rsidRPr="00904273" w:rsidRDefault="001526B0" w:rsidP="00925B03">
            <w:pPr>
              <w:pStyle w:val="movimento"/>
              <w:rPr>
                <w:color w:val="002060"/>
              </w:rPr>
            </w:pPr>
            <w:r w:rsidRPr="00904273">
              <w:rPr>
                <w:color w:val="002060"/>
              </w:rPr>
              <w:t>MARCHEGIANI TOMMASO</w:t>
            </w:r>
          </w:p>
        </w:tc>
        <w:tc>
          <w:tcPr>
            <w:tcW w:w="2200" w:type="dxa"/>
            <w:tcMar>
              <w:top w:w="20" w:type="dxa"/>
              <w:left w:w="20" w:type="dxa"/>
              <w:bottom w:w="20" w:type="dxa"/>
              <w:right w:w="20" w:type="dxa"/>
            </w:tcMar>
            <w:vAlign w:val="center"/>
            <w:hideMark/>
          </w:tcPr>
          <w:p w14:paraId="1FE13AFA" w14:textId="77777777" w:rsidR="001526B0" w:rsidRPr="00904273" w:rsidRDefault="001526B0" w:rsidP="00925B03">
            <w:pPr>
              <w:pStyle w:val="movimento2"/>
              <w:rPr>
                <w:color w:val="002060"/>
              </w:rPr>
            </w:pPr>
            <w:r w:rsidRPr="00904273">
              <w:rPr>
                <w:color w:val="002060"/>
              </w:rPr>
              <w:t xml:space="preserve">(VERBENA C5 ANCONA) </w:t>
            </w:r>
          </w:p>
        </w:tc>
        <w:tc>
          <w:tcPr>
            <w:tcW w:w="800" w:type="dxa"/>
            <w:tcMar>
              <w:top w:w="20" w:type="dxa"/>
              <w:left w:w="20" w:type="dxa"/>
              <w:bottom w:w="20" w:type="dxa"/>
              <w:right w:w="20" w:type="dxa"/>
            </w:tcMar>
            <w:vAlign w:val="center"/>
            <w:hideMark/>
          </w:tcPr>
          <w:p w14:paraId="1EA04ECE"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06FC0157"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0CCC2B8B" w14:textId="77777777" w:rsidR="001526B0" w:rsidRPr="00904273" w:rsidRDefault="001526B0" w:rsidP="00925B03">
            <w:pPr>
              <w:pStyle w:val="movimento2"/>
              <w:rPr>
                <w:color w:val="002060"/>
              </w:rPr>
            </w:pPr>
            <w:r w:rsidRPr="00904273">
              <w:rPr>
                <w:color w:val="002060"/>
              </w:rPr>
              <w:t> </w:t>
            </w:r>
          </w:p>
        </w:tc>
      </w:tr>
    </w:tbl>
    <w:p w14:paraId="4E17E8E3" w14:textId="77777777" w:rsidR="001526B0" w:rsidRPr="00904273" w:rsidRDefault="001526B0" w:rsidP="001526B0">
      <w:pPr>
        <w:pStyle w:val="titolo30"/>
        <w:rPr>
          <w:rFonts w:eastAsiaTheme="minorEastAsia"/>
          <w:color w:val="002060"/>
        </w:rPr>
      </w:pPr>
      <w:r w:rsidRPr="00904273">
        <w:rPr>
          <w:color w:val="002060"/>
        </w:rPr>
        <w:t xml:space="preserve">CALCIATORI NON ESPULSI </w:t>
      </w:r>
    </w:p>
    <w:p w14:paraId="064E2542" w14:textId="77777777" w:rsidR="001526B0" w:rsidRPr="00904273" w:rsidRDefault="001526B0" w:rsidP="001526B0">
      <w:pPr>
        <w:pStyle w:val="titolo20"/>
        <w:rPr>
          <w:color w:val="002060"/>
        </w:rPr>
      </w:pPr>
      <w:r w:rsidRPr="0090427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26B0" w:rsidRPr="00904273" w14:paraId="1F43F3E8" w14:textId="77777777" w:rsidTr="00925B03">
        <w:tc>
          <w:tcPr>
            <w:tcW w:w="2200" w:type="dxa"/>
            <w:tcMar>
              <w:top w:w="20" w:type="dxa"/>
              <w:left w:w="20" w:type="dxa"/>
              <w:bottom w:w="20" w:type="dxa"/>
              <w:right w:w="20" w:type="dxa"/>
            </w:tcMar>
            <w:vAlign w:val="center"/>
            <w:hideMark/>
          </w:tcPr>
          <w:p w14:paraId="7EF811D1" w14:textId="77777777" w:rsidR="001526B0" w:rsidRPr="00904273" w:rsidRDefault="001526B0" w:rsidP="00925B03">
            <w:pPr>
              <w:pStyle w:val="movimento"/>
              <w:rPr>
                <w:color w:val="002060"/>
              </w:rPr>
            </w:pPr>
            <w:r w:rsidRPr="00904273">
              <w:rPr>
                <w:color w:val="002060"/>
              </w:rPr>
              <w:t>BERNABEI DIEGO</w:t>
            </w:r>
          </w:p>
        </w:tc>
        <w:tc>
          <w:tcPr>
            <w:tcW w:w="2200" w:type="dxa"/>
            <w:tcMar>
              <w:top w:w="20" w:type="dxa"/>
              <w:left w:w="20" w:type="dxa"/>
              <w:bottom w:w="20" w:type="dxa"/>
              <w:right w:w="20" w:type="dxa"/>
            </w:tcMar>
            <w:vAlign w:val="center"/>
            <w:hideMark/>
          </w:tcPr>
          <w:p w14:paraId="0DD06BA6" w14:textId="77777777" w:rsidR="001526B0" w:rsidRPr="00904273" w:rsidRDefault="001526B0" w:rsidP="00925B03">
            <w:pPr>
              <w:pStyle w:val="movimento2"/>
              <w:rPr>
                <w:color w:val="002060"/>
              </w:rPr>
            </w:pPr>
            <w:r w:rsidRPr="00904273">
              <w:rPr>
                <w:color w:val="002060"/>
              </w:rPr>
              <w:t xml:space="preserve">(FIGHT BULLS CORRIDONIA) </w:t>
            </w:r>
          </w:p>
        </w:tc>
        <w:tc>
          <w:tcPr>
            <w:tcW w:w="800" w:type="dxa"/>
            <w:tcMar>
              <w:top w:w="20" w:type="dxa"/>
              <w:left w:w="20" w:type="dxa"/>
              <w:bottom w:w="20" w:type="dxa"/>
              <w:right w:w="20" w:type="dxa"/>
            </w:tcMar>
            <w:vAlign w:val="center"/>
            <w:hideMark/>
          </w:tcPr>
          <w:p w14:paraId="0FBE885D"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1B820F16" w14:textId="77777777" w:rsidR="001526B0" w:rsidRPr="00904273" w:rsidRDefault="001526B0" w:rsidP="00925B03">
            <w:pPr>
              <w:pStyle w:val="movimento"/>
              <w:rPr>
                <w:color w:val="002060"/>
              </w:rPr>
            </w:pPr>
            <w:r w:rsidRPr="00904273">
              <w:rPr>
                <w:color w:val="002060"/>
              </w:rPr>
              <w:t>REGOLI IACOPO</w:t>
            </w:r>
          </w:p>
        </w:tc>
        <w:tc>
          <w:tcPr>
            <w:tcW w:w="2200" w:type="dxa"/>
            <w:tcMar>
              <w:top w:w="20" w:type="dxa"/>
              <w:left w:w="20" w:type="dxa"/>
              <w:bottom w:w="20" w:type="dxa"/>
              <w:right w:w="20" w:type="dxa"/>
            </w:tcMar>
            <w:vAlign w:val="center"/>
            <w:hideMark/>
          </w:tcPr>
          <w:p w14:paraId="6789746A" w14:textId="77777777" w:rsidR="001526B0" w:rsidRPr="00904273" w:rsidRDefault="001526B0" w:rsidP="00925B03">
            <w:pPr>
              <w:pStyle w:val="movimento2"/>
              <w:rPr>
                <w:color w:val="002060"/>
              </w:rPr>
            </w:pPr>
            <w:r w:rsidRPr="00904273">
              <w:rPr>
                <w:color w:val="002060"/>
              </w:rPr>
              <w:t xml:space="preserve">(PIETRALACROCE 73) </w:t>
            </w:r>
          </w:p>
        </w:tc>
      </w:tr>
    </w:tbl>
    <w:p w14:paraId="0CF0C641" w14:textId="77777777" w:rsidR="001526B0" w:rsidRPr="00904273" w:rsidRDefault="001526B0" w:rsidP="001526B0">
      <w:pPr>
        <w:pStyle w:val="titolo20"/>
        <w:rPr>
          <w:rFonts w:eastAsiaTheme="minorEastAsia"/>
          <w:color w:val="002060"/>
        </w:rPr>
      </w:pPr>
      <w:r w:rsidRPr="00904273">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26B0" w:rsidRPr="00904273" w14:paraId="513858A3" w14:textId="77777777" w:rsidTr="00925B03">
        <w:tc>
          <w:tcPr>
            <w:tcW w:w="2200" w:type="dxa"/>
            <w:tcMar>
              <w:top w:w="20" w:type="dxa"/>
              <w:left w:w="20" w:type="dxa"/>
              <w:bottom w:w="20" w:type="dxa"/>
              <w:right w:w="20" w:type="dxa"/>
            </w:tcMar>
            <w:vAlign w:val="center"/>
            <w:hideMark/>
          </w:tcPr>
          <w:p w14:paraId="0BF25D38" w14:textId="77777777" w:rsidR="001526B0" w:rsidRPr="00904273" w:rsidRDefault="001526B0" w:rsidP="00925B03">
            <w:pPr>
              <w:pStyle w:val="movimento"/>
              <w:rPr>
                <w:color w:val="002060"/>
              </w:rPr>
            </w:pPr>
            <w:r w:rsidRPr="00904273">
              <w:rPr>
                <w:color w:val="002060"/>
              </w:rPr>
              <w:t>CENTANNI TOMMASO</w:t>
            </w:r>
          </w:p>
        </w:tc>
        <w:tc>
          <w:tcPr>
            <w:tcW w:w="2200" w:type="dxa"/>
            <w:tcMar>
              <w:top w:w="20" w:type="dxa"/>
              <w:left w:w="20" w:type="dxa"/>
              <w:bottom w:w="20" w:type="dxa"/>
              <w:right w:w="20" w:type="dxa"/>
            </w:tcMar>
            <w:vAlign w:val="center"/>
            <w:hideMark/>
          </w:tcPr>
          <w:p w14:paraId="6BEEEA42" w14:textId="77777777" w:rsidR="001526B0" w:rsidRPr="00904273" w:rsidRDefault="001526B0" w:rsidP="00925B03">
            <w:pPr>
              <w:pStyle w:val="movimento2"/>
              <w:rPr>
                <w:color w:val="002060"/>
              </w:rPr>
            </w:pPr>
            <w:r w:rsidRPr="00904273">
              <w:rPr>
                <w:color w:val="002060"/>
              </w:rPr>
              <w:t xml:space="preserve">(POLISPORTIVA ROSSO BLU) </w:t>
            </w:r>
          </w:p>
        </w:tc>
        <w:tc>
          <w:tcPr>
            <w:tcW w:w="800" w:type="dxa"/>
            <w:tcMar>
              <w:top w:w="20" w:type="dxa"/>
              <w:left w:w="20" w:type="dxa"/>
              <w:bottom w:w="20" w:type="dxa"/>
              <w:right w:w="20" w:type="dxa"/>
            </w:tcMar>
            <w:vAlign w:val="center"/>
            <w:hideMark/>
          </w:tcPr>
          <w:p w14:paraId="479DD9AA"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0DB439FC"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56212940" w14:textId="77777777" w:rsidR="001526B0" w:rsidRPr="00904273" w:rsidRDefault="001526B0" w:rsidP="00925B03">
            <w:pPr>
              <w:pStyle w:val="movimento2"/>
              <w:rPr>
                <w:color w:val="002060"/>
              </w:rPr>
            </w:pPr>
            <w:r w:rsidRPr="00904273">
              <w:rPr>
                <w:color w:val="002060"/>
              </w:rPr>
              <w:t> </w:t>
            </w:r>
          </w:p>
        </w:tc>
      </w:tr>
    </w:tbl>
    <w:p w14:paraId="79AD3DA1" w14:textId="77777777" w:rsidR="001526B0" w:rsidRPr="00904273" w:rsidRDefault="001526B0" w:rsidP="001526B0">
      <w:pPr>
        <w:pStyle w:val="titolo20"/>
        <w:rPr>
          <w:rFonts w:eastAsiaTheme="minorEastAsia"/>
          <w:color w:val="002060"/>
        </w:rPr>
      </w:pPr>
      <w:r w:rsidRPr="0090427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26B0" w:rsidRPr="00904273" w14:paraId="1F5904EC" w14:textId="77777777" w:rsidTr="00925B03">
        <w:tc>
          <w:tcPr>
            <w:tcW w:w="2200" w:type="dxa"/>
            <w:tcMar>
              <w:top w:w="20" w:type="dxa"/>
              <w:left w:w="20" w:type="dxa"/>
              <w:bottom w:w="20" w:type="dxa"/>
              <w:right w:w="20" w:type="dxa"/>
            </w:tcMar>
            <w:vAlign w:val="center"/>
            <w:hideMark/>
          </w:tcPr>
          <w:p w14:paraId="06223038" w14:textId="77777777" w:rsidR="001526B0" w:rsidRPr="00904273" w:rsidRDefault="001526B0" w:rsidP="00925B03">
            <w:pPr>
              <w:pStyle w:val="movimento"/>
              <w:rPr>
                <w:color w:val="002060"/>
              </w:rPr>
            </w:pPr>
            <w:r w:rsidRPr="00904273">
              <w:rPr>
                <w:color w:val="002060"/>
              </w:rPr>
              <w:t>DONOFRIO FEDERICO</w:t>
            </w:r>
          </w:p>
        </w:tc>
        <w:tc>
          <w:tcPr>
            <w:tcW w:w="2200" w:type="dxa"/>
            <w:tcMar>
              <w:top w:w="20" w:type="dxa"/>
              <w:left w:w="20" w:type="dxa"/>
              <w:bottom w:w="20" w:type="dxa"/>
              <w:right w:w="20" w:type="dxa"/>
            </w:tcMar>
            <w:vAlign w:val="center"/>
            <w:hideMark/>
          </w:tcPr>
          <w:p w14:paraId="68A08904" w14:textId="77777777" w:rsidR="001526B0" w:rsidRPr="00904273" w:rsidRDefault="001526B0" w:rsidP="00925B03">
            <w:pPr>
              <w:pStyle w:val="movimento2"/>
              <w:rPr>
                <w:color w:val="002060"/>
              </w:rPr>
            </w:pPr>
            <w:r w:rsidRPr="00904273">
              <w:rPr>
                <w:color w:val="002060"/>
              </w:rPr>
              <w:t xml:space="preserve">(FIGHT BULLS CORRIDONIA) </w:t>
            </w:r>
          </w:p>
        </w:tc>
        <w:tc>
          <w:tcPr>
            <w:tcW w:w="800" w:type="dxa"/>
            <w:tcMar>
              <w:top w:w="20" w:type="dxa"/>
              <w:left w:w="20" w:type="dxa"/>
              <w:bottom w:w="20" w:type="dxa"/>
              <w:right w:w="20" w:type="dxa"/>
            </w:tcMar>
            <w:vAlign w:val="center"/>
            <w:hideMark/>
          </w:tcPr>
          <w:p w14:paraId="71B552E4"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5439D902" w14:textId="77777777" w:rsidR="001526B0" w:rsidRPr="00904273" w:rsidRDefault="001526B0" w:rsidP="00925B03">
            <w:pPr>
              <w:pStyle w:val="movimento"/>
              <w:rPr>
                <w:color w:val="002060"/>
              </w:rPr>
            </w:pPr>
            <w:r w:rsidRPr="00904273">
              <w:rPr>
                <w:color w:val="002060"/>
              </w:rPr>
              <w:t>CHIACCHIERA ALESSANDRO</w:t>
            </w:r>
          </w:p>
        </w:tc>
        <w:tc>
          <w:tcPr>
            <w:tcW w:w="2200" w:type="dxa"/>
            <w:tcMar>
              <w:top w:w="20" w:type="dxa"/>
              <w:left w:w="20" w:type="dxa"/>
              <w:bottom w:w="20" w:type="dxa"/>
              <w:right w:w="20" w:type="dxa"/>
            </w:tcMar>
            <w:vAlign w:val="center"/>
            <w:hideMark/>
          </w:tcPr>
          <w:p w14:paraId="4A46F605" w14:textId="77777777" w:rsidR="001526B0" w:rsidRPr="00904273" w:rsidRDefault="001526B0" w:rsidP="00925B03">
            <w:pPr>
              <w:pStyle w:val="movimento2"/>
              <w:rPr>
                <w:color w:val="002060"/>
              </w:rPr>
            </w:pPr>
            <w:r w:rsidRPr="00904273">
              <w:rPr>
                <w:color w:val="002060"/>
              </w:rPr>
              <w:t xml:space="preserve">(MONTELUPONE CALCIO A 5) </w:t>
            </w:r>
          </w:p>
        </w:tc>
      </w:tr>
    </w:tbl>
    <w:p w14:paraId="351E82D0" w14:textId="77777777" w:rsidR="001526B0" w:rsidRPr="00904273" w:rsidRDefault="001526B0" w:rsidP="001526B0">
      <w:pPr>
        <w:pStyle w:val="titolo20"/>
        <w:rPr>
          <w:rFonts w:eastAsiaTheme="minorEastAsia"/>
          <w:color w:val="002060"/>
        </w:rPr>
      </w:pPr>
      <w:r w:rsidRPr="0090427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26B0" w:rsidRPr="00904273" w14:paraId="05CC35C8" w14:textId="77777777" w:rsidTr="00925B03">
        <w:tc>
          <w:tcPr>
            <w:tcW w:w="2200" w:type="dxa"/>
            <w:tcMar>
              <w:top w:w="20" w:type="dxa"/>
              <w:left w:w="20" w:type="dxa"/>
              <w:bottom w:w="20" w:type="dxa"/>
              <w:right w:w="20" w:type="dxa"/>
            </w:tcMar>
            <w:vAlign w:val="center"/>
            <w:hideMark/>
          </w:tcPr>
          <w:p w14:paraId="6E8D3E6D" w14:textId="77777777" w:rsidR="001526B0" w:rsidRPr="00904273" w:rsidRDefault="001526B0" w:rsidP="00925B03">
            <w:pPr>
              <w:pStyle w:val="movimento"/>
              <w:rPr>
                <w:color w:val="002060"/>
              </w:rPr>
            </w:pPr>
            <w:r w:rsidRPr="00904273">
              <w:rPr>
                <w:color w:val="002060"/>
              </w:rPr>
              <w:t>DELVECCHIO GIANMARCO</w:t>
            </w:r>
          </w:p>
        </w:tc>
        <w:tc>
          <w:tcPr>
            <w:tcW w:w="2200" w:type="dxa"/>
            <w:tcMar>
              <w:top w:w="20" w:type="dxa"/>
              <w:left w:w="20" w:type="dxa"/>
              <w:bottom w:w="20" w:type="dxa"/>
              <w:right w:w="20" w:type="dxa"/>
            </w:tcMar>
            <w:vAlign w:val="center"/>
            <w:hideMark/>
          </w:tcPr>
          <w:p w14:paraId="3BA0C5C6" w14:textId="77777777" w:rsidR="001526B0" w:rsidRPr="00904273" w:rsidRDefault="001526B0" w:rsidP="00925B03">
            <w:pPr>
              <w:pStyle w:val="movimento2"/>
              <w:rPr>
                <w:color w:val="002060"/>
              </w:rPr>
            </w:pPr>
            <w:r w:rsidRPr="00904273">
              <w:rPr>
                <w:color w:val="002060"/>
              </w:rPr>
              <w:t xml:space="preserve">(BULDOG T.N.T. LUCREZIA) </w:t>
            </w:r>
          </w:p>
        </w:tc>
        <w:tc>
          <w:tcPr>
            <w:tcW w:w="800" w:type="dxa"/>
            <w:tcMar>
              <w:top w:w="20" w:type="dxa"/>
              <w:left w:w="20" w:type="dxa"/>
              <w:bottom w:w="20" w:type="dxa"/>
              <w:right w:w="20" w:type="dxa"/>
            </w:tcMar>
            <w:vAlign w:val="center"/>
            <w:hideMark/>
          </w:tcPr>
          <w:p w14:paraId="21CFFF3E"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437FBDD9" w14:textId="77777777" w:rsidR="001526B0" w:rsidRPr="00904273" w:rsidRDefault="001526B0" w:rsidP="00925B03">
            <w:pPr>
              <w:pStyle w:val="movimento"/>
              <w:rPr>
                <w:color w:val="002060"/>
              </w:rPr>
            </w:pPr>
            <w:r w:rsidRPr="00904273">
              <w:rPr>
                <w:color w:val="002060"/>
              </w:rPr>
              <w:t>PULLO NICOLA</w:t>
            </w:r>
          </w:p>
        </w:tc>
        <w:tc>
          <w:tcPr>
            <w:tcW w:w="2200" w:type="dxa"/>
            <w:tcMar>
              <w:top w:w="20" w:type="dxa"/>
              <w:left w:w="20" w:type="dxa"/>
              <w:bottom w:w="20" w:type="dxa"/>
              <w:right w:w="20" w:type="dxa"/>
            </w:tcMar>
            <w:vAlign w:val="center"/>
            <w:hideMark/>
          </w:tcPr>
          <w:p w14:paraId="16A2FCE2" w14:textId="77777777" w:rsidR="001526B0" w:rsidRPr="00904273" w:rsidRDefault="001526B0" w:rsidP="00925B03">
            <w:pPr>
              <w:pStyle w:val="movimento2"/>
              <w:rPr>
                <w:color w:val="002060"/>
              </w:rPr>
            </w:pPr>
            <w:r w:rsidRPr="00904273">
              <w:rPr>
                <w:color w:val="002060"/>
              </w:rPr>
              <w:t xml:space="preserve">(BULDOG T.N.T. LUCREZIA) </w:t>
            </w:r>
          </w:p>
        </w:tc>
      </w:tr>
      <w:tr w:rsidR="001526B0" w:rsidRPr="00904273" w14:paraId="2DDC9D97" w14:textId="77777777" w:rsidTr="00925B03">
        <w:tc>
          <w:tcPr>
            <w:tcW w:w="2200" w:type="dxa"/>
            <w:tcMar>
              <w:top w:w="20" w:type="dxa"/>
              <w:left w:w="20" w:type="dxa"/>
              <w:bottom w:w="20" w:type="dxa"/>
              <w:right w:w="20" w:type="dxa"/>
            </w:tcMar>
            <w:vAlign w:val="center"/>
            <w:hideMark/>
          </w:tcPr>
          <w:p w14:paraId="0637FEAB" w14:textId="77777777" w:rsidR="001526B0" w:rsidRPr="00904273" w:rsidRDefault="001526B0" w:rsidP="00925B03">
            <w:pPr>
              <w:pStyle w:val="movimento"/>
              <w:rPr>
                <w:color w:val="002060"/>
              </w:rPr>
            </w:pPr>
            <w:r w:rsidRPr="00904273">
              <w:rPr>
                <w:color w:val="002060"/>
              </w:rPr>
              <w:t>CICOGNA LORENZO</w:t>
            </w:r>
          </w:p>
        </w:tc>
        <w:tc>
          <w:tcPr>
            <w:tcW w:w="2200" w:type="dxa"/>
            <w:tcMar>
              <w:top w:w="20" w:type="dxa"/>
              <w:left w:w="20" w:type="dxa"/>
              <w:bottom w:w="20" w:type="dxa"/>
              <w:right w:w="20" w:type="dxa"/>
            </w:tcMar>
            <w:vAlign w:val="center"/>
            <w:hideMark/>
          </w:tcPr>
          <w:p w14:paraId="2D31A4C3" w14:textId="77777777" w:rsidR="001526B0" w:rsidRPr="00904273" w:rsidRDefault="001526B0" w:rsidP="00925B03">
            <w:pPr>
              <w:pStyle w:val="movimento2"/>
              <w:rPr>
                <w:color w:val="002060"/>
              </w:rPr>
            </w:pPr>
            <w:r w:rsidRPr="00904273">
              <w:rPr>
                <w:color w:val="002060"/>
              </w:rPr>
              <w:t xml:space="preserve">(FUTSAL VIRE GEOSISTEM ASD) </w:t>
            </w:r>
          </w:p>
        </w:tc>
        <w:tc>
          <w:tcPr>
            <w:tcW w:w="800" w:type="dxa"/>
            <w:tcMar>
              <w:top w:w="20" w:type="dxa"/>
              <w:left w:w="20" w:type="dxa"/>
              <w:bottom w:w="20" w:type="dxa"/>
              <w:right w:w="20" w:type="dxa"/>
            </w:tcMar>
            <w:vAlign w:val="center"/>
            <w:hideMark/>
          </w:tcPr>
          <w:p w14:paraId="648AA0FB"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354EBCB6" w14:textId="77777777" w:rsidR="001526B0" w:rsidRPr="00904273" w:rsidRDefault="001526B0" w:rsidP="00925B03">
            <w:pPr>
              <w:pStyle w:val="movimento"/>
              <w:rPr>
                <w:color w:val="002060"/>
              </w:rPr>
            </w:pPr>
            <w:r w:rsidRPr="00904273">
              <w:rPr>
                <w:color w:val="002060"/>
              </w:rPr>
              <w:t>SAMPAOLESI TOBIA</w:t>
            </w:r>
          </w:p>
        </w:tc>
        <w:tc>
          <w:tcPr>
            <w:tcW w:w="2200" w:type="dxa"/>
            <w:tcMar>
              <w:top w:w="20" w:type="dxa"/>
              <w:left w:w="20" w:type="dxa"/>
              <w:bottom w:w="20" w:type="dxa"/>
              <w:right w:w="20" w:type="dxa"/>
            </w:tcMar>
            <w:vAlign w:val="center"/>
            <w:hideMark/>
          </w:tcPr>
          <w:p w14:paraId="28AA71CD" w14:textId="77777777" w:rsidR="001526B0" w:rsidRPr="00904273" w:rsidRDefault="001526B0" w:rsidP="00925B03">
            <w:pPr>
              <w:pStyle w:val="movimento2"/>
              <w:rPr>
                <w:color w:val="002060"/>
              </w:rPr>
            </w:pPr>
            <w:r w:rsidRPr="00904273">
              <w:rPr>
                <w:color w:val="002060"/>
              </w:rPr>
              <w:t xml:space="preserve">(MONTELUPONE CALCIO A 5) </w:t>
            </w:r>
          </w:p>
        </w:tc>
      </w:tr>
    </w:tbl>
    <w:p w14:paraId="039674B6" w14:textId="77777777" w:rsidR="001526B0" w:rsidRPr="00904273" w:rsidRDefault="001526B0" w:rsidP="001526B0">
      <w:pPr>
        <w:pStyle w:val="titolo10"/>
        <w:rPr>
          <w:rFonts w:eastAsiaTheme="minorEastAsia"/>
          <w:color w:val="002060"/>
        </w:rPr>
      </w:pPr>
      <w:r w:rsidRPr="00904273">
        <w:rPr>
          <w:color w:val="002060"/>
        </w:rPr>
        <w:t xml:space="preserve">GARE DEL 14/12/2025 </w:t>
      </w:r>
    </w:p>
    <w:p w14:paraId="3E082F34" w14:textId="77777777" w:rsidR="001526B0" w:rsidRPr="00904273" w:rsidRDefault="001526B0" w:rsidP="001526B0">
      <w:pPr>
        <w:pStyle w:val="titolo7a"/>
        <w:rPr>
          <w:color w:val="002060"/>
        </w:rPr>
      </w:pPr>
      <w:r w:rsidRPr="00904273">
        <w:rPr>
          <w:color w:val="002060"/>
        </w:rPr>
        <w:t xml:space="preserve">PROVVEDIMENTI DISCIPLINARI </w:t>
      </w:r>
    </w:p>
    <w:p w14:paraId="5B07A37F" w14:textId="77777777" w:rsidR="001526B0" w:rsidRPr="00904273" w:rsidRDefault="001526B0" w:rsidP="001526B0">
      <w:pPr>
        <w:pStyle w:val="titolo7b0"/>
        <w:rPr>
          <w:color w:val="002060"/>
        </w:rPr>
      </w:pPr>
      <w:r w:rsidRPr="00904273">
        <w:rPr>
          <w:color w:val="002060"/>
        </w:rPr>
        <w:t xml:space="preserve">In base alle risultanze degli atti ufficiali sono state deliberate le seguenti sanzioni disciplinari. </w:t>
      </w:r>
    </w:p>
    <w:p w14:paraId="4F183586" w14:textId="77777777" w:rsidR="001526B0" w:rsidRPr="00904273" w:rsidRDefault="001526B0" w:rsidP="001526B0">
      <w:pPr>
        <w:pStyle w:val="titolo30"/>
        <w:rPr>
          <w:color w:val="002060"/>
        </w:rPr>
      </w:pPr>
      <w:r w:rsidRPr="00904273">
        <w:rPr>
          <w:color w:val="002060"/>
        </w:rPr>
        <w:t xml:space="preserve">SOCIETA' </w:t>
      </w:r>
    </w:p>
    <w:p w14:paraId="6ECA2F37" w14:textId="77777777" w:rsidR="001526B0" w:rsidRPr="00904273" w:rsidRDefault="001526B0" w:rsidP="001526B0">
      <w:pPr>
        <w:pStyle w:val="titolo20"/>
        <w:rPr>
          <w:color w:val="002060"/>
        </w:rPr>
      </w:pPr>
      <w:r w:rsidRPr="00904273">
        <w:rPr>
          <w:color w:val="002060"/>
        </w:rPr>
        <w:t xml:space="preserve">AMMENDA </w:t>
      </w:r>
    </w:p>
    <w:p w14:paraId="5D825381" w14:textId="77777777" w:rsidR="001526B0" w:rsidRPr="00904273" w:rsidRDefault="001526B0" w:rsidP="001526B0">
      <w:pPr>
        <w:pStyle w:val="diffida"/>
        <w:spacing w:before="80" w:beforeAutospacing="0" w:after="40" w:afterAutospacing="0"/>
        <w:jc w:val="left"/>
        <w:rPr>
          <w:color w:val="002060"/>
        </w:rPr>
      </w:pPr>
      <w:r w:rsidRPr="00904273">
        <w:rPr>
          <w:color w:val="002060"/>
        </w:rPr>
        <w:t xml:space="preserve">Euro 300,00 REAL FABRIANO </w:t>
      </w:r>
      <w:r w:rsidRPr="00904273">
        <w:rPr>
          <w:color w:val="002060"/>
        </w:rPr>
        <w:br/>
        <w:t xml:space="preserve">Per aver permesso ad un proprio sostenitore, a fine gara, di entrare all'interno del terreno di gioco avvicinandosi alla panchina avversaria per rivolgere insulti nei confronti di un dirigente ivi presente. Lo stesso tifoso entra senza autorizzazione anche nello spazio antistante gli spogliatoi, reiterando nelle minacce nei confronti del dirigente. Grazie all'intervento dell'arbitro il tifoso si allontanava dal campo da gioco. </w:t>
      </w:r>
    </w:p>
    <w:p w14:paraId="6BCA65E2" w14:textId="77777777" w:rsidR="001526B0" w:rsidRPr="00904273" w:rsidRDefault="001526B0" w:rsidP="001526B0">
      <w:pPr>
        <w:pStyle w:val="titolo30"/>
        <w:rPr>
          <w:color w:val="002060"/>
        </w:rPr>
      </w:pPr>
      <w:r w:rsidRPr="00904273">
        <w:rPr>
          <w:color w:val="002060"/>
        </w:rPr>
        <w:t xml:space="preserve">CALCIATORI ESPULSI </w:t>
      </w:r>
    </w:p>
    <w:p w14:paraId="4EB39021" w14:textId="77777777" w:rsidR="001526B0" w:rsidRPr="00904273" w:rsidRDefault="001526B0" w:rsidP="001526B0">
      <w:pPr>
        <w:pStyle w:val="titolo20"/>
        <w:rPr>
          <w:color w:val="002060"/>
        </w:rPr>
      </w:pPr>
      <w:r w:rsidRPr="0090427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26B0" w:rsidRPr="00904273" w14:paraId="36022E60" w14:textId="77777777" w:rsidTr="00925B03">
        <w:tc>
          <w:tcPr>
            <w:tcW w:w="2200" w:type="dxa"/>
            <w:tcMar>
              <w:top w:w="20" w:type="dxa"/>
              <w:left w:w="20" w:type="dxa"/>
              <w:bottom w:w="20" w:type="dxa"/>
              <w:right w:w="20" w:type="dxa"/>
            </w:tcMar>
            <w:vAlign w:val="center"/>
            <w:hideMark/>
          </w:tcPr>
          <w:p w14:paraId="59AD13BC" w14:textId="77777777" w:rsidR="001526B0" w:rsidRPr="00904273" w:rsidRDefault="001526B0" w:rsidP="00925B03">
            <w:pPr>
              <w:pStyle w:val="movimento"/>
              <w:rPr>
                <w:color w:val="002060"/>
              </w:rPr>
            </w:pPr>
            <w:r w:rsidRPr="00904273">
              <w:rPr>
                <w:color w:val="002060"/>
              </w:rPr>
              <w:t>BIANCHINI LEONARDO</w:t>
            </w:r>
          </w:p>
        </w:tc>
        <w:tc>
          <w:tcPr>
            <w:tcW w:w="2200" w:type="dxa"/>
            <w:tcMar>
              <w:top w:w="20" w:type="dxa"/>
              <w:left w:w="20" w:type="dxa"/>
              <w:bottom w:w="20" w:type="dxa"/>
              <w:right w:w="20" w:type="dxa"/>
            </w:tcMar>
            <w:vAlign w:val="center"/>
            <w:hideMark/>
          </w:tcPr>
          <w:p w14:paraId="5FDAF3A7" w14:textId="77777777" w:rsidR="001526B0" w:rsidRPr="00904273" w:rsidRDefault="001526B0" w:rsidP="00925B03">
            <w:pPr>
              <w:pStyle w:val="movimento2"/>
              <w:rPr>
                <w:color w:val="002060"/>
              </w:rPr>
            </w:pPr>
            <w:r w:rsidRPr="00904273">
              <w:rPr>
                <w:color w:val="002060"/>
              </w:rPr>
              <w:t xml:space="preserve">(CANTINE RIUNITE CSI) </w:t>
            </w:r>
          </w:p>
        </w:tc>
        <w:tc>
          <w:tcPr>
            <w:tcW w:w="800" w:type="dxa"/>
            <w:tcMar>
              <w:top w:w="20" w:type="dxa"/>
              <w:left w:w="20" w:type="dxa"/>
              <w:bottom w:w="20" w:type="dxa"/>
              <w:right w:w="20" w:type="dxa"/>
            </w:tcMar>
            <w:vAlign w:val="center"/>
            <w:hideMark/>
          </w:tcPr>
          <w:p w14:paraId="6DC23E22"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4FD690D7"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757F76EC" w14:textId="77777777" w:rsidR="001526B0" w:rsidRPr="00904273" w:rsidRDefault="001526B0" w:rsidP="00925B03">
            <w:pPr>
              <w:pStyle w:val="movimento2"/>
              <w:rPr>
                <w:color w:val="002060"/>
              </w:rPr>
            </w:pPr>
            <w:r w:rsidRPr="00904273">
              <w:rPr>
                <w:color w:val="002060"/>
              </w:rPr>
              <w:t> </w:t>
            </w:r>
          </w:p>
        </w:tc>
      </w:tr>
    </w:tbl>
    <w:p w14:paraId="0CB9EF6C" w14:textId="77777777" w:rsidR="001526B0" w:rsidRPr="00904273" w:rsidRDefault="001526B0" w:rsidP="001526B0">
      <w:pPr>
        <w:pStyle w:val="titolo30"/>
        <w:rPr>
          <w:rFonts w:eastAsiaTheme="minorEastAsia"/>
          <w:color w:val="002060"/>
        </w:rPr>
      </w:pPr>
      <w:r w:rsidRPr="00904273">
        <w:rPr>
          <w:color w:val="002060"/>
        </w:rPr>
        <w:t xml:space="preserve">CALCIATORI NON ESPULSI </w:t>
      </w:r>
    </w:p>
    <w:p w14:paraId="5422ADD7" w14:textId="77777777" w:rsidR="001526B0" w:rsidRPr="00904273" w:rsidRDefault="001526B0" w:rsidP="001526B0">
      <w:pPr>
        <w:pStyle w:val="titolo20"/>
        <w:rPr>
          <w:color w:val="002060"/>
        </w:rPr>
      </w:pPr>
      <w:r w:rsidRPr="0090427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26B0" w:rsidRPr="00904273" w14:paraId="792C40B0" w14:textId="77777777" w:rsidTr="00925B03">
        <w:tc>
          <w:tcPr>
            <w:tcW w:w="2200" w:type="dxa"/>
            <w:tcMar>
              <w:top w:w="20" w:type="dxa"/>
              <w:left w:w="20" w:type="dxa"/>
              <w:bottom w:w="20" w:type="dxa"/>
              <w:right w:w="20" w:type="dxa"/>
            </w:tcMar>
            <w:vAlign w:val="center"/>
            <w:hideMark/>
          </w:tcPr>
          <w:p w14:paraId="5174065E" w14:textId="77777777" w:rsidR="001526B0" w:rsidRPr="00904273" w:rsidRDefault="001526B0" w:rsidP="00925B03">
            <w:pPr>
              <w:pStyle w:val="movimento"/>
              <w:rPr>
                <w:color w:val="002060"/>
              </w:rPr>
            </w:pPr>
            <w:r w:rsidRPr="00904273">
              <w:rPr>
                <w:color w:val="002060"/>
              </w:rPr>
              <w:t>SABBATINI LUCA</w:t>
            </w:r>
          </w:p>
        </w:tc>
        <w:tc>
          <w:tcPr>
            <w:tcW w:w="2200" w:type="dxa"/>
            <w:tcMar>
              <w:top w:w="20" w:type="dxa"/>
              <w:left w:w="20" w:type="dxa"/>
              <w:bottom w:w="20" w:type="dxa"/>
              <w:right w:w="20" w:type="dxa"/>
            </w:tcMar>
            <w:vAlign w:val="center"/>
            <w:hideMark/>
          </w:tcPr>
          <w:p w14:paraId="6B252840" w14:textId="77777777" w:rsidR="001526B0" w:rsidRPr="00904273" w:rsidRDefault="001526B0" w:rsidP="00925B03">
            <w:pPr>
              <w:pStyle w:val="movimento2"/>
              <w:rPr>
                <w:color w:val="002060"/>
              </w:rPr>
            </w:pPr>
            <w:r w:rsidRPr="00904273">
              <w:rPr>
                <w:color w:val="002060"/>
              </w:rPr>
              <w:t xml:space="preserve">(CHIARAVALLE FUTSAL) </w:t>
            </w:r>
          </w:p>
        </w:tc>
        <w:tc>
          <w:tcPr>
            <w:tcW w:w="800" w:type="dxa"/>
            <w:tcMar>
              <w:top w:w="20" w:type="dxa"/>
              <w:left w:w="20" w:type="dxa"/>
              <w:bottom w:w="20" w:type="dxa"/>
              <w:right w:w="20" w:type="dxa"/>
            </w:tcMar>
            <w:vAlign w:val="center"/>
            <w:hideMark/>
          </w:tcPr>
          <w:p w14:paraId="0B8612DE"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318E8C9E"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44B54531" w14:textId="77777777" w:rsidR="001526B0" w:rsidRPr="00904273" w:rsidRDefault="001526B0" w:rsidP="00925B03">
            <w:pPr>
              <w:pStyle w:val="movimento2"/>
              <w:rPr>
                <w:color w:val="002060"/>
              </w:rPr>
            </w:pPr>
            <w:r w:rsidRPr="00904273">
              <w:rPr>
                <w:color w:val="002060"/>
              </w:rPr>
              <w:t> </w:t>
            </w:r>
          </w:p>
        </w:tc>
      </w:tr>
    </w:tbl>
    <w:p w14:paraId="31BAA29D" w14:textId="77777777" w:rsidR="001526B0" w:rsidRPr="00904273" w:rsidRDefault="001526B0" w:rsidP="001526B0">
      <w:pPr>
        <w:pStyle w:val="titolo20"/>
        <w:rPr>
          <w:rFonts w:eastAsiaTheme="minorEastAsia"/>
          <w:color w:val="002060"/>
        </w:rPr>
      </w:pPr>
      <w:r w:rsidRPr="0090427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26B0" w:rsidRPr="00904273" w14:paraId="698AB0DB" w14:textId="77777777" w:rsidTr="00925B03">
        <w:tc>
          <w:tcPr>
            <w:tcW w:w="2200" w:type="dxa"/>
            <w:tcMar>
              <w:top w:w="20" w:type="dxa"/>
              <w:left w:w="20" w:type="dxa"/>
              <w:bottom w:w="20" w:type="dxa"/>
              <w:right w:w="20" w:type="dxa"/>
            </w:tcMar>
            <w:vAlign w:val="center"/>
            <w:hideMark/>
          </w:tcPr>
          <w:p w14:paraId="5FFD327B" w14:textId="77777777" w:rsidR="001526B0" w:rsidRPr="00904273" w:rsidRDefault="001526B0" w:rsidP="00925B03">
            <w:pPr>
              <w:pStyle w:val="movimento"/>
              <w:rPr>
                <w:color w:val="002060"/>
              </w:rPr>
            </w:pPr>
            <w:r w:rsidRPr="00904273">
              <w:rPr>
                <w:color w:val="002060"/>
              </w:rPr>
              <w:t>SAIDI ALI</w:t>
            </w:r>
          </w:p>
        </w:tc>
        <w:tc>
          <w:tcPr>
            <w:tcW w:w="2200" w:type="dxa"/>
            <w:tcMar>
              <w:top w:w="20" w:type="dxa"/>
              <w:left w:w="20" w:type="dxa"/>
              <w:bottom w:w="20" w:type="dxa"/>
              <w:right w:w="20" w:type="dxa"/>
            </w:tcMar>
            <w:vAlign w:val="center"/>
            <w:hideMark/>
          </w:tcPr>
          <w:p w14:paraId="0F868389" w14:textId="77777777" w:rsidR="001526B0" w:rsidRPr="00904273" w:rsidRDefault="001526B0" w:rsidP="00925B03">
            <w:pPr>
              <w:pStyle w:val="movimento2"/>
              <w:rPr>
                <w:color w:val="002060"/>
              </w:rPr>
            </w:pPr>
            <w:r w:rsidRPr="00904273">
              <w:rPr>
                <w:color w:val="002060"/>
              </w:rPr>
              <w:t xml:space="preserve">(CHIARAVALLE FUTSAL) </w:t>
            </w:r>
          </w:p>
        </w:tc>
        <w:tc>
          <w:tcPr>
            <w:tcW w:w="800" w:type="dxa"/>
            <w:tcMar>
              <w:top w:w="20" w:type="dxa"/>
              <w:left w:w="20" w:type="dxa"/>
              <w:bottom w:w="20" w:type="dxa"/>
              <w:right w:w="20" w:type="dxa"/>
            </w:tcMar>
            <w:vAlign w:val="center"/>
            <w:hideMark/>
          </w:tcPr>
          <w:p w14:paraId="3670D2FF"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215B4B44" w14:textId="77777777" w:rsidR="001526B0" w:rsidRPr="00904273" w:rsidRDefault="001526B0" w:rsidP="00925B03">
            <w:pPr>
              <w:pStyle w:val="movimento"/>
              <w:rPr>
                <w:color w:val="002060"/>
              </w:rPr>
            </w:pPr>
            <w:r w:rsidRPr="00904273">
              <w:rPr>
                <w:color w:val="002060"/>
              </w:rPr>
              <w:t>MANCINELLI GIANLUCA</w:t>
            </w:r>
          </w:p>
        </w:tc>
        <w:tc>
          <w:tcPr>
            <w:tcW w:w="2200" w:type="dxa"/>
            <w:tcMar>
              <w:top w:w="20" w:type="dxa"/>
              <w:left w:w="20" w:type="dxa"/>
              <w:bottom w:w="20" w:type="dxa"/>
              <w:right w:w="20" w:type="dxa"/>
            </w:tcMar>
            <w:vAlign w:val="center"/>
            <w:hideMark/>
          </w:tcPr>
          <w:p w14:paraId="4663463F" w14:textId="77777777" w:rsidR="001526B0" w:rsidRPr="00904273" w:rsidRDefault="001526B0" w:rsidP="00925B03">
            <w:pPr>
              <w:pStyle w:val="movimento2"/>
              <w:rPr>
                <w:color w:val="002060"/>
              </w:rPr>
            </w:pPr>
            <w:r w:rsidRPr="00904273">
              <w:rPr>
                <w:color w:val="002060"/>
              </w:rPr>
              <w:t xml:space="preserve">(DINAMIS 1990) </w:t>
            </w:r>
          </w:p>
        </w:tc>
      </w:tr>
      <w:tr w:rsidR="001526B0" w:rsidRPr="00904273" w14:paraId="65956231" w14:textId="77777777" w:rsidTr="00925B03">
        <w:tc>
          <w:tcPr>
            <w:tcW w:w="2200" w:type="dxa"/>
            <w:tcMar>
              <w:top w:w="20" w:type="dxa"/>
              <w:left w:w="20" w:type="dxa"/>
              <w:bottom w:w="20" w:type="dxa"/>
              <w:right w:w="20" w:type="dxa"/>
            </w:tcMar>
            <w:vAlign w:val="center"/>
            <w:hideMark/>
          </w:tcPr>
          <w:p w14:paraId="08AFB6D3" w14:textId="77777777" w:rsidR="001526B0" w:rsidRPr="00904273" w:rsidRDefault="001526B0" w:rsidP="00925B03">
            <w:pPr>
              <w:pStyle w:val="movimento"/>
              <w:rPr>
                <w:color w:val="002060"/>
              </w:rPr>
            </w:pPr>
            <w:r w:rsidRPr="00904273">
              <w:rPr>
                <w:color w:val="002060"/>
              </w:rPr>
              <w:t>TURCHI CHRISTIAN</w:t>
            </w:r>
          </w:p>
        </w:tc>
        <w:tc>
          <w:tcPr>
            <w:tcW w:w="2200" w:type="dxa"/>
            <w:tcMar>
              <w:top w:w="20" w:type="dxa"/>
              <w:left w:w="20" w:type="dxa"/>
              <w:bottom w:w="20" w:type="dxa"/>
              <w:right w:w="20" w:type="dxa"/>
            </w:tcMar>
            <w:vAlign w:val="center"/>
            <w:hideMark/>
          </w:tcPr>
          <w:p w14:paraId="58057A64" w14:textId="77777777" w:rsidR="001526B0" w:rsidRPr="00904273" w:rsidRDefault="001526B0" w:rsidP="00925B03">
            <w:pPr>
              <w:pStyle w:val="movimento2"/>
              <w:rPr>
                <w:color w:val="002060"/>
              </w:rPr>
            </w:pPr>
            <w:r w:rsidRPr="00904273">
              <w:rPr>
                <w:color w:val="002060"/>
              </w:rPr>
              <w:t xml:space="preserve">(REAL FABRIANO) </w:t>
            </w:r>
          </w:p>
        </w:tc>
        <w:tc>
          <w:tcPr>
            <w:tcW w:w="800" w:type="dxa"/>
            <w:tcMar>
              <w:top w:w="20" w:type="dxa"/>
              <w:left w:w="20" w:type="dxa"/>
              <w:bottom w:w="20" w:type="dxa"/>
              <w:right w:w="20" w:type="dxa"/>
            </w:tcMar>
            <w:vAlign w:val="center"/>
            <w:hideMark/>
          </w:tcPr>
          <w:p w14:paraId="653541F1"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472F9ECE"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08EC2007" w14:textId="77777777" w:rsidR="001526B0" w:rsidRPr="00904273" w:rsidRDefault="001526B0" w:rsidP="00925B03">
            <w:pPr>
              <w:pStyle w:val="movimento2"/>
              <w:rPr>
                <w:color w:val="002060"/>
              </w:rPr>
            </w:pPr>
            <w:r w:rsidRPr="00904273">
              <w:rPr>
                <w:color w:val="002060"/>
              </w:rPr>
              <w:t> </w:t>
            </w:r>
          </w:p>
        </w:tc>
      </w:tr>
    </w:tbl>
    <w:p w14:paraId="2EE4CDBD" w14:textId="77777777" w:rsidR="001526B0" w:rsidRPr="00904273" w:rsidRDefault="001526B0" w:rsidP="001526B0">
      <w:pPr>
        <w:pStyle w:val="titolo20"/>
        <w:rPr>
          <w:rFonts w:eastAsiaTheme="minorEastAsia"/>
          <w:color w:val="002060"/>
        </w:rPr>
      </w:pPr>
      <w:r w:rsidRPr="0090427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26B0" w:rsidRPr="00904273" w14:paraId="18192F97" w14:textId="77777777" w:rsidTr="00925B03">
        <w:tc>
          <w:tcPr>
            <w:tcW w:w="2200" w:type="dxa"/>
            <w:tcMar>
              <w:top w:w="20" w:type="dxa"/>
              <w:left w:w="20" w:type="dxa"/>
              <w:bottom w:w="20" w:type="dxa"/>
              <w:right w:w="20" w:type="dxa"/>
            </w:tcMar>
            <w:vAlign w:val="center"/>
            <w:hideMark/>
          </w:tcPr>
          <w:p w14:paraId="1AB5A0A2" w14:textId="77777777" w:rsidR="001526B0" w:rsidRPr="00904273" w:rsidRDefault="001526B0" w:rsidP="00925B03">
            <w:pPr>
              <w:pStyle w:val="movimento"/>
              <w:rPr>
                <w:color w:val="002060"/>
              </w:rPr>
            </w:pPr>
            <w:r w:rsidRPr="00904273">
              <w:rPr>
                <w:color w:val="002060"/>
              </w:rPr>
              <w:t>BIANCHINI LEONARDO</w:t>
            </w:r>
          </w:p>
        </w:tc>
        <w:tc>
          <w:tcPr>
            <w:tcW w:w="2200" w:type="dxa"/>
            <w:tcMar>
              <w:top w:w="20" w:type="dxa"/>
              <w:left w:w="20" w:type="dxa"/>
              <w:bottom w:w="20" w:type="dxa"/>
              <w:right w:w="20" w:type="dxa"/>
            </w:tcMar>
            <w:vAlign w:val="center"/>
            <w:hideMark/>
          </w:tcPr>
          <w:p w14:paraId="44E01994" w14:textId="77777777" w:rsidR="001526B0" w:rsidRPr="00904273" w:rsidRDefault="001526B0" w:rsidP="00925B03">
            <w:pPr>
              <w:pStyle w:val="movimento2"/>
              <w:rPr>
                <w:color w:val="002060"/>
              </w:rPr>
            </w:pPr>
            <w:r w:rsidRPr="00904273">
              <w:rPr>
                <w:color w:val="002060"/>
              </w:rPr>
              <w:t xml:space="preserve">(CANTINE RIUNITE CSI) </w:t>
            </w:r>
          </w:p>
        </w:tc>
        <w:tc>
          <w:tcPr>
            <w:tcW w:w="800" w:type="dxa"/>
            <w:tcMar>
              <w:top w:w="20" w:type="dxa"/>
              <w:left w:w="20" w:type="dxa"/>
              <w:bottom w:w="20" w:type="dxa"/>
              <w:right w:w="20" w:type="dxa"/>
            </w:tcMar>
            <w:vAlign w:val="center"/>
            <w:hideMark/>
          </w:tcPr>
          <w:p w14:paraId="64421B7B"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572519EB" w14:textId="77777777" w:rsidR="001526B0" w:rsidRPr="00904273" w:rsidRDefault="001526B0" w:rsidP="00925B03">
            <w:pPr>
              <w:pStyle w:val="movimento"/>
              <w:rPr>
                <w:color w:val="002060"/>
              </w:rPr>
            </w:pPr>
            <w:r w:rsidRPr="00904273">
              <w:rPr>
                <w:color w:val="002060"/>
              </w:rPr>
              <w:t>GASHI ELVIS</w:t>
            </w:r>
          </w:p>
        </w:tc>
        <w:tc>
          <w:tcPr>
            <w:tcW w:w="2200" w:type="dxa"/>
            <w:tcMar>
              <w:top w:w="20" w:type="dxa"/>
              <w:left w:w="20" w:type="dxa"/>
              <w:bottom w:w="20" w:type="dxa"/>
              <w:right w:w="20" w:type="dxa"/>
            </w:tcMar>
            <w:vAlign w:val="center"/>
            <w:hideMark/>
          </w:tcPr>
          <w:p w14:paraId="45603D37" w14:textId="77777777" w:rsidR="001526B0" w:rsidRPr="00904273" w:rsidRDefault="001526B0" w:rsidP="00925B03">
            <w:pPr>
              <w:pStyle w:val="movimento2"/>
              <w:rPr>
                <w:color w:val="002060"/>
              </w:rPr>
            </w:pPr>
            <w:r w:rsidRPr="00904273">
              <w:rPr>
                <w:color w:val="002060"/>
              </w:rPr>
              <w:t xml:space="preserve">(CANTINE RIUNITE CSI) </w:t>
            </w:r>
          </w:p>
        </w:tc>
      </w:tr>
      <w:tr w:rsidR="001526B0" w:rsidRPr="00904273" w14:paraId="7B6A593A" w14:textId="77777777" w:rsidTr="00925B03">
        <w:tc>
          <w:tcPr>
            <w:tcW w:w="2200" w:type="dxa"/>
            <w:tcMar>
              <w:top w:w="20" w:type="dxa"/>
              <w:left w:w="20" w:type="dxa"/>
              <w:bottom w:w="20" w:type="dxa"/>
              <w:right w:w="20" w:type="dxa"/>
            </w:tcMar>
            <w:vAlign w:val="center"/>
            <w:hideMark/>
          </w:tcPr>
          <w:p w14:paraId="194367B5" w14:textId="77777777" w:rsidR="001526B0" w:rsidRPr="00904273" w:rsidRDefault="001526B0" w:rsidP="00925B03">
            <w:pPr>
              <w:pStyle w:val="movimento"/>
              <w:rPr>
                <w:color w:val="002060"/>
              </w:rPr>
            </w:pPr>
            <w:r w:rsidRPr="00904273">
              <w:rPr>
                <w:color w:val="002060"/>
              </w:rPr>
              <w:t>MBOUP CHEIKHOUNA</w:t>
            </w:r>
          </w:p>
        </w:tc>
        <w:tc>
          <w:tcPr>
            <w:tcW w:w="2200" w:type="dxa"/>
            <w:tcMar>
              <w:top w:w="20" w:type="dxa"/>
              <w:left w:w="20" w:type="dxa"/>
              <w:bottom w:w="20" w:type="dxa"/>
              <w:right w:w="20" w:type="dxa"/>
            </w:tcMar>
            <w:vAlign w:val="center"/>
            <w:hideMark/>
          </w:tcPr>
          <w:p w14:paraId="49EE58E7" w14:textId="77777777" w:rsidR="001526B0" w:rsidRPr="00904273" w:rsidRDefault="001526B0" w:rsidP="00925B03">
            <w:pPr>
              <w:pStyle w:val="movimento2"/>
              <w:rPr>
                <w:color w:val="002060"/>
              </w:rPr>
            </w:pPr>
            <w:r w:rsidRPr="00904273">
              <w:rPr>
                <w:color w:val="002060"/>
              </w:rPr>
              <w:t xml:space="preserve">(CANTINE RIUNITE CSI) </w:t>
            </w:r>
          </w:p>
        </w:tc>
        <w:tc>
          <w:tcPr>
            <w:tcW w:w="800" w:type="dxa"/>
            <w:tcMar>
              <w:top w:w="20" w:type="dxa"/>
              <w:left w:w="20" w:type="dxa"/>
              <w:bottom w:w="20" w:type="dxa"/>
              <w:right w:w="20" w:type="dxa"/>
            </w:tcMar>
            <w:vAlign w:val="center"/>
            <w:hideMark/>
          </w:tcPr>
          <w:p w14:paraId="57D58110"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34C53946" w14:textId="77777777" w:rsidR="001526B0" w:rsidRPr="00904273" w:rsidRDefault="001526B0" w:rsidP="00925B03">
            <w:pPr>
              <w:pStyle w:val="movimento"/>
              <w:rPr>
                <w:color w:val="002060"/>
              </w:rPr>
            </w:pPr>
            <w:r w:rsidRPr="00904273">
              <w:rPr>
                <w:color w:val="002060"/>
              </w:rPr>
              <w:t>BALDINI ANDREA</w:t>
            </w:r>
          </w:p>
        </w:tc>
        <w:tc>
          <w:tcPr>
            <w:tcW w:w="2200" w:type="dxa"/>
            <w:tcMar>
              <w:top w:w="20" w:type="dxa"/>
              <w:left w:w="20" w:type="dxa"/>
              <w:bottom w:w="20" w:type="dxa"/>
              <w:right w:w="20" w:type="dxa"/>
            </w:tcMar>
            <w:vAlign w:val="center"/>
            <w:hideMark/>
          </w:tcPr>
          <w:p w14:paraId="0D3312F1" w14:textId="77777777" w:rsidR="001526B0" w:rsidRPr="00904273" w:rsidRDefault="001526B0" w:rsidP="00925B03">
            <w:pPr>
              <w:pStyle w:val="movimento2"/>
              <w:rPr>
                <w:color w:val="002060"/>
              </w:rPr>
            </w:pPr>
            <w:r w:rsidRPr="00904273">
              <w:rPr>
                <w:color w:val="002060"/>
              </w:rPr>
              <w:t xml:space="preserve">(REAL FABRIANO) </w:t>
            </w:r>
          </w:p>
        </w:tc>
      </w:tr>
      <w:tr w:rsidR="001526B0" w:rsidRPr="00904273" w14:paraId="61AB1AE4" w14:textId="77777777" w:rsidTr="00925B03">
        <w:tc>
          <w:tcPr>
            <w:tcW w:w="2200" w:type="dxa"/>
            <w:tcMar>
              <w:top w:w="20" w:type="dxa"/>
              <w:left w:w="20" w:type="dxa"/>
              <w:bottom w:w="20" w:type="dxa"/>
              <w:right w:w="20" w:type="dxa"/>
            </w:tcMar>
            <w:vAlign w:val="center"/>
            <w:hideMark/>
          </w:tcPr>
          <w:p w14:paraId="39EDF052" w14:textId="77777777" w:rsidR="001526B0" w:rsidRPr="00904273" w:rsidRDefault="001526B0" w:rsidP="00925B03">
            <w:pPr>
              <w:pStyle w:val="movimento"/>
              <w:rPr>
                <w:color w:val="002060"/>
              </w:rPr>
            </w:pPr>
            <w:r w:rsidRPr="00904273">
              <w:rPr>
                <w:color w:val="002060"/>
              </w:rPr>
              <w:t>GERINI RICCARDO</w:t>
            </w:r>
          </w:p>
        </w:tc>
        <w:tc>
          <w:tcPr>
            <w:tcW w:w="2200" w:type="dxa"/>
            <w:tcMar>
              <w:top w:w="20" w:type="dxa"/>
              <w:left w:w="20" w:type="dxa"/>
              <w:bottom w:w="20" w:type="dxa"/>
              <w:right w:w="20" w:type="dxa"/>
            </w:tcMar>
            <w:vAlign w:val="center"/>
            <w:hideMark/>
          </w:tcPr>
          <w:p w14:paraId="78294324" w14:textId="77777777" w:rsidR="001526B0" w:rsidRPr="00904273" w:rsidRDefault="001526B0" w:rsidP="00925B03">
            <w:pPr>
              <w:pStyle w:val="movimento2"/>
              <w:rPr>
                <w:color w:val="002060"/>
              </w:rPr>
            </w:pPr>
            <w:r w:rsidRPr="00904273">
              <w:rPr>
                <w:color w:val="002060"/>
              </w:rPr>
              <w:t xml:space="preserve">(REAL FABRIANO) </w:t>
            </w:r>
          </w:p>
        </w:tc>
        <w:tc>
          <w:tcPr>
            <w:tcW w:w="800" w:type="dxa"/>
            <w:tcMar>
              <w:top w:w="20" w:type="dxa"/>
              <w:left w:w="20" w:type="dxa"/>
              <w:bottom w:w="20" w:type="dxa"/>
              <w:right w:w="20" w:type="dxa"/>
            </w:tcMar>
            <w:vAlign w:val="center"/>
            <w:hideMark/>
          </w:tcPr>
          <w:p w14:paraId="6201B59C" w14:textId="77777777" w:rsidR="001526B0" w:rsidRPr="00904273" w:rsidRDefault="001526B0" w:rsidP="00925B03">
            <w:pPr>
              <w:pStyle w:val="movimento"/>
              <w:rPr>
                <w:color w:val="002060"/>
              </w:rPr>
            </w:pPr>
            <w:r w:rsidRPr="00904273">
              <w:rPr>
                <w:color w:val="002060"/>
              </w:rPr>
              <w:t> </w:t>
            </w:r>
          </w:p>
        </w:tc>
        <w:tc>
          <w:tcPr>
            <w:tcW w:w="2200" w:type="dxa"/>
            <w:tcMar>
              <w:top w:w="20" w:type="dxa"/>
              <w:left w:w="20" w:type="dxa"/>
              <w:bottom w:w="20" w:type="dxa"/>
              <w:right w:w="20" w:type="dxa"/>
            </w:tcMar>
            <w:vAlign w:val="center"/>
            <w:hideMark/>
          </w:tcPr>
          <w:p w14:paraId="76A1137C" w14:textId="77777777" w:rsidR="001526B0" w:rsidRPr="00904273" w:rsidRDefault="001526B0" w:rsidP="00925B03">
            <w:pPr>
              <w:pStyle w:val="movimento"/>
              <w:rPr>
                <w:color w:val="002060"/>
              </w:rPr>
            </w:pPr>
            <w:r w:rsidRPr="00904273">
              <w:rPr>
                <w:color w:val="002060"/>
              </w:rPr>
              <w:t>DE ANGELIS EDOARDO</w:t>
            </w:r>
          </w:p>
        </w:tc>
        <w:tc>
          <w:tcPr>
            <w:tcW w:w="2200" w:type="dxa"/>
            <w:tcMar>
              <w:top w:w="20" w:type="dxa"/>
              <w:left w:w="20" w:type="dxa"/>
              <w:bottom w:w="20" w:type="dxa"/>
              <w:right w:w="20" w:type="dxa"/>
            </w:tcMar>
            <w:vAlign w:val="center"/>
            <w:hideMark/>
          </w:tcPr>
          <w:p w14:paraId="1C7578E1" w14:textId="77777777" w:rsidR="001526B0" w:rsidRPr="00904273" w:rsidRDefault="001526B0" w:rsidP="00925B03">
            <w:pPr>
              <w:pStyle w:val="movimento2"/>
              <w:rPr>
                <w:color w:val="002060"/>
              </w:rPr>
            </w:pPr>
            <w:r w:rsidRPr="00904273">
              <w:rPr>
                <w:color w:val="002060"/>
              </w:rPr>
              <w:t xml:space="preserve">(TRE TORRI A.S.D.) </w:t>
            </w:r>
          </w:p>
        </w:tc>
      </w:tr>
    </w:tbl>
    <w:p w14:paraId="7C337DC8" w14:textId="77777777" w:rsidR="001526B0" w:rsidRDefault="001526B0" w:rsidP="001526B0">
      <w:pPr>
        <w:pStyle w:val="breakline"/>
        <w:rPr>
          <w:color w:val="002060"/>
        </w:rPr>
      </w:pPr>
    </w:p>
    <w:p w14:paraId="5E6D6381" w14:textId="77777777" w:rsidR="001526B0" w:rsidRPr="005D3C1E" w:rsidRDefault="001526B0" w:rsidP="001526B0">
      <w:pPr>
        <w:jc w:val="center"/>
        <w:rPr>
          <w:rFonts w:ascii="Arial" w:hAnsi="Arial" w:cs="Arial"/>
          <w:noProof/>
          <w:color w:val="002060"/>
          <w:sz w:val="22"/>
          <w:szCs w:val="22"/>
        </w:rPr>
      </w:pPr>
      <w:bookmarkStart w:id="15" w:name="_Hlk215749093"/>
      <w:r w:rsidRPr="005D3C1E">
        <w:rPr>
          <w:rFonts w:ascii="Arial" w:hAnsi="Arial" w:cs="Arial"/>
          <w:noProof/>
          <w:color w:val="002060"/>
          <w:sz w:val="22"/>
          <w:szCs w:val="22"/>
        </w:rPr>
        <w:t>F.to IL SEGRETARIO                                   F.to IL GIUDICE SPORTIVO</w:t>
      </w:r>
    </w:p>
    <w:p w14:paraId="258F43D3" w14:textId="77777777" w:rsidR="001526B0" w:rsidRDefault="001526B0" w:rsidP="001526B0">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bookmarkEnd w:id="15"/>
    <w:p w14:paraId="0429C814" w14:textId="77777777" w:rsidR="001526B0" w:rsidRPr="00904273" w:rsidRDefault="001526B0" w:rsidP="001526B0">
      <w:pPr>
        <w:pStyle w:val="breakline"/>
        <w:rPr>
          <w:rFonts w:eastAsiaTheme="minorEastAsia"/>
          <w:color w:val="002060"/>
        </w:rPr>
      </w:pPr>
    </w:p>
    <w:p w14:paraId="51ED533F" w14:textId="77777777" w:rsidR="001526B0" w:rsidRPr="00904273" w:rsidRDefault="001526B0" w:rsidP="001526B0">
      <w:pPr>
        <w:pStyle w:val="titoloprinc0"/>
        <w:rPr>
          <w:color w:val="002060"/>
        </w:rPr>
      </w:pPr>
      <w:r w:rsidRPr="00904273">
        <w:rPr>
          <w:color w:val="002060"/>
        </w:rPr>
        <w:t>CLASSIFICA</w:t>
      </w:r>
    </w:p>
    <w:p w14:paraId="189F89A1" w14:textId="77777777" w:rsidR="001526B0" w:rsidRPr="00904273" w:rsidRDefault="001526B0" w:rsidP="001526B0">
      <w:pPr>
        <w:pStyle w:val="breakline"/>
        <w:rPr>
          <w:color w:val="002060"/>
        </w:rPr>
      </w:pPr>
    </w:p>
    <w:p w14:paraId="3B6FB4FD" w14:textId="77777777" w:rsidR="001526B0" w:rsidRPr="00904273" w:rsidRDefault="001526B0" w:rsidP="001526B0">
      <w:pPr>
        <w:pStyle w:val="breakline"/>
        <w:rPr>
          <w:color w:val="002060"/>
        </w:rPr>
      </w:pPr>
    </w:p>
    <w:p w14:paraId="477F1D09" w14:textId="77777777" w:rsidR="001526B0" w:rsidRPr="00904273" w:rsidRDefault="001526B0" w:rsidP="001526B0">
      <w:pPr>
        <w:pStyle w:val="sottotitolocampionato10"/>
        <w:rPr>
          <w:color w:val="002060"/>
        </w:rPr>
      </w:pPr>
      <w:r w:rsidRPr="0090427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26B0" w:rsidRPr="00904273" w14:paraId="3CF1F1A3" w14:textId="77777777" w:rsidTr="00925B0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9B4EA" w14:textId="77777777" w:rsidR="001526B0" w:rsidRPr="00904273" w:rsidRDefault="001526B0" w:rsidP="00925B03">
            <w:pPr>
              <w:pStyle w:val="headertabella0"/>
              <w:rPr>
                <w:color w:val="002060"/>
              </w:rPr>
            </w:pPr>
            <w:r w:rsidRPr="0090427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E5C43" w14:textId="77777777" w:rsidR="001526B0" w:rsidRPr="00904273" w:rsidRDefault="001526B0" w:rsidP="00925B03">
            <w:pPr>
              <w:pStyle w:val="headertabella0"/>
              <w:rPr>
                <w:color w:val="002060"/>
              </w:rPr>
            </w:pPr>
            <w:r w:rsidRPr="0090427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63580" w14:textId="77777777" w:rsidR="001526B0" w:rsidRPr="00904273" w:rsidRDefault="001526B0" w:rsidP="00925B03">
            <w:pPr>
              <w:pStyle w:val="headertabella0"/>
              <w:rPr>
                <w:color w:val="002060"/>
              </w:rPr>
            </w:pPr>
            <w:r w:rsidRPr="0090427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F746C" w14:textId="77777777" w:rsidR="001526B0" w:rsidRPr="00904273" w:rsidRDefault="001526B0" w:rsidP="00925B03">
            <w:pPr>
              <w:pStyle w:val="headertabella0"/>
              <w:rPr>
                <w:color w:val="002060"/>
              </w:rPr>
            </w:pPr>
            <w:r w:rsidRPr="0090427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23611" w14:textId="77777777" w:rsidR="001526B0" w:rsidRPr="00904273" w:rsidRDefault="001526B0" w:rsidP="00925B03">
            <w:pPr>
              <w:pStyle w:val="headertabella0"/>
              <w:rPr>
                <w:color w:val="002060"/>
              </w:rPr>
            </w:pPr>
            <w:r w:rsidRPr="0090427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0F40E" w14:textId="77777777" w:rsidR="001526B0" w:rsidRPr="00904273" w:rsidRDefault="001526B0" w:rsidP="00925B03">
            <w:pPr>
              <w:pStyle w:val="headertabella0"/>
              <w:rPr>
                <w:color w:val="002060"/>
              </w:rPr>
            </w:pPr>
            <w:r w:rsidRPr="0090427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F9AAD" w14:textId="77777777" w:rsidR="001526B0" w:rsidRPr="00904273" w:rsidRDefault="001526B0" w:rsidP="00925B03">
            <w:pPr>
              <w:pStyle w:val="headertabella0"/>
              <w:rPr>
                <w:color w:val="002060"/>
              </w:rPr>
            </w:pPr>
            <w:r w:rsidRPr="0090427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D8D4E" w14:textId="77777777" w:rsidR="001526B0" w:rsidRPr="00904273" w:rsidRDefault="001526B0" w:rsidP="00925B03">
            <w:pPr>
              <w:pStyle w:val="headertabella0"/>
              <w:rPr>
                <w:color w:val="002060"/>
              </w:rPr>
            </w:pPr>
            <w:r w:rsidRPr="0090427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2B47D" w14:textId="77777777" w:rsidR="001526B0" w:rsidRPr="00904273" w:rsidRDefault="001526B0" w:rsidP="00925B03">
            <w:pPr>
              <w:pStyle w:val="headertabella0"/>
              <w:rPr>
                <w:color w:val="002060"/>
              </w:rPr>
            </w:pPr>
            <w:r w:rsidRPr="0090427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3005D" w14:textId="77777777" w:rsidR="001526B0" w:rsidRPr="00904273" w:rsidRDefault="001526B0" w:rsidP="00925B03">
            <w:pPr>
              <w:pStyle w:val="headertabella0"/>
              <w:rPr>
                <w:color w:val="002060"/>
              </w:rPr>
            </w:pPr>
            <w:r w:rsidRPr="00904273">
              <w:rPr>
                <w:color w:val="002060"/>
              </w:rPr>
              <w:t>PE</w:t>
            </w:r>
          </w:p>
        </w:tc>
      </w:tr>
      <w:tr w:rsidR="001526B0" w:rsidRPr="00904273" w14:paraId="4EF723AF" w14:textId="77777777" w:rsidTr="00925B0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CFCBD0" w14:textId="77777777" w:rsidR="001526B0" w:rsidRPr="00904273" w:rsidRDefault="001526B0" w:rsidP="00925B03">
            <w:pPr>
              <w:pStyle w:val="rowtabella0"/>
              <w:rPr>
                <w:color w:val="002060"/>
              </w:rPr>
            </w:pPr>
            <w:r w:rsidRPr="0090427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ABCFC" w14:textId="77777777" w:rsidR="001526B0" w:rsidRPr="00904273" w:rsidRDefault="001526B0" w:rsidP="00925B03">
            <w:pPr>
              <w:pStyle w:val="rowtabella0"/>
              <w:jc w:val="center"/>
              <w:rPr>
                <w:color w:val="002060"/>
              </w:rPr>
            </w:pPr>
            <w:r w:rsidRPr="0090427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E1E4" w14:textId="77777777" w:rsidR="001526B0" w:rsidRPr="00904273" w:rsidRDefault="001526B0" w:rsidP="00925B03">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6D993" w14:textId="77777777" w:rsidR="001526B0" w:rsidRPr="00904273" w:rsidRDefault="001526B0" w:rsidP="00925B03">
            <w:pPr>
              <w:pStyle w:val="rowtabella0"/>
              <w:jc w:val="center"/>
              <w:rPr>
                <w:color w:val="002060"/>
              </w:rPr>
            </w:pPr>
            <w:r w:rsidRPr="009042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5858B" w14:textId="77777777" w:rsidR="001526B0" w:rsidRPr="00904273" w:rsidRDefault="001526B0" w:rsidP="00925B03">
            <w:pPr>
              <w:pStyle w:val="rowtabella0"/>
              <w:jc w:val="center"/>
              <w:rPr>
                <w:color w:val="002060"/>
              </w:rPr>
            </w:pPr>
            <w:r w:rsidRPr="009042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0CE42" w14:textId="77777777" w:rsidR="001526B0" w:rsidRPr="00904273" w:rsidRDefault="001526B0" w:rsidP="00925B03">
            <w:pPr>
              <w:pStyle w:val="rowtabella0"/>
              <w:jc w:val="center"/>
              <w:rPr>
                <w:color w:val="002060"/>
              </w:rPr>
            </w:pPr>
            <w:r w:rsidRPr="009042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8C9F" w14:textId="77777777" w:rsidR="001526B0" w:rsidRPr="00904273" w:rsidRDefault="001526B0" w:rsidP="00925B03">
            <w:pPr>
              <w:pStyle w:val="rowtabella0"/>
              <w:jc w:val="center"/>
              <w:rPr>
                <w:color w:val="002060"/>
              </w:rPr>
            </w:pPr>
            <w:r w:rsidRPr="0090427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9703" w14:textId="77777777" w:rsidR="001526B0" w:rsidRPr="00904273" w:rsidRDefault="001526B0" w:rsidP="00925B03">
            <w:pPr>
              <w:pStyle w:val="rowtabella0"/>
              <w:jc w:val="center"/>
              <w:rPr>
                <w:color w:val="002060"/>
              </w:rPr>
            </w:pPr>
            <w:r w:rsidRPr="0090427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E339E" w14:textId="77777777" w:rsidR="001526B0" w:rsidRPr="00904273" w:rsidRDefault="001526B0" w:rsidP="00925B03">
            <w:pPr>
              <w:pStyle w:val="rowtabella0"/>
              <w:jc w:val="center"/>
              <w:rPr>
                <w:color w:val="002060"/>
              </w:rPr>
            </w:pPr>
            <w:r w:rsidRPr="0090427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F12F5" w14:textId="77777777" w:rsidR="001526B0" w:rsidRPr="00904273" w:rsidRDefault="001526B0" w:rsidP="00925B03">
            <w:pPr>
              <w:pStyle w:val="rowtabella0"/>
              <w:jc w:val="center"/>
              <w:rPr>
                <w:color w:val="002060"/>
              </w:rPr>
            </w:pPr>
            <w:r w:rsidRPr="00904273">
              <w:rPr>
                <w:color w:val="002060"/>
              </w:rPr>
              <w:t>0</w:t>
            </w:r>
          </w:p>
        </w:tc>
      </w:tr>
      <w:tr w:rsidR="001526B0" w:rsidRPr="00904273" w14:paraId="727C6E01"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0D2E0" w14:textId="77777777" w:rsidR="001526B0" w:rsidRPr="00904273" w:rsidRDefault="001526B0" w:rsidP="00925B03">
            <w:pPr>
              <w:pStyle w:val="rowtabella0"/>
              <w:rPr>
                <w:color w:val="002060"/>
              </w:rPr>
            </w:pPr>
            <w:r w:rsidRPr="0090427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E791" w14:textId="77777777" w:rsidR="001526B0" w:rsidRPr="00904273" w:rsidRDefault="001526B0" w:rsidP="00925B03">
            <w:pPr>
              <w:pStyle w:val="rowtabella0"/>
              <w:jc w:val="center"/>
              <w:rPr>
                <w:color w:val="002060"/>
              </w:rPr>
            </w:pPr>
            <w:r w:rsidRPr="0090427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79D2" w14:textId="77777777" w:rsidR="001526B0" w:rsidRPr="00904273" w:rsidRDefault="001526B0" w:rsidP="00925B03">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44675" w14:textId="77777777" w:rsidR="001526B0" w:rsidRPr="00904273" w:rsidRDefault="001526B0" w:rsidP="00925B03">
            <w:pPr>
              <w:pStyle w:val="rowtabella0"/>
              <w:jc w:val="center"/>
              <w:rPr>
                <w:color w:val="002060"/>
              </w:rPr>
            </w:pPr>
            <w:r w:rsidRPr="009042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AFD3" w14:textId="77777777" w:rsidR="001526B0" w:rsidRPr="00904273" w:rsidRDefault="001526B0" w:rsidP="00925B03">
            <w:pPr>
              <w:pStyle w:val="rowtabella0"/>
              <w:jc w:val="center"/>
              <w:rPr>
                <w:color w:val="002060"/>
              </w:rPr>
            </w:pPr>
            <w:r w:rsidRPr="009042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909C4" w14:textId="77777777" w:rsidR="001526B0" w:rsidRPr="00904273" w:rsidRDefault="001526B0" w:rsidP="00925B03">
            <w:pPr>
              <w:pStyle w:val="rowtabella0"/>
              <w:jc w:val="center"/>
              <w:rPr>
                <w:color w:val="002060"/>
              </w:rPr>
            </w:pPr>
            <w:r w:rsidRPr="009042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8956C" w14:textId="77777777" w:rsidR="001526B0" w:rsidRPr="00904273" w:rsidRDefault="001526B0" w:rsidP="00925B03">
            <w:pPr>
              <w:pStyle w:val="rowtabella0"/>
              <w:jc w:val="center"/>
              <w:rPr>
                <w:color w:val="002060"/>
              </w:rPr>
            </w:pPr>
            <w:r w:rsidRPr="0090427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91565" w14:textId="77777777" w:rsidR="001526B0" w:rsidRPr="00904273" w:rsidRDefault="001526B0" w:rsidP="00925B03">
            <w:pPr>
              <w:pStyle w:val="rowtabella0"/>
              <w:jc w:val="center"/>
              <w:rPr>
                <w:color w:val="002060"/>
              </w:rPr>
            </w:pPr>
            <w:r w:rsidRPr="0090427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69044" w14:textId="77777777" w:rsidR="001526B0" w:rsidRPr="00904273" w:rsidRDefault="001526B0" w:rsidP="00925B03">
            <w:pPr>
              <w:pStyle w:val="rowtabella0"/>
              <w:jc w:val="center"/>
              <w:rPr>
                <w:color w:val="002060"/>
              </w:rPr>
            </w:pPr>
            <w:r w:rsidRPr="009042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972F7" w14:textId="77777777" w:rsidR="001526B0" w:rsidRPr="00904273" w:rsidRDefault="001526B0" w:rsidP="00925B03">
            <w:pPr>
              <w:pStyle w:val="rowtabella0"/>
              <w:jc w:val="center"/>
              <w:rPr>
                <w:color w:val="002060"/>
              </w:rPr>
            </w:pPr>
            <w:r w:rsidRPr="00904273">
              <w:rPr>
                <w:color w:val="002060"/>
              </w:rPr>
              <w:t>0</w:t>
            </w:r>
          </w:p>
        </w:tc>
      </w:tr>
      <w:tr w:rsidR="001526B0" w:rsidRPr="00904273" w14:paraId="0ED58CD7"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51B5E" w14:textId="77777777" w:rsidR="001526B0" w:rsidRPr="00904273" w:rsidRDefault="001526B0" w:rsidP="00925B03">
            <w:pPr>
              <w:pStyle w:val="rowtabella0"/>
              <w:rPr>
                <w:color w:val="002060"/>
                <w:lang w:val="es-ES"/>
              </w:rPr>
            </w:pPr>
            <w:r w:rsidRPr="0090427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7BA7E" w14:textId="77777777" w:rsidR="001526B0" w:rsidRPr="00904273" w:rsidRDefault="001526B0" w:rsidP="00925B03">
            <w:pPr>
              <w:pStyle w:val="rowtabella0"/>
              <w:jc w:val="center"/>
              <w:rPr>
                <w:color w:val="002060"/>
              </w:rPr>
            </w:pPr>
            <w:r w:rsidRPr="0090427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A4958" w14:textId="77777777" w:rsidR="001526B0" w:rsidRPr="00904273" w:rsidRDefault="001526B0" w:rsidP="00925B03">
            <w:pPr>
              <w:pStyle w:val="rowtabella0"/>
              <w:jc w:val="center"/>
              <w:rPr>
                <w:color w:val="002060"/>
              </w:rPr>
            </w:pPr>
            <w:r w:rsidRPr="009042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7914" w14:textId="77777777" w:rsidR="001526B0" w:rsidRPr="00904273" w:rsidRDefault="001526B0" w:rsidP="00925B03">
            <w:pPr>
              <w:pStyle w:val="rowtabella0"/>
              <w:jc w:val="center"/>
              <w:rPr>
                <w:color w:val="002060"/>
              </w:rPr>
            </w:pPr>
            <w:r w:rsidRPr="009042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D260"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8C1D" w14:textId="77777777" w:rsidR="001526B0" w:rsidRPr="00904273" w:rsidRDefault="001526B0" w:rsidP="00925B03">
            <w:pPr>
              <w:pStyle w:val="rowtabella0"/>
              <w:jc w:val="center"/>
              <w:rPr>
                <w:color w:val="002060"/>
              </w:rPr>
            </w:pPr>
            <w:r w:rsidRPr="009042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E2EA" w14:textId="77777777" w:rsidR="001526B0" w:rsidRPr="00904273" w:rsidRDefault="001526B0" w:rsidP="00925B03">
            <w:pPr>
              <w:pStyle w:val="rowtabella0"/>
              <w:jc w:val="center"/>
              <w:rPr>
                <w:color w:val="002060"/>
              </w:rPr>
            </w:pPr>
            <w:r w:rsidRPr="0090427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9158F" w14:textId="77777777" w:rsidR="001526B0" w:rsidRPr="00904273" w:rsidRDefault="001526B0" w:rsidP="00925B03">
            <w:pPr>
              <w:pStyle w:val="rowtabella0"/>
              <w:jc w:val="center"/>
              <w:rPr>
                <w:color w:val="002060"/>
              </w:rPr>
            </w:pPr>
            <w:r w:rsidRPr="0090427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CDD1" w14:textId="77777777" w:rsidR="001526B0" w:rsidRPr="00904273" w:rsidRDefault="001526B0" w:rsidP="00925B03">
            <w:pPr>
              <w:pStyle w:val="rowtabella0"/>
              <w:jc w:val="center"/>
              <w:rPr>
                <w:color w:val="002060"/>
              </w:rPr>
            </w:pPr>
            <w:r w:rsidRPr="0090427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8D9C" w14:textId="77777777" w:rsidR="001526B0" w:rsidRPr="00904273" w:rsidRDefault="001526B0" w:rsidP="00925B03">
            <w:pPr>
              <w:pStyle w:val="rowtabella0"/>
              <w:jc w:val="center"/>
              <w:rPr>
                <w:color w:val="002060"/>
              </w:rPr>
            </w:pPr>
            <w:r w:rsidRPr="00904273">
              <w:rPr>
                <w:color w:val="002060"/>
              </w:rPr>
              <w:t>0</w:t>
            </w:r>
          </w:p>
        </w:tc>
      </w:tr>
      <w:tr w:rsidR="001526B0" w:rsidRPr="00904273" w14:paraId="4AE78BED"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88CE8D" w14:textId="77777777" w:rsidR="001526B0" w:rsidRPr="00904273" w:rsidRDefault="001526B0" w:rsidP="00925B03">
            <w:pPr>
              <w:pStyle w:val="rowtabella0"/>
              <w:rPr>
                <w:color w:val="002060"/>
              </w:rPr>
            </w:pPr>
            <w:r w:rsidRPr="00904273">
              <w:rPr>
                <w:color w:val="002060"/>
              </w:rPr>
              <w:lastRenderedPageBreak/>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8C4C5" w14:textId="77777777" w:rsidR="001526B0" w:rsidRPr="00904273" w:rsidRDefault="001526B0" w:rsidP="00925B03">
            <w:pPr>
              <w:pStyle w:val="rowtabella0"/>
              <w:jc w:val="center"/>
              <w:rPr>
                <w:color w:val="002060"/>
              </w:rPr>
            </w:pPr>
            <w:r w:rsidRPr="0090427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B9B2" w14:textId="77777777" w:rsidR="001526B0" w:rsidRPr="00904273" w:rsidRDefault="001526B0" w:rsidP="00925B03">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DAC5E" w14:textId="77777777" w:rsidR="001526B0" w:rsidRPr="00904273" w:rsidRDefault="001526B0" w:rsidP="00925B03">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6FA9" w14:textId="77777777" w:rsidR="001526B0" w:rsidRPr="00904273" w:rsidRDefault="001526B0" w:rsidP="00925B03">
            <w:pPr>
              <w:pStyle w:val="rowtabella0"/>
              <w:jc w:val="center"/>
              <w:rPr>
                <w:color w:val="002060"/>
              </w:rPr>
            </w:pPr>
            <w:r w:rsidRPr="009042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743E" w14:textId="77777777" w:rsidR="001526B0" w:rsidRPr="00904273" w:rsidRDefault="001526B0" w:rsidP="00925B03">
            <w:pPr>
              <w:pStyle w:val="rowtabella0"/>
              <w:jc w:val="center"/>
              <w:rPr>
                <w:color w:val="002060"/>
              </w:rPr>
            </w:pPr>
            <w:r w:rsidRPr="009042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A6429" w14:textId="77777777" w:rsidR="001526B0" w:rsidRPr="00904273" w:rsidRDefault="001526B0" w:rsidP="00925B03">
            <w:pPr>
              <w:pStyle w:val="rowtabella0"/>
              <w:jc w:val="center"/>
              <w:rPr>
                <w:color w:val="002060"/>
              </w:rPr>
            </w:pPr>
            <w:r w:rsidRPr="0090427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159A1" w14:textId="77777777" w:rsidR="001526B0" w:rsidRPr="00904273" w:rsidRDefault="001526B0" w:rsidP="00925B03">
            <w:pPr>
              <w:pStyle w:val="rowtabella0"/>
              <w:jc w:val="center"/>
              <w:rPr>
                <w:color w:val="002060"/>
              </w:rPr>
            </w:pPr>
            <w:r w:rsidRPr="0090427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83C12" w14:textId="77777777" w:rsidR="001526B0" w:rsidRPr="00904273" w:rsidRDefault="001526B0" w:rsidP="00925B03">
            <w:pPr>
              <w:pStyle w:val="rowtabella0"/>
              <w:jc w:val="center"/>
              <w:rPr>
                <w:color w:val="002060"/>
              </w:rPr>
            </w:pPr>
            <w:r w:rsidRPr="009042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55C6C" w14:textId="77777777" w:rsidR="001526B0" w:rsidRPr="00904273" w:rsidRDefault="001526B0" w:rsidP="00925B03">
            <w:pPr>
              <w:pStyle w:val="rowtabella0"/>
              <w:jc w:val="center"/>
              <w:rPr>
                <w:color w:val="002060"/>
              </w:rPr>
            </w:pPr>
            <w:r w:rsidRPr="00904273">
              <w:rPr>
                <w:color w:val="002060"/>
              </w:rPr>
              <w:t>0</w:t>
            </w:r>
          </w:p>
        </w:tc>
      </w:tr>
      <w:tr w:rsidR="001526B0" w:rsidRPr="00904273" w14:paraId="267E1A04"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EFE422" w14:textId="77777777" w:rsidR="001526B0" w:rsidRPr="00904273" w:rsidRDefault="001526B0" w:rsidP="00925B03">
            <w:pPr>
              <w:pStyle w:val="rowtabella0"/>
              <w:rPr>
                <w:color w:val="002060"/>
              </w:rPr>
            </w:pPr>
            <w:r w:rsidRPr="0090427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FA872" w14:textId="77777777" w:rsidR="001526B0" w:rsidRPr="00904273" w:rsidRDefault="001526B0" w:rsidP="00925B03">
            <w:pPr>
              <w:pStyle w:val="rowtabella0"/>
              <w:jc w:val="center"/>
              <w:rPr>
                <w:color w:val="002060"/>
              </w:rPr>
            </w:pPr>
            <w:r w:rsidRPr="0090427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EAD0" w14:textId="77777777" w:rsidR="001526B0" w:rsidRPr="00904273" w:rsidRDefault="001526B0" w:rsidP="00925B03">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61FC1" w14:textId="77777777" w:rsidR="001526B0" w:rsidRPr="00904273" w:rsidRDefault="001526B0" w:rsidP="00925B03">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020F" w14:textId="77777777" w:rsidR="001526B0" w:rsidRPr="00904273" w:rsidRDefault="001526B0" w:rsidP="00925B03">
            <w:pPr>
              <w:pStyle w:val="rowtabella0"/>
              <w:jc w:val="center"/>
              <w:rPr>
                <w:color w:val="002060"/>
              </w:rPr>
            </w:pPr>
            <w:r w:rsidRPr="009042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D636" w14:textId="77777777" w:rsidR="001526B0" w:rsidRPr="00904273" w:rsidRDefault="001526B0" w:rsidP="00925B03">
            <w:pPr>
              <w:pStyle w:val="rowtabella0"/>
              <w:jc w:val="center"/>
              <w:rPr>
                <w:color w:val="002060"/>
              </w:rPr>
            </w:pPr>
            <w:r w:rsidRPr="009042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AA82" w14:textId="77777777" w:rsidR="001526B0" w:rsidRPr="00904273" w:rsidRDefault="001526B0" w:rsidP="00925B03">
            <w:pPr>
              <w:pStyle w:val="rowtabella0"/>
              <w:jc w:val="center"/>
              <w:rPr>
                <w:color w:val="002060"/>
              </w:rPr>
            </w:pPr>
            <w:r w:rsidRPr="0090427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C35B6" w14:textId="77777777" w:rsidR="001526B0" w:rsidRPr="00904273" w:rsidRDefault="001526B0" w:rsidP="00925B03">
            <w:pPr>
              <w:pStyle w:val="rowtabella0"/>
              <w:jc w:val="center"/>
              <w:rPr>
                <w:color w:val="002060"/>
              </w:rPr>
            </w:pPr>
            <w:r w:rsidRPr="0090427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563F3" w14:textId="77777777" w:rsidR="001526B0" w:rsidRPr="00904273" w:rsidRDefault="001526B0" w:rsidP="00925B03">
            <w:pPr>
              <w:pStyle w:val="rowtabella0"/>
              <w:jc w:val="center"/>
              <w:rPr>
                <w:color w:val="002060"/>
              </w:rPr>
            </w:pPr>
            <w:r w:rsidRPr="0090427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6381" w14:textId="77777777" w:rsidR="001526B0" w:rsidRPr="00904273" w:rsidRDefault="001526B0" w:rsidP="00925B03">
            <w:pPr>
              <w:pStyle w:val="rowtabella0"/>
              <w:jc w:val="center"/>
              <w:rPr>
                <w:color w:val="002060"/>
              </w:rPr>
            </w:pPr>
            <w:r w:rsidRPr="00904273">
              <w:rPr>
                <w:color w:val="002060"/>
              </w:rPr>
              <w:t>0</w:t>
            </w:r>
          </w:p>
        </w:tc>
      </w:tr>
      <w:tr w:rsidR="001526B0" w:rsidRPr="00904273" w14:paraId="624AD4F2"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8D03D" w14:textId="77777777" w:rsidR="001526B0" w:rsidRPr="00904273" w:rsidRDefault="001526B0" w:rsidP="00925B03">
            <w:pPr>
              <w:pStyle w:val="rowtabella0"/>
              <w:rPr>
                <w:color w:val="002060"/>
              </w:rPr>
            </w:pPr>
            <w:r w:rsidRPr="0090427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8443" w14:textId="77777777" w:rsidR="001526B0" w:rsidRPr="00904273" w:rsidRDefault="001526B0" w:rsidP="00925B03">
            <w:pPr>
              <w:pStyle w:val="rowtabella0"/>
              <w:jc w:val="center"/>
              <w:rPr>
                <w:color w:val="002060"/>
              </w:rPr>
            </w:pPr>
            <w:r w:rsidRPr="0090427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3B87C" w14:textId="77777777" w:rsidR="001526B0" w:rsidRPr="00904273" w:rsidRDefault="001526B0" w:rsidP="00925B03">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94517" w14:textId="77777777" w:rsidR="001526B0" w:rsidRPr="00904273" w:rsidRDefault="001526B0" w:rsidP="00925B03">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C473D" w14:textId="77777777" w:rsidR="001526B0" w:rsidRPr="00904273" w:rsidRDefault="001526B0" w:rsidP="00925B03">
            <w:pPr>
              <w:pStyle w:val="rowtabella0"/>
              <w:jc w:val="center"/>
              <w:rPr>
                <w:color w:val="002060"/>
              </w:rPr>
            </w:pPr>
            <w:r w:rsidRPr="009042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DEBA" w14:textId="77777777" w:rsidR="001526B0" w:rsidRPr="00904273" w:rsidRDefault="001526B0" w:rsidP="00925B03">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712A" w14:textId="77777777" w:rsidR="001526B0" w:rsidRPr="00904273" w:rsidRDefault="001526B0" w:rsidP="00925B03">
            <w:pPr>
              <w:pStyle w:val="rowtabella0"/>
              <w:jc w:val="center"/>
              <w:rPr>
                <w:color w:val="002060"/>
              </w:rPr>
            </w:pPr>
            <w:r w:rsidRPr="0090427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8522B" w14:textId="77777777" w:rsidR="001526B0" w:rsidRPr="00904273" w:rsidRDefault="001526B0" w:rsidP="00925B03">
            <w:pPr>
              <w:pStyle w:val="rowtabella0"/>
              <w:jc w:val="center"/>
              <w:rPr>
                <w:color w:val="002060"/>
              </w:rPr>
            </w:pPr>
            <w:r w:rsidRPr="0090427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50366" w14:textId="77777777" w:rsidR="001526B0" w:rsidRPr="00904273" w:rsidRDefault="001526B0" w:rsidP="00925B03">
            <w:pPr>
              <w:pStyle w:val="rowtabella0"/>
              <w:jc w:val="center"/>
              <w:rPr>
                <w:color w:val="002060"/>
              </w:rPr>
            </w:pPr>
            <w:r w:rsidRPr="0090427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60B6" w14:textId="77777777" w:rsidR="001526B0" w:rsidRPr="00904273" w:rsidRDefault="001526B0" w:rsidP="00925B03">
            <w:pPr>
              <w:pStyle w:val="rowtabella0"/>
              <w:jc w:val="center"/>
              <w:rPr>
                <w:color w:val="002060"/>
              </w:rPr>
            </w:pPr>
            <w:r w:rsidRPr="00904273">
              <w:rPr>
                <w:color w:val="002060"/>
              </w:rPr>
              <w:t>0</w:t>
            </w:r>
          </w:p>
        </w:tc>
      </w:tr>
      <w:tr w:rsidR="001526B0" w:rsidRPr="00904273" w14:paraId="10943B1E"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D835E8" w14:textId="77777777" w:rsidR="001526B0" w:rsidRPr="00904273" w:rsidRDefault="001526B0" w:rsidP="00925B03">
            <w:pPr>
              <w:pStyle w:val="rowtabella0"/>
              <w:rPr>
                <w:color w:val="002060"/>
              </w:rPr>
            </w:pPr>
            <w:r w:rsidRPr="0090427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8F7FF" w14:textId="77777777" w:rsidR="001526B0" w:rsidRPr="00904273" w:rsidRDefault="001526B0" w:rsidP="00925B03">
            <w:pPr>
              <w:pStyle w:val="rowtabella0"/>
              <w:jc w:val="center"/>
              <w:rPr>
                <w:color w:val="002060"/>
              </w:rPr>
            </w:pPr>
            <w:r w:rsidRPr="009042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CF12" w14:textId="77777777" w:rsidR="001526B0" w:rsidRPr="00904273" w:rsidRDefault="001526B0" w:rsidP="00925B03">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AD2C9" w14:textId="77777777" w:rsidR="001526B0" w:rsidRPr="00904273" w:rsidRDefault="001526B0" w:rsidP="00925B03">
            <w:pPr>
              <w:pStyle w:val="rowtabella0"/>
              <w:jc w:val="center"/>
              <w:rPr>
                <w:color w:val="002060"/>
              </w:rPr>
            </w:pPr>
            <w:r w:rsidRPr="009042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53C6A"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8EB6" w14:textId="77777777" w:rsidR="001526B0" w:rsidRPr="00904273" w:rsidRDefault="001526B0" w:rsidP="00925B03">
            <w:pPr>
              <w:pStyle w:val="rowtabella0"/>
              <w:jc w:val="center"/>
              <w:rPr>
                <w:color w:val="002060"/>
              </w:rPr>
            </w:pPr>
            <w:r w:rsidRPr="0090427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E504" w14:textId="77777777" w:rsidR="001526B0" w:rsidRPr="00904273" w:rsidRDefault="001526B0" w:rsidP="00925B03">
            <w:pPr>
              <w:pStyle w:val="rowtabella0"/>
              <w:jc w:val="center"/>
              <w:rPr>
                <w:color w:val="002060"/>
              </w:rPr>
            </w:pPr>
            <w:r w:rsidRPr="0090427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47888" w14:textId="77777777" w:rsidR="001526B0" w:rsidRPr="00904273" w:rsidRDefault="001526B0" w:rsidP="00925B03">
            <w:pPr>
              <w:pStyle w:val="rowtabella0"/>
              <w:jc w:val="center"/>
              <w:rPr>
                <w:color w:val="002060"/>
              </w:rPr>
            </w:pPr>
            <w:r w:rsidRPr="0090427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0EE72" w14:textId="77777777" w:rsidR="001526B0" w:rsidRPr="00904273" w:rsidRDefault="001526B0" w:rsidP="00925B03">
            <w:pPr>
              <w:pStyle w:val="rowtabella0"/>
              <w:jc w:val="center"/>
              <w:rPr>
                <w:color w:val="002060"/>
              </w:rPr>
            </w:pPr>
            <w:r w:rsidRPr="0090427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86840" w14:textId="77777777" w:rsidR="001526B0" w:rsidRPr="00904273" w:rsidRDefault="001526B0" w:rsidP="00925B03">
            <w:pPr>
              <w:pStyle w:val="rowtabella0"/>
              <w:jc w:val="center"/>
              <w:rPr>
                <w:color w:val="002060"/>
              </w:rPr>
            </w:pPr>
            <w:r w:rsidRPr="00904273">
              <w:rPr>
                <w:color w:val="002060"/>
              </w:rPr>
              <w:t>0</w:t>
            </w:r>
          </w:p>
        </w:tc>
      </w:tr>
      <w:tr w:rsidR="001526B0" w:rsidRPr="00904273" w14:paraId="0F131952"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AC958A" w14:textId="77777777" w:rsidR="001526B0" w:rsidRPr="00904273" w:rsidRDefault="001526B0" w:rsidP="00925B03">
            <w:pPr>
              <w:pStyle w:val="rowtabella0"/>
              <w:rPr>
                <w:color w:val="002060"/>
                <w:lang w:val="es-ES"/>
              </w:rPr>
            </w:pPr>
            <w:r w:rsidRPr="0090427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85FA" w14:textId="77777777" w:rsidR="001526B0" w:rsidRPr="00904273" w:rsidRDefault="001526B0" w:rsidP="00925B03">
            <w:pPr>
              <w:pStyle w:val="rowtabella0"/>
              <w:jc w:val="center"/>
              <w:rPr>
                <w:color w:val="002060"/>
              </w:rPr>
            </w:pPr>
            <w:r w:rsidRPr="009042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C685" w14:textId="77777777" w:rsidR="001526B0" w:rsidRPr="00904273" w:rsidRDefault="001526B0" w:rsidP="00925B03">
            <w:pPr>
              <w:pStyle w:val="rowtabella0"/>
              <w:jc w:val="center"/>
              <w:rPr>
                <w:color w:val="002060"/>
              </w:rPr>
            </w:pPr>
            <w:r w:rsidRPr="009042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E283" w14:textId="77777777" w:rsidR="001526B0" w:rsidRPr="00904273" w:rsidRDefault="001526B0" w:rsidP="00925B03">
            <w:pPr>
              <w:pStyle w:val="rowtabella0"/>
              <w:jc w:val="center"/>
              <w:rPr>
                <w:color w:val="002060"/>
              </w:rPr>
            </w:pPr>
            <w:r w:rsidRPr="009042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FA1B7" w14:textId="77777777" w:rsidR="001526B0" w:rsidRPr="00904273" w:rsidRDefault="001526B0" w:rsidP="00925B03">
            <w:pPr>
              <w:pStyle w:val="rowtabella0"/>
              <w:jc w:val="center"/>
              <w:rPr>
                <w:color w:val="002060"/>
              </w:rPr>
            </w:pPr>
            <w:r w:rsidRPr="009042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BD96D" w14:textId="77777777" w:rsidR="001526B0" w:rsidRPr="00904273" w:rsidRDefault="001526B0" w:rsidP="00925B03">
            <w:pPr>
              <w:pStyle w:val="rowtabella0"/>
              <w:jc w:val="center"/>
              <w:rPr>
                <w:color w:val="002060"/>
              </w:rPr>
            </w:pPr>
            <w:r w:rsidRPr="009042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EC50" w14:textId="77777777" w:rsidR="001526B0" w:rsidRPr="00904273" w:rsidRDefault="001526B0" w:rsidP="00925B03">
            <w:pPr>
              <w:pStyle w:val="rowtabella0"/>
              <w:jc w:val="center"/>
              <w:rPr>
                <w:color w:val="002060"/>
              </w:rPr>
            </w:pPr>
            <w:r w:rsidRPr="0090427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67801" w14:textId="77777777" w:rsidR="001526B0" w:rsidRPr="00904273" w:rsidRDefault="001526B0" w:rsidP="00925B03">
            <w:pPr>
              <w:pStyle w:val="rowtabella0"/>
              <w:jc w:val="center"/>
              <w:rPr>
                <w:color w:val="002060"/>
              </w:rPr>
            </w:pPr>
            <w:r w:rsidRPr="0090427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8805" w14:textId="77777777" w:rsidR="001526B0" w:rsidRPr="00904273" w:rsidRDefault="001526B0" w:rsidP="00925B03">
            <w:pPr>
              <w:pStyle w:val="rowtabella0"/>
              <w:jc w:val="center"/>
              <w:rPr>
                <w:color w:val="002060"/>
              </w:rPr>
            </w:pPr>
            <w:r w:rsidRPr="0090427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F080" w14:textId="77777777" w:rsidR="001526B0" w:rsidRPr="00904273" w:rsidRDefault="001526B0" w:rsidP="00925B03">
            <w:pPr>
              <w:pStyle w:val="rowtabella0"/>
              <w:jc w:val="center"/>
              <w:rPr>
                <w:color w:val="002060"/>
              </w:rPr>
            </w:pPr>
            <w:r w:rsidRPr="00904273">
              <w:rPr>
                <w:color w:val="002060"/>
              </w:rPr>
              <w:t>0</w:t>
            </w:r>
          </w:p>
        </w:tc>
      </w:tr>
      <w:tr w:rsidR="001526B0" w:rsidRPr="00904273" w14:paraId="0F17FB95"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F28D1" w14:textId="77777777" w:rsidR="001526B0" w:rsidRPr="00904273" w:rsidRDefault="001526B0" w:rsidP="00925B03">
            <w:pPr>
              <w:pStyle w:val="rowtabella0"/>
              <w:rPr>
                <w:color w:val="002060"/>
              </w:rPr>
            </w:pPr>
            <w:r w:rsidRPr="0090427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DC573" w14:textId="77777777" w:rsidR="001526B0" w:rsidRPr="00904273" w:rsidRDefault="001526B0" w:rsidP="00925B03">
            <w:pPr>
              <w:pStyle w:val="rowtabella0"/>
              <w:jc w:val="center"/>
              <w:rPr>
                <w:color w:val="002060"/>
              </w:rPr>
            </w:pPr>
            <w:r w:rsidRPr="009042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995A" w14:textId="77777777" w:rsidR="001526B0" w:rsidRPr="00904273" w:rsidRDefault="001526B0" w:rsidP="00925B03">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403F6" w14:textId="77777777" w:rsidR="001526B0" w:rsidRPr="00904273" w:rsidRDefault="001526B0" w:rsidP="00925B03">
            <w:pPr>
              <w:pStyle w:val="rowtabella0"/>
              <w:jc w:val="center"/>
              <w:rPr>
                <w:color w:val="002060"/>
              </w:rPr>
            </w:pPr>
            <w:r w:rsidRPr="009042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CE48"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E78CC" w14:textId="77777777" w:rsidR="001526B0" w:rsidRPr="00904273" w:rsidRDefault="001526B0" w:rsidP="00925B03">
            <w:pPr>
              <w:pStyle w:val="rowtabella0"/>
              <w:jc w:val="center"/>
              <w:rPr>
                <w:color w:val="002060"/>
              </w:rPr>
            </w:pPr>
            <w:r w:rsidRPr="009042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CFF61" w14:textId="77777777" w:rsidR="001526B0" w:rsidRPr="00904273" w:rsidRDefault="001526B0" w:rsidP="00925B03">
            <w:pPr>
              <w:pStyle w:val="rowtabella0"/>
              <w:jc w:val="center"/>
              <w:rPr>
                <w:color w:val="002060"/>
              </w:rPr>
            </w:pPr>
            <w:r w:rsidRPr="0090427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FAD6" w14:textId="77777777" w:rsidR="001526B0" w:rsidRPr="00904273" w:rsidRDefault="001526B0" w:rsidP="00925B03">
            <w:pPr>
              <w:pStyle w:val="rowtabella0"/>
              <w:jc w:val="center"/>
              <w:rPr>
                <w:color w:val="002060"/>
              </w:rPr>
            </w:pPr>
            <w:r w:rsidRPr="0090427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CD257" w14:textId="77777777" w:rsidR="001526B0" w:rsidRPr="00904273" w:rsidRDefault="001526B0" w:rsidP="00925B03">
            <w:pPr>
              <w:pStyle w:val="rowtabella0"/>
              <w:jc w:val="center"/>
              <w:rPr>
                <w:color w:val="002060"/>
              </w:rPr>
            </w:pPr>
            <w:r w:rsidRPr="0090427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E0AFB" w14:textId="77777777" w:rsidR="001526B0" w:rsidRPr="00904273" w:rsidRDefault="001526B0" w:rsidP="00925B03">
            <w:pPr>
              <w:pStyle w:val="rowtabella0"/>
              <w:jc w:val="center"/>
              <w:rPr>
                <w:color w:val="002060"/>
              </w:rPr>
            </w:pPr>
            <w:r w:rsidRPr="00904273">
              <w:rPr>
                <w:color w:val="002060"/>
              </w:rPr>
              <w:t>0</w:t>
            </w:r>
          </w:p>
        </w:tc>
      </w:tr>
      <w:tr w:rsidR="001526B0" w:rsidRPr="00904273" w14:paraId="2E1E7C8A" w14:textId="77777777" w:rsidTr="00925B0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1B36AC" w14:textId="77777777" w:rsidR="001526B0" w:rsidRPr="00904273" w:rsidRDefault="001526B0" w:rsidP="00925B03">
            <w:pPr>
              <w:pStyle w:val="rowtabella0"/>
              <w:rPr>
                <w:color w:val="002060"/>
              </w:rPr>
            </w:pPr>
            <w:proofErr w:type="spellStart"/>
            <w:proofErr w:type="gramStart"/>
            <w:r w:rsidRPr="00904273">
              <w:rPr>
                <w:color w:val="002060"/>
              </w:rPr>
              <w:t>sq.B</w:t>
            </w:r>
            <w:proofErr w:type="spellEnd"/>
            <w:proofErr w:type="gramEnd"/>
            <w:r w:rsidRPr="00904273">
              <w:rPr>
                <w:color w:val="002060"/>
              </w:rPr>
              <w:t xml:space="preserve"> CSI GAUDIO </w:t>
            </w:r>
            <w:proofErr w:type="spellStart"/>
            <w:proofErr w:type="gramStart"/>
            <w:r w:rsidRPr="00904273">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D2DE0"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D435" w14:textId="77777777" w:rsidR="001526B0" w:rsidRPr="00904273" w:rsidRDefault="001526B0" w:rsidP="00925B03">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F827"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ED698"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B6AAC"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2013"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5FB5"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5E52"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E5924" w14:textId="77777777" w:rsidR="001526B0" w:rsidRPr="00904273" w:rsidRDefault="001526B0" w:rsidP="00925B03">
            <w:pPr>
              <w:pStyle w:val="rowtabella0"/>
              <w:jc w:val="center"/>
              <w:rPr>
                <w:color w:val="002060"/>
              </w:rPr>
            </w:pPr>
            <w:r w:rsidRPr="00904273">
              <w:rPr>
                <w:color w:val="002060"/>
              </w:rPr>
              <w:t>0</w:t>
            </w:r>
          </w:p>
        </w:tc>
      </w:tr>
    </w:tbl>
    <w:p w14:paraId="629C9864" w14:textId="77777777" w:rsidR="001526B0" w:rsidRPr="00904273" w:rsidRDefault="001526B0" w:rsidP="001526B0">
      <w:pPr>
        <w:pStyle w:val="breakline"/>
        <w:rPr>
          <w:rFonts w:eastAsiaTheme="minorEastAsia"/>
          <w:color w:val="002060"/>
        </w:rPr>
      </w:pPr>
    </w:p>
    <w:p w14:paraId="2C8F2180" w14:textId="77777777" w:rsidR="001526B0" w:rsidRPr="00904273" w:rsidRDefault="001526B0" w:rsidP="001526B0">
      <w:pPr>
        <w:pStyle w:val="breakline"/>
        <w:rPr>
          <w:color w:val="002060"/>
        </w:rPr>
      </w:pPr>
    </w:p>
    <w:p w14:paraId="0A04F7EE" w14:textId="77777777" w:rsidR="001526B0" w:rsidRPr="00904273" w:rsidRDefault="001526B0" w:rsidP="001526B0">
      <w:pPr>
        <w:pStyle w:val="sottotitolocampionato10"/>
        <w:rPr>
          <w:color w:val="002060"/>
        </w:rPr>
      </w:pPr>
      <w:r w:rsidRPr="0090427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26B0" w:rsidRPr="00904273" w14:paraId="6E9F7AA6" w14:textId="77777777" w:rsidTr="00925B0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8236C" w14:textId="77777777" w:rsidR="001526B0" w:rsidRPr="00904273" w:rsidRDefault="001526B0" w:rsidP="00925B03">
            <w:pPr>
              <w:pStyle w:val="headertabella0"/>
              <w:rPr>
                <w:color w:val="002060"/>
              </w:rPr>
            </w:pPr>
            <w:r w:rsidRPr="0090427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3EEC0" w14:textId="77777777" w:rsidR="001526B0" w:rsidRPr="00904273" w:rsidRDefault="001526B0" w:rsidP="00925B03">
            <w:pPr>
              <w:pStyle w:val="headertabella0"/>
              <w:rPr>
                <w:color w:val="002060"/>
              </w:rPr>
            </w:pPr>
            <w:r w:rsidRPr="0090427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B3A28" w14:textId="77777777" w:rsidR="001526B0" w:rsidRPr="00904273" w:rsidRDefault="001526B0" w:rsidP="00925B03">
            <w:pPr>
              <w:pStyle w:val="headertabella0"/>
              <w:rPr>
                <w:color w:val="002060"/>
              </w:rPr>
            </w:pPr>
            <w:r w:rsidRPr="0090427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2D47E" w14:textId="77777777" w:rsidR="001526B0" w:rsidRPr="00904273" w:rsidRDefault="001526B0" w:rsidP="00925B03">
            <w:pPr>
              <w:pStyle w:val="headertabella0"/>
              <w:rPr>
                <w:color w:val="002060"/>
              </w:rPr>
            </w:pPr>
            <w:r w:rsidRPr="0090427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EB5F2" w14:textId="77777777" w:rsidR="001526B0" w:rsidRPr="00904273" w:rsidRDefault="001526B0" w:rsidP="00925B03">
            <w:pPr>
              <w:pStyle w:val="headertabella0"/>
              <w:rPr>
                <w:color w:val="002060"/>
              </w:rPr>
            </w:pPr>
            <w:r w:rsidRPr="0090427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6EC64" w14:textId="77777777" w:rsidR="001526B0" w:rsidRPr="00904273" w:rsidRDefault="001526B0" w:rsidP="00925B03">
            <w:pPr>
              <w:pStyle w:val="headertabella0"/>
              <w:rPr>
                <w:color w:val="002060"/>
              </w:rPr>
            </w:pPr>
            <w:r w:rsidRPr="0090427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78C3F" w14:textId="77777777" w:rsidR="001526B0" w:rsidRPr="00904273" w:rsidRDefault="001526B0" w:rsidP="00925B03">
            <w:pPr>
              <w:pStyle w:val="headertabella0"/>
              <w:rPr>
                <w:color w:val="002060"/>
              </w:rPr>
            </w:pPr>
            <w:r w:rsidRPr="0090427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C3782" w14:textId="77777777" w:rsidR="001526B0" w:rsidRPr="00904273" w:rsidRDefault="001526B0" w:rsidP="00925B03">
            <w:pPr>
              <w:pStyle w:val="headertabella0"/>
              <w:rPr>
                <w:color w:val="002060"/>
              </w:rPr>
            </w:pPr>
            <w:r w:rsidRPr="0090427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A6246" w14:textId="77777777" w:rsidR="001526B0" w:rsidRPr="00904273" w:rsidRDefault="001526B0" w:rsidP="00925B03">
            <w:pPr>
              <w:pStyle w:val="headertabella0"/>
              <w:rPr>
                <w:color w:val="002060"/>
              </w:rPr>
            </w:pPr>
            <w:r w:rsidRPr="0090427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8EE6C" w14:textId="77777777" w:rsidR="001526B0" w:rsidRPr="00904273" w:rsidRDefault="001526B0" w:rsidP="00925B03">
            <w:pPr>
              <w:pStyle w:val="headertabella0"/>
              <w:rPr>
                <w:color w:val="002060"/>
              </w:rPr>
            </w:pPr>
            <w:r w:rsidRPr="00904273">
              <w:rPr>
                <w:color w:val="002060"/>
              </w:rPr>
              <w:t>PE</w:t>
            </w:r>
          </w:p>
        </w:tc>
      </w:tr>
      <w:tr w:rsidR="001526B0" w:rsidRPr="00904273" w14:paraId="138D1F1D" w14:textId="77777777" w:rsidTr="00925B0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313534" w14:textId="77777777" w:rsidR="001526B0" w:rsidRPr="00904273" w:rsidRDefault="001526B0" w:rsidP="00925B03">
            <w:pPr>
              <w:pStyle w:val="rowtabella0"/>
              <w:rPr>
                <w:color w:val="002060"/>
              </w:rPr>
            </w:pPr>
            <w:r w:rsidRPr="0090427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F252" w14:textId="77777777" w:rsidR="001526B0" w:rsidRPr="00904273" w:rsidRDefault="001526B0" w:rsidP="00925B03">
            <w:pPr>
              <w:pStyle w:val="rowtabella0"/>
              <w:jc w:val="center"/>
              <w:rPr>
                <w:color w:val="002060"/>
              </w:rPr>
            </w:pPr>
            <w:r w:rsidRPr="0090427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F2F3" w14:textId="77777777" w:rsidR="001526B0" w:rsidRPr="00904273" w:rsidRDefault="001526B0" w:rsidP="00925B03">
            <w:pPr>
              <w:pStyle w:val="rowtabella0"/>
              <w:jc w:val="center"/>
              <w:rPr>
                <w:color w:val="002060"/>
              </w:rPr>
            </w:pPr>
            <w:r w:rsidRPr="009042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35933" w14:textId="77777777" w:rsidR="001526B0" w:rsidRPr="00904273" w:rsidRDefault="001526B0" w:rsidP="00925B03">
            <w:pPr>
              <w:pStyle w:val="rowtabella0"/>
              <w:jc w:val="center"/>
              <w:rPr>
                <w:color w:val="002060"/>
              </w:rPr>
            </w:pPr>
            <w:r w:rsidRPr="009042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DC5B"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7F4D"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38A90" w14:textId="77777777" w:rsidR="001526B0" w:rsidRPr="00904273" w:rsidRDefault="001526B0" w:rsidP="00925B03">
            <w:pPr>
              <w:pStyle w:val="rowtabella0"/>
              <w:jc w:val="center"/>
              <w:rPr>
                <w:color w:val="002060"/>
              </w:rPr>
            </w:pPr>
            <w:r w:rsidRPr="0090427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764C5" w14:textId="77777777" w:rsidR="001526B0" w:rsidRPr="00904273" w:rsidRDefault="001526B0" w:rsidP="00925B03">
            <w:pPr>
              <w:pStyle w:val="rowtabella0"/>
              <w:jc w:val="center"/>
              <w:rPr>
                <w:color w:val="002060"/>
              </w:rPr>
            </w:pPr>
            <w:r w:rsidRPr="0090427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1A4B7" w14:textId="77777777" w:rsidR="001526B0" w:rsidRPr="00904273" w:rsidRDefault="001526B0" w:rsidP="00925B03">
            <w:pPr>
              <w:pStyle w:val="rowtabella0"/>
              <w:jc w:val="center"/>
              <w:rPr>
                <w:color w:val="002060"/>
              </w:rPr>
            </w:pPr>
            <w:r w:rsidRPr="0090427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907CE" w14:textId="77777777" w:rsidR="001526B0" w:rsidRPr="00904273" w:rsidRDefault="001526B0" w:rsidP="00925B03">
            <w:pPr>
              <w:pStyle w:val="rowtabella0"/>
              <w:jc w:val="center"/>
              <w:rPr>
                <w:color w:val="002060"/>
              </w:rPr>
            </w:pPr>
            <w:r w:rsidRPr="00904273">
              <w:rPr>
                <w:color w:val="002060"/>
              </w:rPr>
              <w:t>0</w:t>
            </w:r>
          </w:p>
        </w:tc>
      </w:tr>
      <w:tr w:rsidR="001526B0" w:rsidRPr="00904273" w14:paraId="7412F7C4"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F54A2" w14:textId="77777777" w:rsidR="001526B0" w:rsidRPr="00904273" w:rsidRDefault="001526B0" w:rsidP="00925B03">
            <w:pPr>
              <w:pStyle w:val="rowtabella0"/>
              <w:rPr>
                <w:color w:val="002060"/>
              </w:rPr>
            </w:pPr>
            <w:r w:rsidRPr="00904273">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E8E10" w14:textId="77777777" w:rsidR="001526B0" w:rsidRPr="00904273" w:rsidRDefault="001526B0" w:rsidP="00925B03">
            <w:pPr>
              <w:pStyle w:val="rowtabella0"/>
              <w:jc w:val="center"/>
              <w:rPr>
                <w:color w:val="002060"/>
              </w:rPr>
            </w:pPr>
            <w:r w:rsidRPr="0090427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CD308" w14:textId="77777777" w:rsidR="001526B0" w:rsidRPr="00904273" w:rsidRDefault="001526B0" w:rsidP="00925B03">
            <w:pPr>
              <w:pStyle w:val="rowtabella0"/>
              <w:jc w:val="center"/>
              <w:rPr>
                <w:color w:val="002060"/>
              </w:rPr>
            </w:pPr>
            <w:r w:rsidRPr="009042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89DDE" w14:textId="77777777" w:rsidR="001526B0" w:rsidRPr="00904273" w:rsidRDefault="001526B0" w:rsidP="00925B03">
            <w:pPr>
              <w:pStyle w:val="rowtabella0"/>
              <w:jc w:val="center"/>
              <w:rPr>
                <w:color w:val="002060"/>
              </w:rPr>
            </w:pPr>
            <w:r w:rsidRPr="0090427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D1DD3"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E8C4" w14:textId="77777777" w:rsidR="001526B0" w:rsidRPr="00904273" w:rsidRDefault="001526B0" w:rsidP="00925B03">
            <w:pPr>
              <w:pStyle w:val="rowtabella0"/>
              <w:jc w:val="center"/>
              <w:rPr>
                <w:color w:val="002060"/>
              </w:rPr>
            </w:pPr>
            <w:r w:rsidRPr="009042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7B20" w14:textId="77777777" w:rsidR="001526B0" w:rsidRPr="00904273" w:rsidRDefault="001526B0" w:rsidP="00925B03">
            <w:pPr>
              <w:pStyle w:val="rowtabella0"/>
              <w:jc w:val="center"/>
              <w:rPr>
                <w:color w:val="002060"/>
              </w:rPr>
            </w:pPr>
            <w:r w:rsidRPr="0090427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B3EE2" w14:textId="77777777" w:rsidR="001526B0" w:rsidRPr="00904273" w:rsidRDefault="001526B0" w:rsidP="00925B03">
            <w:pPr>
              <w:pStyle w:val="rowtabella0"/>
              <w:jc w:val="center"/>
              <w:rPr>
                <w:color w:val="002060"/>
              </w:rPr>
            </w:pPr>
            <w:r w:rsidRPr="0090427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5026" w14:textId="77777777" w:rsidR="001526B0" w:rsidRPr="00904273" w:rsidRDefault="001526B0" w:rsidP="00925B03">
            <w:pPr>
              <w:pStyle w:val="rowtabella0"/>
              <w:jc w:val="center"/>
              <w:rPr>
                <w:color w:val="002060"/>
              </w:rPr>
            </w:pPr>
            <w:r w:rsidRPr="0090427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AFE1" w14:textId="77777777" w:rsidR="001526B0" w:rsidRPr="00904273" w:rsidRDefault="001526B0" w:rsidP="00925B03">
            <w:pPr>
              <w:pStyle w:val="rowtabella0"/>
              <w:jc w:val="center"/>
              <w:rPr>
                <w:color w:val="002060"/>
              </w:rPr>
            </w:pPr>
            <w:r w:rsidRPr="00904273">
              <w:rPr>
                <w:color w:val="002060"/>
              </w:rPr>
              <w:t>0</w:t>
            </w:r>
          </w:p>
        </w:tc>
      </w:tr>
      <w:tr w:rsidR="001526B0" w:rsidRPr="00904273" w14:paraId="77647572"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820C7" w14:textId="77777777" w:rsidR="001526B0" w:rsidRPr="00904273" w:rsidRDefault="001526B0" w:rsidP="00925B03">
            <w:pPr>
              <w:pStyle w:val="rowtabella0"/>
              <w:rPr>
                <w:color w:val="002060"/>
              </w:rPr>
            </w:pPr>
            <w:r w:rsidRPr="00904273">
              <w:rPr>
                <w:color w:val="002060"/>
              </w:rPr>
              <w:t xml:space="preserve">A.S.D. </w:t>
            </w:r>
            <w:proofErr w:type="gramStart"/>
            <w:r w:rsidRPr="00904273">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E2E76" w14:textId="77777777" w:rsidR="001526B0" w:rsidRPr="00904273" w:rsidRDefault="001526B0" w:rsidP="00925B03">
            <w:pPr>
              <w:pStyle w:val="rowtabella0"/>
              <w:jc w:val="center"/>
              <w:rPr>
                <w:color w:val="002060"/>
              </w:rPr>
            </w:pPr>
            <w:r w:rsidRPr="0090427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393C" w14:textId="77777777" w:rsidR="001526B0" w:rsidRPr="00904273" w:rsidRDefault="001526B0" w:rsidP="00925B03">
            <w:pPr>
              <w:pStyle w:val="rowtabella0"/>
              <w:jc w:val="center"/>
              <w:rPr>
                <w:color w:val="002060"/>
              </w:rPr>
            </w:pPr>
            <w:r w:rsidRPr="009042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A0DE" w14:textId="77777777" w:rsidR="001526B0" w:rsidRPr="00904273" w:rsidRDefault="001526B0" w:rsidP="00925B03">
            <w:pPr>
              <w:pStyle w:val="rowtabella0"/>
              <w:jc w:val="center"/>
              <w:rPr>
                <w:color w:val="002060"/>
              </w:rPr>
            </w:pPr>
            <w:r w:rsidRPr="009042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380B"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DE33" w14:textId="77777777" w:rsidR="001526B0" w:rsidRPr="00904273" w:rsidRDefault="001526B0" w:rsidP="00925B03">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4536B" w14:textId="77777777" w:rsidR="001526B0" w:rsidRPr="00904273" w:rsidRDefault="001526B0" w:rsidP="00925B03">
            <w:pPr>
              <w:pStyle w:val="rowtabella0"/>
              <w:jc w:val="center"/>
              <w:rPr>
                <w:color w:val="002060"/>
              </w:rPr>
            </w:pPr>
            <w:r w:rsidRPr="0090427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12AAE" w14:textId="77777777" w:rsidR="001526B0" w:rsidRPr="00904273" w:rsidRDefault="001526B0" w:rsidP="00925B03">
            <w:pPr>
              <w:pStyle w:val="rowtabella0"/>
              <w:jc w:val="center"/>
              <w:rPr>
                <w:color w:val="002060"/>
              </w:rPr>
            </w:pPr>
            <w:r w:rsidRPr="0090427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F23E2" w14:textId="77777777" w:rsidR="001526B0" w:rsidRPr="00904273" w:rsidRDefault="001526B0" w:rsidP="00925B03">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08AAA" w14:textId="77777777" w:rsidR="001526B0" w:rsidRPr="00904273" w:rsidRDefault="001526B0" w:rsidP="00925B03">
            <w:pPr>
              <w:pStyle w:val="rowtabella0"/>
              <w:jc w:val="center"/>
              <w:rPr>
                <w:color w:val="002060"/>
              </w:rPr>
            </w:pPr>
            <w:r w:rsidRPr="00904273">
              <w:rPr>
                <w:color w:val="002060"/>
              </w:rPr>
              <w:t>0</w:t>
            </w:r>
          </w:p>
        </w:tc>
      </w:tr>
      <w:tr w:rsidR="001526B0" w:rsidRPr="00904273" w14:paraId="2D7B5723"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A8083" w14:textId="77777777" w:rsidR="001526B0" w:rsidRPr="00904273" w:rsidRDefault="001526B0" w:rsidP="00925B03">
            <w:pPr>
              <w:pStyle w:val="rowtabella0"/>
              <w:rPr>
                <w:color w:val="002060"/>
              </w:rPr>
            </w:pPr>
            <w:r w:rsidRPr="0090427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0339" w14:textId="77777777" w:rsidR="001526B0" w:rsidRPr="00904273" w:rsidRDefault="001526B0" w:rsidP="00925B03">
            <w:pPr>
              <w:pStyle w:val="rowtabella0"/>
              <w:jc w:val="center"/>
              <w:rPr>
                <w:color w:val="002060"/>
              </w:rPr>
            </w:pPr>
            <w:r w:rsidRPr="0090427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56F2F" w14:textId="77777777" w:rsidR="001526B0" w:rsidRPr="00904273" w:rsidRDefault="001526B0" w:rsidP="00925B03">
            <w:pPr>
              <w:pStyle w:val="rowtabella0"/>
              <w:jc w:val="center"/>
              <w:rPr>
                <w:color w:val="002060"/>
              </w:rPr>
            </w:pPr>
            <w:r w:rsidRPr="009042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730DF" w14:textId="77777777" w:rsidR="001526B0" w:rsidRPr="00904273" w:rsidRDefault="001526B0" w:rsidP="00925B03">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A9D6" w14:textId="77777777" w:rsidR="001526B0" w:rsidRPr="00904273" w:rsidRDefault="001526B0" w:rsidP="00925B03">
            <w:pPr>
              <w:pStyle w:val="rowtabella0"/>
              <w:jc w:val="center"/>
              <w:rPr>
                <w:color w:val="002060"/>
              </w:rPr>
            </w:pPr>
            <w:r w:rsidRPr="009042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253E2" w14:textId="77777777" w:rsidR="001526B0" w:rsidRPr="00904273" w:rsidRDefault="001526B0" w:rsidP="00925B03">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8B01C" w14:textId="77777777" w:rsidR="001526B0" w:rsidRPr="00904273" w:rsidRDefault="001526B0" w:rsidP="00925B03">
            <w:pPr>
              <w:pStyle w:val="rowtabella0"/>
              <w:jc w:val="center"/>
              <w:rPr>
                <w:color w:val="002060"/>
              </w:rPr>
            </w:pPr>
            <w:r w:rsidRPr="0090427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9060D" w14:textId="77777777" w:rsidR="001526B0" w:rsidRPr="00904273" w:rsidRDefault="001526B0" w:rsidP="00925B03">
            <w:pPr>
              <w:pStyle w:val="rowtabella0"/>
              <w:jc w:val="center"/>
              <w:rPr>
                <w:color w:val="002060"/>
              </w:rPr>
            </w:pPr>
            <w:r w:rsidRPr="0090427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A1670" w14:textId="77777777" w:rsidR="001526B0" w:rsidRPr="00904273" w:rsidRDefault="001526B0" w:rsidP="00925B03">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B87F4" w14:textId="77777777" w:rsidR="001526B0" w:rsidRPr="00904273" w:rsidRDefault="001526B0" w:rsidP="00925B03">
            <w:pPr>
              <w:pStyle w:val="rowtabella0"/>
              <w:jc w:val="center"/>
              <w:rPr>
                <w:color w:val="002060"/>
              </w:rPr>
            </w:pPr>
            <w:r w:rsidRPr="00904273">
              <w:rPr>
                <w:color w:val="002060"/>
              </w:rPr>
              <w:t>0</w:t>
            </w:r>
          </w:p>
        </w:tc>
      </w:tr>
      <w:tr w:rsidR="001526B0" w:rsidRPr="00904273" w14:paraId="4BB259A3"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A95BB" w14:textId="77777777" w:rsidR="001526B0" w:rsidRPr="00904273" w:rsidRDefault="001526B0" w:rsidP="00925B03">
            <w:pPr>
              <w:pStyle w:val="rowtabella0"/>
              <w:rPr>
                <w:color w:val="002060"/>
              </w:rPr>
            </w:pPr>
            <w:r w:rsidRPr="0090427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F13BB" w14:textId="77777777" w:rsidR="001526B0" w:rsidRPr="00904273" w:rsidRDefault="001526B0" w:rsidP="00925B03">
            <w:pPr>
              <w:pStyle w:val="rowtabella0"/>
              <w:jc w:val="center"/>
              <w:rPr>
                <w:color w:val="002060"/>
              </w:rPr>
            </w:pPr>
            <w:r w:rsidRPr="0090427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4BCE3" w14:textId="77777777" w:rsidR="001526B0" w:rsidRPr="00904273" w:rsidRDefault="001526B0" w:rsidP="00925B03">
            <w:pPr>
              <w:pStyle w:val="rowtabella0"/>
              <w:jc w:val="center"/>
              <w:rPr>
                <w:color w:val="002060"/>
              </w:rPr>
            </w:pPr>
            <w:r w:rsidRPr="009042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EFCAC" w14:textId="77777777" w:rsidR="001526B0" w:rsidRPr="00904273" w:rsidRDefault="001526B0" w:rsidP="00925B03">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032C5" w14:textId="77777777" w:rsidR="001526B0" w:rsidRPr="00904273" w:rsidRDefault="001526B0" w:rsidP="00925B03">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872B4" w14:textId="77777777" w:rsidR="001526B0" w:rsidRPr="00904273" w:rsidRDefault="001526B0" w:rsidP="00925B03">
            <w:pPr>
              <w:pStyle w:val="rowtabella0"/>
              <w:jc w:val="center"/>
              <w:rPr>
                <w:color w:val="002060"/>
              </w:rPr>
            </w:pPr>
            <w:r w:rsidRPr="009042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33A3" w14:textId="77777777" w:rsidR="001526B0" w:rsidRPr="00904273" w:rsidRDefault="001526B0" w:rsidP="00925B03">
            <w:pPr>
              <w:pStyle w:val="rowtabella0"/>
              <w:jc w:val="center"/>
              <w:rPr>
                <w:color w:val="002060"/>
              </w:rPr>
            </w:pPr>
            <w:r w:rsidRPr="0090427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AE2A8" w14:textId="77777777" w:rsidR="001526B0" w:rsidRPr="00904273" w:rsidRDefault="001526B0" w:rsidP="00925B03">
            <w:pPr>
              <w:pStyle w:val="rowtabella0"/>
              <w:jc w:val="center"/>
              <w:rPr>
                <w:color w:val="002060"/>
              </w:rPr>
            </w:pPr>
            <w:r w:rsidRPr="0090427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63D33" w14:textId="77777777" w:rsidR="001526B0" w:rsidRPr="00904273" w:rsidRDefault="001526B0" w:rsidP="00925B03">
            <w:pPr>
              <w:pStyle w:val="rowtabella0"/>
              <w:jc w:val="center"/>
              <w:rPr>
                <w:color w:val="002060"/>
              </w:rPr>
            </w:pPr>
            <w:r w:rsidRPr="009042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66BCC" w14:textId="77777777" w:rsidR="001526B0" w:rsidRPr="00904273" w:rsidRDefault="001526B0" w:rsidP="00925B03">
            <w:pPr>
              <w:pStyle w:val="rowtabella0"/>
              <w:jc w:val="center"/>
              <w:rPr>
                <w:color w:val="002060"/>
              </w:rPr>
            </w:pPr>
            <w:r w:rsidRPr="00904273">
              <w:rPr>
                <w:color w:val="002060"/>
              </w:rPr>
              <w:t>0</w:t>
            </w:r>
          </w:p>
        </w:tc>
      </w:tr>
      <w:tr w:rsidR="001526B0" w:rsidRPr="00904273" w14:paraId="61A6FED9"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59B9B" w14:textId="77777777" w:rsidR="001526B0" w:rsidRPr="00904273" w:rsidRDefault="001526B0" w:rsidP="00925B03">
            <w:pPr>
              <w:pStyle w:val="rowtabella0"/>
              <w:rPr>
                <w:color w:val="002060"/>
              </w:rPr>
            </w:pPr>
            <w:r w:rsidRPr="0090427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578A" w14:textId="77777777" w:rsidR="001526B0" w:rsidRPr="00904273" w:rsidRDefault="001526B0" w:rsidP="00925B03">
            <w:pPr>
              <w:pStyle w:val="rowtabella0"/>
              <w:jc w:val="center"/>
              <w:rPr>
                <w:color w:val="002060"/>
              </w:rPr>
            </w:pPr>
            <w:r w:rsidRPr="0090427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DEE87" w14:textId="77777777" w:rsidR="001526B0" w:rsidRPr="00904273" w:rsidRDefault="001526B0" w:rsidP="00925B03">
            <w:pPr>
              <w:pStyle w:val="rowtabella0"/>
              <w:jc w:val="center"/>
              <w:rPr>
                <w:color w:val="002060"/>
              </w:rPr>
            </w:pPr>
            <w:r w:rsidRPr="009042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456A9" w14:textId="77777777" w:rsidR="001526B0" w:rsidRPr="00904273" w:rsidRDefault="001526B0" w:rsidP="00925B03">
            <w:pPr>
              <w:pStyle w:val="rowtabella0"/>
              <w:jc w:val="center"/>
              <w:rPr>
                <w:color w:val="002060"/>
              </w:rPr>
            </w:pPr>
            <w:r w:rsidRPr="009042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62E8" w14:textId="77777777" w:rsidR="001526B0" w:rsidRPr="00904273" w:rsidRDefault="001526B0" w:rsidP="00925B03">
            <w:pPr>
              <w:pStyle w:val="rowtabella0"/>
              <w:jc w:val="center"/>
              <w:rPr>
                <w:color w:val="002060"/>
              </w:rPr>
            </w:pPr>
            <w:r w:rsidRPr="009042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40D1" w14:textId="77777777" w:rsidR="001526B0" w:rsidRPr="00904273" w:rsidRDefault="001526B0" w:rsidP="00925B03">
            <w:pPr>
              <w:pStyle w:val="rowtabella0"/>
              <w:jc w:val="center"/>
              <w:rPr>
                <w:color w:val="002060"/>
              </w:rPr>
            </w:pPr>
            <w:r w:rsidRPr="009042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B3FEF" w14:textId="77777777" w:rsidR="001526B0" w:rsidRPr="00904273" w:rsidRDefault="001526B0" w:rsidP="00925B03">
            <w:pPr>
              <w:pStyle w:val="rowtabella0"/>
              <w:jc w:val="center"/>
              <w:rPr>
                <w:color w:val="002060"/>
              </w:rPr>
            </w:pPr>
            <w:r w:rsidRPr="0090427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7B89" w14:textId="77777777" w:rsidR="001526B0" w:rsidRPr="00904273" w:rsidRDefault="001526B0" w:rsidP="00925B03">
            <w:pPr>
              <w:pStyle w:val="rowtabella0"/>
              <w:jc w:val="center"/>
              <w:rPr>
                <w:color w:val="002060"/>
              </w:rPr>
            </w:pPr>
            <w:r w:rsidRPr="0090427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E3BA" w14:textId="77777777" w:rsidR="001526B0" w:rsidRPr="00904273" w:rsidRDefault="001526B0" w:rsidP="00925B03">
            <w:pPr>
              <w:pStyle w:val="rowtabella0"/>
              <w:jc w:val="center"/>
              <w:rPr>
                <w:color w:val="002060"/>
              </w:rPr>
            </w:pPr>
            <w:r w:rsidRPr="009042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02FCF" w14:textId="77777777" w:rsidR="001526B0" w:rsidRPr="00904273" w:rsidRDefault="001526B0" w:rsidP="00925B03">
            <w:pPr>
              <w:pStyle w:val="rowtabella0"/>
              <w:jc w:val="center"/>
              <w:rPr>
                <w:color w:val="002060"/>
              </w:rPr>
            </w:pPr>
            <w:r w:rsidRPr="00904273">
              <w:rPr>
                <w:color w:val="002060"/>
              </w:rPr>
              <w:t>0</w:t>
            </w:r>
          </w:p>
        </w:tc>
      </w:tr>
      <w:tr w:rsidR="001526B0" w:rsidRPr="00904273" w14:paraId="6065FE0C"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BC530" w14:textId="77777777" w:rsidR="001526B0" w:rsidRPr="00904273" w:rsidRDefault="001526B0" w:rsidP="00925B03">
            <w:pPr>
              <w:pStyle w:val="rowtabella0"/>
              <w:rPr>
                <w:color w:val="002060"/>
              </w:rPr>
            </w:pPr>
            <w:r w:rsidRPr="0090427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B408" w14:textId="77777777" w:rsidR="001526B0" w:rsidRPr="00904273" w:rsidRDefault="001526B0" w:rsidP="00925B03">
            <w:pPr>
              <w:pStyle w:val="rowtabella0"/>
              <w:jc w:val="center"/>
              <w:rPr>
                <w:color w:val="002060"/>
              </w:rPr>
            </w:pPr>
            <w:r w:rsidRPr="009042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F5878" w14:textId="77777777" w:rsidR="001526B0" w:rsidRPr="00904273" w:rsidRDefault="001526B0" w:rsidP="00925B03">
            <w:pPr>
              <w:pStyle w:val="rowtabella0"/>
              <w:jc w:val="center"/>
              <w:rPr>
                <w:color w:val="002060"/>
              </w:rPr>
            </w:pPr>
            <w:r w:rsidRPr="009042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1CAF6" w14:textId="77777777" w:rsidR="001526B0" w:rsidRPr="00904273" w:rsidRDefault="001526B0" w:rsidP="00925B03">
            <w:pPr>
              <w:pStyle w:val="rowtabella0"/>
              <w:jc w:val="center"/>
              <w:rPr>
                <w:color w:val="002060"/>
              </w:rPr>
            </w:pPr>
            <w:r w:rsidRPr="009042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1143" w14:textId="77777777" w:rsidR="001526B0" w:rsidRPr="00904273" w:rsidRDefault="001526B0" w:rsidP="00925B03">
            <w:pPr>
              <w:pStyle w:val="rowtabella0"/>
              <w:jc w:val="center"/>
              <w:rPr>
                <w:color w:val="002060"/>
              </w:rPr>
            </w:pPr>
            <w:r w:rsidRPr="009042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725A2" w14:textId="77777777" w:rsidR="001526B0" w:rsidRPr="00904273" w:rsidRDefault="001526B0" w:rsidP="00925B03">
            <w:pPr>
              <w:pStyle w:val="rowtabella0"/>
              <w:jc w:val="center"/>
              <w:rPr>
                <w:color w:val="002060"/>
              </w:rPr>
            </w:pPr>
            <w:r w:rsidRPr="009042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BA014" w14:textId="77777777" w:rsidR="001526B0" w:rsidRPr="00904273" w:rsidRDefault="001526B0" w:rsidP="00925B03">
            <w:pPr>
              <w:pStyle w:val="rowtabella0"/>
              <w:jc w:val="center"/>
              <w:rPr>
                <w:color w:val="002060"/>
              </w:rPr>
            </w:pPr>
            <w:r w:rsidRPr="0090427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8EC24" w14:textId="77777777" w:rsidR="001526B0" w:rsidRPr="00904273" w:rsidRDefault="001526B0" w:rsidP="00925B03">
            <w:pPr>
              <w:pStyle w:val="rowtabella0"/>
              <w:jc w:val="center"/>
              <w:rPr>
                <w:color w:val="002060"/>
              </w:rPr>
            </w:pPr>
            <w:r w:rsidRPr="0090427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08DB" w14:textId="77777777" w:rsidR="001526B0" w:rsidRPr="00904273" w:rsidRDefault="001526B0" w:rsidP="00925B03">
            <w:pPr>
              <w:pStyle w:val="rowtabella0"/>
              <w:jc w:val="center"/>
              <w:rPr>
                <w:color w:val="002060"/>
              </w:rPr>
            </w:pPr>
            <w:r w:rsidRPr="0090427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82FC" w14:textId="77777777" w:rsidR="001526B0" w:rsidRPr="00904273" w:rsidRDefault="001526B0" w:rsidP="00925B03">
            <w:pPr>
              <w:pStyle w:val="rowtabella0"/>
              <w:jc w:val="center"/>
              <w:rPr>
                <w:color w:val="002060"/>
              </w:rPr>
            </w:pPr>
            <w:r w:rsidRPr="00904273">
              <w:rPr>
                <w:color w:val="002060"/>
              </w:rPr>
              <w:t>0</w:t>
            </w:r>
          </w:p>
        </w:tc>
      </w:tr>
      <w:tr w:rsidR="001526B0" w:rsidRPr="00904273" w14:paraId="311A2707" w14:textId="77777777" w:rsidTr="00925B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FFFFB" w14:textId="77777777" w:rsidR="001526B0" w:rsidRPr="00904273" w:rsidRDefault="001526B0" w:rsidP="00925B03">
            <w:pPr>
              <w:pStyle w:val="rowtabella0"/>
              <w:rPr>
                <w:color w:val="002060"/>
              </w:rPr>
            </w:pPr>
            <w:r w:rsidRPr="00904273">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100F" w14:textId="77777777" w:rsidR="001526B0" w:rsidRPr="00904273" w:rsidRDefault="001526B0" w:rsidP="00925B03">
            <w:pPr>
              <w:pStyle w:val="rowtabella0"/>
              <w:jc w:val="center"/>
              <w:rPr>
                <w:color w:val="002060"/>
              </w:rPr>
            </w:pPr>
            <w:r w:rsidRPr="009042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0DB0E" w14:textId="77777777" w:rsidR="001526B0" w:rsidRPr="00904273" w:rsidRDefault="001526B0" w:rsidP="00925B03">
            <w:pPr>
              <w:pStyle w:val="rowtabella0"/>
              <w:jc w:val="center"/>
              <w:rPr>
                <w:color w:val="002060"/>
              </w:rPr>
            </w:pPr>
            <w:r w:rsidRPr="009042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06621" w14:textId="77777777" w:rsidR="001526B0" w:rsidRPr="00904273" w:rsidRDefault="001526B0" w:rsidP="00925B03">
            <w:pPr>
              <w:pStyle w:val="rowtabella0"/>
              <w:jc w:val="center"/>
              <w:rPr>
                <w:color w:val="002060"/>
              </w:rPr>
            </w:pPr>
            <w:r w:rsidRPr="009042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C2BF" w14:textId="77777777" w:rsidR="001526B0" w:rsidRPr="00904273" w:rsidRDefault="001526B0" w:rsidP="00925B03">
            <w:pPr>
              <w:pStyle w:val="rowtabella0"/>
              <w:jc w:val="center"/>
              <w:rPr>
                <w:color w:val="002060"/>
              </w:rPr>
            </w:pPr>
            <w:r w:rsidRPr="009042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1384" w14:textId="77777777" w:rsidR="001526B0" w:rsidRPr="00904273" w:rsidRDefault="001526B0" w:rsidP="00925B03">
            <w:pPr>
              <w:pStyle w:val="rowtabella0"/>
              <w:jc w:val="center"/>
              <w:rPr>
                <w:color w:val="002060"/>
              </w:rPr>
            </w:pPr>
            <w:r w:rsidRPr="0090427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B202" w14:textId="77777777" w:rsidR="001526B0" w:rsidRPr="00904273" w:rsidRDefault="001526B0" w:rsidP="00925B03">
            <w:pPr>
              <w:pStyle w:val="rowtabella0"/>
              <w:jc w:val="center"/>
              <w:rPr>
                <w:color w:val="002060"/>
              </w:rPr>
            </w:pPr>
            <w:r w:rsidRPr="0090427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C9E5D" w14:textId="77777777" w:rsidR="001526B0" w:rsidRPr="00904273" w:rsidRDefault="001526B0" w:rsidP="00925B03">
            <w:pPr>
              <w:pStyle w:val="rowtabella0"/>
              <w:jc w:val="center"/>
              <w:rPr>
                <w:color w:val="002060"/>
              </w:rPr>
            </w:pPr>
            <w:r w:rsidRPr="0090427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432FF" w14:textId="77777777" w:rsidR="001526B0" w:rsidRPr="00904273" w:rsidRDefault="001526B0" w:rsidP="00925B03">
            <w:pPr>
              <w:pStyle w:val="rowtabella0"/>
              <w:jc w:val="center"/>
              <w:rPr>
                <w:color w:val="002060"/>
              </w:rPr>
            </w:pPr>
            <w:r w:rsidRPr="0090427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54FFB" w14:textId="77777777" w:rsidR="001526B0" w:rsidRPr="00904273" w:rsidRDefault="001526B0" w:rsidP="00925B03">
            <w:pPr>
              <w:pStyle w:val="rowtabella0"/>
              <w:jc w:val="center"/>
              <w:rPr>
                <w:color w:val="002060"/>
              </w:rPr>
            </w:pPr>
            <w:r w:rsidRPr="00904273">
              <w:rPr>
                <w:color w:val="002060"/>
              </w:rPr>
              <w:t>0</w:t>
            </w:r>
          </w:p>
        </w:tc>
      </w:tr>
      <w:tr w:rsidR="001526B0" w:rsidRPr="00904273" w14:paraId="004E4388" w14:textId="77777777" w:rsidTr="00925B0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57FF06" w14:textId="77777777" w:rsidR="001526B0" w:rsidRPr="00904273" w:rsidRDefault="001526B0" w:rsidP="00925B03">
            <w:pPr>
              <w:pStyle w:val="rowtabella0"/>
              <w:rPr>
                <w:color w:val="002060"/>
              </w:rPr>
            </w:pPr>
            <w:r w:rsidRPr="0090427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6DF5" w14:textId="77777777" w:rsidR="001526B0" w:rsidRPr="00904273" w:rsidRDefault="001526B0" w:rsidP="00925B03">
            <w:pPr>
              <w:pStyle w:val="rowtabella0"/>
              <w:jc w:val="center"/>
              <w:rPr>
                <w:color w:val="002060"/>
              </w:rPr>
            </w:pPr>
            <w:r w:rsidRPr="009042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A359C" w14:textId="77777777" w:rsidR="001526B0" w:rsidRPr="00904273" w:rsidRDefault="001526B0" w:rsidP="00925B03">
            <w:pPr>
              <w:pStyle w:val="rowtabella0"/>
              <w:jc w:val="center"/>
              <w:rPr>
                <w:color w:val="002060"/>
              </w:rPr>
            </w:pPr>
            <w:r w:rsidRPr="009042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60D7" w14:textId="77777777" w:rsidR="001526B0" w:rsidRPr="00904273" w:rsidRDefault="001526B0" w:rsidP="00925B03">
            <w:pPr>
              <w:pStyle w:val="rowtabella0"/>
              <w:jc w:val="center"/>
              <w:rPr>
                <w:color w:val="002060"/>
              </w:rPr>
            </w:pPr>
            <w:r w:rsidRPr="009042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D04D" w14:textId="77777777" w:rsidR="001526B0" w:rsidRPr="00904273" w:rsidRDefault="001526B0" w:rsidP="00925B03">
            <w:pPr>
              <w:pStyle w:val="rowtabella0"/>
              <w:jc w:val="center"/>
              <w:rPr>
                <w:color w:val="002060"/>
              </w:rPr>
            </w:pPr>
            <w:r w:rsidRPr="009042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FCA8" w14:textId="77777777" w:rsidR="001526B0" w:rsidRPr="00904273" w:rsidRDefault="001526B0" w:rsidP="00925B03">
            <w:pPr>
              <w:pStyle w:val="rowtabella0"/>
              <w:jc w:val="center"/>
              <w:rPr>
                <w:color w:val="002060"/>
              </w:rPr>
            </w:pPr>
            <w:r w:rsidRPr="009042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A74FA" w14:textId="77777777" w:rsidR="001526B0" w:rsidRPr="00904273" w:rsidRDefault="001526B0" w:rsidP="00925B03">
            <w:pPr>
              <w:pStyle w:val="rowtabella0"/>
              <w:jc w:val="center"/>
              <w:rPr>
                <w:color w:val="002060"/>
              </w:rPr>
            </w:pPr>
            <w:r w:rsidRPr="0090427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65A48" w14:textId="77777777" w:rsidR="001526B0" w:rsidRPr="00904273" w:rsidRDefault="001526B0" w:rsidP="00925B03">
            <w:pPr>
              <w:pStyle w:val="rowtabella0"/>
              <w:jc w:val="center"/>
              <w:rPr>
                <w:color w:val="002060"/>
              </w:rPr>
            </w:pPr>
            <w:r w:rsidRPr="0090427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27697" w14:textId="77777777" w:rsidR="001526B0" w:rsidRPr="00904273" w:rsidRDefault="001526B0" w:rsidP="00925B03">
            <w:pPr>
              <w:pStyle w:val="rowtabella0"/>
              <w:jc w:val="center"/>
              <w:rPr>
                <w:color w:val="002060"/>
              </w:rPr>
            </w:pPr>
            <w:r w:rsidRPr="0090427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C510D" w14:textId="77777777" w:rsidR="001526B0" w:rsidRPr="00904273" w:rsidRDefault="001526B0" w:rsidP="00925B03">
            <w:pPr>
              <w:pStyle w:val="rowtabella0"/>
              <w:jc w:val="center"/>
              <w:rPr>
                <w:color w:val="002060"/>
              </w:rPr>
            </w:pPr>
            <w:r w:rsidRPr="00904273">
              <w:rPr>
                <w:color w:val="002060"/>
              </w:rPr>
              <w:t>0</w:t>
            </w:r>
          </w:p>
        </w:tc>
      </w:tr>
    </w:tbl>
    <w:p w14:paraId="558169C8" w14:textId="77777777" w:rsidR="001526B0" w:rsidRPr="00904273" w:rsidRDefault="001526B0" w:rsidP="001526B0">
      <w:pPr>
        <w:pStyle w:val="breakline"/>
        <w:rPr>
          <w:rFonts w:eastAsiaTheme="minorEastAsia"/>
          <w:color w:val="002060"/>
        </w:rPr>
      </w:pPr>
    </w:p>
    <w:p w14:paraId="60C41265" w14:textId="77777777" w:rsidR="001526B0" w:rsidRPr="00904273" w:rsidRDefault="001526B0" w:rsidP="001526B0">
      <w:pPr>
        <w:pStyle w:val="breakline"/>
        <w:rPr>
          <w:color w:val="002060"/>
        </w:rPr>
      </w:pPr>
    </w:p>
    <w:p w14:paraId="5D0294C4" w14:textId="77777777" w:rsidR="001526B0" w:rsidRPr="00904273" w:rsidRDefault="001526B0" w:rsidP="001526B0">
      <w:pPr>
        <w:pStyle w:val="titolocampionato0"/>
        <w:shd w:val="clear" w:color="auto" w:fill="CCCCCC"/>
        <w:spacing w:before="80" w:after="40"/>
        <w:rPr>
          <w:color w:val="002060"/>
        </w:rPr>
      </w:pPr>
      <w:r w:rsidRPr="00904273">
        <w:rPr>
          <w:color w:val="002060"/>
        </w:rPr>
        <w:t>UNDER 17 C5 REGIONALI MASCHILI</w:t>
      </w:r>
    </w:p>
    <w:p w14:paraId="47120882" w14:textId="77777777" w:rsidR="001526B0" w:rsidRPr="00904273" w:rsidRDefault="001526B0" w:rsidP="001526B0">
      <w:pPr>
        <w:pStyle w:val="titoloprinc0"/>
        <w:rPr>
          <w:color w:val="002060"/>
        </w:rPr>
      </w:pPr>
      <w:r w:rsidRPr="00904273">
        <w:rPr>
          <w:color w:val="002060"/>
        </w:rPr>
        <w:t>VARIAZIONI AL PROGRAMMA GARE</w:t>
      </w:r>
    </w:p>
    <w:p w14:paraId="19DD2CE2" w14:textId="77777777" w:rsidR="001526B0" w:rsidRPr="00904273" w:rsidRDefault="001526B0" w:rsidP="001526B0">
      <w:pPr>
        <w:pStyle w:val="breakline"/>
        <w:rPr>
          <w:color w:val="002060"/>
        </w:rPr>
      </w:pPr>
    </w:p>
    <w:p w14:paraId="550FA2C8" w14:textId="77777777" w:rsidR="001526B0" w:rsidRPr="00904273" w:rsidRDefault="001526B0" w:rsidP="001526B0">
      <w:pPr>
        <w:pStyle w:val="breakline"/>
        <w:rPr>
          <w:color w:val="002060"/>
        </w:rPr>
      </w:pPr>
    </w:p>
    <w:p w14:paraId="53E4B3D6" w14:textId="77777777" w:rsidR="001526B0" w:rsidRPr="00904273" w:rsidRDefault="001526B0" w:rsidP="001526B0">
      <w:pPr>
        <w:pStyle w:val="sottotitolocampionato10"/>
        <w:rPr>
          <w:color w:val="002060"/>
        </w:rPr>
      </w:pPr>
      <w:r w:rsidRPr="0090427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526B0" w:rsidRPr="00904273" w14:paraId="45D7C317" w14:textId="77777777" w:rsidTr="00925B0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40923" w14:textId="77777777" w:rsidR="001526B0" w:rsidRPr="00904273" w:rsidRDefault="001526B0" w:rsidP="00925B03">
            <w:pPr>
              <w:pStyle w:val="headertabella0"/>
              <w:rPr>
                <w:color w:val="002060"/>
              </w:rPr>
            </w:pPr>
            <w:r w:rsidRPr="0090427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F48DF" w14:textId="77777777" w:rsidR="001526B0" w:rsidRPr="00904273" w:rsidRDefault="001526B0" w:rsidP="00925B03">
            <w:pPr>
              <w:pStyle w:val="headertabella0"/>
              <w:rPr>
                <w:color w:val="002060"/>
              </w:rPr>
            </w:pPr>
            <w:r w:rsidRPr="0090427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B85F5" w14:textId="77777777" w:rsidR="001526B0" w:rsidRPr="00904273" w:rsidRDefault="001526B0" w:rsidP="00925B03">
            <w:pPr>
              <w:pStyle w:val="headertabella0"/>
              <w:rPr>
                <w:color w:val="002060"/>
              </w:rPr>
            </w:pPr>
            <w:r w:rsidRPr="0090427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EADB1" w14:textId="77777777" w:rsidR="001526B0" w:rsidRPr="00904273" w:rsidRDefault="001526B0" w:rsidP="00925B03">
            <w:pPr>
              <w:pStyle w:val="headertabella0"/>
              <w:rPr>
                <w:color w:val="002060"/>
              </w:rPr>
            </w:pPr>
            <w:r w:rsidRPr="0090427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A4727" w14:textId="77777777" w:rsidR="001526B0" w:rsidRPr="00904273" w:rsidRDefault="001526B0" w:rsidP="00925B03">
            <w:pPr>
              <w:pStyle w:val="headertabella0"/>
              <w:rPr>
                <w:color w:val="002060"/>
              </w:rPr>
            </w:pPr>
            <w:r w:rsidRPr="00904273">
              <w:rPr>
                <w:color w:val="002060"/>
              </w:rPr>
              <w:t xml:space="preserve">Data </w:t>
            </w:r>
            <w:proofErr w:type="spellStart"/>
            <w:r w:rsidRPr="00904273">
              <w:rPr>
                <w:color w:val="002060"/>
              </w:rPr>
              <w:t>Orig</w:t>
            </w:r>
            <w:proofErr w:type="spellEnd"/>
            <w:r w:rsidRPr="0090427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87390" w14:textId="77777777" w:rsidR="001526B0" w:rsidRPr="00904273" w:rsidRDefault="001526B0" w:rsidP="00925B03">
            <w:pPr>
              <w:pStyle w:val="headertabella0"/>
              <w:rPr>
                <w:color w:val="002060"/>
              </w:rPr>
            </w:pPr>
            <w:r w:rsidRPr="0090427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657B2" w14:textId="77777777" w:rsidR="001526B0" w:rsidRPr="00904273" w:rsidRDefault="001526B0" w:rsidP="00925B03">
            <w:pPr>
              <w:pStyle w:val="headertabella0"/>
              <w:rPr>
                <w:color w:val="002060"/>
              </w:rPr>
            </w:pPr>
            <w:r w:rsidRPr="00904273">
              <w:rPr>
                <w:color w:val="002060"/>
              </w:rPr>
              <w:t xml:space="preserve">Ora </w:t>
            </w:r>
            <w:proofErr w:type="spellStart"/>
            <w:r w:rsidRPr="00904273">
              <w:rPr>
                <w:color w:val="002060"/>
              </w:rPr>
              <w:t>Orig</w:t>
            </w:r>
            <w:proofErr w:type="spellEnd"/>
            <w:r w:rsidRPr="0090427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F0F38" w14:textId="77777777" w:rsidR="001526B0" w:rsidRPr="00904273" w:rsidRDefault="001526B0" w:rsidP="00925B03">
            <w:pPr>
              <w:pStyle w:val="headertabella0"/>
              <w:rPr>
                <w:color w:val="002060"/>
              </w:rPr>
            </w:pPr>
            <w:r w:rsidRPr="00904273">
              <w:rPr>
                <w:color w:val="002060"/>
              </w:rPr>
              <w:t>Impianto</w:t>
            </w:r>
          </w:p>
        </w:tc>
      </w:tr>
      <w:tr w:rsidR="001526B0" w:rsidRPr="00904273" w14:paraId="210CE87D" w14:textId="77777777" w:rsidTr="00925B0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42AD7" w14:textId="77777777" w:rsidR="001526B0" w:rsidRPr="00904273" w:rsidRDefault="001526B0" w:rsidP="00925B03">
            <w:pPr>
              <w:pStyle w:val="rowtabella0"/>
              <w:rPr>
                <w:color w:val="002060"/>
                <w:highlight w:val="yellow"/>
              </w:rPr>
            </w:pPr>
            <w:r w:rsidRPr="00904273">
              <w:rPr>
                <w:color w:val="002060"/>
                <w:highlight w:val="yellow"/>
              </w:rPr>
              <w:t>17/01/2026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C39A4" w14:textId="77777777" w:rsidR="001526B0" w:rsidRPr="00904273" w:rsidRDefault="001526B0" w:rsidP="00925B03">
            <w:pPr>
              <w:pStyle w:val="rowtabella0"/>
              <w:jc w:val="center"/>
              <w:rPr>
                <w:color w:val="002060"/>
                <w:highlight w:val="yellow"/>
              </w:rPr>
            </w:pPr>
            <w:r w:rsidRPr="00904273">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49FC" w14:textId="77777777" w:rsidR="001526B0" w:rsidRPr="00904273" w:rsidRDefault="001526B0" w:rsidP="00925B03">
            <w:pPr>
              <w:pStyle w:val="rowtabella0"/>
              <w:rPr>
                <w:color w:val="002060"/>
                <w:highlight w:val="yellow"/>
              </w:rPr>
            </w:pPr>
            <w:r w:rsidRPr="00904273">
              <w:rPr>
                <w:color w:val="002060"/>
                <w:highlight w:val="yellow"/>
              </w:rPr>
              <w:t xml:space="preserve">AUDAX 1970 </w:t>
            </w:r>
            <w:proofErr w:type="gramStart"/>
            <w:r w:rsidRPr="00904273">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EFBDF" w14:textId="77777777" w:rsidR="001526B0" w:rsidRPr="00904273" w:rsidRDefault="001526B0" w:rsidP="00925B03">
            <w:pPr>
              <w:pStyle w:val="rowtabella0"/>
              <w:rPr>
                <w:color w:val="002060"/>
                <w:highlight w:val="yellow"/>
              </w:rPr>
            </w:pPr>
            <w:r w:rsidRPr="00904273">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841C" w14:textId="77777777" w:rsidR="001526B0" w:rsidRPr="00904273" w:rsidRDefault="001526B0" w:rsidP="00925B0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07CD" w14:textId="77777777" w:rsidR="001526B0" w:rsidRPr="00904273" w:rsidRDefault="001526B0" w:rsidP="00925B03">
            <w:pPr>
              <w:pStyle w:val="rowtabella0"/>
              <w:jc w:val="center"/>
              <w:rPr>
                <w:color w:val="002060"/>
                <w:highlight w:val="yellow"/>
              </w:rPr>
            </w:pPr>
            <w:r w:rsidRPr="00904273">
              <w:rPr>
                <w:color w:val="002060"/>
                <w:highlight w:val="yellow"/>
              </w:rPr>
              <w:t>18:25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3750" w14:textId="77777777" w:rsidR="001526B0" w:rsidRPr="00904273" w:rsidRDefault="001526B0" w:rsidP="00925B03">
            <w:pPr>
              <w:pStyle w:val="rowtabella0"/>
              <w:jc w:val="center"/>
              <w:rPr>
                <w:color w:val="002060"/>
              </w:rPr>
            </w:pPr>
            <w:r w:rsidRPr="00904273">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CB02" w14:textId="77777777" w:rsidR="001526B0" w:rsidRPr="00904273" w:rsidRDefault="001526B0" w:rsidP="00925B03">
            <w:pPr>
              <w:pStyle w:val="rowtabella0"/>
              <w:rPr>
                <w:color w:val="002060"/>
              </w:rPr>
            </w:pPr>
            <w:r w:rsidRPr="00904273">
              <w:rPr>
                <w:color w:val="002060"/>
                <w:highlight w:val="yellow"/>
              </w:rPr>
              <w:t>PALAZZETTO DELLO SPORT SENIGALLIA VIA CAPANNA SNC</w:t>
            </w:r>
          </w:p>
        </w:tc>
      </w:tr>
    </w:tbl>
    <w:p w14:paraId="073FD84F" w14:textId="77777777" w:rsidR="001526B0" w:rsidRPr="00904273" w:rsidRDefault="001526B0" w:rsidP="001526B0">
      <w:pPr>
        <w:pStyle w:val="breakline"/>
        <w:rPr>
          <w:rFonts w:eastAsiaTheme="minorEastAsia"/>
          <w:color w:val="002060"/>
        </w:rPr>
      </w:pPr>
    </w:p>
    <w:p w14:paraId="3759FA75" w14:textId="77777777" w:rsidR="001526B0" w:rsidRPr="00904273" w:rsidRDefault="001526B0" w:rsidP="001526B0">
      <w:pPr>
        <w:pStyle w:val="breakline"/>
        <w:rPr>
          <w:color w:val="002060"/>
        </w:rPr>
      </w:pPr>
    </w:p>
    <w:p w14:paraId="11EA3758" w14:textId="77777777" w:rsidR="001526B0" w:rsidRPr="00904273" w:rsidRDefault="001526B0" w:rsidP="001526B0">
      <w:pPr>
        <w:pStyle w:val="titolocampionato0"/>
        <w:shd w:val="clear" w:color="auto" w:fill="CCCCCC"/>
        <w:spacing w:before="80" w:after="40"/>
        <w:rPr>
          <w:color w:val="002060"/>
        </w:rPr>
      </w:pPr>
      <w:r w:rsidRPr="00904273">
        <w:rPr>
          <w:color w:val="002060"/>
        </w:rPr>
        <w:t>UNDER 15 C5 REGIONALI MASCHILI</w:t>
      </w:r>
    </w:p>
    <w:p w14:paraId="6159E077" w14:textId="77777777" w:rsidR="001526B0" w:rsidRPr="00904273" w:rsidRDefault="001526B0" w:rsidP="001526B0">
      <w:pPr>
        <w:pStyle w:val="titoloprinc0"/>
        <w:rPr>
          <w:color w:val="002060"/>
        </w:rPr>
      </w:pPr>
      <w:r w:rsidRPr="00904273">
        <w:rPr>
          <w:color w:val="002060"/>
        </w:rPr>
        <w:t>VARIAZIONI AL PROGRAMMA GARE</w:t>
      </w:r>
    </w:p>
    <w:p w14:paraId="50052998" w14:textId="77777777" w:rsidR="001526B0" w:rsidRPr="00904273" w:rsidRDefault="001526B0" w:rsidP="001526B0">
      <w:pPr>
        <w:pStyle w:val="breakline"/>
        <w:rPr>
          <w:color w:val="002060"/>
        </w:rPr>
      </w:pPr>
    </w:p>
    <w:p w14:paraId="7119896D" w14:textId="77777777" w:rsidR="001526B0" w:rsidRPr="00904273" w:rsidRDefault="001526B0" w:rsidP="001526B0">
      <w:pPr>
        <w:pStyle w:val="breakline"/>
        <w:rPr>
          <w:color w:val="002060"/>
        </w:rPr>
      </w:pPr>
    </w:p>
    <w:p w14:paraId="7BBA194C" w14:textId="77777777" w:rsidR="001526B0" w:rsidRPr="00904273" w:rsidRDefault="001526B0" w:rsidP="001526B0">
      <w:pPr>
        <w:pStyle w:val="sottotitolocampionato10"/>
        <w:rPr>
          <w:color w:val="002060"/>
        </w:rPr>
      </w:pPr>
      <w:r w:rsidRPr="0090427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526B0" w:rsidRPr="00904273" w14:paraId="13BC7BBB" w14:textId="77777777" w:rsidTr="00925B0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97ECF" w14:textId="77777777" w:rsidR="001526B0" w:rsidRPr="00904273" w:rsidRDefault="001526B0" w:rsidP="00925B03">
            <w:pPr>
              <w:pStyle w:val="headertabella0"/>
              <w:rPr>
                <w:color w:val="002060"/>
              </w:rPr>
            </w:pPr>
            <w:r w:rsidRPr="0090427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28AF7" w14:textId="77777777" w:rsidR="001526B0" w:rsidRPr="00904273" w:rsidRDefault="001526B0" w:rsidP="00925B03">
            <w:pPr>
              <w:pStyle w:val="headertabella0"/>
              <w:rPr>
                <w:color w:val="002060"/>
              </w:rPr>
            </w:pPr>
            <w:r w:rsidRPr="0090427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9EF50" w14:textId="77777777" w:rsidR="001526B0" w:rsidRPr="00904273" w:rsidRDefault="001526B0" w:rsidP="00925B03">
            <w:pPr>
              <w:pStyle w:val="headertabella0"/>
              <w:rPr>
                <w:color w:val="002060"/>
              </w:rPr>
            </w:pPr>
            <w:r w:rsidRPr="0090427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E91C6" w14:textId="77777777" w:rsidR="001526B0" w:rsidRPr="00904273" w:rsidRDefault="001526B0" w:rsidP="00925B03">
            <w:pPr>
              <w:pStyle w:val="headertabella0"/>
              <w:rPr>
                <w:color w:val="002060"/>
              </w:rPr>
            </w:pPr>
            <w:r w:rsidRPr="0090427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B3E3C" w14:textId="77777777" w:rsidR="001526B0" w:rsidRPr="00904273" w:rsidRDefault="001526B0" w:rsidP="00925B03">
            <w:pPr>
              <w:pStyle w:val="headertabella0"/>
              <w:rPr>
                <w:color w:val="002060"/>
              </w:rPr>
            </w:pPr>
            <w:r w:rsidRPr="00904273">
              <w:rPr>
                <w:color w:val="002060"/>
              </w:rPr>
              <w:t xml:space="preserve">Data </w:t>
            </w:r>
            <w:proofErr w:type="spellStart"/>
            <w:r w:rsidRPr="00904273">
              <w:rPr>
                <w:color w:val="002060"/>
              </w:rPr>
              <w:t>Orig</w:t>
            </w:r>
            <w:proofErr w:type="spellEnd"/>
            <w:r w:rsidRPr="0090427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F4D73" w14:textId="77777777" w:rsidR="001526B0" w:rsidRPr="00904273" w:rsidRDefault="001526B0" w:rsidP="00925B03">
            <w:pPr>
              <w:pStyle w:val="headertabella0"/>
              <w:rPr>
                <w:color w:val="002060"/>
              </w:rPr>
            </w:pPr>
            <w:r w:rsidRPr="0090427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B23D3" w14:textId="77777777" w:rsidR="001526B0" w:rsidRPr="00904273" w:rsidRDefault="001526B0" w:rsidP="00925B03">
            <w:pPr>
              <w:pStyle w:val="headertabella0"/>
              <w:rPr>
                <w:color w:val="002060"/>
              </w:rPr>
            </w:pPr>
            <w:r w:rsidRPr="00904273">
              <w:rPr>
                <w:color w:val="002060"/>
              </w:rPr>
              <w:t xml:space="preserve">Ora </w:t>
            </w:r>
            <w:proofErr w:type="spellStart"/>
            <w:r w:rsidRPr="00904273">
              <w:rPr>
                <w:color w:val="002060"/>
              </w:rPr>
              <w:t>Orig</w:t>
            </w:r>
            <w:proofErr w:type="spellEnd"/>
            <w:r w:rsidRPr="0090427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A109F" w14:textId="77777777" w:rsidR="001526B0" w:rsidRPr="00904273" w:rsidRDefault="001526B0" w:rsidP="00925B03">
            <w:pPr>
              <w:pStyle w:val="headertabella0"/>
              <w:rPr>
                <w:color w:val="002060"/>
              </w:rPr>
            </w:pPr>
            <w:r w:rsidRPr="00904273">
              <w:rPr>
                <w:color w:val="002060"/>
              </w:rPr>
              <w:t>Impianto</w:t>
            </w:r>
          </w:p>
        </w:tc>
      </w:tr>
      <w:tr w:rsidR="001526B0" w:rsidRPr="00904273" w14:paraId="550ECDC8" w14:textId="77777777" w:rsidTr="00925B0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371DA" w14:textId="77777777" w:rsidR="001526B0" w:rsidRPr="00904273" w:rsidRDefault="001526B0" w:rsidP="00925B03">
            <w:pPr>
              <w:pStyle w:val="rowtabella0"/>
              <w:rPr>
                <w:color w:val="002060"/>
                <w:highlight w:val="yellow"/>
              </w:rPr>
            </w:pPr>
            <w:r w:rsidRPr="00904273">
              <w:rPr>
                <w:color w:val="002060"/>
                <w:highlight w:val="yellow"/>
              </w:rPr>
              <w:t>20/12/2025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38585" w14:textId="77777777" w:rsidR="001526B0" w:rsidRPr="00904273" w:rsidRDefault="001526B0" w:rsidP="00925B03">
            <w:pPr>
              <w:pStyle w:val="rowtabella0"/>
              <w:jc w:val="center"/>
              <w:rPr>
                <w:color w:val="002060"/>
                <w:highlight w:val="yellow"/>
              </w:rPr>
            </w:pPr>
            <w:r w:rsidRPr="00904273">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62A89" w14:textId="77777777" w:rsidR="001526B0" w:rsidRPr="00904273" w:rsidRDefault="001526B0" w:rsidP="00925B03">
            <w:pPr>
              <w:pStyle w:val="rowtabella0"/>
              <w:rPr>
                <w:color w:val="002060"/>
                <w:highlight w:val="yellow"/>
              </w:rPr>
            </w:pPr>
            <w:r w:rsidRPr="00904273">
              <w:rPr>
                <w:color w:val="002060"/>
                <w:highlight w:val="yellow"/>
              </w:rPr>
              <w:t xml:space="preserve">ACSS MONDOLFO C5 </w:t>
            </w:r>
            <w:proofErr w:type="gramStart"/>
            <w:r w:rsidRPr="00904273">
              <w:rPr>
                <w:color w:val="002060"/>
                <w:highlight w:val="yellow"/>
              </w:rPr>
              <w:t>SQ.B</w:t>
            </w:r>
            <w:proofErr w:type="gramEnd"/>
            <w:r w:rsidRPr="00904273">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AC746" w14:textId="77777777" w:rsidR="001526B0" w:rsidRPr="00904273" w:rsidRDefault="001526B0" w:rsidP="00925B03">
            <w:pPr>
              <w:pStyle w:val="rowtabella0"/>
              <w:rPr>
                <w:color w:val="002060"/>
                <w:highlight w:val="yellow"/>
              </w:rPr>
            </w:pPr>
            <w:r w:rsidRPr="00904273">
              <w:rPr>
                <w:color w:val="002060"/>
                <w:highlight w:val="yellow"/>
              </w:rPr>
              <w:t>ACSS MONDOLFO C5 SQ.C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ABC8" w14:textId="77777777" w:rsidR="001526B0" w:rsidRPr="00904273" w:rsidRDefault="001526B0" w:rsidP="00925B0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A1251" w14:textId="77777777" w:rsidR="001526B0" w:rsidRPr="00904273" w:rsidRDefault="001526B0" w:rsidP="00925B03">
            <w:pPr>
              <w:pStyle w:val="rowtabella0"/>
              <w:jc w:val="center"/>
              <w:rPr>
                <w:color w:val="002060"/>
              </w:rPr>
            </w:pPr>
            <w:r w:rsidRPr="0090427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6E3D" w14:textId="77777777" w:rsidR="001526B0" w:rsidRPr="00904273" w:rsidRDefault="001526B0" w:rsidP="00925B03">
            <w:pPr>
              <w:pStyle w:val="rowtabella0"/>
              <w:jc w:val="center"/>
              <w:rPr>
                <w:color w:val="002060"/>
              </w:rPr>
            </w:pPr>
            <w:r w:rsidRPr="0090427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F892" w14:textId="77777777" w:rsidR="001526B0" w:rsidRPr="00904273" w:rsidRDefault="001526B0" w:rsidP="00925B03">
            <w:pPr>
              <w:pStyle w:val="rowtabella0"/>
              <w:rPr>
                <w:color w:val="002060"/>
              </w:rPr>
            </w:pPr>
            <w:r w:rsidRPr="00904273">
              <w:rPr>
                <w:color w:val="002060"/>
                <w:highlight w:val="yellow"/>
              </w:rPr>
              <w:t xml:space="preserve">PAL.COM. </w:t>
            </w:r>
            <w:proofErr w:type="gramStart"/>
            <w:r w:rsidRPr="00904273">
              <w:rPr>
                <w:color w:val="002060"/>
                <w:highlight w:val="yellow"/>
              </w:rPr>
              <w:t>S.MICHELE</w:t>
            </w:r>
            <w:proofErr w:type="gramEnd"/>
            <w:r w:rsidRPr="00904273">
              <w:rPr>
                <w:color w:val="002060"/>
                <w:highlight w:val="yellow"/>
              </w:rPr>
              <w:t xml:space="preserve"> AL FIUME MONDAVIO VIA LORETO</w:t>
            </w:r>
          </w:p>
        </w:tc>
      </w:tr>
    </w:tbl>
    <w:p w14:paraId="33F95C35" w14:textId="77777777" w:rsidR="001526B0" w:rsidRPr="00904273" w:rsidRDefault="001526B0" w:rsidP="001526B0">
      <w:pPr>
        <w:pStyle w:val="breakline"/>
        <w:rPr>
          <w:rFonts w:eastAsiaTheme="minorEastAsia"/>
          <w:color w:val="002060"/>
        </w:rPr>
      </w:pPr>
    </w:p>
    <w:p w14:paraId="00531BF9" w14:textId="77777777" w:rsidR="001526B0" w:rsidRPr="00904273" w:rsidRDefault="001526B0" w:rsidP="001526B0">
      <w:pPr>
        <w:pStyle w:val="breakline"/>
        <w:rPr>
          <w:color w:val="002060"/>
        </w:rPr>
      </w:pPr>
    </w:p>
    <w:p w14:paraId="0F64D436" w14:textId="77777777" w:rsidR="001526B0" w:rsidRPr="00904273" w:rsidRDefault="001526B0" w:rsidP="001526B0">
      <w:pPr>
        <w:pStyle w:val="sottotitolocampionato10"/>
        <w:rPr>
          <w:color w:val="002060"/>
        </w:rPr>
      </w:pPr>
      <w:r w:rsidRPr="0090427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1526B0" w:rsidRPr="00904273" w14:paraId="51BE2F64" w14:textId="77777777" w:rsidTr="00925B03">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DCA4D" w14:textId="77777777" w:rsidR="001526B0" w:rsidRPr="00904273" w:rsidRDefault="001526B0" w:rsidP="00925B03">
            <w:pPr>
              <w:pStyle w:val="headertabella0"/>
              <w:rPr>
                <w:color w:val="002060"/>
              </w:rPr>
            </w:pPr>
            <w:r w:rsidRPr="0090427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6B409" w14:textId="77777777" w:rsidR="001526B0" w:rsidRPr="00904273" w:rsidRDefault="001526B0" w:rsidP="00925B03">
            <w:pPr>
              <w:pStyle w:val="headertabella0"/>
              <w:rPr>
                <w:color w:val="002060"/>
              </w:rPr>
            </w:pPr>
            <w:r w:rsidRPr="00904273">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594F0" w14:textId="77777777" w:rsidR="001526B0" w:rsidRPr="00904273" w:rsidRDefault="001526B0" w:rsidP="00925B03">
            <w:pPr>
              <w:pStyle w:val="headertabella0"/>
              <w:rPr>
                <w:color w:val="002060"/>
              </w:rPr>
            </w:pPr>
            <w:r w:rsidRPr="0090427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F8299" w14:textId="77777777" w:rsidR="001526B0" w:rsidRPr="00904273" w:rsidRDefault="001526B0" w:rsidP="00925B03">
            <w:pPr>
              <w:pStyle w:val="headertabella0"/>
              <w:rPr>
                <w:color w:val="002060"/>
              </w:rPr>
            </w:pPr>
            <w:r w:rsidRPr="0090427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1DF07" w14:textId="77777777" w:rsidR="001526B0" w:rsidRPr="00904273" w:rsidRDefault="001526B0" w:rsidP="00925B03">
            <w:pPr>
              <w:pStyle w:val="headertabella0"/>
              <w:rPr>
                <w:color w:val="002060"/>
              </w:rPr>
            </w:pPr>
            <w:r w:rsidRPr="00904273">
              <w:rPr>
                <w:color w:val="002060"/>
              </w:rPr>
              <w:t xml:space="preserve">Data </w:t>
            </w:r>
            <w:proofErr w:type="spellStart"/>
            <w:r w:rsidRPr="00904273">
              <w:rPr>
                <w:color w:val="002060"/>
              </w:rPr>
              <w:t>Orig</w:t>
            </w:r>
            <w:proofErr w:type="spellEnd"/>
            <w:r w:rsidRPr="0090427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5F945" w14:textId="77777777" w:rsidR="001526B0" w:rsidRPr="00904273" w:rsidRDefault="001526B0" w:rsidP="00925B03">
            <w:pPr>
              <w:pStyle w:val="headertabella0"/>
              <w:rPr>
                <w:color w:val="002060"/>
              </w:rPr>
            </w:pPr>
            <w:r w:rsidRPr="0090427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88AEF" w14:textId="77777777" w:rsidR="001526B0" w:rsidRPr="00904273" w:rsidRDefault="001526B0" w:rsidP="00925B03">
            <w:pPr>
              <w:pStyle w:val="headertabella0"/>
              <w:rPr>
                <w:color w:val="002060"/>
              </w:rPr>
            </w:pPr>
            <w:r w:rsidRPr="00904273">
              <w:rPr>
                <w:color w:val="002060"/>
              </w:rPr>
              <w:t xml:space="preserve">Ora </w:t>
            </w:r>
            <w:proofErr w:type="spellStart"/>
            <w:r w:rsidRPr="00904273">
              <w:rPr>
                <w:color w:val="002060"/>
              </w:rPr>
              <w:t>Orig</w:t>
            </w:r>
            <w:proofErr w:type="spellEnd"/>
            <w:r w:rsidRPr="0090427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6B583" w14:textId="77777777" w:rsidR="001526B0" w:rsidRPr="00904273" w:rsidRDefault="001526B0" w:rsidP="00925B03">
            <w:pPr>
              <w:pStyle w:val="headertabella0"/>
              <w:rPr>
                <w:color w:val="002060"/>
              </w:rPr>
            </w:pPr>
            <w:r w:rsidRPr="00904273">
              <w:rPr>
                <w:color w:val="002060"/>
              </w:rPr>
              <w:t>Impianto</w:t>
            </w:r>
          </w:p>
        </w:tc>
      </w:tr>
      <w:tr w:rsidR="001526B0" w:rsidRPr="00904273" w14:paraId="15B82BAB" w14:textId="77777777" w:rsidTr="00925B0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F024" w14:textId="77777777" w:rsidR="001526B0" w:rsidRPr="00904273" w:rsidRDefault="001526B0" w:rsidP="00925B03">
            <w:pPr>
              <w:pStyle w:val="rowtabella0"/>
              <w:rPr>
                <w:color w:val="002060"/>
                <w:highlight w:val="yellow"/>
              </w:rPr>
            </w:pPr>
            <w:r w:rsidRPr="00904273">
              <w:rPr>
                <w:color w:val="002060"/>
                <w:highlight w:val="yellow"/>
              </w:rPr>
              <w:t>20/12/2025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53C44" w14:textId="77777777" w:rsidR="001526B0" w:rsidRPr="00904273" w:rsidRDefault="001526B0" w:rsidP="00925B03">
            <w:pPr>
              <w:pStyle w:val="rowtabella0"/>
              <w:jc w:val="center"/>
              <w:rPr>
                <w:color w:val="002060"/>
                <w:highlight w:val="yellow"/>
              </w:rPr>
            </w:pPr>
            <w:r w:rsidRPr="00904273">
              <w:rPr>
                <w:color w:val="002060"/>
                <w:highlight w:val="yellow"/>
              </w:rPr>
              <w:t>13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5D678" w14:textId="77777777" w:rsidR="001526B0" w:rsidRPr="00904273" w:rsidRDefault="001526B0" w:rsidP="00925B03">
            <w:pPr>
              <w:pStyle w:val="rowtabella0"/>
              <w:rPr>
                <w:color w:val="002060"/>
                <w:highlight w:val="yellow"/>
              </w:rPr>
            </w:pPr>
            <w:r w:rsidRPr="00904273">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1844B" w14:textId="77777777" w:rsidR="001526B0" w:rsidRPr="00904273" w:rsidRDefault="001526B0" w:rsidP="00925B03">
            <w:pPr>
              <w:pStyle w:val="rowtabella0"/>
              <w:rPr>
                <w:color w:val="002060"/>
                <w:highlight w:val="yellow"/>
              </w:rPr>
            </w:pPr>
            <w:r w:rsidRPr="00904273">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D3520" w14:textId="77777777" w:rsidR="001526B0" w:rsidRPr="00904273" w:rsidRDefault="001526B0" w:rsidP="00925B0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BB41D" w14:textId="77777777" w:rsidR="001526B0" w:rsidRPr="00904273" w:rsidRDefault="001526B0" w:rsidP="00925B03">
            <w:pPr>
              <w:pStyle w:val="rowtabella0"/>
              <w:jc w:val="center"/>
              <w:rPr>
                <w:color w:val="002060"/>
                <w:highlight w:val="yellow"/>
              </w:rPr>
            </w:pPr>
            <w:r w:rsidRPr="00904273">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98BD0" w14:textId="77777777" w:rsidR="001526B0" w:rsidRPr="00904273" w:rsidRDefault="001526B0" w:rsidP="00925B03">
            <w:pPr>
              <w:pStyle w:val="rowtabella0"/>
              <w:jc w:val="center"/>
              <w:rPr>
                <w:color w:val="002060"/>
              </w:rPr>
            </w:pPr>
            <w:r w:rsidRPr="0090427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564C9" w14:textId="77777777" w:rsidR="001526B0" w:rsidRPr="00904273" w:rsidRDefault="001526B0" w:rsidP="00925B03">
            <w:pPr>
              <w:pStyle w:val="rowtabella0"/>
              <w:rPr>
                <w:color w:val="002060"/>
                <w:highlight w:val="yellow"/>
              </w:rPr>
            </w:pPr>
            <w:r w:rsidRPr="00904273">
              <w:rPr>
                <w:color w:val="002060"/>
                <w:highlight w:val="yellow"/>
              </w:rPr>
              <w:t>UNIVERS. "DRAGO E GENTILI" CAMERINO LOCALITA' LE CALVIE</w:t>
            </w:r>
          </w:p>
        </w:tc>
      </w:tr>
      <w:tr w:rsidR="001526B0" w:rsidRPr="00904273" w14:paraId="17D7A57E" w14:textId="77777777" w:rsidTr="00925B0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FFEE2" w14:textId="77777777" w:rsidR="001526B0" w:rsidRPr="00904273" w:rsidRDefault="001526B0" w:rsidP="00925B03">
            <w:pPr>
              <w:pStyle w:val="rowtabella0"/>
              <w:rPr>
                <w:color w:val="002060"/>
                <w:highlight w:val="yellow"/>
              </w:rPr>
            </w:pPr>
            <w:r w:rsidRPr="00904273">
              <w:rPr>
                <w:color w:val="002060"/>
                <w:highlight w:val="yellow"/>
              </w:rPr>
              <w:t>21/12/2025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2140B" w14:textId="77777777" w:rsidR="001526B0" w:rsidRPr="00904273" w:rsidRDefault="001526B0" w:rsidP="00925B03">
            <w:pPr>
              <w:pStyle w:val="rowtabella0"/>
              <w:jc w:val="center"/>
              <w:rPr>
                <w:color w:val="002060"/>
                <w:highlight w:val="yellow"/>
              </w:rPr>
            </w:pPr>
            <w:r w:rsidRPr="00904273">
              <w:rPr>
                <w:color w:val="002060"/>
                <w:highlight w:val="yellow"/>
              </w:rPr>
              <w:t>13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D213" w14:textId="77777777" w:rsidR="001526B0" w:rsidRPr="00904273" w:rsidRDefault="001526B0" w:rsidP="00925B03">
            <w:pPr>
              <w:pStyle w:val="rowtabella0"/>
              <w:rPr>
                <w:color w:val="002060"/>
                <w:highlight w:val="yellow"/>
              </w:rPr>
            </w:pPr>
            <w:r w:rsidRPr="00904273">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E1D8" w14:textId="77777777" w:rsidR="001526B0" w:rsidRPr="00904273" w:rsidRDefault="001526B0" w:rsidP="00925B03">
            <w:pPr>
              <w:pStyle w:val="rowtabella0"/>
              <w:rPr>
                <w:color w:val="002060"/>
                <w:highlight w:val="yellow"/>
              </w:rPr>
            </w:pPr>
            <w:r w:rsidRPr="00904273">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EE520" w14:textId="77777777" w:rsidR="001526B0" w:rsidRPr="00904273" w:rsidRDefault="001526B0" w:rsidP="00925B0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8C54E" w14:textId="77777777" w:rsidR="001526B0" w:rsidRPr="00904273" w:rsidRDefault="001526B0" w:rsidP="00925B03">
            <w:pPr>
              <w:pStyle w:val="rowtabella0"/>
              <w:jc w:val="center"/>
              <w:rPr>
                <w:color w:val="002060"/>
                <w:highlight w:val="yellow"/>
              </w:rPr>
            </w:pPr>
            <w:r w:rsidRPr="00904273">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62285" w14:textId="77777777" w:rsidR="001526B0" w:rsidRPr="00904273" w:rsidRDefault="001526B0" w:rsidP="00925B03">
            <w:pPr>
              <w:pStyle w:val="rowtabella0"/>
              <w:jc w:val="center"/>
              <w:rPr>
                <w:color w:val="002060"/>
              </w:rPr>
            </w:pPr>
            <w:r w:rsidRPr="00904273">
              <w:rPr>
                <w:color w:val="002060"/>
              </w:rPr>
              <w:t>11:15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71258" w14:textId="77777777" w:rsidR="001526B0" w:rsidRPr="00904273" w:rsidRDefault="001526B0" w:rsidP="00925B03">
            <w:pPr>
              <w:pStyle w:val="rowtabella0"/>
              <w:rPr>
                <w:color w:val="002060"/>
                <w:highlight w:val="yellow"/>
              </w:rPr>
            </w:pPr>
            <w:r w:rsidRPr="00904273">
              <w:rPr>
                <w:color w:val="002060"/>
                <w:highlight w:val="yellow"/>
              </w:rPr>
              <w:t>PALLONE GEODETICO MARCELLI NUMANA VIA FONTE ANTICA 6</w:t>
            </w:r>
          </w:p>
        </w:tc>
      </w:tr>
    </w:tbl>
    <w:p w14:paraId="46F49F5A" w14:textId="77777777" w:rsidR="001526B0" w:rsidRPr="00904273" w:rsidRDefault="001526B0" w:rsidP="001526B0">
      <w:pPr>
        <w:pStyle w:val="breakline"/>
        <w:rPr>
          <w:rFonts w:eastAsiaTheme="minorEastAsia"/>
          <w:color w:val="002060"/>
        </w:rPr>
      </w:pPr>
    </w:p>
    <w:p w14:paraId="31920B99" w14:textId="77777777" w:rsidR="001526B0" w:rsidRPr="00904273" w:rsidRDefault="001526B0" w:rsidP="001526B0">
      <w:pPr>
        <w:pStyle w:val="breakline"/>
        <w:rPr>
          <w:color w:val="002060"/>
        </w:rPr>
      </w:pPr>
    </w:p>
    <w:p w14:paraId="19D2E233" w14:textId="77777777" w:rsidR="00C471CC" w:rsidRDefault="00C471CC" w:rsidP="00C471CC">
      <w:pPr>
        <w:pStyle w:val="breakline"/>
        <w:rPr>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09DF2D32"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235D23">
        <w:rPr>
          <w:rFonts w:ascii="Arial" w:hAnsi="Arial" w:cs="Arial"/>
          <w:b/>
          <w:bCs/>
          <w:color w:val="002060"/>
        </w:rPr>
        <w:t>2</w:t>
      </w:r>
      <w:r w:rsidR="00035D33">
        <w:rPr>
          <w:rFonts w:ascii="Arial" w:hAnsi="Arial" w:cs="Arial"/>
          <w:b/>
          <w:bCs/>
          <w:color w:val="002060"/>
        </w:rPr>
        <w:t>9</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6" w:name="_Hlk129856054"/>
      <w:r>
        <w:rPr>
          <w:color w:val="FFFFFF" w:themeColor="background1"/>
        </w:rPr>
        <w:t>ERRATA CORRIGE</w:t>
      </w:r>
      <w:bookmarkEnd w:id="16"/>
    </w:p>
    <w:p w14:paraId="1414DE70" w14:textId="77777777" w:rsidR="00143640" w:rsidRPr="000A05C2" w:rsidRDefault="00143640"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090AD011" w14:textId="77777777" w:rsidR="007B32FB" w:rsidRPr="007B32FB" w:rsidRDefault="007B32FB" w:rsidP="00983A9C">
      <w:pPr>
        <w:pStyle w:val="LndNormale1"/>
        <w:rPr>
          <w:color w:val="002060"/>
          <w:szCs w:val="22"/>
        </w:rPr>
      </w:pPr>
    </w:p>
    <w:p w14:paraId="4C476A76" w14:textId="77777777" w:rsidR="00983A9C" w:rsidRPr="00692221"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lastRenderedPageBreak/>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09BB75AA"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35D23">
        <w:rPr>
          <w:b/>
          <w:color w:val="002060"/>
          <w:u w:val="single"/>
        </w:rPr>
        <w:t>1</w:t>
      </w:r>
      <w:r w:rsidR="00035D33">
        <w:rPr>
          <w:b/>
          <w:color w:val="002060"/>
          <w:u w:val="single"/>
        </w:rPr>
        <w:t>6</w:t>
      </w:r>
      <w:r w:rsidR="003D6BA1">
        <w:rPr>
          <w:b/>
          <w:color w:val="002060"/>
          <w:u w:val="single"/>
        </w:rPr>
        <w:t>/</w:t>
      </w:r>
      <w:r w:rsidR="001E2995">
        <w:rPr>
          <w:b/>
          <w:color w:val="002060"/>
          <w:u w:val="single"/>
        </w:rPr>
        <w:t>1</w:t>
      </w:r>
      <w:r w:rsidR="005F1C85">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B8885" w14:textId="77777777" w:rsidR="00422D28" w:rsidRDefault="00422D28">
      <w:r>
        <w:separator/>
      </w:r>
    </w:p>
  </w:endnote>
  <w:endnote w:type="continuationSeparator" w:id="0">
    <w:p w14:paraId="0DC65E36" w14:textId="77777777" w:rsidR="00422D28" w:rsidRDefault="00422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6416A10"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F225C">
      <w:rPr>
        <w:rStyle w:val="Numeropagina"/>
        <w:rFonts w:ascii="Arial" w:hAnsi="Arial" w:cs="Arial"/>
        <w:color w:val="002060"/>
      </w:rPr>
      <w:t>5</w:t>
    </w:r>
    <w:r w:rsidR="009049F0">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1734B" w14:textId="77777777" w:rsidR="00422D28" w:rsidRDefault="00422D28">
      <w:r>
        <w:separator/>
      </w:r>
    </w:p>
  </w:footnote>
  <w:footnote w:type="continuationSeparator" w:id="0">
    <w:p w14:paraId="359E78E4" w14:textId="77777777" w:rsidR="00422D28" w:rsidRDefault="00422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49315646">
    <w:abstractNumId w:val="7"/>
  </w:num>
  <w:num w:numId="6" w16cid:durableId="934754267">
    <w:abstractNumId w:val="3"/>
  </w:num>
  <w:num w:numId="7" w16cid:durableId="2088965195">
    <w:abstractNumId w:val="5"/>
  </w:num>
  <w:num w:numId="8" w16cid:durableId="1258707900">
    <w:abstractNumId w:val="14"/>
  </w:num>
  <w:num w:numId="9" w16cid:durableId="1178347381">
    <w:abstractNumId w:val="4"/>
  </w:num>
  <w:num w:numId="10" w16cid:durableId="898786278">
    <w:abstractNumId w:val="9"/>
  </w:num>
  <w:num w:numId="11" w16cid:durableId="494956249">
    <w:abstractNumId w:val="1"/>
  </w:num>
  <w:num w:numId="12" w16cid:durableId="42485999">
    <w:abstractNumId w:val="11"/>
  </w:num>
  <w:num w:numId="13" w16cid:durableId="719942284">
    <w:abstractNumId w:val="12"/>
  </w:num>
  <w:num w:numId="14" w16cid:durableId="441070817">
    <w:abstractNumId w:val="8"/>
  </w:num>
  <w:num w:numId="15" w16cid:durableId="18587386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ED"/>
    <w:rsid w:val="00223385"/>
    <w:rsid w:val="002236CF"/>
    <w:rsid w:val="0022473A"/>
    <w:rsid w:val="00224895"/>
    <w:rsid w:val="00224B0F"/>
    <w:rsid w:val="00224DA7"/>
    <w:rsid w:val="00224F42"/>
    <w:rsid w:val="00225903"/>
    <w:rsid w:val="0022614C"/>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5ED4"/>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2FB"/>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5BC"/>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39"/>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82A"/>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59</TotalTime>
  <Pages>1</Pages>
  <Words>3201</Words>
  <Characters>18249</Characters>
  <Application>Microsoft Office Word</Application>
  <DocSecurity>0</DocSecurity>
  <Lines>152</Lines>
  <Paragraphs>42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21408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15</cp:revision>
  <cp:lastPrinted>2025-12-16T11:51:00Z</cp:lastPrinted>
  <dcterms:created xsi:type="dcterms:W3CDTF">2025-12-16T10:35:00Z</dcterms:created>
  <dcterms:modified xsi:type="dcterms:W3CDTF">2025-12-16T11:51:00Z</dcterms:modified>
</cp:coreProperties>
</file>