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0967AB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694835">
              <w:rPr>
                <w:rFonts w:ascii="Arial" w:hAnsi="Arial" w:cs="Arial"/>
                <w:color w:val="002060"/>
                <w:sz w:val="40"/>
                <w:szCs w:val="40"/>
              </w:rPr>
              <w:t>6</w:t>
            </w:r>
            <w:r w:rsidR="00165289">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165289">
              <w:rPr>
                <w:rFonts w:ascii="Arial" w:hAnsi="Arial" w:cs="Arial"/>
                <w:color w:val="002060"/>
                <w:sz w:val="40"/>
                <w:szCs w:val="40"/>
              </w:rPr>
              <w:t>23</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143B481"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851F9">
          <w:rPr>
            <w:noProof/>
            <w:webHidden/>
          </w:rPr>
          <w:t>1</w:t>
        </w:r>
        <w:r w:rsidR="00AC19D9" w:rsidRPr="00DE1EF7">
          <w:rPr>
            <w:noProof/>
            <w:webHidden/>
          </w:rPr>
          <w:fldChar w:fldCharType="end"/>
        </w:r>
      </w:hyperlink>
    </w:p>
    <w:p w14:paraId="112EDB38" w14:textId="1697FD4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851F9">
          <w:rPr>
            <w:noProof/>
            <w:webHidden/>
          </w:rPr>
          <w:t>1</w:t>
        </w:r>
        <w:r w:rsidRPr="00DE1EF7">
          <w:rPr>
            <w:noProof/>
            <w:webHidden/>
          </w:rPr>
          <w:fldChar w:fldCharType="end"/>
        </w:r>
      </w:hyperlink>
    </w:p>
    <w:p w14:paraId="4D9CAD43" w14:textId="29F4B18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851F9">
          <w:rPr>
            <w:noProof/>
            <w:webHidden/>
          </w:rPr>
          <w:t>1</w:t>
        </w:r>
        <w:r w:rsidRPr="00DE1EF7">
          <w:rPr>
            <w:noProof/>
            <w:webHidden/>
          </w:rPr>
          <w:fldChar w:fldCharType="end"/>
        </w:r>
      </w:hyperlink>
    </w:p>
    <w:p w14:paraId="0EAFCCD8" w14:textId="5D683FE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851F9">
          <w:rPr>
            <w:noProof/>
            <w:webHidden/>
          </w:rPr>
          <w:t>2</w:t>
        </w:r>
        <w:r w:rsidRPr="00DE1EF7">
          <w:rPr>
            <w:noProof/>
            <w:webHidden/>
          </w:rPr>
          <w:fldChar w:fldCharType="end"/>
        </w:r>
      </w:hyperlink>
    </w:p>
    <w:p w14:paraId="0952245B" w14:textId="4FA9189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851F9">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C24DA69" w14:textId="77777777" w:rsidR="00ED0011" w:rsidRDefault="00ED0011" w:rsidP="00CE2EDF">
      <w:pPr>
        <w:tabs>
          <w:tab w:val="left" w:pos="3225"/>
        </w:tabs>
        <w:rPr>
          <w:rFonts w:ascii="Arial" w:hAnsi="Arial" w:cs="Arial"/>
          <w:color w:val="002060"/>
          <w:sz w:val="22"/>
          <w:szCs w:val="22"/>
        </w:rPr>
      </w:pPr>
    </w:p>
    <w:p w14:paraId="10963777" w14:textId="77777777" w:rsidR="007B3DA0" w:rsidRPr="007B3DA0" w:rsidRDefault="007B3DA0" w:rsidP="007B3DA0">
      <w:pPr>
        <w:tabs>
          <w:tab w:val="left" w:pos="3225"/>
        </w:tabs>
        <w:rPr>
          <w:rFonts w:ascii="Arial" w:hAnsi="Arial" w:cs="Arial"/>
          <w:b/>
          <w:color w:val="002060"/>
          <w:sz w:val="28"/>
          <w:szCs w:val="28"/>
        </w:rPr>
      </w:pPr>
      <w:r w:rsidRPr="007B3DA0">
        <w:rPr>
          <w:rFonts w:ascii="Arial" w:hAnsi="Arial" w:cs="Arial"/>
          <w:b/>
          <w:color w:val="002060"/>
          <w:sz w:val="28"/>
          <w:szCs w:val="28"/>
        </w:rPr>
        <w:t>CU n. 226 del 22.12.2025 LND</w:t>
      </w:r>
    </w:p>
    <w:p w14:paraId="697B6F90" w14:textId="77777777" w:rsidR="007B3DA0" w:rsidRDefault="007B3DA0" w:rsidP="007B3DA0">
      <w:pPr>
        <w:tabs>
          <w:tab w:val="left" w:pos="3225"/>
        </w:tabs>
        <w:rPr>
          <w:rFonts w:ascii="Arial" w:hAnsi="Arial" w:cs="Arial"/>
          <w:color w:val="002060"/>
          <w:sz w:val="22"/>
          <w:szCs w:val="22"/>
        </w:rPr>
      </w:pPr>
    </w:p>
    <w:p w14:paraId="6DDA7A0A" w14:textId="13E5946A" w:rsidR="007B3DA0" w:rsidRPr="007B3DA0" w:rsidRDefault="007B3DA0" w:rsidP="007B3DA0">
      <w:pPr>
        <w:tabs>
          <w:tab w:val="left" w:pos="3225"/>
        </w:tabs>
        <w:rPr>
          <w:rFonts w:ascii="Arial" w:hAnsi="Arial" w:cs="Arial"/>
          <w:color w:val="002060"/>
          <w:sz w:val="22"/>
          <w:szCs w:val="22"/>
        </w:rPr>
      </w:pPr>
      <w:r w:rsidRPr="007B3DA0">
        <w:rPr>
          <w:rFonts w:ascii="Arial" w:hAnsi="Arial" w:cs="Arial"/>
          <w:color w:val="002060"/>
          <w:sz w:val="22"/>
          <w:szCs w:val="22"/>
        </w:rPr>
        <w:t xml:space="preserve">Si trasmette, in allegato, il C.U. della FIGC dal n. 113/A inerente </w:t>
      </w:r>
      <w:proofErr w:type="gramStart"/>
      <w:r w:rsidRPr="007B3DA0">
        <w:rPr>
          <w:rFonts w:ascii="Arial" w:hAnsi="Arial" w:cs="Arial"/>
          <w:color w:val="002060"/>
          <w:sz w:val="22"/>
          <w:szCs w:val="22"/>
        </w:rPr>
        <w:t>la</w:t>
      </w:r>
      <w:proofErr w:type="gramEnd"/>
      <w:r w:rsidRPr="007B3DA0">
        <w:rPr>
          <w:rFonts w:ascii="Arial" w:hAnsi="Arial" w:cs="Arial"/>
          <w:color w:val="002060"/>
          <w:sz w:val="22"/>
          <w:szCs w:val="22"/>
        </w:rPr>
        <w:t xml:space="preserve"> nomina del Presidente del Settore Tecnico della FIGC.</w:t>
      </w:r>
    </w:p>
    <w:p w14:paraId="7188B91B" w14:textId="77777777" w:rsidR="007B3DA0" w:rsidRDefault="007B3DA0" w:rsidP="007B3DA0">
      <w:pPr>
        <w:tabs>
          <w:tab w:val="left" w:pos="3225"/>
        </w:tabs>
        <w:rPr>
          <w:rFonts w:ascii="Arial" w:hAnsi="Arial" w:cs="Arial"/>
          <w:color w:val="002060"/>
          <w:sz w:val="22"/>
          <w:szCs w:val="22"/>
        </w:rPr>
      </w:pPr>
    </w:p>
    <w:p w14:paraId="5CED091F" w14:textId="77777777" w:rsidR="007B3DA0" w:rsidRPr="007B3DA0" w:rsidRDefault="007B3DA0" w:rsidP="007B3DA0">
      <w:pPr>
        <w:tabs>
          <w:tab w:val="left" w:pos="3225"/>
        </w:tabs>
        <w:rPr>
          <w:rFonts w:ascii="Arial" w:hAnsi="Arial" w:cs="Arial"/>
          <w:color w:val="002060"/>
          <w:sz w:val="22"/>
          <w:szCs w:val="22"/>
        </w:rPr>
      </w:pPr>
    </w:p>
    <w:p w14:paraId="25323B2B" w14:textId="77777777" w:rsidR="007B3DA0" w:rsidRPr="007B3DA0" w:rsidRDefault="007B3DA0" w:rsidP="007B3DA0">
      <w:pPr>
        <w:tabs>
          <w:tab w:val="left" w:pos="3225"/>
        </w:tabs>
        <w:rPr>
          <w:rFonts w:ascii="Arial" w:hAnsi="Arial" w:cs="Arial"/>
          <w:b/>
          <w:color w:val="002060"/>
          <w:sz w:val="28"/>
          <w:szCs w:val="28"/>
        </w:rPr>
      </w:pPr>
      <w:r w:rsidRPr="007B3DA0">
        <w:rPr>
          <w:rFonts w:ascii="Arial" w:hAnsi="Arial" w:cs="Arial"/>
          <w:b/>
          <w:color w:val="002060"/>
          <w:sz w:val="28"/>
          <w:szCs w:val="28"/>
        </w:rPr>
        <w:t>CU n. 229 del 22.12.2025 LND</w:t>
      </w:r>
    </w:p>
    <w:p w14:paraId="75AD4965" w14:textId="77777777" w:rsidR="007B3DA0" w:rsidRDefault="007B3DA0" w:rsidP="007B3DA0">
      <w:pPr>
        <w:tabs>
          <w:tab w:val="left" w:pos="3225"/>
        </w:tabs>
        <w:rPr>
          <w:rFonts w:ascii="Arial" w:hAnsi="Arial" w:cs="Arial"/>
          <w:color w:val="002060"/>
          <w:sz w:val="22"/>
          <w:szCs w:val="22"/>
        </w:rPr>
      </w:pPr>
    </w:p>
    <w:p w14:paraId="1314ABED" w14:textId="67CB19E5" w:rsidR="007B3DA0" w:rsidRPr="007B3DA0" w:rsidRDefault="007B3DA0" w:rsidP="007B3DA0">
      <w:pPr>
        <w:tabs>
          <w:tab w:val="left" w:pos="3225"/>
        </w:tabs>
        <w:rPr>
          <w:rFonts w:ascii="Arial" w:hAnsi="Arial" w:cs="Arial"/>
          <w:color w:val="002060"/>
          <w:sz w:val="22"/>
          <w:szCs w:val="22"/>
        </w:rPr>
      </w:pPr>
      <w:r w:rsidRPr="007B3DA0">
        <w:rPr>
          <w:rFonts w:ascii="Arial" w:hAnsi="Arial" w:cs="Arial"/>
          <w:color w:val="002060"/>
          <w:sz w:val="22"/>
          <w:szCs w:val="22"/>
        </w:rPr>
        <w:t xml:space="preserve">Si trasmette, in allegato, il C.U. della FIGC dal n. 116/A inerente </w:t>
      </w:r>
      <w:proofErr w:type="gramStart"/>
      <w:r w:rsidRPr="007B3DA0">
        <w:rPr>
          <w:rFonts w:ascii="Arial" w:hAnsi="Arial" w:cs="Arial"/>
          <w:color w:val="002060"/>
          <w:sz w:val="22"/>
          <w:szCs w:val="22"/>
        </w:rPr>
        <w:t>le</w:t>
      </w:r>
      <w:proofErr w:type="gramEnd"/>
      <w:r w:rsidRPr="007B3DA0">
        <w:rPr>
          <w:rFonts w:ascii="Arial" w:hAnsi="Arial" w:cs="Arial"/>
          <w:color w:val="002060"/>
          <w:sz w:val="22"/>
          <w:szCs w:val="22"/>
        </w:rPr>
        <w:t xml:space="preserve"> modifiche al Regolamento della Lega Nazionale Dilettanti.</w:t>
      </w:r>
    </w:p>
    <w:p w14:paraId="1B146BA1" w14:textId="77777777" w:rsidR="007B3DA0" w:rsidRDefault="007B3DA0" w:rsidP="007B3DA0">
      <w:pPr>
        <w:tabs>
          <w:tab w:val="left" w:pos="3225"/>
        </w:tabs>
        <w:rPr>
          <w:rFonts w:ascii="Arial" w:hAnsi="Arial" w:cs="Arial"/>
          <w:color w:val="002060"/>
          <w:sz w:val="22"/>
          <w:szCs w:val="22"/>
        </w:rPr>
      </w:pPr>
    </w:p>
    <w:p w14:paraId="3A7EF7A5" w14:textId="77777777" w:rsidR="007B3DA0" w:rsidRPr="007B3DA0" w:rsidRDefault="007B3DA0" w:rsidP="007B3DA0">
      <w:pPr>
        <w:tabs>
          <w:tab w:val="left" w:pos="3225"/>
        </w:tabs>
        <w:rPr>
          <w:rFonts w:ascii="Arial" w:hAnsi="Arial" w:cs="Arial"/>
          <w:color w:val="002060"/>
          <w:sz w:val="22"/>
          <w:szCs w:val="22"/>
        </w:rPr>
      </w:pPr>
    </w:p>
    <w:p w14:paraId="7971D2BB" w14:textId="77777777" w:rsidR="007B3DA0" w:rsidRPr="007B3DA0" w:rsidRDefault="007B3DA0" w:rsidP="007B3DA0">
      <w:pPr>
        <w:tabs>
          <w:tab w:val="left" w:pos="3225"/>
        </w:tabs>
        <w:rPr>
          <w:rFonts w:ascii="Arial" w:hAnsi="Arial" w:cs="Arial"/>
          <w:b/>
          <w:color w:val="002060"/>
          <w:sz w:val="28"/>
          <w:szCs w:val="28"/>
        </w:rPr>
      </w:pPr>
      <w:r w:rsidRPr="007B3DA0">
        <w:rPr>
          <w:rFonts w:ascii="Arial" w:hAnsi="Arial" w:cs="Arial"/>
          <w:b/>
          <w:color w:val="002060"/>
          <w:sz w:val="28"/>
          <w:szCs w:val="28"/>
        </w:rPr>
        <w:t>CU n. 231 del 22.12.2025 LND</w:t>
      </w:r>
    </w:p>
    <w:p w14:paraId="2A039DD7" w14:textId="77777777" w:rsidR="007B3DA0" w:rsidRDefault="007B3DA0" w:rsidP="007B3DA0">
      <w:pPr>
        <w:tabs>
          <w:tab w:val="left" w:pos="3225"/>
        </w:tabs>
        <w:rPr>
          <w:rFonts w:ascii="Arial" w:hAnsi="Arial" w:cs="Arial"/>
          <w:color w:val="002060"/>
          <w:sz w:val="22"/>
          <w:szCs w:val="22"/>
        </w:rPr>
      </w:pPr>
    </w:p>
    <w:p w14:paraId="1EAE4892" w14:textId="2A1CB2C9" w:rsidR="007B3DA0" w:rsidRPr="007B3DA0" w:rsidRDefault="007B3DA0" w:rsidP="007B3DA0">
      <w:pPr>
        <w:tabs>
          <w:tab w:val="left" w:pos="3225"/>
        </w:tabs>
        <w:rPr>
          <w:rFonts w:ascii="Arial" w:hAnsi="Arial" w:cs="Arial"/>
          <w:color w:val="002060"/>
          <w:sz w:val="22"/>
          <w:szCs w:val="22"/>
        </w:rPr>
      </w:pPr>
      <w:r w:rsidRPr="007B3DA0">
        <w:rPr>
          <w:rFonts w:ascii="Arial" w:hAnsi="Arial" w:cs="Arial"/>
          <w:color w:val="002060"/>
          <w:sz w:val="22"/>
          <w:szCs w:val="22"/>
        </w:rPr>
        <w:t xml:space="preserve">Si trasmette, in allegato, il C.U. della FIGC dal n. 118/A inerente </w:t>
      </w:r>
      <w:proofErr w:type="gramStart"/>
      <w:r w:rsidRPr="007B3DA0">
        <w:rPr>
          <w:rFonts w:ascii="Arial" w:hAnsi="Arial" w:cs="Arial"/>
          <w:color w:val="002060"/>
          <w:sz w:val="22"/>
          <w:szCs w:val="22"/>
        </w:rPr>
        <w:t>i</w:t>
      </w:r>
      <w:proofErr w:type="gramEnd"/>
      <w:r w:rsidRPr="007B3DA0">
        <w:rPr>
          <w:rFonts w:ascii="Arial" w:hAnsi="Arial" w:cs="Arial"/>
          <w:color w:val="002060"/>
          <w:sz w:val="22"/>
          <w:szCs w:val="22"/>
        </w:rPr>
        <w:t xml:space="preserve"> termini e le modalità di </w:t>
      </w:r>
      <w:proofErr w:type="spellStart"/>
      <w:r w:rsidRPr="007B3DA0">
        <w:rPr>
          <w:rFonts w:ascii="Arial" w:hAnsi="Arial" w:cs="Arial"/>
          <w:color w:val="002060"/>
          <w:sz w:val="22"/>
          <w:szCs w:val="22"/>
        </w:rPr>
        <w:t>ritesseramento</w:t>
      </w:r>
      <w:proofErr w:type="spellEnd"/>
      <w:r w:rsidRPr="007B3DA0">
        <w:rPr>
          <w:rFonts w:ascii="Arial" w:hAnsi="Arial" w:cs="Arial"/>
          <w:color w:val="002060"/>
          <w:sz w:val="22"/>
          <w:szCs w:val="22"/>
        </w:rPr>
        <w:t xml:space="preserve"> dei calciatori/calciatrici “Giovani” e “Giovani di Serie” in scadenza al 30 giugno 2026.</w:t>
      </w:r>
    </w:p>
    <w:p w14:paraId="78FC6044" w14:textId="77777777" w:rsidR="007B3DA0" w:rsidRDefault="007B3DA0" w:rsidP="00CE2EDF">
      <w:pPr>
        <w:tabs>
          <w:tab w:val="left" w:pos="3225"/>
        </w:tabs>
        <w:rPr>
          <w:rFonts w:ascii="Arial" w:hAnsi="Arial" w:cs="Arial"/>
          <w:color w:val="002060"/>
          <w:sz w:val="22"/>
          <w:szCs w:val="22"/>
        </w:rPr>
      </w:pPr>
    </w:p>
    <w:p w14:paraId="000710D0" w14:textId="77777777" w:rsidR="007B3DA0" w:rsidRPr="00484468" w:rsidRDefault="007B3DA0"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4D67108" w14:textId="77777777" w:rsidR="00694835" w:rsidRDefault="00694835"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lastRenderedPageBreak/>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lastRenderedPageBreak/>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5027A7A7" w14:textId="73D6F0A0" w:rsidR="001328E4" w:rsidRPr="001328E4" w:rsidRDefault="001328E4" w:rsidP="0022231A">
      <w:pPr>
        <w:pStyle w:val="LndNormale1"/>
        <w:rPr>
          <w:b/>
          <w:bCs/>
          <w:color w:val="002060"/>
        </w:rPr>
      </w:pPr>
      <w:r w:rsidRPr="001328E4">
        <w:rPr>
          <w:b/>
          <w:bCs/>
          <w:color w:val="002060"/>
        </w:rPr>
        <w:t>MODALITA’ DI COMPILAZIONE DISTINTA ONLINE</w:t>
      </w:r>
    </w:p>
    <w:p w14:paraId="34D13607" w14:textId="304BBAD3" w:rsidR="001328E4" w:rsidRDefault="001328E4" w:rsidP="00E31DFE">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272A6D44" w14:textId="73183FA7" w:rsidR="00E31DFE" w:rsidRPr="00E31DFE" w:rsidRDefault="001328E4" w:rsidP="00E31DFE">
      <w:pPr>
        <w:pStyle w:val="LndNormale1"/>
        <w:rPr>
          <w:color w:val="002060"/>
        </w:rPr>
      </w:pPr>
      <w:r>
        <w:rPr>
          <w:color w:val="002060"/>
        </w:rPr>
        <w:t>Dal</w:t>
      </w:r>
      <w:r w:rsidR="00E31DFE" w:rsidRPr="00E31DFE">
        <w:rPr>
          <w:color w:val="002060"/>
        </w:rPr>
        <w:t xml:space="preserve"> menù </w:t>
      </w:r>
      <w:r w:rsidR="00E31DFE" w:rsidRPr="00E31DFE">
        <w:rPr>
          <w:b/>
          <w:bCs/>
          <w:i/>
          <w:iCs/>
          <w:color w:val="002060"/>
        </w:rPr>
        <w:t>Liste di presentazione</w:t>
      </w:r>
      <w:r w:rsidR="00E31DFE" w:rsidRPr="00E31DFE">
        <w:rPr>
          <w:color w:val="002060"/>
        </w:rPr>
        <w:t> cliccando </w:t>
      </w:r>
      <w:r w:rsidR="00E31DFE" w:rsidRPr="00E31DFE">
        <w:rPr>
          <w:b/>
          <w:bCs/>
          <w:i/>
          <w:iCs/>
          <w:color w:val="002060"/>
        </w:rPr>
        <w:t>Campionati Regionali e Provinciali</w:t>
      </w:r>
      <w:r w:rsidR="00E31DFE" w:rsidRPr="00E31DFE">
        <w:rPr>
          <w:color w:val="002060"/>
        </w:rPr>
        <w:t> verranno elencati tutti i Campionati ai quali la Società partecipa, selezionando l’icona con il pallone per la quale si desidera generare il documento, comparirà il calendario completo del Campionato scelto.</w:t>
      </w:r>
    </w:p>
    <w:p w14:paraId="0682829D" w14:textId="044EE2D5" w:rsidR="00E31DFE" w:rsidRPr="00E31DFE" w:rsidRDefault="00E31DFE" w:rsidP="00E31DFE">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4F377627" w14:textId="6160ADEA" w:rsidR="00E31DFE" w:rsidRPr="00E31DFE" w:rsidRDefault="00E31DFE" w:rsidP="00E31DFE">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DBCA2BE" w14:textId="77777777" w:rsidR="00E31DFE" w:rsidRPr="00E31DFE" w:rsidRDefault="00E31DFE" w:rsidP="00E31DFE">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BC0E11" w14:textId="77777777" w:rsidR="00E31DFE" w:rsidRPr="00E31DFE" w:rsidRDefault="00E31DFE" w:rsidP="00E31DFE">
      <w:pPr>
        <w:pStyle w:val="LndNormale1"/>
        <w:rPr>
          <w:color w:val="002060"/>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presente in calce alla pagina, per generare il documento di gara da sottoscrivere e consegnare il giorno della gara.</w:t>
      </w:r>
    </w:p>
    <w:p w14:paraId="1DA7C69B" w14:textId="77777777" w:rsidR="00E31DFE" w:rsidRDefault="00E31DFE" w:rsidP="0022231A">
      <w:pPr>
        <w:pStyle w:val="LndNormale1"/>
        <w:rPr>
          <w:color w:val="002060"/>
        </w:rPr>
      </w:pPr>
    </w:p>
    <w:p w14:paraId="69731D09" w14:textId="77777777" w:rsidR="009C0C87" w:rsidRPr="009C0C87" w:rsidRDefault="009C0C87" w:rsidP="0022231A">
      <w:pPr>
        <w:pStyle w:val="LndNormale1"/>
        <w:rPr>
          <w:color w:val="002060"/>
        </w:rPr>
      </w:pPr>
    </w:p>
    <w:p w14:paraId="653D23D9" w14:textId="77777777" w:rsidR="009C0C87" w:rsidRPr="009C0C87" w:rsidRDefault="009C0C87" w:rsidP="009C0C87">
      <w:pPr>
        <w:rPr>
          <w:rFonts w:ascii="Arial" w:hAnsi="Arial" w:cs="Arial"/>
          <w:b/>
          <w:color w:val="002060"/>
          <w:sz w:val="28"/>
          <w:szCs w:val="28"/>
        </w:rPr>
      </w:pPr>
      <w:r w:rsidRPr="009C0C87">
        <w:rPr>
          <w:rFonts w:ascii="Arial" w:hAnsi="Arial" w:cs="Arial"/>
          <w:b/>
          <w:color w:val="002060"/>
          <w:sz w:val="28"/>
          <w:szCs w:val="28"/>
        </w:rPr>
        <w:t>CHIUSURA UFFICI</w:t>
      </w:r>
    </w:p>
    <w:p w14:paraId="75951EA9" w14:textId="77777777" w:rsidR="009C0C87" w:rsidRPr="009C0C87" w:rsidRDefault="009C0C87" w:rsidP="009C0C87">
      <w:pPr>
        <w:rPr>
          <w:rFonts w:ascii="Arial" w:hAnsi="Arial" w:cs="Arial"/>
          <w:color w:val="002060"/>
          <w:sz w:val="22"/>
          <w:szCs w:val="22"/>
        </w:rPr>
      </w:pPr>
    </w:p>
    <w:p w14:paraId="74C629A2" w14:textId="77777777" w:rsidR="009C0C87" w:rsidRPr="009C0C87" w:rsidRDefault="009C0C87" w:rsidP="009C0C87">
      <w:pPr>
        <w:rPr>
          <w:rFonts w:ascii="Arial" w:hAnsi="Arial" w:cs="Arial"/>
          <w:b/>
          <w:color w:val="002060"/>
          <w:sz w:val="22"/>
          <w:szCs w:val="22"/>
          <w:u w:val="single"/>
        </w:rPr>
      </w:pPr>
      <w:r w:rsidRPr="009C0C87">
        <w:rPr>
          <w:rFonts w:ascii="Arial" w:hAnsi="Arial" w:cs="Arial"/>
          <w:color w:val="002060"/>
          <w:sz w:val="22"/>
          <w:szCs w:val="22"/>
        </w:rPr>
        <w:lastRenderedPageBreak/>
        <w:t xml:space="preserve">Si comunica che gli uffici del Comitato Regionale Marche rimarranno chiusi nei giorni </w:t>
      </w:r>
      <w:r w:rsidRPr="009C0C87">
        <w:rPr>
          <w:rFonts w:ascii="Arial" w:hAnsi="Arial" w:cs="Arial"/>
          <w:b/>
          <w:color w:val="002060"/>
          <w:sz w:val="22"/>
          <w:szCs w:val="22"/>
          <w:u w:val="single"/>
        </w:rPr>
        <w:t>24, 31 dicembre 2025 e 5 gennaio 2026</w:t>
      </w:r>
    </w:p>
    <w:p w14:paraId="76EC6073" w14:textId="77777777" w:rsidR="009C0C87" w:rsidRPr="009C0C87" w:rsidRDefault="009C0C87" w:rsidP="0022231A">
      <w:pPr>
        <w:pStyle w:val="LndNormale1"/>
        <w:rPr>
          <w:color w:val="002060"/>
        </w:rPr>
      </w:pPr>
    </w:p>
    <w:p w14:paraId="0959B19F" w14:textId="77777777" w:rsidR="009C0C87" w:rsidRPr="009C0C87" w:rsidRDefault="009C0C87" w:rsidP="0022231A">
      <w:pPr>
        <w:pStyle w:val="LndNormale1"/>
        <w:rPr>
          <w:color w:val="002060"/>
        </w:rPr>
      </w:pPr>
    </w:p>
    <w:p w14:paraId="5169C69E" w14:textId="77777777" w:rsidR="009C0C87" w:rsidRPr="009C0C87" w:rsidRDefault="009C0C87" w:rsidP="009C0C87">
      <w:pPr>
        <w:pStyle w:val="LndNormale1"/>
        <w:rPr>
          <w:b/>
          <w:color w:val="002060"/>
          <w:sz w:val="28"/>
          <w:szCs w:val="28"/>
        </w:rPr>
      </w:pPr>
      <w:r w:rsidRPr="009C0C87">
        <w:rPr>
          <w:b/>
          <w:color w:val="002060"/>
          <w:sz w:val="28"/>
          <w:szCs w:val="28"/>
        </w:rPr>
        <w:t>SVINCOLI PER INATTIVITA’ (ART. 109 NOIF)</w:t>
      </w:r>
    </w:p>
    <w:p w14:paraId="61F58E69" w14:textId="77777777" w:rsidR="009C0C87" w:rsidRPr="009C0C87" w:rsidRDefault="009C0C87" w:rsidP="009C0C87">
      <w:pPr>
        <w:pStyle w:val="LndNormale1"/>
        <w:rPr>
          <w:color w:val="002060"/>
        </w:rPr>
      </w:pPr>
    </w:p>
    <w:p w14:paraId="24654B61" w14:textId="77777777" w:rsidR="009C0C87" w:rsidRPr="009C0C87" w:rsidRDefault="009C0C87" w:rsidP="009C0C87">
      <w:pPr>
        <w:pStyle w:val="LndNormale1"/>
        <w:rPr>
          <w:color w:val="002060"/>
        </w:rPr>
      </w:pPr>
      <w:r w:rsidRPr="009C0C87">
        <w:rPr>
          <w:color w:val="002060"/>
        </w:rPr>
        <w:t>Vista la richiesta di svincolo per inattività ai sensi dell’art. 109 delle NOIF, si procede allo svincolo dei seguenti calciatori:</w:t>
      </w:r>
    </w:p>
    <w:p w14:paraId="5D099E08" w14:textId="77777777" w:rsidR="009C0C87" w:rsidRPr="009C0C87" w:rsidRDefault="009C0C87" w:rsidP="009C0C87">
      <w:pPr>
        <w:pStyle w:val="LndNormale1"/>
        <w:rPr>
          <w:b/>
          <w:color w:val="002060"/>
        </w:rPr>
      </w:pPr>
      <w:r w:rsidRPr="009C0C87">
        <w:rPr>
          <w:b/>
          <w:color w:val="002060"/>
        </w:rPr>
        <w:t>MANOCCHI MARCO</w:t>
      </w:r>
      <w:r w:rsidRPr="009C0C87">
        <w:rPr>
          <w:b/>
          <w:color w:val="002060"/>
        </w:rPr>
        <w:tab/>
      </w:r>
      <w:r w:rsidRPr="009C0C87">
        <w:rPr>
          <w:b/>
          <w:color w:val="002060"/>
        </w:rPr>
        <w:tab/>
        <w:t>nato 29.09.1995</w:t>
      </w:r>
      <w:r w:rsidRPr="009C0C87">
        <w:rPr>
          <w:b/>
          <w:color w:val="002060"/>
        </w:rPr>
        <w:tab/>
        <w:t>916.085 A.S.D. REAL CASEBRUCIATE W.FIRE</w:t>
      </w:r>
    </w:p>
    <w:p w14:paraId="550071EC" w14:textId="77777777" w:rsidR="009C0C87" w:rsidRPr="009C0C87" w:rsidRDefault="009C0C87" w:rsidP="009C0C87">
      <w:pPr>
        <w:rPr>
          <w:rFonts w:ascii="Arial" w:hAnsi="Arial" w:cs="Arial"/>
          <w:color w:val="002060"/>
          <w:sz w:val="22"/>
          <w:szCs w:val="22"/>
        </w:rPr>
      </w:pPr>
    </w:p>
    <w:p w14:paraId="0D1F3C7C" w14:textId="77777777" w:rsidR="009C0C87" w:rsidRPr="009C0C87" w:rsidRDefault="009C0C87" w:rsidP="009C0C87">
      <w:pPr>
        <w:pStyle w:val="LndNormale1"/>
        <w:rPr>
          <w:color w:val="002060"/>
        </w:rPr>
      </w:pPr>
    </w:p>
    <w:p w14:paraId="02601B0C" w14:textId="77777777" w:rsidR="009C0C87" w:rsidRPr="009C0C87" w:rsidRDefault="009C0C87" w:rsidP="009C0C87">
      <w:pPr>
        <w:pStyle w:val="LndNormale1"/>
        <w:rPr>
          <w:b/>
          <w:color w:val="002060"/>
          <w:sz w:val="28"/>
          <w:szCs w:val="28"/>
        </w:rPr>
      </w:pPr>
      <w:r w:rsidRPr="009C0C87">
        <w:rPr>
          <w:b/>
          <w:color w:val="002060"/>
          <w:sz w:val="28"/>
          <w:szCs w:val="28"/>
        </w:rPr>
        <w:t>SVINCOLI EX ART. 117 BIS NOIF</w:t>
      </w:r>
    </w:p>
    <w:p w14:paraId="3BFA3F1A" w14:textId="77777777" w:rsidR="009C0C87" w:rsidRPr="009C0C87" w:rsidRDefault="009C0C87" w:rsidP="009C0C87">
      <w:pPr>
        <w:pStyle w:val="LndNormale1"/>
        <w:rPr>
          <w:color w:val="002060"/>
        </w:rPr>
      </w:pPr>
    </w:p>
    <w:p w14:paraId="0A539494" w14:textId="77777777" w:rsidR="009C0C87" w:rsidRPr="009C0C87" w:rsidRDefault="009C0C87" w:rsidP="009C0C87">
      <w:pPr>
        <w:pStyle w:val="LndNormale1"/>
        <w:rPr>
          <w:b/>
          <w:color w:val="002060"/>
        </w:rPr>
      </w:pPr>
      <w:r w:rsidRPr="009C0C8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C0C87">
        <w:rPr>
          <w:b/>
          <w:color w:val="002060"/>
        </w:rPr>
        <w:t>19.12.2025:</w:t>
      </w:r>
    </w:p>
    <w:tbl>
      <w:tblPr>
        <w:tblW w:w="0" w:type="auto"/>
        <w:tblLook w:val="04A0" w:firstRow="1" w:lastRow="0" w:firstColumn="1" w:lastColumn="0" w:noHBand="0" w:noVBand="1"/>
      </w:tblPr>
      <w:tblGrid>
        <w:gridCol w:w="1265"/>
        <w:gridCol w:w="2756"/>
        <w:gridCol w:w="1273"/>
        <w:gridCol w:w="1182"/>
        <w:gridCol w:w="3436"/>
      </w:tblGrid>
      <w:tr w:rsidR="009C0C87" w:rsidRPr="009C0C87" w14:paraId="7495F141" w14:textId="77777777" w:rsidTr="009F7C79">
        <w:tc>
          <w:tcPr>
            <w:tcW w:w="1265" w:type="dxa"/>
            <w:tcBorders>
              <w:top w:val="single" w:sz="4" w:space="0" w:color="auto"/>
              <w:left w:val="single" w:sz="4" w:space="0" w:color="auto"/>
              <w:bottom w:val="single" w:sz="4" w:space="0" w:color="auto"/>
              <w:right w:val="single" w:sz="4" w:space="0" w:color="auto"/>
            </w:tcBorders>
            <w:hideMark/>
          </w:tcPr>
          <w:p w14:paraId="4377AADC" w14:textId="77777777" w:rsidR="009C0C87" w:rsidRPr="009C0C87" w:rsidRDefault="009C0C87" w:rsidP="009F7C79">
            <w:pPr>
              <w:pStyle w:val="LndNormale1"/>
              <w:jc w:val="center"/>
              <w:rPr>
                <w:color w:val="002060"/>
              </w:rPr>
            </w:pPr>
            <w:r w:rsidRPr="009C0C87">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0E2A37F" w14:textId="77777777" w:rsidR="009C0C87" w:rsidRPr="009C0C87" w:rsidRDefault="009C0C87" w:rsidP="009F7C79">
            <w:pPr>
              <w:pStyle w:val="LndNormale1"/>
              <w:jc w:val="center"/>
              <w:rPr>
                <w:color w:val="002060"/>
              </w:rPr>
            </w:pPr>
            <w:r w:rsidRPr="009C0C87">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1A7165A" w14:textId="77777777" w:rsidR="009C0C87" w:rsidRPr="009C0C87" w:rsidRDefault="009C0C87" w:rsidP="009F7C79">
            <w:pPr>
              <w:pStyle w:val="LndNormale1"/>
              <w:jc w:val="center"/>
              <w:rPr>
                <w:color w:val="002060"/>
              </w:rPr>
            </w:pPr>
            <w:r w:rsidRPr="009C0C87">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2116505" w14:textId="77777777" w:rsidR="009C0C87" w:rsidRPr="009C0C87" w:rsidRDefault="009C0C87" w:rsidP="009F7C79">
            <w:pPr>
              <w:pStyle w:val="LndNormale1"/>
              <w:jc w:val="center"/>
              <w:rPr>
                <w:color w:val="002060"/>
              </w:rPr>
            </w:pPr>
            <w:r w:rsidRPr="009C0C87">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05D4110" w14:textId="77777777" w:rsidR="009C0C87" w:rsidRPr="009C0C87" w:rsidRDefault="009C0C87" w:rsidP="009F7C79">
            <w:pPr>
              <w:pStyle w:val="LndNormale1"/>
              <w:jc w:val="center"/>
              <w:rPr>
                <w:color w:val="002060"/>
              </w:rPr>
            </w:pPr>
            <w:r w:rsidRPr="009C0C87">
              <w:rPr>
                <w:color w:val="002060"/>
              </w:rPr>
              <w:t>Società</w:t>
            </w:r>
          </w:p>
        </w:tc>
      </w:tr>
      <w:tr w:rsidR="009C0C87" w:rsidRPr="009C0C87" w14:paraId="466E6645" w14:textId="77777777" w:rsidTr="009F7C79">
        <w:tc>
          <w:tcPr>
            <w:tcW w:w="1265" w:type="dxa"/>
            <w:tcBorders>
              <w:top w:val="single" w:sz="4" w:space="0" w:color="auto"/>
              <w:left w:val="single" w:sz="4" w:space="0" w:color="auto"/>
              <w:bottom w:val="single" w:sz="4" w:space="0" w:color="auto"/>
              <w:right w:val="single" w:sz="4" w:space="0" w:color="auto"/>
            </w:tcBorders>
          </w:tcPr>
          <w:p w14:paraId="375540C7" w14:textId="77777777" w:rsidR="009C0C87" w:rsidRPr="009C0C87" w:rsidRDefault="009C0C87" w:rsidP="009F7C79">
            <w:pPr>
              <w:pStyle w:val="LndNormale1"/>
              <w:rPr>
                <w:color w:val="002060"/>
                <w:sz w:val="20"/>
              </w:rPr>
            </w:pPr>
            <w:r w:rsidRPr="009C0C87">
              <w:rPr>
                <w:color w:val="002060"/>
                <w:sz w:val="20"/>
              </w:rPr>
              <w:t>4411505</w:t>
            </w:r>
          </w:p>
        </w:tc>
        <w:tc>
          <w:tcPr>
            <w:tcW w:w="2756" w:type="dxa"/>
            <w:tcBorders>
              <w:top w:val="single" w:sz="4" w:space="0" w:color="auto"/>
              <w:left w:val="single" w:sz="4" w:space="0" w:color="auto"/>
              <w:bottom w:val="single" w:sz="4" w:space="0" w:color="auto"/>
              <w:right w:val="single" w:sz="4" w:space="0" w:color="auto"/>
            </w:tcBorders>
          </w:tcPr>
          <w:p w14:paraId="5CA2D700" w14:textId="77777777" w:rsidR="009C0C87" w:rsidRPr="009C0C87" w:rsidRDefault="009C0C87" w:rsidP="009F7C79">
            <w:pPr>
              <w:pStyle w:val="LndNormale1"/>
              <w:rPr>
                <w:color w:val="002060"/>
                <w:sz w:val="20"/>
              </w:rPr>
            </w:pPr>
            <w:r w:rsidRPr="009C0C87">
              <w:rPr>
                <w:color w:val="002060"/>
                <w:sz w:val="20"/>
              </w:rPr>
              <w:t>PERICOLO GIUSEPPE</w:t>
            </w:r>
          </w:p>
        </w:tc>
        <w:tc>
          <w:tcPr>
            <w:tcW w:w="1273" w:type="dxa"/>
            <w:tcBorders>
              <w:top w:val="single" w:sz="4" w:space="0" w:color="auto"/>
              <w:left w:val="single" w:sz="4" w:space="0" w:color="auto"/>
              <w:bottom w:val="single" w:sz="4" w:space="0" w:color="auto"/>
              <w:right w:val="single" w:sz="4" w:space="0" w:color="auto"/>
            </w:tcBorders>
          </w:tcPr>
          <w:p w14:paraId="6E1F0A7E" w14:textId="77777777" w:rsidR="009C0C87" w:rsidRPr="009C0C87" w:rsidRDefault="009C0C87" w:rsidP="009F7C79">
            <w:pPr>
              <w:pStyle w:val="LndNormale1"/>
              <w:rPr>
                <w:color w:val="002060"/>
                <w:sz w:val="20"/>
              </w:rPr>
            </w:pPr>
            <w:r w:rsidRPr="009C0C87">
              <w:rPr>
                <w:color w:val="002060"/>
                <w:sz w:val="20"/>
              </w:rPr>
              <w:t>05.11.1991</w:t>
            </w:r>
          </w:p>
        </w:tc>
        <w:tc>
          <w:tcPr>
            <w:tcW w:w="1182" w:type="dxa"/>
            <w:tcBorders>
              <w:top w:val="single" w:sz="4" w:space="0" w:color="auto"/>
              <w:left w:val="single" w:sz="4" w:space="0" w:color="auto"/>
              <w:bottom w:val="single" w:sz="4" w:space="0" w:color="auto"/>
              <w:right w:val="single" w:sz="4" w:space="0" w:color="auto"/>
            </w:tcBorders>
          </w:tcPr>
          <w:p w14:paraId="37E26867" w14:textId="77777777" w:rsidR="009C0C87" w:rsidRPr="009C0C87" w:rsidRDefault="009C0C87" w:rsidP="009F7C79">
            <w:pPr>
              <w:pStyle w:val="LndNormale1"/>
              <w:jc w:val="left"/>
              <w:rPr>
                <w:color w:val="002060"/>
                <w:sz w:val="20"/>
              </w:rPr>
            </w:pPr>
            <w:r w:rsidRPr="009C0C87">
              <w:rPr>
                <w:color w:val="002060"/>
                <w:sz w:val="20"/>
              </w:rPr>
              <w:t>66941</w:t>
            </w:r>
          </w:p>
        </w:tc>
        <w:tc>
          <w:tcPr>
            <w:tcW w:w="3436" w:type="dxa"/>
            <w:tcBorders>
              <w:top w:val="single" w:sz="4" w:space="0" w:color="auto"/>
              <w:left w:val="single" w:sz="4" w:space="0" w:color="auto"/>
              <w:bottom w:val="single" w:sz="4" w:space="0" w:color="auto"/>
              <w:right w:val="single" w:sz="4" w:space="0" w:color="auto"/>
            </w:tcBorders>
          </w:tcPr>
          <w:p w14:paraId="03CC0F2A" w14:textId="77777777" w:rsidR="009C0C87" w:rsidRPr="009C0C87" w:rsidRDefault="009C0C87" w:rsidP="009F7C79">
            <w:pPr>
              <w:pStyle w:val="LndNormale1"/>
              <w:jc w:val="left"/>
              <w:rPr>
                <w:color w:val="002060"/>
                <w:sz w:val="20"/>
              </w:rPr>
            </w:pPr>
            <w:r w:rsidRPr="009C0C87">
              <w:rPr>
                <w:color w:val="002060"/>
                <w:sz w:val="20"/>
              </w:rPr>
              <w:t>A.S.D. SAN BIAGIO</w:t>
            </w:r>
          </w:p>
        </w:tc>
      </w:tr>
      <w:tr w:rsidR="009C0C87" w:rsidRPr="009C0C87" w14:paraId="204A0BFA" w14:textId="77777777" w:rsidTr="009F7C79">
        <w:tc>
          <w:tcPr>
            <w:tcW w:w="1265" w:type="dxa"/>
            <w:tcBorders>
              <w:top w:val="single" w:sz="4" w:space="0" w:color="auto"/>
              <w:left w:val="single" w:sz="4" w:space="0" w:color="auto"/>
              <w:bottom w:val="single" w:sz="4" w:space="0" w:color="auto"/>
              <w:right w:val="single" w:sz="4" w:space="0" w:color="auto"/>
            </w:tcBorders>
          </w:tcPr>
          <w:p w14:paraId="14563EC2" w14:textId="77777777" w:rsidR="009C0C87" w:rsidRPr="009C0C87" w:rsidRDefault="009C0C87" w:rsidP="009F7C79">
            <w:pPr>
              <w:pStyle w:val="LndNormale1"/>
              <w:jc w:val="left"/>
              <w:rPr>
                <w:color w:val="002060"/>
                <w:sz w:val="20"/>
              </w:rPr>
            </w:pPr>
            <w:r w:rsidRPr="009C0C87">
              <w:rPr>
                <w:color w:val="002060"/>
                <w:sz w:val="20"/>
              </w:rPr>
              <w:t>5850589</w:t>
            </w:r>
          </w:p>
        </w:tc>
        <w:tc>
          <w:tcPr>
            <w:tcW w:w="2756" w:type="dxa"/>
            <w:tcBorders>
              <w:top w:val="single" w:sz="4" w:space="0" w:color="auto"/>
              <w:left w:val="single" w:sz="4" w:space="0" w:color="auto"/>
              <w:bottom w:val="single" w:sz="4" w:space="0" w:color="auto"/>
              <w:right w:val="single" w:sz="4" w:space="0" w:color="auto"/>
            </w:tcBorders>
          </w:tcPr>
          <w:p w14:paraId="4BB25C36" w14:textId="77777777" w:rsidR="009C0C87" w:rsidRPr="009C0C87" w:rsidRDefault="009C0C87" w:rsidP="009F7C79">
            <w:pPr>
              <w:pStyle w:val="LndNormale1"/>
              <w:jc w:val="left"/>
              <w:rPr>
                <w:color w:val="002060"/>
                <w:sz w:val="20"/>
                <w:lang w:val="es-ES"/>
              </w:rPr>
            </w:pPr>
            <w:r w:rsidRPr="009C0C87">
              <w:rPr>
                <w:color w:val="002060"/>
                <w:sz w:val="20"/>
                <w:lang w:val="es-ES"/>
              </w:rPr>
              <w:t>ORIHUELA DE LA TOR AL</w:t>
            </w:r>
          </w:p>
        </w:tc>
        <w:tc>
          <w:tcPr>
            <w:tcW w:w="1273" w:type="dxa"/>
            <w:tcBorders>
              <w:top w:val="single" w:sz="4" w:space="0" w:color="auto"/>
              <w:left w:val="single" w:sz="4" w:space="0" w:color="auto"/>
              <w:bottom w:val="single" w:sz="4" w:space="0" w:color="auto"/>
              <w:right w:val="single" w:sz="4" w:space="0" w:color="auto"/>
            </w:tcBorders>
          </w:tcPr>
          <w:p w14:paraId="14886540" w14:textId="77777777" w:rsidR="009C0C87" w:rsidRPr="009C0C87" w:rsidRDefault="009C0C87" w:rsidP="009F7C79">
            <w:pPr>
              <w:pStyle w:val="LndNormale1"/>
              <w:jc w:val="left"/>
              <w:rPr>
                <w:color w:val="002060"/>
                <w:sz w:val="20"/>
              </w:rPr>
            </w:pPr>
            <w:r w:rsidRPr="009C0C87">
              <w:rPr>
                <w:color w:val="002060"/>
                <w:sz w:val="20"/>
              </w:rPr>
              <w:t>09.05.1996</w:t>
            </w:r>
          </w:p>
        </w:tc>
        <w:tc>
          <w:tcPr>
            <w:tcW w:w="1182" w:type="dxa"/>
            <w:tcBorders>
              <w:top w:val="single" w:sz="4" w:space="0" w:color="auto"/>
              <w:left w:val="single" w:sz="4" w:space="0" w:color="auto"/>
              <w:bottom w:val="single" w:sz="4" w:space="0" w:color="auto"/>
              <w:right w:val="single" w:sz="4" w:space="0" w:color="auto"/>
            </w:tcBorders>
          </w:tcPr>
          <w:p w14:paraId="4FA115BA" w14:textId="77777777" w:rsidR="009C0C87" w:rsidRPr="009C0C87" w:rsidRDefault="009C0C87" w:rsidP="009F7C79">
            <w:pPr>
              <w:pStyle w:val="LndNormale1"/>
              <w:jc w:val="left"/>
              <w:rPr>
                <w:color w:val="002060"/>
                <w:sz w:val="20"/>
              </w:rPr>
            </w:pPr>
            <w:r w:rsidRPr="009C0C87">
              <w:rPr>
                <w:color w:val="002060"/>
                <w:sz w:val="20"/>
              </w:rPr>
              <w:t>948461</w:t>
            </w:r>
          </w:p>
        </w:tc>
        <w:tc>
          <w:tcPr>
            <w:tcW w:w="3436" w:type="dxa"/>
            <w:tcBorders>
              <w:top w:val="single" w:sz="4" w:space="0" w:color="auto"/>
              <w:left w:val="single" w:sz="4" w:space="0" w:color="auto"/>
              <w:bottom w:val="single" w:sz="4" w:space="0" w:color="auto"/>
              <w:right w:val="single" w:sz="4" w:space="0" w:color="auto"/>
            </w:tcBorders>
          </w:tcPr>
          <w:p w14:paraId="71CB535D" w14:textId="77777777" w:rsidR="009C0C87" w:rsidRPr="009C0C87" w:rsidRDefault="009C0C87" w:rsidP="009F7C79">
            <w:pPr>
              <w:pStyle w:val="LndNormale1"/>
              <w:jc w:val="left"/>
              <w:rPr>
                <w:color w:val="002060"/>
                <w:sz w:val="20"/>
              </w:rPr>
            </w:pPr>
            <w:r w:rsidRPr="009C0C87">
              <w:rPr>
                <w:color w:val="002060"/>
                <w:sz w:val="20"/>
              </w:rPr>
              <w:t>C.F. MACERATESE A.S.D.</w:t>
            </w:r>
          </w:p>
        </w:tc>
      </w:tr>
    </w:tbl>
    <w:p w14:paraId="53BA2C98" w14:textId="77777777" w:rsidR="009C0C87" w:rsidRPr="009C0C87" w:rsidRDefault="009C0C87" w:rsidP="009C0C87">
      <w:pPr>
        <w:pStyle w:val="LndNormale1"/>
        <w:rPr>
          <w:color w:val="002060"/>
        </w:rPr>
      </w:pPr>
    </w:p>
    <w:p w14:paraId="284D9498" w14:textId="77777777" w:rsidR="009C0C87" w:rsidRPr="009C0C87" w:rsidRDefault="009C0C87" w:rsidP="009C0C87">
      <w:pPr>
        <w:pStyle w:val="LndNormale1"/>
        <w:rPr>
          <w:b/>
          <w:color w:val="002060"/>
        </w:rPr>
      </w:pPr>
      <w:r w:rsidRPr="009C0C8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C0C87">
        <w:rPr>
          <w:b/>
          <w:color w:val="002060"/>
        </w:rPr>
        <w:t>20.12.2025:</w:t>
      </w:r>
    </w:p>
    <w:tbl>
      <w:tblPr>
        <w:tblW w:w="0" w:type="auto"/>
        <w:tblLook w:val="04A0" w:firstRow="1" w:lastRow="0" w:firstColumn="1" w:lastColumn="0" w:noHBand="0" w:noVBand="1"/>
      </w:tblPr>
      <w:tblGrid>
        <w:gridCol w:w="1265"/>
        <w:gridCol w:w="2756"/>
        <w:gridCol w:w="1273"/>
        <w:gridCol w:w="1182"/>
        <w:gridCol w:w="3436"/>
      </w:tblGrid>
      <w:tr w:rsidR="009C0C87" w:rsidRPr="009C0C87" w14:paraId="63AB7CFF" w14:textId="77777777" w:rsidTr="009F7C79">
        <w:tc>
          <w:tcPr>
            <w:tcW w:w="1265" w:type="dxa"/>
            <w:tcBorders>
              <w:top w:val="single" w:sz="4" w:space="0" w:color="auto"/>
              <w:left w:val="single" w:sz="4" w:space="0" w:color="auto"/>
              <w:bottom w:val="single" w:sz="4" w:space="0" w:color="auto"/>
              <w:right w:val="single" w:sz="4" w:space="0" w:color="auto"/>
            </w:tcBorders>
            <w:hideMark/>
          </w:tcPr>
          <w:p w14:paraId="434A48BC" w14:textId="77777777" w:rsidR="009C0C87" w:rsidRPr="009C0C87" w:rsidRDefault="009C0C87" w:rsidP="009F7C79">
            <w:pPr>
              <w:pStyle w:val="LndNormale1"/>
              <w:jc w:val="center"/>
              <w:rPr>
                <w:color w:val="002060"/>
              </w:rPr>
            </w:pPr>
            <w:r w:rsidRPr="009C0C87">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3D53302" w14:textId="77777777" w:rsidR="009C0C87" w:rsidRPr="009C0C87" w:rsidRDefault="009C0C87" w:rsidP="009F7C79">
            <w:pPr>
              <w:pStyle w:val="LndNormale1"/>
              <w:jc w:val="center"/>
              <w:rPr>
                <w:color w:val="002060"/>
              </w:rPr>
            </w:pPr>
            <w:r w:rsidRPr="009C0C87">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5129DFA" w14:textId="77777777" w:rsidR="009C0C87" w:rsidRPr="009C0C87" w:rsidRDefault="009C0C87" w:rsidP="009F7C79">
            <w:pPr>
              <w:pStyle w:val="LndNormale1"/>
              <w:jc w:val="center"/>
              <w:rPr>
                <w:color w:val="002060"/>
              </w:rPr>
            </w:pPr>
            <w:r w:rsidRPr="009C0C87">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643803F" w14:textId="77777777" w:rsidR="009C0C87" w:rsidRPr="009C0C87" w:rsidRDefault="009C0C87" w:rsidP="009F7C79">
            <w:pPr>
              <w:pStyle w:val="LndNormale1"/>
              <w:jc w:val="center"/>
              <w:rPr>
                <w:color w:val="002060"/>
              </w:rPr>
            </w:pPr>
            <w:r w:rsidRPr="009C0C87">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69BD79D" w14:textId="77777777" w:rsidR="009C0C87" w:rsidRPr="009C0C87" w:rsidRDefault="009C0C87" w:rsidP="009F7C79">
            <w:pPr>
              <w:pStyle w:val="LndNormale1"/>
              <w:jc w:val="center"/>
              <w:rPr>
                <w:color w:val="002060"/>
              </w:rPr>
            </w:pPr>
            <w:r w:rsidRPr="009C0C87">
              <w:rPr>
                <w:color w:val="002060"/>
              </w:rPr>
              <w:t>Società</w:t>
            </w:r>
          </w:p>
        </w:tc>
      </w:tr>
      <w:tr w:rsidR="009C0C87" w:rsidRPr="009C0C87" w14:paraId="3C15CD54" w14:textId="77777777" w:rsidTr="009F7C79">
        <w:tc>
          <w:tcPr>
            <w:tcW w:w="1265" w:type="dxa"/>
            <w:tcBorders>
              <w:top w:val="single" w:sz="4" w:space="0" w:color="auto"/>
              <w:left w:val="single" w:sz="4" w:space="0" w:color="auto"/>
              <w:bottom w:val="single" w:sz="4" w:space="0" w:color="auto"/>
              <w:right w:val="single" w:sz="4" w:space="0" w:color="auto"/>
            </w:tcBorders>
          </w:tcPr>
          <w:p w14:paraId="44E7301B" w14:textId="77777777" w:rsidR="009C0C87" w:rsidRPr="009C0C87" w:rsidRDefault="009C0C87" w:rsidP="009F7C79">
            <w:pPr>
              <w:pStyle w:val="LndNormale1"/>
              <w:rPr>
                <w:color w:val="002060"/>
                <w:sz w:val="20"/>
              </w:rPr>
            </w:pPr>
            <w:r w:rsidRPr="009C0C87">
              <w:rPr>
                <w:color w:val="002060"/>
                <w:sz w:val="20"/>
              </w:rPr>
              <w:t>4173449</w:t>
            </w:r>
          </w:p>
        </w:tc>
        <w:tc>
          <w:tcPr>
            <w:tcW w:w="2756" w:type="dxa"/>
            <w:tcBorders>
              <w:top w:val="single" w:sz="4" w:space="0" w:color="auto"/>
              <w:left w:val="single" w:sz="4" w:space="0" w:color="auto"/>
              <w:bottom w:val="single" w:sz="4" w:space="0" w:color="auto"/>
              <w:right w:val="single" w:sz="4" w:space="0" w:color="auto"/>
            </w:tcBorders>
          </w:tcPr>
          <w:p w14:paraId="742D641B" w14:textId="77777777" w:rsidR="009C0C87" w:rsidRPr="009C0C87" w:rsidRDefault="009C0C87" w:rsidP="009F7C79">
            <w:pPr>
              <w:pStyle w:val="LndNormale1"/>
              <w:rPr>
                <w:color w:val="002060"/>
                <w:sz w:val="20"/>
              </w:rPr>
            </w:pPr>
            <w:r w:rsidRPr="009C0C87">
              <w:rPr>
                <w:color w:val="002060"/>
                <w:sz w:val="20"/>
              </w:rPr>
              <w:t>MISURACA GIANVITO</w:t>
            </w:r>
          </w:p>
        </w:tc>
        <w:tc>
          <w:tcPr>
            <w:tcW w:w="1273" w:type="dxa"/>
            <w:tcBorders>
              <w:top w:val="single" w:sz="4" w:space="0" w:color="auto"/>
              <w:left w:val="single" w:sz="4" w:space="0" w:color="auto"/>
              <w:bottom w:val="single" w:sz="4" w:space="0" w:color="auto"/>
              <w:right w:val="single" w:sz="4" w:space="0" w:color="auto"/>
            </w:tcBorders>
          </w:tcPr>
          <w:p w14:paraId="0C665A05" w14:textId="77777777" w:rsidR="009C0C87" w:rsidRPr="009C0C87" w:rsidRDefault="009C0C87" w:rsidP="009F7C79">
            <w:pPr>
              <w:pStyle w:val="LndNormale1"/>
              <w:rPr>
                <w:color w:val="002060"/>
                <w:sz w:val="20"/>
              </w:rPr>
            </w:pPr>
            <w:r w:rsidRPr="009C0C87">
              <w:rPr>
                <w:color w:val="002060"/>
                <w:sz w:val="20"/>
              </w:rPr>
              <w:t>02.04.1990</w:t>
            </w:r>
          </w:p>
        </w:tc>
        <w:tc>
          <w:tcPr>
            <w:tcW w:w="1182" w:type="dxa"/>
            <w:tcBorders>
              <w:top w:val="single" w:sz="4" w:space="0" w:color="auto"/>
              <w:left w:val="single" w:sz="4" w:space="0" w:color="auto"/>
              <w:bottom w:val="single" w:sz="4" w:space="0" w:color="auto"/>
              <w:right w:val="single" w:sz="4" w:space="0" w:color="auto"/>
            </w:tcBorders>
          </w:tcPr>
          <w:p w14:paraId="4D982F2F" w14:textId="77777777" w:rsidR="009C0C87" w:rsidRPr="009C0C87" w:rsidRDefault="009C0C87" w:rsidP="009F7C79">
            <w:pPr>
              <w:pStyle w:val="LndNormale1"/>
              <w:jc w:val="left"/>
              <w:rPr>
                <w:color w:val="002060"/>
                <w:sz w:val="20"/>
              </w:rPr>
            </w:pPr>
            <w:r w:rsidRPr="009C0C87">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6256EED8" w14:textId="77777777" w:rsidR="009C0C87" w:rsidRPr="009C0C87" w:rsidRDefault="009C0C87" w:rsidP="009F7C79">
            <w:pPr>
              <w:pStyle w:val="LndNormale1"/>
              <w:jc w:val="left"/>
              <w:rPr>
                <w:color w:val="002060"/>
                <w:sz w:val="20"/>
              </w:rPr>
            </w:pPr>
            <w:r w:rsidRPr="009C0C87">
              <w:rPr>
                <w:color w:val="002060"/>
                <w:sz w:val="20"/>
              </w:rPr>
              <w:t>TRODICA CALCIO ASD</w:t>
            </w:r>
          </w:p>
        </w:tc>
      </w:tr>
      <w:tr w:rsidR="009C0C87" w:rsidRPr="009C0C87" w14:paraId="12B7D1D7" w14:textId="77777777" w:rsidTr="009F7C79">
        <w:tc>
          <w:tcPr>
            <w:tcW w:w="1265" w:type="dxa"/>
            <w:tcBorders>
              <w:top w:val="single" w:sz="4" w:space="0" w:color="auto"/>
              <w:left w:val="single" w:sz="4" w:space="0" w:color="auto"/>
              <w:bottom w:val="single" w:sz="4" w:space="0" w:color="auto"/>
              <w:right w:val="single" w:sz="4" w:space="0" w:color="auto"/>
            </w:tcBorders>
          </w:tcPr>
          <w:p w14:paraId="2B72E8D5" w14:textId="77777777" w:rsidR="009C0C87" w:rsidRPr="009C0C87" w:rsidRDefault="009C0C87" w:rsidP="009F7C79">
            <w:pPr>
              <w:pStyle w:val="LndNormale1"/>
              <w:jc w:val="left"/>
              <w:rPr>
                <w:color w:val="002060"/>
                <w:sz w:val="20"/>
              </w:rPr>
            </w:pPr>
            <w:r w:rsidRPr="009C0C87">
              <w:rPr>
                <w:color w:val="002060"/>
                <w:sz w:val="20"/>
              </w:rPr>
              <w:t>6547102</w:t>
            </w:r>
          </w:p>
        </w:tc>
        <w:tc>
          <w:tcPr>
            <w:tcW w:w="2756" w:type="dxa"/>
            <w:tcBorders>
              <w:top w:val="single" w:sz="4" w:space="0" w:color="auto"/>
              <w:left w:val="single" w:sz="4" w:space="0" w:color="auto"/>
              <w:bottom w:val="single" w:sz="4" w:space="0" w:color="auto"/>
              <w:right w:val="single" w:sz="4" w:space="0" w:color="auto"/>
            </w:tcBorders>
          </w:tcPr>
          <w:p w14:paraId="725AFAA2" w14:textId="77777777" w:rsidR="009C0C87" w:rsidRPr="009C0C87" w:rsidRDefault="009C0C87" w:rsidP="009F7C79">
            <w:pPr>
              <w:pStyle w:val="LndNormale1"/>
              <w:jc w:val="left"/>
              <w:rPr>
                <w:color w:val="002060"/>
                <w:sz w:val="20"/>
              </w:rPr>
            </w:pPr>
            <w:r w:rsidRPr="009C0C87">
              <w:rPr>
                <w:color w:val="002060"/>
                <w:sz w:val="20"/>
              </w:rPr>
              <w:t>GAZZANI GIACOMO</w:t>
            </w:r>
          </w:p>
        </w:tc>
        <w:tc>
          <w:tcPr>
            <w:tcW w:w="1273" w:type="dxa"/>
            <w:tcBorders>
              <w:top w:val="single" w:sz="4" w:space="0" w:color="auto"/>
              <w:left w:val="single" w:sz="4" w:space="0" w:color="auto"/>
              <w:bottom w:val="single" w:sz="4" w:space="0" w:color="auto"/>
              <w:right w:val="single" w:sz="4" w:space="0" w:color="auto"/>
            </w:tcBorders>
          </w:tcPr>
          <w:p w14:paraId="274E0F17" w14:textId="77777777" w:rsidR="009C0C87" w:rsidRPr="009C0C87" w:rsidRDefault="009C0C87" w:rsidP="009F7C79">
            <w:pPr>
              <w:pStyle w:val="LndNormale1"/>
              <w:jc w:val="left"/>
              <w:rPr>
                <w:color w:val="002060"/>
                <w:sz w:val="20"/>
              </w:rPr>
            </w:pPr>
            <w:r w:rsidRPr="009C0C87">
              <w:rPr>
                <w:color w:val="002060"/>
                <w:sz w:val="20"/>
              </w:rPr>
              <w:t>31.08.2004</w:t>
            </w:r>
          </w:p>
        </w:tc>
        <w:tc>
          <w:tcPr>
            <w:tcW w:w="1182" w:type="dxa"/>
            <w:tcBorders>
              <w:top w:val="single" w:sz="4" w:space="0" w:color="auto"/>
              <w:left w:val="single" w:sz="4" w:space="0" w:color="auto"/>
              <w:bottom w:val="single" w:sz="4" w:space="0" w:color="auto"/>
              <w:right w:val="single" w:sz="4" w:space="0" w:color="auto"/>
            </w:tcBorders>
          </w:tcPr>
          <w:p w14:paraId="78A5B11B" w14:textId="77777777" w:rsidR="009C0C87" w:rsidRPr="009C0C87" w:rsidRDefault="009C0C87" w:rsidP="009F7C79">
            <w:pPr>
              <w:pStyle w:val="LndNormale1"/>
              <w:jc w:val="left"/>
              <w:rPr>
                <w:color w:val="002060"/>
                <w:sz w:val="20"/>
              </w:rPr>
            </w:pPr>
            <w:r w:rsidRPr="009C0C87">
              <w:rPr>
                <w:color w:val="002060"/>
                <w:sz w:val="20"/>
              </w:rPr>
              <w:t>935626</w:t>
            </w:r>
          </w:p>
        </w:tc>
        <w:tc>
          <w:tcPr>
            <w:tcW w:w="3436" w:type="dxa"/>
            <w:tcBorders>
              <w:top w:val="single" w:sz="4" w:space="0" w:color="auto"/>
              <w:left w:val="single" w:sz="4" w:space="0" w:color="auto"/>
              <w:bottom w:val="single" w:sz="4" w:space="0" w:color="auto"/>
              <w:right w:val="single" w:sz="4" w:space="0" w:color="auto"/>
            </w:tcBorders>
          </w:tcPr>
          <w:p w14:paraId="07884B27" w14:textId="77777777" w:rsidR="009C0C87" w:rsidRPr="009C0C87" w:rsidRDefault="009C0C87" w:rsidP="009F7C79">
            <w:pPr>
              <w:pStyle w:val="LndNormale1"/>
              <w:jc w:val="left"/>
              <w:rPr>
                <w:color w:val="002060"/>
                <w:sz w:val="20"/>
              </w:rPr>
            </w:pPr>
            <w:r w:rsidRPr="009C0C87">
              <w:rPr>
                <w:color w:val="002060"/>
                <w:sz w:val="20"/>
              </w:rPr>
              <w:t>C.S. BORGO ROSSELLI A.S.D.</w:t>
            </w:r>
          </w:p>
        </w:tc>
      </w:tr>
    </w:tbl>
    <w:p w14:paraId="7F2534DC" w14:textId="77777777" w:rsidR="009C0C87" w:rsidRPr="007B3DA0" w:rsidRDefault="009C0C87" w:rsidP="0022231A">
      <w:pPr>
        <w:pStyle w:val="LndNormale1"/>
        <w:rPr>
          <w:color w:val="002060"/>
        </w:rPr>
      </w:pPr>
    </w:p>
    <w:p w14:paraId="239CA3E3" w14:textId="77777777" w:rsidR="007B3DA0" w:rsidRPr="007B3DA0" w:rsidRDefault="007B3DA0" w:rsidP="007B3DA0">
      <w:pPr>
        <w:pStyle w:val="LndNormale1"/>
        <w:rPr>
          <w:b/>
          <w:color w:val="002060"/>
        </w:rPr>
      </w:pPr>
      <w:r w:rsidRPr="007B3DA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B3DA0">
        <w:rPr>
          <w:b/>
          <w:color w:val="002060"/>
        </w:rPr>
        <w:t>22.12.2025:</w:t>
      </w:r>
    </w:p>
    <w:tbl>
      <w:tblPr>
        <w:tblW w:w="0" w:type="auto"/>
        <w:tblLook w:val="04A0" w:firstRow="1" w:lastRow="0" w:firstColumn="1" w:lastColumn="0" w:noHBand="0" w:noVBand="1"/>
      </w:tblPr>
      <w:tblGrid>
        <w:gridCol w:w="1265"/>
        <w:gridCol w:w="2756"/>
        <w:gridCol w:w="1273"/>
        <w:gridCol w:w="1182"/>
        <w:gridCol w:w="3436"/>
      </w:tblGrid>
      <w:tr w:rsidR="007B3DA0" w:rsidRPr="007B3DA0" w14:paraId="41FD45EA" w14:textId="77777777" w:rsidTr="003D5673">
        <w:tc>
          <w:tcPr>
            <w:tcW w:w="1265" w:type="dxa"/>
            <w:tcBorders>
              <w:top w:val="single" w:sz="4" w:space="0" w:color="auto"/>
              <w:left w:val="single" w:sz="4" w:space="0" w:color="auto"/>
              <w:bottom w:val="single" w:sz="4" w:space="0" w:color="auto"/>
              <w:right w:val="single" w:sz="4" w:space="0" w:color="auto"/>
            </w:tcBorders>
            <w:hideMark/>
          </w:tcPr>
          <w:p w14:paraId="4B47F4B6" w14:textId="77777777" w:rsidR="007B3DA0" w:rsidRPr="007B3DA0" w:rsidRDefault="007B3DA0" w:rsidP="003D5673">
            <w:pPr>
              <w:pStyle w:val="LndNormale1"/>
              <w:jc w:val="center"/>
              <w:rPr>
                <w:color w:val="002060"/>
              </w:rPr>
            </w:pPr>
            <w:r w:rsidRPr="007B3DA0">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283BB44" w14:textId="77777777" w:rsidR="007B3DA0" w:rsidRPr="007B3DA0" w:rsidRDefault="007B3DA0" w:rsidP="003D5673">
            <w:pPr>
              <w:pStyle w:val="LndNormale1"/>
              <w:jc w:val="center"/>
              <w:rPr>
                <w:color w:val="002060"/>
              </w:rPr>
            </w:pPr>
            <w:r w:rsidRPr="007B3DA0">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2B3EEAE" w14:textId="77777777" w:rsidR="007B3DA0" w:rsidRPr="007B3DA0" w:rsidRDefault="007B3DA0" w:rsidP="003D5673">
            <w:pPr>
              <w:pStyle w:val="LndNormale1"/>
              <w:jc w:val="center"/>
              <w:rPr>
                <w:color w:val="002060"/>
              </w:rPr>
            </w:pPr>
            <w:r w:rsidRPr="007B3DA0">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BD84DEC" w14:textId="77777777" w:rsidR="007B3DA0" w:rsidRPr="007B3DA0" w:rsidRDefault="007B3DA0" w:rsidP="003D5673">
            <w:pPr>
              <w:pStyle w:val="LndNormale1"/>
              <w:jc w:val="center"/>
              <w:rPr>
                <w:color w:val="002060"/>
              </w:rPr>
            </w:pPr>
            <w:r w:rsidRPr="007B3DA0">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4321FDD" w14:textId="77777777" w:rsidR="007B3DA0" w:rsidRPr="007B3DA0" w:rsidRDefault="007B3DA0" w:rsidP="003D5673">
            <w:pPr>
              <w:pStyle w:val="LndNormale1"/>
              <w:jc w:val="center"/>
              <w:rPr>
                <w:color w:val="002060"/>
              </w:rPr>
            </w:pPr>
            <w:r w:rsidRPr="007B3DA0">
              <w:rPr>
                <w:color w:val="002060"/>
              </w:rPr>
              <w:t>Società</w:t>
            </w:r>
          </w:p>
        </w:tc>
      </w:tr>
      <w:tr w:rsidR="007B3DA0" w:rsidRPr="007B3DA0" w14:paraId="194A2786" w14:textId="77777777" w:rsidTr="003D5673">
        <w:tc>
          <w:tcPr>
            <w:tcW w:w="1265" w:type="dxa"/>
            <w:tcBorders>
              <w:top w:val="single" w:sz="4" w:space="0" w:color="auto"/>
              <w:left w:val="single" w:sz="4" w:space="0" w:color="auto"/>
              <w:bottom w:val="single" w:sz="4" w:space="0" w:color="auto"/>
              <w:right w:val="single" w:sz="4" w:space="0" w:color="auto"/>
            </w:tcBorders>
          </w:tcPr>
          <w:p w14:paraId="2C6FF9C0" w14:textId="77777777" w:rsidR="007B3DA0" w:rsidRPr="007B3DA0" w:rsidRDefault="007B3DA0" w:rsidP="003D5673">
            <w:pPr>
              <w:pStyle w:val="LndNormale1"/>
              <w:rPr>
                <w:color w:val="002060"/>
                <w:sz w:val="20"/>
              </w:rPr>
            </w:pPr>
            <w:r w:rsidRPr="007B3DA0">
              <w:rPr>
                <w:color w:val="002060"/>
                <w:sz w:val="20"/>
              </w:rPr>
              <w:t>5525454</w:t>
            </w:r>
          </w:p>
        </w:tc>
        <w:tc>
          <w:tcPr>
            <w:tcW w:w="2756" w:type="dxa"/>
            <w:tcBorders>
              <w:top w:val="single" w:sz="4" w:space="0" w:color="auto"/>
              <w:left w:val="single" w:sz="4" w:space="0" w:color="auto"/>
              <w:bottom w:val="single" w:sz="4" w:space="0" w:color="auto"/>
              <w:right w:val="single" w:sz="4" w:space="0" w:color="auto"/>
            </w:tcBorders>
          </w:tcPr>
          <w:p w14:paraId="5ECD0920" w14:textId="77777777" w:rsidR="007B3DA0" w:rsidRPr="007B3DA0" w:rsidRDefault="007B3DA0" w:rsidP="003D5673">
            <w:pPr>
              <w:pStyle w:val="LndNormale1"/>
              <w:rPr>
                <w:color w:val="002060"/>
                <w:sz w:val="20"/>
              </w:rPr>
            </w:pPr>
            <w:r w:rsidRPr="007B3DA0">
              <w:rPr>
                <w:color w:val="002060"/>
                <w:sz w:val="20"/>
              </w:rPr>
              <w:t>PERSIANI FRANCESCO</w:t>
            </w:r>
          </w:p>
        </w:tc>
        <w:tc>
          <w:tcPr>
            <w:tcW w:w="1273" w:type="dxa"/>
            <w:tcBorders>
              <w:top w:val="single" w:sz="4" w:space="0" w:color="auto"/>
              <w:left w:val="single" w:sz="4" w:space="0" w:color="auto"/>
              <w:bottom w:val="single" w:sz="4" w:space="0" w:color="auto"/>
              <w:right w:val="single" w:sz="4" w:space="0" w:color="auto"/>
            </w:tcBorders>
          </w:tcPr>
          <w:p w14:paraId="7AE3EA50" w14:textId="77777777" w:rsidR="007B3DA0" w:rsidRPr="007B3DA0" w:rsidRDefault="007B3DA0" w:rsidP="003D5673">
            <w:pPr>
              <w:pStyle w:val="LndNormale1"/>
              <w:rPr>
                <w:color w:val="002060"/>
                <w:sz w:val="20"/>
              </w:rPr>
            </w:pPr>
            <w:r w:rsidRPr="007B3DA0">
              <w:rPr>
                <w:color w:val="002060"/>
                <w:sz w:val="20"/>
              </w:rPr>
              <w:t>29.04.2002</w:t>
            </w:r>
          </w:p>
        </w:tc>
        <w:tc>
          <w:tcPr>
            <w:tcW w:w="1182" w:type="dxa"/>
            <w:tcBorders>
              <w:top w:val="single" w:sz="4" w:space="0" w:color="auto"/>
              <w:left w:val="single" w:sz="4" w:space="0" w:color="auto"/>
              <w:bottom w:val="single" w:sz="4" w:space="0" w:color="auto"/>
              <w:right w:val="single" w:sz="4" w:space="0" w:color="auto"/>
            </w:tcBorders>
          </w:tcPr>
          <w:p w14:paraId="14A0E92A" w14:textId="77777777" w:rsidR="007B3DA0" w:rsidRPr="007B3DA0" w:rsidRDefault="007B3DA0" w:rsidP="003D5673">
            <w:pPr>
              <w:pStyle w:val="LndNormale1"/>
              <w:jc w:val="left"/>
              <w:rPr>
                <w:color w:val="002060"/>
                <w:sz w:val="20"/>
              </w:rPr>
            </w:pPr>
            <w:r w:rsidRPr="007B3DA0">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7C1DAB86" w14:textId="77777777" w:rsidR="007B3DA0" w:rsidRPr="007B3DA0" w:rsidRDefault="007B3DA0" w:rsidP="003D5673">
            <w:pPr>
              <w:pStyle w:val="LndNormale1"/>
              <w:jc w:val="left"/>
              <w:rPr>
                <w:color w:val="002060"/>
                <w:sz w:val="20"/>
              </w:rPr>
            </w:pPr>
            <w:r w:rsidRPr="007B3DA0">
              <w:rPr>
                <w:color w:val="002060"/>
                <w:sz w:val="20"/>
              </w:rPr>
              <w:t>F.C. CHIESANUOVA A.S.D.</w:t>
            </w:r>
          </w:p>
        </w:tc>
      </w:tr>
      <w:tr w:rsidR="007B3DA0" w:rsidRPr="007B3DA0" w14:paraId="371065B8" w14:textId="77777777" w:rsidTr="003D5673">
        <w:tc>
          <w:tcPr>
            <w:tcW w:w="1265" w:type="dxa"/>
            <w:tcBorders>
              <w:top w:val="single" w:sz="4" w:space="0" w:color="auto"/>
              <w:left w:val="single" w:sz="4" w:space="0" w:color="auto"/>
              <w:bottom w:val="single" w:sz="4" w:space="0" w:color="auto"/>
              <w:right w:val="single" w:sz="4" w:space="0" w:color="auto"/>
            </w:tcBorders>
          </w:tcPr>
          <w:p w14:paraId="4CDAEC43" w14:textId="77777777" w:rsidR="007B3DA0" w:rsidRPr="007B3DA0" w:rsidRDefault="007B3DA0" w:rsidP="003D5673">
            <w:pPr>
              <w:pStyle w:val="LndNormale1"/>
              <w:jc w:val="left"/>
              <w:rPr>
                <w:color w:val="002060"/>
                <w:sz w:val="20"/>
              </w:rPr>
            </w:pPr>
            <w:r w:rsidRPr="007B3DA0">
              <w:rPr>
                <w:color w:val="002060"/>
                <w:sz w:val="20"/>
              </w:rPr>
              <w:t>2727989</w:t>
            </w:r>
          </w:p>
        </w:tc>
        <w:tc>
          <w:tcPr>
            <w:tcW w:w="2756" w:type="dxa"/>
            <w:tcBorders>
              <w:top w:val="single" w:sz="4" w:space="0" w:color="auto"/>
              <w:left w:val="single" w:sz="4" w:space="0" w:color="auto"/>
              <w:bottom w:val="single" w:sz="4" w:space="0" w:color="auto"/>
              <w:right w:val="single" w:sz="4" w:space="0" w:color="auto"/>
            </w:tcBorders>
          </w:tcPr>
          <w:p w14:paraId="05A6A31B" w14:textId="77777777" w:rsidR="007B3DA0" w:rsidRPr="007B3DA0" w:rsidRDefault="007B3DA0" w:rsidP="003D5673">
            <w:pPr>
              <w:pStyle w:val="LndNormale1"/>
              <w:jc w:val="left"/>
              <w:rPr>
                <w:color w:val="002060"/>
                <w:sz w:val="20"/>
              </w:rPr>
            </w:pPr>
            <w:r w:rsidRPr="007B3DA0">
              <w:rPr>
                <w:color w:val="002060"/>
                <w:sz w:val="20"/>
              </w:rPr>
              <w:t>OGIEVBA DESTINY</w:t>
            </w:r>
          </w:p>
        </w:tc>
        <w:tc>
          <w:tcPr>
            <w:tcW w:w="1273" w:type="dxa"/>
            <w:tcBorders>
              <w:top w:val="single" w:sz="4" w:space="0" w:color="auto"/>
              <w:left w:val="single" w:sz="4" w:space="0" w:color="auto"/>
              <w:bottom w:val="single" w:sz="4" w:space="0" w:color="auto"/>
              <w:right w:val="single" w:sz="4" w:space="0" w:color="auto"/>
            </w:tcBorders>
          </w:tcPr>
          <w:p w14:paraId="64CBF156" w14:textId="77777777" w:rsidR="007B3DA0" w:rsidRPr="007B3DA0" w:rsidRDefault="007B3DA0" w:rsidP="003D5673">
            <w:pPr>
              <w:pStyle w:val="LndNormale1"/>
              <w:jc w:val="left"/>
              <w:rPr>
                <w:color w:val="002060"/>
                <w:sz w:val="20"/>
              </w:rPr>
            </w:pPr>
            <w:r w:rsidRPr="007B3DA0">
              <w:rPr>
                <w:color w:val="002060"/>
                <w:sz w:val="20"/>
              </w:rPr>
              <w:t>02.06.2002</w:t>
            </w:r>
          </w:p>
        </w:tc>
        <w:tc>
          <w:tcPr>
            <w:tcW w:w="1182" w:type="dxa"/>
            <w:tcBorders>
              <w:top w:val="single" w:sz="4" w:space="0" w:color="auto"/>
              <w:left w:val="single" w:sz="4" w:space="0" w:color="auto"/>
              <w:bottom w:val="single" w:sz="4" w:space="0" w:color="auto"/>
              <w:right w:val="single" w:sz="4" w:space="0" w:color="auto"/>
            </w:tcBorders>
          </w:tcPr>
          <w:p w14:paraId="7EF668B9" w14:textId="77777777" w:rsidR="007B3DA0" w:rsidRPr="007B3DA0" w:rsidRDefault="007B3DA0" w:rsidP="003D5673">
            <w:pPr>
              <w:pStyle w:val="LndNormale1"/>
              <w:jc w:val="left"/>
              <w:rPr>
                <w:color w:val="002060"/>
                <w:sz w:val="20"/>
              </w:rPr>
            </w:pPr>
            <w:r w:rsidRPr="007B3DA0">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4E1C8468" w14:textId="77777777" w:rsidR="007B3DA0" w:rsidRPr="007B3DA0" w:rsidRDefault="007B3DA0" w:rsidP="003D5673">
            <w:pPr>
              <w:pStyle w:val="LndNormale1"/>
              <w:jc w:val="left"/>
              <w:rPr>
                <w:color w:val="002060"/>
                <w:sz w:val="20"/>
              </w:rPr>
            </w:pPr>
            <w:r w:rsidRPr="007B3DA0">
              <w:rPr>
                <w:color w:val="002060"/>
                <w:sz w:val="20"/>
              </w:rPr>
              <w:t>A.S.D. CALCIO CORRIDONIA</w:t>
            </w:r>
          </w:p>
        </w:tc>
      </w:tr>
      <w:tr w:rsidR="007B3DA0" w:rsidRPr="007B3DA0" w14:paraId="493DF719" w14:textId="77777777" w:rsidTr="003D5673">
        <w:tc>
          <w:tcPr>
            <w:tcW w:w="1265" w:type="dxa"/>
            <w:tcBorders>
              <w:top w:val="single" w:sz="4" w:space="0" w:color="auto"/>
              <w:left w:val="single" w:sz="4" w:space="0" w:color="auto"/>
              <w:bottom w:val="single" w:sz="4" w:space="0" w:color="auto"/>
              <w:right w:val="single" w:sz="4" w:space="0" w:color="auto"/>
            </w:tcBorders>
          </w:tcPr>
          <w:p w14:paraId="0B1B18D1" w14:textId="77777777" w:rsidR="007B3DA0" w:rsidRPr="007B3DA0" w:rsidRDefault="007B3DA0" w:rsidP="003D5673">
            <w:pPr>
              <w:pStyle w:val="LndNormale1"/>
              <w:jc w:val="left"/>
              <w:rPr>
                <w:color w:val="002060"/>
                <w:sz w:val="20"/>
              </w:rPr>
            </w:pPr>
            <w:r w:rsidRPr="007B3DA0">
              <w:rPr>
                <w:color w:val="002060"/>
                <w:sz w:val="20"/>
              </w:rPr>
              <w:t>2509098</w:t>
            </w:r>
          </w:p>
        </w:tc>
        <w:tc>
          <w:tcPr>
            <w:tcW w:w="2756" w:type="dxa"/>
            <w:tcBorders>
              <w:top w:val="single" w:sz="4" w:space="0" w:color="auto"/>
              <w:left w:val="single" w:sz="4" w:space="0" w:color="auto"/>
              <w:bottom w:val="single" w:sz="4" w:space="0" w:color="auto"/>
              <w:right w:val="single" w:sz="4" w:space="0" w:color="auto"/>
            </w:tcBorders>
          </w:tcPr>
          <w:p w14:paraId="2993BCA7" w14:textId="77777777" w:rsidR="007B3DA0" w:rsidRPr="007B3DA0" w:rsidRDefault="007B3DA0" w:rsidP="003D5673">
            <w:pPr>
              <w:pStyle w:val="LndNormale1"/>
              <w:jc w:val="left"/>
              <w:rPr>
                <w:color w:val="002060"/>
                <w:sz w:val="20"/>
              </w:rPr>
            </w:pPr>
            <w:r w:rsidRPr="007B3DA0">
              <w:rPr>
                <w:color w:val="002060"/>
                <w:sz w:val="20"/>
              </w:rPr>
              <w:t>LEONI EMANUELE</w:t>
            </w:r>
          </w:p>
        </w:tc>
        <w:tc>
          <w:tcPr>
            <w:tcW w:w="1273" w:type="dxa"/>
            <w:tcBorders>
              <w:top w:val="single" w:sz="4" w:space="0" w:color="auto"/>
              <w:left w:val="single" w:sz="4" w:space="0" w:color="auto"/>
              <w:bottom w:val="single" w:sz="4" w:space="0" w:color="auto"/>
              <w:right w:val="single" w:sz="4" w:space="0" w:color="auto"/>
            </w:tcBorders>
          </w:tcPr>
          <w:p w14:paraId="23B92B63" w14:textId="77777777" w:rsidR="007B3DA0" w:rsidRPr="007B3DA0" w:rsidRDefault="007B3DA0" w:rsidP="003D5673">
            <w:pPr>
              <w:pStyle w:val="LndNormale1"/>
              <w:jc w:val="left"/>
              <w:rPr>
                <w:color w:val="002060"/>
                <w:sz w:val="20"/>
              </w:rPr>
            </w:pPr>
            <w:r w:rsidRPr="007B3DA0">
              <w:rPr>
                <w:color w:val="002060"/>
                <w:sz w:val="20"/>
              </w:rPr>
              <w:t>29.06.2006</w:t>
            </w:r>
          </w:p>
        </w:tc>
        <w:tc>
          <w:tcPr>
            <w:tcW w:w="1182" w:type="dxa"/>
            <w:tcBorders>
              <w:top w:val="single" w:sz="4" w:space="0" w:color="auto"/>
              <w:left w:val="single" w:sz="4" w:space="0" w:color="auto"/>
              <w:bottom w:val="single" w:sz="4" w:space="0" w:color="auto"/>
              <w:right w:val="single" w:sz="4" w:space="0" w:color="auto"/>
            </w:tcBorders>
          </w:tcPr>
          <w:p w14:paraId="11C22AD7" w14:textId="77777777" w:rsidR="007B3DA0" w:rsidRPr="007B3DA0" w:rsidRDefault="007B3DA0" w:rsidP="003D5673">
            <w:pPr>
              <w:pStyle w:val="LndNormale1"/>
              <w:jc w:val="left"/>
              <w:rPr>
                <w:color w:val="002060"/>
                <w:sz w:val="20"/>
              </w:rPr>
            </w:pPr>
            <w:r w:rsidRPr="007B3DA0">
              <w:rPr>
                <w:color w:val="002060"/>
                <w:sz w:val="20"/>
              </w:rPr>
              <w:t>952819</w:t>
            </w:r>
          </w:p>
        </w:tc>
        <w:tc>
          <w:tcPr>
            <w:tcW w:w="3436" w:type="dxa"/>
            <w:tcBorders>
              <w:top w:val="single" w:sz="4" w:space="0" w:color="auto"/>
              <w:left w:val="single" w:sz="4" w:space="0" w:color="auto"/>
              <w:bottom w:val="single" w:sz="4" w:space="0" w:color="auto"/>
              <w:right w:val="single" w:sz="4" w:space="0" w:color="auto"/>
            </w:tcBorders>
          </w:tcPr>
          <w:p w14:paraId="60F24495" w14:textId="77777777" w:rsidR="007B3DA0" w:rsidRPr="007B3DA0" w:rsidRDefault="007B3DA0" w:rsidP="003D5673">
            <w:pPr>
              <w:pStyle w:val="LndNormale1"/>
              <w:jc w:val="left"/>
              <w:rPr>
                <w:color w:val="002060"/>
                <w:sz w:val="20"/>
              </w:rPr>
            </w:pPr>
            <w:r w:rsidRPr="007B3DA0">
              <w:rPr>
                <w:color w:val="002060"/>
                <w:sz w:val="20"/>
              </w:rPr>
              <w:t>A.S.D. CASTEL DI LAMA</w:t>
            </w:r>
          </w:p>
        </w:tc>
      </w:tr>
      <w:tr w:rsidR="007B3DA0" w:rsidRPr="007B3DA0" w14:paraId="11B818CE" w14:textId="77777777" w:rsidTr="003D5673">
        <w:tc>
          <w:tcPr>
            <w:tcW w:w="1265" w:type="dxa"/>
            <w:tcBorders>
              <w:top w:val="single" w:sz="4" w:space="0" w:color="auto"/>
              <w:left w:val="single" w:sz="4" w:space="0" w:color="auto"/>
              <w:bottom w:val="single" w:sz="4" w:space="0" w:color="auto"/>
              <w:right w:val="single" w:sz="4" w:space="0" w:color="auto"/>
            </w:tcBorders>
          </w:tcPr>
          <w:p w14:paraId="693D544B" w14:textId="77777777" w:rsidR="007B3DA0" w:rsidRPr="007B3DA0" w:rsidRDefault="007B3DA0" w:rsidP="003D5673">
            <w:pPr>
              <w:pStyle w:val="LndNormale1"/>
              <w:jc w:val="left"/>
              <w:rPr>
                <w:color w:val="002060"/>
                <w:sz w:val="20"/>
              </w:rPr>
            </w:pPr>
            <w:r w:rsidRPr="007B3DA0">
              <w:rPr>
                <w:color w:val="002060"/>
                <w:sz w:val="20"/>
              </w:rPr>
              <w:t>6735615</w:t>
            </w:r>
          </w:p>
        </w:tc>
        <w:tc>
          <w:tcPr>
            <w:tcW w:w="2756" w:type="dxa"/>
            <w:tcBorders>
              <w:top w:val="single" w:sz="4" w:space="0" w:color="auto"/>
              <w:left w:val="single" w:sz="4" w:space="0" w:color="auto"/>
              <w:bottom w:val="single" w:sz="4" w:space="0" w:color="auto"/>
              <w:right w:val="single" w:sz="4" w:space="0" w:color="auto"/>
            </w:tcBorders>
          </w:tcPr>
          <w:p w14:paraId="70D7B5C2" w14:textId="77777777" w:rsidR="007B3DA0" w:rsidRPr="007B3DA0" w:rsidRDefault="007B3DA0" w:rsidP="003D5673">
            <w:pPr>
              <w:pStyle w:val="LndNormale1"/>
              <w:jc w:val="left"/>
              <w:rPr>
                <w:color w:val="002060"/>
                <w:sz w:val="20"/>
              </w:rPr>
            </w:pPr>
            <w:r w:rsidRPr="007B3DA0">
              <w:rPr>
                <w:color w:val="002060"/>
                <w:sz w:val="20"/>
              </w:rPr>
              <w:t>CANCELLIERI NICCOLO</w:t>
            </w:r>
          </w:p>
        </w:tc>
        <w:tc>
          <w:tcPr>
            <w:tcW w:w="1273" w:type="dxa"/>
            <w:tcBorders>
              <w:top w:val="single" w:sz="4" w:space="0" w:color="auto"/>
              <w:left w:val="single" w:sz="4" w:space="0" w:color="auto"/>
              <w:bottom w:val="single" w:sz="4" w:space="0" w:color="auto"/>
              <w:right w:val="single" w:sz="4" w:space="0" w:color="auto"/>
            </w:tcBorders>
          </w:tcPr>
          <w:p w14:paraId="1E64BEA0" w14:textId="77777777" w:rsidR="007B3DA0" w:rsidRPr="007B3DA0" w:rsidRDefault="007B3DA0" w:rsidP="003D5673">
            <w:pPr>
              <w:pStyle w:val="LndNormale1"/>
              <w:jc w:val="left"/>
              <w:rPr>
                <w:color w:val="002060"/>
                <w:sz w:val="20"/>
              </w:rPr>
            </w:pPr>
            <w:r w:rsidRPr="007B3DA0">
              <w:rPr>
                <w:color w:val="002060"/>
                <w:sz w:val="20"/>
              </w:rPr>
              <w:t>29.06.2003</w:t>
            </w:r>
          </w:p>
        </w:tc>
        <w:tc>
          <w:tcPr>
            <w:tcW w:w="1182" w:type="dxa"/>
            <w:tcBorders>
              <w:top w:val="single" w:sz="4" w:space="0" w:color="auto"/>
              <w:left w:val="single" w:sz="4" w:space="0" w:color="auto"/>
              <w:bottom w:val="single" w:sz="4" w:space="0" w:color="auto"/>
              <w:right w:val="single" w:sz="4" w:space="0" w:color="auto"/>
            </w:tcBorders>
          </w:tcPr>
          <w:p w14:paraId="19F1D060" w14:textId="77777777" w:rsidR="007B3DA0" w:rsidRPr="007B3DA0" w:rsidRDefault="007B3DA0" w:rsidP="003D5673">
            <w:pPr>
              <w:pStyle w:val="LndNormale1"/>
              <w:jc w:val="left"/>
              <w:rPr>
                <w:color w:val="002060"/>
                <w:sz w:val="20"/>
              </w:rPr>
            </w:pPr>
            <w:r w:rsidRPr="007B3DA0">
              <w:rPr>
                <w:color w:val="002060"/>
                <w:sz w:val="20"/>
              </w:rPr>
              <w:t>59464</w:t>
            </w:r>
          </w:p>
        </w:tc>
        <w:tc>
          <w:tcPr>
            <w:tcW w:w="3436" w:type="dxa"/>
            <w:tcBorders>
              <w:top w:val="single" w:sz="4" w:space="0" w:color="auto"/>
              <w:left w:val="single" w:sz="4" w:space="0" w:color="auto"/>
              <w:bottom w:val="single" w:sz="4" w:space="0" w:color="auto"/>
              <w:right w:val="single" w:sz="4" w:space="0" w:color="auto"/>
            </w:tcBorders>
          </w:tcPr>
          <w:p w14:paraId="6CD3BAF4" w14:textId="77777777" w:rsidR="007B3DA0" w:rsidRPr="007B3DA0" w:rsidRDefault="007B3DA0" w:rsidP="003D5673">
            <w:pPr>
              <w:pStyle w:val="LndNormale1"/>
              <w:jc w:val="left"/>
              <w:rPr>
                <w:color w:val="002060"/>
                <w:sz w:val="20"/>
              </w:rPr>
            </w:pPr>
            <w:r w:rsidRPr="007B3DA0">
              <w:rPr>
                <w:color w:val="002060"/>
                <w:sz w:val="20"/>
              </w:rPr>
              <w:t>A.S.D. POLISPORTIVA LUNANO</w:t>
            </w:r>
          </w:p>
        </w:tc>
      </w:tr>
      <w:tr w:rsidR="007B3DA0" w:rsidRPr="007B3DA0" w14:paraId="18DF9D8D" w14:textId="77777777" w:rsidTr="003D5673">
        <w:tc>
          <w:tcPr>
            <w:tcW w:w="1265" w:type="dxa"/>
            <w:tcBorders>
              <w:top w:val="single" w:sz="4" w:space="0" w:color="auto"/>
              <w:left w:val="single" w:sz="4" w:space="0" w:color="auto"/>
              <w:bottom w:val="single" w:sz="4" w:space="0" w:color="auto"/>
              <w:right w:val="single" w:sz="4" w:space="0" w:color="auto"/>
            </w:tcBorders>
          </w:tcPr>
          <w:p w14:paraId="5E9C5B8B" w14:textId="77777777" w:rsidR="007B3DA0" w:rsidRPr="007B3DA0" w:rsidRDefault="007B3DA0" w:rsidP="003D5673">
            <w:pPr>
              <w:pStyle w:val="LndNormale1"/>
              <w:jc w:val="left"/>
              <w:rPr>
                <w:color w:val="002060"/>
                <w:sz w:val="20"/>
              </w:rPr>
            </w:pPr>
            <w:r w:rsidRPr="007B3DA0">
              <w:rPr>
                <w:color w:val="002060"/>
                <w:sz w:val="20"/>
              </w:rPr>
              <w:t>1086223</w:t>
            </w:r>
          </w:p>
        </w:tc>
        <w:tc>
          <w:tcPr>
            <w:tcW w:w="2756" w:type="dxa"/>
            <w:tcBorders>
              <w:top w:val="single" w:sz="4" w:space="0" w:color="auto"/>
              <w:left w:val="single" w:sz="4" w:space="0" w:color="auto"/>
              <w:bottom w:val="single" w:sz="4" w:space="0" w:color="auto"/>
              <w:right w:val="single" w:sz="4" w:space="0" w:color="auto"/>
            </w:tcBorders>
          </w:tcPr>
          <w:p w14:paraId="2F70D2FE" w14:textId="77777777" w:rsidR="007B3DA0" w:rsidRPr="007B3DA0" w:rsidRDefault="007B3DA0" w:rsidP="003D5673">
            <w:pPr>
              <w:pStyle w:val="LndNormale1"/>
              <w:jc w:val="left"/>
              <w:rPr>
                <w:color w:val="002060"/>
                <w:sz w:val="20"/>
              </w:rPr>
            </w:pPr>
            <w:r w:rsidRPr="007B3DA0">
              <w:rPr>
                <w:color w:val="002060"/>
                <w:sz w:val="20"/>
              </w:rPr>
              <w:t>ISLA ALEJO TOMAS</w:t>
            </w:r>
          </w:p>
        </w:tc>
        <w:tc>
          <w:tcPr>
            <w:tcW w:w="1273" w:type="dxa"/>
            <w:tcBorders>
              <w:top w:val="single" w:sz="4" w:space="0" w:color="auto"/>
              <w:left w:val="single" w:sz="4" w:space="0" w:color="auto"/>
              <w:bottom w:val="single" w:sz="4" w:space="0" w:color="auto"/>
              <w:right w:val="single" w:sz="4" w:space="0" w:color="auto"/>
            </w:tcBorders>
          </w:tcPr>
          <w:p w14:paraId="165B188B" w14:textId="77777777" w:rsidR="007B3DA0" w:rsidRPr="007B3DA0" w:rsidRDefault="007B3DA0" w:rsidP="003D5673">
            <w:pPr>
              <w:pStyle w:val="LndNormale1"/>
              <w:jc w:val="left"/>
              <w:rPr>
                <w:color w:val="002060"/>
                <w:sz w:val="20"/>
              </w:rPr>
            </w:pPr>
            <w:r w:rsidRPr="007B3DA0">
              <w:rPr>
                <w:color w:val="002060"/>
                <w:sz w:val="20"/>
              </w:rPr>
              <w:t>21.10.2000</w:t>
            </w:r>
          </w:p>
        </w:tc>
        <w:tc>
          <w:tcPr>
            <w:tcW w:w="1182" w:type="dxa"/>
            <w:tcBorders>
              <w:top w:val="single" w:sz="4" w:space="0" w:color="auto"/>
              <w:left w:val="single" w:sz="4" w:space="0" w:color="auto"/>
              <w:bottom w:val="single" w:sz="4" w:space="0" w:color="auto"/>
              <w:right w:val="single" w:sz="4" w:space="0" w:color="auto"/>
            </w:tcBorders>
          </w:tcPr>
          <w:p w14:paraId="3FC93DCD" w14:textId="77777777" w:rsidR="007B3DA0" w:rsidRPr="007B3DA0" w:rsidRDefault="007B3DA0" w:rsidP="003D5673">
            <w:pPr>
              <w:pStyle w:val="LndNormale1"/>
              <w:jc w:val="left"/>
              <w:rPr>
                <w:color w:val="002060"/>
                <w:sz w:val="20"/>
              </w:rPr>
            </w:pPr>
            <w:r w:rsidRPr="007B3DA0">
              <w:rPr>
                <w:color w:val="002060"/>
                <w:sz w:val="20"/>
              </w:rPr>
              <w:t>4100</w:t>
            </w:r>
          </w:p>
        </w:tc>
        <w:tc>
          <w:tcPr>
            <w:tcW w:w="3436" w:type="dxa"/>
            <w:tcBorders>
              <w:top w:val="single" w:sz="4" w:space="0" w:color="auto"/>
              <w:left w:val="single" w:sz="4" w:space="0" w:color="auto"/>
              <w:bottom w:val="single" w:sz="4" w:space="0" w:color="auto"/>
              <w:right w:val="single" w:sz="4" w:space="0" w:color="auto"/>
            </w:tcBorders>
          </w:tcPr>
          <w:p w14:paraId="2654A8E2" w14:textId="77777777" w:rsidR="007B3DA0" w:rsidRPr="007B3DA0" w:rsidRDefault="007B3DA0" w:rsidP="003D5673">
            <w:pPr>
              <w:pStyle w:val="LndNormale1"/>
              <w:jc w:val="left"/>
              <w:rPr>
                <w:color w:val="002060"/>
                <w:sz w:val="20"/>
              </w:rPr>
            </w:pPr>
            <w:r w:rsidRPr="007B3DA0">
              <w:rPr>
                <w:color w:val="002060"/>
                <w:sz w:val="20"/>
              </w:rPr>
              <w:t>A.S.D. AUDAX PIOBBICO CALCIO</w:t>
            </w:r>
          </w:p>
        </w:tc>
      </w:tr>
      <w:tr w:rsidR="007B3DA0" w:rsidRPr="007B3DA0" w14:paraId="7BA10FE2" w14:textId="77777777" w:rsidTr="003D5673">
        <w:tc>
          <w:tcPr>
            <w:tcW w:w="1265" w:type="dxa"/>
            <w:tcBorders>
              <w:top w:val="single" w:sz="4" w:space="0" w:color="auto"/>
              <w:left w:val="single" w:sz="4" w:space="0" w:color="auto"/>
              <w:bottom w:val="single" w:sz="4" w:space="0" w:color="auto"/>
              <w:right w:val="single" w:sz="4" w:space="0" w:color="auto"/>
            </w:tcBorders>
          </w:tcPr>
          <w:p w14:paraId="55ABED95" w14:textId="77777777" w:rsidR="007B3DA0" w:rsidRPr="007B3DA0" w:rsidRDefault="007B3DA0" w:rsidP="003D5673">
            <w:pPr>
              <w:pStyle w:val="LndNormale1"/>
              <w:jc w:val="left"/>
              <w:rPr>
                <w:color w:val="002060"/>
                <w:sz w:val="20"/>
              </w:rPr>
            </w:pPr>
            <w:r w:rsidRPr="007B3DA0">
              <w:rPr>
                <w:color w:val="002060"/>
                <w:sz w:val="20"/>
              </w:rPr>
              <w:t>5900442</w:t>
            </w:r>
          </w:p>
        </w:tc>
        <w:tc>
          <w:tcPr>
            <w:tcW w:w="2756" w:type="dxa"/>
            <w:tcBorders>
              <w:top w:val="single" w:sz="4" w:space="0" w:color="auto"/>
              <w:left w:val="single" w:sz="4" w:space="0" w:color="auto"/>
              <w:bottom w:val="single" w:sz="4" w:space="0" w:color="auto"/>
              <w:right w:val="single" w:sz="4" w:space="0" w:color="auto"/>
            </w:tcBorders>
          </w:tcPr>
          <w:p w14:paraId="3FC65248" w14:textId="77777777" w:rsidR="007B3DA0" w:rsidRPr="007B3DA0" w:rsidRDefault="007B3DA0" w:rsidP="003D5673">
            <w:pPr>
              <w:pStyle w:val="LndNormale1"/>
              <w:jc w:val="left"/>
              <w:rPr>
                <w:color w:val="002060"/>
                <w:sz w:val="20"/>
              </w:rPr>
            </w:pPr>
            <w:r w:rsidRPr="007B3DA0">
              <w:rPr>
                <w:color w:val="002060"/>
                <w:sz w:val="20"/>
              </w:rPr>
              <w:t>FLOREA CONSTANTIN DA</w:t>
            </w:r>
          </w:p>
        </w:tc>
        <w:tc>
          <w:tcPr>
            <w:tcW w:w="1273" w:type="dxa"/>
            <w:tcBorders>
              <w:top w:val="single" w:sz="4" w:space="0" w:color="auto"/>
              <w:left w:val="single" w:sz="4" w:space="0" w:color="auto"/>
              <w:bottom w:val="single" w:sz="4" w:space="0" w:color="auto"/>
              <w:right w:val="single" w:sz="4" w:space="0" w:color="auto"/>
            </w:tcBorders>
          </w:tcPr>
          <w:p w14:paraId="364F763D" w14:textId="77777777" w:rsidR="007B3DA0" w:rsidRPr="007B3DA0" w:rsidRDefault="007B3DA0" w:rsidP="003D5673">
            <w:pPr>
              <w:pStyle w:val="LndNormale1"/>
              <w:jc w:val="left"/>
              <w:rPr>
                <w:color w:val="002060"/>
                <w:sz w:val="20"/>
              </w:rPr>
            </w:pPr>
            <w:r w:rsidRPr="007B3DA0">
              <w:rPr>
                <w:color w:val="002060"/>
                <w:sz w:val="20"/>
              </w:rPr>
              <w:t>14.09.1986</w:t>
            </w:r>
          </w:p>
        </w:tc>
        <w:tc>
          <w:tcPr>
            <w:tcW w:w="1182" w:type="dxa"/>
            <w:tcBorders>
              <w:top w:val="single" w:sz="4" w:space="0" w:color="auto"/>
              <w:left w:val="single" w:sz="4" w:space="0" w:color="auto"/>
              <w:bottom w:val="single" w:sz="4" w:space="0" w:color="auto"/>
              <w:right w:val="single" w:sz="4" w:space="0" w:color="auto"/>
            </w:tcBorders>
          </w:tcPr>
          <w:p w14:paraId="2177D316" w14:textId="77777777" w:rsidR="007B3DA0" w:rsidRPr="007B3DA0" w:rsidRDefault="007B3DA0" w:rsidP="003D5673">
            <w:pPr>
              <w:pStyle w:val="LndNormale1"/>
              <w:jc w:val="left"/>
              <w:rPr>
                <w:color w:val="002060"/>
                <w:sz w:val="20"/>
              </w:rPr>
            </w:pPr>
            <w:r w:rsidRPr="007B3DA0">
              <w:rPr>
                <w:color w:val="002060"/>
                <w:sz w:val="20"/>
              </w:rPr>
              <w:t>920666</w:t>
            </w:r>
          </w:p>
        </w:tc>
        <w:tc>
          <w:tcPr>
            <w:tcW w:w="3436" w:type="dxa"/>
            <w:tcBorders>
              <w:top w:val="single" w:sz="4" w:space="0" w:color="auto"/>
              <w:left w:val="single" w:sz="4" w:space="0" w:color="auto"/>
              <w:bottom w:val="single" w:sz="4" w:space="0" w:color="auto"/>
              <w:right w:val="single" w:sz="4" w:space="0" w:color="auto"/>
            </w:tcBorders>
          </w:tcPr>
          <w:p w14:paraId="0CE9AD11" w14:textId="77777777" w:rsidR="007B3DA0" w:rsidRPr="007B3DA0" w:rsidRDefault="007B3DA0" w:rsidP="003D5673">
            <w:pPr>
              <w:pStyle w:val="LndNormale1"/>
              <w:jc w:val="left"/>
              <w:rPr>
                <w:color w:val="002060"/>
                <w:sz w:val="20"/>
              </w:rPr>
            </w:pPr>
            <w:r w:rsidRPr="007B3DA0">
              <w:rPr>
                <w:color w:val="002060"/>
                <w:sz w:val="20"/>
              </w:rPr>
              <w:t>A.S.D. CORVA CALCIO</w:t>
            </w:r>
          </w:p>
        </w:tc>
      </w:tr>
    </w:tbl>
    <w:p w14:paraId="6CEB3F78" w14:textId="77777777" w:rsidR="007B3DA0" w:rsidRPr="007B3DA0" w:rsidRDefault="007B3DA0" w:rsidP="007B3DA0">
      <w:pPr>
        <w:pStyle w:val="LndNormale1"/>
        <w:rPr>
          <w:color w:val="002060"/>
        </w:rPr>
      </w:pPr>
    </w:p>
    <w:p w14:paraId="17EECDDD" w14:textId="77777777" w:rsidR="007B3DA0" w:rsidRPr="007B3DA0" w:rsidRDefault="007B3DA0" w:rsidP="007B3DA0">
      <w:pPr>
        <w:pStyle w:val="LndNormale1"/>
        <w:rPr>
          <w:b/>
          <w:color w:val="002060"/>
        </w:rPr>
      </w:pPr>
      <w:r w:rsidRPr="007B3DA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B3DA0">
        <w:rPr>
          <w:b/>
          <w:color w:val="002060"/>
        </w:rPr>
        <w:t>23.12.2025:</w:t>
      </w:r>
    </w:p>
    <w:tbl>
      <w:tblPr>
        <w:tblW w:w="0" w:type="auto"/>
        <w:tblLook w:val="04A0" w:firstRow="1" w:lastRow="0" w:firstColumn="1" w:lastColumn="0" w:noHBand="0" w:noVBand="1"/>
      </w:tblPr>
      <w:tblGrid>
        <w:gridCol w:w="1265"/>
        <w:gridCol w:w="2756"/>
        <w:gridCol w:w="1273"/>
        <w:gridCol w:w="1182"/>
        <w:gridCol w:w="3436"/>
      </w:tblGrid>
      <w:tr w:rsidR="007B3DA0" w:rsidRPr="007B3DA0" w14:paraId="073D2A2C" w14:textId="77777777" w:rsidTr="003D5673">
        <w:tc>
          <w:tcPr>
            <w:tcW w:w="1265" w:type="dxa"/>
            <w:tcBorders>
              <w:top w:val="single" w:sz="4" w:space="0" w:color="auto"/>
              <w:left w:val="single" w:sz="4" w:space="0" w:color="auto"/>
              <w:bottom w:val="single" w:sz="4" w:space="0" w:color="auto"/>
              <w:right w:val="single" w:sz="4" w:space="0" w:color="auto"/>
            </w:tcBorders>
            <w:hideMark/>
          </w:tcPr>
          <w:p w14:paraId="3F5C6716" w14:textId="77777777" w:rsidR="007B3DA0" w:rsidRPr="007B3DA0" w:rsidRDefault="007B3DA0" w:rsidP="003D5673">
            <w:pPr>
              <w:pStyle w:val="LndNormale1"/>
              <w:jc w:val="center"/>
              <w:rPr>
                <w:color w:val="002060"/>
              </w:rPr>
            </w:pPr>
            <w:r w:rsidRPr="007B3DA0">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6EB7BA0" w14:textId="77777777" w:rsidR="007B3DA0" w:rsidRPr="007B3DA0" w:rsidRDefault="007B3DA0" w:rsidP="003D5673">
            <w:pPr>
              <w:pStyle w:val="LndNormale1"/>
              <w:jc w:val="center"/>
              <w:rPr>
                <w:color w:val="002060"/>
              </w:rPr>
            </w:pPr>
            <w:r w:rsidRPr="007B3DA0">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2F291A7" w14:textId="77777777" w:rsidR="007B3DA0" w:rsidRPr="007B3DA0" w:rsidRDefault="007B3DA0" w:rsidP="003D5673">
            <w:pPr>
              <w:pStyle w:val="LndNormale1"/>
              <w:jc w:val="center"/>
              <w:rPr>
                <w:color w:val="002060"/>
              </w:rPr>
            </w:pPr>
            <w:r w:rsidRPr="007B3DA0">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ECA760E" w14:textId="77777777" w:rsidR="007B3DA0" w:rsidRPr="007B3DA0" w:rsidRDefault="007B3DA0" w:rsidP="003D5673">
            <w:pPr>
              <w:pStyle w:val="LndNormale1"/>
              <w:jc w:val="center"/>
              <w:rPr>
                <w:color w:val="002060"/>
              </w:rPr>
            </w:pPr>
            <w:r w:rsidRPr="007B3DA0">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81FCE61" w14:textId="77777777" w:rsidR="007B3DA0" w:rsidRPr="007B3DA0" w:rsidRDefault="007B3DA0" w:rsidP="003D5673">
            <w:pPr>
              <w:pStyle w:val="LndNormale1"/>
              <w:jc w:val="center"/>
              <w:rPr>
                <w:color w:val="002060"/>
              </w:rPr>
            </w:pPr>
            <w:r w:rsidRPr="007B3DA0">
              <w:rPr>
                <w:color w:val="002060"/>
              </w:rPr>
              <w:t>Società</w:t>
            </w:r>
          </w:p>
        </w:tc>
      </w:tr>
      <w:tr w:rsidR="007B3DA0" w:rsidRPr="007B3DA0" w14:paraId="77B6E659" w14:textId="77777777" w:rsidTr="003D5673">
        <w:tc>
          <w:tcPr>
            <w:tcW w:w="1265" w:type="dxa"/>
            <w:tcBorders>
              <w:top w:val="single" w:sz="4" w:space="0" w:color="auto"/>
              <w:left w:val="single" w:sz="4" w:space="0" w:color="auto"/>
              <w:bottom w:val="single" w:sz="4" w:space="0" w:color="auto"/>
              <w:right w:val="single" w:sz="4" w:space="0" w:color="auto"/>
            </w:tcBorders>
          </w:tcPr>
          <w:p w14:paraId="50877FAC" w14:textId="77777777" w:rsidR="007B3DA0" w:rsidRPr="007B3DA0" w:rsidRDefault="007B3DA0" w:rsidP="003D5673">
            <w:pPr>
              <w:pStyle w:val="LndNormale1"/>
              <w:jc w:val="left"/>
              <w:rPr>
                <w:color w:val="002060"/>
                <w:sz w:val="20"/>
              </w:rPr>
            </w:pPr>
            <w:r w:rsidRPr="007B3DA0">
              <w:rPr>
                <w:color w:val="002060"/>
                <w:sz w:val="20"/>
              </w:rPr>
              <w:t>4831100</w:t>
            </w:r>
          </w:p>
        </w:tc>
        <w:tc>
          <w:tcPr>
            <w:tcW w:w="2756" w:type="dxa"/>
            <w:tcBorders>
              <w:top w:val="single" w:sz="4" w:space="0" w:color="auto"/>
              <w:left w:val="single" w:sz="4" w:space="0" w:color="auto"/>
              <w:bottom w:val="single" w:sz="4" w:space="0" w:color="auto"/>
              <w:right w:val="single" w:sz="4" w:space="0" w:color="auto"/>
            </w:tcBorders>
          </w:tcPr>
          <w:p w14:paraId="7939D155" w14:textId="77777777" w:rsidR="007B3DA0" w:rsidRPr="007B3DA0" w:rsidRDefault="007B3DA0" w:rsidP="003D5673">
            <w:pPr>
              <w:pStyle w:val="LndNormale1"/>
              <w:jc w:val="left"/>
              <w:rPr>
                <w:color w:val="002060"/>
                <w:sz w:val="20"/>
              </w:rPr>
            </w:pPr>
            <w:r w:rsidRPr="007B3DA0">
              <w:rPr>
                <w:color w:val="002060"/>
                <w:sz w:val="20"/>
              </w:rPr>
              <w:t>OSSO ALESSIO</w:t>
            </w:r>
          </w:p>
        </w:tc>
        <w:tc>
          <w:tcPr>
            <w:tcW w:w="1273" w:type="dxa"/>
            <w:tcBorders>
              <w:top w:val="single" w:sz="4" w:space="0" w:color="auto"/>
              <w:left w:val="single" w:sz="4" w:space="0" w:color="auto"/>
              <w:bottom w:val="single" w:sz="4" w:space="0" w:color="auto"/>
              <w:right w:val="single" w:sz="4" w:space="0" w:color="auto"/>
            </w:tcBorders>
          </w:tcPr>
          <w:p w14:paraId="3A20A0A4" w14:textId="77777777" w:rsidR="007B3DA0" w:rsidRPr="007B3DA0" w:rsidRDefault="007B3DA0" w:rsidP="003D5673">
            <w:pPr>
              <w:pStyle w:val="LndNormale1"/>
              <w:jc w:val="left"/>
              <w:rPr>
                <w:color w:val="002060"/>
                <w:sz w:val="20"/>
              </w:rPr>
            </w:pPr>
            <w:r w:rsidRPr="007B3DA0">
              <w:rPr>
                <w:color w:val="002060"/>
                <w:sz w:val="20"/>
              </w:rPr>
              <w:t>04.05.1995</w:t>
            </w:r>
          </w:p>
        </w:tc>
        <w:tc>
          <w:tcPr>
            <w:tcW w:w="1182" w:type="dxa"/>
            <w:tcBorders>
              <w:top w:val="single" w:sz="4" w:space="0" w:color="auto"/>
              <w:left w:val="single" w:sz="4" w:space="0" w:color="auto"/>
              <w:bottom w:val="single" w:sz="4" w:space="0" w:color="auto"/>
              <w:right w:val="single" w:sz="4" w:space="0" w:color="auto"/>
            </w:tcBorders>
          </w:tcPr>
          <w:p w14:paraId="10BF89AD" w14:textId="77777777" w:rsidR="007B3DA0" w:rsidRPr="007B3DA0" w:rsidRDefault="007B3DA0" w:rsidP="003D5673">
            <w:pPr>
              <w:pStyle w:val="LndNormale1"/>
              <w:jc w:val="left"/>
              <w:rPr>
                <w:color w:val="002060"/>
                <w:sz w:val="20"/>
              </w:rPr>
            </w:pPr>
            <w:r w:rsidRPr="007B3DA0">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1F115A03" w14:textId="77777777" w:rsidR="007B3DA0" w:rsidRPr="007B3DA0" w:rsidRDefault="007B3DA0" w:rsidP="003D5673">
            <w:pPr>
              <w:pStyle w:val="LndNormale1"/>
              <w:jc w:val="left"/>
              <w:rPr>
                <w:color w:val="002060"/>
                <w:sz w:val="20"/>
              </w:rPr>
            </w:pPr>
            <w:r w:rsidRPr="007B3DA0">
              <w:rPr>
                <w:color w:val="002060"/>
                <w:sz w:val="20"/>
              </w:rPr>
              <w:t>G.S. PALMENSE-FERMANA SSDA</w:t>
            </w:r>
          </w:p>
        </w:tc>
      </w:tr>
    </w:tbl>
    <w:p w14:paraId="042BE92A" w14:textId="77777777" w:rsidR="007B3DA0" w:rsidRPr="007B3DA0" w:rsidRDefault="007B3DA0" w:rsidP="0022231A">
      <w:pPr>
        <w:pStyle w:val="LndNormale1"/>
        <w:rPr>
          <w:color w:val="002060"/>
        </w:rPr>
      </w:pPr>
    </w:p>
    <w:p w14:paraId="58BD29A5" w14:textId="77777777" w:rsidR="007B3DA0" w:rsidRPr="007B3DA0" w:rsidRDefault="007B3DA0"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46C5DDBD" w14:textId="77777777" w:rsidR="00E31DFE" w:rsidRDefault="00E31DFE"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7670BD7C" w14:textId="77777777" w:rsidR="00CB54B6" w:rsidRPr="00382449" w:rsidRDefault="00CB54B6" w:rsidP="00CB54B6">
      <w:pPr>
        <w:pStyle w:val="breakline"/>
        <w:rPr>
          <w:color w:val="002060"/>
        </w:rPr>
      </w:pPr>
    </w:p>
    <w:p w14:paraId="5E222D77" w14:textId="77777777" w:rsidR="00CB54B6" w:rsidRPr="00382449" w:rsidRDefault="00CB54B6" w:rsidP="00CB54B6">
      <w:pPr>
        <w:pStyle w:val="titolocampionato0"/>
        <w:shd w:val="clear" w:color="auto" w:fill="CCCCCC"/>
        <w:spacing w:before="80" w:after="40"/>
        <w:rPr>
          <w:color w:val="002060"/>
        </w:rPr>
      </w:pPr>
      <w:r w:rsidRPr="00382449">
        <w:rPr>
          <w:color w:val="002060"/>
        </w:rPr>
        <w:t>CALCIO A CINQUE SERIE C1</w:t>
      </w:r>
    </w:p>
    <w:p w14:paraId="60370BF7" w14:textId="77777777" w:rsidR="00CB54B6" w:rsidRPr="00382449" w:rsidRDefault="00CB54B6" w:rsidP="00CB54B6">
      <w:pPr>
        <w:pStyle w:val="titoloprinc0"/>
        <w:rPr>
          <w:color w:val="002060"/>
        </w:rPr>
      </w:pPr>
      <w:r w:rsidRPr="00382449">
        <w:rPr>
          <w:color w:val="002060"/>
        </w:rPr>
        <w:t>RISULTATI</w:t>
      </w:r>
    </w:p>
    <w:p w14:paraId="3AD2E57D" w14:textId="77777777" w:rsidR="00CB54B6" w:rsidRPr="00382449" w:rsidRDefault="00CB54B6" w:rsidP="00CB54B6">
      <w:pPr>
        <w:pStyle w:val="breakline"/>
        <w:rPr>
          <w:color w:val="002060"/>
        </w:rPr>
      </w:pPr>
    </w:p>
    <w:p w14:paraId="47BAAF52" w14:textId="77777777" w:rsidR="00CB54B6" w:rsidRPr="00382449" w:rsidRDefault="00CB54B6" w:rsidP="00CB54B6">
      <w:pPr>
        <w:pStyle w:val="sottotitolocampionato10"/>
        <w:rPr>
          <w:color w:val="002060"/>
        </w:rPr>
      </w:pPr>
      <w:r w:rsidRPr="00382449">
        <w:rPr>
          <w:color w:val="002060"/>
        </w:rPr>
        <w:t>RISULTATI UFFICIALI GARE DEL 19/12/2025</w:t>
      </w:r>
    </w:p>
    <w:p w14:paraId="5FE4BE7E" w14:textId="77777777" w:rsidR="00CB54B6" w:rsidRPr="00CB54B6" w:rsidRDefault="00CB54B6" w:rsidP="00CB54B6">
      <w:pPr>
        <w:pStyle w:val="sottotitolocampionato20"/>
        <w:spacing w:before="0" w:beforeAutospacing="0" w:after="0" w:afterAutospacing="0"/>
        <w:rPr>
          <w:rFonts w:ascii="Arial" w:hAnsi="Arial" w:cs="Arial"/>
          <w:color w:val="002060"/>
          <w:sz w:val="20"/>
          <w:szCs w:val="20"/>
        </w:rPr>
      </w:pPr>
      <w:bookmarkStart w:id="15" w:name="_Hlk217394236"/>
      <w:r w:rsidRPr="00CB54B6">
        <w:rPr>
          <w:rFonts w:ascii="Arial" w:hAnsi="Arial" w:cs="Arial"/>
          <w:color w:val="002060"/>
          <w:sz w:val="20"/>
          <w:szCs w:val="20"/>
        </w:rPr>
        <w:t>Si trascrivono qui di seguito i risultati ufficiali delle gare disputate</w:t>
      </w:r>
    </w:p>
    <w:bookmarkEnd w:id="15"/>
    <w:p w14:paraId="656CE294" w14:textId="77777777" w:rsidR="00CB54B6" w:rsidRPr="00382449" w:rsidRDefault="00CB54B6" w:rsidP="00CB54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B54B6" w:rsidRPr="00382449" w14:paraId="27C19CB4"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51527A09"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D3CCE" w14:textId="77777777" w:rsidR="00CB54B6" w:rsidRPr="00382449" w:rsidRDefault="00CB54B6" w:rsidP="003D5673">
                  <w:pPr>
                    <w:pStyle w:val="headertabella0"/>
                    <w:rPr>
                      <w:color w:val="002060"/>
                    </w:rPr>
                  </w:pPr>
                  <w:r w:rsidRPr="00382449">
                    <w:rPr>
                      <w:color w:val="002060"/>
                    </w:rPr>
                    <w:t>GIRONE A - 13 Giornata - A</w:t>
                  </w:r>
                </w:p>
              </w:tc>
            </w:tr>
            <w:tr w:rsidR="00CB54B6" w:rsidRPr="00382449" w14:paraId="320CB874"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2084E2" w14:textId="77777777" w:rsidR="00CB54B6" w:rsidRPr="00382449" w:rsidRDefault="00CB54B6" w:rsidP="003D5673">
                  <w:pPr>
                    <w:pStyle w:val="rowtabella0"/>
                    <w:rPr>
                      <w:color w:val="002060"/>
                    </w:rPr>
                  </w:pPr>
                  <w:r w:rsidRPr="00382449">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6B53B" w14:textId="77777777" w:rsidR="00CB54B6" w:rsidRPr="00382449" w:rsidRDefault="00CB54B6" w:rsidP="003D5673">
                  <w:pPr>
                    <w:pStyle w:val="rowtabella0"/>
                    <w:rPr>
                      <w:color w:val="002060"/>
                    </w:rPr>
                  </w:pPr>
                  <w:r w:rsidRPr="00382449">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37E31" w14:textId="77777777" w:rsidR="00CB54B6" w:rsidRPr="00382449" w:rsidRDefault="00CB54B6" w:rsidP="003D5673">
                  <w:pPr>
                    <w:pStyle w:val="rowtabella0"/>
                    <w:jc w:val="center"/>
                    <w:rPr>
                      <w:color w:val="002060"/>
                    </w:rPr>
                  </w:pPr>
                  <w:r w:rsidRPr="00382449">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CC48A" w14:textId="77777777" w:rsidR="00CB54B6" w:rsidRPr="00382449" w:rsidRDefault="00CB54B6" w:rsidP="003D5673">
                  <w:pPr>
                    <w:pStyle w:val="rowtabella0"/>
                    <w:jc w:val="center"/>
                    <w:rPr>
                      <w:color w:val="002060"/>
                    </w:rPr>
                  </w:pPr>
                  <w:r w:rsidRPr="00382449">
                    <w:rPr>
                      <w:color w:val="002060"/>
                    </w:rPr>
                    <w:t> </w:t>
                  </w:r>
                </w:p>
              </w:tc>
            </w:tr>
            <w:tr w:rsidR="00CB54B6" w:rsidRPr="00382449" w14:paraId="3EA88DEC"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0CF735" w14:textId="77777777" w:rsidR="00CB54B6" w:rsidRPr="00382449" w:rsidRDefault="00CB54B6" w:rsidP="003D5673">
                  <w:pPr>
                    <w:pStyle w:val="rowtabella0"/>
                    <w:rPr>
                      <w:color w:val="002060"/>
                    </w:rPr>
                  </w:pPr>
                  <w:r w:rsidRPr="00382449">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748784" w14:textId="77777777" w:rsidR="00CB54B6" w:rsidRPr="00382449" w:rsidRDefault="00CB54B6" w:rsidP="003D5673">
                  <w:pPr>
                    <w:pStyle w:val="rowtabella0"/>
                    <w:rPr>
                      <w:color w:val="002060"/>
                    </w:rPr>
                  </w:pPr>
                  <w:r w:rsidRPr="00382449">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7FB5EF" w14:textId="77777777" w:rsidR="00CB54B6" w:rsidRPr="00382449" w:rsidRDefault="00CB54B6" w:rsidP="003D5673">
                  <w:pPr>
                    <w:pStyle w:val="rowtabella0"/>
                    <w:jc w:val="center"/>
                    <w:rPr>
                      <w:color w:val="002060"/>
                    </w:rPr>
                  </w:pPr>
                  <w:r w:rsidRPr="0038244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7369A4" w14:textId="77777777" w:rsidR="00CB54B6" w:rsidRPr="00382449" w:rsidRDefault="00CB54B6" w:rsidP="003D5673">
                  <w:pPr>
                    <w:pStyle w:val="rowtabella0"/>
                    <w:jc w:val="center"/>
                    <w:rPr>
                      <w:color w:val="002060"/>
                    </w:rPr>
                  </w:pPr>
                  <w:r w:rsidRPr="00382449">
                    <w:rPr>
                      <w:color w:val="002060"/>
                    </w:rPr>
                    <w:t> </w:t>
                  </w:r>
                </w:p>
              </w:tc>
            </w:tr>
            <w:tr w:rsidR="00CB54B6" w:rsidRPr="00382449" w14:paraId="62B467AD"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596C4D" w14:textId="77777777" w:rsidR="00CB54B6" w:rsidRPr="00382449" w:rsidRDefault="00CB54B6" w:rsidP="003D5673">
                  <w:pPr>
                    <w:pStyle w:val="rowtabella0"/>
                    <w:rPr>
                      <w:color w:val="002060"/>
                    </w:rPr>
                  </w:pPr>
                  <w:r w:rsidRPr="00382449">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9CB071" w14:textId="77777777" w:rsidR="00CB54B6" w:rsidRPr="00382449" w:rsidRDefault="00CB54B6" w:rsidP="003D5673">
                  <w:pPr>
                    <w:pStyle w:val="rowtabella0"/>
                    <w:rPr>
                      <w:color w:val="002060"/>
                    </w:rPr>
                  </w:pPr>
                  <w:r w:rsidRPr="00382449">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29E387" w14:textId="77777777" w:rsidR="00CB54B6" w:rsidRPr="00382449" w:rsidRDefault="00CB54B6" w:rsidP="003D5673">
                  <w:pPr>
                    <w:pStyle w:val="rowtabella0"/>
                    <w:jc w:val="center"/>
                    <w:rPr>
                      <w:color w:val="002060"/>
                    </w:rPr>
                  </w:pPr>
                  <w:r w:rsidRPr="0038244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0A6AEB" w14:textId="77777777" w:rsidR="00CB54B6" w:rsidRPr="00382449" w:rsidRDefault="00CB54B6" w:rsidP="003D5673">
                  <w:pPr>
                    <w:pStyle w:val="rowtabella0"/>
                    <w:jc w:val="center"/>
                    <w:rPr>
                      <w:color w:val="002060"/>
                    </w:rPr>
                  </w:pPr>
                  <w:r w:rsidRPr="00382449">
                    <w:rPr>
                      <w:color w:val="002060"/>
                    </w:rPr>
                    <w:t> </w:t>
                  </w:r>
                </w:p>
              </w:tc>
            </w:tr>
            <w:tr w:rsidR="00CB54B6" w:rsidRPr="00382449" w14:paraId="4F420D5B"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FA3B6E" w14:textId="77777777" w:rsidR="00CB54B6" w:rsidRPr="00382449" w:rsidRDefault="00CB54B6" w:rsidP="003D5673">
                  <w:pPr>
                    <w:pStyle w:val="rowtabella0"/>
                    <w:rPr>
                      <w:color w:val="002060"/>
                    </w:rPr>
                  </w:pPr>
                  <w:r w:rsidRPr="0038244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C6ADCC" w14:textId="77777777" w:rsidR="00CB54B6" w:rsidRPr="00382449" w:rsidRDefault="00CB54B6" w:rsidP="003D5673">
                  <w:pPr>
                    <w:pStyle w:val="rowtabella0"/>
                    <w:rPr>
                      <w:color w:val="002060"/>
                    </w:rPr>
                  </w:pPr>
                  <w:r w:rsidRPr="0038244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0645D9" w14:textId="77777777" w:rsidR="00CB54B6" w:rsidRPr="00382449" w:rsidRDefault="00CB54B6" w:rsidP="003D5673">
                  <w:pPr>
                    <w:pStyle w:val="rowtabella0"/>
                    <w:jc w:val="center"/>
                    <w:rPr>
                      <w:color w:val="002060"/>
                    </w:rPr>
                  </w:pPr>
                  <w:r w:rsidRPr="00382449">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B26E65" w14:textId="77777777" w:rsidR="00CB54B6" w:rsidRPr="00382449" w:rsidRDefault="00CB54B6" w:rsidP="003D5673">
                  <w:pPr>
                    <w:pStyle w:val="rowtabella0"/>
                    <w:jc w:val="center"/>
                    <w:rPr>
                      <w:color w:val="002060"/>
                    </w:rPr>
                  </w:pPr>
                  <w:r w:rsidRPr="00382449">
                    <w:rPr>
                      <w:color w:val="002060"/>
                    </w:rPr>
                    <w:t> </w:t>
                  </w:r>
                </w:p>
              </w:tc>
            </w:tr>
            <w:tr w:rsidR="00CB54B6" w:rsidRPr="00382449" w14:paraId="4AF6ED6B"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072EC8" w14:textId="77777777" w:rsidR="00CB54B6" w:rsidRPr="00382449" w:rsidRDefault="00CB54B6" w:rsidP="003D5673">
                  <w:pPr>
                    <w:pStyle w:val="rowtabella0"/>
                    <w:rPr>
                      <w:color w:val="002060"/>
                    </w:rPr>
                  </w:pPr>
                  <w:r w:rsidRPr="00382449">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A7684" w14:textId="77777777" w:rsidR="00CB54B6" w:rsidRPr="00382449" w:rsidRDefault="00CB54B6" w:rsidP="003D5673">
                  <w:pPr>
                    <w:pStyle w:val="rowtabella0"/>
                    <w:rPr>
                      <w:color w:val="002060"/>
                    </w:rPr>
                  </w:pPr>
                  <w:r w:rsidRPr="00382449">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C160D9" w14:textId="77777777" w:rsidR="00CB54B6" w:rsidRPr="00382449" w:rsidRDefault="00CB54B6" w:rsidP="003D5673">
                  <w:pPr>
                    <w:pStyle w:val="rowtabella0"/>
                    <w:jc w:val="center"/>
                    <w:rPr>
                      <w:color w:val="002060"/>
                    </w:rPr>
                  </w:pPr>
                  <w:r w:rsidRPr="00382449">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D35D4" w14:textId="77777777" w:rsidR="00CB54B6" w:rsidRPr="00382449" w:rsidRDefault="00CB54B6" w:rsidP="003D5673">
                  <w:pPr>
                    <w:pStyle w:val="rowtabella0"/>
                    <w:jc w:val="center"/>
                    <w:rPr>
                      <w:color w:val="002060"/>
                    </w:rPr>
                  </w:pPr>
                  <w:r w:rsidRPr="00382449">
                    <w:rPr>
                      <w:color w:val="002060"/>
                    </w:rPr>
                    <w:t> </w:t>
                  </w:r>
                </w:p>
              </w:tc>
            </w:tr>
            <w:tr w:rsidR="00CB54B6" w:rsidRPr="00382449" w14:paraId="5F022899"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FEEED2" w14:textId="77777777" w:rsidR="00CB54B6" w:rsidRPr="00382449" w:rsidRDefault="00CB54B6" w:rsidP="003D5673">
                  <w:pPr>
                    <w:pStyle w:val="rowtabella0"/>
                    <w:rPr>
                      <w:color w:val="002060"/>
                    </w:rPr>
                  </w:pPr>
                  <w:r w:rsidRPr="00382449">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CDD09" w14:textId="77777777" w:rsidR="00CB54B6" w:rsidRPr="00382449" w:rsidRDefault="00CB54B6" w:rsidP="003D5673">
                  <w:pPr>
                    <w:pStyle w:val="rowtabella0"/>
                    <w:rPr>
                      <w:color w:val="002060"/>
                    </w:rPr>
                  </w:pPr>
                  <w:r w:rsidRPr="00382449">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5867BA" w14:textId="77777777" w:rsidR="00CB54B6" w:rsidRPr="00382449" w:rsidRDefault="00CB54B6" w:rsidP="003D5673">
                  <w:pPr>
                    <w:pStyle w:val="rowtabella0"/>
                    <w:jc w:val="center"/>
                    <w:rPr>
                      <w:color w:val="002060"/>
                    </w:rPr>
                  </w:pPr>
                  <w:r w:rsidRPr="0038244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903305" w14:textId="77777777" w:rsidR="00CB54B6" w:rsidRPr="00382449" w:rsidRDefault="00CB54B6" w:rsidP="003D5673">
                  <w:pPr>
                    <w:pStyle w:val="rowtabella0"/>
                    <w:jc w:val="center"/>
                    <w:rPr>
                      <w:color w:val="002060"/>
                    </w:rPr>
                  </w:pPr>
                  <w:r w:rsidRPr="00382449">
                    <w:rPr>
                      <w:color w:val="002060"/>
                    </w:rPr>
                    <w:t> </w:t>
                  </w:r>
                </w:p>
              </w:tc>
            </w:tr>
            <w:tr w:rsidR="00CB54B6" w:rsidRPr="00382449" w14:paraId="251DAE83"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DC50FE" w14:textId="77777777" w:rsidR="00CB54B6" w:rsidRPr="00382449" w:rsidRDefault="00CB54B6" w:rsidP="003D5673">
                  <w:pPr>
                    <w:pStyle w:val="rowtabella0"/>
                    <w:rPr>
                      <w:color w:val="002060"/>
                    </w:rPr>
                  </w:pPr>
                  <w:r w:rsidRPr="00382449">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C1131" w14:textId="77777777" w:rsidR="00CB54B6" w:rsidRPr="00382449" w:rsidRDefault="00CB54B6" w:rsidP="003D5673">
                  <w:pPr>
                    <w:pStyle w:val="rowtabella0"/>
                    <w:rPr>
                      <w:color w:val="002060"/>
                    </w:rPr>
                  </w:pPr>
                  <w:r w:rsidRPr="00382449">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C5474" w14:textId="77777777" w:rsidR="00CB54B6" w:rsidRPr="00382449" w:rsidRDefault="00CB54B6" w:rsidP="003D5673">
                  <w:pPr>
                    <w:pStyle w:val="rowtabella0"/>
                    <w:jc w:val="center"/>
                    <w:rPr>
                      <w:color w:val="002060"/>
                    </w:rPr>
                  </w:pPr>
                  <w:r w:rsidRPr="00382449">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09CD6" w14:textId="77777777" w:rsidR="00CB54B6" w:rsidRPr="00382449" w:rsidRDefault="00CB54B6" w:rsidP="003D5673">
                  <w:pPr>
                    <w:pStyle w:val="rowtabella0"/>
                    <w:jc w:val="center"/>
                    <w:rPr>
                      <w:color w:val="002060"/>
                    </w:rPr>
                  </w:pPr>
                  <w:r w:rsidRPr="00382449">
                    <w:rPr>
                      <w:color w:val="002060"/>
                    </w:rPr>
                    <w:t> </w:t>
                  </w:r>
                </w:p>
              </w:tc>
            </w:tr>
          </w:tbl>
          <w:p w14:paraId="7EBCB03A" w14:textId="77777777" w:rsidR="00CB54B6" w:rsidRPr="00382449" w:rsidRDefault="00CB54B6" w:rsidP="003D5673">
            <w:pPr>
              <w:rPr>
                <w:color w:val="002060"/>
              </w:rPr>
            </w:pPr>
          </w:p>
        </w:tc>
      </w:tr>
    </w:tbl>
    <w:p w14:paraId="49A57424" w14:textId="77777777" w:rsidR="00CB54B6" w:rsidRPr="00382449" w:rsidRDefault="00CB54B6" w:rsidP="00CB54B6">
      <w:pPr>
        <w:pStyle w:val="breakline"/>
        <w:rPr>
          <w:rFonts w:eastAsiaTheme="minorEastAsia"/>
          <w:color w:val="002060"/>
        </w:rPr>
      </w:pPr>
    </w:p>
    <w:p w14:paraId="6B655F3E" w14:textId="77777777" w:rsidR="00CB54B6" w:rsidRPr="00382449" w:rsidRDefault="00CB54B6" w:rsidP="00CB54B6">
      <w:pPr>
        <w:pStyle w:val="breakline"/>
        <w:rPr>
          <w:color w:val="002060"/>
        </w:rPr>
      </w:pPr>
    </w:p>
    <w:p w14:paraId="2B03C962" w14:textId="77777777" w:rsidR="00CB54B6" w:rsidRPr="00382449" w:rsidRDefault="00CB54B6" w:rsidP="00CB54B6">
      <w:pPr>
        <w:pStyle w:val="titoloprinc0"/>
        <w:rPr>
          <w:color w:val="002060"/>
        </w:rPr>
      </w:pPr>
      <w:r w:rsidRPr="00382449">
        <w:rPr>
          <w:color w:val="002060"/>
        </w:rPr>
        <w:lastRenderedPageBreak/>
        <w:t>GIUDICE SPORTIVO</w:t>
      </w:r>
    </w:p>
    <w:p w14:paraId="4B5171D1" w14:textId="77777777" w:rsidR="00CB54B6" w:rsidRPr="00382449" w:rsidRDefault="00CB54B6" w:rsidP="00CB54B6">
      <w:pPr>
        <w:pStyle w:val="diffida"/>
        <w:rPr>
          <w:color w:val="002060"/>
        </w:rPr>
      </w:pPr>
      <w:r w:rsidRPr="00382449">
        <w:rPr>
          <w:color w:val="002060"/>
        </w:rPr>
        <w:t>Il Giudice Sportivo Avv. Agnese Lazzaretti, con l'assistenza del 23/12/2025, ha adottato le decisioni che di seguito integralmente si riportano:</w:t>
      </w:r>
    </w:p>
    <w:p w14:paraId="0E884821" w14:textId="77777777" w:rsidR="00CB54B6" w:rsidRPr="00382449" w:rsidRDefault="00CB54B6" w:rsidP="00CB54B6">
      <w:pPr>
        <w:pStyle w:val="titolo10"/>
        <w:rPr>
          <w:color w:val="002060"/>
        </w:rPr>
      </w:pPr>
      <w:r w:rsidRPr="00382449">
        <w:rPr>
          <w:color w:val="002060"/>
        </w:rPr>
        <w:t xml:space="preserve">GARE DEL 19/12/2025 </w:t>
      </w:r>
    </w:p>
    <w:p w14:paraId="1D43CE5E" w14:textId="77777777" w:rsidR="00CB54B6" w:rsidRPr="00382449" w:rsidRDefault="00CB54B6" w:rsidP="00CB54B6">
      <w:pPr>
        <w:pStyle w:val="titolo7a"/>
        <w:rPr>
          <w:color w:val="002060"/>
        </w:rPr>
      </w:pPr>
      <w:r w:rsidRPr="00382449">
        <w:rPr>
          <w:color w:val="002060"/>
        </w:rPr>
        <w:t xml:space="preserve">PROVVEDIMENTI DISCIPLINARI </w:t>
      </w:r>
    </w:p>
    <w:p w14:paraId="4D509E5A"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28D7B0FF" w14:textId="77777777" w:rsidR="00CB54B6" w:rsidRPr="00382449" w:rsidRDefault="00CB54B6" w:rsidP="00CB54B6">
      <w:pPr>
        <w:pStyle w:val="titolo30"/>
        <w:rPr>
          <w:color w:val="002060"/>
        </w:rPr>
      </w:pPr>
      <w:r w:rsidRPr="00382449">
        <w:rPr>
          <w:color w:val="002060"/>
        </w:rPr>
        <w:t xml:space="preserve">DIRIGENTI </w:t>
      </w:r>
    </w:p>
    <w:p w14:paraId="75ADF95B" w14:textId="0523AEF9" w:rsidR="00CB54B6" w:rsidRPr="00382449" w:rsidRDefault="00CB54B6" w:rsidP="00CB54B6">
      <w:pPr>
        <w:pStyle w:val="titolo20"/>
        <w:rPr>
          <w:color w:val="002060"/>
        </w:rPr>
      </w:pPr>
      <w:r w:rsidRPr="00382449">
        <w:rPr>
          <w:color w:val="002060"/>
        </w:rPr>
        <w:t>INIBIZIONE A TEMPO OPPURE SQUALIFICA A GARE: FINO AL 20/ 1/202</w:t>
      </w:r>
      <w:r w:rsidR="006F357A">
        <w:rPr>
          <w:color w:val="002060"/>
        </w:rPr>
        <w:t>6</w:t>
      </w:r>
      <w:r w:rsidRPr="00382449">
        <w:rPr>
          <w:color w:val="002060"/>
        </w:rP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EF63527" w14:textId="77777777" w:rsidTr="003D5673">
        <w:tc>
          <w:tcPr>
            <w:tcW w:w="2200" w:type="dxa"/>
            <w:tcMar>
              <w:top w:w="20" w:type="dxa"/>
              <w:left w:w="20" w:type="dxa"/>
              <w:bottom w:w="20" w:type="dxa"/>
              <w:right w:w="20" w:type="dxa"/>
            </w:tcMar>
            <w:vAlign w:val="center"/>
            <w:hideMark/>
          </w:tcPr>
          <w:p w14:paraId="2E440648" w14:textId="77777777" w:rsidR="00CB54B6" w:rsidRPr="00382449" w:rsidRDefault="00CB54B6" w:rsidP="003D5673">
            <w:pPr>
              <w:pStyle w:val="movimento"/>
              <w:rPr>
                <w:color w:val="002060"/>
              </w:rPr>
            </w:pPr>
            <w:r w:rsidRPr="00382449">
              <w:rPr>
                <w:color w:val="002060"/>
              </w:rPr>
              <w:t>MATTIOLI MARCO</w:t>
            </w:r>
          </w:p>
        </w:tc>
        <w:tc>
          <w:tcPr>
            <w:tcW w:w="2200" w:type="dxa"/>
            <w:tcMar>
              <w:top w:w="20" w:type="dxa"/>
              <w:left w:w="20" w:type="dxa"/>
              <w:bottom w:w="20" w:type="dxa"/>
              <w:right w:w="20" w:type="dxa"/>
            </w:tcMar>
            <w:vAlign w:val="center"/>
            <w:hideMark/>
          </w:tcPr>
          <w:p w14:paraId="02B1B321" w14:textId="77777777" w:rsidR="00CB54B6" w:rsidRPr="00382449" w:rsidRDefault="00CB54B6" w:rsidP="003D5673">
            <w:pPr>
              <w:pStyle w:val="movimento2"/>
              <w:rPr>
                <w:color w:val="002060"/>
              </w:rPr>
            </w:pPr>
            <w:r w:rsidRPr="00382449">
              <w:rPr>
                <w:color w:val="002060"/>
              </w:rPr>
              <w:t xml:space="preserve">(U.S. FORTUNA FANO) </w:t>
            </w:r>
          </w:p>
        </w:tc>
        <w:tc>
          <w:tcPr>
            <w:tcW w:w="800" w:type="dxa"/>
            <w:tcMar>
              <w:top w:w="20" w:type="dxa"/>
              <w:left w:w="20" w:type="dxa"/>
              <w:bottom w:w="20" w:type="dxa"/>
              <w:right w:w="20" w:type="dxa"/>
            </w:tcMar>
            <w:vAlign w:val="center"/>
            <w:hideMark/>
          </w:tcPr>
          <w:p w14:paraId="7631AA96"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A6A462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A11910C" w14:textId="77777777" w:rsidR="00CB54B6" w:rsidRPr="00382449" w:rsidRDefault="00CB54B6" w:rsidP="003D5673">
            <w:pPr>
              <w:pStyle w:val="movimento2"/>
              <w:rPr>
                <w:color w:val="002060"/>
              </w:rPr>
            </w:pPr>
            <w:r w:rsidRPr="00382449">
              <w:rPr>
                <w:color w:val="002060"/>
              </w:rPr>
              <w:t> </w:t>
            </w:r>
          </w:p>
        </w:tc>
      </w:tr>
    </w:tbl>
    <w:p w14:paraId="2661F110" w14:textId="77777777" w:rsidR="00CB54B6" w:rsidRPr="00382449" w:rsidRDefault="00CB54B6" w:rsidP="00CB54B6">
      <w:pPr>
        <w:pStyle w:val="diffida"/>
        <w:spacing w:before="80" w:beforeAutospacing="0" w:after="40" w:afterAutospacing="0"/>
        <w:rPr>
          <w:rFonts w:eastAsiaTheme="minorEastAsia"/>
          <w:color w:val="002060"/>
        </w:rPr>
      </w:pPr>
      <w:r w:rsidRPr="00382449">
        <w:rPr>
          <w:color w:val="002060"/>
        </w:rPr>
        <w:t xml:space="preserve">Per avere tenuto una condotta irriguardosa nei confronti del direttore di gara proferendo frasi irriguardose per contestarne l'operato. </w:t>
      </w:r>
    </w:p>
    <w:p w14:paraId="1669A8C4" w14:textId="426D4EA6" w:rsidR="00CB54B6" w:rsidRPr="00382449" w:rsidRDefault="00CB54B6" w:rsidP="00CB54B6">
      <w:pPr>
        <w:pStyle w:val="diffida"/>
        <w:spacing w:before="80" w:beforeAutospacing="0" w:after="40" w:afterAutospacing="0"/>
        <w:rPr>
          <w:color w:val="002060"/>
        </w:rPr>
      </w:pPr>
      <w:r w:rsidRPr="00382449">
        <w:rPr>
          <w:color w:val="002060"/>
        </w:rPr>
        <w:t>Allontanato,</w:t>
      </w:r>
      <w:r>
        <w:rPr>
          <w:color w:val="002060"/>
        </w:rPr>
        <w:t xml:space="preserve"> </w:t>
      </w:r>
      <w:r w:rsidRPr="00382449">
        <w:rPr>
          <w:color w:val="002060"/>
        </w:rPr>
        <w:t xml:space="preserve">reiterava la condotta offensiva dalla tribuna. </w:t>
      </w:r>
    </w:p>
    <w:p w14:paraId="6E7C1249" w14:textId="1AD45CAC" w:rsidR="00CB54B6" w:rsidRPr="00382449" w:rsidRDefault="00CB54B6" w:rsidP="00CB54B6">
      <w:pPr>
        <w:pStyle w:val="titolo20"/>
        <w:rPr>
          <w:color w:val="002060"/>
        </w:rPr>
      </w:pPr>
      <w:r w:rsidRPr="00382449">
        <w:rPr>
          <w:color w:val="002060"/>
        </w:rPr>
        <w:t>INIBIZIONE A TEMPO OPPURE SQUALIFICA A GARE: FINO AL 14/ 1/202</w:t>
      </w:r>
      <w:r w:rsidR="006F357A">
        <w:rPr>
          <w:color w:val="002060"/>
        </w:rPr>
        <w:t>6</w:t>
      </w:r>
      <w:r w:rsidRPr="00382449">
        <w:rPr>
          <w:color w:val="002060"/>
        </w:rP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0432A0AE" w14:textId="77777777" w:rsidTr="003D5673">
        <w:tc>
          <w:tcPr>
            <w:tcW w:w="2200" w:type="dxa"/>
            <w:tcMar>
              <w:top w:w="20" w:type="dxa"/>
              <w:left w:w="20" w:type="dxa"/>
              <w:bottom w:w="20" w:type="dxa"/>
              <w:right w:w="20" w:type="dxa"/>
            </w:tcMar>
            <w:vAlign w:val="center"/>
            <w:hideMark/>
          </w:tcPr>
          <w:p w14:paraId="28D6655E" w14:textId="77777777" w:rsidR="00CB54B6" w:rsidRPr="00382449" w:rsidRDefault="00CB54B6" w:rsidP="003D5673">
            <w:pPr>
              <w:pStyle w:val="movimento"/>
              <w:rPr>
                <w:color w:val="002060"/>
              </w:rPr>
            </w:pPr>
            <w:r w:rsidRPr="00382449">
              <w:rPr>
                <w:color w:val="002060"/>
              </w:rPr>
              <w:t>SCAPECCHI LUCA</w:t>
            </w:r>
          </w:p>
        </w:tc>
        <w:tc>
          <w:tcPr>
            <w:tcW w:w="2200" w:type="dxa"/>
            <w:tcMar>
              <w:top w:w="20" w:type="dxa"/>
              <w:left w:w="20" w:type="dxa"/>
              <w:bottom w:w="20" w:type="dxa"/>
              <w:right w:w="20" w:type="dxa"/>
            </w:tcMar>
            <w:vAlign w:val="center"/>
            <w:hideMark/>
          </w:tcPr>
          <w:p w14:paraId="43FBA1E3" w14:textId="77777777" w:rsidR="00CB54B6" w:rsidRPr="00382449" w:rsidRDefault="00CB54B6" w:rsidP="003D5673">
            <w:pPr>
              <w:pStyle w:val="movimento2"/>
              <w:rPr>
                <w:color w:val="002060"/>
              </w:rPr>
            </w:pPr>
            <w:r w:rsidRPr="00382449">
              <w:rPr>
                <w:color w:val="002060"/>
              </w:rPr>
              <w:t xml:space="preserve">(U.S. FORTUNA FANO) </w:t>
            </w:r>
          </w:p>
        </w:tc>
        <w:tc>
          <w:tcPr>
            <w:tcW w:w="800" w:type="dxa"/>
            <w:tcMar>
              <w:top w:w="20" w:type="dxa"/>
              <w:left w:w="20" w:type="dxa"/>
              <w:bottom w:w="20" w:type="dxa"/>
              <w:right w:w="20" w:type="dxa"/>
            </w:tcMar>
            <w:vAlign w:val="center"/>
            <w:hideMark/>
          </w:tcPr>
          <w:p w14:paraId="277E5A0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550B335"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3F7CAF9" w14:textId="77777777" w:rsidR="00CB54B6" w:rsidRPr="00382449" w:rsidRDefault="00CB54B6" w:rsidP="003D5673">
            <w:pPr>
              <w:pStyle w:val="movimento2"/>
              <w:rPr>
                <w:color w:val="002060"/>
              </w:rPr>
            </w:pPr>
            <w:r w:rsidRPr="00382449">
              <w:rPr>
                <w:color w:val="002060"/>
              </w:rPr>
              <w:t> </w:t>
            </w:r>
          </w:p>
        </w:tc>
      </w:tr>
    </w:tbl>
    <w:p w14:paraId="254AEE2E" w14:textId="77777777" w:rsidR="00CB54B6" w:rsidRPr="00382449" w:rsidRDefault="00CB54B6" w:rsidP="00CB54B6">
      <w:pPr>
        <w:pStyle w:val="diffida"/>
        <w:spacing w:before="80" w:beforeAutospacing="0" w:after="40" w:afterAutospacing="0"/>
        <w:rPr>
          <w:rFonts w:eastAsiaTheme="minorEastAsia"/>
          <w:color w:val="002060"/>
        </w:rPr>
      </w:pPr>
      <w:r w:rsidRPr="00382449">
        <w:rPr>
          <w:color w:val="002060"/>
        </w:rPr>
        <w:t xml:space="preserve">Per proteste nei confronti dell'arbitro. Allontanato. </w:t>
      </w:r>
    </w:p>
    <w:p w14:paraId="46A032AD" w14:textId="77777777" w:rsidR="00CB54B6" w:rsidRPr="00382449" w:rsidRDefault="00CB54B6" w:rsidP="00CB54B6">
      <w:pPr>
        <w:pStyle w:val="titolo20"/>
        <w:rPr>
          <w:color w:val="002060"/>
        </w:rPr>
      </w:pPr>
      <w:r w:rsidRPr="003824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606AB5E5" w14:textId="77777777" w:rsidTr="003D5673">
        <w:tc>
          <w:tcPr>
            <w:tcW w:w="2200" w:type="dxa"/>
            <w:tcMar>
              <w:top w:w="20" w:type="dxa"/>
              <w:left w:w="20" w:type="dxa"/>
              <w:bottom w:w="20" w:type="dxa"/>
              <w:right w:w="20" w:type="dxa"/>
            </w:tcMar>
            <w:vAlign w:val="center"/>
            <w:hideMark/>
          </w:tcPr>
          <w:p w14:paraId="0AC4FA22" w14:textId="77777777" w:rsidR="00CB54B6" w:rsidRPr="00382449" w:rsidRDefault="00CB54B6" w:rsidP="003D5673">
            <w:pPr>
              <w:pStyle w:val="movimento"/>
              <w:rPr>
                <w:color w:val="002060"/>
              </w:rPr>
            </w:pPr>
            <w:r w:rsidRPr="00382449">
              <w:rPr>
                <w:color w:val="002060"/>
              </w:rPr>
              <w:t>OSIMANI DANIELE</w:t>
            </w:r>
          </w:p>
        </w:tc>
        <w:tc>
          <w:tcPr>
            <w:tcW w:w="2200" w:type="dxa"/>
            <w:tcMar>
              <w:top w:w="20" w:type="dxa"/>
              <w:left w:w="20" w:type="dxa"/>
              <w:bottom w:w="20" w:type="dxa"/>
              <w:right w:w="20" w:type="dxa"/>
            </w:tcMar>
            <w:vAlign w:val="center"/>
            <w:hideMark/>
          </w:tcPr>
          <w:p w14:paraId="41BC9151" w14:textId="77777777" w:rsidR="00CB54B6" w:rsidRPr="00382449" w:rsidRDefault="00CB54B6" w:rsidP="003D5673">
            <w:pPr>
              <w:pStyle w:val="movimento2"/>
              <w:rPr>
                <w:color w:val="002060"/>
              </w:rPr>
            </w:pPr>
            <w:r w:rsidRPr="00382449">
              <w:rPr>
                <w:color w:val="002060"/>
              </w:rPr>
              <w:t xml:space="preserve">(CHIARAVALLE FUTSAL) </w:t>
            </w:r>
          </w:p>
        </w:tc>
        <w:tc>
          <w:tcPr>
            <w:tcW w:w="800" w:type="dxa"/>
            <w:tcMar>
              <w:top w:w="20" w:type="dxa"/>
              <w:left w:w="20" w:type="dxa"/>
              <w:bottom w:w="20" w:type="dxa"/>
              <w:right w:w="20" w:type="dxa"/>
            </w:tcMar>
            <w:vAlign w:val="center"/>
            <w:hideMark/>
          </w:tcPr>
          <w:p w14:paraId="7A1F954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8AEE89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91D9F07" w14:textId="77777777" w:rsidR="00CB54B6" w:rsidRPr="00382449" w:rsidRDefault="00CB54B6" w:rsidP="003D5673">
            <w:pPr>
              <w:pStyle w:val="movimento2"/>
              <w:rPr>
                <w:color w:val="002060"/>
              </w:rPr>
            </w:pPr>
            <w:r w:rsidRPr="00382449">
              <w:rPr>
                <w:color w:val="002060"/>
              </w:rPr>
              <w:t> </w:t>
            </w:r>
          </w:p>
        </w:tc>
      </w:tr>
    </w:tbl>
    <w:p w14:paraId="78D0F0AC" w14:textId="77777777" w:rsidR="00CB54B6" w:rsidRPr="00382449" w:rsidRDefault="00CB54B6" w:rsidP="00CB54B6">
      <w:pPr>
        <w:pStyle w:val="titolo30"/>
        <w:rPr>
          <w:rFonts w:eastAsiaTheme="minorEastAsia"/>
          <w:color w:val="002060"/>
        </w:rPr>
      </w:pPr>
      <w:r w:rsidRPr="00382449">
        <w:rPr>
          <w:color w:val="002060"/>
        </w:rPr>
        <w:t xml:space="preserve">CALCIATORI ESPULSI </w:t>
      </w:r>
    </w:p>
    <w:p w14:paraId="02ADF890" w14:textId="77777777" w:rsidR="00CB54B6" w:rsidRPr="00382449" w:rsidRDefault="00CB54B6" w:rsidP="00CB54B6">
      <w:pPr>
        <w:pStyle w:val="titolo20"/>
        <w:rPr>
          <w:color w:val="002060"/>
        </w:rPr>
      </w:pPr>
      <w:r w:rsidRPr="0038244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2A3A118C" w14:textId="77777777" w:rsidTr="003D5673">
        <w:tc>
          <w:tcPr>
            <w:tcW w:w="2200" w:type="dxa"/>
            <w:tcMar>
              <w:top w:w="20" w:type="dxa"/>
              <w:left w:w="20" w:type="dxa"/>
              <w:bottom w:w="20" w:type="dxa"/>
              <w:right w:w="20" w:type="dxa"/>
            </w:tcMar>
            <w:vAlign w:val="center"/>
            <w:hideMark/>
          </w:tcPr>
          <w:p w14:paraId="67256C60" w14:textId="77777777" w:rsidR="00CB54B6" w:rsidRPr="00382449" w:rsidRDefault="00CB54B6" w:rsidP="003D5673">
            <w:pPr>
              <w:pStyle w:val="movimento"/>
              <w:rPr>
                <w:color w:val="002060"/>
              </w:rPr>
            </w:pPr>
            <w:r w:rsidRPr="00382449">
              <w:rPr>
                <w:color w:val="002060"/>
              </w:rPr>
              <w:t>PINTO TOMMASO</w:t>
            </w:r>
          </w:p>
        </w:tc>
        <w:tc>
          <w:tcPr>
            <w:tcW w:w="2200" w:type="dxa"/>
            <w:tcMar>
              <w:top w:w="20" w:type="dxa"/>
              <w:left w:w="20" w:type="dxa"/>
              <w:bottom w:w="20" w:type="dxa"/>
              <w:right w:w="20" w:type="dxa"/>
            </w:tcMar>
            <w:vAlign w:val="center"/>
            <w:hideMark/>
          </w:tcPr>
          <w:p w14:paraId="21BB8455" w14:textId="77777777" w:rsidR="00CB54B6" w:rsidRPr="00382449" w:rsidRDefault="00CB54B6" w:rsidP="003D5673">
            <w:pPr>
              <w:pStyle w:val="movimento2"/>
              <w:rPr>
                <w:color w:val="002060"/>
              </w:rPr>
            </w:pPr>
            <w:r w:rsidRPr="00382449">
              <w:rPr>
                <w:color w:val="002060"/>
              </w:rPr>
              <w:t xml:space="preserve">(PIETRALACROCE 73) </w:t>
            </w:r>
          </w:p>
        </w:tc>
        <w:tc>
          <w:tcPr>
            <w:tcW w:w="800" w:type="dxa"/>
            <w:tcMar>
              <w:top w:w="20" w:type="dxa"/>
              <w:left w:w="20" w:type="dxa"/>
              <w:bottom w:w="20" w:type="dxa"/>
              <w:right w:w="20" w:type="dxa"/>
            </w:tcMar>
            <w:vAlign w:val="center"/>
            <w:hideMark/>
          </w:tcPr>
          <w:p w14:paraId="31D0791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5C304E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5A01B09" w14:textId="77777777" w:rsidR="00CB54B6" w:rsidRPr="00382449" w:rsidRDefault="00CB54B6" w:rsidP="003D5673">
            <w:pPr>
              <w:pStyle w:val="movimento2"/>
              <w:rPr>
                <w:color w:val="002060"/>
              </w:rPr>
            </w:pPr>
            <w:r w:rsidRPr="00382449">
              <w:rPr>
                <w:color w:val="002060"/>
              </w:rPr>
              <w:t> </w:t>
            </w:r>
          </w:p>
        </w:tc>
      </w:tr>
    </w:tbl>
    <w:p w14:paraId="10BFE335" w14:textId="77777777" w:rsidR="00CB54B6" w:rsidRPr="00382449" w:rsidRDefault="00CB54B6" w:rsidP="00CB54B6">
      <w:pPr>
        <w:pStyle w:val="titolo30"/>
        <w:rPr>
          <w:rFonts w:eastAsiaTheme="minorEastAsia"/>
          <w:color w:val="002060"/>
        </w:rPr>
      </w:pPr>
      <w:r w:rsidRPr="00382449">
        <w:rPr>
          <w:color w:val="002060"/>
        </w:rPr>
        <w:t xml:space="preserve">CALCIATORI NON ESPULSI </w:t>
      </w:r>
    </w:p>
    <w:p w14:paraId="2C7C1656" w14:textId="77777777" w:rsidR="00CB54B6" w:rsidRPr="00382449" w:rsidRDefault="00CB54B6" w:rsidP="00CB54B6">
      <w:pPr>
        <w:pStyle w:val="titolo20"/>
        <w:rPr>
          <w:color w:val="002060"/>
        </w:rPr>
      </w:pPr>
      <w:r w:rsidRPr="0038244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28CAA263" w14:textId="77777777" w:rsidTr="003D5673">
        <w:tc>
          <w:tcPr>
            <w:tcW w:w="2200" w:type="dxa"/>
            <w:tcMar>
              <w:top w:w="20" w:type="dxa"/>
              <w:left w:w="20" w:type="dxa"/>
              <w:bottom w:w="20" w:type="dxa"/>
              <w:right w:w="20" w:type="dxa"/>
            </w:tcMar>
            <w:vAlign w:val="center"/>
            <w:hideMark/>
          </w:tcPr>
          <w:p w14:paraId="2F71AFEB" w14:textId="77777777" w:rsidR="00CB54B6" w:rsidRPr="00382449" w:rsidRDefault="00CB54B6" w:rsidP="003D5673">
            <w:pPr>
              <w:pStyle w:val="movimento"/>
              <w:rPr>
                <w:color w:val="002060"/>
              </w:rPr>
            </w:pPr>
            <w:r w:rsidRPr="00382449">
              <w:rPr>
                <w:color w:val="002060"/>
              </w:rPr>
              <w:t>CATINI LEONARDO</w:t>
            </w:r>
          </w:p>
        </w:tc>
        <w:tc>
          <w:tcPr>
            <w:tcW w:w="2200" w:type="dxa"/>
            <w:tcMar>
              <w:top w:w="20" w:type="dxa"/>
              <w:left w:w="20" w:type="dxa"/>
              <w:bottom w:w="20" w:type="dxa"/>
              <w:right w:w="20" w:type="dxa"/>
            </w:tcMar>
            <w:vAlign w:val="center"/>
            <w:hideMark/>
          </w:tcPr>
          <w:p w14:paraId="37769992" w14:textId="77777777" w:rsidR="00CB54B6" w:rsidRPr="00382449" w:rsidRDefault="00CB54B6" w:rsidP="003D5673">
            <w:pPr>
              <w:pStyle w:val="movimento2"/>
              <w:rPr>
                <w:color w:val="002060"/>
              </w:rPr>
            </w:pPr>
            <w:r w:rsidRPr="00382449">
              <w:rPr>
                <w:color w:val="002060"/>
              </w:rPr>
              <w:t xml:space="preserve">(FUTSAL MONTURANO) </w:t>
            </w:r>
          </w:p>
        </w:tc>
        <w:tc>
          <w:tcPr>
            <w:tcW w:w="800" w:type="dxa"/>
            <w:tcMar>
              <w:top w:w="20" w:type="dxa"/>
              <w:left w:w="20" w:type="dxa"/>
              <w:bottom w:w="20" w:type="dxa"/>
              <w:right w:w="20" w:type="dxa"/>
            </w:tcMar>
            <w:vAlign w:val="center"/>
            <w:hideMark/>
          </w:tcPr>
          <w:p w14:paraId="5BEE4FA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0729CCC" w14:textId="77777777" w:rsidR="00CB54B6" w:rsidRPr="00382449" w:rsidRDefault="00CB54B6" w:rsidP="003D5673">
            <w:pPr>
              <w:pStyle w:val="movimento"/>
              <w:rPr>
                <w:color w:val="002060"/>
              </w:rPr>
            </w:pPr>
            <w:r w:rsidRPr="00382449">
              <w:rPr>
                <w:color w:val="002060"/>
              </w:rPr>
              <w:t>GASPARRONI DANILO</w:t>
            </w:r>
          </w:p>
        </w:tc>
        <w:tc>
          <w:tcPr>
            <w:tcW w:w="2200" w:type="dxa"/>
            <w:tcMar>
              <w:top w:w="20" w:type="dxa"/>
              <w:left w:w="20" w:type="dxa"/>
              <w:bottom w:w="20" w:type="dxa"/>
              <w:right w:w="20" w:type="dxa"/>
            </w:tcMar>
            <w:vAlign w:val="center"/>
            <w:hideMark/>
          </w:tcPr>
          <w:p w14:paraId="27F623DD" w14:textId="77777777" w:rsidR="00CB54B6" w:rsidRPr="00382449" w:rsidRDefault="00CB54B6" w:rsidP="003D5673">
            <w:pPr>
              <w:pStyle w:val="movimento2"/>
              <w:rPr>
                <w:color w:val="002060"/>
              </w:rPr>
            </w:pPr>
            <w:r w:rsidRPr="00382449">
              <w:rPr>
                <w:color w:val="002060"/>
              </w:rPr>
              <w:t xml:space="preserve">(PIETRALACROCE 73) </w:t>
            </w:r>
          </w:p>
        </w:tc>
      </w:tr>
    </w:tbl>
    <w:p w14:paraId="00C48649" w14:textId="77777777" w:rsidR="00CB54B6" w:rsidRPr="00382449" w:rsidRDefault="00CB54B6" w:rsidP="00CB54B6">
      <w:pPr>
        <w:pStyle w:val="titolo20"/>
        <w:rPr>
          <w:rFonts w:eastAsiaTheme="minorEastAsia"/>
          <w:color w:val="002060"/>
        </w:rPr>
      </w:pPr>
      <w:r w:rsidRPr="0038244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074AD3A" w14:textId="77777777" w:rsidTr="003D5673">
        <w:tc>
          <w:tcPr>
            <w:tcW w:w="2200" w:type="dxa"/>
            <w:tcMar>
              <w:top w:w="20" w:type="dxa"/>
              <w:left w:w="20" w:type="dxa"/>
              <w:bottom w:w="20" w:type="dxa"/>
              <w:right w:w="20" w:type="dxa"/>
            </w:tcMar>
            <w:vAlign w:val="center"/>
            <w:hideMark/>
          </w:tcPr>
          <w:p w14:paraId="0E605B97" w14:textId="77777777" w:rsidR="00CB54B6" w:rsidRPr="00382449" w:rsidRDefault="00CB54B6" w:rsidP="003D5673">
            <w:pPr>
              <w:pStyle w:val="movimento"/>
              <w:rPr>
                <w:color w:val="002060"/>
              </w:rPr>
            </w:pPr>
            <w:r w:rsidRPr="00382449">
              <w:rPr>
                <w:color w:val="002060"/>
              </w:rPr>
              <w:t>TRINEI JACOPO</w:t>
            </w:r>
          </w:p>
        </w:tc>
        <w:tc>
          <w:tcPr>
            <w:tcW w:w="2200" w:type="dxa"/>
            <w:tcMar>
              <w:top w:w="20" w:type="dxa"/>
              <w:left w:w="20" w:type="dxa"/>
              <w:bottom w:w="20" w:type="dxa"/>
              <w:right w:w="20" w:type="dxa"/>
            </w:tcMar>
            <w:vAlign w:val="center"/>
            <w:hideMark/>
          </w:tcPr>
          <w:p w14:paraId="21A664C2" w14:textId="77777777" w:rsidR="00CB54B6" w:rsidRPr="00382449" w:rsidRDefault="00CB54B6" w:rsidP="003D5673">
            <w:pPr>
              <w:pStyle w:val="movimento2"/>
              <w:rPr>
                <w:color w:val="002060"/>
              </w:rPr>
            </w:pPr>
            <w:r w:rsidRPr="00382449">
              <w:rPr>
                <w:color w:val="002060"/>
              </w:rPr>
              <w:t xml:space="preserve">(CERRETO D ESI C5 A.S.D.) </w:t>
            </w:r>
          </w:p>
        </w:tc>
        <w:tc>
          <w:tcPr>
            <w:tcW w:w="800" w:type="dxa"/>
            <w:tcMar>
              <w:top w:w="20" w:type="dxa"/>
              <w:left w:w="20" w:type="dxa"/>
              <w:bottom w:w="20" w:type="dxa"/>
              <w:right w:w="20" w:type="dxa"/>
            </w:tcMar>
            <w:vAlign w:val="center"/>
            <w:hideMark/>
          </w:tcPr>
          <w:p w14:paraId="07742E9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F2C63B0" w14:textId="77777777" w:rsidR="00CB54B6" w:rsidRPr="00382449" w:rsidRDefault="00CB54B6" w:rsidP="003D5673">
            <w:pPr>
              <w:pStyle w:val="movimento"/>
              <w:rPr>
                <w:color w:val="002060"/>
              </w:rPr>
            </w:pPr>
            <w:r w:rsidRPr="00382449">
              <w:rPr>
                <w:color w:val="002060"/>
              </w:rPr>
              <w:t>DI GIOACCHINO GIACOMO</w:t>
            </w:r>
          </w:p>
        </w:tc>
        <w:tc>
          <w:tcPr>
            <w:tcW w:w="2200" w:type="dxa"/>
            <w:tcMar>
              <w:top w:w="20" w:type="dxa"/>
              <w:left w:w="20" w:type="dxa"/>
              <w:bottom w:w="20" w:type="dxa"/>
              <w:right w:w="20" w:type="dxa"/>
            </w:tcMar>
            <w:vAlign w:val="center"/>
            <w:hideMark/>
          </w:tcPr>
          <w:p w14:paraId="34F90655" w14:textId="77777777" w:rsidR="00CB54B6" w:rsidRPr="00382449" w:rsidRDefault="00CB54B6" w:rsidP="003D5673">
            <w:pPr>
              <w:pStyle w:val="movimento2"/>
              <w:rPr>
                <w:color w:val="002060"/>
              </w:rPr>
            </w:pPr>
            <w:r w:rsidRPr="00382449">
              <w:rPr>
                <w:color w:val="002060"/>
              </w:rPr>
              <w:t xml:space="preserve">(FUTSAL MONTURANO) </w:t>
            </w:r>
          </w:p>
        </w:tc>
      </w:tr>
      <w:tr w:rsidR="00CB54B6" w:rsidRPr="00382449" w14:paraId="040ED97B" w14:textId="77777777" w:rsidTr="003D5673">
        <w:tc>
          <w:tcPr>
            <w:tcW w:w="2200" w:type="dxa"/>
            <w:tcMar>
              <w:top w:w="20" w:type="dxa"/>
              <w:left w:w="20" w:type="dxa"/>
              <w:bottom w:w="20" w:type="dxa"/>
              <w:right w:w="20" w:type="dxa"/>
            </w:tcMar>
            <w:vAlign w:val="center"/>
            <w:hideMark/>
          </w:tcPr>
          <w:p w14:paraId="27267110" w14:textId="77777777" w:rsidR="00CB54B6" w:rsidRPr="00382449" w:rsidRDefault="00CB54B6" w:rsidP="003D5673">
            <w:pPr>
              <w:pStyle w:val="movimento"/>
              <w:rPr>
                <w:color w:val="002060"/>
              </w:rPr>
            </w:pPr>
            <w:r w:rsidRPr="00382449">
              <w:rPr>
                <w:color w:val="002060"/>
              </w:rPr>
              <w:t>ALLEGREZZA NICOLO</w:t>
            </w:r>
          </w:p>
        </w:tc>
        <w:tc>
          <w:tcPr>
            <w:tcW w:w="2200" w:type="dxa"/>
            <w:tcMar>
              <w:top w:w="20" w:type="dxa"/>
              <w:left w:w="20" w:type="dxa"/>
              <w:bottom w:w="20" w:type="dxa"/>
              <w:right w:w="20" w:type="dxa"/>
            </w:tcMar>
            <w:vAlign w:val="center"/>
            <w:hideMark/>
          </w:tcPr>
          <w:p w14:paraId="08CC2CA9" w14:textId="77777777" w:rsidR="00CB54B6" w:rsidRPr="00382449" w:rsidRDefault="00CB54B6" w:rsidP="003D5673">
            <w:pPr>
              <w:pStyle w:val="movimento2"/>
              <w:rPr>
                <w:color w:val="002060"/>
              </w:rPr>
            </w:pPr>
            <w:r w:rsidRPr="00382449">
              <w:rPr>
                <w:color w:val="002060"/>
              </w:rPr>
              <w:t xml:space="preserve">(LUCREZIA CALCIO A 5) </w:t>
            </w:r>
          </w:p>
        </w:tc>
        <w:tc>
          <w:tcPr>
            <w:tcW w:w="800" w:type="dxa"/>
            <w:tcMar>
              <w:top w:w="20" w:type="dxa"/>
              <w:left w:w="20" w:type="dxa"/>
              <w:bottom w:w="20" w:type="dxa"/>
              <w:right w:w="20" w:type="dxa"/>
            </w:tcMar>
            <w:vAlign w:val="center"/>
            <w:hideMark/>
          </w:tcPr>
          <w:p w14:paraId="1BDA0B9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6FA67AF" w14:textId="77777777" w:rsidR="00CB54B6" w:rsidRPr="00382449" w:rsidRDefault="00CB54B6" w:rsidP="003D5673">
            <w:pPr>
              <w:pStyle w:val="movimento"/>
              <w:rPr>
                <w:color w:val="002060"/>
              </w:rPr>
            </w:pPr>
            <w:r w:rsidRPr="00382449">
              <w:rPr>
                <w:color w:val="002060"/>
              </w:rPr>
              <w:t>DELLASANTA MATTEO</w:t>
            </w:r>
          </w:p>
        </w:tc>
        <w:tc>
          <w:tcPr>
            <w:tcW w:w="2200" w:type="dxa"/>
            <w:tcMar>
              <w:top w:w="20" w:type="dxa"/>
              <w:left w:w="20" w:type="dxa"/>
              <w:bottom w:w="20" w:type="dxa"/>
              <w:right w:w="20" w:type="dxa"/>
            </w:tcMar>
            <w:vAlign w:val="center"/>
            <w:hideMark/>
          </w:tcPr>
          <w:p w14:paraId="1F686C48" w14:textId="77777777" w:rsidR="00CB54B6" w:rsidRPr="00382449" w:rsidRDefault="00CB54B6" w:rsidP="003D5673">
            <w:pPr>
              <w:pStyle w:val="movimento2"/>
              <w:rPr>
                <w:color w:val="002060"/>
              </w:rPr>
            </w:pPr>
            <w:r w:rsidRPr="00382449">
              <w:rPr>
                <w:color w:val="002060"/>
              </w:rPr>
              <w:t xml:space="preserve">(LUCREZIA CALCIO A 5) </w:t>
            </w:r>
          </w:p>
        </w:tc>
      </w:tr>
    </w:tbl>
    <w:p w14:paraId="48B9F68F" w14:textId="77777777" w:rsidR="00CB54B6" w:rsidRPr="00382449" w:rsidRDefault="00CB54B6" w:rsidP="00CB54B6">
      <w:pPr>
        <w:pStyle w:val="titolo20"/>
        <w:rPr>
          <w:rFonts w:eastAsiaTheme="minorEastAsia"/>
          <w:color w:val="002060"/>
        </w:rPr>
      </w:pPr>
      <w:r w:rsidRPr="003824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1A747A2B" w14:textId="77777777" w:rsidTr="003D5673">
        <w:tc>
          <w:tcPr>
            <w:tcW w:w="2200" w:type="dxa"/>
            <w:tcMar>
              <w:top w:w="20" w:type="dxa"/>
              <w:left w:w="20" w:type="dxa"/>
              <w:bottom w:w="20" w:type="dxa"/>
              <w:right w:w="20" w:type="dxa"/>
            </w:tcMar>
            <w:vAlign w:val="center"/>
            <w:hideMark/>
          </w:tcPr>
          <w:p w14:paraId="2134B29A" w14:textId="77777777" w:rsidR="00CB54B6" w:rsidRPr="00382449" w:rsidRDefault="00CB54B6" w:rsidP="003D5673">
            <w:pPr>
              <w:pStyle w:val="movimento"/>
              <w:rPr>
                <w:color w:val="002060"/>
              </w:rPr>
            </w:pPr>
            <w:r w:rsidRPr="00382449">
              <w:rPr>
                <w:color w:val="002060"/>
              </w:rPr>
              <w:t>CARNEVALI LUCA</w:t>
            </w:r>
          </w:p>
        </w:tc>
        <w:tc>
          <w:tcPr>
            <w:tcW w:w="2200" w:type="dxa"/>
            <w:tcMar>
              <w:top w:w="20" w:type="dxa"/>
              <w:left w:w="20" w:type="dxa"/>
              <w:bottom w:w="20" w:type="dxa"/>
              <w:right w:w="20" w:type="dxa"/>
            </w:tcMar>
            <w:vAlign w:val="center"/>
            <w:hideMark/>
          </w:tcPr>
          <w:p w14:paraId="7DB491F0" w14:textId="77777777" w:rsidR="00CB54B6" w:rsidRPr="00382449" w:rsidRDefault="00CB54B6" w:rsidP="003D5673">
            <w:pPr>
              <w:pStyle w:val="movimento2"/>
              <w:rPr>
                <w:color w:val="002060"/>
              </w:rPr>
            </w:pPr>
            <w:r w:rsidRPr="00382449">
              <w:rPr>
                <w:color w:val="002060"/>
              </w:rPr>
              <w:t xml:space="preserve">(CERRETO D ESI C5 A.S.D.) </w:t>
            </w:r>
          </w:p>
        </w:tc>
        <w:tc>
          <w:tcPr>
            <w:tcW w:w="800" w:type="dxa"/>
            <w:tcMar>
              <w:top w:w="20" w:type="dxa"/>
              <w:left w:w="20" w:type="dxa"/>
              <w:bottom w:w="20" w:type="dxa"/>
              <w:right w:w="20" w:type="dxa"/>
            </w:tcMar>
            <w:vAlign w:val="center"/>
            <w:hideMark/>
          </w:tcPr>
          <w:p w14:paraId="134F95C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F31DB37" w14:textId="77777777" w:rsidR="00CB54B6" w:rsidRPr="00382449" w:rsidRDefault="00CB54B6" w:rsidP="003D5673">
            <w:pPr>
              <w:pStyle w:val="movimento"/>
              <w:rPr>
                <w:color w:val="002060"/>
              </w:rPr>
            </w:pPr>
            <w:r w:rsidRPr="00382449">
              <w:rPr>
                <w:color w:val="002060"/>
              </w:rPr>
              <w:t>CINCONZE ELIA</w:t>
            </w:r>
          </w:p>
        </w:tc>
        <w:tc>
          <w:tcPr>
            <w:tcW w:w="2200" w:type="dxa"/>
            <w:tcMar>
              <w:top w:w="20" w:type="dxa"/>
              <w:left w:w="20" w:type="dxa"/>
              <w:bottom w:w="20" w:type="dxa"/>
              <w:right w:w="20" w:type="dxa"/>
            </w:tcMar>
            <w:vAlign w:val="center"/>
            <w:hideMark/>
          </w:tcPr>
          <w:p w14:paraId="66B3CAB5" w14:textId="77777777" w:rsidR="00CB54B6" w:rsidRPr="00382449" w:rsidRDefault="00CB54B6" w:rsidP="003D5673">
            <w:pPr>
              <w:pStyle w:val="movimento2"/>
              <w:rPr>
                <w:color w:val="002060"/>
              </w:rPr>
            </w:pPr>
            <w:r w:rsidRPr="00382449">
              <w:rPr>
                <w:color w:val="002060"/>
              </w:rPr>
              <w:t xml:space="preserve">(CERRETO D ESI C5 A.S.D.) </w:t>
            </w:r>
          </w:p>
        </w:tc>
      </w:tr>
      <w:tr w:rsidR="00CB54B6" w:rsidRPr="00382449" w14:paraId="49DE3753" w14:textId="77777777" w:rsidTr="003D5673">
        <w:tc>
          <w:tcPr>
            <w:tcW w:w="2200" w:type="dxa"/>
            <w:tcMar>
              <w:top w:w="20" w:type="dxa"/>
              <w:left w:w="20" w:type="dxa"/>
              <w:bottom w:w="20" w:type="dxa"/>
              <w:right w:w="20" w:type="dxa"/>
            </w:tcMar>
            <w:vAlign w:val="center"/>
            <w:hideMark/>
          </w:tcPr>
          <w:p w14:paraId="017F7321" w14:textId="77777777" w:rsidR="00CB54B6" w:rsidRPr="00382449" w:rsidRDefault="00CB54B6" w:rsidP="003D5673">
            <w:pPr>
              <w:pStyle w:val="movimento"/>
              <w:rPr>
                <w:color w:val="002060"/>
              </w:rPr>
            </w:pPr>
            <w:r w:rsidRPr="00382449">
              <w:rPr>
                <w:color w:val="002060"/>
              </w:rPr>
              <w:t>FREZZOTTI MARCO</w:t>
            </w:r>
          </w:p>
        </w:tc>
        <w:tc>
          <w:tcPr>
            <w:tcW w:w="2200" w:type="dxa"/>
            <w:tcMar>
              <w:top w:w="20" w:type="dxa"/>
              <w:left w:w="20" w:type="dxa"/>
              <w:bottom w:w="20" w:type="dxa"/>
              <w:right w:w="20" w:type="dxa"/>
            </w:tcMar>
            <w:vAlign w:val="center"/>
            <w:hideMark/>
          </w:tcPr>
          <w:p w14:paraId="1170729C" w14:textId="77777777" w:rsidR="00CB54B6" w:rsidRPr="00382449" w:rsidRDefault="00CB54B6" w:rsidP="003D5673">
            <w:pPr>
              <w:pStyle w:val="movimento2"/>
              <w:rPr>
                <w:color w:val="002060"/>
              </w:rPr>
            </w:pPr>
            <w:r w:rsidRPr="00382449">
              <w:rPr>
                <w:color w:val="002060"/>
              </w:rPr>
              <w:t xml:space="preserve">(PIETRALACROCE 73) </w:t>
            </w:r>
          </w:p>
        </w:tc>
        <w:tc>
          <w:tcPr>
            <w:tcW w:w="800" w:type="dxa"/>
            <w:tcMar>
              <w:top w:w="20" w:type="dxa"/>
              <w:left w:w="20" w:type="dxa"/>
              <w:bottom w:w="20" w:type="dxa"/>
              <w:right w:w="20" w:type="dxa"/>
            </w:tcMar>
            <w:vAlign w:val="center"/>
            <w:hideMark/>
          </w:tcPr>
          <w:p w14:paraId="21E9984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98487D9" w14:textId="77777777" w:rsidR="00CB54B6" w:rsidRPr="00382449" w:rsidRDefault="00CB54B6" w:rsidP="003D5673">
            <w:pPr>
              <w:pStyle w:val="movimento"/>
              <w:rPr>
                <w:color w:val="002060"/>
              </w:rPr>
            </w:pPr>
            <w:r w:rsidRPr="00382449">
              <w:rPr>
                <w:color w:val="002060"/>
              </w:rPr>
              <w:t>GIORDANO RENATO</w:t>
            </w:r>
          </w:p>
        </w:tc>
        <w:tc>
          <w:tcPr>
            <w:tcW w:w="2200" w:type="dxa"/>
            <w:tcMar>
              <w:top w:w="20" w:type="dxa"/>
              <w:left w:w="20" w:type="dxa"/>
              <w:bottom w:w="20" w:type="dxa"/>
              <w:right w:w="20" w:type="dxa"/>
            </w:tcMar>
            <w:vAlign w:val="center"/>
            <w:hideMark/>
          </w:tcPr>
          <w:p w14:paraId="0C5C3EB4" w14:textId="77777777" w:rsidR="00CB54B6" w:rsidRPr="00382449" w:rsidRDefault="00CB54B6" w:rsidP="003D5673">
            <w:pPr>
              <w:pStyle w:val="movimento2"/>
              <w:rPr>
                <w:color w:val="002060"/>
              </w:rPr>
            </w:pPr>
            <w:r w:rsidRPr="00382449">
              <w:rPr>
                <w:color w:val="002060"/>
              </w:rPr>
              <w:t xml:space="preserve">(PIETRALACROCE 73) </w:t>
            </w:r>
          </w:p>
        </w:tc>
      </w:tr>
      <w:tr w:rsidR="00CB54B6" w:rsidRPr="00382449" w14:paraId="59329D6E" w14:textId="77777777" w:rsidTr="003D5673">
        <w:tc>
          <w:tcPr>
            <w:tcW w:w="2200" w:type="dxa"/>
            <w:tcMar>
              <w:top w:w="20" w:type="dxa"/>
              <w:left w:w="20" w:type="dxa"/>
              <w:bottom w:w="20" w:type="dxa"/>
              <w:right w:w="20" w:type="dxa"/>
            </w:tcMar>
            <w:vAlign w:val="center"/>
            <w:hideMark/>
          </w:tcPr>
          <w:p w14:paraId="6CFD489F" w14:textId="77777777" w:rsidR="00CB54B6" w:rsidRPr="00382449" w:rsidRDefault="00CB54B6" w:rsidP="003D5673">
            <w:pPr>
              <w:pStyle w:val="movimento"/>
              <w:rPr>
                <w:color w:val="002060"/>
              </w:rPr>
            </w:pPr>
            <w:r w:rsidRPr="00382449">
              <w:rPr>
                <w:color w:val="002060"/>
              </w:rPr>
              <w:t>FONTANA MATTEO</w:t>
            </w:r>
          </w:p>
        </w:tc>
        <w:tc>
          <w:tcPr>
            <w:tcW w:w="2200" w:type="dxa"/>
            <w:tcMar>
              <w:top w:w="20" w:type="dxa"/>
              <w:left w:w="20" w:type="dxa"/>
              <w:bottom w:w="20" w:type="dxa"/>
              <w:right w:w="20" w:type="dxa"/>
            </w:tcMar>
            <w:vAlign w:val="center"/>
            <w:hideMark/>
          </w:tcPr>
          <w:p w14:paraId="4BD7FFA3" w14:textId="77777777" w:rsidR="00CB54B6" w:rsidRPr="00382449" w:rsidRDefault="00CB54B6" w:rsidP="003D5673">
            <w:pPr>
              <w:pStyle w:val="movimento2"/>
              <w:rPr>
                <w:color w:val="002060"/>
              </w:rPr>
            </w:pPr>
            <w:r w:rsidRPr="00382449">
              <w:rPr>
                <w:color w:val="002060"/>
              </w:rPr>
              <w:t xml:space="preserve">(TRE TORRI A.S.D.) </w:t>
            </w:r>
          </w:p>
        </w:tc>
        <w:tc>
          <w:tcPr>
            <w:tcW w:w="800" w:type="dxa"/>
            <w:tcMar>
              <w:top w:w="20" w:type="dxa"/>
              <w:left w:w="20" w:type="dxa"/>
              <w:bottom w:w="20" w:type="dxa"/>
              <w:right w:w="20" w:type="dxa"/>
            </w:tcMar>
            <w:vAlign w:val="center"/>
            <w:hideMark/>
          </w:tcPr>
          <w:p w14:paraId="3876DE1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332017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06E795B" w14:textId="77777777" w:rsidR="00CB54B6" w:rsidRPr="00382449" w:rsidRDefault="00CB54B6" w:rsidP="003D5673">
            <w:pPr>
              <w:pStyle w:val="movimento2"/>
              <w:rPr>
                <w:color w:val="002060"/>
              </w:rPr>
            </w:pPr>
            <w:r w:rsidRPr="00382449">
              <w:rPr>
                <w:color w:val="002060"/>
              </w:rPr>
              <w:t> </w:t>
            </w:r>
          </w:p>
        </w:tc>
      </w:tr>
    </w:tbl>
    <w:p w14:paraId="05CE6B18" w14:textId="77777777" w:rsidR="00CB54B6" w:rsidRPr="00382449" w:rsidRDefault="00CB54B6" w:rsidP="00CB54B6">
      <w:pPr>
        <w:pStyle w:val="titolo20"/>
        <w:rPr>
          <w:rFonts w:eastAsiaTheme="minorEastAsia"/>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FCCF398" w14:textId="77777777" w:rsidTr="003D5673">
        <w:tc>
          <w:tcPr>
            <w:tcW w:w="2200" w:type="dxa"/>
            <w:tcMar>
              <w:top w:w="20" w:type="dxa"/>
              <w:left w:w="20" w:type="dxa"/>
              <w:bottom w:w="20" w:type="dxa"/>
              <w:right w:w="20" w:type="dxa"/>
            </w:tcMar>
            <w:vAlign w:val="center"/>
            <w:hideMark/>
          </w:tcPr>
          <w:p w14:paraId="5AEF1AEF" w14:textId="77777777" w:rsidR="00CB54B6" w:rsidRPr="00382449" w:rsidRDefault="00CB54B6" w:rsidP="003D5673">
            <w:pPr>
              <w:pStyle w:val="movimento"/>
              <w:rPr>
                <w:color w:val="002060"/>
              </w:rPr>
            </w:pPr>
            <w:r w:rsidRPr="00382449">
              <w:rPr>
                <w:color w:val="002060"/>
              </w:rPr>
              <w:t>PIERANDI TOMMASO</w:t>
            </w:r>
          </w:p>
        </w:tc>
        <w:tc>
          <w:tcPr>
            <w:tcW w:w="2200" w:type="dxa"/>
            <w:tcMar>
              <w:top w:w="20" w:type="dxa"/>
              <w:left w:w="20" w:type="dxa"/>
              <w:bottom w:w="20" w:type="dxa"/>
              <w:right w:w="20" w:type="dxa"/>
            </w:tcMar>
            <w:vAlign w:val="center"/>
            <w:hideMark/>
          </w:tcPr>
          <w:p w14:paraId="21E92AE7" w14:textId="77777777" w:rsidR="00CB54B6" w:rsidRPr="00382449" w:rsidRDefault="00CB54B6" w:rsidP="003D5673">
            <w:pPr>
              <w:pStyle w:val="movimento2"/>
              <w:rPr>
                <w:color w:val="002060"/>
              </w:rPr>
            </w:pPr>
            <w:r w:rsidRPr="00382449">
              <w:rPr>
                <w:color w:val="002060"/>
              </w:rPr>
              <w:t xml:space="preserve">(ACSS MONDOLFO C5) </w:t>
            </w:r>
          </w:p>
        </w:tc>
        <w:tc>
          <w:tcPr>
            <w:tcW w:w="800" w:type="dxa"/>
            <w:tcMar>
              <w:top w:w="20" w:type="dxa"/>
              <w:left w:w="20" w:type="dxa"/>
              <w:bottom w:w="20" w:type="dxa"/>
              <w:right w:w="20" w:type="dxa"/>
            </w:tcMar>
            <w:vAlign w:val="center"/>
            <w:hideMark/>
          </w:tcPr>
          <w:p w14:paraId="091F9ED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D1E2794" w14:textId="77777777" w:rsidR="00CB54B6" w:rsidRPr="00382449" w:rsidRDefault="00CB54B6" w:rsidP="003D5673">
            <w:pPr>
              <w:pStyle w:val="movimento"/>
              <w:rPr>
                <w:color w:val="002060"/>
              </w:rPr>
            </w:pPr>
            <w:r w:rsidRPr="00382449">
              <w:rPr>
                <w:color w:val="002060"/>
              </w:rPr>
              <w:t>CRESCENTINI SIMONE</w:t>
            </w:r>
          </w:p>
        </w:tc>
        <w:tc>
          <w:tcPr>
            <w:tcW w:w="2200" w:type="dxa"/>
            <w:tcMar>
              <w:top w:w="20" w:type="dxa"/>
              <w:left w:w="20" w:type="dxa"/>
              <w:bottom w:w="20" w:type="dxa"/>
              <w:right w:w="20" w:type="dxa"/>
            </w:tcMar>
            <w:vAlign w:val="center"/>
            <w:hideMark/>
          </w:tcPr>
          <w:p w14:paraId="28E12173" w14:textId="77777777" w:rsidR="00CB54B6" w:rsidRPr="00382449" w:rsidRDefault="00CB54B6" w:rsidP="003D5673">
            <w:pPr>
              <w:pStyle w:val="movimento2"/>
              <w:rPr>
                <w:color w:val="002060"/>
              </w:rPr>
            </w:pPr>
            <w:r w:rsidRPr="00382449">
              <w:rPr>
                <w:color w:val="002060"/>
              </w:rPr>
              <w:t xml:space="preserve">(REAL FABRIANO) </w:t>
            </w:r>
          </w:p>
        </w:tc>
      </w:tr>
      <w:tr w:rsidR="00CB54B6" w:rsidRPr="00382449" w14:paraId="2E8179BB" w14:textId="77777777" w:rsidTr="003D5673">
        <w:tc>
          <w:tcPr>
            <w:tcW w:w="2200" w:type="dxa"/>
            <w:tcMar>
              <w:top w:w="20" w:type="dxa"/>
              <w:left w:w="20" w:type="dxa"/>
              <w:bottom w:w="20" w:type="dxa"/>
              <w:right w:w="20" w:type="dxa"/>
            </w:tcMar>
            <w:vAlign w:val="center"/>
            <w:hideMark/>
          </w:tcPr>
          <w:p w14:paraId="54A9FE9C" w14:textId="77777777" w:rsidR="00CB54B6" w:rsidRPr="00382449" w:rsidRDefault="00CB54B6" w:rsidP="003D5673">
            <w:pPr>
              <w:pStyle w:val="movimento"/>
              <w:rPr>
                <w:color w:val="002060"/>
              </w:rPr>
            </w:pPr>
            <w:r w:rsidRPr="00382449">
              <w:rPr>
                <w:color w:val="002060"/>
              </w:rPr>
              <w:t>DI MAGGIO ENRICO</w:t>
            </w:r>
          </w:p>
        </w:tc>
        <w:tc>
          <w:tcPr>
            <w:tcW w:w="2200" w:type="dxa"/>
            <w:tcMar>
              <w:top w:w="20" w:type="dxa"/>
              <w:left w:w="20" w:type="dxa"/>
              <w:bottom w:w="20" w:type="dxa"/>
              <w:right w:w="20" w:type="dxa"/>
            </w:tcMar>
            <w:vAlign w:val="center"/>
            <w:hideMark/>
          </w:tcPr>
          <w:p w14:paraId="18999232" w14:textId="77777777" w:rsidR="00CB54B6" w:rsidRPr="00382449" w:rsidRDefault="00CB54B6" w:rsidP="003D5673">
            <w:pPr>
              <w:pStyle w:val="movimento2"/>
              <w:rPr>
                <w:color w:val="002060"/>
              </w:rPr>
            </w:pPr>
            <w:r w:rsidRPr="00382449">
              <w:rPr>
                <w:color w:val="002060"/>
              </w:rPr>
              <w:t xml:space="preserve">(U.S. FORTUNA FANO) </w:t>
            </w:r>
          </w:p>
        </w:tc>
        <w:tc>
          <w:tcPr>
            <w:tcW w:w="800" w:type="dxa"/>
            <w:tcMar>
              <w:top w:w="20" w:type="dxa"/>
              <w:left w:w="20" w:type="dxa"/>
              <w:bottom w:w="20" w:type="dxa"/>
              <w:right w:w="20" w:type="dxa"/>
            </w:tcMar>
            <w:vAlign w:val="center"/>
            <w:hideMark/>
          </w:tcPr>
          <w:p w14:paraId="568A54B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3E1C8EE"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7E60603" w14:textId="77777777" w:rsidR="00CB54B6" w:rsidRPr="00382449" w:rsidRDefault="00CB54B6" w:rsidP="003D5673">
            <w:pPr>
              <w:pStyle w:val="movimento2"/>
              <w:rPr>
                <w:color w:val="002060"/>
              </w:rPr>
            </w:pPr>
            <w:r w:rsidRPr="00382449">
              <w:rPr>
                <w:color w:val="002060"/>
              </w:rPr>
              <w:t> </w:t>
            </w:r>
          </w:p>
        </w:tc>
      </w:tr>
    </w:tbl>
    <w:p w14:paraId="3827D034"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0389A5FB" w14:textId="77777777" w:rsidTr="003D5673">
        <w:tc>
          <w:tcPr>
            <w:tcW w:w="2200" w:type="dxa"/>
            <w:tcMar>
              <w:top w:w="20" w:type="dxa"/>
              <w:left w:w="20" w:type="dxa"/>
              <w:bottom w:w="20" w:type="dxa"/>
              <w:right w:w="20" w:type="dxa"/>
            </w:tcMar>
            <w:vAlign w:val="center"/>
            <w:hideMark/>
          </w:tcPr>
          <w:p w14:paraId="6A6B297D" w14:textId="77777777" w:rsidR="00CB54B6" w:rsidRPr="00382449" w:rsidRDefault="00CB54B6" w:rsidP="003D5673">
            <w:pPr>
              <w:pStyle w:val="movimento"/>
              <w:rPr>
                <w:color w:val="002060"/>
              </w:rPr>
            </w:pPr>
            <w:r w:rsidRPr="00382449">
              <w:rPr>
                <w:color w:val="002060"/>
              </w:rPr>
              <w:t>BALZAMO MARCO LORENZO</w:t>
            </w:r>
          </w:p>
        </w:tc>
        <w:tc>
          <w:tcPr>
            <w:tcW w:w="2200" w:type="dxa"/>
            <w:tcMar>
              <w:top w:w="20" w:type="dxa"/>
              <w:left w:w="20" w:type="dxa"/>
              <w:bottom w:w="20" w:type="dxa"/>
              <w:right w:w="20" w:type="dxa"/>
            </w:tcMar>
            <w:vAlign w:val="center"/>
            <w:hideMark/>
          </w:tcPr>
          <w:p w14:paraId="2C238F01" w14:textId="77777777" w:rsidR="00CB54B6" w:rsidRPr="00382449" w:rsidRDefault="00CB54B6" w:rsidP="003D5673">
            <w:pPr>
              <w:pStyle w:val="movimento2"/>
              <w:rPr>
                <w:color w:val="002060"/>
              </w:rPr>
            </w:pPr>
            <w:r w:rsidRPr="00382449">
              <w:rPr>
                <w:color w:val="002060"/>
              </w:rPr>
              <w:t xml:space="preserve">(FUTSAL CAMPIGLIONE) </w:t>
            </w:r>
          </w:p>
        </w:tc>
        <w:tc>
          <w:tcPr>
            <w:tcW w:w="800" w:type="dxa"/>
            <w:tcMar>
              <w:top w:w="20" w:type="dxa"/>
              <w:left w:w="20" w:type="dxa"/>
              <w:bottom w:w="20" w:type="dxa"/>
              <w:right w:w="20" w:type="dxa"/>
            </w:tcMar>
            <w:vAlign w:val="center"/>
            <w:hideMark/>
          </w:tcPr>
          <w:p w14:paraId="6B31F71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6E15CD6" w14:textId="77777777" w:rsidR="00CB54B6" w:rsidRPr="00382449" w:rsidRDefault="00CB54B6" w:rsidP="003D5673">
            <w:pPr>
              <w:pStyle w:val="movimento"/>
              <w:rPr>
                <w:color w:val="002060"/>
              </w:rPr>
            </w:pPr>
            <w:r w:rsidRPr="00382449">
              <w:rPr>
                <w:color w:val="002060"/>
              </w:rPr>
              <w:t>TOMASSINI SIMONE</w:t>
            </w:r>
          </w:p>
        </w:tc>
        <w:tc>
          <w:tcPr>
            <w:tcW w:w="2200" w:type="dxa"/>
            <w:tcMar>
              <w:top w:w="20" w:type="dxa"/>
              <w:left w:w="20" w:type="dxa"/>
              <w:bottom w:w="20" w:type="dxa"/>
              <w:right w:w="20" w:type="dxa"/>
            </w:tcMar>
            <w:vAlign w:val="center"/>
            <w:hideMark/>
          </w:tcPr>
          <w:p w14:paraId="3EB3672B" w14:textId="77777777" w:rsidR="00CB54B6" w:rsidRPr="00382449" w:rsidRDefault="00CB54B6" w:rsidP="003D5673">
            <w:pPr>
              <w:pStyle w:val="movimento2"/>
              <w:rPr>
                <w:color w:val="002060"/>
              </w:rPr>
            </w:pPr>
            <w:r w:rsidRPr="00382449">
              <w:rPr>
                <w:color w:val="002060"/>
              </w:rPr>
              <w:t xml:space="preserve">(FUTSAL CAMPIGLIONE) </w:t>
            </w:r>
          </w:p>
        </w:tc>
      </w:tr>
      <w:tr w:rsidR="00CB54B6" w:rsidRPr="00382449" w14:paraId="75FE97C9" w14:textId="77777777" w:rsidTr="003D5673">
        <w:tc>
          <w:tcPr>
            <w:tcW w:w="2200" w:type="dxa"/>
            <w:tcMar>
              <w:top w:w="20" w:type="dxa"/>
              <w:left w:w="20" w:type="dxa"/>
              <w:bottom w:w="20" w:type="dxa"/>
              <w:right w:w="20" w:type="dxa"/>
            </w:tcMar>
            <w:vAlign w:val="center"/>
            <w:hideMark/>
          </w:tcPr>
          <w:p w14:paraId="52B13AFD" w14:textId="77777777" w:rsidR="00CB54B6" w:rsidRPr="00382449" w:rsidRDefault="00CB54B6" w:rsidP="003D5673">
            <w:pPr>
              <w:pStyle w:val="movimento"/>
              <w:rPr>
                <w:color w:val="002060"/>
              </w:rPr>
            </w:pPr>
            <w:r w:rsidRPr="00382449">
              <w:rPr>
                <w:color w:val="002060"/>
              </w:rPr>
              <w:t>EVANGELISTI FRANCESCO</w:t>
            </w:r>
          </w:p>
        </w:tc>
        <w:tc>
          <w:tcPr>
            <w:tcW w:w="2200" w:type="dxa"/>
            <w:tcMar>
              <w:top w:w="20" w:type="dxa"/>
              <w:left w:w="20" w:type="dxa"/>
              <w:bottom w:w="20" w:type="dxa"/>
              <w:right w:w="20" w:type="dxa"/>
            </w:tcMar>
            <w:vAlign w:val="center"/>
            <w:hideMark/>
          </w:tcPr>
          <w:p w14:paraId="7430ED93" w14:textId="77777777" w:rsidR="00CB54B6" w:rsidRPr="00382449" w:rsidRDefault="00CB54B6" w:rsidP="003D5673">
            <w:pPr>
              <w:pStyle w:val="movimento2"/>
              <w:rPr>
                <w:color w:val="002060"/>
              </w:rPr>
            </w:pPr>
            <w:r w:rsidRPr="00382449">
              <w:rPr>
                <w:color w:val="002060"/>
              </w:rPr>
              <w:t xml:space="preserve">(LUCREZIA CALCIO A 5) </w:t>
            </w:r>
          </w:p>
        </w:tc>
        <w:tc>
          <w:tcPr>
            <w:tcW w:w="800" w:type="dxa"/>
            <w:tcMar>
              <w:top w:w="20" w:type="dxa"/>
              <w:left w:w="20" w:type="dxa"/>
              <w:bottom w:w="20" w:type="dxa"/>
              <w:right w:w="20" w:type="dxa"/>
            </w:tcMar>
            <w:vAlign w:val="center"/>
            <w:hideMark/>
          </w:tcPr>
          <w:p w14:paraId="14170F4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3B2A9DB" w14:textId="77777777" w:rsidR="00CB54B6" w:rsidRPr="00382449" w:rsidRDefault="00CB54B6" w:rsidP="003D5673">
            <w:pPr>
              <w:pStyle w:val="movimento"/>
              <w:rPr>
                <w:color w:val="002060"/>
              </w:rPr>
            </w:pPr>
            <w:r w:rsidRPr="00382449">
              <w:rPr>
                <w:color w:val="002060"/>
              </w:rPr>
              <w:t>FARABINI MATTIA</w:t>
            </w:r>
          </w:p>
        </w:tc>
        <w:tc>
          <w:tcPr>
            <w:tcW w:w="2200" w:type="dxa"/>
            <w:tcMar>
              <w:top w:w="20" w:type="dxa"/>
              <w:left w:w="20" w:type="dxa"/>
              <w:bottom w:w="20" w:type="dxa"/>
              <w:right w:w="20" w:type="dxa"/>
            </w:tcMar>
            <w:vAlign w:val="center"/>
            <w:hideMark/>
          </w:tcPr>
          <w:p w14:paraId="082B08D5" w14:textId="77777777" w:rsidR="00CB54B6" w:rsidRPr="00382449" w:rsidRDefault="00CB54B6" w:rsidP="003D5673">
            <w:pPr>
              <w:pStyle w:val="movimento2"/>
              <w:rPr>
                <w:color w:val="002060"/>
              </w:rPr>
            </w:pPr>
            <w:r w:rsidRPr="00382449">
              <w:rPr>
                <w:color w:val="002060"/>
              </w:rPr>
              <w:t xml:space="preserve">(LUCREZIA CALCIO A 5) </w:t>
            </w:r>
          </w:p>
        </w:tc>
      </w:tr>
      <w:tr w:rsidR="00CB54B6" w:rsidRPr="00382449" w14:paraId="3B58C68A" w14:textId="77777777" w:rsidTr="003D5673">
        <w:tc>
          <w:tcPr>
            <w:tcW w:w="2200" w:type="dxa"/>
            <w:tcMar>
              <w:top w:w="20" w:type="dxa"/>
              <w:left w:w="20" w:type="dxa"/>
              <w:bottom w:w="20" w:type="dxa"/>
              <w:right w:w="20" w:type="dxa"/>
            </w:tcMar>
            <w:vAlign w:val="center"/>
            <w:hideMark/>
          </w:tcPr>
          <w:p w14:paraId="4311F401" w14:textId="77777777" w:rsidR="00CB54B6" w:rsidRPr="00382449" w:rsidRDefault="00CB54B6" w:rsidP="003D5673">
            <w:pPr>
              <w:pStyle w:val="movimento"/>
              <w:rPr>
                <w:color w:val="002060"/>
              </w:rPr>
            </w:pPr>
            <w:r w:rsidRPr="00382449">
              <w:rPr>
                <w:color w:val="002060"/>
              </w:rPr>
              <w:lastRenderedPageBreak/>
              <w:t>PICCININI MARTIN</w:t>
            </w:r>
          </w:p>
        </w:tc>
        <w:tc>
          <w:tcPr>
            <w:tcW w:w="2200" w:type="dxa"/>
            <w:tcMar>
              <w:top w:w="20" w:type="dxa"/>
              <w:left w:w="20" w:type="dxa"/>
              <w:bottom w:w="20" w:type="dxa"/>
              <w:right w:w="20" w:type="dxa"/>
            </w:tcMar>
            <w:vAlign w:val="center"/>
            <w:hideMark/>
          </w:tcPr>
          <w:p w14:paraId="22CA991D" w14:textId="77777777" w:rsidR="00CB54B6" w:rsidRPr="00382449" w:rsidRDefault="00CB54B6" w:rsidP="003D5673">
            <w:pPr>
              <w:pStyle w:val="movimento2"/>
              <w:rPr>
                <w:color w:val="002060"/>
              </w:rPr>
            </w:pPr>
            <w:r w:rsidRPr="00382449">
              <w:rPr>
                <w:color w:val="002060"/>
              </w:rPr>
              <w:t xml:space="preserve">(SAMBENEDETTESE C5 SSDARL) </w:t>
            </w:r>
          </w:p>
        </w:tc>
        <w:tc>
          <w:tcPr>
            <w:tcW w:w="800" w:type="dxa"/>
            <w:tcMar>
              <w:top w:w="20" w:type="dxa"/>
              <w:left w:w="20" w:type="dxa"/>
              <w:bottom w:w="20" w:type="dxa"/>
              <w:right w:w="20" w:type="dxa"/>
            </w:tcMar>
            <w:vAlign w:val="center"/>
            <w:hideMark/>
          </w:tcPr>
          <w:p w14:paraId="5160C3B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840A5E3" w14:textId="77777777" w:rsidR="00CB54B6" w:rsidRPr="00382449" w:rsidRDefault="00CB54B6" w:rsidP="003D5673">
            <w:pPr>
              <w:pStyle w:val="movimento"/>
              <w:rPr>
                <w:color w:val="002060"/>
              </w:rPr>
            </w:pPr>
            <w:r w:rsidRPr="00382449">
              <w:rPr>
                <w:color w:val="002060"/>
              </w:rPr>
              <w:t>LATINI MATTIA</w:t>
            </w:r>
          </w:p>
        </w:tc>
        <w:tc>
          <w:tcPr>
            <w:tcW w:w="2200" w:type="dxa"/>
            <w:tcMar>
              <w:top w:w="20" w:type="dxa"/>
              <w:left w:w="20" w:type="dxa"/>
              <w:bottom w:w="20" w:type="dxa"/>
              <w:right w:w="20" w:type="dxa"/>
            </w:tcMar>
            <w:vAlign w:val="center"/>
            <w:hideMark/>
          </w:tcPr>
          <w:p w14:paraId="3328B29C" w14:textId="77777777" w:rsidR="00CB54B6" w:rsidRPr="00382449" w:rsidRDefault="00CB54B6" w:rsidP="003D5673">
            <w:pPr>
              <w:pStyle w:val="movimento2"/>
              <w:rPr>
                <w:color w:val="002060"/>
              </w:rPr>
            </w:pPr>
            <w:r w:rsidRPr="00382449">
              <w:rPr>
                <w:color w:val="002060"/>
              </w:rPr>
              <w:t xml:space="preserve">(TRE TORRI A.S.D.) </w:t>
            </w:r>
          </w:p>
        </w:tc>
      </w:tr>
      <w:tr w:rsidR="00CB54B6" w:rsidRPr="00382449" w14:paraId="7CCE8B41" w14:textId="77777777" w:rsidTr="003D5673">
        <w:tc>
          <w:tcPr>
            <w:tcW w:w="2200" w:type="dxa"/>
            <w:tcMar>
              <w:top w:w="20" w:type="dxa"/>
              <w:left w:w="20" w:type="dxa"/>
              <w:bottom w:w="20" w:type="dxa"/>
              <w:right w:w="20" w:type="dxa"/>
            </w:tcMar>
            <w:vAlign w:val="center"/>
            <w:hideMark/>
          </w:tcPr>
          <w:p w14:paraId="57C57AFE" w14:textId="77777777" w:rsidR="00CB54B6" w:rsidRPr="00382449" w:rsidRDefault="00CB54B6" w:rsidP="003D5673">
            <w:pPr>
              <w:pStyle w:val="movimento"/>
              <w:rPr>
                <w:color w:val="002060"/>
              </w:rPr>
            </w:pPr>
            <w:r w:rsidRPr="00382449">
              <w:rPr>
                <w:color w:val="002060"/>
              </w:rPr>
              <w:t>DIONISI JACOPO</w:t>
            </w:r>
          </w:p>
        </w:tc>
        <w:tc>
          <w:tcPr>
            <w:tcW w:w="2200" w:type="dxa"/>
            <w:tcMar>
              <w:top w:w="20" w:type="dxa"/>
              <w:left w:w="20" w:type="dxa"/>
              <w:bottom w:w="20" w:type="dxa"/>
              <w:right w:w="20" w:type="dxa"/>
            </w:tcMar>
            <w:vAlign w:val="center"/>
            <w:hideMark/>
          </w:tcPr>
          <w:p w14:paraId="4E0C3A77" w14:textId="77777777" w:rsidR="00CB54B6" w:rsidRPr="00382449" w:rsidRDefault="00CB54B6" w:rsidP="003D5673">
            <w:pPr>
              <w:pStyle w:val="movimento2"/>
              <w:rPr>
                <w:color w:val="002060"/>
              </w:rPr>
            </w:pPr>
            <w:r w:rsidRPr="00382449">
              <w:rPr>
                <w:color w:val="002060"/>
              </w:rPr>
              <w:t xml:space="preserve">(U.S. FORTUNA FANO) </w:t>
            </w:r>
          </w:p>
        </w:tc>
        <w:tc>
          <w:tcPr>
            <w:tcW w:w="800" w:type="dxa"/>
            <w:tcMar>
              <w:top w:w="20" w:type="dxa"/>
              <w:left w:w="20" w:type="dxa"/>
              <w:bottom w:w="20" w:type="dxa"/>
              <w:right w:w="20" w:type="dxa"/>
            </w:tcMar>
            <w:vAlign w:val="center"/>
            <w:hideMark/>
          </w:tcPr>
          <w:p w14:paraId="462BB90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6670F0D" w14:textId="77777777" w:rsidR="00CB54B6" w:rsidRPr="00382449" w:rsidRDefault="00CB54B6" w:rsidP="003D5673">
            <w:pPr>
              <w:pStyle w:val="movimento"/>
              <w:rPr>
                <w:color w:val="002060"/>
              </w:rPr>
            </w:pPr>
            <w:r w:rsidRPr="00382449">
              <w:rPr>
                <w:color w:val="002060"/>
              </w:rPr>
              <w:t>FABBRONI MATTEO</w:t>
            </w:r>
          </w:p>
        </w:tc>
        <w:tc>
          <w:tcPr>
            <w:tcW w:w="2200" w:type="dxa"/>
            <w:tcMar>
              <w:top w:w="20" w:type="dxa"/>
              <w:left w:w="20" w:type="dxa"/>
              <w:bottom w:w="20" w:type="dxa"/>
              <w:right w:w="20" w:type="dxa"/>
            </w:tcMar>
            <w:vAlign w:val="center"/>
            <w:hideMark/>
          </w:tcPr>
          <w:p w14:paraId="0AB92BB6" w14:textId="77777777" w:rsidR="00CB54B6" w:rsidRPr="00382449" w:rsidRDefault="00CB54B6" w:rsidP="003D5673">
            <w:pPr>
              <w:pStyle w:val="movimento2"/>
              <w:rPr>
                <w:color w:val="002060"/>
              </w:rPr>
            </w:pPr>
            <w:r w:rsidRPr="00382449">
              <w:rPr>
                <w:color w:val="002060"/>
              </w:rPr>
              <w:t xml:space="preserve">(U.S. FORTUNA FANO) </w:t>
            </w:r>
          </w:p>
        </w:tc>
      </w:tr>
      <w:tr w:rsidR="00CB54B6" w:rsidRPr="00382449" w14:paraId="6712A760" w14:textId="77777777" w:rsidTr="003D5673">
        <w:tc>
          <w:tcPr>
            <w:tcW w:w="2200" w:type="dxa"/>
            <w:tcMar>
              <w:top w:w="20" w:type="dxa"/>
              <w:left w:w="20" w:type="dxa"/>
              <w:bottom w:w="20" w:type="dxa"/>
              <w:right w:w="20" w:type="dxa"/>
            </w:tcMar>
            <w:vAlign w:val="center"/>
            <w:hideMark/>
          </w:tcPr>
          <w:p w14:paraId="1AC127EA" w14:textId="77777777" w:rsidR="00CB54B6" w:rsidRPr="00382449" w:rsidRDefault="00CB54B6" w:rsidP="003D5673">
            <w:pPr>
              <w:pStyle w:val="movimento"/>
              <w:rPr>
                <w:color w:val="002060"/>
              </w:rPr>
            </w:pPr>
            <w:r w:rsidRPr="00382449">
              <w:rPr>
                <w:color w:val="002060"/>
              </w:rPr>
              <w:t>OMICCIOLI MARCO</w:t>
            </w:r>
          </w:p>
        </w:tc>
        <w:tc>
          <w:tcPr>
            <w:tcW w:w="2200" w:type="dxa"/>
            <w:tcMar>
              <w:top w:w="20" w:type="dxa"/>
              <w:left w:w="20" w:type="dxa"/>
              <w:bottom w:w="20" w:type="dxa"/>
              <w:right w:w="20" w:type="dxa"/>
            </w:tcMar>
            <w:vAlign w:val="center"/>
            <w:hideMark/>
          </w:tcPr>
          <w:p w14:paraId="7F24F3AD" w14:textId="77777777" w:rsidR="00CB54B6" w:rsidRPr="00382449" w:rsidRDefault="00CB54B6" w:rsidP="003D5673">
            <w:pPr>
              <w:pStyle w:val="movimento2"/>
              <w:rPr>
                <w:color w:val="002060"/>
              </w:rPr>
            </w:pPr>
            <w:r w:rsidRPr="00382449">
              <w:rPr>
                <w:color w:val="002060"/>
              </w:rPr>
              <w:t xml:space="preserve">(U.S. FORTUNA FANO) </w:t>
            </w:r>
          </w:p>
        </w:tc>
        <w:tc>
          <w:tcPr>
            <w:tcW w:w="800" w:type="dxa"/>
            <w:tcMar>
              <w:top w:w="20" w:type="dxa"/>
              <w:left w:w="20" w:type="dxa"/>
              <w:bottom w:w="20" w:type="dxa"/>
              <w:right w:w="20" w:type="dxa"/>
            </w:tcMar>
            <w:vAlign w:val="center"/>
            <w:hideMark/>
          </w:tcPr>
          <w:p w14:paraId="47A5327A"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78E4B4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8EA141F" w14:textId="77777777" w:rsidR="00CB54B6" w:rsidRPr="00382449" w:rsidRDefault="00CB54B6" w:rsidP="003D5673">
            <w:pPr>
              <w:pStyle w:val="movimento2"/>
              <w:rPr>
                <w:color w:val="002060"/>
              </w:rPr>
            </w:pPr>
            <w:r w:rsidRPr="00382449">
              <w:rPr>
                <w:color w:val="002060"/>
              </w:rPr>
              <w:t> </w:t>
            </w:r>
          </w:p>
        </w:tc>
      </w:tr>
    </w:tbl>
    <w:p w14:paraId="51ABFDF8" w14:textId="77777777" w:rsidR="00CB54B6" w:rsidRDefault="00CB54B6" w:rsidP="00CB54B6">
      <w:pPr>
        <w:pStyle w:val="breakline"/>
        <w:rPr>
          <w:color w:val="002060"/>
        </w:rPr>
      </w:pPr>
    </w:p>
    <w:p w14:paraId="4E3AE2BE" w14:textId="77777777" w:rsidR="00CB54B6" w:rsidRPr="00B0381A" w:rsidRDefault="00CB54B6" w:rsidP="00CB54B6">
      <w:pPr>
        <w:jc w:val="center"/>
        <w:rPr>
          <w:rFonts w:ascii="Arial" w:hAnsi="Arial" w:cs="Arial"/>
          <w:noProof/>
          <w:color w:val="002060"/>
          <w:sz w:val="22"/>
          <w:szCs w:val="22"/>
        </w:rPr>
      </w:pPr>
      <w:bookmarkStart w:id="16" w:name="_Hlk215749093"/>
      <w:r w:rsidRPr="00B0381A">
        <w:rPr>
          <w:rFonts w:ascii="Arial" w:hAnsi="Arial" w:cs="Arial"/>
          <w:noProof/>
          <w:color w:val="002060"/>
          <w:sz w:val="22"/>
          <w:szCs w:val="22"/>
        </w:rPr>
        <w:t>F.to IL SEGRETARIO                                   F.to IL GIUDICE SPORTIVO</w:t>
      </w:r>
    </w:p>
    <w:p w14:paraId="44197016" w14:textId="77777777" w:rsidR="00CB54B6" w:rsidRPr="00B0381A" w:rsidRDefault="00CB54B6" w:rsidP="00CB54B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bookmarkEnd w:id="16"/>
    <w:p w14:paraId="1EEDC666" w14:textId="77777777" w:rsidR="00CB54B6" w:rsidRPr="00382449" w:rsidRDefault="00CB54B6" w:rsidP="00CB54B6">
      <w:pPr>
        <w:pStyle w:val="breakline"/>
        <w:rPr>
          <w:rFonts w:eastAsiaTheme="minorEastAsia"/>
          <w:color w:val="002060"/>
        </w:rPr>
      </w:pPr>
    </w:p>
    <w:p w14:paraId="22E0F8B2" w14:textId="77777777" w:rsidR="00CB54B6" w:rsidRPr="00382449" w:rsidRDefault="00CB54B6" w:rsidP="00CB54B6">
      <w:pPr>
        <w:pStyle w:val="titoloprinc0"/>
        <w:rPr>
          <w:color w:val="002060"/>
        </w:rPr>
      </w:pPr>
      <w:r w:rsidRPr="00382449">
        <w:rPr>
          <w:color w:val="002060"/>
        </w:rPr>
        <w:t>CLASSIFICA</w:t>
      </w:r>
    </w:p>
    <w:p w14:paraId="2BB17CA3" w14:textId="77777777" w:rsidR="00CB54B6" w:rsidRPr="00382449" w:rsidRDefault="00CB54B6" w:rsidP="00CB54B6">
      <w:pPr>
        <w:pStyle w:val="breakline"/>
        <w:rPr>
          <w:color w:val="002060"/>
        </w:rPr>
      </w:pPr>
    </w:p>
    <w:p w14:paraId="530746FD" w14:textId="77777777" w:rsidR="00CB54B6" w:rsidRPr="00382449" w:rsidRDefault="00CB54B6" w:rsidP="00CB54B6">
      <w:pPr>
        <w:pStyle w:val="breakline"/>
        <w:rPr>
          <w:color w:val="002060"/>
        </w:rPr>
      </w:pPr>
    </w:p>
    <w:p w14:paraId="593B4694" w14:textId="77777777" w:rsidR="00CB54B6" w:rsidRPr="00382449" w:rsidRDefault="00CB54B6" w:rsidP="00CB54B6">
      <w:pPr>
        <w:pStyle w:val="sottotitolocampionato10"/>
        <w:rPr>
          <w:color w:val="002060"/>
        </w:rPr>
      </w:pPr>
      <w:r w:rsidRPr="0038244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0D587274"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F8078"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05A3B"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24CB8"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60D08"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EABBF"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F8EEE"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B4AC8"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09A1E"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56B56"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36E39" w14:textId="77777777" w:rsidR="00CB54B6" w:rsidRPr="00382449" w:rsidRDefault="00CB54B6" w:rsidP="003D5673">
            <w:pPr>
              <w:pStyle w:val="headertabella0"/>
              <w:rPr>
                <w:color w:val="002060"/>
              </w:rPr>
            </w:pPr>
            <w:r w:rsidRPr="00382449">
              <w:rPr>
                <w:color w:val="002060"/>
              </w:rPr>
              <w:t>PE</w:t>
            </w:r>
          </w:p>
        </w:tc>
      </w:tr>
      <w:tr w:rsidR="00CB54B6" w:rsidRPr="00382449" w14:paraId="61E9221A"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2B7547" w14:textId="77777777" w:rsidR="00CB54B6" w:rsidRPr="00382449" w:rsidRDefault="00CB54B6" w:rsidP="003D5673">
            <w:pPr>
              <w:pStyle w:val="rowtabella0"/>
              <w:rPr>
                <w:color w:val="002060"/>
              </w:rPr>
            </w:pPr>
            <w:r w:rsidRPr="00382449">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F3EB"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5104"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EDB5"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F7EB"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D0EE"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1D24" w14:textId="77777777" w:rsidR="00CB54B6" w:rsidRPr="00382449" w:rsidRDefault="00CB54B6" w:rsidP="003D5673">
            <w:pPr>
              <w:pStyle w:val="rowtabella0"/>
              <w:jc w:val="center"/>
              <w:rPr>
                <w:color w:val="002060"/>
              </w:rPr>
            </w:pPr>
            <w:r w:rsidRPr="0038244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D063"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256D"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C107" w14:textId="77777777" w:rsidR="00CB54B6" w:rsidRPr="00382449" w:rsidRDefault="00CB54B6" w:rsidP="003D5673">
            <w:pPr>
              <w:pStyle w:val="rowtabella0"/>
              <w:jc w:val="center"/>
              <w:rPr>
                <w:color w:val="002060"/>
              </w:rPr>
            </w:pPr>
            <w:r w:rsidRPr="00382449">
              <w:rPr>
                <w:color w:val="002060"/>
              </w:rPr>
              <w:t>0</w:t>
            </w:r>
          </w:p>
        </w:tc>
      </w:tr>
      <w:tr w:rsidR="00CB54B6" w:rsidRPr="00382449" w14:paraId="29676B7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E2353" w14:textId="77777777" w:rsidR="00CB54B6" w:rsidRPr="00382449" w:rsidRDefault="00CB54B6" w:rsidP="003D5673">
            <w:pPr>
              <w:pStyle w:val="rowtabella0"/>
              <w:rPr>
                <w:color w:val="002060"/>
              </w:rPr>
            </w:pPr>
            <w:r w:rsidRPr="0038244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05DD"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B98A"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BD32"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0DBE"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FFF0D"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86512" w14:textId="77777777" w:rsidR="00CB54B6" w:rsidRPr="00382449" w:rsidRDefault="00CB54B6" w:rsidP="003D5673">
            <w:pPr>
              <w:pStyle w:val="rowtabella0"/>
              <w:jc w:val="center"/>
              <w:rPr>
                <w:color w:val="002060"/>
              </w:rPr>
            </w:pPr>
            <w:r w:rsidRPr="0038244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4B16"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8C3E"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0D1A" w14:textId="77777777" w:rsidR="00CB54B6" w:rsidRPr="00382449" w:rsidRDefault="00CB54B6" w:rsidP="003D5673">
            <w:pPr>
              <w:pStyle w:val="rowtabella0"/>
              <w:jc w:val="center"/>
              <w:rPr>
                <w:color w:val="002060"/>
              </w:rPr>
            </w:pPr>
            <w:r w:rsidRPr="00382449">
              <w:rPr>
                <w:color w:val="002060"/>
              </w:rPr>
              <w:t>0</w:t>
            </w:r>
          </w:p>
        </w:tc>
      </w:tr>
      <w:tr w:rsidR="00CB54B6" w:rsidRPr="00382449" w14:paraId="6FE09F2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2D04D" w14:textId="77777777" w:rsidR="00CB54B6" w:rsidRPr="00382449" w:rsidRDefault="00CB54B6" w:rsidP="003D5673">
            <w:pPr>
              <w:pStyle w:val="rowtabella0"/>
              <w:rPr>
                <w:color w:val="002060"/>
                <w:lang w:val="es-ES"/>
              </w:rPr>
            </w:pPr>
            <w:r w:rsidRPr="0038244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27E3"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0A80"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C4F1"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0F5D"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5D5E"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BF47" w14:textId="77777777" w:rsidR="00CB54B6" w:rsidRPr="00382449" w:rsidRDefault="00CB54B6" w:rsidP="003D5673">
            <w:pPr>
              <w:pStyle w:val="rowtabella0"/>
              <w:jc w:val="center"/>
              <w:rPr>
                <w:color w:val="002060"/>
              </w:rPr>
            </w:pPr>
            <w:r w:rsidRPr="003824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08B8" w14:textId="77777777" w:rsidR="00CB54B6" w:rsidRPr="00382449" w:rsidRDefault="00CB54B6" w:rsidP="003D5673">
            <w:pPr>
              <w:pStyle w:val="rowtabella0"/>
              <w:jc w:val="center"/>
              <w:rPr>
                <w:color w:val="002060"/>
              </w:rPr>
            </w:pPr>
            <w:r w:rsidRPr="0038244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537B"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9152" w14:textId="77777777" w:rsidR="00CB54B6" w:rsidRPr="00382449" w:rsidRDefault="00CB54B6" w:rsidP="003D5673">
            <w:pPr>
              <w:pStyle w:val="rowtabella0"/>
              <w:jc w:val="center"/>
              <w:rPr>
                <w:color w:val="002060"/>
              </w:rPr>
            </w:pPr>
            <w:r w:rsidRPr="00382449">
              <w:rPr>
                <w:color w:val="002060"/>
              </w:rPr>
              <w:t>0</w:t>
            </w:r>
          </w:p>
        </w:tc>
      </w:tr>
      <w:tr w:rsidR="00CB54B6" w:rsidRPr="00382449" w14:paraId="5FD9D12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75785" w14:textId="77777777" w:rsidR="00CB54B6" w:rsidRPr="00382449" w:rsidRDefault="00CB54B6" w:rsidP="003D5673">
            <w:pPr>
              <w:pStyle w:val="rowtabella0"/>
              <w:rPr>
                <w:color w:val="002060"/>
              </w:rPr>
            </w:pPr>
            <w:r w:rsidRPr="0038244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3899"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10A9"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FD63"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7836"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80C4"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AE2E" w14:textId="77777777" w:rsidR="00CB54B6" w:rsidRPr="00382449" w:rsidRDefault="00CB54B6" w:rsidP="003D5673">
            <w:pPr>
              <w:pStyle w:val="rowtabella0"/>
              <w:jc w:val="center"/>
              <w:rPr>
                <w:color w:val="002060"/>
              </w:rPr>
            </w:pPr>
            <w:r w:rsidRPr="0038244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DF6C"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FB5E"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036A" w14:textId="77777777" w:rsidR="00CB54B6" w:rsidRPr="00382449" w:rsidRDefault="00CB54B6" w:rsidP="003D5673">
            <w:pPr>
              <w:pStyle w:val="rowtabella0"/>
              <w:jc w:val="center"/>
              <w:rPr>
                <w:color w:val="002060"/>
              </w:rPr>
            </w:pPr>
            <w:r w:rsidRPr="00382449">
              <w:rPr>
                <w:color w:val="002060"/>
              </w:rPr>
              <w:t>0</w:t>
            </w:r>
          </w:p>
        </w:tc>
      </w:tr>
      <w:tr w:rsidR="00CB54B6" w:rsidRPr="00382449" w14:paraId="4C3BD3E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A72C1" w14:textId="77777777" w:rsidR="00CB54B6" w:rsidRPr="00382449" w:rsidRDefault="00CB54B6" w:rsidP="003D5673">
            <w:pPr>
              <w:pStyle w:val="rowtabella0"/>
              <w:rPr>
                <w:color w:val="002060"/>
              </w:rPr>
            </w:pPr>
            <w:r w:rsidRPr="0038244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33EC"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CE75"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43A8"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661D"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3775"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63EF"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BF42"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3559"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F603D" w14:textId="77777777" w:rsidR="00CB54B6" w:rsidRPr="00382449" w:rsidRDefault="00CB54B6" w:rsidP="003D5673">
            <w:pPr>
              <w:pStyle w:val="rowtabella0"/>
              <w:jc w:val="center"/>
              <w:rPr>
                <w:color w:val="002060"/>
              </w:rPr>
            </w:pPr>
            <w:r w:rsidRPr="00382449">
              <w:rPr>
                <w:color w:val="002060"/>
              </w:rPr>
              <w:t>0</w:t>
            </w:r>
          </w:p>
        </w:tc>
      </w:tr>
      <w:tr w:rsidR="00CB54B6" w:rsidRPr="00382449" w14:paraId="1AE4478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C6922" w14:textId="77777777" w:rsidR="00CB54B6" w:rsidRPr="00382449" w:rsidRDefault="00CB54B6" w:rsidP="003D5673">
            <w:pPr>
              <w:pStyle w:val="rowtabella0"/>
              <w:rPr>
                <w:color w:val="002060"/>
              </w:rPr>
            </w:pPr>
            <w:r w:rsidRPr="0038244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03A2"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463A"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F9E2"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32A3"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6165"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32C9" w14:textId="77777777" w:rsidR="00CB54B6" w:rsidRPr="00382449" w:rsidRDefault="00CB54B6" w:rsidP="003D5673">
            <w:pPr>
              <w:pStyle w:val="rowtabella0"/>
              <w:jc w:val="center"/>
              <w:rPr>
                <w:color w:val="002060"/>
              </w:rPr>
            </w:pPr>
            <w:r w:rsidRPr="003824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33B8" w14:textId="77777777" w:rsidR="00CB54B6" w:rsidRPr="00382449" w:rsidRDefault="00CB54B6" w:rsidP="003D5673">
            <w:pPr>
              <w:pStyle w:val="rowtabella0"/>
              <w:jc w:val="center"/>
              <w:rPr>
                <w:color w:val="002060"/>
              </w:rPr>
            </w:pPr>
            <w:r w:rsidRPr="003824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E680"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6903" w14:textId="77777777" w:rsidR="00CB54B6" w:rsidRPr="00382449" w:rsidRDefault="00CB54B6" w:rsidP="003D5673">
            <w:pPr>
              <w:pStyle w:val="rowtabella0"/>
              <w:jc w:val="center"/>
              <w:rPr>
                <w:color w:val="002060"/>
              </w:rPr>
            </w:pPr>
            <w:r w:rsidRPr="00382449">
              <w:rPr>
                <w:color w:val="002060"/>
              </w:rPr>
              <w:t>0</w:t>
            </w:r>
          </w:p>
        </w:tc>
      </w:tr>
      <w:tr w:rsidR="00CB54B6" w:rsidRPr="00382449" w14:paraId="5F91250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89255" w14:textId="77777777" w:rsidR="00CB54B6" w:rsidRPr="00382449" w:rsidRDefault="00CB54B6" w:rsidP="003D5673">
            <w:pPr>
              <w:pStyle w:val="rowtabella0"/>
              <w:rPr>
                <w:color w:val="002060"/>
              </w:rPr>
            </w:pPr>
            <w:r w:rsidRPr="0038244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989F"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127C"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E94D"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090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84D8"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45DC"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D846"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B69F"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A649" w14:textId="77777777" w:rsidR="00CB54B6" w:rsidRPr="00382449" w:rsidRDefault="00CB54B6" w:rsidP="003D5673">
            <w:pPr>
              <w:pStyle w:val="rowtabella0"/>
              <w:jc w:val="center"/>
              <w:rPr>
                <w:color w:val="002060"/>
              </w:rPr>
            </w:pPr>
            <w:r w:rsidRPr="00382449">
              <w:rPr>
                <w:color w:val="002060"/>
              </w:rPr>
              <w:t>0</w:t>
            </w:r>
          </w:p>
        </w:tc>
      </w:tr>
      <w:tr w:rsidR="00CB54B6" w:rsidRPr="00382449" w14:paraId="68F95B6A"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61D3C" w14:textId="77777777" w:rsidR="00CB54B6" w:rsidRPr="00382449" w:rsidRDefault="00CB54B6" w:rsidP="003D5673">
            <w:pPr>
              <w:pStyle w:val="rowtabella0"/>
              <w:rPr>
                <w:color w:val="002060"/>
              </w:rPr>
            </w:pPr>
            <w:r w:rsidRPr="00382449">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80A1"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87AB"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632B"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3D5E"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80356"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4B8F4"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6A1E"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BD5F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5E9B" w14:textId="77777777" w:rsidR="00CB54B6" w:rsidRPr="00382449" w:rsidRDefault="00CB54B6" w:rsidP="003D5673">
            <w:pPr>
              <w:pStyle w:val="rowtabella0"/>
              <w:jc w:val="center"/>
              <w:rPr>
                <w:color w:val="002060"/>
              </w:rPr>
            </w:pPr>
            <w:r w:rsidRPr="00382449">
              <w:rPr>
                <w:color w:val="002060"/>
              </w:rPr>
              <w:t>0</w:t>
            </w:r>
          </w:p>
        </w:tc>
      </w:tr>
      <w:tr w:rsidR="00CB54B6" w:rsidRPr="00382449" w14:paraId="30036D2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4DC0E" w14:textId="77777777" w:rsidR="00CB54B6" w:rsidRPr="00382449" w:rsidRDefault="00CB54B6" w:rsidP="003D5673">
            <w:pPr>
              <w:pStyle w:val="rowtabella0"/>
              <w:rPr>
                <w:color w:val="002060"/>
              </w:rPr>
            </w:pPr>
            <w:r w:rsidRPr="0038244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EA2B"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2860"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7998F"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BCA5"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DA89"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A1D9"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C0C5" w14:textId="77777777" w:rsidR="00CB54B6" w:rsidRPr="00382449" w:rsidRDefault="00CB54B6" w:rsidP="003D5673">
            <w:pPr>
              <w:pStyle w:val="rowtabella0"/>
              <w:jc w:val="center"/>
              <w:rPr>
                <w:color w:val="002060"/>
              </w:rPr>
            </w:pPr>
            <w:r w:rsidRPr="003824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3596" w14:textId="77777777" w:rsidR="00CB54B6" w:rsidRPr="00382449" w:rsidRDefault="00CB54B6" w:rsidP="003D5673">
            <w:pPr>
              <w:pStyle w:val="rowtabella0"/>
              <w:jc w:val="center"/>
              <w:rPr>
                <w:color w:val="002060"/>
              </w:rPr>
            </w:pPr>
            <w:r w:rsidRPr="003824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842D" w14:textId="77777777" w:rsidR="00CB54B6" w:rsidRPr="00382449" w:rsidRDefault="00CB54B6" w:rsidP="003D5673">
            <w:pPr>
              <w:pStyle w:val="rowtabella0"/>
              <w:jc w:val="center"/>
              <w:rPr>
                <w:color w:val="002060"/>
              </w:rPr>
            </w:pPr>
            <w:r w:rsidRPr="00382449">
              <w:rPr>
                <w:color w:val="002060"/>
              </w:rPr>
              <w:t>0</w:t>
            </w:r>
          </w:p>
        </w:tc>
      </w:tr>
      <w:tr w:rsidR="00CB54B6" w:rsidRPr="00382449" w14:paraId="3853E13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FD4A7" w14:textId="77777777" w:rsidR="00CB54B6" w:rsidRPr="00382449" w:rsidRDefault="00CB54B6" w:rsidP="003D5673">
            <w:pPr>
              <w:pStyle w:val="rowtabella0"/>
              <w:rPr>
                <w:color w:val="002060"/>
              </w:rPr>
            </w:pPr>
            <w:r w:rsidRPr="0038244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CFD3"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C499"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C71F"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CA2D"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0FFE"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4F7A" w14:textId="77777777" w:rsidR="00CB54B6" w:rsidRPr="00382449" w:rsidRDefault="00CB54B6" w:rsidP="003D5673">
            <w:pPr>
              <w:pStyle w:val="rowtabella0"/>
              <w:jc w:val="center"/>
              <w:rPr>
                <w:color w:val="002060"/>
              </w:rPr>
            </w:pPr>
            <w:r w:rsidRPr="003824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CAC0" w14:textId="77777777" w:rsidR="00CB54B6" w:rsidRPr="00382449" w:rsidRDefault="00CB54B6" w:rsidP="003D5673">
            <w:pPr>
              <w:pStyle w:val="rowtabella0"/>
              <w:jc w:val="center"/>
              <w:rPr>
                <w:color w:val="002060"/>
              </w:rPr>
            </w:pPr>
            <w:r w:rsidRPr="0038244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C98C"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B044" w14:textId="77777777" w:rsidR="00CB54B6" w:rsidRPr="00382449" w:rsidRDefault="00CB54B6" w:rsidP="003D5673">
            <w:pPr>
              <w:pStyle w:val="rowtabella0"/>
              <w:jc w:val="center"/>
              <w:rPr>
                <w:color w:val="002060"/>
              </w:rPr>
            </w:pPr>
            <w:r w:rsidRPr="00382449">
              <w:rPr>
                <w:color w:val="002060"/>
              </w:rPr>
              <w:t>0</w:t>
            </w:r>
          </w:p>
        </w:tc>
      </w:tr>
      <w:tr w:rsidR="00CB54B6" w:rsidRPr="00382449" w14:paraId="19A9CD3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3E3E2" w14:textId="77777777" w:rsidR="00CB54B6" w:rsidRPr="00382449" w:rsidRDefault="00CB54B6" w:rsidP="003D5673">
            <w:pPr>
              <w:pStyle w:val="rowtabella0"/>
              <w:rPr>
                <w:color w:val="002060"/>
              </w:rPr>
            </w:pPr>
            <w:r w:rsidRPr="0038244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13F8"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D3C8"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6C75"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A550"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BB9D"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4FCC"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362C" w14:textId="77777777" w:rsidR="00CB54B6" w:rsidRPr="00382449" w:rsidRDefault="00CB54B6" w:rsidP="003D5673">
            <w:pPr>
              <w:pStyle w:val="rowtabella0"/>
              <w:jc w:val="center"/>
              <w:rPr>
                <w:color w:val="002060"/>
              </w:rPr>
            </w:pPr>
            <w:r w:rsidRPr="0038244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39DB"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7AC7" w14:textId="77777777" w:rsidR="00CB54B6" w:rsidRPr="00382449" w:rsidRDefault="00CB54B6" w:rsidP="003D5673">
            <w:pPr>
              <w:pStyle w:val="rowtabella0"/>
              <w:jc w:val="center"/>
              <w:rPr>
                <w:color w:val="002060"/>
              </w:rPr>
            </w:pPr>
            <w:r w:rsidRPr="00382449">
              <w:rPr>
                <w:color w:val="002060"/>
              </w:rPr>
              <w:t>0</w:t>
            </w:r>
          </w:p>
        </w:tc>
      </w:tr>
      <w:tr w:rsidR="00CB54B6" w:rsidRPr="00382449" w14:paraId="4AD55EE7"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2247A" w14:textId="77777777" w:rsidR="00CB54B6" w:rsidRPr="00382449" w:rsidRDefault="00CB54B6" w:rsidP="003D5673">
            <w:pPr>
              <w:pStyle w:val="rowtabella0"/>
              <w:rPr>
                <w:color w:val="002060"/>
              </w:rPr>
            </w:pPr>
            <w:r w:rsidRPr="0038244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14F7"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72DDC"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71A94"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6873"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BE98"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BD9C"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F531" w14:textId="77777777" w:rsidR="00CB54B6" w:rsidRPr="00382449" w:rsidRDefault="00CB54B6" w:rsidP="003D5673">
            <w:pPr>
              <w:pStyle w:val="rowtabella0"/>
              <w:jc w:val="center"/>
              <w:rPr>
                <w:color w:val="002060"/>
              </w:rPr>
            </w:pPr>
            <w:r w:rsidRPr="003824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4BD2"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63CB" w14:textId="77777777" w:rsidR="00CB54B6" w:rsidRPr="00382449" w:rsidRDefault="00CB54B6" w:rsidP="003D5673">
            <w:pPr>
              <w:pStyle w:val="rowtabella0"/>
              <w:jc w:val="center"/>
              <w:rPr>
                <w:color w:val="002060"/>
              </w:rPr>
            </w:pPr>
            <w:r w:rsidRPr="00382449">
              <w:rPr>
                <w:color w:val="002060"/>
              </w:rPr>
              <w:t>0</w:t>
            </w:r>
          </w:p>
        </w:tc>
      </w:tr>
      <w:tr w:rsidR="00CB54B6" w:rsidRPr="00382449" w14:paraId="4AF7584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69D01" w14:textId="77777777" w:rsidR="00CB54B6" w:rsidRPr="00382449" w:rsidRDefault="00CB54B6" w:rsidP="003D5673">
            <w:pPr>
              <w:pStyle w:val="rowtabella0"/>
              <w:rPr>
                <w:color w:val="002060"/>
              </w:rPr>
            </w:pPr>
            <w:r w:rsidRPr="0038244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2E70"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814A"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8BE70"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9E44"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466F"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DED9"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1276" w14:textId="77777777" w:rsidR="00CB54B6" w:rsidRPr="00382449" w:rsidRDefault="00CB54B6" w:rsidP="003D5673">
            <w:pPr>
              <w:pStyle w:val="rowtabella0"/>
              <w:jc w:val="center"/>
              <w:rPr>
                <w:color w:val="002060"/>
              </w:rPr>
            </w:pPr>
            <w:r w:rsidRPr="0038244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6F45C"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4FCD" w14:textId="77777777" w:rsidR="00CB54B6" w:rsidRPr="00382449" w:rsidRDefault="00CB54B6" w:rsidP="003D5673">
            <w:pPr>
              <w:pStyle w:val="rowtabella0"/>
              <w:jc w:val="center"/>
              <w:rPr>
                <w:color w:val="002060"/>
              </w:rPr>
            </w:pPr>
            <w:r w:rsidRPr="00382449">
              <w:rPr>
                <w:color w:val="002060"/>
              </w:rPr>
              <w:t>0</w:t>
            </w:r>
          </w:p>
        </w:tc>
      </w:tr>
      <w:tr w:rsidR="00CB54B6" w:rsidRPr="00382449" w14:paraId="2D82D49A"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21F05" w14:textId="77777777" w:rsidR="00CB54B6" w:rsidRPr="00382449" w:rsidRDefault="00CB54B6" w:rsidP="003D5673">
            <w:pPr>
              <w:pStyle w:val="rowtabella0"/>
              <w:rPr>
                <w:color w:val="002060"/>
              </w:rPr>
            </w:pPr>
            <w:r w:rsidRPr="00382449">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AF07"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5977"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BED5F"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1666"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2C6F"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6EF3"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24D7" w14:textId="77777777" w:rsidR="00CB54B6" w:rsidRPr="00382449" w:rsidRDefault="00CB54B6" w:rsidP="003D5673">
            <w:pPr>
              <w:pStyle w:val="rowtabella0"/>
              <w:jc w:val="center"/>
              <w:rPr>
                <w:color w:val="002060"/>
              </w:rPr>
            </w:pPr>
            <w:r w:rsidRPr="0038244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074D"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ADB7B" w14:textId="77777777" w:rsidR="00CB54B6" w:rsidRPr="00382449" w:rsidRDefault="00CB54B6" w:rsidP="003D5673">
            <w:pPr>
              <w:pStyle w:val="rowtabella0"/>
              <w:jc w:val="center"/>
              <w:rPr>
                <w:color w:val="002060"/>
              </w:rPr>
            </w:pPr>
            <w:r w:rsidRPr="00382449">
              <w:rPr>
                <w:color w:val="002060"/>
              </w:rPr>
              <w:t>0</w:t>
            </w:r>
          </w:p>
        </w:tc>
      </w:tr>
    </w:tbl>
    <w:p w14:paraId="0F22E666" w14:textId="77777777" w:rsidR="00CB54B6" w:rsidRDefault="00CB54B6" w:rsidP="00CB54B6">
      <w:pPr>
        <w:pStyle w:val="breakline"/>
        <w:rPr>
          <w:rFonts w:eastAsiaTheme="minorEastAsia"/>
          <w:color w:val="002060"/>
        </w:rPr>
      </w:pPr>
    </w:p>
    <w:p w14:paraId="4EB231CB" w14:textId="28C47255" w:rsidR="00A227A2" w:rsidRPr="00382449" w:rsidRDefault="00A227A2" w:rsidP="00A227A2">
      <w:pPr>
        <w:pStyle w:val="titoloprinc0"/>
        <w:rPr>
          <w:color w:val="002060"/>
        </w:rPr>
      </w:pPr>
      <w:r>
        <w:rPr>
          <w:color w:val="002060"/>
        </w:rPr>
        <w:t>PROGRAMMA GARE</w:t>
      </w:r>
    </w:p>
    <w:p w14:paraId="4D4AEEA6" w14:textId="77777777" w:rsidR="00A227A2" w:rsidRDefault="00A227A2" w:rsidP="00CB54B6">
      <w:pPr>
        <w:pStyle w:val="breakline"/>
        <w:rPr>
          <w:rFonts w:eastAsiaTheme="minorEastAsia"/>
          <w:color w:val="002060"/>
        </w:rPr>
      </w:pPr>
    </w:p>
    <w:p w14:paraId="30A7A113" w14:textId="77777777" w:rsidR="00A227A2" w:rsidRPr="00D63BDD" w:rsidRDefault="00A227A2" w:rsidP="00A227A2">
      <w:pPr>
        <w:pStyle w:val="sottotitolocampionato10"/>
        <w:rPr>
          <w:color w:val="002060"/>
        </w:rPr>
      </w:pPr>
      <w:r w:rsidRPr="00D63BD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9"/>
        <w:gridCol w:w="385"/>
        <w:gridCol w:w="898"/>
        <w:gridCol w:w="1198"/>
        <w:gridCol w:w="1548"/>
        <w:gridCol w:w="1548"/>
      </w:tblGrid>
      <w:tr w:rsidR="00A227A2" w:rsidRPr="00D63BDD" w14:paraId="09A4771E"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B2807"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B4B04"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9B450"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7556D"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513E1"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8A46A"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82BC7"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3BFD63DF"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A7D43" w14:textId="77777777" w:rsidR="00A227A2" w:rsidRPr="00D63BDD" w:rsidRDefault="00A227A2" w:rsidP="003D5673">
            <w:pPr>
              <w:pStyle w:val="rowtabella0"/>
              <w:rPr>
                <w:color w:val="002060"/>
              </w:rPr>
            </w:pPr>
            <w:r w:rsidRPr="00D63BDD">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243221" w14:textId="77777777" w:rsidR="00A227A2" w:rsidRPr="00D63BDD" w:rsidRDefault="00A227A2" w:rsidP="003D5673">
            <w:pPr>
              <w:pStyle w:val="rowtabella0"/>
              <w:rPr>
                <w:color w:val="002060"/>
              </w:rPr>
            </w:pPr>
            <w:r w:rsidRPr="00D63BDD">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3FE12"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6C975" w14:textId="77777777" w:rsidR="00A227A2" w:rsidRPr="00D63BDD" w:rsidRDefault="00A227A2" w:rsidP="003D5673">
            <w:pPr>
              <w:pStyle w:val="rowtabella0"/>
              <w:rPr>
                <w:color w:val="002060"/>
              </w:rPr>
            </w:pPr>
            <w:r w:rsidRPr="00D63BDD">
              <w:rPr>
                <w:color w:val="002060"/>
              </w:rPr>
              <w:t>09/01/2026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B944D" w14:textId="77777777" w:rsidR="00A227A2" w:rsidRPr="00D63BDD" w:rsidRDefault="00A227A2" w:rsidP="003D5673">
            <w:pPr>
              <w:pStyle w:val="rowtabella0"/>
              <w:rPr>
                <w:color w:val="002060"/>
              </w:rPr>
            </w:pPr>
            <w:r w:rsidRPr="00D63BDD">
              <w:rPr>
                <w:color w:val="002060"/>
              </w:rPr>
              <w:t xml:space="preserve">5286 PALESTRA </w:t>
            </w:r>
            <w:proofErr w:type="gramStart"/>
            <w:r w:rsidRPr="00D63BDD">
              <w:rPr>
                <w:color w:val="002060"/>
              </w:rPr>
              <w:t>C.SPORTIVO</w:t>
            </w:r>
            <w:proofErr w:type="gramEnd"/>
            <w:r w:rsidRPr="00D63BDD">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51F20" w14:textId="77777777" w:rsidR="00A227A2" w:rsidRPr="00D63BDD" w:rsidRDefault="00A227A2" w:rsidP="003D5673">
            <w:pPr>
              <w:pStyle w:val="rowtabella0"/>
              <w:rPr>
                <w:color w:val="002060"/>
              </w:rPr>
            </w:pPr>
            <w:r w:rsidRPr="00D63BD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7B73C" w14:textId="77777777" w:rsidR="00A227A2" w:rsidRPr="00D63BDD" w:rsidRDefault="00A227A2" w:rsidP="003D5673">
            <w:pPr>
              <w:pStyle w:val="rowtabella0"/>
              <w:rPr>
                <w:color w:val="002060"/>
              </w:rPr>
            </w:pPr>
            <w:r w:rsidRPr="00D63BDD">
              <w:rPr>
                <w:color w:val="002060"/>
              </w:rPr>
              <w:t>VIA ALFIERI SNC</w:t>
            </w:r>
          </w:p>
        </w:tc>
      </w:tr>
      <w:tr w:rsidR="00A227A2" w:rsidRPr="00D63BDD" w14:paraId="7F28ADA3"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ED2B39" w14:textId="77777777" w:rsidR="00A227A2" w:rsidRPr="00D63BDD" w:rsidRDefault="00A227A2" w:rsidP="003D5673">
            <w:pPr>
              <w:pStyle w:val="rowtabella0"/>
              <w:rPr>
                <w:color w:val="002060"/>
              </w:rPr>
            </w:pPr>
            <w:r w:rsidRPr="00D63BDD">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9FC893" w14:textId="77777777" w:rsidR="00A227A2" w:rsidRPr="00D63BDD" w:rsidRDefault="00A227A2" w:rsidP="003D5673">
            <w:pPr>
              <w:pStyle w:val="rowtabella0"/>
              <w:rPr>
                <w:color w:val="002060"/>
              </w:rPr>
            </w:pPr>
            <w:r w:rsidRPr="00D63BDD">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DEA951"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1240D8"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4E960F" w14:textId="77777777" w:rsidR="00A227A2" w:rsidRPr="00D63BDD" w:rsidRDefault="00A227A2" w:rsidP="003D5673">
            <w:pPr>
              <w:pStyle w:val="rowtabella0"/>
              <w:rPr>
                <w:color w:val="002060"/>
              </w:rPr>
            </w:pPr>
            <w:r w:rsidRPr="00D63BDD">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F6D07" w14:textId="77777777" w:rsidR="00A227A2" w:rsidRPr="00D63BDD" w:rsidRDefault="00A227A2" w:rsidP="003D5673">
            <w:pPr>
              <w:pStyle w:val="rowtabella0"/>
              <w:rPr>
                <w:color w:val="002060"/>
              </w:rPr>
            </w:pPr>
            <w:r w:rsidRPr="00D63BDD">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68C7F" w14:textId="77777777" w:rsidR="00A227A2" w:rsidRPr="00D63BDD" w:rsidRDefault="00A227A2" w:rsidP="003D5673">
            <w:pPr>
              <w:pStyle w:val="rowtabella0"/>
              <w:rPr>
                <w:color w:val="002060"/>
              </w:rPr>
            </w:pPr>
            <w:r w:rsidRPr="00D63BDD">
              <w:rPr>
                <w:color w:val="002060"/>
              </w:rPr>
              <w:t>VIA TOBAGI STAZ. CASTELBELLINO</w:t>
            </w:r>
          </w:p>
        </w:tc>
      </w:tr>
      <w:tr w:rsidR="00A227A2" w:rsidRPr="00D63BDD" w14:paraId="67080D55"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9A4DAF" w14:textId="77777777" w:rsidR="00A227A2" w:rsidRPr="00D63BDD" w:rsidRDefault="00A227A2" w:rsidP="003D5673">
            <w:pPr>
              <w:pStyle w:val="rowtabella0"/>
              <w:rPr>
                <w:color w:val="002060"/>
              </w:rPr>
            </w:pPr>
            <w:r w:rsidRPr="00D63BDD">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A31BFF" w14:textId="77777777" w:rsidR="00A227A2" w:rsidRPr="00D63BDD" w:rsidRDefault="00A227A2" w:rsidP="003D5673">
            <w:pPr>
              <w:pStyle w:val="rowtabella0"/>
              <w:rPr>
                <w:color w:val="002060"/>
              </w:rPr>
            </w:pPr>
            <w:r w:rsidRPr="00D63BDD">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75F548"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4F9782"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743396" w14:textId="77777777" w:rsidR="00A227A2" w:rsidRPr="00D63BDD" w:rsidRDefault="00A227A2" w:rsidP="003D5673">
            <w:pPr>
              <w:pStyle w:val="rowtabella0"/>
              <w:rPr>
                <w:color w:val="002060"/>
              </w:rPr>
            </w:pPr>
            <w:r w:rsidRPr="00D63BDD">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BE7C5" w14:textId="77777777" w:rsidR="00A227A2" w:rsidRPr="00D63BDD" w:rsidRDefault="00A227A2" w:rsidP="003D5673">
            <w:pPr>
              <w:pStyle w:val="rowtabella0"/>
              <w:rPr>
                <w:color w:val="002060"/>
              </w:rPr>
            </w:pPr>
            <w:r w:rsidRPr="00D63BD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74827" w14:textId="77777777" w:rsidR="00A227A2" w:rsidRPr="00D63BDD" w:rsidRDefault="00A227A2" w:rsidP="003D5673">
            <w:pPr>
              <w:pStyle w:val="rowtabella0"/>
              <w:rPr>
                <w:color w:val="002060"/>
              </w:rPr>
            </w:pPr>
            <w:r w:rsidRPr="00D63BDD">
              <w:rPr>
                <w:color w:val="002060"/>
              </w:rPr>
              <w:t>VIA CELSO ULPIANI</w:t>
            </w:r>
          </w:p>
        </w:tc>
      </w:tr>
      <w:tr w:rsidR="00A227A2" w:rsidRPr="00D63BDD" w14:paraId="133732F0"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457D0" w14:textId="77777777" w:rsidR="00A227A2" w:rsidRPr="00D63BDD" w:rsidRDefault="00A227A2" w:rsidP="003D5673">
            <w:pPr>
              <w:pStyle w:val="rowtabella0"/>
              <w:rPr>
                <w:color w:val="002060"/>
              </w:rPr>
            </w:pPr>
            <w:r w:rsidRPr="00D63BDD">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D9898C" w14:textId="77777777" w:rsidR="00A227A2" w:rsidRPr="00D63BDD" w:rsidRDefault="00A227A2" w:rsidP="003D5673">
            <w:pPr>
              <w:pStyle w:val="rowtabella0"/>
              <w:rPr>
                <w:color w:val="002060"/>
              </w:rPr>
            </w:pPr>
            <w:r w:rsidRPr="00D63BDD">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7EA889"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46018"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B747C4" w14:textId="77777777" w:rsidR="00A227A2" w:rsidRPr="00D63BDD" w:rsidRDefault="00A227A2" w:rsidP="003D5673">
            <w:pPr>
              <w:pStyle w:val="rowtabella0"/>
              <w:rPr>
                <w:color w:val="002060"/>
              </w:rPr>
            </w:pPr>
            <w:r w:rsidRPr="00D63BDD">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91C3E" w14:textId="77777777" w:rsidR="00A227A2" w:rsidRPr="00D63BDD" w:rsidRDefault="00A227A2" w:rsidP="003D5673">
            <w:pPr>
              <w:pStyle w:val="rowtabella0"/>
              <w:rPr>
                <w:color w:val="002060"/>
              </w:rPr>
            </w:pPr>
            <w:r w:rsidRPr="00D63BDD">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CD620B" w14:textId="77777777" w:rsidR="00A227A2" w:rsidRPr="00D63BDD" w:rsidRDefault="00A227A2" w:rsidP="003D5673">
            <w:pPr>
              <w:pStyle w:val="rowtabella0"/>
              <w:rPr>
                <w:color w:val="002060"/>
              </w:rPr>
            </w:pPr>
            <w:r w:rsidRPr="00D63BDD">
              <w:rPr>
                <w:color w:val="002060"/>
              </w:rPr>
              <w:t>VIA ALESSANDRO MANZONI</w:t>
            </w:r>
          </w:p>
        </w:tc>
      </w:tr>
      <w:tr w:rsidR="00A227A2" w:rsidRPr="00D63BDD" w14:paraId="48754A48"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A9ED17" w14:textId="77777777" w:rsidR="00A227A2" w:rsidRPr="00D63BDD" w:rsidRDefault="00A227A2" w:rsidP="003D5673">
            <w:pPr>
              <w:pStyle w:val="rowtabella0"/>
              <w:rPr>
                <w:color w:val="002060"/>
              </w:rPr>
            </w:pPr>
            <w:r w:rsidRPr="00D63BD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F96545" w14:textId="77777777" w:rsidR="00A227A2" w:rsidRPr="00D63BDD" w:rsidRDefault="00A227A2" w:rsidP="003D5673">
            <w:pPr>
              <w:pStyle w:val="rowtabella0"/>
              <w:rPr>
                <w:color w:val="002060"/>
              </w:rPr>
            </w:pPr>
            <w:r w:rsidRPr="00D63BDD">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AEE0B4"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EF5505"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9D95C8" w14:textId="77777777" w:rsidR="00A227A2" w:rsidRPr="00D63BDD" w:rsidRDefault="00A227A2" w:rsidP="003D5673">
            <w:pPr>
              <w:pStyle w:val="rowtabella0"/>
              <w:rPr>
                <w:color w:val="002060"/>
              </w:rPr>
            </w:pPr>
            <w:r w:rsidRPr="00D63BD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7E1E3" w14:textId="77777777" w:rsidR="00A227A2" w:rsidRPr="00D63BDD" w:rsidRDefault="00A227A2" w:rsidP="003D5673">
            <w:pPr>
              <w:pStyle w:val="rowtabella0"/>
              <w:rPr>
                <w:color w:val="002060"/>
              </w:rPr>
            </w:pPr>
            <w:r w:rsidRPr="00D63BD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19F33" w14:textId="77777777" w:rsidR="00A227A2" w:rsidRPr="00D63BDD" w:rsidRDefault="00A227A2" w:rsidP="003D5673">
            <w:pPr>
              <w:pStyle w:val="rowtabella0"/>
              <w:rPr>
                <w:color w:val="002060"/>
              </w:rPr>
            </w:pPr>
            <w:r w:rsidRPr="00D63BDD">
              <w:rPr>
                <w:color w:val="002060"/>
              </w:rPr>
              <w:t xml:space="preserve">VIA </w:t>
            </w:r>
            <w:proofErr w:type="gramStart"/>
            <w:r w:rsidRPr="00D63BDD">
              <w:rPr>
                <w:color w:val="002060"/>
              </w:rPr>
              <w:t>B.BUOZZI</w:t>
            </w:r>
            <w:proofErr w:type="gramEnd"/>
          </w:p>
        </w:tc>
      </w:tr>
      <w:tr w:rsidR="00A227A2" w:rsidRPr="00D63BDD" w14:paraId="5DCD0DFC"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AF956E" w14:textId="77777777" w:rsidR="00A227A2" w:rsidRPr="00D63BDD" w:rsidRDefault="00A227A2" w:rsidP="003D5673">
            <w:pPr>
              <w:pStyle w:val="rowtabella0"/>
              <w:rPr>
                <w:color w:val="002060"/>
              </w:rPr>
            </w:pPr>
            <w:r w:rsidRPr="00D63BD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47EAB" w14:textId="77777777" w:rsidR="00A227A2" w:rsidRPr="00D63BDD" w:rsidRDefault="00A227A2" w:rsidP="003D5673">
            <w:pPr>
              <w:pStyle w:val="rowtabella0"/>
              <w:rPr>
                <w:color w:val="002060"/>
              </w:rPr>
            </w:pPr>
            <w:r w:rsidRPr="00D63BD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C3A91"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DF9B5A"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79AE6" w14:textId="77777777" w:rsidR="00A227A2" w:rsidRPr="00D63BDD" w:rsidRDefault="00A227A2" w:rsidP="003D5673">
            <w:pPr>
              <w:pStyle w:val="rowtabella0"/>
              <w:rPr>
                <w:color w:val="002060"/>
              </w:rPr>
            </w:pPr>
            <w:r w:rsidRPr="00D63BD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E1CCF" w14:textId="77777777" w:rsidR="00A227A2" w:rsidRPr="00D63BDD" w:rsidRDefault="00A227A2" w:rsidP="003D5673">
            <w:pPr>
              <w:pStyle w:val="rowtabella0"/>
              <w:rPr>
                <w:color w:val="002060"/>
              </w:rPr>
            </w:pPr>
            <w:r w:rsidRPr="00D63BD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3EDF8" w14:textId="77777777" w:rsidR="00A227A2" w:rsidRPr="00D63BDD" w:rsidRDefault="00A227A2" w:rsidP="003D5673">
            <w:pPr>
              <w:pStyle w:val="rowtabella0"/>
              <w:rPr>
                <w:color w:val="002060"/>
              </w:rPr>
            </w:pPr>
            <w:r w:rsidRPr="00D63BDD">
              <w:rPr>
                <w:color w:val="002060"/>
              </w:rPr>
              <w:t>VIA LUDOVICO SCARFIOTTI</w:t>
            </w:r>
          </w:p>
        </w:tc>
      </w:tr>
      <w:tr w:rsidR="00A227A2" w:rsidRPr="00D63BDD" w14:paraId="3DAFEA25"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E584D" w14:textId="77777777" w:rsidR="00A227A2" w:rsidRPr="00D63BDD" w:rsidRDefault="00A227A2" w:rsidP="003D5673">
            <w:pPr>
              <w:pStyle w:val="rowtabella0"/>
              <w:rPr>
                <w:color w:val="002060"/>
              </w:rPr>
            </w:pPr>
            <w:r w:rsidRPr="00D63BDD">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E3260" w14:textId="77777777" w:rsidR="00A227A2" w:rsidRPr="00D63BDD" w:rsidRDefault="00A227A2" w:rsidP="003D5673">
            <w:pPr>
              <w:pStyle w:val="rowtabella0"/>
              <w:rPr>
                <w:color w:val="002060"/>
              </w:rPr>
            </w:pPr>
            <w:r w:rsidRPr="00D63BDD">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F73C1"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875A6"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64689" w14:textId="77777777" w:rsidR="00A227A2" w:rsidRPr="00D63BDD" w:rsidRDefault="00A227A2" w:rsidP="003D5673">
            <w:pPr>
              <w:pStyle w:val="rowtabella0"/>
              <w:rPr>
                <w:color w:val="002060"/>
              </w:rPr>
            </w:pPr>
            <w:r w:rsidRPr="00D63BDD">
              <w:rPr>
                <w:color w:val="002060"/>
              </w:rPr>
              <w:t xml:space="preserve">5454 </w:t>
            </w:r>
            <w:proofErr w:type="gramStart"/>
            <w:r w:rsidRPr="00D63BDD">
              <w:rPr>
                <w:color w:val="002060"/>
              </w:rPr>
              <w:t>C.COPERTO</w:t>
            </w:r>
            <w:proofErr w:type="gramEnd"/>
            <w:r w:rsidRPr="00D63BDD">
              <w:rPr>
                <w:color w:val="002060"/>
              </w:rPr>
              <w:t xml:space="preserve"> </w:t>
            </w:r>
            <w:proofErr w:type="gramStart"/>
            <w:r w:rsidRPr="00D63BDD">
              <w:rPr>
                <w:color w:val="002060"/>
              </w:rPr>
              <w:t>C.TENNIS</w:t>
            </w:r>
            <w:proofErr w:type="gramEnd"/>
            <w:r w:rsidRPr="00D63BDD">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CB875" w14:textId="77777777" w:rsidR="00A227A2" w:rsidRPr="00D63BDD" w:rsidRDefault="00A227A2" w:rsidP="003D5673">
            <w:pPr>
              <w:pStyle w:val="rowtabella0"/>
              <w:rPr>
                <w:color w:val="002060"/>
              </w:rPr>
            </w:pPr>
            <w:r w:rsidRPr="00D63BD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D2D4D" w14:textId="77777777" w:rsidR="00A227A2" w:rsidRPr="00D63BDD" w:rsidRDefault="00A227A2" w:rsidP="003D5673">
            <w:pPr>
              <w:pStyle w:val="rowtabella0"/>
              <w:rPr>
                <w:color w:val="002060"/>
              </w:rPr>
            </w:pPr>
            <w:r w:rsidRPr="00D63BDD">
              <w:rPr>
                <w:color w:val="002060"/>
              </w:rPr>
              <w:t>VIA VILLA TOMBARI</w:t>
            </w:r>
          </w:p>
        </w:tc>
      </w:tr>
    </w:tbl>
    <w:p w14:paraId="2DD71E06" w14:textId="77777777" w:rsidR="00A227A2" w:rsidRPr="00382449" w:rsidRDefault="00A227A2" w:rsidP="00CB54B6">
      <w:pPr>
        <w:pStyle w:val="breakline"/>
        <w:rPr>
          <w:rFonts w:eastAsiaTheme="minorEastAsia"/>
          <w:color w:val="002060"/>
        </w:rPr>
      </w:pPr>
    </w:p>
    <w:p w14:paraId="48ED9159" w14:textId="77777777" w:rsidR="00CB54B6" w:rsidRPr="00382449" w:rsidRDefault="00CB54B6" w:rsidP="00CB54B6">
      <w:pPr>
        <w:pStyle w:val="breakline"/>
        <w:rPr>
          <w:color w:val="002060"/>
        </w:rPr>
      </w:pPr>
    </w:p>
    <w:p w14:paraId="5CEDE94F" w14:textId="77777777" w:rsidR="00CB54B6" w:rsidRPr="00382449" w:rsidRDefault="00CB54B6" w:rsidP="00CB54B6">
      <w:pPr>
        <w:pStyle w:val="titolocampionato0"/>
        <w:shd w:val="clear" w:color="auto" w:fill="CCCCCC"/>
        <w:spacing w:before="80" w:after="40"/>
        <w:rPr>
          <w:color w:val="002060"/>
        </w:rPr>
      </w:pPr>
      <w:r w:rsidRPr="00382449">
        <w:rPr>
          <w:color w:val="002060"/>
        </w:rPr>
        <w:t>CALCIO A CINQUE SERIE C2</w:t>
      </w:r>
    </w:p>
    <w:p w14:paraId="2E1C5DB5" w14:textId="77777777" w:rsidR="00CB54B6" w:rsidRPr="00382449" w:rsidRDefault="00CB54B6" w:rsidP="00CB54B6">
      <w:pPr>
        <w:pStyle w:val="titoloprinc0"/>
        <w:rPr>
          <w:color w:val="002060"/>
        </w:rPr>
      </w:pPr>
      <w:r w:rsidRPr="00382449">
        <w:rPr>
          <w:color w:val="002060"/>
        </w:rPr>
        <w:t>RISULTATI</w:t>
      </w:r>
    </w:p>
    <w:p w14:paraId="1143B2B6" w14:textId="77777777" w:rsidR="00CB54B6" w:rsidRPr="00382449" w:rsidRDefault="00CB54B6" w:rsidP="00CB54B6">
      <w:pPr>
        <w:pStyle w:val="breakline"/>
        <w:rPr>
          <w:color w:val="002060"/>
        </w:rPr>
      </w:pPr>
    </w:p>
    <w:p w14:paraId="6D2BAE4E" w14:textId="77777777" w:rsidR="00CB54B6" w:rsidRPr="00382449" w:rsidRDefault="00CB54B6" w:rsidP="00CB54B6">
      <w:pPr>
        <w:pStyle w:val="sottotitolocampionato10"/>
        <w:rPr>
          <w:color w:val="002060"/>
        </w:rPr>
      </w:pPr>
      <w:r w:rsidRPr="00382449">
        <w:rPr>
          <w:color w:val="002060"/>
        </w:rPr>
        <w:t>RISULTATI UFFICIALI GARE DEL 19/12/2025</w:t>
      </w:r>
    </w:p>
    <w:p w14:paraId="60659969" w14:textId="77777777" w:rsidR="00CB54B6" w:rsidRPr="00CB54B6" w:rsidRDefault="00CB54B6" w:rsidP="00CB54B6">
      <w:pPr>
        <w:pStyle w:val="sottotitolocampionato20"/>
        <w:spacing w:before="0" w:beforeAutospacing="0" w:after="0" w:afterAutospacing="0"/>
        <w:rPr>
          <w:rFonts w:ascii="Arial" w:hAnsi="Arial" w:cs="Arial"/>
          <w:color w:val="002060"/>
          <w:sz w:val="20"/>
          <w:szCs w:val="20"/>
        </w:rPr>
      </w:pPr>
      <w:r w:rsidRPr="00CB54B6">
        <w:rPr>
          <w:rFonts w:ascii="Arial" w:hAnsi="Arial" w:cs="Arial"/>
          <w:color w:val="002060"/>
          <w:sz w:val="20"/>
          <w:szCs w:val="20"/>
        </w:rPr>
        <w:t>Si trascrivono qui di seguito i risultati ufficiali delle gare disputate</w:t>
      </w:r>
    </w:p>
    <w:p w14:paraId="649C5DA8" w14:textId="77777777" w:rsidR="00CB54B6" w:rsidRPr="00382449" w:rsidRDefault="00CB54B6" w:rsidP="00CB54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B54B6" w:rsidRPr="00382449" w14:paraId="05F3F8A6"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70E5BD72"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DA6F" w14:textId="77777777" w:rsidR="00CB54B6" w:rsidRPr="00382449" w:rsidRDefault="00CB54B6" w:rsidP="003D5673">
                  <w:pPr>
                    <w:pStyle w:val="headertabella0"/>
                    <w:rPr>
                      <w:color w:val="002060"/>
                    </w:rPr>
                  </w:pPr>
                  <w:r w:rsidRPr="00382449">
                    <w:rPr>
                      <w:color w:val="002060"/>
                    </w:rPr>
                    <w:t>GIRONE A - 13 Giornata - A</w:t>
                  </w:r>
                </w:p>
              </w:tc>
            </w:tr>
            <w:tr w:rsidR="00CB54B6" w:rsidRPr="00382449" w14:paraId="5086FB35"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A1B88C" w14:textId="77777777" w:rsidR="00CB54B6" w:rsidRPr="00382449" w:rsidRDefault="00CB54B6" w:rsidP="003D5673">
                  <w:pPr>
                    <w:pStyle w:val="rowtabella0"/>
                    <w:rPr>
                      <w:color w:val="002060"/>
                    </w:rPr>
                  </w:pPr>
                  <w:r w:rsidRPr="00382449">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1AFB2" w14:textId="77777777" w:rsidR="00CB54B6" w:rsidRPr="00382449" w:rsidRDefault="00CB54B6" w:rsidP="003D5673">
                  <w:pPr>
                    <w:pStyle w:val="rowtabella0"/>
                    <w:rPr>
                      <w:color w:val="002060"/>
                    </w:rPr>
                  </w:pPr>
                  <w:r w:rsidRPr="00382449">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E1B87" w14:textId="77777777" w:rsidR="00CB54B6" w:rsidRPr="00382449" w:rsidRDefault="00CB54B6" w:rsidP="003D5673">
                  <w:pPr>
                    <w:pStyle w:val="rowtabella0"/>
                    <w:jc w:val="center"/>
                    <w:rPr>
                      <w:color w:val="002060"/>
                    </w:rPr>
                  </w:pPr>
                  <w:r w:rsidRPr="00382449">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2D80C" w14:textId="77777777" w:rsidR="00CB54B6" w:rsidRPr="00382449" w:rsidRDefault="00CB54B6" w:rsidP="003D5673">
                  <w:pPr>
                    <w:pStyle w:val="rowtabella0"/>
                    <w:jc w:val="center"/>
                    <w:rPr>
                      <w:color w:val="002060"/>
                    </w:rPr>
                  </w:pPr>
                  <w:r w:rsidRPr="00382449">
                    <w:rPr>
                      <w:color w:val="002060"/>
                    </w:rPr>
                    <w:t> </w:t>
                  </w:r>
                </w:p>
              </w:tc>
            </w:tr>
            <w:tr w:rsidR="00CB54B6" w:rsidRPr="00382449" w14:paraId="0BBE50EA"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5FF898" w14:textId="77777777" w:rsidR="00CB54B6" w:rsidRPr="00382449" w:rsidRDefault="00CB54B6" w:rsidP="003D5673">
                  <w:pPr>
                    <w:pStyle w:val="rowtabella0"/>
                    <w:rPr>
                      <w:color w:val="002060"/>
                    </w:rPr>
                  </w:pPr>
                  <w:r w:rsidRPr="00382449">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D0BEFB" w14:textId="77777777" w:rsidR="00CB54B6" w:rsidRPr="00382449" w:rsidRDefault="00CB54B6" w:rsidP="003D5673">
                  <w:pPr>
                    <w:pStyle w:val="rowtabella0"/>
                    <w:rPr>
                      <w:color w:val="002060"/>
                    </w:rPr>
                  </w:pPr>
                  <w:r w:rsidRPr="00382449">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3B5BE8" w14:textId="77777777" w:rsidR="00CB54B6" w:rsidRPr="00382449" w:rsidRDefault="00CB54B6" w:rsidP="003D5673">
                  <w:pPr>
                    <w:pStyle w:val="rowtabella0"/>
                    <w:jc w:val="center"/>
                    <w:rPr>
                      <w:color w:val="002060"/>
                    </w:rPr>
                  </w:pPr>
                  <w:r w:rsidRPr="00382449">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419A03" w14:textId="77777777" w:rsidR="00CB54B6" w:rsidRPr="00382449" w:rsidRDefault="00CB54B6" w:rsidP="003D5673">
                  <w:pPr>
                    <w:pStyle w:val="rowtabella0"/>
                    <w:jc w:val="center"/>
                    <w:rPr>
                      <w:color w:val="002060"/>
                    </w:rPr>
                  </w:pPr>
                  <w:r w:rsidRPr="00382449">
                    <w:rPr>
                      <w:color w:val="002060"/>
                    </w:rPr>
                    <w:t> </w:t>
                  </w:r>
                </w:p>
              </w:tc>
            </w:tr>
            <w:tr w:rsidR="00CB54B6" w:rsidRPr="00382449" w14:paraId="0655B8E4"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32E319" w14:textId="77777777" w:rsidR="00CB54B6" w:rsidRPr="00382449" w:rsidRDefault="00CB54B6" w:rsidP="003D5673">
                  <w:pPr>
                    <w:pStyle w:val="rowtabella0"/>
                    <w:rPr>
                      <w:color w:val="002060"/>
                    </w:rPr>
                  </w:pPr>
                  <w:proofErr w:type="gramStart"/>
                  <w:r w:rsidRPr="00382449">
                    <w:rPr>
                      <w:color w:val="002060"/>
                    </w:rPr>
                    <w:t>CITTA</w:t>
                  </w:r>
                  <w:proofErr w:type="gramEnd"/>
                  <w:r w:rsidRPr="00382449">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3EF17F" w14:textId="77777777" w:rsidR="00CB54B6" w:rsidRPr="00382449" w:rsidRDefault="00CB54B6" w:rsidP="003D5673">
                  <w:pPr>
                    <w:pStyle w:val="rowtabella0"/>
                    <w:rPr>
                      <w:color w:val="002060"/>
                    </w:rPr>
                  </w:pPr>
                  <w:r w:rsidRPr="00382449">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C396E9" w14:textId="77777777" w:rsidR="00CB54B6" w:rsidRPr="00382449" w:rsidRDefault="00CB54B6" w:rsidP="003D5673">
                  <w:pPr>
                    <w:pStyle w:val="rowtabella0"/>
                    <w:jc w:val="center"/>
                    <w:rPr>
                      <w:color w:val="002060"/>
                    </w:rPr>
                  </w:pPr>
                  <w:r w:rsidRPr="0038244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815990" w14:textId="77777777" w:rsidR="00CB54B6" w:rsidRPr="00382449" w:rsidRDefault="00CB54B6" w:rsidP="003D5673">
                  <w:pPr>
                    <w:pStyle w:val="rowtabella0"/>
                    <w:jc w:val="center"/>
                    <w:rPr>
                      <w:color w:val="002060"/>
                    </w:rPr>
                  </w:pPr>
                  <w:r w:rsidRPr="00382449">
                    <w:rPr>
                      <w:color w:val="002060"/>
                    </w:rPr>
                    <w:t> </w:t>
                  </w:r>
                </w:p>
              </w:tc>
            </w:tr>
            <w:tr w:rsidR="00CB54B6" w:rsidRPr="00382449" w14:paraId="02DD55CD"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A2B28F" w14:textId="77777777" w:rsidR="00CB54B6" w:rsidRPr="00382449" w:rsidRDefault="00CB54B6" w:rsidP="003D5673">
                  <w:pPr>
                    <w:pStyle w:val="rowtabella0"/>
                    <w:rPr>
                      <w:color w:val="002060"/>
                    </w:rPr>
                  </w:pPr>
                  <w:r w:rsidRPr="00382449">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A8E679" w14:textId="77777777" w:rsidR="00CB54B6" w:rsidRPr="00382449" w:rsidRDefault="00CB54B6" w:rsidP="003D5673">
                  <w:pPr>
                    <w:pStyle w:val="rowtabella0"/>
                    <w:rPr>
                      <w:color w:val="002060"/>
                    </w:rPr>
                  </w:pPr>
                  <w:r w:rsidRPr="00382449">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9E9795" w14:textId="77777777" w:rsidR="00CB54B6" w:rsidRPr="00382449" w:rsidRDefault="00CB54B6" w:rsidP="003D5673">
                  <w:pPr>
                    <w:pStyle w:val="rowtabella0"/>
                    <w:jc w:val="center"/>
                    <w:rPr>
                      <w:color w:val="002060"/>
                    </w:rPr>
                  </w:pPr>
                  <w:r w:rsidRPr="0038244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2A110F" w14:textId="77777777" w:rsidR="00CB54B6" w:rsidRPr="00382449" w:rsidRDefault="00CB54B6" w:rsidP="003D5673">
                  <w:pPr>
                    <w:pStyle w:val="rowtabella0"/>
                    <w:jc w:val="center"/>
                    <w:rPr>
                      <w:color w:val="002060"/>
                    </w:rPr>
                  </w:pPr>
                  <w:r w:rsidRPr="00382449">
                    <w:rPr>
                      <w:color w:val="002060"/>
                    </w:rPr>
                    <w:t> </w:t>
                  </w:r>
                </w:p>
              </w:tc>
            </w:tr>
            <w:tr w:rsidR="00CB54B6" w:rsidRPr="00382449" w14:paraId="55124454"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315BCA" w14:textId="77777777" w:rsidR="00CB54B6" w:rsidRPr="00382449" w:rsidRDefault="00CB54B6" w:rsidP="003D5673">
                  <w:pPr>
                    <w:pStyle w:val="rowtabella0"/>
                    <w:rPr>
                      <w:color w:val="002060"/>
                    </w:rPr>
                  </w:pPr>
                  <w:r w:rsidRPr="00382449">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9AFE59" w14:textId="77777777" w:rsidR="00CB54B6" w:rsidRPr="00382449" w:rsidRDefault="00CB54B6" w:rsidP="003D5673">
                  <w:pPr>
                    <w:pStyle w:val="rowtabella0"/>
                    <w:rPr>
                      <w:color w:val="002060"/>
                    </w:rPr>
                  </w:pPr>
                  <w:r w:rsidRPr="00382449">
                    <w:rPr>
                      <w:color w:val="002060"/>
                    </w:rPr>
                    <w:t>- MANTOVANI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1C5C04" w14:textId="77777777" w:rsidR="00CB54B6" w:rsidRPr="00382449" w:rsidRDefault="00CB54B6" w:rsidP="003D5673">
                  <w:pPr>
                    <w:pStyle w:val="rowtabella0"/>
                    <w:jc w:val="center"/>
                    <w:rPr>
                      <w:color w:val="002060"/>
                    </w:rPr>
                  </w:pPr>
                  <w:r w:rsidRPr="00382449">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2DE2D" w14:textId="77777777" w:rsidR="00CB54B6" w:rsidRPr="00382449" w:rsidRDefault="00CB54B6" w:rsidP="003D5673">
                  <w:pPr>
                    <w:pStyle w:val="rowtabella0"/>
                    <w:jc w:val="center"/>
                    <w:rPr>
                      <w:color w:val="002060"/>
                    </w:rPr>
                  </w:pPr>
                  <w:r w:rsidRPr="00382449">
                    <w:rPr>
                      <w:color w:val="002060"/>
                    </w:rPr>
                    <w:t> </w:t>
                  </w:r>
                </w:p>
              </w:tc>
            </w:tr>
            <w:tr w:rsidR="00CB54B6" w:rsidRPr="00382449" w14:paraId="2A4C35C6"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D43E81" w14:textId="77777777" w:rsidR="00CB54B6" w:rsidRPr="00382449" w:rsidRDefault="00CB54B6" w:rsidP="003D5673">
                  <w:pPr>
                    <w:pStyle w:val="rowtabella0"/>
                    <w:rPr>
                      <w:color w:val="002060"/>
                    </w:rPr>
                  </w:pPr>
                  <w:r w:rsidRPr="00382449">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6EBB99" w14:textId="77777777" w:rsidR="00CB54B6" w:rsidRPr="00382449" w:rsidRDefault="00CB54B6" w:rsidP="003D5673">
                  <w:pPr>
                    <w:pStyle w:val="rowtabella0"/>
                    <w:rPr>
                      <w:color w:val="002060"/>
                    </w:rPr>
                  </w:pPr>
                  <w:r w:rsidRPr="00382449">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1FA32A" w14:textId="77777777" w:rsidR="00CB54B6" w:rsidRPr="00382449" w:rsidRDefault="00CB54B6" w:rsidP="003D5673">
                  <w:pPr>
                    <w:pStyle w:val="rowtabella0"/>
                    <w:jc w:val="center"/>
                    <w:rPr>
                      <w:color w:val="002060"/>
                    </w:rPr>
                  </w:pPr>
                  <w:r w:rsidRPr="0038244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C36024" w14:textId="77777777" w:rsidR="00CB54B6" w:rsidRPr="00382449" w:rsidRDefault="00CB54B6" w:rsidP="003D5673">
                  <w:pPr>
                    <w:pStyle w:val="rowtabella0"/>
                    <w:jc w:val="center"/>
                    <w:rPr>
                      <w:color w:val="002060"/>
                    </w:rPr>
                  </w:pPr>
                  <w:r w:rsidRPr="00382449">
                    <w:rPr>
                      <w:color w:val="002060"/>
                    </w:rPr>
                    <w:t> </w:t>
                  </w:r>
                </w:p>
              </w:tc>
            </w:tr>
            <w:tr w:rsidR="00CB54B6" w:rsidRPr="00382449" w14:paraId="5D18DF07"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7A799" w14:textId="77777777" w:rsidR="00CB54B6" w:rsidRPr="00382449" w:rsidRDefault="00CB54B6" w:rsidP="003D5673">
                  <w:pPr>
                    <w:pStyle w:val="rowtabella0"/>
                    <w:rPr>
                      <w:color w:val="002060"/>
                    </w:rPr>
                  </w:pPr>
                  <w:r w:rsidRPr="00382449">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57B0A" w14:textId="77777777" w:rsidR="00CB54B6" w:rsidRPr="00382449" w:rsidRDefault="00CB54B6" w:rsidP="003D5673">
                  <w:pPr>
                    <w:pStyle w:val="rowtabella0"/>
                    <w:rPr>
                      <w:color w:val="002060"/>
                    </w:rPr>
                  </w:pPr>
                  <w:r w:rsidRPr="00382449">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DFC09" w14:textId="77777777" w:rsidR="00CB54B6" w:rsidRPr="00382449" w:rsidRDefault="00CB54B6" w:rsidP="003D5673">
                  <w:pPr>
                    <w:pStyle w:val="rowtabella0"/>
                    <w:jc w:val="center"/>
                    <w:rPr>
                      <w:color w:val="002060"/>
                    </w:rPr>
                  </w:pPr>
                  <w:r w:rsidRPr="00382449">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AB11A" w14:textId="77777777" w:rsidR="00CB54B6" w:rsidRPr="00382449" w:rsidRDefault="00CB54B6" w:rsidP="003D5673">
                  <w:pPr>
                    <w:pStyle w:val="rowtabella0"/>
                    <w:jc w:val="center"/>
                    <w:rPr>
                      <w:color w:val="002060"/>
                    </w:rPr>
                  </w:pPr>
                  <w:r w:rsidRPr="00382449">
                    <w:rPr>
                      <w:color w:val="002060"/>
                    </w:rPr>
                    <w:t> </w:t>
                  </w:r>
                </w:p>
              </w:tc>
            </w:tr>
          </w:tbl>
          <w:p w14:paraId="1E30EC4E" w14:textId="77777777" w:rsidR="00CB54B6" w:rsidRPr="00382449" w:rsidRDefault="00CB54B6" w:rsidP="003D56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7D61468D"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6413B" w14:textId="77777777" w:rsidR="00CB54B6" w:rsidRPr="00382449" w:rsidRDefault="00CB54B6" w:rsidP="003D5673">
                  <w:pPr>
                    <w:pStyle w:val="headertabella0"/>
                    <w:rPr>
                      <w:color w:val="002060"/>
                    </w:rPr>
                  </w:pPr>
                  <w:r w:rsidRPr="00382449">
                    <w:rPr>
                      <w:color w:val="002060"/>
                    </w:rPr>
                    <w:t>GIRONE B - 13 Giornata - A</w:t>
                  </w:r>
                </w:p>
              </w:tc>
            </w:tr>
            <w:tr w:rsidR="00CB54B6" w:rsidRPr="00382449" w14:paraId="41A838A6"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DC926D" w14:textId="77777777" w:rsidR="00CB54B6" w:rsidRPr="00382449" w:rsidRDefault="00CB54B6" w:rsidP="003D5673">
                  <w:pPr>
                    <w:pStyle w:val="rowtabella0"/>
                    <w:rPr>
                      <w:color w:val="002060"/>
                    </w:rPr>
                  </w:pPr>
                  <w:r w:rsidRPr="00382449">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A152D" w14:textId="77777777" w:rsidR="00CB54B6" w:rsidRPr="00382449" w:rsidRDefault="00CB54B6" w:rsidP="003D5673">
                  <w:pPr>
                    <w:pStyle w:val="rowtabella0"/>
                    <w:rPr>
                      <w:color w:val="002060"/>
                    </w:rPr>
                  </w:pPr>
                  <w:r w:rsidRPr="00382449">
                    <w:rPr>
                      <w:color w:val="002060"/>
                    </w:rPr>
                    <w:t>- C.U.S. CAMERINO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B0DF4" w14:textId="77777777" w:rsidR="00CB54B6" w:rsidRPr="00382449" w:rsidRDefault="00CB54B6" w:rsidP="003D5673">
                  <w:pPr>
                    <w:pStyle w:val="rowtabella0"/>
                    <w:jc w:val="center"/>
                    <w:rPr>
                      <w:color w:val="002060"/>
                    </w:rPr>
                  </w:pPr>
                  <w:r w:rsidRPr="00382449">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322BB" w14:textId="77777777" w:rsidR="00CB54B6" w:rsidRPr="00382449" w:rsidRDefault="00CB54B6" w:rsidP="003D5673">
                  <w:pPr>
                    <w:pStyle w:val="rowtabella0"/>
                    <w:jc w:val="center"/>
                    <w:rPr>
                      <w:color w:val="002060"/>
                    </w:rPr>
                  </w:pPr>
                  <w:r w:rsidRPr="00382449">
                    <w:rPr>
                      <w:color w:val="002060"/>
                    </w:rPr>
                    <w:t> </w:t>
                  </w:r>
                </w:p>
              </w:tc>
            </w:tr>
            <w:tr w:rsidR="00CB54B6" w:rsidRPr="00382449" w14:paraId="59A9C17E"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92148A" w14:textId="77777777" w:rsidR="00CB54B6" w:rsidRPr="00382449" w:rsidRDefault="00CB54B6" w:rsidP="003D5673">
                  <w:pPr>
                    <w:pStyle w:val="rowtabella0"/>
                    <w:rPr>
                      <w:color w:val="002060"/>
                    </w:rPr>
                  </w:pPr>
                  <w:r w:rsidRPr="00382449">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2AE2FA" w14:textId="77777777" w:rsidR="00CB54B6" w:rsidRPr="00382449" w:rsidRDefault="00CB54B6" w:rsidP="003D5673">
                  <w:pPr>
                    <w:pStyle w:val="rowtabella0"/>
                    <w:rPr>
                      <w:color w:val="002060"/>
                    </w:rPr>
                  </w:pPr>
                  <w:r w:rsidRPr="00382449">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525993" w14:textId="77777777" w:rsidR="00CB54B6" w:rsidRPr="00382449" w:rsidRDefault="00CB54B6" w:rsidP="003D5673">
                  <w:pPr>
                    <w:pStyle w:val="rowtabella0"/>
                    <w:jc w:val="center"/>
                    <w:rPr>
                      <w:color w:val="002060"/>
                    </w:rPr>
                  </w:pPr>
                  <w:r w:rsidRPr="0038244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43448E" w14:textId="77777777" w:rsidR="00CB54B6" w:rsidRPr="00382449" w:rsidRDefault="00CB54B6" w:rsidP="003D5673">
                  <w:pPr>
                    <w:pStyle w:val="rowtabella0"/>
                    <w:jc w:val="center"/>
                    <w:rPr>
                      <w:color w:val="002060"/>
                    </w:rPr>
                  </w:pPr>
                  <w:r w:rsidRPr="00382449">
                    <w:rPr>
                      <w:color w:val="002060"/>
                    </w:rPr>
                    <w:t> </w:t>
                  </w:r>
                </w:p>
              </w:tc>
            </w:tr>
            <w:tr w:rsidR="00CB54B6" w:rsidRPr="00382449" w14:paraId="1B2711CE"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70EAAB" w14:textId="77777777" w:rsidR="00CB54B6" w:rsidRPr="00382449" w:rsidRDefault="00CB54B6" w:rsidP="003D5673">
                  <w:pPr>
                    <w:pStyle w:val="rowtabella0"/>
                    <w:rPr>
                      <w:color w:val="002060"/>
                    </w:rPr>
                  </w:pPr>
                  <w:r w:rsidRPr="00382449">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E7918A" w14:textId="77777777" w:rsidR="00CB54B6" w:rsidRPr="00382449" w:rsidRDefault="00CB54B6" w:rsidP="003D5673">
                  <w:pPr>
                    <w:pStyle w:val="rowtabella0"/>
                    <w:rPr>
                      <w:color w:val="002060"/>
                    </w:rPr>
                  </w:pPr>
                  <w:r w:rsidRPr="00382449">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C738CB" w14:textId="77777777" w:rsidR="00CB54B6" w:rsidRPr="00382449" w:rsidRDefault="00CB54B6" w:rsidP="003D5673">
                  <w:pPr>
                    <w:pStyle w:val="rowtabella0"/>
                    <w:jc w:val="center"/>
                    <w:rPr>
                      <w:color w:val="002060"/>
                    </w:rPr>
                  </w:pPr>
                  <w:r w:rsidRPr="00382449">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DA9F88" w14:textId="77777777" w:rsidR="00CB54B6" w:rsidRPr="00382449" w:rsidRDefault="00CB54B6" w:rsidP="003D5673">
                  <w:pPr>
                    <w:pStyle w:val="rowtabella0"/>
                    <w:jc w:val="center"/>
                    <w:rPr>
                      <w:color w:val="002060"/>
                    </w:rPr>
                  </w:pPr>
                  <w:r w:rsidRPr="00382449">
                    <w:rPr>
                      <w:color w:val="002060"/>
                    </w:rPr>
                    <w:t> </w:t>
                  </w:r>
                </w:p>
              </w:tc>
            </w:tr>
            <w:tr w:rsidR="00CB54B6" w:rsidRPr="00382449" w14:paraId="413FCFE9"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E2C6CE" w14:textId="77777777" w:rsidR="00CB54B6" w:rsidRPr="00382449" w:rsidRDefault="00CB54B6" w:rsidP="003D5673">
                  <w:pPr>
                    <w:pStyle w:val="rowtabella0"/>
                    <w:rPr>
                      <w:color w:val="002060"/>
                    </w:rPr>
                  </w:pPr>
                  <w:r w:rsidRPr="00382449">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F1A4CD" w14:textId="77777777" w:rsidR="00CB54B6" w:rsidRPr="00382449" w:rsidRDefault="00CB54B6" w:rsidP="003D5673">
                  <w:pPr>
                    <w:pStyle w:val="rowtabella0"/>
                    <w:rPr>
                      <w:color w:val="002060"/>
                    </w:rPr>
                  </w:pPr>
                  <w:r w:rsidRPr="00382449">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4C2FC1" w14:textId="77777777" w:rsidR="00CB54B6" w:rsidRPr="00382449" w:rsidRDefault="00CB54B6" w:rsidP="003D5673">
                  <w:pPr>
                    <w:pStyle w:val="rowtabella0"/>
                    <w:jc w:val="center"/>
                    <w:rPr>
                      <w:color w:val="002060"/>
                    </w:rPr>
                  </w:pPr>
                  <w:r w:rsidRPr="0038244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D0CC71" w14:textId="77777777" w:rsidR="00CB54B6" w:rsidRPr="00382449" w:rsidRDefault="00CB54B6" w:rsidP="003D5673">
                  <w:pPr>
                    <w:pStyle w:val="rowtabella0"/>
                    <w:jc w:val="center"/>
                    <w:rPr>
                      <w:color w:val="002060"/>
                    </w:rPr>
                  </w:pPr>
                  <w:r w:rsidRPr="00382449">
                    <w:rPr>
                      <w:color w:val="002060"/>
                    </w:rPr>
                    <w:t> </w:t>
                  </w:r>
                </w:p>
              </w:tc>
            </w:tr>
            <w:tr w:rsidR="00CB54B6" w:rsidRPr="00382449" w14:paraId="78B91E47"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17F4B6" w14:textId="77777777" w:rsidR="00CB54B6" w:rsidRPr="00382449" w:rsidRDefault="00CB54B6" w:rsidP="003D5673">
                  <w:pPr>
                    <w:pStyle w:val="rowtabella0"/>
                    <w:rPr>
                      <w:color w:val="002060"/>
                    </w:rPr>
                  </w:pPr>
                  <w:r w:rsidRPr="00382449">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13C681" w14:textId="77777777" w:rsidR="00CB54B6" w:rsidRPr="00382449" w:rsidRDefault="00CB54B6" w:rsidP="003D5673">
                  <w:pPr>
                    <w:pStyle w:val="rowtabella0"/>
                    <w:rPr>
                      <w:color w:val="002060"/>
                    </w:rPr>
                  </w:pPr>
                  <w:r w:rsidRPr="00382449">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B31B47" w14:textId="77777777" w:rsidR="00CB54B6" w:rsidRPr="00382449" w:rsidRDefault="00CB54B6" w:rsidP="003D5673">
                  <w:pPr>
                    <w:pStyle w:val="rowtabella0"/>
                    <w:jc w:val="center"/>
                    <w:rPr>
                      <w:color w:val="002060"/>
                    </w:rPr>
                  </w:pPr>
                  <w:r w:rsidRPr="0038244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2A5985" w14:textId="77777777" w:rsidR="00CB54B6" w:rsidRPr="00382449" w:rsidRDefault="00CB54B6" w:rsidP="003D5673">
                  <w:pPr>
                    <w:pStyle w:val="rowtabella0"/>
                    <w:jc w:val="center"/>
                    <w:rPr>
                      <w:color w:val="002060"/>
                    </w:rPr>
                  </w:pPr>
                  <w:r w:rsidRPr="00382449">
                    <w:rPr>
                      <w:color w:val="002060"/>
                    </w:rPr>
                    <w:t> </w:t>
                  </w:r>
                </w:p>
              </w:tc>
            </w:tr>
            <w:tr w:rsidR="00CB54B6" w:rsidRPr="00382449" w14:paraId="3AE5F8BA"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CB7743" w14:textId="77777777" w:rsidR="00CB54B6" w:rsidRPr="00382449" w:rsidRDefault="00CB54B6" w:rsidP="003D5673">
                  <w:pPr>
                    <w:pStyle w:val="rowtabella0"/>
                    <w:rPr>
                      <w:color w:val="002060"/>
                    </w:rPr>
                  </w:pPr>
                  <w:r w:rsidRPr="00382449">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AB2DB7" w14:textId="77777777" w:rsidR="00CB54B6" w:rsidRPr="00382449" w:rsidRDefault="00CB54B6" w:rsidP="003D5673">
                  <w:pPr>
                    <w:pStyle w:val="rowtabella0"/>
                    <w:rPr>
                      <w:color w:val="002060"/>
                    </w:rPr>
                  </w:pPr>
                  <w:r w:rsidRPr="00382449">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05A05E" w14:textId="77777777" w:rsidR="00CB54B6" w:rsidRPr="00382449" w:rsidRDefault="00CB54B6" w:rsidP="003D5673">
                  <w:pPr>
                    <w:pStyle w:val="rowtabella0"/>
                    <w:jc w:val="center"/>
                    <w:rPr>
                      <w:color w:val="002060"/>
                    </w:rPr>
                  </w:pPr>
                  <w:r w:rsidRPr="0038244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E61CA6" w14:textId="77777777" w:rsidR="00CB54B6" w:rsidRPr="00382449" w:rsidRDefault="00CB54B6" w:rsidP="003D5673">
                  <w:pPr>
                    <w:pStyle w:val="rowtabella0"/>
                    <w:jc w:val="center"/>
                    <w:rPr>
                      <w:color w:val="002060"/>
                    </w:rPr>
                  </w:pPr>
                  <w:r w:rsidRPr="00382449">
                    <w:rPr>
                      <w:color w:val="002060"/>
                    </w:rPr>
                    <w:t> </w:t>
                  </w:r>
                </w:p>
              </w:tc>
            </w:tr>
            <w:tr w:rsidR="00CB54B6" w:rsidRPr="00382449" w14:paraId="350CD96D"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83CB1E" w14:textId="77777777" w:rsidR="00CB54B6" w:rsidRPr="00382449" w:rsidRDefault="00CB54B6" w:rsidP="003D5673">
                  <w:pPr>
                    <w:pStyle w:val="rowtabella0"/>
                    <w:rPr>
                      <w:color w:val="002060"/>
                    </w:rPr>
                  </w:pPr>
                  <w:r w:rsidRPr="00382449">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405AF" w14:textId="77777777" w:rsidR="00CB54B6" w:rsidRPr="00382449" w:rsidRDefault="00CB54B6" w:rsidP="003D5673">
                  <w:pPr>
                    <w:pStyle w:val="rowtabella0"/>
                    <w:rPr>
                      <w:color w:val="002060"/>
                    </w:rPr>
                  </w:pPr>
                  <w:r w:rsidRPr="00382449">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ABE80" w14:textId="77777777" w:rsidR="00CB54B6" w:rsidRPr="00382449" w:rsidRDefault="00CB54B6" w:rsidP="003D5673">
                  <w:pPr>
                    <w:pStyle w:val="rowtabella0"/>
                    <w:jc w:val="center"/>
                    <w:rPr>
                      <w:color w:val="002060"/>
                    </w:rPr>
                  </w:pPr>
                  <w:r w:rsidRPr="00382449">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B099E" w14:textId="77777777" w:rsidR="00CB54B6" w:rsidRPr="00382449" w:rsidRDefault="00CB54B6" w:rsidP="003D5673">
                  <w:pPr>
                    <w:pStyle w:val="rowtabella0"/>
                    <w:jc w:val="center"/>
                    <w:rPr>
                      <w:color w:val="002060"/>
                    </w:rPr>
                  </w:pPr>
                  <w:r w:rsidRPr="00382449">
                    <w:rPr>
                      <w:color w:val="002060"/>
                    </w:rPr>
                    <w:t> </w:t>
                  </w:r>
                </w:p>
              </w:tc>
            </w:tr>
            <w:tr w:rsidR="00CB54B6" w:rsidRPr="00382449" w14:paraId="52989E65"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48FDFB25" w14:textId="77777777" w:rsidR="00CB54B6" w:rsidRPr="00382449" w:rsidRDefault="00CB54B6" w:rsidP="003D5673">
                  <w:pPr>
                    <w:pStyle w:val="rowtabella0"/>
                    <w:rPr>
                      <w:color w:val="002060"/>
                    </w:rPr>
                  </w:pPr>
                  <w:r w:rsidRPr="00382449">
                    <w:rPr>
                      <w:color w:val="002060"/>
                    </w:rPr>
                    <w:t>(1) - disputata il 20/12/2025</w:t>
                  </w:r>
                </w:p>
              </w:tc>
            </w:tr>
          </w:tbl>
          <w:p w14:paraId="44016E5F" w14:textId="77777777" w:rsidR="00CB54B6" w:rsidRPr="00382449" w:rsidRDefault="00CB54B6" w:rsidP="003D5673">
            <w:pPr>
              <w:rPr>
                <w:color w:val="002060"/>
              </w:rPr>
            </w:pPr>
          </w:p>
        </w:tc>
      </w:tr>
    </w:tbl>
    <w:p w14:paraId="7B96AC60" w14:textId="77777777" w:rsidR="00CB54B6" w:rsidRPr="00382449" w:rsidRDefault="00CB54B6" w:rsidP="00CB54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B54B6" w:rsidRPr="00382449" w14:paraId="621F4276"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205F642F"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FE84B" w14:textId="77777777" w:rsidR="00CB54B6" w:rsidRPr="00382449" w:rsidRDefault="00CB54B6" w:rsidP="003D5673">
                  <w:pPr>
                    <w:pStyle w:val="headertabella0"/>
                    <w:rPr>
                      <w:color w:val="002060"/>
                    </w:rPr>
                  </w:pPr>
                  <w:r w:rsidRPr="00382449">
                    <w:rPr>
                      <w:color w:val="002060"/>
                    </w:rPr>
                    <w:t>GIRONE C - 13 Giornata - A</w:t>
                  </w:r>
                </w:p>
              </w:tc>
            </w:tr>
            <w:tr w:rsidR="00CB54B6" w:rsidRPr="00382449" w14:paraId="5198EA02"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9317E0" w14:textId="77777777" w:rsidR="00CB54B6" w:rsidRPr="00382449" w:rsidRDefault="00CB54B6" w:rsidP="003D5673">
                  <w:pPr>
                    <w:pStyle w:val="rowtabella0"/>
                    <w:rPr>
                      <w:color w:val="002060"/>
                    </w:rPr>
                  </w:pPr>
                  <w:r w:rsidRPr="00382449">
                    <w:rPr>
                      <w:color w:val="002060"/>
                    </w:rPr>
                    <w:lastRenderedPageBreak/>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793B6" w14:textId="77777777" w:rsidR="00CB54B6" w:rsidRPr="00382449" w:rsidRDefault="00CB54B6" w:rsidP="003D5673">
                  <w:pPr>
                    <w:pStyle w:val="rowtabella0"/>
                    <w:rPr>
                      <w:color w:val="002060"/>
                    </w:rPr>
                  </w:pPr>
                  <w:r w:rsidRPr="00382449">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A94D1" w14:textId="77777777" w:rsidR="00CB54B6" w:rsidRPr="00382449" w:rsidRDefault="00CB54B6" w:rsidP="003D5673">
                  <w:pPr>
                    <w:pStyle w:val="rowtabella0"/>
                    <w:jc w:val="center"/>
                    <w:rPr>
                      <w:color w:val="002060"/>
                    </w:rPr>
                  </w:pPr>
                  <w:r w:rsidRPr="00382449">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BFEC0" w14:textId="77777777" w:rsidR="00CB54B6" w:rsidRPr="00382449" w:rsidRDefault="00CB54B6" w:rsidP="003D5673">
                  <w:pPr>
                    <w:pStyle w:val="rowtabella0"/>
                    <w:jc w:val="center"/>
                    <w:rPr>
                      <w:color w:val="002060"/>
                    </w:rPr>
                  </w:pPr>
                  <w:r w:rsidRPr="00382449">
                    <w:rPr>
                      <w:color w:val="002060"/>
                    </w:rPr>
                    <w:t> </w:t>
                  </w:r>
                </w:p>
              </w:tc>
            </w:tr>
            <w:tr w:rsidR="00CB54B6" w:rsidRPr="00382449" w14:paraId="43B9B139"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563BE5" w14:textId="77777777" w:rsidR="00CB54B6" w:rsidRPr="00382449" w:rsidRDefault="00CB54B6" w:rsidP="003D5673">
                  <w:pPr>
                    <w:pStyle w:val="rowtabella0"/>
                    <w:rPr>
                      <w:color w:val="002060"/>
                    </w:rPr>
                  </w:pPr>
                  <w:r w:rsidRPr="00382449">
                    <w:rPr>
                      <w:color w:val="002060"/>
                    </w:rPr>
                    <w:t>C.F. MACERATESE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44B2FB" w14:textId="77777777" w:rsidR="00CB54B6" w:rsidRPr="00382449" w:rsidRDefault="00CB54B6" w:rsidP="003D5673">
                  <w:pPr>
                    <w:pStyle w:val="rowtabella0"/>
                    <w:rPr>
                      <w:color w:val="002060"/>
                    </w:rPr>
                  </w:pPr>
                  <w:r w:rsidRPr="00382449">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932B82" w14:textId="77777777" w:rsidR="00CB54B6" w:rsidRPr="00382449" w:rsidRDefault="00CB54B6" w:rsidP="003D5673">
                  <w:pPr>
                    <w:pStyle w:val="rowtabella0"/>
                    <w:jc w:val="center"/>
                    <w:rPr>
                      <w:color w:val="002060"/>
                    </w:rPr>
                  </w:pPr>
                  <w:r w:rsidRPr="00382449">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F922D1" w14:textId="77777777" w:rsidR="00CB54B6" w:rsidRPr="00382449" w:rsidRDefault="00CB54B6" w:rsidP="003D5673">
                  <w:pPr>
                    <w:pStyle w:val="rowtabella0"/>
                    <w:jc w:val="center"/>
                    <w:rPr>
                      <w:color w:val="002060"/>
                    </w:rPr>
                  </w:pPr>
                  <w:r w:rsidRPr="00382449">
                    <w:rPr>
                      <w:color w:val="002060"/>
                    </w:rPr>
                    <w:t> </w:t>
                  </w:r>
                </w:p>
              </w:tc>
            </w:tr>
            <w:tr w:rsidR="00CB54B6" w:rsidRPr="00382449" w14:paraId="0BE40883"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D0B6F1" w14:textId="77777777" w:rsidR="00CB54B6" w:rsidRPr="00382449" w:rsidRDefault="00CB54B6" w:rsidP="003D5673">
                  <w:pPr>
                    <w:pStyle w:val="rowtabella0"/>
                    <w:rPr>
                      <w:color w:val="002060"/>
                    </w:rPr>
                  </w:pPr>
                  <w:r w:rsidRPr="00382449">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071038" w14:textId="77777777" w:rsidR="00CB54B6" w:rsidRPr="00382449" w:rsidRDefault="00CB54B6" w:rsidP="003D5673">
                  <w:pPr>
                    <w:pStyle w:val="rowtabella0"/>
                    <w:rPr>
                      <w:color w:val="002060"/>
                    </w:rPr>
                  </w:pPr>
                  <w:r w:rsidRPr="00382449">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0617EC" w14:textId="77777777" w:rsidR="00CB54B6" w:rsidRPr="00382449" w:rsidRDefault="00CB54B6" w:rsidP="003D5673">
                  <w:pPr>
                    <w:pStyle w:val="rowtabella0"/>
                    <w:jc w:val="center"/>
                    <w:rPr>
                      <w:color w:val="002060"/>
                    </w:rPr>
                  </w:pPr>
                  <w:r w:rsidRPr="0038244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D0A203" w14:textId="77777777" w:rsidR="00CB54B6" w:rsidRPr="00382449" w:rsidRDefault="00CB54B6" w:rsidP="003D5673">
                  <w:pPr>
                    <w:pStyle w:val="rowtabella0"/>
                    <w:jc w:val="center"/>
                    <w:rPr>
                      <w:color w:val="002060"/>
                    </w:rPr>
                  </w:pPr>
                  <w:r w:rsidRPr="00382449">
                    <w:rPr>
                      <w:color w:val="002060"/>
                    </w:rPr>
                    <w:t> </w:t>
                  </w:r>
                </w:p>
              </w:tc>
            </w:tr>
            <w:tr w:rsidR="00CB54B6" w:rsidRPr="00382449" w14:paraId="7DC0AB52"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273EA4" w14:textId="77777777" w:rsidR="00CB54B6" w:rsidRPr="00382449" w:rsidRDefault="00CB54B6" w:rsidP="003D5673">
                  <w:pPr>
                    <w:pStyle w:val="rowtabella0"/>
                    <w:rPr>
                      <w:color w:val="002060"/>
                    </w:rPr>
                  </w:pPr>
                  <w:r w:rsidRPr="00382449">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9AE421" w14:textId="77777777" w:rsidR="00CB54B6" w:rsidRPr="00382449" w:rsidRDefault="00CB54B6" w:rsidP="003D5673">
                  <w:pPr>
                    <w:pStyle w:val="rowtabella0"/>
                    <w:rPr>
                      <w:color w:val="002060"/>
                    </w:rPr>
                  </w:pPr>
                  <w:r w:rsidRPr="00382449">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2EBBED" w14:textId="77777777" w:rsidR="00CB54B6" w:rsidRPr="00382449" w:rsidRDefault="00CB54B6" w:rsidP="003D5673">
                  <w:pPr>
                    <w:pStyle w:val="rowtabella0"/>
                    <w:jc w:val="center"/>
                    <w:rPr>
                      <w:color w:val="002060"/>
                    </w:rPr>
                  </w:pPr>
                  <w:r w:rsidRPr="0038244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EC4931" w14:textId="77777777" w:rsidR="00CB54B6" w:rsidRPr="00382449" w:rsidRDefault="00CB54B6" w:rsidP="003D5673">
                  <w:pPr>
                    <w:pStyle w:val="rowtabella0"/>
                    <w:jc w:val="center"/>
                    <w:rPr>
                      <w:color w:val="002060"/>
                    </w:rPr>
                  </w:pPr>
                  <w:r w:rsidRPr="00382449">
                    <w:rPr>
                      <w:color w:val="002060"/>
                    </w:rPr>
                    <w:t> </w:t>
                  </w:r>
                </w:p>
              </w:tc>
            </w:tr>
            <w:tr w:rsidR="00CB54B6" w:rsidRPr="00382449" w14:paraId="65585429"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7976C7" w14:textId="77777777" w:rsidR="00CB54B6" w:rsidRPr="00382449" w:rsidRDefault="00CB54B6" w:rsidP="003D5673">
                  <w:pPr>
                    <w:pStyle w:val="rowtabella0"/>
                    <w:rPr>
                      <w:color w:val="002060"/>
                    </w:rPr>
                  </w:pPr>
                  <w:r w:rsidRPr="00382449">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CE9239" w14:textId="77777777" w:rsidR="00CB54B6" w:rsidRPr="00382449" w:rsidRDefault="00CB54B6" w:rsidP="003D5673">
                  <w:pPr>
                    <w:pStyle w:val="rowtabella0"/>
                    <w:rPr>
                      <w:color w:val="002060"/>
                    </w:rPr>
                  </w:pPr>
                  <w:r w:rsidRPr="00382449">
                    <w:rPr>
                      <w:color w:val="002060"/>
                    </w:rPr>
                    <w:t xml:space="preserve">- </w:t>
                  </w:r>
                  <w:proofErr w:type="gramStart"/>
                  <w:r w:rsidRPr="00382449">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CC7E0F" w14:textId="77777777" w:rsidR="00CB54B6" w:rsidRPr="00382449" w:rsidRDefault="00CB54B6" w:rsidP="003D5673">
                  <w:pPr>
                    <w:pStyle w:val="rowtabella0"/>
                    <w:jc w:val="center"/>
                    <w:rPr>
                      <w:color w:val="002060"/>
                    </w:rPr>
                  </w:pPr>
                  <w:r w:rsidRPr="0038244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0CC7C2" w14:textId="77777777" w:rsidR="00CB54B6" w:rsidRPr="00382449" w:rsidRDefault="00CB54B6" w:rsidP="003D5673">
                  <w:pPr>
                    <w:pStyle w:val="rowtabella0"/>
                    <w:jc w:val="center"/>
                    <w:rPr>
                      <w:color w:val="002060"/>
                    </w:rPr>
                  </w:pPr>
                  <w:r w:rsidRPr="00382449">
                    <w:rPr>
                      <w:color w:val="002060"/>
                    </w:rPr>
                    <w:t> </w:t>
                  </w:r>
                </w:p>
              </w:tc>
            </w:tr>
            <w:tr w:rsidR="00CB54B6" w:rsidRPr="00382449" w14:paraId="047F45FA"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19E50" w14:textId="77777777" w:rsidR="00CB54B6" w:rsidRPr="00382449" w:rsidRDefault="00CB54B6" w:rsidP="003D5673">
                  <w:pPr>
                    <w:pStyle w:val="rowtabella0"/>
                    <w:rPr>
                      <w:color w:val="002060"/>
                    </w:rPr>
                  </w:pPr>
                  <w:r w:rsidRPr="00382449">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30861" w14:textId="77777777" w:rsidR="00CB54B6" w:rsidRPr="00382449" w:rsidRDefault="00CB54B6" w:rsidP="003D5673">
                  <w:pPr>
                    <w:pStyle w:val="rowtabella0"/>
                    <w:rPr>
                      <w:color w:val="002060"/>
                    </w:rPr>
                  </w:pPr>
                  <w:r w:rsidRPr="00382449">
                    <w:rPr>
                      <w:color w:val="002060"/>
                    </w:rPr>
                    <w:t>-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53640" w14:textId="77777777" w:rsidR="00CB54B6" w:rsidRPr="00382449" w:rsidRDefault="00CB54B6" w:rsidP="003D5673">
                  <w:pPr>
                    <w:pStyle w:val="rowtabella0"/>
                    <w:jc w:val="center"/>
                    <w:rPr>
                      <w:color w:val="002060"/>
                    </w:rPr>
                  </w:pPr>
                  <w:r w:rsidRPr="00382449">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EF3E3" w14:textId="77777777" w:rsidR="00CB54B6" w:rsidRPr="00382449" w:rsidRDefault="00CB54B6" w:rsidP="003D5673">
                  <w:pPr>
                    <w:pStyle w:val="rowtabella0"/>
                    <w:jc w:val="center"/>
                    <w:rPr>
                      <w:color w:val="002060"/>
                    </w:rPr>
                  </w:pPr>
                  <w:r w:rsidRPr="00382449">
                    <w:rPr>
                      <w:color w:val="002060"/>
                    </w:rPr>
                    <w:t> </w:t>
                  </w:r>
                </w:p>
              </w:tc>
            </w:tr>
            <w:tr w:rsidR="00CB54B6" w:rsidRPr="00382449" w14:paraId="6754A550"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21AC3AB3" w14:textId="77777777" w:rsidR="00CB54B6" w:rsidRPr="00382449" w:rsidRDefault="00CB54B6" w:rsidP="003D5673">
                  <w:pPr>
                    <w:pStyle w:val="rowtabella0"/>
                    <w:rPr>
                      <w:color w:val="002060"/>
                    </w:rPr>
                  </w:pPr>
                  <w:r w:rsidRPr="00382449">
                    <w:rPr>
                      <w:color w:val="002060"/>
                    </w:rPr>
                    <w:t>(1) - disputata il 20/12/2025</w:t>
                  </w:r>
                </w:p>
              </w:tc>
            </w:tr>
          </w:tbl>
          <w:p w14:paraId="3556E86C" w14:textId="77777777" w:rsidR="00CB54B6" w:rsidRPr="00382449" w:rsidRDefault="00CB54B6" w:rsidP="003D5673">
            <w:pPr>
              <w:rPr>
                <w:color w:val="002060"/>
              </w:rPr>
            </w:pPr>
          </w:p>
        </w:tc>
      </w:tr>
    </w:tbl>
    <w:p w14:paraId="644590CA" w14:textId="77777777" w:rsidR="00CB54B6" w:rsidRPr="00382449" w:rsidRDefault="00CB54B6" w:rsidP="00CB54B6">
      <w:pPr>
        <w:pStyle w:val="breakline"/>
        <w:rPr>
          <w:rFonts w:eastAsiaTheme="minorEastAsia"/>
          <w:color w:val="002060"/>
        </w:rPr>
      </w:pPr>
    </w:p>
    <w:p w14:paraId="5BD0931C" w14:textId="77777777" w:rsidR="00CB54B6" w:rsidRPr="00382449" w:rsidRDefault="00CB54B6" w:rsidP="00CB54B6">
      <w:pPr>
        <w:pStyle w:val="breakline"/>
        <w:rPr>
          <w:color w:val="002060"/>
        </w:rPr>
      </w:pPr>
    </w:p>
    <w:p w14:paraId="34127547" w14:textId="77777777" w:rsidR="008F1C27" w:rsidRPr="008F1C27" w:rsidRDefault="008F1C27" w:rsidP="008F1C27">
      <w:pPr>
        <w:pStyle w:val="titoloprinc0"/>
        <w:rPr>
          <w:color w:val="002060"/>
        </w:rPr>
      </w:pPr>
      <w:r w:rsidRPr="008F1C27">
        <w:rPr>
          <w:color w:val="002060"/>
        </w:rPr>
        <w:t>GIUDICE SPORTIVO</w:t>
      </w:r>
    </w:p>
    <w:p w14:paraId="4329EEBF" w14:textId="77777777" w:rsidR="008F1C27" w:rsidRPr="008F1C27" w:rsidRDefault="008F1C27" w:rsidP="008F1C27">
      <w:pPr>
        <w:pStyle w:val="diffida"/>
        <w:rPr>
          <w:color w:val="002060"/>
        </w:rPr>
      </w:pPr>
      <w:r w:rsidRPr="008F1C27">
        <w:rPr>
          <w:color w:val="002060"/>
        </w:rPr>
        <w:t>Il Giudice Sportivo Avv. Agnese Lazzaretti, con l'assistenza del 23/12/2025, ha adottato le decisioni che di seguito integralmente si riportano:</w:t>
      </w:r>
    </w:p>
    <w:p w14:paraId="3AB8F9F1" w14:textId="77777777" w:rsidR="008F1C27" w:rsidRPr="008F1C27" w:rsidRDefault="008F1C27" w:rsidP="008F1C27">
      <w:pPr>
        <w:pStyle w:val="titolo10"/>
        <w:rPr>
          <w:color w:val="002060"/>
        </w:rPr>
      </w:pPr>
      <w:r w:rsidRPr="008F1C27">
        <w:rPr>
          <w:color w:val="002060"/>
        </w:rPr>
        <w:t xml:space="preserve">GARE DEL 19/12/2025 </w:t>
      </w:r>
    </w:p>
    <w:p w14:paraId="6559633F" w14:textId="77777777" w:rsidR="008F1C27" w:rsidRPr="008F1C27" w:rsidRDefault="008F1C27" w:rsidP="008F1C27">
      <w:pPr>
        <w:pStyle w:val="titolo7a"/>
        <w:rPr>
          <w:color w:val="002060"/>
        </w:rPr>
      </w:pPr>
      <w:r w:rsidRPr="008F1C27">
        <w:rPr>
          <w:color w:val="002060"/>
        </w:rPr>
        <w:t xml:space="preserve">PROVVEDIMENTI DISCIPLINARI </w:t>
      </w:r>
    </w:p>
    <w:p w14:paraId="314159C7" w14:textId="77777777" w:rsidR="008F1C27" w:rsidRPr="008F1C27" w:rsidRDefault="008F1C27" w:rsidP="008F1C27">
      <w:pPr>
        <w:pStyle w:val="titolo7b0"/>
        <w:rPr>
          <w:color w:val="002060"/>
        </w:rPr>
      </w:pPr>
      <w:r w:rsidRPr="008F1C27">
        <w:rPr>
          <w:color w:val="002060"/>
        </w:rPr>
        <w:t xml:space="preserve">In base alle risultanze degli atti ufficiali sono state deliberate le seguenti sanzioni disciplinari. </w:t>
      </w:r>
    </w:p>
    <w:p w14:paraId="331E04BB" w14:textId="77777777" w:rsidR="008F1C27" w:rsidRPr="008F1C27" w:rsidRDefault="008F1C27" w:rsidP="008F1C27">
      <w:pPr>
        <w:pStyle w:val="titolo30"/>
        <w:rPr>
          <w:color w:val="002060"/>
        </w:rPr>
      </w:pPr>
      <w:r w:rsidRPr="008F1C27">
        <w:rPr>
          <w:color w:val="002060"/>
        </w:rPr>
        <w:t xml:space="preserve">SOCIETA' </w:t>
      </w:r>
    </w:p>
    <w:p w14:paraId="21A840D1" w14:textId="77777777" w:rsidR="008F1C27" w:rsidRPr="008F1C27" w:rsidRDefault="008F1C27" w:rsidP="008F1C27">
      <w:pPr>
        <w:pStyle w:val="titolo20"/>
        <w:rPr>
          <w:color w:val="002060"/>
        </w:rPr>
      </w:pPr>
      <w:r w:rsidRPr="008F1C27">
        <w:rPr>
          <w:color w:val="002060"/>
        </w:rPr>
        <w:t xml:space="preserve">AMMENDA </w:t>
      </w:r>
    </w:p>
    <w:p w14:paraId="4ECB6552" w14:textId="77777777" w:rsidR="008F1C27" w:rsidRPr="008F1C27" w:rsidRDefault="008F1C27" w:rsidP="008F1C27">
      <w:pPr>
        <w:pStyle w:val="diffida"/>
        <w:spacing w:before="80" w:beforeAutospacing="0" w:after="40" w:afterAutospacing="0"/>
        <w:jc w:val="left"/>
        <w:rPr>
          <w:color w:val="002060"/>
        </w:rPr>
      </w:pPr>
      <w:r w:rsidRPr="008F1C27">
        <w:rPr>
          <w:color w:val="002060"/>
        </w:rPr>
        <w:t xml:space="preserve">Euro 150,00 FUTSAL RECANATI </w:t>
      </w:r>
      <w:r w:rsidRPr="008F1C27">
        <w:rPr>
          <w:color w:val="002060"/>
        </w:rPr>
        <w:br/>
        <w:t xml:space="preserve">Per aver permesso alla propria tifoseria di entrare negli spogliatoi al fine di insultare l'arbitro. </w:t>
      </w:r>
    </w:p>
    <w:p w14:paraId="6BFADAFF" w14:textId="14031B67" w:rsidR="008F1C27" w:rsidRPr="008F1C27" w:rsidRDefault="008F1C27" w:rsidP="008F1C27">
      <w:pPr>
        <w:pStyle w:val="diffida"/>
        <w:spacing w:before="80" w:beforeAutospacing="0" w:after="40" w:afterAutospacing="0"/>
        <w:jc w:val="left"/>
        <w:rPr>
          <w:color w:val="002060"/>
        </w:rPr>
      </w:pPr>
      <w:r w:rsidRPr="008F1C27">
        <w:rPr>
          <w:color w:val="002060"/>
        </w:rPr>
        <w:br/>
        <w:t xml:space="preserve">Euro 150,00 GNANO 04 </w:t>
      </w:r>
      <w:r w:rsidRPr="008F1C27">
        <w:rPr>
          <w:color w:val="002060"/>
        </w:rPr>
        <w:br/>
        <w:t xml:space="preserve">Per aver permesso ad un proprio sostenitore di entrare in campo per contestare l'operato dell'arbitro e per aver la propria tifoseria intonato un coro </w:t>
      </w:r>
      <w:r w:rsidR="001F3A11" w:rsidRPr="008F1C27">
        <w:rPr>
          <w:color w:val="002060"/>
        </w:rPr>
        <w:t>insultante</w:t>
      </w:r>
      <w:r w:rsidRPr="008F1C27">
        <w:rPr>
          <w:color w:val="002060"/>
        </w:rPr>
        <w:t xml:space="preserve"> nei confronti del direttore di gara a fine gara. </w:t>
      </w:r>
    </w:p>
    <w:p w14:paraId="11B04B2C" w14:textId="77777777" w:rsidR="008F1C27" w:rsidRPr="008F1C27" w:rsidRDefault="008F1C27" w:rsidP="008F1C27">
      <w:pPr>
        <w:pStyle w:val="diffida"/>
        <w:spacing w:before="80" w:beforeAutospacing="0" w:after="40" w:afterAutospacing="0"/>
        <w:jc w:val="left"/>
        <w:rPr>
          <w:color w:val="002060"/>
        </w:rPr>
      </w:pPr>
      <w:r w:rsidRPr="008F1C27">
        <w:rPr>
          <w:color w:val="002060"/>
        </w:rPr>
        <w:br/>
        <w:t xml:space="preserve">Euro 150,00 PIEVE D ICO CALCIO A 5 </w:t>
      </w:r>
      <w:r w:rsidRPr="008F1C27">
        <w:rPr>
          <w:color w:val="002060"/>
        </w:rPr>
        <w:br/>
        <w:t xml:space="preserve">Per comportamento offensivo del proprio pubblico nei confronti dell'arbitro durante la gara. </w:t>
      </w:r>
    </w:p>
    <w:p w14:paraId="33408511" w14:textId="6836A920" w:rsidR="008F1C27" w:rsidRPr="008F1C27" w:rsidRDefault="008F1C27" w:rsidP="008F1C27">
      <w:pPr>
        <w:pStyle w:val="diffida"/>
        <w:spacing w:before="80" w:beforeAutospacing="0" w:after="40" w:afterAutospacing="0"/>
        <w:jc w:val="left"/>
        <w:rPr>
          <w:color w:val="002060"/>
        </w:rPr>
      </w:pPr>
      <w:r w:rsidRPr="008F1C27">
        <w:rPr>
          <w:color w:val="002060"/>
        </w:rPr>
        <w:br/>
        <w:t xml:space="preserve">Euro 100,00 PIEVE D ICO CALCIO A 5 </w:t>
      </w:r>
      <w:r w:rsidRPr="008F1C27">
        <w:rPr>
          <w:color w:val="002060"/>
        </w:rPr>
        <w:br/>
        <w:t xml:space="preserve">Per aver al termine della gara i propri sostenitori tenuto una </w:t>
      </w:r>
      <w:r w:rsidR="001F3A11" w:rsidRPr="008F1C27">
        <w:rPr>
          <w:color w:val="002060"/>
        </w:rPr>
        <w:t>condotta</w:t>
      </w:r>
      <w:r w:rsidRPr="008F1C27">
        <w:rPr>
          <w:color w:val="002060"/>
        </w:rPr>
        <w:t xml:space="preserve"> non corretta verso i giocatori avversari, in quanto proferivano frasi minacciose e irriguardose nei loro confronti. </w:t>
      </w:r>
    </w:p>
    <w:p w14:paraId="4D3DABDA" w14:textId="77777777" w:rsidR="008F1C27" w:rsidRPr="008F1C27" w:rsidRDefault="008F1C27" w:rsidP="008F1C27">
      <w:pPr>
        <w:pStyle w:val="diffida"/>
        <w:spacing w:before="80" w:beforeAutospacing="0" w:after="40" w:afterAutospacing="0"/>
        <w:jc w:val="left"/>
        <w:rPr>
          <w:color w:val="002060"/>
        </w:rPr>
      </w:pPr>
      <w:r w:rsidRPr="008F1C27">
        <w:rPr>
          <w:color w:val="002060"/>
        </w:rPr>
        <w:br/>
        <w:t xml:space="preserve">Euro 50,00 PIEVE D ICO CALCIO A 5 </w:t>
      </w:r>
      <w:r w:rsidRPr="008F1C27">
        <w:rPr>
          <w:color w:val="002060"/>
        </w:rPr>
        <w:br/>
        <w:t xml:space="preserve">Per mancanza di acqua calda nello spogliatoio arbitrale. </w:t>
      </w:r>
    </w:p>
    <w:p w14:paraId="51F69965" w14:textId="77777777" w:rsidR="008F1C27" w:rsidRPr="008F1C27" w:rsidRDefault="008F1C27" w:rsidP="008F1C27">
      <w:pPr>
        <w:pStyle w:val="titolo30"/>
        <w:rPr>
          <w:color w:val="002060"/>
        </w:rPr>
      </w:pPr>
      <w:r w:rsidRPr="008F1C27">
        <w:rPr>
          <w:color w:val="002060"/>
        </w:rPr>
        <w:t xml:space="preserve">DIRIGENTI </w:t>
      </w:r>
    </w:p>
    <w:p w14:paraId="7C67914D" w14:textId="77777777" w:rsidR="008F1C27" w:rsidRPr="008F1C27" w:rsidRDefault="008F1C27" w:rsidP="008F1C27">
      <w:pPr>
        <w:pStyle w:val="titolo20"/>
        <w:rPr>
          <w:color w:val="002060"/>
        </w:rPr>
      </w:pPr>
      <w:r w:rsidRPr="008F1C2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65C90928" w14:textId="77777777" w:rsidTr="003D5673">
        <w:tc>
          <w:tcPr>
            <w:tcW w:w="2200" w:type="dxa"/>
            <w:tcMar>
              <w:top w:w="20" w:type="dxa"/>
              <w:left w:w="20" w:type="dxa"/>
              <w:bottom w:w="20" w:type="dxa"/>
              <w:right w:w="20" w:type="dxa"/>
            </w:tcMar>
            <w:vAlign w:val="center"/>
            <w:hideMark/>
          </w:tcPr>
          <w:p w14:paraId="2C3E4078" w14:textId="77777777" w:rsidR="008F1C27" w:rsidRPr="008F1C27" w:rsidRDefault="008F1C27" w:rsidP="003D5673">
            <w:pPr>
              <w:pStyle w:val="movimento"/>
              <w:rPr>
                <w:color w:val="002060"/>
              </w:rPr>
            </w:pPr>
            <w:r w:rsidRPr="008F1C27">
              <w:rPr>
                <w:color w:val="002060"/>
              </w:rPr>
              <w:t>FERRETTI THOMAS</w:t>
            </w:r>
          </w:p>
        </w:tc>
        <w:tc>
          <w:tcPr>
            <w:tcW w:w="2200" w:type="dxa"/>
            <w:tcMar>
              <w:top w:w="20" w:type="dxa"/>
              <w:left w:w="20" w:type="dxa"/>
              <w:bottom w:w="20" w:type="dxa"/>
              <w:right w:w="20" w:type="dxa"/>
            </w:tcMar>
            <w:vAlign w:val="center"/>
            <w:hideMark/>
          </w:tcPr>
          <w:p w14:paraId="6B3BFB0E" w14:textId="77777777" w:rsidR="008F1C27" w:rsidRPr="008F1C27" w:rsidRDefault="008F1C27" w:rsidP="003D5673">
            <w:pPr>
              <w:pStyle w:val="movimento2"/>
              <w:rPr>
                <w:color w:val="002060"/>
              </w:rPr>
            </w:pPr>
            <w:r w:rsidRPr="008F1C27">
              <w:rPr>
                <w:color w:val="002060"/>
              </w:rPr>
              <w:t xml:space="preserve">(GNANO 04) </w:t>
            </w:r>
          </w:p>
        </w:tc>
        <w:tc>
          <w:tcPr>
            <w:tcW w:w="800" w:type="dxa"/>
            <w:tcMar>
              <w:top w:w="20" w:type="dxa"/>
              <w:left w:w="20" w:type="dxa"/>
              <w:bottom w:w="20" w:type="dxa"/>
              <w:right w:w="20" w:type="dxa"/>
            </w:tcMar>
            <w:vAlign w:val="center"/>
            <w:hideMark/>
          </w:tcPr>
          <w:p w14:paraId="771B4284"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6BD3BAA9"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34ACD736" w14:textId="77777777" w:rsidR="008F1C27" w:rsidRPr="008F1C27" w:rsidRDefault="008F1C27" w:rsidP="003D5673">
            <w:pPr>
              <w:pStyle w:val="movimento2"/>
              <w:rPr>
                <w:color w:val="002060"/>
              </w:rPr>
            </w:pPr>
            <w:r w:rsidRPr="008F1C27">
              <w:rPr>
                <w:color w:val="002060"/>
              </w:rPr>
              <w:t> </w:t>
            </w:r>
          </w:p>
        </w:tc>
      </w:tr>
    </w:tbl>
    <w:p w14:paraId="6C713BDD" w14:textId="77777777" w:rsidR="008F1C27" w:rsidRPr="008F1C27" w:rsidRDefault="008F1C27" w:rsidP="008F1C27">
      <w:pPr>
        <w:pStyle w:val="titolo20"/>
        <w:rPr>
          <w:rFonts w:eastAsiaTheme="minorEastAsia"/>
          <w:color w:val="002060"/>
        </w:rPr>
      </w:pPr>
      <w:r w:rsidRPr="008F1C2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55B56CC1" w14:textId="77777777" w:rsidTr="003D5673">
        <w:tc>
          <w:tcPr>
            <w:tcW w:w="2200" w:type="dxa"/>
            <w:tcMar>
              <w:top w:w="20" w:type="dxa"/>
              <w:left w:w="20" w:type="dxa"/>
              <w:bottom w:w="20" w:type="dxa"/>
              <w:right w:w="20" w:type="dxa"/>
            </w:tcMar>
            <w:vAlign w:val="center"/>
            <w:hideMark/>
          </w:tcPr>
          <w:p w14:paraId="4F12828C" w14:textId="77777777" w:rsidR="008F1C27" w:rsidRPr="008F1C27" w:rsidRDefault="008F1C27" w:rsidP="003D5673">
            <w:pPr>
              <w:pStyle w:val="movimento"/>
              <w:rPr>
                <w:color w:val="002060"/>
              </w:rPr>
            </w:pPr>
            <w:r w:rsidRPr="008F1C27">
              <w:rPr>
                <w:color w:val="002060"/>
              </w:rPr>
              <w:t>VITALI MIRKO</w:t>
            </w:r>
          </w:p>
        </w:tc>
        <w:tc>
          <w:tcPr>
            <w:tcW w:w="2200" w:type="dxa"/>
            <w:tcMar>
              <w:top w:w="20" w:type="dxa"/>
              <w:left w:w="20" w:type="dxa"/>
              <w:bottom w:w="20" w:type="dxa"/>
              <w:right w:w="20" w:type="dxa"/>
            </w:tcMar>
            <w:vAlign w:val="center"/>
            <w:hideMark/>
          </w:tcPr>
          <w:p w14:paraId="1427190B" w14:textId="77777777" w:rsidR="008F1C27" w:rsidRPr="008F1C27" w:rsidRDefault="008F1C27" w:rsidP="003D5673">
            <w:pPr>
              <w:pStyle w:val="movimento2"/>
              <w:rPr>
                <w:color w:val="002060"/>
              </w:rPr>
            </w:pPr>
            <w:r w:rsidRPr="008F1C27">
              <w:rPr>
                <w:color w:val="002060"/>
              </w:rPr>
              <w:t>(</w:t>
            </w:r>
            <w:proofErr w:type="gramStart"/>
            <w:r w:rsidRPr="008F1C27">
              <w:rPr>
                <w:color w:val="002060"/>
              </w:rPr>
              <w:t>U.MANDOLESI</w:t>
            </w:r>
            <w:proofErr w:type="gramEnd"/>
            <w:r w:rsidRPr="008F1C27">
              <w:rPr>
                <w:color w:val="002060"/>
              </w:rPr>
              <w:t xml:space="preserve">) </w:t>
            </w:r>
          </w:p>
        </w:tc>
        <w:tc>
          <w:tcPr>
            <w:tcW w:w="800" w:type="dxa"/>
            <w:tcMar>
              <w:top w:w="20" w:type="dxa"/>
              <w:left w:w="20" w:type="dxa"/>
              <w:bottom w:w="20" w:type="dxa"/>
              <w:right w:w="20" w:type="dxa"/>
            </w:tcMar>
            <w:vAlign w:val="center"/>
            <w:hideMark/>
          </w:tcPr>
          <w:p w14:paraId="3AF868DA"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66DB5354"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7189915" w14:textId="77777777" w:rsidR="008F1C27" w:rsidRPr="008F1C27" w:rsidRDefault="008F1C27" w:rsidP="003D5673">
            <w:pPr>
              <w:pStyle w:val="movimento2"/>
              <w:rPr>
                <w:color w:val="002060"/>
              </w:rPr>
            </w:pPr>
            <w:r w:rsidRPr="008F1C27">
              <w:rPr>
                <w:color w:val="002060"/>
              </w:rPr>
              <w:t> </w:t>
            </w:r>
          </w:p>
        </w:tc>
      </w:tr>
    </w:tbl>
    <w:p w14:paraId="2C1A15CF" w14:textId="77777777" w:rsidR="008F1C27" w:rsidRPr="008F1C27" w:rsidRDefault="008F1C27" w:rsidP="008F1C27">
      <w:pPr>
        <w:pStyle w:val="titolo20"/>
        <w:rPr>
          <w:rFonts w:eastAsiaTheme="minorEastAsia"/>
          <w:color w:val="002060"/>
        </w:rPr>
      </w:pPr>
      <w:r w:rsidRPr="008F1C2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7ED0C226" w14:textId="77777777" w:rsidTr="003D5673">
        <w:tc>
          <w:tcPr>
            <w:tcW w:w="2200" w:type="dxa"/>
            <w:tcMar>
              <w:top w:w="20" w:type="dxa"/>
              <w:left w:w="20" w:type="dxa"/>
              <w:bottom w:w="20" w:type="dxa"/>
              <w:right w:w="20" w:type="dxa"/>
            </w:tcMar>
            <w:vAlign w:val="center"/>
            <w:hideMark/>
          </w:tcPr>
          <w:p w14:paraId="7FC37D0A" w14:textId="77777777" w:rsidR="008F1C27" w:rsidRPr="008F1C27" w:rsidRDefault="008F1C27" w:rsidP="003D5673">
            <w:pPr>
              <w:pStyle w:val="movimento"/>
              <w:rPr>
                <w:color w:val="002060"/>
              </w:rPr>
            </w:pPr>
            <w:r w:rsidRPr="008F1C27">
              <w:rPr>
                <w:color w:val="002060"/>
              </w:rPr>
              <w:t>DONATI ANDREA</w:t>
            </w:r>
          </w:p>
        </w:tc>
        <w:tc>
          <w:tcPr>
            <w:tcW w:w="2200" w:type="dxa"/>
            <w:tcMar>
              <w:top w:w="20" w:type="dxa"/>
              <w:left w:w="20" w:type="dxa"/>
              <w:bottom w:w="20" w:type="dxa"/>
              <w:right w:w="20" w:type="dxa"/>
            </w:tcMar>
            <w:vAlign w:val="center"/>
            <w:hideMark/>
          </w:tcPr>
          <w:p w14:paraId="09A0D67B" w14:textId="77777777" w:rsidR="008F1C27" w:rsidRPr="008F1C27" w:rsidRDefault="008F1C27" w:rsidP="003D5673">
            <w:pPr>
              <w:pStyle w:val="movimento2"/>
              <w:rPr>
                <w:color w:val="002060"/>
              </w:rPr>
            </w:pPr>
            <w:r w:rsidRPr="008F1C27">
              <w:rPr>
                <w:color w:val="002060"/>
              </w:rPr>
              <w:t xml:space="preserve">(FUTSAL RECANATI) </w:t>
            </w:r>
          </w:p>
        </w:tc>
        <w:tc>
          <w:tcPr>
            <w:tcW w:w="800" w:type="dxa"/>
            <w:tcMar>
              <w:top w:w="20" w:type="dxa"/>
              <w:left w:w="20" w:type="dxa"/>
              <w:bottom w:w="20" w:type="dxa"/>
              <w:right w:w="20" w:type="dxa"/>
            </w:tcMar>
            <w:vAlign w:val="center"/>
            <w:hideMark/>
          </w:tcPr>
          <w:p w14:paraId="7A50EB3F"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D5DC36E" w14:textId="77777777" w:rsidR="008F1C27" w:rsidRPr="008F1C27" w:rsidRDefault="008F1C27" w:rsidP="003D5673">
            <w:pPr>
              <w:pStyle w:val="movimento"/>
              <w:rPr>
                <w:color w:val="002060"/>
              </w:rPr>
            </w:pPr>
            <w:r w:rsidRPr="008F1C27">
              <w:rPr>
                <w:color w:val="002060"/>
              </w:rPr>
              <w:t>PIZZICHINI ANDREA</w:t>
            </w:r>
          </w:p>
        </w:tc>
        <w:tc>
          <w:tcPr>
            <w:tcW w:w="2200" w:type="dxa"/>
            <w:tcMar>
              <w:top w:w="20" w:type="dxa"/>
              <w:left w:w="20" w:type="dxa"/>
              <w:bottom w:w="20" w:type="dxa"/>
              <w:right w:w="20" w:type="dxa"/>
            </w:tcMar>
            <w:vAlign w:val="center"/>
            <w:hideMark/>
          </w:tcPr>
          <w:p w14:paraId="611F0A08" w14:textId="77777777" w:rsidR="008F1C27" w:rsidRPr="008F1C27" w:rsidRDefault="008F1C27" w:rsidP="003D5673">
            <w:pPr>
              <w:pStyle w:val="movimento2"/>
              <w:rPr>
                <w:color w:val="002060"/>
              </w:rPr>
            </w:pPr>
            <w:r w:rsidRPr="008F1C27">
              <w:rPr>
                <w:color w:val="002060"/>
              </w:rPr>
              <w:t xml:space="preserve">(OSIMO FIVE) </w:t>
            </w:r>
          </w:p>
        </w:tc>
      </w:tr>
    </w:tbl>
    <w:p w14:paraId="29B52591" w14:textId="77777777" w:rsidR="008F1C27" w:rsidRPr="008F1C27" w:rsidRDefault="008F1C27" w:rsidP="008F1C27">
      <w:pPr>
        <w:pStyle w:val="titolo30"/>
        <w:rPr>
          <w:rFonts w:eastAsiaTheme="minorEastAsia"/>
          <w:color w:val="002060"/>
        </w:rPr>
      </w:pPr>
      <w:r w:rsidRPr="008F1C27">
        <w:rPr>
          <w:color w:val="002060"/>
        </w:rPr>
        <w:t xml:space="preserve">MASSAGGIATORI </w:t>
      </w:r>
    </w:p>
    <w:p w14:paraId="256EE599" w14:textId="77777777" w:rsidR="008F1C27" w:rsidRPr="008F1C27" w:rsidRDefault="008F1C27" w:rsidP="008F1C27">
      <w:pPr>
        <w:pStyle w:val="titolo20"/>
        <w:rPr>
          <w:color w:val="002060"/>
        </w:rPr>
      </w:pPr>
      <w:r w:rsidRPr="008F1C27">
        <w:rPr>
          <w:color w:val="002060"/>
        </w:rPr>
        <w:t xml:space="preserve">INIBIZIONE FINO AL 14/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45321056" w14:textId="77777777" w:rsidTr="003D5673">
        <w:tc>
          <w:tcPr>
            <w:tcW w:w="2200" w:type="dxa"/>
            <w:tcMar>
              <w:top w:w="20" w:type="dxa"/>
              <w:left w:w="20" w:type="dxa"/>
              <w:bottom w:w="20" w:type="dxa"/>
              <w:right w:w="20" w:type="dxa"/>
            </w:tcMar>
            <w:vAlign w:val="center"/>
            <w:hideMark/>
          </w:tcPr>
          <w:p w14:paraId="2A6AE1B8" w14:textId="77777777" w:rsidR="008F1C27" w:rsidRPr="008F1C27" w:rsidRDefault="008F1C27" w:rsidP="003D5673">
            <w:pPr>
              <w:pStyle w:val="movimento"/>
              <w:rPr>
                <w:color w:val="002060"/>
              </w:rPr>
            </w:pPr>
            <w:r w:rsidRPr="008F1C27">
              <w:rPr>
                <w:color w:val="002060"/>
              </w:rPr>
              <w:t>DONATI ANDREA</w:t>
            </w:r>
          </w:p>
        </w:tc>
        <w:tc>
          <w:tcPr>
            <w:tcW w:w="2200" w:type="dxa"/>
            <w:tcMar>
              <w:top w:w="20" w:type="dxa"/>
              <w:left w:w="20" w:type="dxa"/>
              <w:bottom w:w="20" w:type="dxa"/>
              <w:right w:w="20" w:type="dxa"/>
            </w:tcMar>
            <w:vAlign w:val="center"/>
            <w:hideMark/>
          </w:tcPr>
          <w:p w14:paraId="61622017" w14:textId="77777777" w:rsidR="008F1C27" w:rsidRPr="008F1C27" w:rsidRDefault="008F1C27" w:rsidP="003D5673">
            <w:pPr>
              <w:pStyle w:val="movimento2"/>
              <w:rPr>
                <w:color w:val="002060"/>
              </w:rPr>
            </w:pPr>
            <w:r w:rsidRPr="008F1C27">
              <w:rPr>
                <w:color w:val="002060"/>
              </w:rPr>
              <w:t xml:space="preserve">(FUTSAL RECANATI) </w:t>
            </w:r>
          </w:p>
        </w:tc>
        <w:tc>
          <w:tcPr>
            <w:tcW w:w="800" w:type="dxa"/>
            <w:tcMar>
              <w:top w:w="20" w:type="dxa"/>
              <w:left w:w="20" w:type="dxa"/>
              <w:bottom w:w="20" w:type="dxa"/>
              <w:right w:w="20" w:type="dxa"/>
            </w:tcMar>
            <w:vAlign w:val="center"/>
            <w:hideMark/>
          </w:tcPr>
          <w:p w14:paraId="0C7600CE"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26098846"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56BDAA10" w14:textId="77777777" w:rsidR="008F1C27" w:rsidRPr="008F1C27" w:rsidRDefault="008F1C27" w:rsidP="003D5673">
            <w:pPr>
              <w:pStyle w:val="movimento2"/>
              <w:rPr>
                <w:color w:val="002060"/>
              </w:rPr>
            </w:pPr>
            <w:r w:rsidRPr="008F1C27">
              <w:rPr>
                <w:color w:val="002060"/>
              </w:rPr>
              <w:t> </w:t>
            </w:r>
          </w:p>
        </w:tc>
      </w:tr>
    </w:tbl>
    <w:p w14:paraId="2CA99BFE" w14:textId="77777777" w:rsidR="008F1C27" w:rsidRPr="008F1C27" w:rsidRDefault="008F1C27" w:rsidP="008F1C27">
      <w:pPr>
        <w:pStyle w:val="diffida"/>
        <w:spacing w:before="80" w:beforeAutospacing="0" w:after="40" w:afterAutospacing="0"/>
        <w:jc w:val="left"/>
        <w:rPr>
          <w:rFonts w:eastAsiaTheme="minorEastAsia"/>
          <w:color w:val="002060"/>
        </w:rPr>
      </w:pPr>
      <w:r w:rsidRPr="008F1C27">
        <w:rPr>
          <w:color w:val="002060"/>
        </w:rPr>
        <w:t xml:space="preserve">Per comportamento offensivo nei confronti del direttore di gara. </w:t>
      </w:r>
    </w:p>
    <w:p w14:paraId="01D23692" w14:textId="77777777" w:rsidR="008F1C27" w:rsidRPr="008F1C27" w:rsidRDefault="008F1C27" w:rsidP="008F1C27">
      <w:pPr>
        <w:pStyle w:val="diffida"/>
        <w:spacing w:before="80" w:beforeAutospacing="0" w:after="40" w:afterAutospacing="0"/>
        <w:jc w:val="left"/>
        <w:rPr>
          <w:color w:val="002060"/>
        </w:rPr>
      </w:pPr>
      <w:r w:rsidRPr="008F1C27">
        <w:rPr>
          <w:color w:val="002060"/>
        </w:rPr>
        <w:t xml:space="preserve">Allontanato. </w:t>
      </w:r>
    </w:p>
    <w:p w14:paraId="7884239A" w14:textId="77777777" w:rsidR="008F1C27" w:rsidRPr="008F1C27" w:rsidRDefault="008F1C27" w:rsidP="008F1C27">
      <w:pPr>
        <w:pStyle w:val="titolo30"/>
        <w:rPr>
          <w:color w:val="002060"/>
        </w:rPr>
      </w:pPr>
      <w:r w:rsidRPr="008F1C27">
        <w:rPr>
          <w:color w:val="002060"/>
        </w:rPr>
        <w:lastRenderedPageBreak/>
        <w:t xml:space="preserve">ALLENATORI </w:t>
      </w:r>
    </w:p>
    <w:p w14:paraId="0056BD5E" w14:textId="77777777" w:rsidR="008F1C27" w:rsidRPr="008F1C27" w:rsidRDefault="008F1C27" w:rsidP="008F1C27">
      <w:pPr>
        <w:pStyle w:val="titolo20"/>
        <w:rPr>
          <w:color w:val="002060"/>
        </w:rPr>
      </w:pPr>
      <w:r w:rsidRPr="008F1C2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5BCC8C2A" w14:textId="77777777" w:rsidTr="003D5673">
        <w:tc>
          <w:tcPr>
            <w:tcW w:w="2200" w:type="dxa"/>
            <w:tcMar>
              <w:top w:w="20" w:type="dxa"/>
              <w:left w:w="20" w:type="dxa"/>
              <w:bottom w:w="20" w:type="dxa"/>
              <w:right w:w="20" w:type="dxa"/>
            </w:tcMar>
            <w:vAlign w:val="center"/>
            <w:hideMark/>
          </w:tcPr>
          <w:p w14:paraId="1AAB7147" w14:textId="77777777" w:rsidR="008F1C27" w:rsidRPr="008F1C27" w:rsidRDefault="008F1C27" w:rsidP="003D5673">
            <w:pPr>
              <w:pStyle w:val="movimento"/>
              <w:rPr>
                <w:color w:val="002060"/>
              </w:rPr>
            </w:pPr>
            <w:r w:rsidRPr="008F1C27">
              <w:rPr>
                <w:color w:val="002060"/>
              </w:rPr>
              <w:t>GENTILUCCI ANDREA</w:t>
            </w:r>
          </w:p>
        </w:tc>
        <w:tc>
          <w:tcPr>
            <w:tcW w:w="2200" w:type="dxa"/>
            <w:tcMar>
              <w:top w:w="20" w:type="dxa"/>
              <w:left w:w="20" w:type="dxa"/>
              <w:bottom w:w="20" w:type="dxa"/>
              <w:right w:w="20" w:type="dxa"/>
            </w:tcMar>
            <w:vAlign w:val="center"/>
            <w:hideMark/>
          </w:tcPr>
          <w:p w14:paraId="3E257820" w14:textId="77777777" w:rsidR="008F1C27" w:rsidRPr="008F1C27" w:rsidRDefault="008F1C27" w:rsidP="003D5673">
            <w:pPr>
              <w:pStyle w:val="movimento2"/>
              <w:rPr>
                <w:color w:val="002060"/>
              </w:rPr>
            </w:pPr>
            <w:r w:rsidRPr="008F1C27">
              <w:rPr>
                <w:color w:val="002060"/>
              </w:rPr>
              <w:t xml:space="preserve">(C.U.S. CAMERINO A.S.D.) </w:t>
            </w:r>
          </w:p>
        </w:tc>
        <w:tc>
          <w:tcPr>
            <w:tcW w:w="800" w:type="dxa"/>
            <w:tcMar>
              <w:top w:w="20" w:type="dxa"/>
              <w:left w:w="20" w:type="dxa"/>
              <w:bottom w:w="20" w:type="dxa"/>
              <w:right w:w="20" w:type="dxa"/>
            </w:tcMar>
            <w:vAlign w:val="center"/>
            <w:hideMark/>
          </w:tcPr>
          <w:p w14:paraId="3E7E48D6"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DBD044D"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275AA72F" w14:textId="77777777" w:rsidR="008F1C27" w:rsidRPr="008F1C27" w:rsidRDefault="008F1C27" w:rsidP="003D5673">
            <w:pPr>
              <w:pStyle w:val="movimento2"/>
              <w:rPr>
                <w:color w:val="002060"/>
              </w:rPr>
            </w:pPr>
            <w:r w:rsidRPr="008F1C27">
              <w:rPr>
                <w:color w:val="002060"/>
              </w:rPr>
              <w:t> </w:t>
            </w:r>
          </w:p>
        </w:tc>
      </w:tr>
    </w:tbl>
    <w:p w14:paraId="512A1C25" w14:textId="77777777" w:rsidR="008F1C27" w:rsidRPr="008F1C27" w:rsidRDefault="008F1C27" w:rsidP="008F1C27">
      <w:pPr>
        <w:pStyle w:val="titolo30"/>
        <w:rPr>
          <w:rFonts w:eastAsiaTheme="minorEastAsia"/>
          <w:color w:val="002060"/>
        </w:rPr>
      </w:pPr>
      <w:r w:rsidRPr="008F1C27">
        <w:rPr>
          <w:color w:val="002060"/>
        </w:rPr>
        <w:t xml:space="preserve">CALCIATORI ESPULSI </w:t>
      </w:r>
    </w:p>
    <w:p w14:paraId="57869F11" w14:textId="77777777" w:rsidR="008F1C27" w:rsidRPr="008F1C27" w:rsidRDefault="008F1C27" w:rsidP="008F1C27">
      <w:pPr>
        <w:pStyle w:val="titolo20"/>
        <w:rPr>
          <w:color w:val="002060"/>
        </w:rPr>
      </w:pPr>
      <w:r w:rsidRPr="008F1C2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5F53D4B2" w14:textId="77777777" w:rsidTr="003D5673">
        <w:tc>
          <w:tcPr>
            <w:tcW w:w="2200" w:type="dxa"/>
            <w:tcMar>
              <w:top w:w="20" w:type="dxa"/>
              <w:left w:w="20" w:type="dxa"/>
              <w:bottom w:w="20" w:type="dxa"/>
              <w:right w:w="20" w:type="dxa"/>
            </w:tcMar>
            <w:vAlign w:val="center"/>
            <w:hideMark/>
          </w:tcPr>
          <w:p w14:paraId="62913108" w14:textId="77777777" w:rsidR="008F1C27" w:rsidRPr="008F1C27" w:rsidRDefault="008F1C27" w:rsidP="003D5673">
            <w:pPr>
              <w:pStyle w:val="movimento"/>
              <w:rPr>
                <w:color w:val="002060"/>
              </w:rPr>
            </w:pPr>
            <w:r w:rsidRPr="008F1C27">
              <w:rPr>
                <w:color w:val="002060"/>
              </w:rPr>
              <w:t>ERBUTO SIMONE</w:t>
            </w:r>
          </w:p>
        </w:tc>
        <w:tc>
          <w:tcPr>
            <w:tcW w:w="2200" w:type="dxa"/>
            <w:tcMar>
              <w:top w:w="20" w:type="dxa"/>
              <w:left w:w="20" w:type="dxa"/>
              <w:bottom w:w="20" w:type="dxa"/>
              <w:right w:w="20" w:type="dxa"/>
            </w:tcMar>
            <w:vAlign w:val="center"/>
            <w:hideMark/>
          </w:tcPr>
          <w:p w14:paraId="7712E249" w14:textId="77777777" w:rsidR="008F1C27" w:rsidRPr="008F1C27" w:rsidRDefault="008F1C27" w:rsidP="003D5673">
            <w:pPr>
              <w:pStyle w:val="movimento2"/>
              <w:rPr>
                <w:color w:val="002060"/>
              </w:rPr>
            </w:pPr>
            <w:r w:rsidRPr="008F1C27">
              <w:rPr>
                <w:color w:val="002060"/>
              </w:rPr>
              <w:t xml:space="preserve">(PAGLIARE) </w:t>
            </w:r>
          </w:p>
        </w:tc>
        <w:tc>
          <w:tcPr>
            <w:tcW w:w="800" w:type="dxa"/>
            <w:tcMar>
              <w:top w:w="20" w:type="dxa"/>
              <w:left w:w="20" w:type="dxa"/>
              <w:bottom w:w="20" w:type="dxa"/>
              <w:right w:w="20" w:type="dxa"/>
            </w:tcMar>
            <w:vAlign w:val="center"/>
            <w:hideMark/>
          </w:tcPr>
          <w:p w14:paraId="2A7FF751"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A3FAE61"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48116B72" w14:textId="77777777" w:rsidR="008F1C27" w:rsidRPr="008F1C27" w:rsidRDefault="008F1C27" w:rsidP="003D5673">
            <w:pPr>
              <w:pStyle w:val="movimento2"/>
              <w:rPr>
                <w:color w:val="002060"/>
              </w:rPr>
            </w:pPr>
            <w:r w:rsidRPr="008F1C27">
              <w:rPr>
                <w:color w:val="002060"/>
              </w:rPr>
              <w:t> </w:t>
            </w:r>
          </w:p>
        </w:tc>
      </w:tr>
    </w:tbl>
    <w:p w14:paraId="2E139A2A" w14:textId="77777777" w:rsidR="008F1C27" w:rsidRPr="008F1C27" w:rsidRDefault="008F1C27" w:rsidP="008F1C27">
      <w:pPr>
        <w:pStyle w:val="titolo20"/>
        <w:rPr>
          <w:rFonts w:eastAsiaTheme="minorEastAsia"/>
          <w:color w:val="002060"/>
        </w:rPr>
      </w:pPr>
      <w:r w:rsidRPr="008F1C2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493A3F20" w14:textId="77777777" w:rsidTr="003D5673">
        <w:tc>
          <w:tcPr>
            <w:tcW w:w="2200" w:type="dxa"/>
            <w:tcMar>
              <w:top w:w="20" w:type="dxa"/>
              <w:left w:w="20" w:type="dxa"/>
              <w:bottom w:w="20" w:type="dxa"/>
              <w:right w:w="20" w:type="dxa"/>
            </w:tcMar>
            <w:vAlign w:val="center"/>
            <w:hideMark/>
          </w:tcPr>
          <w:p w14:paraId="410E0D82" w14:textId="77777777" w:rsidR="008F1C27" w:rsidRPr="008F1C27" w:rsidRDefault="008F1C27" w:rsidP="003D5673">
            <w:pPr>
              <w:pStyle w:val="movimento"/>
              <w:rPr>
                <w:color w:val="002060"/>
              </w:rPr>
            </w:pPr>
            <w:r w:rsidRPr="008F1C27">
              <w:rPr>
                <w:color w:val="002060"/>
              </w:rPr>
              <w:t>MAHDOUI KARIM</w:t>
            </w:r>
          </w:p>
        </w:tc>
        <w:tc>
          <w:tcPr>
            <w:tcW w:w="2200" w:type="dxa"/>
            <w:tcMar>
              <w:top w:w="20" w:type="dxa"/>
              <w:left w:w="20" w:type="dxa"/>
              <w:bottom w:w="20" w:type="dxa"/>
              <w:right w:w="20" w:type="dxa"/>
            </w:tcMar>
            <w:vAlign w:val="center"/>
            <w:hideMark/>
          </w:tcPr>
          <w:p w14:paraId="5328FC4F" w14:textId="77777777" w:rsidR="008F1C27" w:rsidRPr="008F1C27" w:rsidRDefault="008F1C27" w:rsidP="003D5673">
            <w:pPr>
              <w:pStyle w:val="movimento2"/>
              <w:rPr>
                <w:color w:val="002060"/>
              </w:rPr>
            </w:pPr>
            <w:r w:rsidRPr="008F1C27">
              <w:rPr>
                <w:color w:val="002060"/>
              </w:rPr>
              <w:t xml:space="preserve">(ANKON NOVA MARMI) </w:t>
            </w:r>
          </w:p>
        </w:tc>
        <w:tc>
          <w:tcPr>
            <w:tcW w:w="800" w:type="dxa"/>
            <w:tcMar>
              <w:top w:w="20" w:type="dxa"/>
              <w:left w:w="20" w:type="dxa"/>
              <w:bottom w:w="20" w:type="dxa"/>
              <w:right w:w="20" w:type="dxa"/>
            </w:tcMar>
            <w:vAlign w:val="center"/>
            <w:hideMark/>
          </w:tcPr>
          <w:p w14:paraId="6664327F"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2CF21D23" w14:textId="77777777" w:rsidR="008F1C27" w:rsidRPr="008F1C27" w:rsidRDefault="008F1C27" w:rsidP="003D5673">
            <w:pPr>
              <w:pStyle w:val="movimento"/>
              <w:rPr>
                <w:color w:val="002060"/>
              </w:rPr>
            </w:pPr>
            <w:r w:rsidRPr="008F1C27">
              <w:rPr>
                <w:color w:val="002060"/>
              </w:rPr>
              <w:t>CERIONI DAMIANO</w:t>
            </w:r>
          </w:p>
        </w:tc>
        <w:tc>
          <w:tcPr>
            <w:tcW w:w="2200" w:type="dxa"/>
            <w:tcMar>
              <w:top w:w="20" w:type="dxa"/>
              <w:left w:w="20" w:type="dxa"/>
              <w:bottom w:w="20" w:type="dxa"/>
              <w:right w:w="20" w:type="dxa"/>
            </w:tcMar>
            <w:vAlign w:val="center"/>
            <w:hideMark/>
          </w:tcPr>
          <w:p w14:paraId="5F5489E0" w14:textId="77777777" w:rsidR="008F1C27" w:rsidRPr="008F1C27" w:rsidRDefault="008F1C27" w:rsidP="003D5673">
            <w:pPr>
              <w:pStyle w:val="movimento2"/>
              <w:rPr>
                <w:color w:val="002060"/>
              </w:rPr>
            </w:pPr>
            <w:r w:rsidRPr="008F1C27">
              <w:rPr>
                <w:color w:val="002060"/>
              </w:rPr>
              <w:t>(</w:t>
            </w:r>
            <w:proofErr w:type="gramStart"/>
            <w:r w:rsidRPr="008F1C27">
              <w:rPr>
                <w:color w:val="002060"/>
              </w:rPr>
              <w:t>CITTA</w:t>
            </w:r>
            <w:proofErr w:type="gramEnd"/>
            <w:r w:rsidRPr="008F1C27">
              <w:rPr>
                <w:color w:val="002060"/>
              </w:rPr>
              <w:t xml:space="preserve"> DI OSTRA) </w:t>
            </w:r>
          </w:p>
        </w:tc>
      </w:tr>
      <w:tr w:rsidR="008F1C27" w:rsidRPr="008F1C27" w14:paraId="2762CC5B" w14:textId="77777777" w:rsidTr="003D5673">
        <w:tc>
          <w:tcPr>
            <w:tcW w:w="2200" w:type="dxa"/>
            <w:tcMar>
              <w:top w:w="20" w:type="dxa"/>
              <w:left w:w="20" w:type="dxa"/>
              <w:bottom w:w="20" w:type="dxa"/>
              <w:right w:w="20" w:type="dxa"/>
            </w:tcMar>
            <w:vAlign w:val="center"/>
            <w:hideMark/>
          </w:tcPr>
          <w:p w14:paraId="5A9485EA" w14:textId="77777777" w:rsidR="008F1C27" w:rsidRPr="008F1C27" w:rsidRDefault="008F1C27" w:rsidP="003D5673">
            <w:pPr>
              <w:pStyle w:val="movimento"/>
              <w:rPr>
                <w:color w:val="002060"/>
              </w:rPr>
            </w:pPr>
            <w:r w:rsidRPr="008F1C27">
              <w:rPr>
                <w:color w:val="002060"/>
              </w:rPr>
              <w:t>CALCABRINI SAMUELE</w:t>
            </w:r>
          </w:p>
        </w:tc>
        <w:tc>
          <w:tcPr>
            <w:tcW w:w="2200" w:type="dxa"/>
            <w:tcMar>
              <w:top w:w="20" w:type="dxa"/>
              <w:left w:w="20" w:type="dxa"/>
              <w:bottom w:w="20" w:type="dxa"/>
              <w:right w:w="20" w:type="dxa"/>
            </w:tcMar>
            <w:vAlign w:val="center"/>
            <w:hideMark/>
          </w:tcPr>
          <w:p w14:paraId="0EE2534D" w14:textId="77777777" w:rsidR="008F1C27" w:rsidRPr="008F1C27" w:rsidRDefault="008F1C27" w:rsidP="003D5673">
            <w:pPr>
              <w:pStyle w:val="movimento2"/>
              <w:rPr>
                <w:color w:val="002060"/>
              </w:rPr>
            </w:pPr>
            <w:r w:rsidRPr="008F1C27">
              <w:rPr>
                <w:color w:val="002060"/>
              </w:rPr>
              <w:t xml:space="preserve">(FUTSAL RECANATI) </w:t>
            </w:r>
          </w:p>
        </w:tc>
        <w:tc>
          <w:tcPr>
            <w:tcW w:w="800" w:type="dxa"/>
            <w:tcMar>
              <w:top w:w="20" w:type="dxa"/>
              <w:left w:w="20" w:type="dxa"/>
              <w:bottom w:w="20" w:type="dxa"/>
              <w:right w:w="20" w:type="dxa"/>
            </w:tcMar>
            <w:vAlign w:val="center"/>
            <w:hideMark/>
          </w:tcPr>
          <w:p w14:paraId="1BA27D07"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43A33708" w14:textId="77777777" w:rsidR="008F1C27" w:rsidRPr="008F1C27" w:rsidRDefault="008F1C27" w:rsidP="003D5673">
            <w:pPr>
              <w:pStyle w:val="movimento"/>
              <w:rPr>
                <w:color w:val="002060"/>
              </w:rPr>
            </w:pPr>
            <w:r w:rsidRPr="008F1C27">
              <w:rPr>
                <w:color w:val="002060"/>
              </w:rPr>
              <w:t>CAGNOLI LUCA</w:t>
            </w:r>
          </w:p>
        </w:tc>
        <w:tc>
          <w:tcPr>
            <w:tcW w:w="2200" w:type="dxa"/>
            <w:tcMar>
              <w:top w:w="20" w:type="dxa"/>
              <w:left w:w="20" w:type="dxa"/>
              <w:bottom w:w="20" w:type="dxa"/>
              <w:right w:w="20" w:type="dxa"/>
            </w:tcMar>
            <w:vAlign w:val="center"/>
            <w:hideMark/>
          </w:tcPr>
          <w:p w14:paraId="6782FE4D" w14:textId="77777777" w:rsidR="008F1C27" w:rsidRPr="008F1C27" w:rsidRDefault="008F1C27" w:rsidP="003D5673">
            <w:pPr>
              <w:pStyle w:val="movimento2"/>
              <w:rPr>
                <w:color w:val="002060"/>
              </w:rPr>
            </w:pPr>
            <w:r w:rsidRPr="008F1C27">
              <w:rPr>
                <w:color w:val="002060"/>
              </w:rPr>
              <w:t xml:space="preserve">(GNANO 04) </w:t>
            </w:r>
          </w:p>
        </w:tc>
      </w:tr>
      <w:tr w:rsidR="008F1C27" w:rsidRPr="008F1C27" w14:paraId="3A230EA7" w14:textId="77777777" w:rsidTr="003D5673">
        <w:tc>
          <w:tcPr>
            <w:tcW w:w="2200" w:type="dxa"/>
            <w:tcMar>
              <w:top w:w="20" w:type="dxa"/>
              <w:left w:w="20" w:type="dxa"/>
              <w:bottom w:w="20" w:type="dxa"/>
              <w:right w:w="20" w:type="dxa"/>
            </w:tcMar>
            <w:vAlign w:val="center"/>
            <w:hideMark/>
          </w:tcPr>
          <w:p w14:paraId="1446869E" w14:textId="77777777" w:rsidR="008F1C27" w:rsidRPr="008F1C27" w:rsidRDefault="008F1C27" w:rsidP="003D5673">
            <w:pPr>
              <w:pStyle w:val="movimento"/>
              <w:rPr>
                <w:color w:val="002060"/>
              </w:rPr>
            </w:pPr>
            <w:r w:rsidRPr="008F1C27">
              <w:rPr>
                <w:color w:val="002060"/>
              </w:rPr>
              <w:t>LONZI ANDREA</w:t>
            </w:r>
          </w:p>
        </w:tc>
        <w:tc>
          <w:tcPr>
            <w:tcW w:w="2200" w:type="dxa"/>
            <w:tcMar>
              <w:top w:w="20" w:type="dxa"/>
              <w:left w:w="20" w:type="dxa"/>
              <w:bottom w:w="20" w:type="dxa"/>
              <w:right w:w="20" w:type="dxa"/>
            </w:tcMar>
            <w:vAlign w:val="center"/>
            <w:hideMark/>
          </w:tcPr>
          <w:p w14:paraId="70A720C8" w14:textId="77777777" w:rsidR="008F1C27" w:rsidRPr="008F1C27" w:rsidRDefault="008F1C27" w:rsidP="003D5673">
            <w:pPr>
              <w:pStyle w:val="movimento2"/>
              <w:rPr>
                <w:color w:val="002060"/>
              </w:rPr>
            </w:pPr>
            <w:r w:rsidRPr="008F1C27">
              <w:rPr>
                <w:color w:val="002060"/>
              </w:rPr>
              <w:t xml:space="preserve">(GNANO 04) </w:t>
            </w:r>
          </w:p>
        </w:tc>
        <w:tc>
          <w:tcPr>
            <w:tcW w:w="800" w:type="dxa"/>
            <w:tcMar>
              <w:top w:w="20" w:type="dxa"/>
              <w:left w:w="20" w:type="dxa"/>
              <w:bottom w:w="20" w:type="dxa"/>
              <w:right w:w="20" w:type="dxa"/>
            </w:tcMar>
            <w:vAlign w:val="center"/>
            <w:hideMark/>
          </w:tcPr>
          <w:p w14:paraId="56A17A23"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BD776B2" w14:textId="77777777" w:rsidR="008F1C27" w:rsidRPr="008F1C27" w:rsidRDefault="008F1C27" w:rsidP="003D5673">
            <w:pPr>
              <w:pStyle w:val="movimento"/>
              <w:rPr>
                <w:color w:val="002060"/>
              </w:rPr>
            </w:pPr>
            <w:r w:rsidRPr="008F1C27">
              <w:rPr>
                <w:color w:val="002060"/>
              </w:rPr>
              <w:t>KAMBERI ELVIS</w:t>
            </w:r>
          </w:p>
        </w:tc>
        <w:tc>
          <w:tcPr>
            <w:tcW w:w="2200" w:type="dxa"/>
            <w:tcMar>
              <w:top w:w="20" w:type="dxa"/>
              <w:left w:w="20" w:type="dxa"/>
              <w:bottom w:w="20" w:type="dxa"/>
              <w:right w:w="20" w:type="dxa"/>
            </w:tcMar>
            <w:vAlign w:val="center"/>
            <w:hideMark/>
          </w:tcPr>
          <w:p w14:paraId="63F1464E" w14:textId="77777777" w:rsidR="008F1C27" w:rsidRPr="008F1C27" w:rsidRDefault="008F1C27" w:rsidP="003D5673">
            <w:pPr>
              <w:pStyle w:val="movimento2"/>
              <w:rPr>
                <w:color w:val="002060"/>
              </w:rPr>
            </w:pPr>
            <w:r w:rsidRPr="008F1C27">
              <w:rPr>
                <w:color w:val="002060"/>
              </w:rPr>
              <w:t xml:space="preserve">(PAGLIARE) </w:t>
            </w:r>
          </w:p>
        </w:tc>
      </w:tr>
      <w:tr w:rsidR="008F1C27" w:rsidRPr="008F1C27" w14:paraId="4DE0532E" w14:textId="77777777" w:rsidTr="003D5673">
        <w:tc>
          <w:tcPr>
            <w:tcW w:w="2200" w:type="dxa"/>
            <w:tcMar>
              <w:top w:w="20" w:type="dxa"/>
              <w:left w:w="20" w:type="dxa"/>
              <w:bottom w:w="20" w:type="dxa"/>
              <w:right w:w="20" w:type="dxa"/>
            </w:tcMar>
            <w:vAlign w:val="center"/>
            <w:hideMark/>
          </w:tcPr>
          <w:p w14:paraId="6DF60138" w14:textId="77777777" w:rsidR="008F1C27" w:rsidRPr="008F1C27" w:rsidRDefault="008F1C27" w:rsidP="003D5673">
            <w:pPr>
              <w:pStyle w:val="movimento"/>
              <w:rPr>
                <w:color w:val="002060"/>
              </w:rPr>
            </w:pPr>
            <w:r w:rsidRPr="008F1C27">
              <w:rPr>
                <w:color w:val="002060"/>
              </w:rPr>
              <w:t>BIANCUCCI DANNY FRANCESCO</w:t>
            </w:r>
          </w:p>
        </w:tc>
        <w:tc>
          <w:tcPr>
            <w:tcW w:w="2200" w:type="dxa"/>
            <w:tcMar>
              <w:top w:w="20" w:type="dxa"/>
              <w:left w:w="20" w:type="dxa"/>
              <w:bottom w:w="20" w:type="dxa"/>
              <w:right w:w="20" w:type="dxa"/>
            </w:tcMar>
            <w:vAlign w:val="center"/>
            <w:hideMark/>
          </w:tcPr>
          <w:p w14:paraId="1199B868" w14:textId="77777777" w:rsidR="008F1C27" w:rsidRPr="008F1C27" w:rsidRDefault="008F1C27" w:rsidP="003D5673">
            <w:pPr>
              <w:pStyle w:val="movimento2"/>
              <w:rPr>
                <w:color w:val="002060"/>
              </w:rPr>
            </w:pPr>
            <w:r w:rsidRPr="008F1C27">
              <w:rPr>
                <w:color w:val="002060"/>
              </w:rPr>
              <w:t>(</w:t>
            </w:r>
            <w:proofErr w:type="gramStart"/>
            <w:r w:rsidRPr="008F1C27">
              <w:rPr>
                <w:color w:val="002060"/>
              </w:rPr>
              <w:t>U.MANDOLESI</w:t>
            </w:r>
            <w:proofErr w:type="gramEnd"/>
            <w:r w:rsidRPr="008F1C27">
              <w:rPr>
                <w:color w:val="002060"/>
              </w:rPr>
              <w:t xml:space="preserve">) </w:t>
            </w:r>
          </w:p>
        </w:tc>
        <w:tc>
          <w:tcPr>
            <w:tcW w:w="800" w:type="dxa"/>
            <w:tcMar>
              <w:top w:w="20" w:type="dxa"/>
              <w:left w:w="20" w:type="dxa"/>
              <w:bottom w:w="20" w:type="dxa"/>
              <w:right w:w="20" w:type="dxa"/>
            </w:tcMar>
            <w:vAlign w:val="center"/>
            <w:hideMark/>
          </w:tcPr>
          <w:p w14:paraId="51443962"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415A4901"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3FAF947D" w14:textId="77777777" w:rsidR="008F1C27" w:rsidRPr="008F1C27" w:rsidRDefault="008F1C27" w:rsidP="003D5673">
            <w:pPr>
              <w:pStyle w:val="movimento2"/>
              <w:rPr>
                <w:color w:val="002060"/>
              </w:rPr>
            </w:pPr>
            <w:r w:rsidRPr="008F1C27">
              <w:rPr>
                <w:color w:val="002060"/>
              </w:rPr>
              <w:t> </w:t>
            </w:r>
          </w:p>
        </w:tc>
      </w:tr>
    </w:tbl>
    <w:p w14:paraId="31E3E866" w14:textId="77777777" w:rsidR="008F1C27" w:rsidRPr="008F1C27" w:rsidRDefault="008F1C27" w:rsidP="008F1C27">
      <w:pPr>
        <w:pStyle w:val="titolo30"/>
        <w:rPr>
          <w:rFonts w:eastAsiaTheme="minorEastAsia"/>
          <w:color w:val="002060"/>
        </w:rPr>
      </w:pPr>
      <w:r w:rsidRPr="008F1C27">
        <w:rPr>
          <w:color w:val="002060"/>
        </w:rPr>
        <w:t xml:space="preserve">CALCIATORI NON ESPULSI </w:t>
      </w:r>
    </w:p>
    <w:p w14:paraId="0F575EFC" w14:textId="77777777" w:rsidR="008F1C27" w:rsidRPr="008F1C27" w:rsidRDefault="008F1C27" w:rsidP="008F1C27">
      <w:pPr>
        <w:pStyle w:val="titolo20"/>
        <w:rPr>
          <w:color w:val="002060"/>
        </w:rPr>
      </w:pPr>
      <w:r w:rsidRPr="008F1C2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454C3020" w14:textId="77777777" w:rsidTr="003D5673">
        <w:tc>
          <w:tcPr>
            <w:tcW w:w="2200" w:type="dxa"/>
            <w:tcMar>
              <w:top w:w="20" w:type="dxa"/>
              <w:left w:w="20" w:type="dxa"/>
              <w:bottom w:w="20" w:type="dxa"/>
              <w:right w:w="20" w:type="dxa"/>
            </w:tcMar>
            <w:vAlign w:val="center"/>
            <w:hideMark/>
          </w:tcPr>
          <w:p w14:paraId="25E3996E" w14:textId="77777777" w:rsidR="008F1C27" w:rsidRPr="008F1C27" w:rsidRDefault="008F1C27" w:rsidP="003D5673">
            <w:pPr>
              <w:pStyle w:val="movimento"/>
              <w:rPr>
                <w:color w:val="002060"/>
              </w:rPr>
            </w:pPr>
            <w:r w:rsidRPr="008F1C27">
              <w:rPr>
                <w:color w:val="002060"/>
              </w:rPr>
              <w:t>GALEAZZI MICHEL</w:t>
            </w:r>
          </w:p>
        </w:tc>
        <w:tc>
          <w:tcPr>
            <w:tcW w:w="2200" w:type="dxa"/>
            <w:tcMar>
              <w:top w:w="20" w:type="dxa"/>
              <w:left w:w="20" w:type="dxa"/>
              <w:bottom w:w="20" w:type="dxa"/>
              <w:right w:w="20" w:type="dxa"/>
            </w:tcMar>
            <w:vAlign w:val="center"/>
            <w:hideMark/>
          </w:tcPr>
          <w:p w14:paraId="2781C710" w14:textId="77777777" w:rsidR="008F1C27" w:rsidRPr="008F1C27" w:rsidRDefault="008F1C27" w:rsidP="003D5673">
            <w:pPr>
              <w:pStyle w:val="movimento2"/>
              <w:rPr>
                <w:color w:val="002060"/>
              </w:rPr>
            </w:pPr>
            <w:r w:rsidRPr="008F1C27">
              <w:rPr>
                <w:color w:val="002060"/>
              </w:rPr>
              <w:t xml:space="preserve">(VERBENA C5 ANCONA) </w:t>
            </w:r>
          </w:p>
        </w:tc>
        <w:tc>
          <w:tcPr>
            <w:tcW w:w="800" w:type="dxa"/>
            <w:tcMar>
              <w:top w:w="20" w:type="dxa"/>
              <w:left w:w="20" w:type="dxa"/>
              <w:bottom w:w="20" w:type="dxa"/>
              <w:right w:w="20" w:type="dxa"/>
            </w:tcMar>
            <w:vAlign w:val="center"/>
            <w:hideMark/>
          </w:tcPr>
          <w:p w14:paraId="38BE69D5"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BEEF2FB"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18EC88E3" w14:textId="77777777" w:rsidR="008F1C27" w:rsidRPr="008F1C27" w:rsidRDefault="008F1C27" w:rsidP="003D5673">
            <w:pPr>
              <w:pStyle w:val="movimento2"/>
              <w:rPr>
                <w:color w:val="002060"/>
              </w:rPr>
            </w:pPr>
            <w:r w:rsidRPr="008F1C27">
              <w:rPr>
                <w:color w:val="002060"/>
              </w:rPr>
              <w:t> </w:t>
            </w:r>
          </w:p>
        </w:tc>
      </w:tr>
    </w:tbl>
    <w:p w14:paraId="16DF164B" w14:textId="77777777" w:rsidR="008F1C27" w:rsidRPr="008F1C27" w:rsidRDefault="008F1C27" w:rsidP="008F1C27">
      <w:pPr>
        <w:pStyle w:val="titolo20"/>
        <w:rPr>
          <w:rFonts w:eastAsiaTheme="minorEastAsia"/>
          <w:color w:val="002060"/>
        </w:rPr>
      </w:pPr>
      <w:r w:rsidRPr="008F1C2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6DC9D24E" w14:textId="77777777" w:rsidTr="003D5673">
        <w:tc>
          <w:tcPr>
            <w:tcW w:w="2200" w:type="dxa"/>
            <w:tcMar>
              <w:top w:w="20" w:type="dxa"/>
              <w:left w:w="20" w:type="dxa"/>
              <w:bottom w:w="20" w:type="dxa"/>
              <w:right w:w="20" w:type="dxa"/>
            </w:tcMar>
            <w:vAlign w:val="center"/>
            <w:hideMark/>
          </w:tcPr>
          <w:p w14:paraId="0766E67C" w14:textId="77777777" w:rsidR="008F1C27" w:rsidRPr="008F1C27" w:rsidRDefault="008F1C27" w:rsidP="003D5673">
            <w:pPr>
              <w:pStyle w:val="movimento"/>
              <w:rPr>
                <w:color w:val="002060"/>
              </w:rPr>
            </w:pPr>
            <w:r w:rsidRPr="008F1C27">
              <w:rPr>
                <w:color w:val="002060"/>
              </w:rPr>
              <w:t>SCARPONI FRANCESCO</w:t>
            </w:r>
          </w:p>
        </w:tc>
        <w:tc>
          <w:tcPr>
            <w:tcW w:w="2200" w:type="dxa"/>
            <w:tcMar>
              <w:top w:w="20" w:type="dxa"/>
              <w:left w:w="20" w:type="dxa"/>
              <w:bottom w:w="20" w:type="dxa"/>
              <w:right w:w="20" w:type="dxa"/>
            </w:tcMar>
            <w:vAlign w:val="center"/>
            <w:hideMark/>
          </w:tcPr>
          <w:p w14:paraId="11A4CF1C" w14:textId="77777777" w:rsidR="008F1C27" w:rsidRPr="008F1C27" w:rsidRDefault="008F1C27" w:rsidP="003D5673">
            <w:pPr>
              <w:pStyle w:val="movimento2"/>
              <w:rPr>
                <w:color w:val="002060"/>
              </w:rPr>
            </w:pPr>
            <w:r w:rsidRPr="008F1C27">
              <w:rPr>
                <w:color w:val="002060"/>
              </w:rPr>
              <w:t>(</w:t>
            </w:r>
            <w:proofErr w:type="gramStart"/>
            <w:r w:rsidRPr="008F1C27">
              <w:rPr>
                <w:color w:val="002060"/>
              </w:rPr>
              <w:t>CITTA</w:t>
            </w:r>
            <w:proofErr w:type="gramEnd"/>
            <w:r w:rsidRPr="008F1C27">
              <w:rPr>
                <w:color w:val="002060"/>
              </w:rPr>
              <w:t xml:space="preserve"> DI OSTRA) </w:t>
            </w:r>
          </w:p>
        </w:tc>
        <w:tc>
          <w:tcPr>
            <w:tcW w:w="800" w:type="dxa"/>
            <w:tcMar>
              <w:top w:w="20" w:type="dxa"/>
              <w:left w:w="20" w:type="dxa"/>
              <w:bottom w:w="20" w:type="dxa"/>
              <w:right w:w="20" w:type="dxa"/>
            </w:tcMar>
            <w:vAlign w:val="center"/>
            <w:hideMark/>
          </w:tcPr>
          <w:p w14:paraId="7AAA1127"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6960F6E8" w14:textId="77777777" w:rsidR="008F1C27" w:rsidRPr="008F1C27" w:rsidRDefault="008F1C27" w:rsidP="003D5673">
            <w:pPr>
              <w:pStyle w:val="movimento"/>
              <w:rPr>
                <w:color w:val="002060"/>
              </w:rPr>
            </w:pPr>
            <w:r w:rsidRPr="008F1C27">
              <w:rPr>
                <w:color w:val="002060"/>
              </w:rPr>
              <w:t>AMADEI FILIPPO</w:t>
            </w:r>
          </w:p>
        </w:tc>
        <w:tc>
          <w:tcPr>
            <w:tcW w:w="2200" w:type="dxa"/>
            <w:tcMar>
              <w:top w:w="20" w:type="dxa"/>
              <w:left w:w="20" w:type="dxa"/>
              <w:bottom w:w="20" w:type="dxa"/>
              <w:right w:w="20" w:type="dxa"/>
            </w:tcMar>
            <w:vAlign w:val="center"/>
            <w:hideMark/>
          </w:tcPr>
          <w:p w14:paraId="47ED184B" w14:textId="77777777" w:rsidR="008F1C27" w:rsidRPr="008F1C27" w:rsidRDefault="008F1C27" w:rsidP="003D5673">
            <w:pPr>
              <w:pStyle w:val="movimento2"/>
              <w:rPr>
                <w:color w:val="002060"/>
              </w:rPr>
            </w:pPr>
            <w:r w:rsidRPr="008F1C27">
              <w:rPr>
                <w:color w:val="002060"/>
              </w:rPr>
              <w:t xml:space="preserve">(MANTOVANI C5) </w:t>
            </w:r>
          </w:p>
        </w:tc>
      </w:tr>
      <w:tr w:rsidR="008F1C27" w:rsidRPr="008F1C27" w14:paraId="1FE7F980" w14:textId="77777777" w:rsidTr="003D5673">
        <w:tc>
          <w:tcPr>
            <w:tcW w:w="2200" w:type="dxa"/>
            <w:tcMar>
              <w:top w:w="20" w:type="dxa"/>
              <w:left w:w="20" w:type="dxa"/>
              <w:bottom w:w="20" w:type="dxa"/>
              <w:right w:w="20" w:type="dxa"/>
            </w:tcMar>
            <w:vAlign w:val="center"/>
            <w:hideMark/>
          </w:tcPr>
          <w:p w14:paraId="7295EB1A" w14:textId="77777777" w:rsidR="008F1C27" w:rsidRPr="008F1C27" w:rsidRDefault="008F1C27" w:rsidP="003D5673">
            <w:pPr>
              <w:pStyle w:val="movimento"/>
              <w:rPr>
                <w:color w:val="002060"/>
              </w:rPr>
            </w:pPr>
            <w:r w:rsidRPr="008F1C27">
              <w:rPr>
                <w:color w:val="002060"/>
              </w:rPr>
              <w:t>LERRO DAVIDE</w:t>
            </w:r>
          </w:p>
        </w:tc>
        <w:tc>
          <w:tcPr>
            <w:tcW w:w="2200" w:type="dxa"/>
            <w:tcMar>
              <w:top w:w="20" w:type="dxa"/>
              <w:left w:w="20" w:type="dxa"/>
              <w:bottom w:w="20" w:type="dxa"/>
              <w:right w:w="20" w:type="dxa"/>
            </w:tcMar>
            <w:vAlign w:val="center"/>
            <w:hideMark/>
          </w:tcPr>
          <w:p w14:paraId="7C692C84" w14:textId="77777777" w:rsidR="008F1C27" w:rsidRPr="008F1C27" w:rsidRDefault="008F1C27" w:rsidP="003D5673">
            <w:pPr>
              <w:pStyle w:val="movimento2"/>
              <w:rPr>
                <w:color w:val="002060"/>
              </w:rPr>
            </w:pPr>
            <w:r w:rsidRPr="008F1C27">
              <w:rPr>
                <w:color w:val="002060"/>
              </w:rPr>
              <w:t xml:space="preserve">(OSIMO FIVE) </w:t>
            </w:r>
          </w:p>
        </w:tc>
        <w:tc>
          <w:tcPr>
            <w:tcW w:w="800" w:type="dxa"/>
            <w:tcMar>
              <w:top w:w="20" w:type="dxa"/>
              <w:left w:w="20" w:type="dxa"/>
              <w:bottom w:w="20" w:type="dxa"/>
              <w:right w:w="20" w:type="dxa"/>
            </w:tcMar>
            <w:vAlign w:val="center"/>
            <w:hideMark/>
          </w:tcPr>
          <w:p w14:paraId="69DDCFB1"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D75B05C" w14:textId="77777777" w:rsidR="008F1C27" w:rsidRPr="008F1C27" w:rsidRDefault="008F1C27" w:rsidP="003D5673">
            <w:pPr>
              <w:pStyle w:val="movimento"/>
              <w:rPr>
                <w:color w:val="002060"/>
              </w:rPr>
            </w:pPr>
            <w:r w:rsidRPr="008F1C27">
              <w:rPr>
                <w:color w:val="002060"/>
              </w:rPr>
              <w:t>BURONI SAMUELE</w:t>
            </w:r>
          </w:p>
        </w:tc>
        <w:tc>
          <w:tcPr>
            <w:tcW w:w="2200" w:type="dxa"/>
            <w:tcMar>
              <w:top w:w="20" w:type="dxa"/>
              <w:left w:w="20" w:type="dxa"/>
              <w:bottom w:w="20" w:type="dxa"/>
              <w:right w:w="20" w:type="dxa"/>
            </w:tcMar>
            <w:vAlign w:val="center"/>
            <w:hideMark/>
          </w:tcPr>
          <w:p w14:paraId="26FBAB51" w14:textId="77777777" w:rsidR="008F1C27" w:rsidRPr="008F1C27" w:rsidRDefault="008F1C27" w:rsidP="003D5673">
            <w:pPr>
              <w:pStyle w:val="movimento2"/>
              <w:rPr>
                <w:color w:val="002060"/>
              </w:rPr>
            </w:pPr>
            <w:r w:rsidRPr="008F1C27">
              <w:rPr>
                <w:color w:val="002060"/>
              </w:rPr>
              <w:t xml:space="preserve">(POL.CAGLI SPORT ASSOCIATI) </w:t>
            </w:r>
          </w:p>
        </w:tc>
      </w:tr>
    </w:tbl>
    <w:p w14:paraId="215B6A62" w14:textId="77777777" w:rsidR="008F1C27" w:rsidRPr="008F1C27" w:rsidRDefault="008F1C27" w:rsidP="008F1C27">
      <w:pPr>
        <w:pStyle w:val="titolo20"/>
        <w:rPr>
          <w:rFonts w:eastAsiaTheme="minorEastAsia"/>
          <w:color w:val="002060"/>
        </w:rPr>
      </w:pPr>
      <w:r w:rsidRPr="008F1C2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124A0EAB" w14:textId="77777777" w:rsidTr="003D5673">
        <w:tc>
          <w:tcPr>
            <w:tcW w:w="2200" w:type="dxa"/>
            <w:tcMar>
              <w:top w:w="20" w:type="dxa"/>
              <w:left w:w="20" w:type="dxa"/>
              <w:bottom w:w="20" w:type="dxa"/>
              <w:right w:w="20" w:type="dxa"/>
            </w:tcMar>
            <w:vAlign w:val="center"/>
            <w:hideMark/>
          </w:tcPr>
          <w:p w14:paraId="4B0D04FF" w14:textId="77777777" w:rsidR="008F1C27" w:rsidRPr="008F1C27" w:rsidRDefault="008F1C27" w:rsidP="003D5673">
            <w:pPr>
              <w:pStyle w:val="movimento"/>
              <w:rPr>
                <w:color w:val="002060"/>
              </w:rPr>
            </w:pPr>
            <w:r w:rsidRPr="008F1C27">
              <w:rPr>
                <w:color w:val="002060"/>
              </w:rPr>
              <w:t>MARSILI FILIPPO</w:t>
            </w:r>
          </w:p>
        </w:tc>
        <w:tc>
          <w:tcPr>
            <w:tcW w:w="2200" w:type="dxa"/>
            <w:tcMar>
              <w:top w:w="20" w:type="dxa"/>
              <w:left w:w="20" w:type="dxa"/>
              <w:bottom w:w="20" w:type="dxa"/>
              <w:right w:w="20" w:type="dxa"/>
            </w:tcMar>
            <w:vAlign w:val="center"/>
            <w:hideMark/>
          </w:tcPr>
          <w:p w14:paraId="4D858AD8" w14:textId="77777777" w:rsidR="008F1C27" w:rsidRPr="008F1C27" w:rsidRDefault="008F1C27" w:rsidP="003D5673">
            <w:pPr>
              <w:pStyle w:val="movimento2"/>
              <w:rPr>
                <w:color w:val="002060"/>
              </w:rPr>
            </w:pPr>
            <w:r w:rsidRPr="008F1C27">
              <w:rPr>
                <w:color w:val="002060"/>
              </w:rPr>
              <w:t xml:space="preserve">(ACQUALAGNA CALCIO C 5) </w:t>
            </w:r>
          </w:p>
        </w:tc>
        <w:tc>
          <w:tcPr>
            <w:tcW w:w="800" w:type="dxa"/>
            <w:tcMar>
              <w:top w:w="20" w:type="dxa"/>
              <w:left w:w="20" w:type="dxa"/>
              <w:bottom w:w="20" w:type="dxa"/>
              <w:right w:w="20" w:type="dxa"/>
            </w:tcMar>
            <w:vAlign w:val="center"/>
            <w:hideMark/>
          </w:tcPr>
          <w:p w14:paraId="172C6301"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1CDECB5F"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2A2CC338" w14:textId="77777777" w:rsidR="008F1C27" w:rsidRPr="008F1C27" w:rsidRDefault="008F1C27" w:rsidP="003D5673">
            <w:pPr>
              <w:pStyle w:val="movimento2"/>
              <w:rPr>
                <w:color w:val="002060"/>
              </w:rPr>
            </w:pPr>
            <w:r w:rsidRPr="008F1C27">
              <w:rPr>
                <w:color w:val="002060"/>
              </w:rPr>
              <w:t> </w:t>
            </w:r>
          </w:p>
        </w:tc>
      </w:tr>
    </w:tbl>
    <w:p w14:paraId="3E2168FF" w14:textId="77777777" w:rsidR="008F1C27" w:rsidRPr="008F1C27" w:rsidRDefault="008F1C27" w:rsidP="008F1C27">
      <w:pPr>
        <w:pStyle w:val="titolo20"/>
        <w:rPr>
          <w:rFonts w:eastAsiaTheme="minorEastAsia"/>
          <w:color w:val="002060"/>
        </w:rPr>
      </w:pPr>
      <w:r w:rsidRPr="008F1C2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52B9A71A" w14:textId="77777777" w:rsidTr="003D5673">
        <w:tc>
          <w:tcPr>
            <w:tcW w:w="2200" w:type="dxa"/>
            <w:tcMar>
              <w:top w:w="20" w:type="dxa"/>
              <w:left w:w="20" w:type="dxa"/>
              <w:bottom w:w="20" w:type="dxa"/>
              <w:right w:w="20" w:type="dxa"/>
            </w:tcMar>
            <w:vAlign w:val="center"/>
            <w:hideMark/>
          </w:tcPr>
          <w:p w14:paraId="22C5E54A" w14:textId="77777777" w:rsidR="008F1C27" w:rsidRPr="008F1C27" w:rsidRDefault="008F1C27" w:rsidP="003D5673">
            <w:pPr>
              <w:pStyle w:val="movimento"/>
              <w:rPr>
                <w:color w:val="002060"/>
              </w:rPr>
            </w:pPr>
            <w:r w:rsidRPr="008F1C27">
              <w:rPr>
                <w:color w:val="002060"/>
              </w:rPr>
              <w:t>CAPRA EDOARDO</w:t>
            </w:r>
          </w:p>
        </w:tc>
        <w:tc>
          <w:tcPr>
            <w:tcW w:w="2200" w:type="dxa"/>
            <w:tcMar>
              <w:top w:w="20" w:type="dxa"/>
              <w:left w:w="20" w:type="dxa"/>
              <w:bottom w:w="20" w:type="dxa"/>
              <w:right w:w="20" w:type="dxa"/>
            </w:tcMar>
            <w:vAlign w:val="center"/>
            <w:hideMark/>
          </w:tcPr>
          <w:p w14:paraId="1CFA1BE1" w14:textId="77777777" w:rsidR="008F1C27" w:rsidRPr="008F1C27" w:rsidRDefault="008F1C27" w:rsidP="003D5673">
            <w:pPr>
              <w:pStyle w:val="movimento2"/>
              <w:rPr>
                <w:color w:val="002060"/>
              </w:rPr>
            </w:pPr>
            <w:r w:rsidRPr="008F1C27">
              <w:rPr>
                <w:color w:val="002060"/>
              </w:rPr>
              <w:t xml:space="preserve">(ACQUALAGNA CALCIO C 5) </w:t>
            </w:r>
          </w:p>
        </w:tc>
        <w:tc>
          <w:tcPr>
            <w:tcW w:w="800" w:type="dxa"/>
            <w:tcMar>
              <w:top w:w="20" w:type="dxa"/>
              <w:left w:w="20" w:type="dxa"/>
              <w:bottom w:w="20" w:type="dxa"/>
              <w:right w:w="20" w:type="dxa"/>
            </w:tcMar>
            <w:vAlign w:val="center"/>
            <w:hideMark/>
          </w:tcPr>
          <w:p w14:paraId="420C51F7"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6DB158A7" w14:textId="77777777" w:rsidR="008F1C27" w:rsidRPr="008F1C27" w:rsidRDefault="008F1C27" w:rsidP="003D5673">
            <w:pPr>
              <w:pStyle w:val="movimento"/>
              <w:rPr>
                <w:color w:val="002060"/>
              </w:rPr>
            </w:pPr>
            <w:r w:rsidRPr="008F1C27">
              <w:rPr>
                <w:color w:val="002060"/>
              </w:rPr>
              <w:t>NOCELLI ALESSANDRO</w:t>
            </w:r>
          </w:p>
        </w:tc>
        <w:tc>
          <w:tcPr>
            <w:tcW w:w="2200" w:type="dxa"/>
            <w:tcMar>
              <w:top w:w="20" w:type="dxa"/>
              <w:left w:w="20" w:type="dxa"/>
              <w:bottom w:w="20" w:type="dxa"/>
              <w:right w:w="20" w:type="dxa"/>
            </w:tcMar>
            <w:vAlign w:val="center"/>
            <w:hideMark/>
          </w:tcPr>
          <w:p w14:paraId="47A2FC66" w14:textId="77777777" w:rsidR="008F1C27" w:rsidRPr="008F1C27" w:rsidRDefault="008F1C27" w:rsidP="003D5673">
            <w:pPr>
              <w:pStyle w:val="movimento2"/>
              <w:rPr>
                <w:color w:val="002060"/>
              </w:rPr>
            </w:pPr>
            <w:r w:rsidRPr="008F1C27">
              <w:rPr>
                <w:color w:val="002060"/>
              </w:rPr>
              <w:t xml:space="preserve">(AURORA TREIA) </w:t>
            </w:r>
          </w:p>
        </w:tc>
      </w:tr>
      <w:tr w:rsidR="008F1C27" w:rsidRPr="008F1C27" w14:paraId="769A1CB1" w14:textId="77777777" w:rsidTr="003D5673">
        <w:tc>
          <w:tcPr>
            <w:tcW w:w="2200" w:type="dxa"/>
            <w:tcMar>
              <w:top w:w="20" w:type="dxa"/>
              <w:left w:w="20" w:type="dxa"/>
              <w:bottom w:w="20" w:type="dxa"/>
              <w:right w:w="20" w:type="dxa"/>
            </w:tcMar>
            <w:vAlign w:val="center"/>
            <w:hideMark/>
          </w:tcPr>
          <w:p w14:paraId="374C6650" w14:textId="77777777" w:rsidR="008F1C27" w:rsidRPr="008F1C27" w:rsidRDefault="008F1C27" w:rsidP="003D5673">
            <w:pPr>
              <w:pStyle w:val="movimento"/>
              <w:rPr>
                <w:color w:val="002060"/>
              </w:rPr>
            </w:pPr>
            <w:r w:rsidRPr="008F1C27">
              <w:rPr>
                <w:color w:val="002060"/>
              </w:rPr>
              <w:t>COLA LORENZO</w:t>
            </w:r>
          </w:p>
        </w:tc>
        <w:tc>
          <w:tcPr>
            <w:tcW w:w="2200" w:type="dxa"/>
            <w:tcMar>
              <w:top w:w="20" w:type="dxa"/>
              <w:left w:w="20" w:type="dxa"/>
              <w:bottom w:w="20" w:type="dxa"/>
              <w:right w:w="20" w:type="dxa"/>
            </w:tcMar>
            <w:vAlign w:val="center"/>
            <w:hideMark/>
          </w:tcPr>
          <w:p w14:paraId="08FDEB0D" w14:textId="77777777" w:rsidR="008F1C27" w:rsidRPr="008F1C27" w:rsidRDefault="008F1C27" w:rsidP="003D5673">
            <w:pPr>
              <w:pStyle w:val="movimento2"/>
              <w:rPr>
                <w:color w:val="002060"/>
              </w:rPr>
            </w:pPr>
            <w:r w:rsidRPr="008F1C27">
              <w:rPr>
                <w:color w:val="002060"/>
              </w:rPr>
              <w:t xml:space="preserve">(AVENALE) </w:t>
            </w:r>
          </w:p>
        </w:tc>
        <w:tc>
          <w:tcPr>
            <w:tcW w:w="800" w:type="dxa"/>
            <w:tcMar>
              <w:top w:w="20" w:type="dxa"/>
              <w:left w:w="20" w:type="dxa"/>
              <w:bottom w:w="20" w:type="dxa"/>
              <w:right w:w="20" w:type="dxa"/>
            </w:tcMar>
            <w:vAlign w:val="center"/>
            <w:hideMark/>
          </w:tcPr>
          <w:p w14:paraId="102EF8FD"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512BC47" w14:textId="77777777" w:rsidR="008F1C27" w:rsidRPr="008F1C27" w:rsidRDefault="008F1C27" w:rsidP="003D5673">
            <w:pPr>
              <w:pStyle w:val="movimento"/>
              <w:rPr>
                <w:color w:val="002060"/>
              </w:rPr>
            </w:pPr>
            <w:r w:rsidRPr="008F1C27">
              <w:rPr>
                <w:color w:val="002060"/>
              </w:rPr>
              <w:t>DI LENA SAMUEL</w:t>
            </w:r>
          </w:p>
        </w:tc>
        <w:tc>
          <w:tcPr>
            <w:tcW w:w="2200" w:type="dxa"/>
            <w:tcMar>
              <w:top w:w="20" w:type="dxa"/>
              <w:left w:w="20" w:type="dxa"/>
              <w:bottom w:w="20" w:type="dxa"/>
              <w:right w:w="20" w:type="dxa"/>
            </w:tcMar>
            <w:vAlign w:val="center"/>
            <w:hideMark/>
          </w:tcPr>
          <w:p w14:paraId="6ACDDCBD" w14:textId="77777777" w:rsidR="008F1C27" w:rsidRPr="008F1C27" w:rsidRDefault="008F1C27" w:rsidP="003D5673">
            <w:pPr>
              <w:pStyle w:val="movimento2"/>
              <w:rPr>
                <w:color w:val="002060"/>
              </w:rPr>
            </w:pPr>
            <w:r w:rsidRPr="008F1C27">
              <w:rPr>
                <w:color w:val="002060"/>
              </w:rPr>
              <w:t xml:space="preserve">(CALCETTO NUMANA) </w:t>
            </w:r>
          </w:p>
        </w:tc>
      </w:tr>
      <w:tr w:rsidR="008F1C27" w:rsidRPr="008F1C27" w14:paraId="6AD88FAB" w14:textId="77777777" w:rsidTr="003D5673">
        <w:tc>
          <w:tcPr>
            <w:tcW w:w="2200" w:type="dxa"/>
            <w:tcMar>
              <w:top w:w="20" w:type="dxa"/>
              <w:left w:w="20" w:type="dxa"/>
              <w:bottom w:w="20" w:type="dxa"/>
              <w:right w:w="20" w:type="dxa"/>
            </w:tcMar>
            <w:vAlign w:val="center"/>
            <w:hideMark/>
          </w:tcPr>
          <w:p w14:paraId="114BB102" w14:textId="77777777" w:rsidR="008F1C27" w:rsidRPr="008F1C27" w:rsidRDefault="008F1C27" w:rsidP="003D5673">
            <w:pPr>
              <w:pStyle w:val="movimento"/>
              <w:rPr>
                <w:color w:val="002060"/>
              </w:rPr>
            </w:pPr>
            <w:r w:rsidRPr="008F1C27">
              <w:rPr>
                <w:color w:val="002060"/>
              </w:rPr>
              <w:t>TOGNI ANDREA</w:t>
            </w:r>
          </w:p>
        </w:tc>
        <w:tc>
          <w:tcPr>
            <w:tcW w:w="2200" w:type="dxa"/>
            <w:tcMar>
              <w:top w:w="20" w:type="dxa"/>
              <w:left w:w="20" w:type="dxa"/>
              <w:bottom w:w="20" w:type="dxa"/>
              <w:right w:w="20" w:type="dxa"/>
            </w:tcMar>
            <w:vAlign w:val="center"/>
            <w:hideMark/>
          </w:tcPr>
          <w:p w14:paraId="1FD25333" w14:textId="77777777" w:rsidR="008F1C27" w:rsidRPr="008F1C27" w:rsidRDefault="008F1C27" w:rsidP="003D5673">
            <w:pPr>
              <w:pStyle w:val="movimento2"/>
              <w:rPr>
                <w:color w:val="002060"/>
              </w:rPr>
            </w:pPr>
            <w:r w:rsidRPr="008F1C27">
              <w:rPr>
                <w:color w:val="002060"/>
              </w:rPr>
              <w:t xml:space="preserve">(FUTSAL CASTELFIDARDO) </w:t>
            </w:r>
          </w:p>
        </w:tc>
        <w:tc>
          <w:tcPr>
            <w:tcW w:w="800" w:type="dxa"/>
            <w:tcMar>
              <w:top w:w="20" w:type="dxa"/>
              <w:left w:w="20" w:type="dxa"/>
              <w:bottom w:w="20" w:type="dxa"/>
              <w:right w:w="20" w:type="dxa"/>
            </w:tcMar>
            <w:vAlign w:val="center"/>
            <w:hideMark/>
          </w:tcPr>
          <w:p w14:paraId="62CE8B37"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28BFA5F5" w14:textId="77777777" w:rsidR="008F1C27" w:rsidRPr="008F1C27" w:rsidRDefault="008F1C27" w:rsidP="003D5673">
            <w:pPr>
              <w:pStyle w:val="movimento"/>
              <w:rPr>
                <w:color w:val="002060"/>
              </w:rPr>
            </w:pPr>
            <w:r w:rsidRPr="008F1C27">
              <w:rPr>
                <w:color w:val="002060"/>
              </w:rPr>
              <w:t>PEZZINI GRAZIANO</w:t>
            </w:r>
          </w:p>
        </w:tc>
        <w:tc>
          <w:tcPr>
            <w:tcW w:w="2200" w:type="dxa"/>
            <w:tcMar>
              <w:top w:w="20" w:type="dxa"/>
              <w:left w:w="20" w:type="dxa"/>
              <w:bottom w:w="20" w:type="dxa"/>
              <w:right w:w="20" w:type="dxa"/>
            </w:tcMar>
            <w:vAlign w:val="center"/>
            <w:hideMark/>
          </w:tcPr>
          <w:p w14:paraId="5B4E6DD6" w14:textId="77777777" w:rsidR="008F1C27" w:rsidRPr="008F1C27" w:rsidRDefault="008F1C27" w:rsidP="003D5673">
            <w:pPr>
              <w:pStyle w:val="movimento2"/>
              <w:rPr>
                <w:color w:val="002060"/>
              </w:rPr>
            </w:pPr>
            <w:r w:rsidRPr="008F1C27">
              <w:rPr>
                <w:color w:val="002060"/>
              </w:rPr>
              <w:t xml:space="preserve">(FUTSAL VIRE GEOSISTEM ASD) </w:t>
            </w:r>
          </w:p>
        </w:tc>
      </w:tr>
      <w:tr w:rsidR="008F1C27" w:rsidRPr="008F1C27" w14:paraId="595AD065" w14:textId="77777777" w:rsidTr="003D5673">
        <w:tc>
          <w:tcPr>
            <w:tcW w:w="2200" w:type="dxa"/>
            <w:tcMar>
              <w:top w:w="20" w:type="dxa"/>
              <w:left w:w="20" w:type="dxa"/>
              <w:bottom w:w="20" w:type="dxa"/>
              <w:right w:w="20" w:type="dxa"/>
            </w:tcMar>
            <w:vAlign w:val="center"/>
            <w:hideMark/>
          </w:tcPr>
          <w:p w14:paraId="110C86AA" w14:textId="77777777" w:rsidR="008F1C27" w:rsidRPr="008F1C27" w:rsidRDefault="008F1C27" w:rsidP="003D5673">
            <w:pPr>
              <w:pStyle w:val="movimento"/>
              <w:rPr>
                <w:color w:val="002060"/>
              </w:rPr>
            </w:pPr>
            <w:r w:rsidRPr="008F1C27">
              <w:rPr>
                <w:color w:val="002060"/>
              </w:rPr>
              <w:t>NWAKIRE CLINTON ONYEMAE</w:t>
            </w:r>
          </w:p>
        </w:tc>
        <w:tc>
          <w:tcPr>
            <w:tcW w:w="2200" w:type="dxa"/>
            <w:tcMar>
              <w:top w:w="20" w:type="dxa"/>
              <w:left w:w="20" w:type="dxa"/>
              <w:bottom w:w="20" w:type="dxa"/>
              <w:right w:w="20" w:type="dxa"/>
            </w:tcMar>
            <w:vAlign w:val="center"/>
            <w:hideMark/>
          </w:tcPr>
          <w:p w14:paraId="2896DED5" w14:textId="77777777" w:rsidR="008F1C27" w:rsidRPr="008F1C27" w:rsidRDefault="008F1C27" w:rsidP="003D5673">
            <w:pPr>
              <w:pStyle w:val="movimento2"/>
              <w:rPr>
                <w:color w:val="002060"/>
              </w:rPr>
            </w:pPr>
            <w:r w:rsidRPr="008F1C27">
              <w:rPr>
                <w:color w:val="002060"/>
              </w:rPr>
              <w:t xml:space="preserve">(GNANO 04) </w:t>
            </w:r>
          </w:p>
        </w:tc>
        <w:tc>
          <w:tcPr>
            <w:tcW w:w="800" w:type="dxa"/>
            <w:tcMar>
              <w:top w:w="20" w:type="dxa"/>
              <w:left w:w="20" w:type="dxa"/>
              <w:bottom w:w="20" w:type="dxa"/>
              <w:right w:w="20" w:type="dxa"/>
            </w:tcMar>
            <w:vAlign w:val="center"/>
            <w:hideMark/>
          </w:tcPr>
          <w:p w14:paraId="3EEF5843"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F19D5BB" w14:textId="77777777" w:rsidR="008F1C27" w:rsidRPr="008F1C27" w:rsidRDefault="008F1C27" w:rsidP="003D5673">
            <w:pPr>
              <w:pStyle w:val="movimento"/>
              <w:rPr>
                <w:color w:val="002060"/>
              </w:rPr>
            </w:pPr>
            <w:r w:rsidRPr="008F1C27">
              <w:rPr>
                <w:color w:val="002060"/>
              </w:rPr>
              <w:t>CASSANO CRISTIAN</w:t>
            </w:r>
          </w:p>
        </w:tc>
        <w:tc>
          <w:tcPr>
            <w:tcW w:w="2200" w:type="dxa"/>
            <w:tcMar>
              <w:top w:w="20" w:type="dxa"/>
              <w:left w:w="20" w:type="dxa"/>
              <w:bottom w:w="20" w:type="dxa"/>
              <w:right w:w="20" w:type="dxa"/>
            </w:tcMar>
            <w:vAlign w:val="center"/>
            <w:hideMark/>
          </w:tcPr>
          <w:p w14:paraId="1D296D82" w14:textId="77777777" w:rsidR="008F1C27" w:rsidRPr="008F1C27" w:rsidRDefault="008F1C27" w:rsidP="003D5673">
            <w:pPr>
              <w:pStyle w:val="movimento2"/>
              <w:rPr>
                <w:color w:val="002060"/>
              </w:rPr>
            </w:pPr>
            <w:r w:rsidRPr="008F1C27">
              <w:rPr>
                <w:color w:val="002060"/>
              </w:rPr>
              <w:t xml:space="preserve">(MANTOVANI C5) </w:t>
            </w:r>
          </w:p>
        </w:tc>
      </w:tr>
      <w:tr w:rsidR="008F1C27" w:rsidRPr="008F1C27" w14:paraId="1DDDDABE" w14:textId="77777777" w:rsidTr="003D5673">
        <w:tc>
          <w:tcPr>
            <w:tcW w:w="2200" w:type="dxa"/>
            <w:tcMar>
              <w:top w:w="20" w:type="dxa"/>
              <w:left w:w="20" w:type="dxa"/>
              <w:bottom w:w="20" w:type="dxa"/>
              <w:right w:w="20" w:type="dxa"/>
            </w:tcMar>
            <w:vAlign w:val="center"/>
            <w:hideMark/>
          </w:tcPr>
          <w:p w14:paraId="0BF98710" w14:textId="77777777" w:rsidR="008F1C27" w:rsidRPr="008F1C27" w:rsidRDefault="008F1C27" w:rsidP="003D5673">
            <w:pPr>
              <w:pStyle w:val="movimento"/>
              <w:rPr>
                <w:color w:val="002060"/>
              </w:rPr>
            </w:pPr>
            <w:r w:rsidRPr="008F1C27">
              <w:rPr>
                <w:color w:val="002060"/>
              </w:rPr>
              <w:t>CERAVOLO ANTONIO</w:t>
            </w:r>
          </w:p>
        </w:tc>
        <w:tc>
          <w:tcPr>
            <w:tcW w:w="2200" w:type="dxa"/>
            <w:tcMar>
              <w:top w:w="20" w:type="dxa"/>
              <w:left w:w="20" w:type="dxa"/>
              <w:bottom w:w="20" w:type="dxa"/>
              <w:right w:w="20" w:type="dxa"/>
            </w:tcMar>
            <w:vAlign w:val="center"/>
            <w:hideMark/>
          </w:tcPr>
          <w:p w14:paraId="7EBF3884" w14:textId="77777777" w:rsidR="008F1C27" w:rsidRPr="008F1C27" w:rsidRDefault="008F1C27" w:rsidP="003D5673">
            <w:pPr>
              <w:pStyle w:val="movimento2"/>
              <w:rPr>
                <w:color w:val="002060"/>
              </w:rPr>
            </w:pPr>
            <w:r w:rsidRPr="008F1C27">
              <w:rPr>
                <w:color w:val="002060"/>
              </w:rPr>
              <w:t xml:space="preserve">(PIEVE D ICO CALCIO A 5) </w:t>
            </w:r>
          </w:p>
        </w:tc>
        <w:tc>
          <w:tcPr>
            <w:tcW w:w="800" w:type="dxa"/>
            <w:tcMar>
              <w:top w:w="20" w:type="dxa"/>
              <w:left w:w="20" w:type="dxa"/>
              <w:bottom w:w="20" w:type="dxa"/>
              <w:right w:w="20" w:type="dxa"/>
            </w:tcMar>
            <w:vAlign w:val="center"/>
            <w:hideMark/>
          </w:tcPr>
          <w:p w14:paraId="08E819A4"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4B2C5B74" w14:textId="77777777" w:rsidR="008F1C27" w:rsidRPr="008F1C27" w:rsidRDefault="008F1C27" w:rsidP="003D5673">
            <w:pPr>
              <w:pStyle w:val="movimento"/>
              <w:rPr>
                <w:color w:val="002060"/>
              </w:rPr>
            </w:pPr>
            <w:r w:rsidRPr="008F1C27">
              <w:rPr>
                <w:color w:val="002060"/>
              </w:rPr>
              <w:t>VITTORI STEFANO</w:t>
            </w:r>
          </w:p>
        </w:tc>
        <w:tc>
          <w:tcPr>
            <w:tcW w:w="2200" w:type="dxa"/>
            <w:tcMar>
              <w:top w:w="20" w:type="dxa"/>
              <w:left w:w="20" w:type="dxa"/>
              <w:bottom w:w="20" w:type="dxa"/>
              <w:right w:w="20" w:type="dxa"/>
            </w:tcMar>
            <w:vAlign w:val="center"/>
            <w:hideMark/>
          </w:tcPr>
          <w:p w14:paraId="7FBD57CA" w14:textId="77777777" w:rsidR="008F1C27" w:rsidRPr="008F1C27" w:rsidRDefault="008F1C27" w:rsidP="003D5673">
            <w:pPr>
              <w:pStyle w:val="movimento2"/>
              <w:rPr>
                <w:color w:val="002060"/>
              </w:rPr>
            </w:pPr>
            <w:r w:rsidRPr="008F1C27">
              <w:rPr>
                <w:color w:val="002060"/>
              </w:rPr>
              <w:t xml:space="preserve">(REAL SAN GIORGIO) </w:t>
            </w:r>
          </w:p>
        </w:tc>
      </w:tr>
      <w:tr w:rsidR="008F1C27" w:rsidRPr="008F1C27" w14:paraId="493FF7A5" w14:textId="77777777" w:rsidTr="003D5673">
        <w:tc>
          <w:tcPr>
            <w:tcW w:w="2200" w:type="dxa"/>
            <w:tcMar>
              <w:top w:w="20" w:type="dxa"/>
              <w:left w:w="20" w:type="dxa"/>
              <w:bottom w:w="20" w:type="dxa"/>
              <w:right w:w="20" w:type="dxa"/>
            </w:tcMar>
            <w:vAlign w:val="center"/>
            <w:hideMark/>
          </w:tcPr>
          <w:p w14:paraId="631D7653" w14:textId="77777777" w:rsidR="008F1C27" w:rsidRPr="008F1C27" w:rsidRDefault="008F1C27" w:rsidP="003D5673">
            <w:pPr>
              <w:pStyle w:val="movimento"/>
              <w:rPr>
                <w:color w:val="002060"/>
              </w:rPr>
            </w:pPr>
            <w:r w:rsidRPr="008F1C27">
              <w:rPr>
                <w:color w:val="002060"/>
              </w:rPr>
              <w:t>GIRONACCI DIEGO</w:t>
            </w:r>
          </w:p>
        </w:tc>
        <w:tc>
          <w:tcPr>
            <w:tcW w:w="2200" w:type="dxa"/>
            <w:tcMar>
              <w:top w:w="20" w:type="dxa"/>
              <w:left w:w="20" w:type="dxa"/>
              <w:bottom w:w="20" w:type="dxa"/>
              <w:right w:w="20" w:type="dxa"/>
            </w:tcMar>
            <w:vAlign w:val="center"/>
            <w:hideMark/>
          </w:tcPr>
          <w:p w14:paraId="7C513D0B" w14:textId="77777777" w:rsidR="008F1C27" w:rsidRPr="008F1C27" w:rsidRDefault="008F1C27" w:rsidP="003D5673">
            <w:pPr>
              <w:pStyle w:val="movimento2"/>
              <w:rPr>
                <w:color w:val="002060"/>
              </w:rPr>
            </w:pPr>
            <w:r w:rsidRPr="008F1C27">
              <w:rPr>
                <w:color w:val="002060"/>
              </w:rPr>
              <w:t>(</w:t>
            </w:r>
            <w:proofErr w:type="gramStart"/>
            <w:r w:rsidRPr="008F1C27">
              <w:rPr>
                <w:color w:val="002060"/>
              </w:rPr>
              <w:t>U.MANDOLESI</w:t>
            </w:r>
            <w:proofErr w:type="gramEnd"/>
            <w:r w:rsidRPr="008F1C27">
              <w:rPr>
                <w:color w:val="002060"/>
              </w:rPr>
              <w:t xml:space="preserve">) </w:t>
            </w:r>
          </w:p>
        </w:tc>
        <w:tc>
          <w:tcPr>
            <w:tcW w:w="800" w:type="dxa"/>
            <w:tcMar>
              <w:top w:w="20" w:type="dxa"/>
              <w:left w:w="20" w:type="dxa"/>
              <w:bottom w:w="20" w:type="dxa"/>
              <w:right w:w="20" w:type="dxa"/>
            </w:tcMar>
            <w:vAlign w:val="center"/>
            <w:hideMark/>
          </w:tcPr>
          <w:p w14:paraId="539FC89B"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33DFB4A8"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28225C69" w14:textId="77777777" w:rsidR="008F1C27" w:rsidRPr="008F1C27" w:rsidRDefault="008F1C27" w:rsidP="003D5673">
            <w:pPr>
              <w:pStyle w:val="movimento2"/>
              <w:rPr>
                <w:color w:val="002060"/>
              </w:rPr>
            </w:pPr>
            <w:r w:rsidRPr="008F1C27">
              <w:rPr>
                <w:color w:val="002060"/>
              </w:rPr>
              <w:t> </w:t>
            </w:r>
          </w:p>
        </w:tc>
      </w:tr>
    </w:tbl>
    <w:p w14:paraId="360C4411" w14:textId="77777777" w:rsidR="008F1C27" w:rsidRPr="008F1C27" w:rsidRDefault="008F1C27" w:rsidP="008F1C27">
      <w:pPr>
        <w:pStyle w:val="titolo20"/>
        <w:rPr>
          <w:rFonts w:eastAsiaTheme="minorEastAsia"/>
          <w:color w:val="002060"/>
        </w:rPr>
      </w:pPr>
      <w:r w:rsidRPr="008F1C2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6EA32D86" w14:textId="77777777" w:rsidTr="003D5673">
        <w:tc>
          <w:tcPr>
            <w:tcW w:w="2200" w:type="dxa"/>
            <w:tcMar>
              <w:top w:w="20" w:type="dxa"/>
              <w:left w:w="20" w:type="dxa"/>
              <w:bottom w:w="20" w:type="dxa"/>
              <w:right w:w="20" w:type="dxa"/>
            </w:tcMar>
            <w:vAlign w:val="center"/>
            <w:hideMark/>
          </w:tcPr>
          <w:p w14:paraId="0F9C12D3" w14:textId="77777777" w:rsidR="008F1C27" w:rsidRPr="008F1C27" w:rsidRDefault="008F1C27" w:rsidP="003D5673">
            <w:pPr>
              <w:pStyle w:val="movimento"/>
              <w:rPr>
                <w:color w:val="002060"/>
              </w:rPr>
            </w:pPr>
            <w:r w:rsidRPr="008F1C27">
              <w:rPr>
                <w:color w:val="002060"/>
              </w:rPr>
              <w:t>MAHDOUI KARIM</w:t>
            </w:r>
          </w:p>
        </w:tc>
        <w:tc>
          <w:tcPr>
            <w:tcW w:w="2200" w:type="dxa"/>
            <w:tcMar>
              <w:top w:w="20" w:type="dxa"/>
              <w:left w:w="20" w:type="dxa"/>
              <w:bottom w:w="20" w:type="dxa"/>
              <w:right w:w="20" w:type="dxa"/>
            </w:tcMar>
            <w:vAlign w:val="center"/>
            <w:hideMark/>
          </w:tcPr>
          <w:p w14:paraId="718AE98A" w14:textId="77777777" w:rsidR="008F1C27" w:rsidRPr="008F1C27" w:rsidRDefault="008F1C27" w:rsidP="003D5673">
            <w:pPr>
              <w:pStyle w:val="movimento2"/>
              <w:rPr>
                <w:color w:val="002060"/>
              </w:rPr>
            </w:pPr>
            <w:r w:rsidRPr="008F1C27">
              <w:rPr>
                <w:color w:val="002060"/>
              </w:rPr>
              <w:t xml:space="preserve">(ANKON NOVA MARMI) </w:t>
            </w:r>
          </w:p>
        </w:tc>
        <w:tc>
          <w:tcPr>
            <w:tcW w:w="800" w:type="dxa"/>
            <w:tcMar>
              <w:top w:w="20" w:type="dxa"/>
              <w:left w:w="20" w:type="dxa"/>
              <w:bottom w:w="20" w:type="dxa"/>
              <w:right w:w="20" w:type="dxa"/>
            </w:tcMar>
            <w:vAlign w:val="center"/>
            <w:hideMark/>
          </w:tcPr>
          <w:p w14:paraId="792E3882"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D3ACA49" w14:textId="77777777" w:rsidR="008F1C27" w:rsidRPr="008F1C27" w:rsidRDefault="008F1C27" w:rsidP="003D5673">
            <w:pPr>
              <w:pStyle w:val="movimento"/>
              <w:rPr>
                <w:color w:val="002060"/>
              </w:rPr>
            </w:pPr>
            <w:r w:rsidRPr="008F1C27">
              <w:rPr>
                <w:color w:val="002060"/>
              </w:rPr>
              <w:t>MARROCCHI RICCARDO</w:t>
            </w:r>
          </w:p>
        </w:tc>
        <w:tc>
          <w:tcPr>
            <w:tcW w:w="2200" w:type="dxa"/>
            <w:tcMar>
              <w:top w:w="20" w:type="dxa"/>
              <w:left w:w="20" w:type="dxa"/>
              <w:bottom w:w="20" w:type="dxa"/>
              <w:right w:w="20" w:type="dxa"/>
            </w:tcMar>
            <w:vAlign w:val="center"/>
            <w:hideMark/>
          </w:tcPr>
          <w:p w14:paraId="536F447C" w14:textId="77777777" w:rsidR="008F1C27" w:rsidRPr="008F1C27" w:rsidRDefault="008F1C27" w:rsidP="003D5673">
            <w:pPr>
              <w:pStyle w:val="movimento2"/>
              <w:rPr>
                <w:color w:val="002060"/>
              </w:rPr>
            </w:pPr>
            <w:r w:rsidRPr="008F1C27">
              <w:rPr>
                <w:color w:val="002060"/>
              </w:rPr>
              <w:t xml:space="preserve">(AVENALE) </w:t>
            </w:r>
          </w:p>
        </w:tc>
      </w:tr>
      <w:tr w:rsidR="008F1C27" w:rsidRPr="008F1C27" w14:paraId="4F8B7659" w14:textId="77777777" w:rsidTr="003D5673">
        <w:tc>
          <w:tcPr>
            <w:tcW w:w="2200" w:type="dxa"/>
            <w:tcMar>
              <w:top w:w="20" w:type="dxa"/>
              <w:left w:w="20" w:type="dxa"/>
              <w:bottom w:w="20" w:type="dxa"/>
              <w:right w:w="20" w:type="dxa"/>
            </w:tcMar>
            <w:vAlign w:val="center"/>
            <w:hideMark/>
          </w:tcPr>
          <w:p w14:paraId="05165DC7" w14:textId="77777777" w:rsidR="008F1C27" w:rsidRPr="008F1C27" w:rsidRDefault="008F1C27" w:rsidP="003D5673">
            <w:pPr>
              <w:pStyle w:val="movimento"/>
              <w:rPr>
                <w:color w:val="002060"/>
              </w:rPr>
            </w:pPr>
            <w:r w:rsidRPr="008F1C27">
              <w:rPr>
                <w:color w:val="002060"/>
              </w:rPr>
              <w:t>BIONDI MIRKO</w:t>
            </w:r>
          </w:p>
        </w:tc>
        <w:tc>
          <w:tcPr>
            <w:tcW w:w="2200" w:type="dxa"/>
            <w:tcMar>
              <w:top w:w="20" w:type="dxa"/>
              <w:left w:w="20" w:type="dxa"/>
              <w:bottom w:w="20" w:type="dxa"/>
              <w:right w:w="20" w:type="dxa"/>
            </w:tcMar>
            <w:vAlign w:val="center"/>
            <w:hideMark/>
          </w:tcPr>
          <w:p w14:paraId="46184494" w14:textId="77777777" w:rsidR="008F1C27" w:rsidRPr="008F1C27" w:rsidRDefault="008F1C27" w:rsidP="003D5673">
            <w:pPr>
              <w:pStyle w:val="movimento2"/>
              <w:rPr>
                <w:color w:val="002060"/>
              </w:rPr>
            </w:pPr>
            <w:r w:rsidRPr="008F1C27">
              <w:rPr>
                <w:color w:val="002060"/>
              </w:rPr>
              <w:t xml:space="preserve">(AVIS ARCEVIA 1964) </w:t>
            </w:r>
          </w:p>
        </w:tc>
        <w:tc>
          <w:tcPr>
            <w:tcW w:w="800" w:type="dxa"/>
            <w:tcMar>
              <w:top w:w="20" w:type="dxa"/>
              <w:left w:w="20" w:type="dxa"/>
              <w:bottom w:w="20" w:type="dxa"/>
              <w:right w:w="20" w:type="dxa"/>
            </w:tcMar>
            <w:vAlign w:val="center"/>
            <w:hideMark/>
          </w:tcPr>
          <w:p w14:paraId="2C0BBED4"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59A4956B" w14:textId="77777777" w:rsidR="008F1C27" w:rsidRPr="008F1C27" w:rsidRDefault="008F1C27" w:rsidP="003D5673">
            <w:pPr>
              <w:pStyle w:val="movimento"/>
              <w:rPr>
                <w:color w:val="002060"/>
              </w:rPr>
            </w:pPr>
            <w:r w:rsidRPr="008F1C27">
              <w:rPr>
                <w:color w:val="002060"/>
              </w:rPr>
              <w:t>PUCCI MATTEO</w:t>
            </w:r>
          </w:p>
        </w:tc>
        <w:tc>
          <w:tcPr>
            <w:tcW w:w="2200" w:type="dxa"/>
            <w:tcMar>
              <w:top w:w="20" w:type="dxa"/>
              <w:left w:w="20" w:type="dxa"/>
              <w:bottom w:w="20" w:type="dxa"/>
              <w:right w:w="20" w:type="dxa"/>
            </w:tcMar>
            <w:vAlign w:val="center"/>
            <w:hideMark/>
          </w:tcPr>
          <w:p w14:paraId="1A0511E0" w14:textId="77777777" w:rsidR="008F1C27" w:rsidRPr="008F1C27" w:rsidRDefault="008F1C27" w:rsidP="003D5673">
            <w:pPr>
              <w:pStyle w:val="movimento2"/>
              <w:rPr>
                <w:color w:val="002060"/>
              </w:rPr>
            </w:pPr>
            <w:r w:rsidRPr="008F1C27">
              <w:rPr>
                <w:color w:val="002060"/>
              </w:rPr>
              <w:t xml:space="preserve">(C.U.S. CAMERINO A.S.D.) </w:t>
            </w:r>
          </w:p>
        </w:tc>
      </w:tr>
      <w:tr w:rsidR="008F1C27" w:rsidRPr="008F1C27" w14:paraId="74114FCD" w14:textId="77777777" w:rsidTr="003D5673">
        <w:tc>
          <w:tcPr>
            <w:tcW w:w="2200" w:type="dxa"/>
            <w:tcMar>
              <w:top w:w="20" w:type="dxa"/>
              <w:left w:w="20" w:type="dxa"/>
              <w:bottom w:w="20" w:type="dxa"/>
              <w:right w:w="20" w:type="dxa"/>
            </w:tcMar>
            <w:vAlign w:val="center"/>
            <w:hideMark/>
          </w:tcPr>
          <w:p w14:paraId="3448021C" w14:textId="77777777" w:rsidR="008F1C27" w:rsidRPr="008F1C27" w:rsidRDefault="008F1C27" w:rsidP="003D5673">
            <w:pPr>
              <w:pStyle w:val="movimento"/>
              <w:rPr>
                <w:color w:val="002060"/>
              </w:rPr>
            </w:pPr>
            <w:r w:rsidRPr="008F1C27">
              <w:rPr>
                <w:color w:val="002060"/>
              </w:rPr>
              <w:t>PACCAMICCIO FRANCESCO</w:t>
            </w:r>
          </w:p>
        </w:tc>
        <w:tc>
          <w:tcPr>
            <w:tcW w:w="2200" w:type="dxa"/>
            <w:tcMar>
              <w:top w:w="20" w:type="dxa"/>
              <w:left w:w="20" w:type="dxa"/>
              <w:bottom w:w="20" w:type="dxa"/>
              <w:right w:w="20" w:type="dxa"/>
            </w:tcMar>
            <w:vAlign w:val="center"/>
            <w:hideMark/>
          </w:tcPr>
          <w:p w14:paraId="4985B47A" w14:textId="77777777" w:rsidR="008F1C27" w:rsidRPr="008F1C27" w:rsidRDefault="008F1C27" w:rsidP="003D5673">
            <w:pPr>
              <w:pStyle w:val="movimento2"/>
              <w:rPr>
                <w:color w:val="002060"/>
              </w:rPr>
            </w:pPr>
            <w:r w:rsidRPr="008F1C27">
              <w:rPr>
                <w:color w:val="002060"/>
              </w:rPr>
              <w:t xml:space="preserve">(CALCETTO NUMANA) </w:t>
            </w:r>
          </w:p>
        </w:tc>
        <w:tc>
          <w:tcPr>
            <w:tcW w:w="800" w:type="dxa"/>
            <w:tcMar>
              <w:top w:w="20" w:type="dxa"/>
              <w:left w:w="20" w:type="dxa"/>
              <w:bottom w:w="20" w:type="dxa"/>
              <w:right w:w="20" w:type="dxa"/>
            </w:tcMar>
            <w:vAlign w:val="center"/>
            <w:hideMark/>
          </w:tcPr>
          <w:p w14:paraId="29699107"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51ED71D0" w14:textId="77777777" w:rsidR="008F1C27" w:rsidRPr="008F1C27" w:rsidRDefault="008F1C27" w:rsidP="003D5673">
            <w:pPr>
              <w:pStyle w:val="movimento"/>
              <w:rPr>
                <w:color w:val="002060"/>
              </w:rPr>
            </w:pPr>
            <w:r w:rsidRPr="008F1C27">
              <w:rPr>
                <w:color w:val="002060"/>
              </w:rPr>
              <w:t>FILIPPONI LORENZO</w:t>
            </w:r>
          </w:p>
        </w:tc>
        <w:tc>
          <w:tcPr>
            <w:tcW w:w="2200" w:type="dxa"/>
            <w:tcMar>
              <w:top w:w="20" w:type="dxa"/>
              <w:left w:w="20" w:type="dxa"/>
              <w:bottom w:w="20" w:type="dxa"/>
              <w:right w:w="20" w:type="dxa"/>
            </w:tcMar>
            <w:vAlign w:val="center"/>
            <w:hideMark/>
          </w:tcPr>
          <w:p w14:paraId="1D342237" w14:textId="77777777" w:rsidR="008F1C27" w:rsidRPr="008F1C27" w:rsidRDefault="008F1C27" w:rsidP="003D5673">
            <w:pPr>
              <w:pStyle w:val="movimento2"/>
              <w:rPr>
                <w:color w:val="002060"/>
              </w:rPr>
            </w:pPr>
            <w:r w:rsidRPr="008F1C27">
              <w:rPr>
                <w:color w:val="002060"/>
              </w:rPr>
              <w:t xml:space="preserve">(CDC 2018) </w:t>
            </w:r>
          </w:p>
        </w:tc>
      </w:tr>
      <w:tr w:rsidR="008F1C27" w:rsidRPr="008F1C27" w14:paraId="614EFFA1" w14:textId="77777777" w:rsidTr="003D5673">
        <w:tc>
          <w:tcPr>
            <w:tcW w:w="2200" w:type="dxa"/>
            <w:tcMar>
              <w:top w:w="20" w:type="dxa"/>
              <w:left w:w="20" w:type="dxa"/>
              <w:bottom w:w="20" w:type="dxa"/>
              <w:right w:w="20" w:type="dxa"/>
            </w:tcMar>
            <w:vAlign w:val="center"/>
            <w:hideMark/>
          </w:tcPr>
          <w:p w14:paraId="572F51AC" w14:textId="77777777" w:rsidR="008F1C27" w:rsidRPr="008F1C27" w:rsidRDefault="008F1C27" w:rsidP="003D5673">
            <w:pPr>
              <w:pStyle w:val="movimento"/>
              <w:rPr>
                <w:color w:val="002060"/>
              </w:rPr>
            </w:pPr>
            <w:r w:rsidRPr="008F1C27">
              <w:rPr>
                <w:color w:val="002060"/>
              </w:rPr>
              <w:t>MATTEUCCI SAMUELE</w:t>
            </w:r>
          </w:p>
        </w:tc>
        <w:tc>
          <w:tcPr>
            <w:tcW w:w="2200" w:type="dxa"/>
            <w:tcMar>
              <w:top w:w="20" w:type="dxa"/>
              <w:left w:w="20" w:type="dxa"/>
              <w:bottom w:w="20" w:type="dxa"/>
              <w:right w:w="20" w:type="dxa"/>
            </w:tcMar>
            <w:vAlign w:val="center"/>
            <w:hideMark/>
          </w:tcPr>
          <w:p w14:paraId="4D5D2A65" w14:textId="77777777" w:rsidR="008F1C27" w:rsidRPr="008F1C27" w:rsidRDefault="008F1C27" w:rsidP="003D5673">
            <w:pPr>
              <w:pStyle w:val="movimento2"/>
              <w:rPr>
                <w:color w:val="002060"/>
              </w:rPr>
            </w:pPr>
            <w:r w:rsidRPr="008F1C27">
              <w:rPr>
                <w:color w:val="002060"/>
              </w:rPr>
              <w:t xml:space="preserve">(CDC 2018) </w:t>
            </w:r>
          </w:p>
        </w:tc>
        <w:tc>
          <w:tcPr>
            <w:tcW w:w="800" w:type="dxa"/>
            <w:tcMar>
              <w:top w:w="20" w:type="dxa"/>
              <w:left w:w="20" w:type="dxa"/>
              <w:bottom w:w="20" w:type="dxa"/>
              <w:right w:w="20" w:type="dxa"/>
            </w:tcMar>
            <w:vAlign w:val="center"/>
            <w:hideMark/>
          </w:tcPr>
          <w:p w14:paraId="0A3048A6"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95FC79E" w14:textId="77777777" w:rsidR="008F1C27" w:rsidRPr="008F1C27" w:rsidRDefault="008F1C27" w:rsidP="003D5673">
            <w:pPr>
              <w:pStyle w:val="movimento"/>
              <w:rPr>
                <w:color w:val="002060"/>
              </w:rPr>
            </w:pPr>
            <w:r w:rsidRPr="008F1C27">
              <w:rPr>
                <w:color w:val="002060"/>
              </w:rPr>
              <w:t>MONTENOVO LORENZO</w:t>
            </w:r>
          </w:p>
        </w:tc>
        <w:tc>
          <w:tcPr>
            <w:tcW w:w="2200" w:type="dxa"/>
            <w:tcMar>
              <w:top w:w="20" w:type="dxa"/>
              <w:left w:w="20" w:type="dxa"/>
              <w:bottom w:w="20" w:type="dxa"/>
              <w:right w:w="20" w:type="dxa"/>
            </w:tcMar>
            <w:vAlign w:val="center"/>
            <w:hideMark/>
          </w:tcPr>
          <w:p w14:paraId="6A79E4E4" w14:textId="77777777" w:rsidR="008F1C27" w:rsidRPr="008F1C27" w:rsidRDefault="008F1C27" w:rsidP="003D5673">
            <w:pPr>
              <w:pStyle w:val="movimento2"/>
              <w:rPr>
                <w:color w:val="002060"/>
              </w:rPr>
            </w:pPr>
            <w:r w:rsidRPr="008F1C27">
              <w:rPr>
                <w:color w:val="002060"/>
              </w:rPr>
              <w:t xml:space="preserve">(FUTSAL RECANATI) </w:t>
            </w:r>
          </w:p>
        </w:tc>
      </w:tr>
      <w:tr w:rsidR="008F1C27" w:rsidRPr="008F1C27" w14:paraId="138E7144" w14:textId="77777777" w:rsidTr="003D5673">
        <w:tc>
          <w:tcPr>
            <w:tcW w:w="2200" w:type="dxa"/>
            <w:tcMar>
              <w:top w:w="20" w:type="dxa"/>
              <w:left w:w="20" w:type="dxa"/>
              <w:bottom w:w="20" w:type="dxa"/>
              <w:right w:w="20" w:type="dxa"/>
            </w:tcMar>
            <w:vAlign w:val="center"/>
            <w:hideMark/>
          </w:tcPr>
          <w:p w14:paraId="2EB1A68B" w14:textId="77777777" w:rsidR="008F1C27" w:rsidRPr="008F1C27" w:rsidRDefault="008F1C27" w:rsidP="003D5673">
            <w:pPr>
              <w:pStyle w:val="movimento"/>
              <w:rPr>
                <w:color w:val="002060"/>
              </w:rPr>
            </w:pPr>
            <w:r w:rsidRPr="008F1C27">
              <w:rPr>
                <w:color w:val="002060"/>
              </w:rPr>
              <w:t>PANTALONE STEFANO</w:t>
            </w:r>
          </w:p>
        </w:tc>
        <w:tc>
          <w:tcPr>
            <w:tcW w:w="2200" w:type="dxa"/>
            <w:tcMar>
              <w:top w:w="20" w:type="dxa"/>
              <w:left w:w="20" w:type="dxa"/>
              <w:bottom w:w="20" w:type="dxa"/>
              <w:right w:w="20" w:type="dxa"/>
            </w:tcMar>
            <w:vAlign w:val="center"/>
            <w:hideMark/>
          </w:tcPr>
          <w:p w14:paraId="704F0147" w14:textId="77777777" w:rsidR="008F1C27" w:rsidRPr="008F1C27" w:rsidRDefault="008F1C27" w:rsidP="003D5673">
            <w:pPr>
              <w:pStyle w:val="movimento2"/>
              <w:rPr>
                <w:color w:val="002060"/>
              </w:rPr>
            </w:pPr>
            <w:r w:rsidRPr="008F1C27">
              <w:rPr>
                <w:color w:val="002060"/>
              </w:rPr>
              <w:t xml:space="preserve">(FUTSAL RECANATI) </w:t>
            </w:r>
          </w:p>
        </w:tc>
        <w:tc>
          <w:tcPr>
            <w:tcW w:w="800" w:type="dxa"/>
            <w:tcMar>
              <w:top w:w="20" w:type="dxa"/>
              <w:left w:w="20" w:type="dxa"/>
              <w:bottom w:w="20" w:type="dxa"/>
              <w:right w:w="20" w:type="dxa"/>
            </w:tcMar>
            <w:vAlign w:val="center"/>
            <w:hideMark/>
          </w:tcPr>
          <w:p w14:paraId="21F0F861"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3475772F" w14:textId="77777777" w:rsidR="008F1C27" w:rsidRPr="008F1C27" w:rsidRDefault="008F1C27" w:rsidP="003D5673">
            <w:pPr>
              <w:pStyle w:val="movimento"/>
              <w:rPr>
                <w:color w:val="002060"/>
              </w:rPr>
            </w:pPr>
            <w:r w:rsidRPr="008F1C27">
              <w:rPr>
                <w:color w:val="002060"/>
              </w:rPr>
              <w:t>KAPLLANI ENIO</w:t>
            </w:r>
          </w:p>
        </w:tc>
        <w:tc>
          <w:tcPr>
            <w:tcW w:w="2200" w:type="dxa"/>
            <w:tcMar>
              <w:top w:w="20" w:type="dxa"/>
              <w:left w:w="20" w:type="dxa"/>
              <w:bottom w:w="20" w:type="dxa"/>
              <w:right w:w="20" w:type="dxa"/>
            </w:tcMar>
            <w:vAlign w:val="center"/>
            <w:hideMark/>
          </w:tcPr>
          <w:p w14:paraId="196A06AA" w14:textId="77777777" w:rsidR="008F1C27" w:rsidRPr="008F1C27" w:rsidRDefault="008F1C27" w:rsidP="003D5673">
            <w:pPr>
              <w:pStyle w:val="movimento2"/>
              <w:rPr>
                <w:color w:val="002060"/>
              </w:rPr>
            </w:pPr>
            <w:r w:rsidRPr="008F1C27">
              <w:rPr>
                <w:color w:val="002060"/>
              </w:rPr>
              <w:t xml:space="preserve">(G.S.A. LE DUE PALME) </w:t>
            </w:r>
          </w:p>
        </w:tc>
      </w:tr>
      <w:tr w:rsidR="008F1C27" w:rsidRPr="008F1C27" w14:paraId="4EDB5E84" w14:textId="77777777" w:rsidTr="003D5673">
        <w:tc>
          <w:tcPr>
            <w:tcW w:w="2200" w:type="dxa"/>
            <w:tcMar>
              <w:top w:w="20" w:type="dxa"/>
              <w:left w:w="20" w:type="dxa"/>
              <w:bottom w:w="20" w:type="dxa"/>
              <w:right w:w="20" w:type="dxa"/>
            </w:tcMar>
            <w:vAlign w:val="center"/>
            <w:hideMark/>
          </w:tcPr>
          <w:p w14:paraId="5A9BF872" w14:textId="77777777" w:rsidR="008F1C27" w:rsidRPr="008F1C27" w:rsidRDefault="008F1C27" w:rsidP="003D5673">
            <w:pPr>
              <w:pStyle w:val="movimento"/>
              <w:rPr>
                <w:color w:val="002060"/>
              </w:rPr>
            </w:pPr>
            <w:r w:rsidRPr="008F1C27">
              <w:rPr>
                <w:color w:val="002060"/>
              </w:rPr>
              <w:t>TOPI ENEA</w:t>
            </w:r>
          </w:p>
        </w:tc>
        <w:tc>
          <w:tcPr>
            <w:tcW w:w="2200" w:type="dxa"/>
            <w:tcMar>
              <w:top w:w="20" w:type="dxa"/>
              <w:left w:w="20" w:type="dxa"/>
              <w:bottom w:w="20" w:type="dxa"/>
              <w:right w:w="20" w:type="dxa"/>
            </w:tcMar>
            <w:vAlign w:val="center"/>
            <w:hideMark/>
          </w:tcPr>
          <w:p w14:paraId="2C9716D7" w14:textId="77777777" w:rsidR="008F1C27" w:rsidRPr="008F1C27" w:rsidRDefault="008F1C27" w:rsidP="003D5673">
            <w:pPr>
              <w:pStyle w:val="movimento2"/>
              <w:rPr>
                <w:color w:val="002060"/>
              </w:rPr>
            </w:pPr>
            <w:r w:rsidRPr="008F1C27">
              <w:rPr>
                <w:color w:val="002060"/>
              </w:rPr>
              <w:t xml:space="preserve">(GNANO 04) </w:t>
            </w:r>
          </w:p>
        </w:tc>
        <w:tc>
          <w:tcPr>
            <w:tcW w:w="800" w:type="dxa"/>
            <w:tcMar>
              <w:top w:w="20" w:type="dxa"/>
              <w:left w:w="20" w:type="dxa"/>
              <w:bottom w:w="20" w:type="dxa"/>
              <w:right w:w="20" w:type="dxa"/>
            </w:tcMar>
            <w:vAlign w:val="center"/>
            <w:hideMark/>
          </w:tcPr>
          <w:p w14:paraId="3B53FF63"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2079452B" w14:textId="77777777" w:rsidR="008F1C27" w:rsidRPr="008F1C27" w:rsidRDefault="008F1C27" w:rsidP="003D5673">
            <w:pPr>
              <w:pStyle w:val="movimento"/>
              <w:rPr>
                <w:color w:val="002060"/>
              </w:rPr>
            </w:pPr>
            <w:r w:rsidRPr="008F1C27">
              <w:rPr>
                <w:color w:val="002060"/>
              </w:rPr>
              <w:t>AMABILI TOMMASO</w:t>
            </w:r>
          </w:p>
        </w:tc>
        <w:tc>
          <w:tcPr>
            <w:tcW w:w="2200" w:type="dxa"/>
            <w:tcMar>
              <w:top w:w="20" w:type="dxa"/>
              <w:left w:w="20" w:type="dxa"/>
              <w:bottom w:w="20" w:type="dxa"/>
              <w:right w:w="20" w:type="dxa"/>
            </w:tcMar>
            <w:vAlign w:val="center"/>
            <w:hideMark/>
          </w:tcPr>
          <w:p w14:paraId="675F520B" w14:textId="77777777" w:rsidR="008F1C27" w:rsidRPr="008F1C27" w:rsidRDefault="008F1C27" w:rsidP="003D5673">
            <w:pPr>
              <w:pStyle w:val="movimento2"/>
              <w:rPr>
                <w:color w:val="002060"/>
              </w:rPr>
            </w:pPr>
            <w:r w:rsidRPr="008F1C27">
              <w:rPr>
                <w:color w:val="002060"/>
              </w:rPr>
              <w:t xml:space="preserve">(PAGLIARE) </w:t>
            </w:r>
          </w:p>
        </w:tc>
      </w:tr>
      <w:tr w:rsidR="008F1C27" w:rsidRPr="008F1C27" w14:paraId="21C848C7" w14:textId="77777777" w:rsidTr="003D5673">
        <w:tc>
          <w:tcPr>
            <w:tcW w:w="2200" w:type="dxa"/>
            <w:tcMar>
              <w:top w:w="20" w:type="dxa"/>
              <w:left w:w="20" w:type="dxa"/>
              <w:bottom w:w="20" w:type="dxa"/>
              <w:right w:w="20" w:type="dxa"/>
            </w:tcMar>
            <w:vAlign w:val="center"/>
            <w:hideMark/>
          </w:tcPr>
          <w:p w14:paraId="50C5C4B8" w14:textId="77777777" w:rsidR="008F1C27" w:rsidRPr="008F1C27" w:rsidRDefault="008F1C27" w:rsidP="003D5673">
            <w:pPr>
              <w:pStyle w:val="movimento"/>
              <w:rPr>
                <w:color w:val="002060"/>
              </w:rPr>
            </w:pPr>
            <w:r w:rsidRPr="008F1C27">
              <w:rPr>
                <w:color w:val="002060"/>
              </w:rPr>
              <w:t>CASAGRANDE RICCARDO</w:t>
            </w:r>
          </w:p>
        </w:tc>
        <w:tc>
          <w:tcPr>
            <w:tcW w:w="2200" w:type="dxa"/>
            <w:tcMar>
              <w:top w:w="20" w:type="dxa"/>
              <w:left w:w="20" w:type="dxa"/>
              <w:bottom w:w="20" w:type="dxa"/>
              <w:right w:w="20" w:type="dxa"/>
            </w:tcMar>
            <w:vAlign w:val="center"/>
            <w:hideMark/>
          </w:tcPr>
          <w:p w14:paraId="4E18ADB8" w14:textId="77777777" w:rsidR="008F1C27" w:rsidRPr="008F1C27" w:rsidRDefault="008F1C27" w:rsidP="003D5673">
            <w:pPr>
              <w:pStyle w:val="movimento2"/>
              <w:rPr>
                <w:color w:val="002060"/>
              </w:rPr>
            </w:pPr>
            <w:r w:rsidRPr="008F1C27">
              <w:rPr>
                <w:color w:val="002060"/>
              </w:rPr>
              <w:t xml:space="preserve">(PIANACCIO) </w:t>
            </w:r>
          </w:p>
        </w:tc>
        <w:tc>
          <w:tcPr>
            <w:tcW w:w="800" w:type="dxa"/>
            <w:tcMar>
              <w:top w:w="20" w:type="dxa"/>
              <w:left w:w="20" w:type="dxa"/>
              <w:bottom w:w="20" w:type="dxa"/>
              <w:right w:w="20" w:type="dxa"/>
            </w:tcMar>
            <w:vAlign w:val="center"/>
            <w:hideMark/>
          </w:tcPr>
          <w:p w14:paraId="23CD54BF"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1738E241" w14:textId="77777777" w:rsidR="008F1C27" w:rsidRPr="008F1C27" w:rsidRDefault="008F1C27" w:rsidP="003D5673">
            <w:pPr>
              <w:pStyle w:val="movimento"/>
              <w:rPr>
                <w:color w:val="002060"/>
              </w:rPr>
            </w:pPr>
            <w:r w:rsidRPr="008F1C27">
              <w:rPr>
                <w:color w:val="002060"/>
              </w:rPr>
              <w:t>MATTIOLI GIULIO</w:t>
            </w:r>
          </w:p>
        </w:tc>
        <w:tc>
          <w:tcPr>
            <w:tcW w:w="2200" w:type="dxa"/>
            <w:tcMar>
              <w:top w:w="20" w:type="dxa"/>
              <w:left w:w="20" w:type="dxa"/>
              <w:bottom w:w="20" w:type="dxa"/>
              <w:right w:w="20" w:type="dxa"/>
            </w:tcMar>
            <w:vAlign w:val="center"/>
            <w:hideMark/>
          </w:tcPr>
          <w:p w14:paraId="7C4C9A4C" w14:textId="77777777" w:rsidR="008F1C27" w:rsidRPr="008F1C27" w:rsidRDefault="008F1C27" w:rsidP="003D5673">
            <w:pPr>
              <w:pStyle w:val="movimento2"/>
              <w:rPr>
                <w:color w:val="002060"/>
              </w:rPr>
            </w:pPr>
            <w:r w:rsidRPr="008F1C27">
              <w:rPr>
                <w:color w:val="002060"/>
              </w:rPr>
              <w:t xml:space="preserve">(PIANACCIO) </w:t>
            </w:r>
          </w:p>
        </w:tc>
      </w:tr>
      <w:tr w:rsidR="008F1C27" w:rsidRPr="008F1C27" w14:paraId="337811AA" w14:textId="77777777" w:rsidTr="003D5673">
        <w:tc>
          <w:tcPr>
            <w:tcW w:w="2200" w:type="dxa"/>
            <w:tcMar>
              <w:top w:w="20" w:type="dxa"/>
              <w:left w:w="20" w:type="dxa"/>
              <w:bottom w:w="20" w:type="dxa"/>
              <w:right w:w="20" w:type="dxa"/>
            </w:tcMar>
            <w:vAlign w:val="center"/>
            <w:hideMark/>
          </w:tcPr>
          <w:p w14:paraId="1B9CB4D1" w14:textId="77777777" w:rsidR="008F1C27" w:rsidRPr="008F1C27" w:rsidRDefault="008F1C27" w:rsidP="003D5673">
            <w:pPr>
              <w:pStyle w:val="movimento"/>
              <w:rPr>
                <w:color w:val="002060"/>
              </w:rPr>
            </w:pPr>
            <w:r w:rsidRPr="008F1C27">
              <w:rPr>
                <w:color w:val="002060"/>
              </w:rPr>
              <w:t>TARSETTI MATTIA</w:t>
            </w:r>
          </w:p>
        </w:tc>
        <w:tc>
          <w:tcPr>
            <w:tcW w:w="2200" w:type="dxa"/>
            <w:tcMar>
              <w:top w:w="20" w:type="dxa"/>
              <w:left w:w="20" w:type="dxa"/>
              <w:bottom w:w="20" w:type="dxa"/>
              <w:right w:w="20" w:type="dxa"/>
            </w:tcMar>
            <w:vAlign w:val="center"/>
            <w:hideMark/>
          </w:tcPr>
          <w:p w14:paraId="65D16414" w14:textId="77777777" w:rsidR="008F1C27" w:rsidRPr="008F1C27" w:rsidRDefault="008F1C27" w:rsidP="003D5673">
            <w:pPr>
              <w:pStyle w:val="movimento2"/>
              <w:rPr>
                <w:color w:val="002060"/>
              </w:rPr>
            </w:pPr>
            <w:r w:rsidRPr="008F1C27">
              <w:rPr>
                <w:color w:val="002060"/>
              </w:rPr>
              <w:t xml:space="preserve">(PIEVE D ICO CALCIO A 5) </w:t>
            </w:r>
          </w:p>
        </w:tc>
        <w:tc>
          <w:tcPr>
            <w:tcW w:w="800" w:type="dxa"/>
            <w:tcMar>
              <w:top w:w="20" w:type="dxa"/>
              <w:left w:w="20" w:type="dxa"/>
              <w:bottom w:w="20" w:type="dxa"/>
              <w:right w:w="20" w:type="dxa"/>
            </w:tcMar>
            <w:vAlign w:val="center"/>
            <w:hideMark/>
          </w:tcPr>
          <w:p w14:paraId="2CF94F46"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362FB81" w14:textId="77777777" w:rsidR="008F1C27" w:rsidRPr="008F1C27" w:rsidRDefault="008F1C27" w:rsidP="003D5673">
            <w:pPr>
              <w:pStyle w:val="movimento"/>
              <w:rPr>
                <w:color w:val="002060"/>
              </w:rPr>
            </w:pPr>
            <w:r w:rsidRPr="008F1C27">
              <w:rPr>
                <w:color w:val="002060"/>
              </w:rPr>
              <w:t>BORGOGNONI MATTEO</w:t>
            </w:r>
          </w:p>
        </w:tc>
        <w:tc>
          <w:tcPr>
            <w:tcW w:w="2200" w:type="dxa"/>
            <w:tcMar>
              <w:top w:w="20" w:type="dxa"/>
              <w:left w:w="20" w:type="dxa"/>
              <w:bottom w:w="20" w:type="dxa"/>
              <w:right w:w="20" w:type="dxa"/>
            </w:tcMar>
            <w:vAlign w:val="center"/>
            <w:hideMark/>
          </w:tcPr>
          <w:p w14:paraId="37578437" w14:textId="77777777" w:rsidR="008F1C27" w:rsidRPr="008F1C27" w:rsidRDefault="008F1C27" w:rsidP="003D5673">
            <w:pPr>
              <w:pStyle w:val="movimento2"/>
              <w:rPr>
                <w:color w:val="002060"/>
              </w:rPr>
            </w:pPr>
            <w:r w:rsidRPr="008F1C27">
              <w:rPr>
                <w:color w:val="002060"/>
              </w:rPr>
              <w:t xml:space="preserve">(VERBENA C5 ANCONA) </w:t>
            </w:r>
          </w:p>
        </w:tc>
      </w:tr>
    </w:tbl>
    <w:p w14:paraId="204A7EE0" w14:textId="77777777" w:rsidR="008F1C27" w:rsidRPr="008F1C27" w:rsidRDefault="008F1C27" w:rsidP="008F1C27">
      <w:pPr>
        <w:pStyle w:val="titolo20"/>
        <w:rPr>
          <w:rFonts w:eastAsiaTheme="minorEastAsia"/>
          <w:color w:val="002060"/>
        </w:rPr>
      </w:pPr>
      <w:r w:rsidRPr="008F1C2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0835A3A3" w14:textId="77777777" w:rsidTr="003D5673">
        <w:tc>
          <w:tcPr>
            <w:tcW w:w="2200" w:type="dxa"/>
            <w:tcMar>
              <w:top w:w="20" w:type="dxa"/>
              <w:left w:w="20" w:type="dxa"/>
              <w:bottom w:w="20" w:type="dxa"/>
              <w:right w:w="20" w:type="dxa"/>
            </w:tcMar>
            <w:vAlign w:val="center"/>
            <w:hideMark/>
          </w:tcPr>
          <w:p w14:paraId="64F2223A" w14:textId="77777777" w:rsidR="008F1C27" w:rsidRPr="008F1C27" w:rsidRDefault="008F1C27" w:rsidP="003D5673">
            <w:pPr>
              <w:pStyle w:val="movimento"/>
              <w:rPr>
                <w:color w:val="002060"/>
              </w:rPr>
            </w:pPr>
            <w:r w:rsidRPr="008F1C27">
              <w:rPr>
                <w:color w:val="002060"/>
              </w:rPr>
              <w:t>MUSA MARCO</w:t>
            </w:r>
          </w:p>
        </w:tc>
        <w:tc>
          <w:tcPr>
            <w:tcW w:w="2200" w:type="dxa"/>
            <w:tcMar>
              <w:top w:w="20" w:type="dxa"/>
              <w:left w:w="20" w:type="dxa"/>
              <w:bottom w:w="20" w:type="dxa"/>
              <w:right w:w="20" w:type="dxa"/>
            </w:tcMar>
            <w:vAlign w:val="center"/>
            <w:hideMark/>
          </w:tcPr>
          <w:p w14:paraId="3817F685" w14:textId="77777777" w:rsidR="008F1C27" w:rsidRPr="008F1C27" w:rsidRDefault="008F1C27" w:rsidP="003D5673">
            <w:pPr>
              <w:pStyle w:val="movimento2"/>
              <w:rPr>
                <w:color w:val="002060"/>
              </w:rPr>
            </w:pPr>
            <w:r w:rsidRPr="008F1C27">
              <w:rPr>
                <w:color w:val="002060"/>
              </w:rPr>
              <w:t xml:space="preserve">(CDC 2018) </w:t>
            </w:r>
          </w:p>
        </w:tc>
        <w:tc>
          <w:tcPr>
            <w:tcW w:w="800" w:type="dxa"/>
            <w:tcMar>
              <w:top w:w="20" w:type="dxa"/>
              <w:left w:w="20" w:type="dxa"/>
              <w:bottom w:w="20" w:type="dxa"/>
              <w:right w:w="20" w:type="dxa"/>
            </w:tcMar>
            <w:vAlign w:val="center"/>
            <w:hideMark/>
          </w:tcPr>
          <w:p w14:paraId="0A5911EE"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16118120" w14:textId="77777777" w:rsidR="008F1C27" w:rsidRPr="001F3A11" w:rsidRDefault="008F1C27" w:rsidP="003D5673">
            <w:pPr>
              <w:pStyle w:val="movimento"/>
              <w:rPr>
                <w:color w:val="002060"/>
                <w:lang w:val="es-ES"/>
              </w:rPr>
            </w:pPr>
            <w:r w:rsidRPr="001F3A11">
              <w:rPr>
                <w:color w:val="002060"/>
                <w:lang w:val="es-ES"/>
              </w:rPr>
              <w:t>DE SOUZA JUNIOR EDSON LUIZ</w:t>
            </w:r>
          </w:p>
        </w:tc>
        <w:tc>
          <w:tcPr>
            <w:tcW w:w="2200" w:type="dxa"/>
            <w:tcMar>
              <w:top w:w="20" w:type="dxa"/>
              <w:left w:w="20" w:type="dxa"/>
              <w:bottom w:w="20" w:type="dxa"/>
              <w:right w:w="20" w:type="dxa"/>
            </w:tcMar>
            <w:vAlign w:val="center"/>
            <w:hideMark/>
          </w:tcPr>
          <w:p w14:paraId="38935BCD" w14:textId="77777777" w:rsidR="008F1C27" w:rsidRPr="008F1C27" w:rsidRDefault="008F1C27" w:rsidP="003D5673">
            <w:pPr>
              <w:pStyle w:val="movimento2"/>
              <w:rPr>
                <w:color w:val="002060"/>
              </w:rPr>
            </w:pPr>
            <w:r w:rsidRPr="008F1C27">
              <w:rPr>
                <w:color w:val="002060"/>
              </w:rPr>
              <w:t xml:space="preserve">(FUTSAL CASTELFIDARDO) </w:t>
            </w:r>
          </w:p>
        </w:tc>
      </w:tr>
      <w:tr w:rsidR="008F1C27" w:rsidRPr="008F1C27" w14:paraId="0234195A" w14:textId="77777777" w:rsidTr="003D5673">
        <w:tc>
          <w:tcPr>
            <w:tcW w:w="2200" w:type="dxa"/>
            <w:tcMar>
              <w:top w:w="20" w:type="dxa"/>
              <w:left w:w="20" w:type="dxa"/>
              <w:bottom w:w="20" w:type="dxa"/>
              <w:right w:w="20" w:type="dxa"/>
            </w:tcMar>
            <w:vAlign w:val="center"/>
            <w:hideMark/>
          </w:tcPr>
          <w:p w14:paraId="0CD367BB" w14:textId="77777777" w:rsidR="008F1C27" w:rsidRPr="008F1C27" w:rsidRDefault="008F1C27" w:rsidP="003D5673">
            <w:pPr>
              <w:pStyle w:val="movimento"/>
              <w:rPr>
                <w:color w:val="002060"/>
              </w:rPr>
            </w:pPr>
            <w:r w:rsidRPr="008F1C27">
              <w:rPr>
                <w:color w:val="002060"/>
              </w:rPr>
              <w:t>MATTEUCCI LUCA</w:t>
            </w:r>
          </w:p>
        </w:tc>
        <w:tc>
          <w:tcPr>
            <w:tcW w:w="2200" w:type="dxa"/>
            <w:tcMar>
              <w:top w:w="20" w:type="dxa"/>
              <w:left w:w="20" w:type="dxa"/>
              <w:bottom w:w="20" w:type="dxa"/>
              <w:right w:w="20" w:type="dxa"/>
            </w:tcMar>
            <w:vAlign w:val="center"/>
            <w:hideMark/>
          </w:tcPr>
          <w:p w14:paraId="253F174D" w14:textId="77777777" w:rsidR="008F1C27" w:rsidRPr="008F1C27" w:rsidRDefault="008F1C27" w:rsidP="003D5673">
            <w:pPr>
              <w:pStyle w:val="movimento2"/>
              <w:rPr>
                <w:color w:val="002060"/>
              </w:rPr>
            </w:pPr>
            <w:r w:rsidRPr="008F1C27">
              <w:rPr>
                <w:color w:val="002060"/>
              </w:rPr>
              <w:t xml:space="preserve">(FUTSAL CASTELFIDARDO) </w:t>
            </w:r>
          </w:p>
        </w:tc>
        <w:tc>
          <w:tcPr>
            <w:tcW w:w="800" w:type="dxa"/>
            <w:tcMar>
              <w:top w:w="20" w:type="dxa"/>
              <w:left w:w="20" w:type="dxa"/>
              <w:bottom w:w="20" w:type="dxa"/>
              <w:right w:w="20" w:type="dxa"/>
            </w:tcMar>
            <w:vAlign w:val="center"/>
            <w:hideMark/>
          </w:tcPr>
          <w:p w14:paraId="006D9874"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77E4574" w14:textId="77777777" w:rsidR="008F1C27" w:rsidRPr="008F1C27" w:rsidRDefault="008F1C27" w:rsidP="003D5673">
            <w:pPr>
              <w:pStyle w:val="movimento"/>
              <w:rPr>
                <w:color w:val="002060"/>
              </w:rPr>
            </w:pPr>
            <w:r w:rsidRPr="008F1C27">
              <w:rPr>
                <w:color w:val="002060"/>
              </w:rPr>
              <w:t>NATALI LORENZO</w:t>
            </w:r>
          </w:p>
        </w:tc>
        <w:tc>
          <w:tcPr>
            <w:tcW w:w="2200" w:type="dxa"/>
            <w:tcMar>
              <w:top w:w="20" w:type="dxa"/>
              <w:left w:w="20" w:type="dxa"/>
              <w:bottom w:w="20" w:type="dxa"/>
              <w:right w:w="20" w:type="dxa"/>
            </w:tcMar>
            <w:vAlign w:val="center"/>
            <w:hideMark/>
          </w:tcPr>
          <w:p w14:paraId="123B262C" w14:textId="77777777" w:rsidR="008F1C27" w:rsidRPr="008F1C27" w:rsidRDefault="008F1C27" w:rsidP="003D5673">
            <w:pPr>
              <w:pStyle w:val="movimento2"/>
              <w:rPr>
                <w:color w:val="002060"/>
              </w:rPr>
            </w:pPr>
            <w:r w:rsidRPr="008F1C27">
              <w:rPr>
                <w:color w:val="002060"/>
              </w:rPr>
              <w:t xml:space="preserve">(FUTSAL RECANATI) </w:t>
            </w:r>
          </w:p>
        </w:tc>
      </w:tr>
      <w:tr w:rsidR="008F1C27" w:rsidRPr="008F1C27" w14:paraId="35CDE2B9" w14:textId="77777777" w:rsidTr="003D5673">
        <w:tc>
          <w:tcPr>
            <w:tcW w:w="2200" w:type="dxa"/>
            <w:tcMar>
              <w:top w:w="20" w:type="dxa"/>
              <w:left w:w="20" w:type="dxa"/>
              <w:bottom w:w="20" w:type="dxa"/>
              <w:right w:w="20" w:type="dxa"/>
            </w:tcMar>
            <w:vAlign w:val="center"/>
            <w:hideMark/>
          </w:tcPr>
          <w:p w14:paraId="23BD45BC" w14:textId="77777777" w:rsidR="008F1C27" w:rsidRPr="008F1C27" w:rsidRDefault="008F1C27" w:rsidP="003D5673">
            <w:pPr>
              <w:pStyle w:val="movimento"/>
              <w:rPr>
                <w:color w:val="002060"/>
              </w:rPr>
            </w:pPr>
            <w:r w:rsidRPr="008F1C27">
              <w:rPr>
                <w:color w:val="002060"/>
              </w:rPr>
              <w:t>KAMBERI ELVIS</w:t>
            </w:r>
          </w:p>
        </w:tc>
        <w:tc>
          <w:tcPr>
            <w:tcW w:w="2200" w:type="dxa"/>
            <w:tcMar>
              <w:top w:w="20" w:type="dxa"/>
              <w:left w:w="20" w:type="dxa"/>
              <w:bottom w:w="20" w:type="dxa"/>
              <w:right w:w="20" w:type="dxa"/>
            </w:tcMar>
            <w:vAlign w:val="center"/>
            <w:hideMark/>
          </w:tcPr>
          <w:p w14:paraId="2F2909B1" w14:textId="77777777" w:rsidR="008F1C27" w:rsidRPr="008F1C27" w:rsidRDefault="008F1C27" w:rsidP="003D5673">
            <w:pPr>
              <w:pStyle w:val="movimento2"/>
              <w:rPr>
                <w:color w:val="002060"/>
              </w:rPr>
            </w:pPr>
            <w:r w:rsidRPr="008F1C27">
              <w:rPr>
                <w:color w:val="002060"/>
              </w:rPr>
              <w:t xml:space="preserve">(PAGLIARE) </w:t>
            </w:r>
          </w:p>
        </w:tc>
        <w:tc>
          <w:tcPr>
            <w:tcW w:w="800" w:type="dxa"/>
            <w:tcMar>
              <w:top w:w="20" w:type="dxa"/>
              <w:left w:w="20" w:type="dxa"/>
              <w:bottom w:w="20" w:type="dxa"/>
              <w:right w:w="20" w:type="dxa"/>
            </w:tcMar>
            <w:vAlign w:val="center"/>
            <w:hideMark/>
          </w:tcPr>
          <w:p w14:paraId="5465899A"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565CC747" w14:textId="77777777" w:rsidR="008F1C27" w:rsidRPr="008F1C27" w:rsidRDefault="008F1C27" w:rsidP="003D5673">
            <w:pPr>
              <w:pStyle w:val="movimento"/>
              <w:rPr>
                <w:color w:val="002060"/>
              </w:rPr>
            </w:pPr>
            <w:r w:rsidRPr="008F1C27">
              <w:rPr>
                <w:color w:val="002060"/>
              </w:rPr>
              <w:t>MBAMBU MBIKI</w:t>
            </w:r>
          </w:p>
        </w:tc>
        <w:tc>
          <w:tcPr>
            <w:tcW w:w="2200" w:type="dxa"/>
            <w:tcMar>
              <w:top w:w="20" w:type="dxa"/>
              <w:left w:w="20" w:type="dxa"/>
              <w:bottom w:w="20" w:type="dxa"/>
              <w:right w:w="20" w:type="dxa"/>
            </w:tcMar>
            <w:vAlign w:val="center"/>
            <w:hideMark/>
          </w:tcPr>
          <w:p w14:paraId="4055C75C" w14:textId="77777777" w:rsidR="008F1C27" w:rsidRPr="008F1C27" w:rsidRDefault="008F1C27" w:rsidP="003D5673">
            <w:pPr>
              <w:pStyle w:val="movimento2"/>
              <w:rPr>
                <w:color w:val="002060"/>
              </w:rPr>
            </w:pPr>
            <w:r w:rsidRPr="008F1C27">
              <w:rPr>
                <w:color w:val="002060"/>
              </w:rPr>
              <w:t xml:space="preserve">(PAGLIARE) </w:t>
            </w:r>
          </w:p>
        </w:tc>
      </w:tr>
      <w:tr w:rsidR="008F1C27" w:rsidRPr="008F1C27" w14:paraId="60D92500" w14:textId="77777777" w:rsidTr="003D5673">
        <w:tc>
          <w:tcPr>
            <w:tcW w:w="2200" w:type="dxa"/>
            <w:tcMar>
              <w:top w:w="20" w:type="dxa"/>
              <w:left w:w="20" w:type="dxa"/>
              <w:bottom w:w="20" w:type="dxa"/>
              <w:right w:w="20" w:type="dxa"/>
            </w:tcMar>
            <w:vAlign w:val="center"/>
            <w:hideMark/>
          </w:tcPr>
          <w:p w14:paraId="367FA5EE" w14:textId="77777777" w:rsidR="008F1C27" w:rsidRPr="008F1C27" w:rsidRDefault="008F1C27" w:rsidP="003D5673">
            <w:pPr>
              <w:pStyle w:val="movimento"/>
              <w:rPr>
                <w:color w:val="002060"/>
              </w:rPr>
            </w:pPr>
            <w:r w:rsidRPr="008F1C27">
              <w:rPr>
                <w:color w:val="002060"/>
              </w:rPr>
              <w:lastRenderedPageBreak/>
              <w:t>GIAMBARTOLOMEI LUCAS MATIAS</w:t>
            </w:r>
          </w:p>
        </w:tc>
        <w:tc>
          <w:tcPr>
            <w:tcW w:w="2200" w:type="dxa"/>
            <w:tcMar>
              <w:top w:w="20" w:type="dxa"/>
              <w:left w:w="20" w:type="dxa"/>
              <w:bottom w:w="20" w:type="dxa"/>
              <w:right w:w="20" w:type="dxa"/>
            </w:tcMar>
            <w:vAlign w:val="center"/>
            <w:hideMark/>
          </w:tcPr>
          <w:p w14:paraId="5A0D6351" w14:textId="77777777" w:rsidR="008F1C27" w:rsidRPr="008F1C27" w:rsidRDefault="008F1C27" w:rsidP="003D5673">
            <w:pPr>
              <w:pStyle w:val="movimento2"/>
              <w:rPr>
                <w:color w:val="002060"/>
              </w:rPr>
            </w:pPr>
            <w:r w:rsidRPr="008F1C27">
              <w:rPr>
                <w:color w:val="002060"/>
              </w:rPr>
              <w:t xml:space="preserve">(POLISPORTIVA VICTORIA) </w:t>
            </w:r>
          </w:p>
        </w:tc>
        <w:tc>
          <w:tcPr>
            <w:tcW w:w="800" w:type="dxa"/>
            <w:tcMar>
              <w:top w:w="20" w:type="dxa"/>
              <w:left w:w="20" w:type="dxa"/>
              <w:bottom w:w="20" w:type="dxa"/>
              <w:right w:w="20" w:type="dxa"/>
            </w:tcMar>
            <w:vAlign w:val="center"/>
            <w:hideMark/>
          </w:tcPr>
          <w:p w14:paraId="4EA7FBAF"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1D6F3993"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4F007D71" w14:textId="77777777" w:rsidR="008F1C27" w:rsidRPr="008F1C27" w:rsidRDefault="008F1C27" w:rsidP="003D5673">
            <w:pPr>
              <w:pStyle w:val="movimento2"/>
              <w:rPr>
                <w:color w:val="002060"/>
              </w:rPr>
            </w:pPr>
            <w:r w:rsidRPr="008F1C27">
              <w:rPr>
                <w:color w:val="002060"/>
              </w:rPr>
              <w:t> </w:t>
            </w:r>
          </w:p>
        </w:tc>
      </w:tr>
    </w:tbl>
    <w:p w14:paraId="056D5FBF" w14:textId="77777777" w:rsidR="008F1C27" w:rsidRPr="008F1C27" w:rsidRDefault="008F1C27" w:rsidP="008F1C27">
      <w:pPr>
        <w:pStyle w:val="titolo10"/>
        <w:rPr>
          <w:rFonts w:eastAsiaTheme="minorEastAsia"/>
          <w:color w:val="002060"/>
        </w:rPr>
      </w:pPr>
      <w:r w:rsidRPr="008F1C27">
        <w:rPr>
          <w:color w:val="002060"/>
        </w:rPr>
        <w:t xml:space="preserve">GARE DEL 20/12/2025 </w:t>
      </w:r>
    </w:p>
    <w:p w14:paraId="4FFEE7B2" w14:textId="77777777" w:rsidR="008F1C27" w:rsidRPr="008F1C27" w:rsidRDefault="008F1C27" w:rsidP="008F1C27">
      <w:pPr>
        <w:pStyle w:val="titolo7a"/>
        <w:rPr>
          <w:color w:val="002060"/>
        </w:rPr>
      </w:pPr>
      <w:r w:rsidRPr="008F1C27">
        <w:rPr>
          <w:color w:val="002060"/>
        </w:rPr>
        <w:t xml:space="preserve">PROVVEDIMENTI DISCIPLINARI </w:t>
      </w:r>
    </w:p>
    <w:p w14:paraId="010B722E" w14:textId="77777777" w:rsidR="008F1C27" w:rsidRPr="008F1C27" w:rsidRDefault="008F1C27" w:rsidP="008F1C27">
      <w:pPr>
        <w:pStyle w:val="titolo7b0"/>
        <w:rPr>
          <w:color w:val="002060"/>
        </w:rPr>
      </w:pPr>
      <w:r w:rsidRPr="008F1C27">
        <w:rPr>
          <w:color w:val="002060"/>
        </w:rPr>
        <w:t xml:space="preserve">In base alle risultanze degli atti ufficiali sono state deliberate le seguenti sanzioni disciplinari. </w:t>
      </w:r>
    </w:p>
    <w:p w14:paraId="2F28125F" w14:textId="77777777" w:rsidR="008F1C27" w:rsidRPr="008F1C27" w:rsidRDefault="008F1C27" w:rsidP="008F1C27">
      <w:pPr>
        <w:pStyle w:val="titolo30"/>
        <w:rPr>
          <w:color w:val="002060"/>
        </w:rPr>
      </w:pPr>
      <w:r w:rsidRPr="008F1C27">
        <w:rPr>
          <w:color w:val="002060"/>
        </w:rPr>
        <w:t xml:space="preserve">ASSISTENTE ARBITRO </w:t>
      </w:r>
    </w:p>
    <w:p w14:paraId="2F55A12D" w14:textId="77777777" w:rsidR="008F1C27" w:rsidRPr="008F1C27" w:rsidRDefault="008F1C27" w:rsidP="008F1C27">
      <w:pPr>
        <w:pStyle w:val="titolo20"/>
        <w:rPr>
          <w:color w:val="002060"/>
        </w:rPr>
      </w:pPr>
      <w:r w:rsidRPr="008F1C27">
        <w:rPr>
          <w:color w:val="002060"/>
        </w:rPr>
        <w:t xml:space="preserve">SQUALIFICA FINO AL 14/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1EBDF85D" w14:textId="77777777" w:rsidTr="003D5673">
        <w:tc>
          <w:tcPr>
            <w:tcW w:w="2200" w:type="dxa"/>
            <w:tcMar>
              <w:top w:w="20" w:type="dxa"/>
              <w:left w:w="20" w:type="dxa"/>
              <w:bottom w:w="20" w:type="dxa"/>
              <w:right w:w="20" w:type="dxa"/>
            </w:tcMar>
            <w:vAlign w:val="center"/>
            <w:hideMark/>
          </w:tcPr>
          <w:p w14:paraId="03151873" w14:textId="77777777" w:rsidR="008F1C27" w:rsidRPr="008F1C27" w:rsidRDefault="008F1C27" w:rsidP="003D5673">
            <w:pPr>
              <w:pStyle w:val="movimento"/>
              <w:rPr>
                <w:color w:val="002060"/>
              </w:rPr>
            </w:pPr>
            <w:r w:rsidRPr="008F1C27">
              <w:rPr>
                <w:color w:val="002060"/>
              </w:rPr>
              <w:t>PAOLONI GIULIANO</w:t>
            </w:r>
          </w:p>
        </w:tc>
        <w:tc>
          <w:tcPr>
            <w:tcW w:w="2200" w:type="dxa"/>
            <w:tcMar>
              <w:top w:w="20" w:type="dxa"/>
              <w:left w:w="20" w:type="dxa"/>
              <w:bottom w:w="20" w:type="dxa"/>
              <w:right w:w="20" w:type="dxa"/>
            </w:tcMar>
            <w:vAlign w:val="center"/>
            <w:hideMark/>
          </w:tcPr>
          <w:p w14:paraId="5B57AE7B" w14:textId="77777777" w:rsidR="008F1C27" w:rsidRPr="008F1C27" w:rsidRDefault="008F1C27" w:rsidP="003D5673">
            <w:pPr>
              <w:pStyle w:val="movimento2"/>
              <w:rPr>
                <w:color w:val="002060"/>
              </w:rPr>
            </w:pPr>
            <w:r w:rsidRPr="008F1C27">
              <w:rPr>
                <w:color w:val="002060"/>
              </w:rPr>
              <w:t xml:space="preserve">(CASTRUM LAURI) </w:t>
            </w:r>
          </w:p>
        </w:tc>
        <w:tc>
          <w:tcPr>
            <w:tcW w:w="800" w:type="dxa"/>
            <w:tcMar>
              <w:top w:w="20" w:type="dxa"/>
              <w:left w:w="20" w:type="dxa"/>
              <w:bottom w:w="20" w:type="dxa"/>
              <w:right w:w="20" w:type="dxa"/>
            </w:tcMar>
            <w:vAlign w:val="center"/>
            <w:hideMark/>
          </w:tcPr>
          <w:p w14:paraId="4DCD9DCF"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642BDD52"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1D68BCD" w14:textId="77777777" w:rsidR="008F1C27" w:rsidRPr="008F1C27" w:rsidRDefault="008F1C27" w:rsidP="003D5673">
            <w:pPr>
              <w:pStyle w:val="movimento2"/>
              <w:rPr>
                <w:color w:val="002060"/>
              </w:rPr>
            </w:pPr>
            <w:r w:rsidRPr="008F1C27">
              <w:rPr>
                <w:color w:val="002060"/>
              </w:rPr>
              <w:t> </w:t>
            </w:r>
          </w:p>
        </w:tc>
      </w:tr>
    </w:tbl>
    <w:p w14:paraId="78EDC6CD" w14:textId="77777777" w:rsidR="008F1C27" w:rsidRPr="008F1C27" w:rsidRDefault="008F1C27" w:rsidP="008F1C27">
      <w:pPr>
        <w:pStyle w:val="diffida"/>
        <w:spacing w:before="80" w:beforeAutospacing="0" w:after="40" w:afterAutospacing="0"/>
        <w:jc w:val="left"/>
        <w:rPr>
          <w:rFonts w:eastAsiaTheme="minorEastAsia"/>
          <w:color w:val="002060"/>
        </w:rPr>
      </w:pPr>
      <w:r w:rsidRPr="008F1C27">
        <w:rPr>
          <w:color w:val="002060"/>
        </w:rPr>
        <w:t xml:space="preserve">Per proteste nei confronti dell'arbitro. Allontanato. </w:t>
      </w:r>
    </w:p>
    <w:p w14:paraId="54F08E19" w14:textId="77777777" w:rsidR="008F1C27" w:rsidRPr="008F1C27" w:rsidRDefault="008F1C27" w:rsidP="008F1C27">
      <w:pPr>
        <w:pStyle w:val="titolo30"/>
        <w:rPr>
          <w:color w:val="002060"/>
        </w:rPr>
      </w:pPr>
      <w:r w:rsidRPr="008F1C27">
        <w:rPr>
          <w:color w:val="002060"/>
        </w:rPr>
        <w:t xml:space="preserve">CALCIATORI NON ESPULSI </w:t>
      </w:r>
    </w:p>
    <w:p w14:paraId="2B883704" w14:textId="77777777" w:rsidR="008F1C27" w:rsidRPr="008F1C27" w:rsidRDefault="008F1C27" w:rsidP="008F1C27">
      <w:pPr>
        <w:pStyle w:val="titolo20"/>
        <w:rPr>
          <w:color w:val="002060"/>
        </w:rPr>
      </w:pPr>
      <w:r w:rsidRPr="008F1C2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6F9C6DF9" w14:textId="77777777" w:rsidTr="003D5673">
        <w:tc>
          <w:tcPr>
            <w:tcW w:w="2200" w:type="dxa"/>
            <w:tcMar>
              <w:top w:w="20" w:type="dxa"/>
              <w:left w:w="20" w:type="dxa"/>
              <w:bottom w:w="20" w:type="dxa"/>
              <w:right w:w="20" w:type="dxa"/>
            </w:tcMar>
            <w:vAlign w:val="center"/>
            <w:hideMark/>
          </w:tcPr>
          <w:p w14:paraId="23B35771" w14:textId="77777777" w:rsidR="008F1C27" w:rsidRPr="008F1C27" w:rsidRDefault="008F1C27" w:rsidP="003D5673">
            <w:pPr>
              <w:pStyle w:val="movimento"/>
              <w:rPr>
                <w:color w:val="002060"/>
              </w:rPr>
            </w:pPr>
            <w:r w:rsidRPr="008F1C27">
              <w:rPr>
                <w:color w:val="002060"/>
              </w:rPr>
              <w:t>DANO DRITAN</w:t>
            </w:r>
          </w:p>
        </w:tc>
        <w:tc>
          <w:tcPr>
            <w:tcW w:w="2200" w:type="dxa"/>
            <w:tcMar>
              <w:top w:w="20" w:type="dxa"/>
              <w:left w:w="20" w:type="dxa"/>
              <w:bottom w:w="20" w:type="dxa"/>
              <w:right w:w="20" w:type="dxa"/>
            </w:tcMar>
            <w:vAlign w:val="center"/>
            <w:hideMark/>
          </w:tcPr>
          <w:p w14:paraId="322E4C5D" w14:textId="77777777" w:rsidR="008F1C27" w:rsidRPr="008F1C27" w:rsidRDefault="008F1C27" w:rsidP="003D5673">
            <w:pPr>
              <w:pStyle w:val="movimento2"/>
              <w:rPr>
                <w:color w:val="002060"/>
              </w:rPr>
            </w:pPr>
            <w:r w:rsidRPr="008F1C27">
              <w:rPr>
                <w:color w:val="002060"/>
              </w:rPr>
              <w:t xml:space="preserve">(FUTSAL CASTELRAIMONDO) </w:t>
            </w:r>
          </w:p>
        </w:tc>
        <w:tc>
          <w:tcPr>
            <w:tcW w:w="800" w:type="dxa"/>
            <w:tcMar>
              <w:top w:w="20" w:type="dxa"/>
              <w:left w:w="20" w:type="dxa"/>
              <w:bottom w:w="20" w:type="dxa"/>
              <w:right w:w="20" w:type="dxa"/>
            </w:tcMar>
            <w:vAlign w:val="center"/>
            <w:hideMark/>
          </w:tcPr>
          <w:p w14:paraId="35345C1C"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34BE6D39"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870EF63" w14:textId="77777777" w:rsidR="008F1C27" w:rsidRPr="008F1C27" w:rsidRDefault="008F1C27" w:rsidP="003D5673">
            <w:pPr>
              <w:pStyle w:val="movimento2"/>
              <w:rPr>
                <w:color w:val="002060"/>
              </w:rPr>
            </w:pPr>
            <w:r w:rsidRPr="008F1C27">
              <w:rPr>
                <w:color w:val="002060"/>
              </w:rPr>
              <w:t> </w:t>
            </w:r>
          </w:p>
        </w:tc>
      </w:tr>
    </w:tbl>
    <w:p w14:paraId="5F33CE75" w14:textId="77777777" w:rsidR="008F1C27" w:rsidRPr="008F1C27" w:rsidRDefault="008F1C27" w:rsidP="008F1C27">
      <w:pPr>
        <w:pStyle w:val="titolo20"/>
        <w:rPr>
          <w:rFonts w:eastAsiaTheme="minorEastAsia"/>
          <w:color w:val="002060"/>
        </w:rPr>
      </w:pPr>
      <w:r w:rsidRPr="008F1C2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301EB1AF" w14:textId="77777777" w:rsidTr="003D5673">
        <w:tc>
          <w:tcPr>
            <w:tcW w:w="2200" w:type="dxa"/>
            <w:tcMar>
              <w:top w:w="20" w:type="dxa"/>
              <w:left w:w="20" w:type="dxa"/>
              <w:bottom w:w="20" w:type="dxa"/>
              <w:right w:w="20" w:type="dxa"/>
            </w:tcMar>
            <w:vAlign w:val="center"/>
            <w:hideMark/>
          </w:tcPr>
          <w:p w14:paraId="61845903" w14:textId="77777777" w:rsidR="008F1C27" w:rsidRPr="008F1C27" w:rsidRDefault="008F1C27" w:rsidP="003D5673">
            <w:pPr>
              <w:pStyle w:val="movimento"/>
              <w:rPr>
                <w:color w:val="002060"/>
              </w:rPr>
            </w:pPr>
            <w:r w:rsidRPr="008F1C27">
              <w:rPr>
                <w:color w:val="002060"/>
              </w:rPr>
              <w:t>BARTOLINI ALESSIO</w:t>
            </w:r>
          </w:p>
        </w:tc>
        <w:tc>
          <w:tcPr>
            <w:tcW w:w="2200" w:type="dxa"/>
            <w:tcMar>
              <w:top w:w="20" w:type="dxa"/>
              <w:left w:w="20" w:type="dxa"/>
              <w:bottom w:w="20" w:type="dxa"/>
              <w:right w:w="20" w:type="dxa"/>
            </w:tcMar>
            <w:vAlign w:val="center"/>
            <w:hideMark/>
          </w:tcPr>
          <w:p w14:paraId="2D57A142" w14:textId="77777777" w:rsidR="008F1C27" w:rsidRPr="008F1C27" w:rsidRDefault="008F1C27" w:rsidP="003D5673">
            <w:pPr>
              <w:pStyle w:val="movimento2"/>
              <w:rPr>
                <w:color w:val="002060"/>
              </w:rPr>
            </w:pPr>
            <w:r w:rsidRPr="008F1C27">
              <w:rPr>
                <w:color w:val="002060"/>
              </w:rPr>
              <w:t xml:space="preserve">(CASTRUM LAURI) </w:t>
            </w:r>
          </w:p>
        </w:tc>
        <w:tc>
          <w:tcPr>
            <w:tcW w:w="800" w:type="dxa"/>
            <w:tcMar>
              <w:top w:w="20" w:type="dxa"/>
              <w:left w:w="20" w:type="dxa"/>
              <w:bottom w:w="20" w:type="dxa"/>
              <w:right w:w="20" w:type="dxa"/>
            </w:tcMar>
            <w:vAlign w:val="center"/>
            <w:hideMark/>
          </w:tcPr>
          <w:p w14:paraId="15D21A4D"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3847ADBA"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30E0836D" w14:textId="77777777" w:rsidR="008F1C27" w:rsidRPr="008F1C27" w:rsidRDefault="008F1C27" w:rsidP="003D5673">
            <w:pPr>
              <w:pStyle w:val="movimento2"/>
              <w:rPr>
                <w:color w:val="002060"/>
              </w:rPr>
            </w:pPr>
            <w:r w:rsidRPr="008F1C27">
              <w:rPr>
                <w:color w:val="002060"/>
              </w:rPr>
              <w:t> </w:t>
            </w:r>
          </w:p>
        </w:tc>
      </w:tr>
    </w:tbl>
    <w:p w14:paraId="24934C2F" w14:textId="77777777" w:rsidR="008F1C27" w:rsidRPr="008F1C27" w:rsidRDefault="008F1C27" w:rsidP="008F1C27">
      <w:pPr>
        <w:pStyle w:val="titolo20"/>
        <w:rPr>
          <w:rFonts w:eastAsiaTheme="minorEastAsia"/>
          <w:color w:val="002060"/>
        </w:rPr>
      </w:pPr>
      <w:r w:rsidRPr="008F1C2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3BBCE8E5" w14:textId="77777777" w:rsidTr="003D5673">
        <w:tc>
          <w:tcPr>
            <w:tcW w:w="2200" w:type="dxa"/>
            <w:tcMar>
              <w:top w:w="20" w:type="dxa"/>
              <w:left w:w="20" w:type="dxa"/>
              <w:bottom w:w="20" w:type="dxa"/>
              <w:right w:w="20" w:type="dxa"/>
            </w:tcMar>
            <w:vAlign w:val="center"/>
            <w:hideMark/>
          </w:tcPr>
          <w:p w14:paraId="41DE7719" w14:textId="77777777" w:rsidR="008F1C27" w:rsidRPr="008F1C27" w:rsidRDefault="008F1C27" w:rsidP="003D5673">
            <w:pPr>
              <w:pStyle w:val="movimento"/>
              <w:rPr>
                <w:color w:val="002060"/>
              </w:rPr>
            </w:pPr>
            <w:r w:rsidRPr="008F1C27">
              <w:rPr>
                <w:color w:val="002060"/>
              </w:rPr>
              <w:t>PUPILLI MARCO</w:t>
            </w:r>
          </w:p>
        </w:tc>
        <w:tc>
          <w:tcPr>
            <w:tcW w:w="2200" w:type="dxa"/>
            <w:tcMar>
              <w:top w:w="20" w:type="dxa"/>
              <w:left w:w="20" w:type="dxa"/>
              <w:bottom w:w="20" w:type="dxa"/>
              <w:right w:w="20" w:type="dxa"/>
            </w:tcMar>
            <w:vAlign w:val="center"/>
            <w:hideMark/>
          </w:tcPr>
          <w:p w14:paraId="0E8BD3A0" w14:textId="77777777" w:rsidR="008F1C27" w:rsidRPr="008F1C27" w:rsidRDefault="008F1C27" w:rsidP="003D5673">
            <w:pPr>
              <w:pStyle w:val="movimento2"/>
              <w:rPr>
                <w:color w:val="002060"/>
              </w:rPr>
            </w:pPr>
            <w:r w:rsidRPr="008F1C27">
              <w:rPr>
                <w:color w:val="002060"/>
              </w:rPr>
              <w:t xml:space="preserve">(FUTSAL CASTELRAIMONDO) </w:t>
            </w:r>
          </w:p>
        </w:tc>
        <w:tc>
          <w:tcPr>
            <w:tcW w:w="800" w:type="dxa"/>
            <w:tcMar>
              <w:top w:w="20" w:type="dxa"/>
              <w:left w:w="20" w:type="dxa"/>
              <w:bottom w:w="20" w:type="dxa"/>
              <w:right w:w="20" w:type="dxa"/>
            </w:tcMar>
            <w:vAlign w:val="center"/>
            <w:hideMark/>
          </w:tcPr>
          <w:p w14:paraId="254256ED"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D0D859B"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0ACB7E67" w14:textId="77777777" w:rsidR="008F1C27" w:rsidRPr="008F1C27" w:rsidRDefault="008F1C27" w:rsidP="003D5673">
            <w:pPr>
              <w:pStyle w:val="movimento2"/>
              <w:rPr>
                <w:color w:val="002060"/>
              </w:rPr>
            </w:pPr>
            <w:r w:rsidRPr="008F1C27">
              <w:rPr>
                <w:color w:val="002060"/>
              </w:rPr>
              <w:t> </w:t>
            </w:r>
          </w:p>
        </w:tc>
      </w:tr>
    </w:tbl>
    <w:p w14:paraId="593F6ADD" w14:textId="77777777" w:rsidR="008F1C27" w:rsidRPr="008F1C27" w:rsidRDefault="008F1C27" w:rsidP="008F1C27">
      <w:pPr>
        <w:pStyle w:val="titolo20"/>
        <w:rPr>
          <w:rFonts w:eastAsiaTheme="minorEastAsia"/>
          <w:color w:val="002060"/>
        </w:rPr>
      </w:pPr>
      <w:r w:rsidRPr="008F1C2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1C27" w:rsidRPr="008F1C27" w14:paraId="2BD3B2EF" w14:textId="77777777" w:rsidTr="003D5673">
        <w:tc>
          <w:tcPr>
            <w:tcW w:w="2200" w:type="dxa"/>
            <w:tcMar>
              <w:top w:w="20" w:type="dxa"/>
              <w:left w:w="20" w:type="dxa"/>
              <w:bottom w:w="20" w:type="dxa"/>
              <w:right w:w="20" w:type="dxa"/>
            </w:tcMar>
            <w:vAlign w:val="center"/>
            <w:hideMark/>
          </w:tcPr>
          <w:p w14:paraId="70F379AC" w14:textId="77777777" w:rsidR="008F1C27" w:rsidRPr="008F1C27" w:rsidRDefault="008F1C27" w:rsidP="003D5673">
            <w:pPr>
              <w:pStyle w:val="movimento"/>
              <w:rPr>
                <w:color w:val="002060"/>
              </w:rPr>
            </w:pPr>
            <w:r w:rsidRPr="008F1C27">
              <w:rPr>
                <w:color w:val="002060"/>
              </w:rPr>
              <w:t>AMANKWAH MICHAEL TETTEH</w:t>
            </w:r>
          </w:p>
        </w:tc>
        <w:tc>
          <w:tcPr>
            <w:tcW w:w="2200" w:type="dxa"/>
            <w:tcMar>
              <w:top w:w="20" w:type="dxa"/>
              <w:left w:w="20" w:type="dxa"/>
              <w:bottom w:w="20" w:type="dxa"/>
              <w:right w:w="20" w:type="dxa"/>
            </w:tcMar>
            <w:vAlign w:val="center"/>
            <w:hideMark/>
          </w:tcPr>
          <w:p w14:paraId="478FB013" w14:textId="77777777" w:rsidR="008F1C27" w:rsidRPr="008F1C27" w:rsidRDefault="008F1C27" w:rsidP="003D5673">
            <w:pPr>
              <w:pStyle w:val="movimento2"/>
              <w:rPr>
                <w:color w:val="002060"/>
              </w:rPr>
            </w:pPr>
            <w:r w:rsidRPr="008F1C27">
              <w:rPr>
                <w:color w:val="002060"/>
              </w:rPr>
              <w:t xml:space="preserve">(FUTSAL CASTELRAIMONDO) </w:t>
            </w:r>
          </w:p>
        </w:tc>
        <w:tc>
          <w:tcPr>
            <w:tcW w:w="800" w:type="dxa"/>
            <w:tcMar>
              <w:top w:w="20" w:type="dxa"/>
              <w:left w:w="20" w:type="dxa"/>
              <w:bottom w:w="20" w:type="dxa"/>
              <w:right w:w="20" w:type="dxa"/>
            </w:tcMar>
            <w:vAlign w:val="center"/>
            <w:hideMark/>
          </w:tcPr>
          <w:p w14:paraId="6E6294A7"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56EDBD02" w14:textId="77777777" w:rsidR="008F1C27" w:rsidRPr="008F1C27" w:rsidRDefault="008F1C27" w:rsidP="003D5673">
            <w:pPr>
              <w:pStyle w:val="movimento"/>
              <w:rPr>
                <w:color w:val="002060"/>
              </w:rPr>
            </w:pPr>
            <w:r w:rsidRPr="008F1C27">
              <w:rPr>
                <w:color w:val="002060"/>
              </w:rPr>
              <w:t> </w:t>
            </w:r>
          </w:p>
        </w:tc>
        <w:tc>
          <w:tcPr>
            <w:tcW w:w="2200" w:type="dxa"/>
            <w:tcMar>
              <w:top w:w="20" w:type="dxa"/>
              <w:left w:w="20" w:type="dxa"/>
              <w:bottom w:w="20" w:type="dxa"/>
              <w:right w:w="20" w:type="dxa"/>
            </w:tcMar>
            <w:vAlign w:val="center"/>
            <w:hideMark/>
          </w:tcPr>
          <w:p w14:paraId="7978D6C1" w14:textId="77777777" w:rsidR="008F1C27" w:rsidRPr="008F1C27" w:rsidRDefault="008F1C27" w:rsidP="003D5673">
            <w:pPr>
              <w:pStyle w:val="movimento2"/>
              <w:rPr>
                <w:color w:val="002060"/>
              </w:rPr>
            </w:pPr>
            <w:r w:rsidRPr="008F1C27">
              <w:rPr>
                <w:color w:val="002060"/>
              </w:rPr>
              <w:t> </w:t>
            </w:r>
          </w:p>
        </w:tc>
      </w:tr>
    </w:tbl>
    <w:p w14:paraId="51EF280E" w14:textId="77777777" w:rsidR="00CB54B6" w:rsidRDefault="00CB54B6" w:rsidP="00CB54B6">
      <w:pPr>
        <w:pStyle w:val="breakline"/>
        <w:rPr>
          <w:color w:val="002060"/>
        </w:rPr>
      </w:pPr>
    </w:p>
    <w:p w14:paraId="5EE0742E" w14:textId="77777777" w:rsidR="00CB54B6" w:rsidRPr="00B0381A" w:rsidRDefault="00CB54B6" w:rsidP="00CB54B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63D5F368" w14:textId="77777777" w:rsidR="00CB54B6" w:rsidRPr="00B0381A" w:rsidRDefault="00CB54B6" w:rsidP="00CB54B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21E7CFCC" w14:textId="77777777" w:rsidR="00CB54B6" w:rsidRPr="00382449" w:rsidRDefault="00CB54B6" w:rsidP="00CB54B6">
      <w:pPr>
        <w:pStyle w:val="breakline"/>
        <w:rPr>
          <w:rFonts w:eastAsiaTheme="minorEastAsia"/>
          <w:color w:val="002060"/>
        </w:rPr>
      </w:pPr>
    </w:p>
    <w:p w14:paraId="551B97FB" w14:textId="77777777" w:rsidR="00CB54B6" w:rsidRPr="00382449" w:rsidRDefault="00CB54B6" w:rsidP="00CB54B6">
      <w:pPr>
        <w:pStyle w:val="titoloprinc0"/>
        <w:rPr>
          <w:color w:val="002060"/>
        </w:rPr>
      </w:pPr>
      <w:r w:rsidRPr="00382449">
        <w:rPr>
          <w:color w:val="002060"/>
        </w:rPr>
        <w:t>CLASSIFICA</w:t>
      </w:r>
    </w:p>
    <w:p w14:paraId="1EA24DFB" w14:textId="77777777" w:rsidR="00CB54B6" w:rsidRPr="00382449" w:rsidRDefault="00CB54B6" w:rsidP="00CB54B6">
      <w:pPr>
        <w:pStyle w:val="breakline"/>
        <w:rPr>
          <w:color w:val="002060"/>
        </w:rPr>
      </w:pPr>
    </w:p>
    <w:p w14:paraId="539648D6" w14:textId="77777777" w:rsidR="00CB54B6" w:rsidRPr="00382449" w:rsidRDefault="00CB54B6" w:rsidP="00CB54B6">
      <w:pPr>
        <w:pStyle w:val="breakline"/>
        <w:rPr>
          <w:color w:val="002060"/>
        </w:rPr>
      </w:pPr>
    </w:p>
    <w:p w14:paraId="47750B7D" w14:textId="77777777" w:rsidR="00CB54B6" w:rsidRPr="00382449" w:rsidRDefault="00CB54B6" w:rsidP="00CB54B6">
      <w:pPr>
        <w:pStyle w:val="sottotitolocampionato10"/>
        <w:rPr>
          <w:color w:val="002060"/>
        </w:rPr>
      </w:pPr>
      <w:r w:rsidRPr="0038244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61854153"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69AC4"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C41AB"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02FAF"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2425C"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8B1F2"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F4165"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C872C"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A87C3"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72972"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DB994" w14:textId="77777777" w:rsidR="00CB54B6" w:rsidRPr="00382449" w:rsidRDefault="00CB54B6" w:rsidP="003D5673">
            <w:pPr>
              <w:pStyle w:val="headertabella0"/>
              <w:rPr>
                <w:color w:val="002060"/>
              </w:rPr>
            </w:pPr>
            <w:r w:rsidRPr="00382449">
              <w:rPr>
                <w:color w:val="002060"/>
              </w:rPr>
              <w:t>PE</w:t>
            </w:r>
          </w:p>
        </w:tc>
      </w:tr>
      <w:tr w:rsidR="00CB54B6" w:rsidRPr="00382449" w14:paraId="67BF29BD"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27EFD5" w14:textId="77777777" w:rsidR="00CB54B6" w:rsidRPr="00382449" w:rsidRDefault="00CB54B6" w:rsidP="003D5673">
            <w:pPr>
              <w:pStyle w:val="rowtabella0"/>
              <w:rPr>
                <w:color w:val="002060"/>
              </w:rPr>
            </w:pPr>
            <w:r w:rsidRPr="0038244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8A0B0"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3F66"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267C"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5B9B"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62D1D"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8948"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372C"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464F"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2ECC" w14:textId="77777777" w:rsidR="00CB54B6" w:rsidRPr="00382449" w:rsidRDefault="00CB54B6" w:rsidP="003D5673">
            <w:pPr>
              <w:pStyle w:val="rowtabella0"/>
              <w:jc w:val="center"/>
              <w:rPr>
                <w:color w:val="002060"/>
              </w:rPr>
            </w:pPr>
            <w:r w:rsidRPr="00382449">
              <w:rPr>
                <w:color w:val="002060"/>
              </w:rPr>
              <w:t>0</w:t>
            </w:r>
          </w:p>
        </w:tc>
      </w:tr>
      <w:tr w:rsidR="00CB54B6" w:rsidRPr="00382449" w14:paraId="79E9DA8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12B80" w14:textId="77777777" w:rsidR="00CB54B6" w:rsidRPr="00382449" w:rsidRDefault="00CB54B6" w:rsidP="003D5673">
            <w:pPr>
              <w:pStyle w:val="rowtabella0"/>
              <w:rPr>
                <w:color w:val="002060"/>
              </w:rPr>
            </w:pPr>
            <w:r w:rsidRPr="00382449">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A04C"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526F"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4975"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2053D"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D930"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F329" w14:textId="77777777" w:rsidR="00CB54B6" w:rsidRPr="00382449" w:rsidRDefault="00CB54B6" w:rsidP="003D5673">
            <w:pPr>
              <w:pStyle w:val="rowtabella0"/>
              <w:jc w:val="center"/>
              <w:rPr>
                <w:color w:val="002060"/>
              </w:rPr>
            </w:pPr>
            <w:r w:rsidRPr="0038244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34DF"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4C11"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0829" w14:textId="77777777" w:rsidR="00CB54B6" w:rsidRPr="00382449" w:rsidRDefault="00CB54B6" w:rsidP="003D5673">
            <w:pPr>
              <w:pStyle w:val="rowtabella0"/>
              <w:jc w:val="center"/>
              <w:rPr>
                <w:color w:val="002060"/>
              </w:rPr>
            </w:pPr>
            <w:r w:rsidRPr="00382449">
              <w:rPr>
                <w:color w:val="002060"/>
              </w:rPr>
              <w:t>0</w:t>
            </w:r>
          </w:p>
        </w:tc>
      </w:tr>
      <w:tr w:rsidR="00CB54B6" w:rsidRPr="00382449" w14:paraId="2DB137B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1010D" w14:textId="77777777" w:rsidR="00CB54B6" w:rsidRPr="00382449" w:rsidRDefault="00CB54B6" w:rsidP="003D5673">
            <w:pPr>
              <w:pStyle w:val="rowtabella0"/>
              <w:rPr>
                <w:color w:val="002060"/>
              </w:rPr>
            </w:pPr>
            <w:r w:rsidRPr="0038244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1661"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6C17"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9AED"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578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CECB"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4757" w14:textId="77777777" w:rsidR="00CB54B6" w:rsidRPr="00382449" w:rsidRDefault="00CB54B6" w:rsidP="003D5673">
            <w:pPr>
              <w:pStyle w:val="rowtabella0"/>
              <w:jc w:val="center"/>
              <w:rPr>
                <w:color w:val="002060"/>
              </w:rPr>
            </w:pPr>
            <w:r w:rsidRPr="0038244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CFB6"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63BD"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35B5" w14:textId="77777777" w:rsidR="00CB54B6" w:rsidRPr="00382449" w:rsidRDefault="00CB54B6" w:rsidP="003D5673">
            <w:pPr>
              <w:pStyle w:val="rowtabella0"/>
              <w:jc w:val="center"/>
              <w:rPr>
                <w:color w:val="002060"/>
              </w:rPr>
            </w:pPr>
            <w:r w:rsidRPr="00382449">
              <w:rPr>
                <w:color w:val="002060"/>
              </w:rPr>
              <w:t>0</w:t>
            </w:r>
          </w:p>
        </w:tc>
      </w:tr>
      <w:tr w:rsidR="00CB54B6" w:rsidRPr="00382449" w14:paraId="397FC2D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46FCF" w14:textId="77777777" w:rsidR="00CB54B6" w:rsidRPr="00382449" w:rsidRDefault="00CB54B6" w:rsidP="003D5673">
            <w:pPr>
              <w:pStyle w:val="rowtabella0"/>
              <w:rPr>
                <w:color w:val="002060"/>
              </w:rPr>
            </w:pPr>
            <w:r w:rsidRPr="0038244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0E5F"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E38DE"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86BC6"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5D94"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B7A8"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670C"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137C"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4F39"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E2A6" w14:textId="77777777" w:rsidR="00CB54B6" w:rsidRPr="00382449" w:rsidRDefault="00CB54B6" w:rsidP="003D5673">
            <w:pPr>
              <w:pStyle w:val="rowtabella0"/>
              <w:jc w:val="center"/>
              <w:rPr>
                <w:color w:val="002060"/>
              </w:rPr>
            </w:pPr>
            <w:r w:rsidRPr="00382449">
              <w:rPr>
                <w:color w:val="002060"/>
              </w:rPr>
              <w:t>0</w:t>
            </w:r>
          </w:p>
        </w:tc>
      </w:tr>
      <w:tr w:rsidR="00CB54B6" w:rsidRPr="00382449" w14:paraId="6920175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25EFC" w14:textId="77777777" w:rsidR="00CB54B6" w:rsidRPr="00382449" w:rsidRDefault="00CB54B6" w:rsidP="003D5673">
            <w:pPr>
              <w:pStyle w:val="rowtabella0"/>
              <w:rPr>
                <w:color w:val="002060"/>
              </w:rPr>
            </w:pPr>
            <w:r w:rsidRPr="0038244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E22E"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E9A2"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CD69"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FBCE"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CC53"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78BA"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329D"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8FF8"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FC40" w14:textId="77777777" w:rsidR="00CB54B6" w:rsidRPr="00382449" w:rsidRDefault="00CB54B6" w:rsidP="003D5673">
            <w:pPr>
              <w:pStyle w:val="rowtabella0"/>
              <w:jc w:val="center"/>
              <w:rPr>
                <w:color w:val="002060"/>
              </w:rPr>
            </w:pPr>
            <w:r w:rsidRPr="00382449">
              <w:rPr>
                <w:color w:val="002060"/>
              </w:rPr>
              <w:t>0</w:t>
            </w:r>
          </w:p>
        </w:tc>
      </w:tr>
      <w:tr w:rsidR="00CB54B6" w:rsidRPr="00382449" w14:paraId="4BE343B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B3FD7" w14:textId="77777777" w:rsidR="00CB54B6" w:rsidRPr="00382449" w:rsidRDefault="00CB54B6" w:rsidP="003D5673">
            <w:pPr>
              <w:pStyle w:val="rowtabella0"/>
              <w:rPr>
                <w:color w:val="002060"/>
              </w:rPr>
            </w:pPr>
            <w:r w:rsidRPr="00382449">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E48A"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35EA"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F2D4"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877ED"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7618"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5CFF" w14:textId="77777777" w:rsidR="00CB54B6" w:rsidRPr="00382449" w:rsidRDefault="00CB54B6" w:rsidP="003D5673">
            <w:pPr>
              <w:pStyle w:val="rowtabella0"/>
              <w:jc w:val="center"/>
              <w:rPr>
                <w:color w:val="002060"/>
              </w:rPr>
            </w:pPr>
            <w:r w:rsidRPr="003824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7A27"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0A00"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880E" w14:textId="77777777" w:rsidR="00CB54B6" w:rsidRPr="00382449" w:rsidRDefault="00CB54B6" w:rsidP="003D5673">
            <w:pPr>
              <w:pStyle w:val="rowtabella0"/>
              <w:jc w:val="center"/>
              <w:rPr>
                <w:color w:val="002060"/>
              </w:rPr>
            </w:pPr>
            <w:r w:rsidRPr="00382449">
              <w:rPr>
                <w:color w:val="002060"/>
              </w:rPr>
              <w:t>0</w:t>
            </w:r>
          </w:p>
        </w:tc>
      </w:tr>
      <w:tr w:rsidR="00CB54B6" w:rsidRPr="00382449" w14:paraId="182B7D7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8EFDC" w14:textId="77777777" w:rsidR="00CB54B6" w:rsidRPr="00382449" w:rsidRDefault="00CB54B6" w:rsidP="003D5673">
            <w:pPr>
              <w:pStyle w:val="rowtabella0"/>
              <w:rPr>
                <w:color w:val="002060"/>
              </w:rPr>
            </w:pPr>
            <w:r w:rsidRPr="00382449">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BB51"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D797"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6211"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1871"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8C94"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5E854" w14:textId="77777777" w:rsidR="00CB54B6" w:rsidRPr="00382449" w:rsidRDefault="00CB54B6" w:rsidP="003D5673">
            <w:pPr>
              <w:pStyle w:val="rowtabella0"/>
              <w:jc w:val="center"/>
              <w:rPr>
                <w:color w:val="002060"/>
              </w:rPr>
            </w:pPr>
            <w:r w:rsidRPr="003824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9AD6"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BFB0"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8267" w14:textId="77777777" w:rsidR="00CB54B6" w:rsidRPr="00382449" w:rsidRDefault="00CB54B6" w:rsidP="003D5673">
            <w:pPr>
              <w:pStyle w:val="rowtabella0"/>
              <w:jc w:val="center"/>
              <w:rPr>
                <w:color w:val="002060"/>
              </w:rPr>
            </w:pPr>
            <w:r w:rsidRPr="00382449">
              <w:rPr>
                <w:color w:val="002060"/>
              </w:rPr>
              <w:t>0</w:t>
            </w:r>
          </w:p>
        </w:tc>
      </w:tr>
      <w:tr w:rsidR="00CB54B6" w:rsidRPr="00382449" w14:paraId="6C9D896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9F69B" w14:textId="77777777" w:rsidR="00CB54B6" w:rsidRPr="00382449" w:rsidRDefault="00CB54B6" w:rsidP="003D5673">
            <w:pPr>
              <w:pStyle w:val="rowtabella0"/>
              <w:rPr>
                <w:color w:val="002060"/>
              </w:rPr>
            </w:pPr>
            <w:r w:rsidRPr="00382449">
              <w:rPr>
                <w:color w:val="002060"/>
              </w:rPr>
              <w:t xml:space="preserve">A.S.D. </w:t>
            </w:r>
            <w:proofErr w:type="gramStart"/>
            <w:r w:rsidRPr="00382449">
              <w:rPr>
                <w:color w:val="002060"/>
              </w:rPr>
              <w:t>CITTA</w:t>
            </w:r>
            <w:proofErr w:type="gramEnd"/>
            <w:r w:rsidRPr="0038244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7C1C"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3C47"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3E3F"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B12E"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17B1"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9CF1"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B9DF"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5E34"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C196" w14:textId="77777777" w:rsidR="00CB54B6" w:rsidRPr="00382449" w:rsidRDefault="00CB54B6" w:rsidP="003D5673">
            <w:pPr>
              <w:pStyle w:val="rowtabella0"/>
              <w:jc w:val="center"/>
              <w:rPr>
                <w:color w:val="002060"/>
              </w:rPr>
            </w:pPr>
            <w:r w:rsidRPr="00382449">
              <w:rPr>
                <w:color w:val="002060"/>
              </w:rPr>
              <w:t>0</w:t>
            </w:r>
          </w:p>
        </w:tc>
      </w:tr>
      <w:tr w:rsidR="00CB54B6" w:rsidRPr="00382449" w14:paraId="59DF9D0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C5209" w14:textId="77777777" w:rsidR="00CB54B6" w:rsidRPr="00382449" w:rsidRDefault="00CB54B6" w:rsidP="003D5673">
            <w:pPr>
              <w:pStyle w:val="rowtabella0"/>
              <w:rPr>
                <w:color w:val="002060"/>
              </w:rPr>
            </w:pPr>
            <w:r w:rsidRPr="0038244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41097"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4B4A"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5F4D"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EBE8"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90271"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F76C0"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8B74"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A39A"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2936" w14:textId="77777777" w:rsidR="00CB54B6" w:rsidRPr="00382449" w:rsidRDefault="00CB54B6" w:rsidP="003D5673">
            <w:pPr>
              <w:pStyle w:val="rowtabella0"/>
              <w:jc w:val="center"/>
              <w:rPr>
                <w:color w:val="002060"/>
              </w:rPr>
            </w:pPr>
            <w:r w:rsidRPr="00382449">
              <w:rPr>
                <w:color w:val="002060"/>
              </w:rPr>
              <w:t>0</w:t>
            </w:r>
          </w:p>
        </w:tc>
      </w:tr>
      <w:tr w:rsidR="00CB54B6" w:rsidRPr="00382449" w14:paraId="5C2BB2B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93B3D" w14:textId="77777777" w:rsidR="00CB54B6" w:rsidRPr="00382449" w:rsidRDefault="00CB54B6" w:rsidP="003D5673">
            <w:pPr>
              <w:pStyle w:val="rowtabella0"/>
              <w:rPr>
                <w:color w:val="002060"/>
                <w:lang w:val="es-ES"/>
              </w:rPr>
            </w:pPr>
            <w:r w:rsidRPr="00382449">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777C"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D8A4"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EA83"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82C0"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CD74"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9C7B"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FDD24"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B2B4"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6A5A" w14:textId="77777777" w:rsidR="00CB54B6" w:rsidRPr="00382449" w:rsidRDefault="00CB54B6" w:rsidP="003D5673">
            <w:pPr>
              <w:pStyle w:val="rowtabella0"/>
              <w:jc w:val="center"/>
              <w:rPr>
                <w:color w:val="002060"/>
              </w:rPr>
            </w:pPr>
            <w:r w:rsidRPr="00382449">
              <w:rPr>
                <w:color w:val="002060"/>
              </w:rPr>
              <w:t>0</w:t>
            </w:r>
          </w:p>
        </w:tc>
      </w:tr>
      <w:tr w:rsidR="00CB54B6" w:rsidRPr="00382449" w14:paraId="498910E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332C1" w14:textId="77777777" w:rsidR="00CB54B6" w:rsidRPr="00382449" w:rsidRDefault="00CB54B6" w:rsidP="003D5673">
            <w:pPr>
              <w:pStyle w:val="rowtabella0"/>
              <w:rPr>
                <w:color w:val="002060"/>
              </w:rPr>
            </w:pPr>
            <w:r w:rsidRPr="0038244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D2A8"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47E1"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5C34"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0C16"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6FA0"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197B"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3AAF" w14:textId="77777777" w:rsidR="00CB54B6" w:rsidRPr="00382449" w:rsidRDefault="00CB54B6" w:rsidP="003D5673">
            <w:pPr>
              <w:pStyle w:val="rowtabella0"/>
              <w:jc w:val="center"/>
              <w:rPr>
                <w:color w:val="002060"/>
              </w:rPr>
            </w:pPr>
            <w:r w:rsidRPr="0038244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0B7D"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91EC" w14:textId="77777777" w:rsidR="00CB54B6" w:rsidRPr="00382449" w:rsidRDefault="00CB54B6" w:rsidP="003D5673">
            <w:pPr>
              <w:pStyle w:val="rowtabella0"/>
              <w:jc w:val="center"/>
              <w:rPr>
                <w:color w:val="002060"/>
              </w:rPr>
            </w:pPr>
            <w:r w:rsidRPr="00382449">
              <w:rPr>
                <w:color w:val="002060"/>
              </w:rPr>
              <w:t>0</w:t>
            </w:r>
          </w:p>
        </w:tc>
      </w:tr>
      <w:tr w:rsidR="00CB54B6" w:rsidRPr="00382449" w14:paraId="22BAFA6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B6097" w14:textId="77777777" w:rsidR="00CB54B6" w:rsidRPr="00382449" w:rsidRDefault="00CB54B6" w:rsidP="003D5673">
            <w:pPr>
              <w:pStyle w:val="rowtabella0"/>
              <w:rPr>
                <w:color w:val="002060"/>
              </w:rPr>
            </w:pPr>
            <w:r w:rsidRPr="00382449">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54A70"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6C67"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6A5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1514"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68F2"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ED1A"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A21D" w14:textId="77777777" w:rsidR="00CB54B6" w:rsidRPr="00382449" w:rsidRDefault="00CB54B6" w:rsidP="003D5673">
            <w:pPr>
              <w:pStyle w:val="rowtabella0"/>
              <w:jc w:val="center"/>
              <w:rPr>
                <w:color w:val="002060"/>
              </w:rPr>
            </w:pPr>
            <w:r w:rsidRPr="0038244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F7B1"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343F" w14:textId="77777777" w:rsidR="00CB54B6" w:rsidRPr="00382449" w:rsidRDefault="00CB54B6" w:rsidP="003D5673">
            <w:pPr>
              <w:pStyle w:val="rowtabella0"/>
              <w:jc w:val="center"/>
              <w:rPr>
                <w:color w:val="002060"/>
              </w:rPr>
            </w:pPr>
            <w:r w:rsidRPr="00382449">
              <w:rPr>
                <w:color w:val="002060"/>
              </w:rPr>
              <w:t>0</w:t>
            </w:r>
          </w:p>
        </w:tc>
      </w:tr>
      <w:tr w:rsidR="00CB54B6" w:rsidRPr="00382449" w14:paraId="37129FA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60182" w14:textId="77777777" w:rsidR="00CB54B6" w:rsidRPr="00382449" w:rsidRDefault="00CB54B6" w:rsidP="003D5673">
            <w:pPr>
              <w:pStyle w:val="rowtabella0"/>
              <w:rPr>
                <w:color w:val="002060"/>
                <w:lang w:val="es-ES"/>
              </w:rPr>
            </w:pPr>
            <w:r w:rsidRPr="0038244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D73B"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C7C6"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F2DC"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CC8B"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DC8C"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97A3"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2B92"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5455"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827FA" w14:textId="77777777" w:rsidR="00CB54B6" w:rsidRPr="00382449" w:rsidRDefault="00CB54B6" w:rsidP="003D5673">
            <w:pPr>
              <w:pStyle w:val="rowtabella0"/>
              <w:jc w:val="center"/>
              <w:rPr>
                <w:color w:val="002060"/>
              </w:rPr>
            </w:pPr>
            <w:r w:rsidRPr="00382449">
              <w:rPr>
                <w:color w:val="002060"/>
              </w:rPr>
              <w:t>0</w:t>
            </w:r>
          </w:p>
        </w:tc>
      </w:tr>
      <w:tr w:rsidR="00CB54B6" w:rsidRPr="00382449" w14:paraId="44BF7F12"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829610" w14:textId="77777777" w:rsidR="00CB54B6" w:rsidRPr="00382449" w:rsidRDefault="00CB54B6" w:rsidP="003D5673">
            <w:pPr>
              <w:pStyle w:val="rowtabella0"/>
              <w:rPr>
                <w:color w:val="002060"/>
              </w:rPr>
            </w:pPr>
            <w:r w:rsidRPr="00382449">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D4F5"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791E"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63FE"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D6ED"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F8CD"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67484"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0AD98" w14:textId="77777777" w:rsidR="00CB54B6" w:rsidRPr="00382449" w:rsidRDefault="00CB54B6" w:rsidP="003D5673">
            <w:pPr>
              <w:pStyle w:val="rowtabella0"/>
              <w:jc w:val="center"/>
              <w:rPr>
                <w:color w:val="002060"/>
              </w:rPr>
            </w:pPr>
            <w:r w:rsidRPr="0038244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5832"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1D93" w14:textId="77777777" w:rsidR="00CB54B6" w:rsidRPr="00382449" w:rsidRDefault="00CB54B6" w:rsidP="003D5673">
            <w:pPr>
              <w:pStyle w:val="rowtabella0"/>
              <w:jc w:val="center"/>
              <w:rPr>
                <w:color w:val="002060"/>
              </w:rPr>
            </w:pPr>
            <w:r w:rsidRPr="00382449">
              <w:rPr>
                <w:color w:val="002060"/>
              </w:rPr>
              <w:t>0</w:t>
            </w:r>
          </w:p>
        </w:tc>
      </w:tr>
    </w:tbl>
    <w:p w14:paraId="017ABA3F" w14:textId="77777777" w:rsidR="00CB54B6" w:rsidRPr="00382449" w:rsidRDefault="00CB54B6" w:rsidP="00CB54B6">
      <w:pPr>
        <w:pStyle w:val="breakline"/>
        <w:rPr>
          <w:rFonts w:eastAsiaTheme="minorEastAsia"/>
          <w:color w:val="002060"/>
        </w:rPr>
      </w:pPr>
    </w:p>
    <w:p w14:paraId="5C47BB28" w14:textId="77777777" w:rsidR="00CB54B6" w:rsidRPr="00382449" w:rsidRDefault="00CB54B6" w:rsidP="00CB54B6">
      <w:pPr>
        <w:pStyle w:val="breakline"/>
        <w:rPr>
          <w:color w:val="002060"/>
        </w:rPr>
      </w:pPr>
    </w:p>
    <w:p w14:paraId="46E3D72E" w14:textId="77777777" w:rsidR="00CB54B6" w:rsidRPr="00382449" w:rsidRDefault="00CB54B6" w:rsidP="00CB54B6">
      <w:pPr>
        <w:pStyle w:val="sottotitolocampionato10"/>
        <w:rPr>
          <w:color w:val="002060"/>
        </w:rPr>
      </w:pPr>
      <w:r w:rsidRPr="0038244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5C1F78B4"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E95C"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F4C9C"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ABC84"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EBE24"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128AC"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20DCD"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8379B"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A0FBE"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AF571"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6CEFD" w14:textId="77777777" w:rsidR="00CB54B6" w:rsidRPr="00382449" w:rsidRDefault="00CB54B6" w:rsidP="003D5673">
            <w:pPr>
              <w:pStyle w:val="headertabella0"/>
              <w:rPr>
                <w:color w:val="002060"/>
              </w:rPr>
            </w:pPr>
            <w:r w:rsidRPr="00382449">
              <w:rPr>
                <w:color w:val="002060"/>
              </w:rPr>
              <w:t>PE</w:t>
            </w:r>
          </w:p>
        </w:tc>
      </w:tr>
      <w:tr w:rsidR="00CB54B6" w:rsidRPr="00382449" w14:paraId="56000E00"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68574" w14:textId="77777777" w:rsidR="00CB54B6" w:rsidRPr="00382449" w:rsidRDefault="00CB54B6" w:rsidP="003D5673">
            <w:pPr>
              <w:pStyle w:val="rowtabella0"/>
              <w:rPr>
                <w:color w:val="002060"/>
              </w:rPr>
            </w:pPr>
            <w:r w:rsidRPr="00382449">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9AD7"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12EE"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12CC"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E9E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71C6"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7744" w14:textId="77777777" w:rsidR="00CB54B6" w:rsidRPr="00382449" w:rsidRDefault="00CB54B6" w:rsidP="003D5673">
            <w:pPr>
              <w:pStyle w:val="rowtabella0"/>
              <w:jc w:val="center"/>
              <w:rPr>
                <w:color w:val="002060"/>
              </w:rPr>
            </w:pPr>
            <w:r w:rsidRPr="0038244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70B3"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6CC1"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E6E8" w14:textId="77777777" w:rsidR="00CB54B6" w:rsidRPr="00382449" w:rsidRDefault="00CB54B6" w:rsidP="003D5673">
            <w:pPr>
              <w:pStyle w:val="rowtabella0"/>
              <w:jc w:val="center"/>
              <w:rPr>
                <w:color w:val="002060"/>
              </w:rPr>
            </w:pPr>
            <w:r w:rsidRPr="00382449">
              <w:rPr>
                <w:color w:val="002060"/>
              </w:rPr>
              <w:t>0</w:t>
            </w:r>
          </w:p>
        </w:tc>
      </w:tr>
      <w:tr w:rsidR="00CB54B6" w:rsidRPr="00382449" w14:paraId="21A55F4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5E6EC" w14:textId="77777777" w:rsidR="00CB54B6" w:rsidRPr="00382449" w:rsidRDefault="00CB54B6" w:rsidP="003D5673">
            <w:pPr>
              <w:pStyle w:val="rowtabella0"/>
              <w:rPr>
                <w:color w:val="002060"/>
              </w:rPr>
            </w:pPr>
            <w:r w:rsidRPr="0038244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CC2A"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5EB1"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9AAB"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8151"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C92F"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D1DD"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D131"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30B2"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0C16" w14:textId="77777777" w:rsidR="00CB54B6" w:rsidRPr="00382449" w:rsidRDefault="00CB54B6" w:rsidP="003D5673">
            <w:pPr>
              <w:pStyle w:val="rowtabella0"/>
              <w:jc w:val="center"/>
              <w:rPr>
                <w:color w:val="002060"/>
              </w:rPr>
            </w:pPr>
            <w:r w:rsidRPr="00382449">
              <w:rPr>
                <w:color w:val="002060"/>
              </w:rPr>
              <w:t>0</w:t>
            </w:r>
          </w:p>
        </w:tc>
      </w:tr>
      <w:tr w:rsidR="00CB54B6" w:rsidRPr="00382449" w14:paraId="2A8B952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575AB" w14:textId="77777777" w:rsidR="00CB54B6" w:rsidRPr="00382449" w:rsidRDefault="00CB54B6" w:rsidP="003D5673">
            <w:pPr>
              <w:pStyle w:val="rowtabella0"/>
              <w:rPr>
                <w:color w:val="002060"/>
              </w:rPr>
            </w:pPr>
            <w:r w:rsidRPr="0038244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00E84"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BF49"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2B7C"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1755"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BED7"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2955" w14:textId="77777777" w:rsidR="00CB54B6" w:rsidRPr="00382449" w:rsidRDefault="00CB54B6" w:rsidP="003D5673">
            <w:pPr>
              <w:pStyle w:val="rowtabella0"/>
              <w:jc w:val="center"/>
              <w:rPr>
                <w:color w:val="002060"/>
              </w:rPr>
            </w:pPr>
            <w:r w:rsidRPr="0038244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6996" w14:textId="77777777" w:rsidR="00CB54B6" w:rsidRPr="00382449" w:rsidRDefault="00CB54B6" w:rsidP="003D5673">
            <w:pPr>
              <w:pStyle w:val="rowtabella0"/>
              <w:jc w:val="center"/>
              <w:rPr>
                <w:color w:val="002060"/>
              </w:rPr>
            </w:pPr>
            <w:r w:rsidRPr="0038244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72D0"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46ECD" w14:textId="77777777" w:rsidR="00CB54B6" w:rsidRPr="00382449" w:rsidRDefault="00CB54B6" w:rsidP="003D5673">
            <w:pPr>
              <w:pStyle w:val="rowtabella0"/>
              <w:jc w:val="center"/>
              <w:rPr>
                <w:color w:val="002060"/>
              </w:rPr>
            </w:pPr>
            <w:r w:rsidRPr="00382449">
              <w:rPr>
                <w:color w:val="002060"/>
              </w:rPr>
              <w:t>0</w:t>
            </w:r>
          </w:p>
        </w:tc>
      </w:tr>
      <w:tr w:rsidR="00CB54B6" w:rsidRPr="00382449" w14:paraId="715458A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4C09F" w14:textId="77777777" w:rsidR="00CB54B6" w:rsidRPr="00382449" w:rsidRDefault="00CB54B6" w:rsidP="003D5673">
            <w:pPr>
              <w:pStyle w:val="rowtabella0"/>
              <w:rPr>
                <w:color w:val="002060"/>
                <w:lang w:val="es-ES"/>
              </w:rPr>
            </w:pPr>
            <w:r w:rsidRPr="00382449">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5EFE"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EF7D5"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A41C"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9839"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7235"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6199"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1EA5"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87A5"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8768" w14:textId="77777777" w:rsidR="00CB54B6" w:rsidRPr="00382449" w:rsidRDefault="00CB54B6" w:rsidP="003D5673">
            <w:pPr>
              <w:pStyle w:val="rowtabella0"/>
              <w:jc w:val="center"/>
              <w:rPr>
                <w:color w:val="002060"/>
              </w:rPr>
            </w:pPr>
            <w:r w:rsidRPr="00382449">
              <w:rPr>
                <w:color w:val="002060"/>
              </w:rPr>
              <w:t>0</w:t>
            </w:r>
          </w:p>
        </w:tc>
      </w:tr>
      <w:tr w:rsidR="00CB54B6" w:rsidRPr="00382449" w14:paraId="5118E87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AD205" w14:textId="77777777" w:rsidR="00CB54B6" w:rsidRPr="00382449" w:rsidRDefault="00CB54B6" w:rsidP="003D5673">
            <w:pPr>
              <w:pStyle w:val="rowtabella0"/>
              <w:rPr>
                <w:color w:val="002060"/>
              </w:rPr>
            </w:pPr>
            <w:r w:rsidRPr="00382449">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D652"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CCB9"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B33E"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29C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032D"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9243"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0808"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DFC5"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33945" w14:textId="77777777" w:rsidR="00CB54B6" w:rsidRPr="00382449" w:rsidRDefault="00CB54B6" w:rsidP="003D5673">
            <w:pPr>
              <w:pStyle w:val="rowtabella0"/>
              <w:jc w:val="center"/>
              <w:rPr>
                <w:color w:val="002060"/>
              </w:rPr>
            </w:pPr>
            <w:r w:rsidRPr="00382449">
              <w:rPr>
                <w:color w:val="002060"/>
              </w:rPr>
              <w:t>0</w:t>
            </w:r>
          </w:p>
        </w:tc>
      </w:tr>
      <w:tr w:rsidR="00CB54B6" w:rsidRPr="00382449" w14:paraId="2A1BB31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A828E" w14:textId="77777777" w:rsidR="00CB54B6" w:rsidRPr="00382449" w:rsidRDefault="00CB54B6" w:rsidP="003D5673">
            <w:pPr>
              <w:pStyle w:val="rowtabella0"/>
              <w:rPr>
                <w:color w:val="002060"/>
              </w:rPr>
            </w:pPr>
            <w:r w:rsidRPr="00382449">
              <w:rPr>
                <w:color w:val="002060"/>
              </w:rPr>
              <w:lastRenderedPageBreak/>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6851"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A007"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F3A7"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0F9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8126"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98D3"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A09C"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3EDD"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74FC" w14:textId="77777777" w:rsidR="00CB54B6" w:rsidRPr="00382449" w:rsidRDefault="00CB54B6" w:rsidP="003D5673">
            <w:pPr>
              <w:pStyle w:val="rowtabella0"/>
              <w:jc w:val="center"/>
              <w:rPr>
                <w:color w:val="002060"/>
              </w:rPr>
            </w:pPr>
            <w:r w:rsidRPr="00382449">
              <w:rPr>
                <w:color w:val="002060"/>
              </w:rPr>
              <w:t>0</w:t>
            </w:r>
          </w:p>
        </w:tc>
      </w:tr>
      <w:tr w:rsidR="00CB54B6" w:rsidRPr="00382449" w14:paraId="0848841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1BD58" w14:textId="77777777" w:rsidR="00CB54B6" w:rsidRPr="00382449" w:rsidRDefault="00CB54B6" w:rsidP="003D5673">
            <w:pPr>
              <w:pStyle w:val="rowtabella0"/>
              <w:rPr>
                <w:color w:val="002060"/>
              </w:rPr>
            </w:pPr>
            <w:r w:rsidRPr="00382449">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797D"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83CE"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B560B"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C687"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FD69"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9336" w14:textId="77777777" w:rsidR="00CB54B6" w:rsidRPr="00382449" w:rsidRDefault="00CB54B6" w:rsidP="003D5673">
            <w:pPr>
              <w:pStyle w:val="rowtabella0"/>
              <w:jc w:val="center"/>
              <w:rPr>
                <w:color w:val="002060"/>
              </w:rPr>
            </w:pPr>
            <w:r w:rsidRPr="003824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784D"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FB36"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2D45" w14:textId="77777777" w:rsidR="00CB54B6" w:rsidRPr="00382449" w:rsidRDefault="00CB54B6" w:rsidP="003D5673">
            <w:pPr>
              <w:pStyle w:val="rowtabella0"/>
              <w:jc w:val="center"/>
              <w:rPr>
                <w:color w:val="002060"/>
              </w:rPr>
            </w:pPr>
            <w:r w:rsidRPr="00382449">
              <w:rPr>
                <w:color w:val="002060"/>
              </w:rPr>
              <w:t>0</w:t>
            </w:r>
          </w:p>
        </w:tc>
      </w:tr>
      <w:tr w:rsidR="00CB54B6" w:rsidRPr="00382449" w14:paraId="1A00934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F250A" w14:textId="77777777" w:rsidR="00CB54B6" w:rsidRPr="00382449" w:rsidRDefault="00CB54B6" w:rsidP="003D5673">
            <w:pPr>
              <w:pStyle w:val="rowtabella0"/>
              <w:rPr>
                <w:color w:val="002060"/>
              </w:rPr>
            </w:pPr>
            <w:r w:rsidRPr="0038244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D88F"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CBD51"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9E52"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9E15"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A73DA"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6570"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F3B3F"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DD9D"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C872" w14:textId="77777777" w:rsidR="00CB54B6" w:rsidRPr="00382449" w:rsidRDefault="00CB54B6" w:rsidP="003D5673">
            <w:pPr>
              <w:pStyle w:val="rowtabella0"/>
              <w:jc w:val="center"/>
              <w:rPr>
                <w:color w:val="002060"/>
              </w:rPr>
            </w:pPr>
            <w:r w:rsidRPr="00382449">
              <w:rPr>
                <w:color w:val="002060"/>
              </w:rPr>
              <w:t>0</w:t>
            </w:r>
          </w:p>
        </w:tc>
      </w:tr>
      <w:tr w:rsidR="00CB54B6" w:rsidRPr="00382449" w14:paraId="65B909E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F1124" w14:textId="77777777" w:rsidR="00CB54B6" w:rsidRPr="00382449" w:rsidRDefault="00CB54B6" w:rsidP="003D5673">
            <w:pPr>
              <w:pStyle w:val="rowtabella0"/>
              <w:rPr>
                <w:color w:val="002060"/>
              </w:rPr>
            </w:pPr>
            <w:r w:rsidRPr="0038244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5FB3"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5D1F"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5B48"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BE03"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3F4D"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2805"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0063"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B51F"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5A54" w14:textId="77777777" w:rsidR="00CB54B6" w:rsidRPr="00382449" w:rsidRDefault="00CB54B6" w:rsidP="003D5673">
            <w:pPr>
              <w:pStyle w:val="rowtabella0"/>
              <w:jc w:val="center"/>
              <w:rPr>
                <w:color w:val="002060"/>
              </w:rPr>
            </w:pPr>
            <w:r w:rsidRPr="00382449">
              <w:rPr>
                <w:color w:val="002060"/>
              </w:rPr>
              <w:t>0</w:t>
            </w:r>
          </w:p>
        </w:tc>
      </w:tr>
      <w:tr w:rsidR="00CB54B6" w:rsidRPr="00382449" w14:paraId="300937F7"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EB8E5" w14:textId="77777777" w:rsidR="00CB54B6" w:rsidRPr="00382449" w:rsidRDefault="00CB54B6" w:rsidP="003D5673">
            <w:pPr>
              <w:pStyle w:val="rowtabella0"/>
              <w:rPr>
                <w:color w:val="002060"/>
              </w:rPr>
            </w:pPr>
            <w:r w:rsidRPr="00382449">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DCF7"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4DD46"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B5B3"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63C0"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A0C8"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DEEF"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C8591"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C034"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4B07" w14:textId="77777777" w:rsidR="00CB54B6" w:rsidRPr="00382449" w:rsidRDefault="00CB54B6" w:rsidP="003D5673">
            <w:pPr>
              <w:pStyle w:val="rowtabella0"/>
              <w:jc w:val="center"/>
              <w:rPr>
                <w:color w:val="002060"/>
              </w:rPr>
            </w:pPr>
            <w:r w:rsidRPr="00382449">
              <w:rPr>
                <w:color w:val="002060"/>
              </w:rPr>
              <w:t>0</w:t>
            </w:r>
          </w:p>
        </w:tc>
      </w:tr>
      <w:tr w:rsidR="00CB54B6" w:rsidRPr="00382449" w14:paraId="770B5A5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4D233" w14:textId="77777777" w:rsidR="00CB54B6" w:rsidRPr="00382449" w:rsidRDefault="00CB54B6" w:rsidP="003D5673">
            <w:pPr>
              <w:pStyle w:val="rowtabella0"/>
              <w:rPr>
                <w:color w:val="002060"/>
              </w:rPr>
            </w:pPr>
            <w:r w:rsidRPr="00382449">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D5B3"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38E1"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C529"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DA34A"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2F36"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628F2"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AF59"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9E3C"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206B" w14:textId="77777777" w:rsidR="00CB54B6" w:rsidRPr="00382449" w:rsidRDefault="00CB54B6" w:rsidP="003D5673">
            <w:pPr>
              <w:pStyle w:val="rowtabella0"/>
              <w:jc w:val="center"/>
              <w:rPr>
                <w:color w:val="002060"/>
              </w:rPr>
            </w:pPr>
            <w:r w:rsidRPr="00382449">
              <w:rPr>
                <w:color w:val="002060"/>
              </w:rPr>
              <w:t>0</w:t>
            </w:r>
          </w:p>
        </w:tc>
      </w:tr>
      <w:tr w:rsidR="00CB54B6" w:rsidRPr="00382449" w14:paraId="58F4C07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4F780" w14:textId="77777777" w:rsidR="00CB54B6" w:rsidRPr="00382449" w:rsidRDefault="00CB54B6" w:rsidP="003D5673">
            <w:pPr>
              <w:pStyle w:val="rowtabella0"/>
              <w:rPr>
                <w:color w:val="002060"/>
              </w:rPr>
            </w:pPr>
            <w:r w:rsidRPr="00382449">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98C8"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FBBB"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354A"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1134"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D001"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A794"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C44A" w14:textId="77777777" w:rsidR="00CB54B6" w:rsidRPr="00382449" w:rsidRDefault="00CB54B6" w:rsidP="003D5673">
            <w:pPr>
              <w:pStyle w:val="rowtabella0"/>
              <w:jc w:val="center"/>
              <w:rPr>
                <w:color w:val="002060"/>
              </w:rPr>
            </w:pPr>
            <w:r w:rsidRPr="003824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1776"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D5C6" w14:textId="77777777" w:rsidR="00CB54B6" w:rsidRPr="00382449" w:rsidRDefault="00CB54B6" w:rsidP="003D5673">
            <w:pPr>
              <w:pStyle w:val="rowtabella0"/>
              <w:jc w:val="center"/>
              <w:rPr>
                <w:color w:val="002060"/>
              </w:rPr>
            </w:pPr>
            <w:r w:rsidRPr="00382449">
              <w:rPr>
                <w:color w:val="002060"/>
              </w:rPr>
              <w:t>0</w:t>
            </w:r>
          </w:p>
        </w:tc>
      </w:tr>
      <w:tr w:rsidR="00CB54B6" w:rsidRPr="00382449" w14:paraId="5B8DFA4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90753" w14:textId="77777777" w:rsidR="00CB54B6" w:rsidRPr="00382449" w:rsidRDefault="00CB54B6" w:rsidP="003D5673">
            <w:pPr>
              <w:pStyle w:val="rowtabella0"/>
              <w:rPr>
                <w:color w:val="002060"/>
              </w:rPr>
            </w:pPr>
            <w:r w:rsidRPr="0038244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D06B"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8DD6"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12F9"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B831"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128F"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BB02"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2B5E"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A7B7" w14:textId="77777777" w:rsidR="00CB54B6" w:rsidRPr="00382449" w:rsidRDefault="00CB54B6" w:rsidP="003D5673">
            <w:pPr>
              <w:pStyle w:val="rowtabella0"/>
              <w:jc w:val="center"/>
              <w:rPr>
                <w:color w:val="002060"/>
              </w:rPr>
            </w:pPr>
            <w:r w:rsidRPr="003824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4E6FA" w14:textId="77777777" w:rsidR="00CB54B6" w:rsidRPr="00382449" w:rsidRDefault="00CB54B6" w:rsidP="003D5673">
            <w:pPr>
              <w:pStyle w:val="rowtabella0"/>
              <w:jc w:val="center"/>
              <w:rPr>
                <w:color w:val="002060"/>
              </w:rPr>
            </w:pPr>
            <w:r w:rsidRPr="00382449">
              <w:rPr>
                <w:color w:val="002060"/>
              </w:rPr>
              <w:t>0</w:t>
            </w:r>
          </w:p>
        </w:tc>
      </w:tr>
      <w:tr w:rsidR="00CB54B6" w:rsidRPr="00382449" w14:paraId="0B1484BB"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C87B58" w14:textId="77777777" w:rsidR="00CB54B6" w:rsidRPr="00382449" w:rsidRDefault="00CB54B6" w:rsidP="003D5673">
            <w:pPr>
              <w:pStyle w:val="rowtabella0"/>
              <w:rPr>
                <w:color w:val="002060"/>
              </w:rPr>
            </w:pPr>
            <w:r w:rsidRPr="0038244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0C638"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37E0"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4493"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77B8"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B02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9EA3"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9E38"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9D5E"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DC84" w14:textId="77777777" w:rsidR="00CB54B6" w:rsidRPr="00382449" w:rsidRDefault="00CB54B6" w:rsidP="003D5673">
            <w:pPr>
              <w:pStyle w:val="rowtabella0"/>
              <w:jc w:val="center"/>
              <w:rPr>
                <w:color w:val="002060"/>
              </w:rPr>
            </w:pPr>
            <w:r w:rsidRPr="00382449">
              <w:rPr>
                <w:color w:val="002060"/>
              </w:rPr>
              <w:t>0</w:t>
            </w:r>
          </w:p>
        </w:tc>
      </w:tr>
    </w:tbl>
    <w:p w14:paraId="2D34A611" w14:textId="77777777" w:rsidR="00CB54B6" w:rsidRPr="00382449" w:rsidRDefault="00CB54B6" w:rsidP="00CB54B6">
      <w:pPr>
        <w:pStyle w:val="breakline"/>
        <w:rPr>
          <w:rFonts w:eastAsiaTheme="minorEastAsia"/>
          <w:color w:val="002060"/>
        </w:rPr>
      </w:pPr>
    </w:p>
    <w:p w14:paraId="57D3B37D" w14:textId="77777777" w:rsidR="00CB54B6" w:rsidRPr="00382449" w:rsidRDefault="00CB54B6" w:rsidP="00CB54B6">
      <w:pPr>
        <w:pStyle w:val="breakline"/>
        <w:rPr>
          <w:color w:val="002060"/>
        </w:rPr>
      </w:pPr>
    </w:p>
    <w:p w14:paraId="6F99B007" w14:textId="77777777" w:rsidR="00CB54B6" w:rsidRPr="00382449" w:rsidRDefault="00CB54B6" w:rsidP="00CB54B6">
      <w:pPr>
        <w:pStyle w:val="sottotitolocampionato10"/>
        <w:rPr>
          <w:color w:val="002060"/>
        </w:rPr>
      </w:pPr>
      <w:r w:rsidRPr="0038244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3695831C"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2F2C7"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8AE68"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7BE33"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86C03"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4A5DB"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B7237"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96F89"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8C685"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9770"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2633A" w14:textId="77777777" w:rsidR="00CB54B6" w:rsidRPr="00382449" w:rsidRDefault="00CB54B6" w:rsidP="003D5673">
            <w:pPr>
              <w:pStyle w:val="headertabella0"/>
              <w:rPr>
                <w:color w:val="002060"/>
              </w:rPr>
            </w:pPr>
            <w:r w:rsidRPr="00382449">
              <w:rPr>
                <w:color w:val="002060"/>
              </w:rPr>
              <w:t>PE</w:t>
            </w:r>
          </w:p>
        </w:tc>
      </w:tr>
      <w:tr w:rsidR="00CB54B6" w:rsidRPr="00382449" w14:paraId="09BDD3FF"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D39740" w14:textId="77777777" w:rsidR="00CB54B6" w:rsidRPr="00382449" w:rsidRDefault="00CB54B6" w:rsidP="003D5673">
            <w:pPr>
              <w:pStyle w:val="rowtabella0"/>
              <w:rPr>
                <w:color w:val="002060"/>
              </w:rPr>
            </w:pPr>
            <w:r w:rsidRPr="0038244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3010"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D065"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92D3"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8437"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0A7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8B49" w14:textId="77777777" w:rsidR="00CB54B6" w:rsidRPr="00382449" w:rsidRDefault="00CB54B6" w:rsidP="003D5673">
            <w:pPr>
              <w:pStyle w:val="rowtabella0"/>
              <w:jc w:val="center"/>
              <w:rPr>
                <w:color w:val="002060"/>
              </w:rPr>
            </w:pPr>
            <w:r w:rsidRPr="0038244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D6CB9"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E321"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2E5F" w14:textId="77777777" w:rsidR="00CB54B6" w:rsidRPr="00382449" w:rsidRDefault="00CB54B6" w:rsidP="003D5673">
            <w:pPr>
              <w:pStyle w:val="rowtabella0"/>
              <w:jc w:val="center"/>
              <w:rPr>
                <w:color w:val="002060"/>
              </w:rPr>
            </w:pPr>
            <w:r w:rsidRPr="00382449">
              <w:rPr>
                <w:color w:val="002060"/>
              </w:rPr>
              <w:t>0</w:t>
            </w:r>
          </w:p>
        </w:tc>
      </w:tr>
      <w:tr w:rsidR="00CB54B6" w:rsidRPr="00382449" w14:paraId="142A50B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A9D2D" w14:textId="77777777" w:rsidR="00CB54B6" w:rsidRPr="00382449" w:rsidRDefault="00CB54B6" w:rsidP="003D5673">
            <w:pPr>
              <w:pStyle w:val="rowtabella0"/>
              <w:rPr>
                <w:color w:val="002060"/>
              </w:rPr>
            </w:pPr>
            <w:r w:rsidRPr="0038244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CA263"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7E0A"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29D0"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EE4C8"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ACCA"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9CF2" w14:textId="77777777" w:rsidR="00CB54B6" w:rsidRPr="00382449" w:rsidRDefault="00CB54B6" w:rsidP="003D5673">
            <w:pPr>
              <w:pStyle w:val="rowtabella0"/>
              <w:jc w:val="center"/>
              <w:rPr>
                <w:color w:val="002060"/>
              </w:rPr>
            </w:pPr>
            <w:r w:rsidRPr="0038244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C867"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051E"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0060" w14:textId="77777777" w:rsidR="00CB54B6" w:rsidRPr="00382449" w:rsidRDefault="00CB54B6" w:rsidP="003D5673">
            <w:pPr>
              <w:pStyle w:val="rowtabella0"/>
              <w:jc w:val="center"/>
              <w:rPr>
                <w:color w:val="002060"/>
              </w:rPr>
            </w:pPr>
            <w:r w:rsidRPr="00382449">
              <w:rPr>
                <w:color w:val="002060"/>
              </w:rPr>
              <w:t>0</w:t>
            </w:r>
          </w:p>
        </w:tc>
      </w:tr>
      <w:tr w:rsidR="00CB54B6" w:rsidRPr="00382449" w14:paraId="6B338E7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79543" w14:textId="77777777" w:rsidR="00CB54B6" w:rsidRPr="00382449" w:rsidRDefault="00CB54B6" w:rsidP="003D5673">
            <w:pPr>
              <w:pStyle w:val="rowtabella0"/>
              <w:rPr>
                <w:color w:val="002060"/>
              </w:rPr>
            </w:pPr>
            <w:r w:rsidRPr="00382449">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ECD4"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516A"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2586"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739B"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A068"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77DE"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6CEF"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D0A3"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BF74" w14:textId="77777777" w:rsidR="00CB54B6" w:rsidRPr="00382449" w:rsidRDefault="00CB54B6" w:rsidP="003D5673">
            <w:pPr>
              <w:pStyle w:val="rowtabella0"/>
              <w:jc w:val="center"/>
              <w:rPr>
                <w:color w:val="002060"/>
              </w:rPr>
            </w:pPr>
            <w:r w:rsidRPr="00382449">
              <w:rPr>
                <w:color w:val="002060"/>
              </w:rPr>
              <w:t>0</w:t>
            </w:r>
          </w:p>
        </w:tc>
      </w:tr>
      <w:tr w:rsidR="00CB54B6" w:rsidRPr="00382449" w14:paraId="253B163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E714F" w14:textId="77777777" w:rsidR="00CB54B6" w:rsidRPr="00382449" w:rsidRDefault="00CB54B6" w:rsidP="003D5673">
            <w:pPr>
              <w:pStyle w:val="rowtabella0"/>
              <w:rPr>
                <w:color w:val="002060"/>
              </w:rPr>
            </w:pPr>
            <w:r w:rsidRPr="0038244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AF27"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41A3"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D537"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7985E"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0B83"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97BA"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8D38"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5E3B"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5E2D1" w14:textId="77777777" w:rsidR="00CB54B6" w:rsidRPr="00382449" w:rsidRDefault="00CB54B6" w:rsidP="003D5673">
            <w:pPr>
              <w:pStyle w:val="rowtabella0"/>
              <w:jc w:val="center"/>
              <w:rPr>
                <w:color w:val="002060"/>
              </w:rPr>
            </w:pPr>
            <w:r w:rsidRPr="00382449">
              <w:rPr>
                <w:color w:val="002060"/>
              </w:rPr>
              <w:t>0</w:t>
            </w:r>
          </w:p>
        </w:tc>
      </w:tr>
      <w:tr w:rsidR="00CB54B6" w:rsidRPr="00382449" w14:paraId="60CF6EF3"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EF3FF" w14:textId="77777777" w:rsidR="00CB54B6" w:rsidRPr="00382449" w:rsidRDefault="00CB54B6" w:rsidP="003D5673">
            <w:pPr>
              <w:pStyle w:val="rowtabella0"/>
              <w:rPr>
                <w:color w:val="002060"/>
              </w:rPr>
            </w:pPr>
            <w:r w:rsidRPr="00382449">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35F32"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7C7AB"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E866"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85DD"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764F"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7477" w14:textId="77777777" w:rsidR="00CB54B6" w:rsidRPr="00382449" w:rsidRDefault="00CB54B6" w:rsidP="003D5673">
            <w:pPr>
              <w:pStyle w:val="rowtabella0"/>
              <w:jc w:val="center"/>
              <w:rPr>
                <w:color w:val="002060"/>
              </w:rPr>
            </w:pPr>
            <w:r w:rsidRPr="003824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C2CF"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6746"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CDBC" w14:textId="77777777" w:rsidR="00CB54B6" w:rsidRPr="00382449" w:rsidRDefault="00CB54B6" w:rsidP="003D5673">
            <w:pPr>
              <w:pStyle w:val="rowtabella0"/>
              <w:jc w:val="center"/>
              <w:rPr>
                <w:color w:val="002060"/>
              </w:rPr>
            </w:pPr>
            <w:r w:rsidRPr="00382449">
              <w:rPr>
                <w:color w:val="002060"/>
              </w:rPr>
              <w:t>0</w:t>
            </w:r>
          </w:p>
        </w:tc>
      </w:tr>
      <w:tr w:rsidR="00CB54B6" w:rsidRPr="00382449" w14:paraId="646DC00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04F53" w14:textId="77777777" w:rsidR="00CB54B6" w:rsidRPr="00382449" w:rsidRDefault="00CB54B6" w:rsidP="003D5673">
            <w:pPr>
              <w:pStyle w:val="rowtabella0"/>
              <w:rPr>
                <w:color w:val="002060"/>
              </w:rPr>
            </w:pPr>
            <w:r w:rsidRPr="0038244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DDFA"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637C"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7792"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E8B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A12C"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DEAC8"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AD4F"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8173"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D2C6" w14:textId="77777777" w:rsidR="00CB54B6" w:rsidRPr="00382449" w:rsidRDefault="00CB54B6" w:rsidP="003D5673">
            <w:pPr>
              <w:pStyle w:val="rowtabella0"/>
              <w:jc w:val="center"/>
              <w:rPr>
                <w:color w:val="002060"/>
              </w:rPr>
            </w:pPr>
            <w:r w:rsidRPr="00382449">
              <w:rPr>
                <w:color w:val="002060"/>
              </w:rPr>
              <w:t>0</w:t>
            </w:r>
          </w:p>
        </w:tc>
      </w:tr>
      <w:tr w:rsidR="00CB54B6" w:rsidRPr="00382449" w14:paraId="1401F533"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CE565" w14:textId="77777777" w:rsidR="00CB54B6" w:rsidRPr="00382449" w:rsidRDefault="00CB54B6" w:rsidP="003D5673">
            <w:pPr>
              <w:pStyle w:val="rowtabella0"/>
              <w:rPr>
                <w:color w:val="002060"/>
              </w:rPr>
            </w:pPr>
            <w:r w:rsidRPr="00382449">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4283"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67DE"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860B"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1808"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C20D"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29B7"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125C6"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0409"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7E59" w14:textId="77777777" w:rsidR="00CB54B6" w:rsidRPr="00382449" w:rsidRDefault="00CB54B6" w:rsidP="003D5673">
            <w:pPr>
              <w:pStyle w:val="rowtabella0"/>
              <w:jc w:val="center"/>
              <w:rPr>
                <w:color w:val="002060"/>
              </w:rPr>
            </w:pPr>
            <w:r w:rsidRPr="00382449">
              <w:rPr>
                <w:color w:val="002060"/>
              </w:rPr>
              <w:t>0</w:t>
            </w:r>
          </w:p>
        </w:tc>
      </w:tr>
      <w:tr w:rsidR="00CB54B6" w:rsidRPr="00382449" w14:paraId="1E53A167"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86957" w14:textId="77777777" w:rsidR="00CB54B6" w:rsidRPr="00382449" w:rsidRDefault="00CB54B6" w:rsidP="003D5673">
            <w:pPr>
              <w:pStyle w:val="rowtabella0"/>
              <w:rPr>
                <w:color w:val="002060"/>
              </w:rPr>
            </w:pPr>
            <w:r w:rsidRPr="00382449">
              <w:rPr>
                <w:color w:val="002060"/>
              </w:rPr>
              <w:t xml:space="preserve">A.S.D. </w:t>
            </w:r>
            <w:proofErr w:type="gramStart"/>
            <w:r w:rsidRPr="0038244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F0D7"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57D4"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0CE5"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EA5D4"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7A6D"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7B37"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E218"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88F7"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21D5" w14:textId="77777777" w:rsidR="00CB54B6" w:rsidRPr="00382449" w:rsidRDefault="00CB54B6" w:rsidP="003D5673">
            <w:pPr>
              <w:pStyle w:val="rowtabella0"/>
              <w:jc w:val="center"/>
              <w:rPr>
                <w:color w:val="002060"/>
              </w:rPr>
            </w:pPr>
            <w:r w:rsidRPr="00382449">
              <w:rPr>
                <w:color w:val="002060"/>
              </w:rPr>
              <w:t>0</w:t>
            </w:r>
          </w:p>
        </w:tc>
      </w:tr>
      <w:tr w:rsidR="00CB54B6" w:rsidRPr="00382449" w14:paraId="4FCAACA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3A8AA" w14:textId="77777777" w:rsidR="00CB54B6" w:rsidRPr="00382449" w:rsidRDefault="00CB54B6" w:rsidP="003D5673">
            <w:pPr>
              <w:pStyle w:val="rowtabella0"/>
              <w:rPr>
                <w:color w:val="002060"/>
              </w:rPr>
            </w:pPr>
            <w:r w:rsidRPr="00382449">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36BB"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8DE1"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EACB"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69E7"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9BEF"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2F192"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4E65"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6928"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1605" w14:textId="77777777" w:rsidR="00CB54B6" w:rsidRPr="00382449" w:rsidRDefault="00CB54B6" w:rsidP="003D5673">
            <w:pPr>
              <w:pStyle w:val="rowtabella0"/>
              <w:jc w:val="center"/>
              <w:rPr>
                <w:color w:val="002060"/>
              </w:rPr>
            </w:pPr>
            <w:r w:rsidRPr="00382449">
              <w:rPr>
                <w:color w:val="002060"/>
              </w:rPr>
              <w:t>0</w:t>
            </w:r>
          </w:p>
        </w:tc>
      </w:tr>
      <w:tr w:rsidR="00CB54B6" w:rsidRPr="00382449" w14:paraId="63517ED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DB57E" w14:textId="77777777" w:rsidR="00CB54B6" w:rsidRPr="00382449" w:rsidRDefault="00CB54B6" w:rsidP="003D5673">
            <w:pPr>
              <w:pStyle w:val="rowtabella0"/>
              <w:rPr>
                <w:color w:val="002060"/>
              </w:rPr>
            </w:pPr>
            <w:r w:rsidRPr="00382449">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792B"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2AA8"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462D"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E956"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82E6"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98BB"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1C58"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30B7"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A0AA" w14:textId="77777777" w:rsidR="00CB54B6" w:rsidRPr="00382449" w:rsidRDefault="00CB54B6" w:rsidP="003D5673">
            <w:pPr>
              <w:pStyle w:val="rowtabella0"/>
              <w:jc w:val="center"/>
              <w:rPr>
                <w:color w:val="002060"/>
              </w:rPr>
            </w:pPr>
            <w:r w:rsidRPr="00382449">
              <w:rPr>
                <w:color w:val="002060"/>
              </w:rPr>
              <w:t>0</w:t>
            </w:r>
          </w:p>
        </w:tc>
      </w:tr>
      <w:tr w:rsidR="00CB54B6" w:rsidRPr="00382449" w14:paraId="08573C8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BB2EE" w14:textId="77777777" w:rsidR="00CB54B6" w:rsidRPr="00382449" w:rsidRDefault="00CB54B6" w:rsidP="003D5673">
            <w:pPr>
              <w:pStyle w:val="rowtabella0"/>
              <w:rPr>
                <w:color w:val="002060"/>
              </w:rPr>
            </w:pPr>
            <w:r w:rsidRPr="00382449">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3079"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C6DE5"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BF28"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60FB"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7C56"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1D285"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2C14" w14:textId="77777777" w:rsidR="00CB54B6" w:rsidRPr="00382449" w:rsidRDefault="00CB54B6" w:rsidP="003D5673">
            <w:pPr>
              <w:pStyle w:val="rowtabella0"/>
              <w:jc w:val="center"/>
              <w:rPr>
                <w:color w:val="002060"/>
              </w:rPr>
            </w:pPr>
            <w:r w:rsidRPr="0038244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ED75"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7472" w14:textId="77777777" w:rsidR="00CB54B6" w:rsidRPr="00382449" w:rsidRDefault="00CB54B6" w:rsidP="003D5673">
            <w:pPr>
              <w:pStyle w:val="rowtabella0"/>
              <w:jc w:val="center"/>
              <w:rPr>
                <w:color w:val="002060"/>
              </w:rPr>
            </w:pPr>
            <w:r w:rsidRPr="00382449">
              <w:rPr>
                <w:color w:val="002060"/>
              </w:rPr>
              <w:t>0</w:t>
            </w:r>
          </w:p>
        </w:tc>
      </w:tr>
      <w:tr w:rsidR="00CB54B6" w:rsidRPr="00382449" w14:paraId="5301901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A4F2E" w14:textId="77777777" w:rsidR="00CB54B6" w:rsidRPr="00382449" w:rsidRDefault="00CB54B6" w:rsidP="003D5673">
            <w:pPr>
              <w:pStyle w:val="rowtabella0"/>
              <w:rPr>
                <w:color w:val="002060"/>
                <w:lang w:val="es-ES"/>
              </w:rPr>
            </w:pPr>
            <w:r w:rsidRPr="00382449">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5168"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D760"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25A7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345F"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D484"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81AD"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B841"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5E39"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648F" w14:textId="77777777" w:rsidR="00CB54B6" w:rsidRPr="00382449" w:rsidRDefault="00CB54B6" w:rsidP="003D5673">
            <w:pPr>
              <w:pStyle w:val="rowtabella0"/>
              <w:jc w:val="center"/>
              <w:rPr>
                <w:color w:val="002060"/>
              </w:rPr>
            </w:pPr>
            <w:r w:rsidRPr="00382449">
              <w:rPr>
                <w:color w:val="002060"/>
              </w:rPr>
              <w:t>0</w:t>
            </w:r>
          </w:p>
        </w:tc>
      </w:tr>
      <w:tr w:rsidR="00CB54B6" w:rsidRPr="00382449" w14:paraId="082578DC"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01FA3A" w14:textId="77777777" w:rsidR="00CB54B6" w:rsidRPr="00382449" w:rsidRDefault="00CB54B6" w:rsidP="003D5673">
            <w:pPr>
              <w:pStyle w:val="rowtabella0"/>
              <w:rPr>
                <w:color w:val="002060"/>
              </w:rPr>
            </w:pPr>
            <w:r w:rsidRPr="00382449">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97989"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36FE"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266EB"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2B7F"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9715"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C258"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68EA" w14:textId="77777777" w:rsidR="00CB54B6" w:rsidRPr="00382449" w:rsidRDefault="00CB54B6" w:rsidP="003D5673">
            <w:pPr>
              <w:pStyle w:val="rowtabella0"/>
              <w:jc w:val="center"/>
              <w:rPr>
                <w:color w:val="002060"/>
              </w:rPr>
            </w:pPr>
            <w:r w:rsidRPr="0038244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8AAF"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45D3" w14:textId="77777777" w:rsidR="00CB54B6" w:rsidRPr="00382449" w:rsidRDefault="00CB54B6" w:rsidP="003D5673">
            <w:pPr>
              <w:pStyle w:val="rowtabella0"/>
              <w:jc w:val="center"/>
              <w:rPr>
                <w:color w:val="002060"/>
              </w:rPr>
            </w:pPr>
            <w:r w:rsidRPr="00382449">
              <w:rPr>
                <w:color w:val="002060"/>
              </w:rPr>
              <w:t>0</w:t>
            </w:r>
          </w:p>
        </w:tc>
      </w:tr>
    </w:tbl>
    <w:p w14:paraId="209A5528" w14:textId="77777777" w:rsidR="00CB54B6" w:rsidRDefault="00CB54B6" w:rsidP="00CB54B6">
      <w:pPr>
        <w:pStyle w:val="breakline"/>
        <w:rPr>
          <w:rFonts w:eastAsiaTheme="minorEastAsia"/>
          <w:color w:val="002060"/>
        </w:rPr>
      </w:pPr>
    </w:p>
    <w:p w14:paraId="2C077F16" w14:textId="77777777" w:rsidR="00A227A2" w:rsidRPr="00382449" w:rsidRDefault="00A227A2" w:rsidP="00A227A2">
      <w:pPr>
        <w:pStyle w:val="titoloprinc0"/>
        <w:rPr>
          <w:color w:val="002060"/>
        </w:rPr>
      </w:pPr>
      <w:r>
        <w:rPr>
          <w:color w:val="002060"/>
        </w:rPr>
        <w:t>PROGRAMMA GARE</w:t>
      </w:r>
    </w:p>
    <w:p w14:paraId="18FFE52C" w14:textId="77777777" w:rsidR="00A227A2" w:rsidRDefault="00A227A2" w:rsidP="00CB54B6">
      <w:pPr>
        <w:pStyle w:val="breakline"/>
        <w:rPr>
          <w:rFonts w:eastAsiaTheme="minorEastAsia"/>
          <w:color w:val="002060"/>
        </w:rPr>
      </w:pPr>
    </w:p>
    <w:p w14:paraId="5BA3ED9D" w14:textId="77777777" w:rsidR="00A227A2" w:rsidRPr="00D63BDD" w:rsidRDefault="00A227A2" w:rsidP="00A227A2">
      <w:pPr>
        <w:pStyle w:val="sottotitolocampionato10"/>
        <w:rPr>
          <w:color w:val="002060"/>
        </w:rPr>
      </w:pPr>
      <w:r w:rsidRPr="00D63BD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A227A2" w:rsidRPr="00D63BDD" w14:paraId="4F05C9CB"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F7F7F"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AEE59"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6A38D"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D1C2E"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0740"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5E383"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5FA72"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63AF7B41"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B5D8B" w14:textId="77777777" w:rsidR="00A227A2" w:rsidRPr="00D63BDD" w:rsidRDefault="00A227A2" w:rsidP="003D5673">
            <w:pPr>
              <w:pStyle w:val="rowtabella0"/>
              <w:rPr>
                <w:color w:val="002060"/>
              </w:rPr>
            </w:pPr>
            <w:r w:rsidRPr="00D63BDD">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06D72" w14:textId="77777777" w:rsidR="00A227A2" w:rsidRPr="00D63BDD" w:rsidRDefault="00A227A2" w:rsidP="003D5673">
            <w:pPr>
              <w:pStyle w:val="rowtabella0"/>
              <w:rPr>
                <w:color w:val="002060"/>
              </w:rPr>
            </w:pPr>
            <w:r w:rsidRPr="00D63BDD">
              <w:rPr>
                <w:color w:val="002060"/>
              </w:rPr>
              <w:t>MANTOVANI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380FD"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823D4" w14:textId="77777777" w:rsidR="00A227A2" w:rsidRPr="00D63BDD" w:rsidRDefault="00A227A2" w:rsidP="003D5673">
            <w:pPr>
              <w:pStyle w:val="rowtabella0"/>
              <w:rPr>
                <w:color w:val="002060"/>
              </w:rPr>
            </w:pPr>
            <w:r w:rsidRPr="00D63BDD">
              <w:rPr>
                <w:color w:val="002060"/>
              </w:rPr>
              <w:t>09/01/2026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36583" w14:textId="77777777" w:rsidR="00A227A2" w:rsidRPr="00D63BDD" w:rsidRDefault="00A227A2" w:rsidP="003D5673">
            <w:pPr>
              <w:pStyle w:val="rowtabella0"/>
              <w:rPr>
                <w:color w:val="002060"/>
              </w:rPr>
            </w:pPr>
            <w:r w:rsidRPr="00D63BDD">
              <w:rPr>
                <w:color w:val="002060"/>
              </w:rPr>
              <w:t>5056 STRUTTURA GEODETICA FIGC.</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A4934" w14:textId="77777777" w:rsidR="00A227A2" w:rsidRPr="00D63BDD" w:rsidRDefault="00A227A2" w:rsidP="003D5673">
            <w:pPr>
              <w:pStyle w:val="rowtabella0"/>
              <w:rPr>
                <w:color w:val="002060"/>
              </w:rPr>
            </w:pPr>
            <w:r w:rsidRPr="00D63B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717FA" w14:textId="77777777" w:rsidR="00A227A2" w:rsidRPr="00D63BDD" w:rsidRDefault="00A227A2" w:rsidP="003D5673">
            <w:pPr>
              <w:pStyle w:val="rowtabella0"/>
              <w:rPr>
                <w:color w:val="002060"/>
              </w:rPr>
            </w:pPr>
            <w:r w:rsidRPr="00D63BDD">
              <w:rPr>
                <w:color w:val="002060"/>
              </w:rPr>
              <w:t>LOC. BARACCOLA VIA SCHIAVONI</w:t>
            </w:r>
          </w:p>
        </w:tc>
      </w:tr>
      <w:tr w:rsidR="00A227A2" w:rsidRPr="00D63BDD" w14:paraId="02B17051"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18579C" w14:textId="77777777" w:rsidR="00A227A2" w:rsidRPr="00D63BDD" w:rsidRDefault="00A227A2" w:rsidP="003D5673">
            <w:pPr>
              <w:pStyle w:val="rowtabella0"/>
              <w:rPr>
                <w:color w:val="002060"/>
              </w:rPr>
            </w:pPr>
            <w:proofErr w:type="gramStart"/>
            <w:r w:rsidRPr="00D63BDD">
              <w:rPr>
                <w:color w:val="002060"/>
              </w:rPr>
              <w:t>CITTA</w:t>
            </w:r>
            <w:proofErr w:type="gramEnd"/>
            <w:r w:rsidRPr="00D63BDD">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5E432" w14:textId="77777777" w:rsidR="00A227A2" w:rsidRPr="00D63BDD" w:rsidRDefault="00A227A2" w:rsidP="003D5673">
            <w:pPr>
              <w:pStyle w:val="rowtabella0"/>
              <w:rPr>
                <w:color w:val="002060"/>
              </w:rPr>
            </w:pPr>
            <w:r w:rsidRPr="00D63BDD">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03AEB"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90FA4D"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DF26E8" w14:textId="77777777" w:rsidR="00A227A2" w:rsidRPr="00D63BDD" w:rsidRDefault="00A227A2" w:rsidP="003D5673">
            <w:pPr>
              <w:pStyle w:val="rowtabella0"/>
              <w:rPr>
                <w:color w:val="002060"/>
              </w:rPr>
            </w:pPr>
            <w:r w:rsidRPr="00D63BDD">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437F8" w14:textId="77777777" w:rsidR="00A227A2" w:rsidRPr="00D63BDD" w:rsidRDefault="00A227A2" w:rsidP="003D5673">
            <w:pPr>
              <w:pStyle w:val="rowtabella0"/>
              <w:rPr>
                <w:color w:val="002060"/>
              </w:rPr>
            </w:pPr>
            <w:r w:rsidRPr="00D63BD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40CF2" w14:textId="77777777" w:rsidR="00A227A2" w:rsidRPr="00D63BDD" w:rsidRDefault="00A227A2" w:rsidP="003D5673">
            <w:pPr>
              <w:pStyle w:val="rowtabella0"/>
              <w:rPr>
                <w:color w:val="002060"/>
              </w:rPr>
            </w:pPr>
            <w:r w:rsidRPr="00D63BDD">
              <w:rPr>
                <w:color w:val="002060"/>
              </w:rPr>
              <w:t>VIA MATTEOTTI</w:t>
            </w:r>
          </w:p>
        </w:tc>
      </w:tr>
      <w:tr w:rsidR="00A227A2" w:rsidRPr="00D63BDD" w14:paraId="6665508D"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2E8314" w14:textId="77777777" w:rsidR="00A227A2" w:rsidRPr="00D63BDD" w:rsidRDefault="00A227A2" w:rsidP="003D5673">
            <w:pPr>
              <w:pStyle w:val="rowtabella0"/>
              <w:rPr>
                <w:color w:val="002060"/>
              </w:rPr>
            </w:pPr>
            <w:r w:rsidRPr="00D63BDD">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678430" w14:textId="77777777" w:rsidR="00A227A2" w:rsidRPr="00D63BDD" w:rsidRDefault="00A227A2" w:rsidP="003D5673">
            <w:pPr>
              <w:pStyle w:val="rowtabella0"/>
              <w:rPr>
                <w:color w:val="002060"/>
              </w:rPr>
            </w:pPr>
            <w:r w:rsidRPr="00D63BDD">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4701D3"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DD412"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5D76E8" w14:textId="77777777" w:rsidR="00A227A2" w:rsidRPr="00D63BDD" w:rsidRDefault="00A227A2" w:rsidP="003D5673">
            <w:pPr>
              <w:pStyle w:val="rowtabella0"/>
              <w:rPr>
                <w:color w:val="002060"/>
              </w:rPr>
            </w:pPr>
            <w:r w:rsidRPr="00D63BD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A756E2" w14:textId="77777777" w:rsidR="00A227A2" w:rsidRPr="00D63BDD" w:rsidRDefault="00A227A2" w:rsidP="003D5673">
            <w:pPr>
              <w:pStyle w:val="rowtabella0"/>
              <w:rPr>
                <w:color w:val="002060"/>
              </w:rPr>
            </w:pPr>
            <w:r w:rsidRPr="00D63BD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CE336" w14:textId="77777777" w:rsidR="00A227A2" w:rsidRPr="00D63BDD" w:rsidRDefault="00A227A2" w:rsidP="003D5673">
            <w:pPr>
              <w:pStyle w:val="rowtabella0"/>
              <w:rPr>
                <w:color w:val="002060"/>
              </w:rPr>
            </w:pPr>
            <w:r w:rsidRPr="00D63BDD">
              <w:rPr>
                <w:color w:val="002060"/>
              </w:rPr>
              <w:t>VIA ROMA, SNC</w:t>
            </w:r>
          </w:p>
        </w:tc>
      </w:tr>
      <w:tr w:rsidR="00A227A2" w:rsidRPr="00D63BDD" w14:paraId="03DED481"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D02B6E" w14:textId="77777777" w:rsidR="00A227A2" w:rsidRPr="00D63BDD" w:rsidRDefault="00A227A2" w:rsidP="003D5673">
            <w:pPr>
              <w:pStyle w:val="rowtabella0"/>
              <w:rPr>
                <w:color w:val="002060"/>
              </w:rPr>
            </w:pPr>
            <w:r w:rsidRPr="00D63BDD">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1EFE9D" w14:textId="77777777" w:rsidR="00A227A2" w:rsidRPr="00D63BDD" w:rsidRDefault="00A227A2" w:rsidP="003D5673">
            <w:pPr>
              <w:pStyle w:val="rowtabella0"/>
              <w:rPr>
                <w:color w:val="002060"/>
              </w:rPr>
            </w:pPr>
            <w:r w:rsidRPr="00D63BDD">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1ABD35"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94A83" w14:textId="77777777" w:rsidR="00A227A2" w:rsidRPr="00D63BDD" w:rsidRDefault="00A227A2" w:rsidP="003D5673">
            <w:pPr>
              <w:pStyle w:val="rowtabella0"/>
              <w:rPr>
                <w:color w:val="002060"/>
              </w:rPr>
            </w:pPr>
            <w:r w:rsidRPr="00D63BDD">
              <w:rPr>
                <w:color w:val="002060"/>
              </w:rPr>
              <w:t>09/01/2026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0C362B" w14:textId="77777777" w:rsidR="00A227A2" w:rsidRPr="00D63BDD" w:rsidRDefault="00A227A2" w:rsidP="003D5673">
            <w:pPr>
              <w:pStyle w:val="rowtabella0"/>
              <w:rPr>
                <w:color w:val="002060"/>
              </w:rPr>
            </w:pPr>
            <w:r w:rsidRPr="00D63BDD">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6DA67" w14:textId="77777777" w:rsidR="00A227A2" w:rsidRPr="00D63BDD" w:rsidRDefault="00A227A2" w:rsidP="003D5673">
            <w:pPr>
              <w:pStyle w:val="rowtabella0"/>
              <w:rPr>
                <w:color w:val="002060"/>
              </w:rPr>
            </w:pPr>
            <w:r w:rsidRPr="00D63BDD">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55F88" w14:textId="77777777" w:rsidR="00A227A2" w:rsidRPr="00D63BDD" w:rsidRDefault="00A227A2" w:rsidP="003D5673">
            <w:pPr>
              <w:pStyle w:val="rowtabella0"/>
              <w:rPr>
                <w:color w:val="002060"/>
              </w:rPr>
            </w:pPr>
            <w:r w:rsidRPr="00D63BDD">
              <w:rPr>
                <w:color w:val="002060"/>
              </w:rPr>
              <w:t>VIA DELL'INDUSTRIA</w:t>
            </w:r>
          </w:p>
        </w:tc>
      </w:tr>
      <w:tr w:rsidR="00A227A2" w:rsidRPr="00D63BDD" w14:paraId="5CF4035E"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8B0227" w14:textId="77777777" w:rsidR="00A227A2" w:rsidRPr="00D63BDD" w:rsidRDefault="00A227A2" w:rsidP="003D5673">
            <w:pPr>
              <w:pStyle w:val="rowtabella0"/>
              <w:rPr>
                <w:color w:val="002060"/>
              </w:rPr>
            </w:pPr>
            <w:r w:rsidRPr="00D63BDD">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DE48DD" w14:textId="77777777" w:rsidR="00A227A2" w:rsidRPr="00D63BDD" w:rsidRDefault="00A227A2" w:rsidP="003D5673">
            <w:pPr>
              <w:pStyle w:val="rowtabella0"/>
              <w:rPr>
                <w:color w:val="002060"/>
              </w:rPr>
            </w:pPr>
            <w:r w:rsidRPr="00D63BDD">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9E370E"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B2D5CC" w14:textId="77777777" w:rsidR="00A227A2" w:rsidRPr="00D63BDD" w:rsidRDefault="00A227A2" w:rsidP="003D5673">
            <w:pPr>
              <w:pStyle w:val="rowtabella0"/>
              <w:rPr>
                <w:color w:val="002060"/>
              </w:rPr>
            </w:pPr>
            <w:r w:rsidRPr="00D63BDD">
              <w:rPr>
                <w:color w:val="002060"/>
              </w:rPr>
              <w:t>09/01/2026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C0D869" w14:textId="77777777" w:rsidR="00A227A2" w:rsidRPr="00D63BDD" w:rsidRDefault="00A227A2" w:rsidP="003D5673">
            <w:pPr>
              <w:pStyle w:val="rowtabella0"/>
              <w:rPr>
                <w:color w:val="002060"/>
              </w:rPr>
            </w:pPr>
            <w:r w:rsidRPr="00D63BDD">
              <w:rPr>
                <w:color w:val="002060"/>
              </w:rPr>
              <w:t xml:space="preserve">5429 PAL.COM. </w:t>
            </w:r>
            <w:proofErr w:type="gramStart"/>
            <w:r w:rsidRPr="00D63BDD">
              <w:rPr>
                <w:color w:val="002060"/>
              </w:rPr>
              <w:t>S.MICHELE</w:t>
            </w:r>
            <w:proofErr w:type="gramEnd"/>
            <w:r w:rsidRPr="00D63BD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B2429" w14:textId="77777777" w:rsidR="00A227A2" w:rsidRPr="00D63BDD" w:rsidRDefault="00A227A2" w:rsidP="003D5673">
            <w:pPr>
              <w:pStyle w:val="rowtabella0"/>
              <w:rPr>
                <w:color w:val="002060"/>
              </w:rPr>
            </w:pPr>
            <w:r w:rsidRPr="00D63BD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727F0" w14:textId="77777777" w:rsidR="00A227A2" w:rsidRPr="00D63BDD" w:rsidRDefault="00A227A2" w:rsidP="003D5673">
            <w:pPr>
              <w:pStyle w:val="rowtabella0"/>
              <w:rPr>
                <w:color w:val="002060"/>
              </w:rPr>
            </w:pPr>
            <w:r w:rsidRPr="00D63BDD">
              <w:rPr>
                <w:color w:val="002060"/>
              </w:rPr>
              <w:t>VIA LORETO</w:t>
            </w:r>
          </w:p>
        </w:tc>
      </w:tr>
      <w:tr w:rsidR="00A227A2" w:rsidRPr="00D63BDD" w14:paraId="0B212504"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321D8B" w14:textId="77777777" w:rsidR="00A227A2" w:rsidRPr="00D63BDD" w:rsidRDefault="00A227A2" w:rsidP="003D5673">
            <w:pPr>
              <w:pStyle w:val="rowtabella0"/>
              <w:rPr>
                <w:color w:val="002060"/>
              </w:rPr>
            </w:pPr>
            <w:r w:rsidRPr="00D63BDD">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422A7" w14:textId="77777777" w:rsidR="00A227A2" w:rsidRPr="00D63BDD" w:rsidRDefault="00A227A2" w:rsidP="003D5673">
            <w:pPr>
              <w:pStyle w:val="rowtabella0"/>
              <w:rPr>
                <w:color w:val="002060"/>
              </w:rPr>
            </w:pPr>
            <w:r w:rsidRPr="00D63BD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D2539C"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DE5393" w14:textId="77777777" w:rsidR="00A227A2" w:rsidRPr="00D63BDD" w:rsidRDefault="00A227A2" w:rsidP="003D5673">
            <w:pPr>
              <w:pStyle w:val="rowtabella0"/>
              <w:rPr>
                <w:color w:val="002060"/>
              </w:rPr>
            </w:pPr>
            <w:r w:rsidRPr="00D63BDD">
              <w:rPr>
                <w:color w:val="002060"/>
              </w:rPr>
              <w:t>09/01/2026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390851" w14:textId="77777777" w:rsidR="00A227A2" w:rsidRPr="00D63BDD" w:rsidRDefault="00A227A2" w:rsidP="003D5673">
            <w:pPr>
              <w:pStyle w:val="rowtabella0"/>
              <w:rPr>
                <w:color w:val="002060"/>
              </w:rPr>
            </w:pPr>
            <w:r w:rsidRPr="00D63BDD">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0E411" w14:textId="77777777" w:rsidR="00A227A2" w:rsidRPr="00D63BDD" w:rsidRDefault="00A227A2" w:rsidP="003D5673">
            <w:pPr>
              <w:pStyle w:val="rowtabella0"/>
              <w:rPr>
                <w:color w:val="002060"/>
              </w:rPr>
            </w:pPr>
            <w:r w:rsidRPr="00D63BDD">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A3572" w14:textId="77777777" w:rsidR="00A227A2" w:rsidRPr="00D63BDD" w:rsidRDefault="00A227A2" w:rsidP="003D5673">
            <w:pPr>
              <w:pStyle w:val="rowtabella0"/>
              <w:rPr>
                <w:color w:val="002060"/>
              </w:rPr>
            </w:pPr>
            <w:r w:rsidRPr="00D63BDD">
              <w:rPr>
                <w:color w:val="002060"/>
              </w:rPr>
              <w:t>VIA IV NOVEMBRE</w:t>
            </w:r>
          </w:p>
        </w:tc>
      </w:tr>
      <w:tr w:rsidR="00A227A2" w:rsidRPr="00D63BDD" w14:paraId="4DCE2F93"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95D2B0" w14:textId="77777777" w:rsidR="00A227A2" w:rsidRPr="00D63BDD" w:rsidRDefault="00A227A2" w:rsidP="003D5673">
            <w:pPr>
              <w:pStyle w:val="rowtabella0"/>
              <w:rPr>
                <w:color w:val="002060"/>
              </w:rPr>
            </w:pPr>
            <w:r w:rsidRPr="00D63BDD">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0614F" w14:textId="77777777" w:rsidR="00A227A2" w:rsidRPr="00D63BDD" w:rsidRDefault="00A227A2" w:rsidP="003D5673">
            <w:pPr>
              <w:pStyle w:val="rowtabella0"/>
              <w:rPr>
                <w:color w:val="002060"/>
              </w:rPr>
            </w:pPr>
            <w:r w:rsidRPr="00D63BDD">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1F674"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8A96A"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82936" w14:textId="77777777" w:rsidR="00A227A2" w:rsidRPr="00D63BDD" w:rsidRDefault="00A227A2" w:rsidP="003D5673">
            <w:pPr>
              <w:pStyle w:val="rowtabella0"/>
              <w:rPr>
                <w:color w:val="002060"/>
              </w:rPr>
            </w:pPr>
            <w:r w:rsidRPr="00D63BDD">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1F76C" w14:textId="77777777" w:rsidR="00A227A2" w:rsidRPr="00D63BDD" w:rsidRDefault="00A227A2" w:rsidP="003D5673">
            <w:pPr>
              <w:pStyle w:val="rowtabella0"/>
              <w:rPr>
                <w:color w:val="002060"/>
              </w:rPr>
            </w:pPr>
            <w:r w:rsidRPr="00D63BD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DDF5A" w14:textId="77777777" w:rsidR="00A227A2" w:rsidRPr="00D63BDD" w:rsidRDefault="00A227A2" w:rsidP="003D5673">
            <w:pPr>
              <w:pStyle w:val="rowtabella0"/>
              <w:rPr>
                <w:color w:val="002060"/>
              </w:rPr>
            </w:pPr>
            <w:r w:rsidRPr="00D63BDD">
              <w:rPr>
                <w:color w:val="002060"/>
              </w:rPr>
              <w:t>VIA LAGO DI MISURINA</w:t>
            </w:r>
          </w:p>
        </w:tc>
      </w:tr>
    </w:tbl>
    <w:p w14:paraId="7A03F6DC" w14:textId="77777777" w:rsidR="00A227A2" w:rsidRPr="00D63BDD" w:rsidRDefault="00A227A2" w:rsidP="00A227A2">
      <w:pPr>
        <w:pStyle w:val="breakline"/>
        <w:rPr>
          <w:rFonts w:eastAsiaTheme="minorEastAsia"/>
          <w:color w:val="002060"/>
        </w:rPr>
      </w:pPr>
    </w:p>
    <w:p w14:paraId="05225BAC" w14:textId="77777777" w:rsidR="00A227A2" w:rsidRPr="00D63BDD" w:rsidRDefault="00A227A2" w:rsidP="00A227A2">
      <w:pPr>
        <w:pStyle w:val="breakline"/>
        <w:rPr>
          <w:color w:val="002060"/>
        </w:rPr>
      </w:pPr>
    </w:p>
    <w:p w14:paraId="122391CE" w14:textId="77777777" w:rsidR="00A227A2" w:rsidRPr="00D63BDD" w:rsidRDefault="00A227A2" w:rsidP="00A227A2">
      <w:pPr>
        <w:pStyle w:val="breakline"/>
        <w:rPr>
          <w:color w:val="002060"/>
        </w:rPr>
      </w:pPr>
    </w:p>
    <w:p w14:paraId="799D47C6" w14:textId="77777777" w:rsidR="00A227A2" w:rsidRPr="00D63BDD" w:rsidRDefault="00A227A2" w:rsidP="00A227A2">
      <w:pPr>
        <w:pStyle w:val="sottotitolocampionato10"/>
        <w:rPr>
          <w:color w:val="002060"/>
        </w:rPr>
      </w:pPr>
      <w:r w:rsidRPr="00D63BDD">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5"/>
        <w:gridCol w:w="385"/>
        <w:gridCol w:w="898"/>
        <w:gridCol w:w="1199"/>
        <w:gridCol w:w="1561"/>
        <w:gridCol w:w="1537"/>
      </w:tblGrid>
      <w:tr w:rsidR="00A227A2" w:rsidRPr="00D63BDD" w14:paraId="098D9541"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7831F"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E1068"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83EF1"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3A99A"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E2AC6"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BBFC0"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81014"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57F72D8D"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A384C1" w14:textId="77777777" w:rsidR="00A227A2" w:rsidRPr="00D63BDD" w:rsidRDefault="00A227A2" w:rsidP="003D5673">
            <w:pPr>
              <w:pStyle w:val="rowtabella0"/>
              <w:rPr>
                <w:color w:val="002060"/>
              </w:rPr>
            </w:pPr>
            <w:r w:rsidRPr="00D63BDD">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8A50B" w14:textId="77777777" w:rsidR="00A227A2" w:rsidRPr="00D63BDD" w:rsidRDefault="00A227A2" w:rsidP="003D5673">
            <w:pPr>
              <w:pStyle w:val="rowtabella0"/>
              <w:rPr>
                <w:color w:val="002060"/>
              </w:rPr>
            </w:pPr>
            <w:r w:rsidRPr="00D63BDD">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09B64"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64A08" w14:textId="77777777" w:rsidR="00A227A2" w:rsidRPr="00D63BDD" w:rsidRDefault="00A227A2" w:rsidP="003D5673">
            <w:pPr>
              <w:pStyle w:val="rowtabella0"/>
              <w:rPr>
                <w:color w:val="002060"/>
              </w:rPr>
            </w:pPr>
            <w:r w:rsidRPr="00D63BDD">
              <w:rPr>
                <w:color w:val="002060"/>
              </w:rPr>
              <w:t>09/01/2026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2F4BE" w14:textId="77777777" w:rsidR="00A227A2" w:rsidRPr="00D63BDD" w:rsidRDefault="00A227A2" w:rsidP="003D5673">
            <w:pPr>
              <w:pStyle w:val="rowtabella0"/>
              <w:rPr>
                <w:color w:val="002060"/>
              </w:rPr>
            </w:pPr>
            <w:r w:rsidRPr="00D63BDD">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3DCB7" w14:textId="77777777" w:rsidR="00A227A2" w:rsidRPr="00D63BDD" w:rsidRDefault="00A227A2" w:rsidP="003D5673">
            <w:pPr>
              <w:pStyle w:val="rowtabella0"/>
              <w:rPr>
                <w:color w:val="002060"/>
              </w:rPr>
            </w:pPr>
            <w:r w:rsidRPr="00D63BDD">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71B17" w14:textId="77777777" w:rsidR="00A227A2" w:rsidRPr="00D63BDD" w:rsidRDefault="00A227A2" w:rsidP="003D5673">
            <w:pPr>
              <w:pStyle w:val="rowtabella0"/>
              <w:rPr>
                <w:color w:val="002060"/>
              </w:rPr>
            </w:pPr>
            <w:r w:rsidRPr="00D63BDD">
              <w:rPr>
                <w:color w:val="002060"/>
              </w:rPr>
              <w:t>VIA DON LUIGI STURZO 4</w:t>
            </w:r>
          </w:p>
        </w:tc>
      </w:tr>
      <w:tr w:rsidR="00A227A2" w:rsidRPr="00D63BDD" w14:paraId="12AEFB5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9B5F27" w14:textId="77777777" w:rsidR="00A227A2" w:rsidRPr="00D63BDD" w:rsidRDefault="00A227A2" w:rsidP="003D5673">
            <w:pPr>
              <w:pStyle w:val="rowtabella0"/>
              <w:rPr>
                <w:color w:val="002060"/>
              </w:rPr>
            </w:pPr>
            <w:r w:rsidRPr="00D63BDD">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9E2859" w14:textId="77777777" w:rsidR="00A227A2" w:rsidRPr="00D63BDD" w:rsidRDefault="00A227A2" w:rsidP="003D5673">
            <w:pPr>
              <w:pStyle w:val="rowtabella0"/>
              <w:rPr>
                <w:color w:val="002060"/>
              </w:rPr>
            </w:pPr>
            <w:r w:rsidRPr="00D63BDD">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7E9542"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30BDEC" w14:textId="77777777" w:rsidR="00A227A2" w:rsidRPr="00D63BDD" w:rsidRDefault="00A227A2" w:rsidP="003D5673">
            <w:pPr>
              <w:pStyle w:val="rowtabella0"/>
              <w:rPr>
                <w:color w:val="002060"/>
              </w:rPr>
            </w:pPr>
            <w:r w:rsidRPr="00D63BDD">
              <w:rPr>
                <w:color w:val="002060"/>
              </w:rPr>
              <w:t>09/01/2026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F2E25F" w14:textId="77777777" w:rsidR="00A227A2" w:rsidRPr="00D63BDD" w:rsidRDefault="00A227A2" w:rsidP="003D5673">
            <w:pPr>
              <w:pStyle w:val="rowtabella0"/>
              <w:rPr>
                <w:color w:val="002060"/>
              </w:rPr>
            </w:pPr>
            <w:r w:rsidRPr="00D63BD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335F8" w14:textId="77777777" w:rsidR="00A227A2" w:rsidRPr="00D63BDD" w:rsidRDefault="00A227A2" w:rsidP="003D5673">
            <w:pPr>
              <w:pStyle w:val="rowtabella0"/>
              <w:rPr>
                <w:color w:val="002060"/>
              </w:rPr>
            </w:pPr>
            <w:r w:rsidRPr="00D63BD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A54AB" w14:textId="77777777" w:rsidR="00A227A2" w:rsidRPr="00D63BDD" w:rsidRDefault="00A227A2" w:rsidP="003D5673">
            <w:pPr>
              <w:pStyle w:val="rowtabella0"/>
              <w:rPr>
                <w:color w:val="002060"/>
              </w:rPr>
            </w:pPr>
            <w:r w:rsidRPr="00D63BDD">
              <w:rPr>
                <w:color w:val="002060"/>
              </w:rPr>
              <w:t>VIA CERQUATTI</w:t>
            </w:r>
          </w:p>
        </w:tc>
      </w:tr>
      <w:tr w:rsidR="00A227A2" w:rsidRPr="00D63BDD" w14:paraId="1432A13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CFC90" w14:textId="77777777" w:rsidR="00A227A2" w:rsidRPr="00D63BDD" w:rsidRDefault="00A227A2" w:rsidP="003D5673">
            <w:pPr>
              <w:pStyle w:val="rowtabella0"/>
              <w:rPr>
                <w:color w:val="002060"/>
              </w:rPr>
            </w:pPr>
            <w:r w:rsidRPr="00D63BDD">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A216D9" w14:textId="77777777" w:rsidR="00A227A2" w:rsidRPr="00D63BDD" w:rsidRDefault="00A227A2" w:rsidP="003D5673">
            <w:pPr>
              <w:pStyle w:val="rowtabella0"/>
              <w:rPr>
                <w:color w:val="002060"/>
              </w:rPr>
            </w:pPr>
            <w:r w:rsidRPr="00D63BDD">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536A4F"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222C9F"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169405" w14:textId="77777777" w:rsidR="00A227A2" w:rsidRPr="00D63BDD" w:rsidRDefault="00A227A2" w:rsidP="003D5673">
            <w:pPr>
              <w:pStyle w:val="rowtabella0"/>
              <w:rPr>
                <w:color w:val="002060"/>
              </w:rPr>
            </w:pPr>
            <w:r w:rsidRPr="00D63BDD">
              <w:rPr>
                <w:color w:val="002060"/>
              </w:rPr>
              <w:t>5299 CENTRO SP. POL. "</w:t>
            </w:r>
            <w:proofErr w:type="gramStart"/>
            <w:r w:rsidRPr="00D63BDD">
              <w:rPr>
                <w:color w:val="002060"/>
              </w:rPr>
              <w:t>R.GATTARI</w:t>
            </w:r>
            <w:proofErr w:type="gramEnd"/>
            <w:r w:rsidRPr="00D63BD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96FDD" w14:textId="77777777" w:rsidR="00A227A2" w:rsidRPr="00D63BDD" w:rsidRDefault="00A227A2" w:rsidP="003D5673">
            <w:pPr>
              <w:pStyle w:val="rowtabella0"/>
              <w:rPr>
                <w:color w:val="002060"/>
              </w:rPr>
            </w:pPr>
            <w:r w:rsidRPr="00D63BD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54848" w14:textId="77777777" w:rsidR="00A227A2" w:rsidRPr="00D63BDD" w:rsidRDefault="00A227A2" w:rsidP="003D5673">
            <w:pPr>
              <w:pStyle w:val="rowtabella0"/>
              <w:rPr>
                <w:color w:val="002060"/>
              </w:rPr>
            </w:pPr>
            <w:r w:rsidRPr="00D63BDD">
              <w:rPr>
                <w:color w:val="002060"/>
              </w:rPr>
              <w:t>VIA TAGLIAMENTO</w:t>
            </w:r>
          </w:p>
        </w:tc>
      </w:tr>
      <w:tr w:rsidR="00A227A2" w:rsidRPr="00D63BDD" w14:paraId="64B30265"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5F7127" w14:textId="77777777" w:rsidR="00A227A2" w:rsidRPr="00D63BDD" w:rsidRDefault="00A227A2" w:rsidP="003D5673">
            <w:pPr>
              <w:pStyle w:val="rowtabella0"/>
              <w:rPr>
                <w:color w:val="002060"/>
              </w:rPr>
            </w:pPr>
            <w:r w:rsidRPr="00D63BDD">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84D705" w14:textId="77777777" w:rsidR="00A227A2" w:rsidRPr="00D63BDD" w:rsidRDefault="00A227A2" w:rsidP="003D5673">
            <w:pPr>
              <w:pStyle w:val="rowtabella0"/>
              <w:rPr>
                <w:color w:val="002060"/>
              </w:rPr>
            </w:pPr>
            <w:r w:rsidRPr="00D63BDD">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39C7FD"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BA0156"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D22492" w14:textId="77777777" w:rsidR="00A227A2" w:rsidRPr="00D63BDD" w:rsidRDefault="00A227A2" w:rsidP="003D5673">
            <w:pPr>
              <w:pStyle w:val="rowtabella0"/>
              <w:rPr>
                <w:color w:val="002060"/>
              </w:rPr>
            </w:pPr>
            <w:r w:rsidRPr="00D63BDD">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1D732" w14:textId="77777777" w:rsidR="00A227A2" w:rsidRPr="00D63BDD" w:rsidRDefault="00A227A2" w:rsidP="003D5673">
            <w:pPr>
              <w:pStyle w:val="rowtabella0"/>
              <w:rPr>
                <w:color w:val="002060"/>
              </w:rPr>
            </w:pPr>
            <w:r w:rsidRPr="00D63BD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9710F" w14:textId="77777777" w:rsidR="00A227A2" w:rsidRPr="00D63BDD" w:rsidRDefault="00A227A2" w:rsidP="003D5673">
            <w:pPr>
              <w:pStyle w:val="rowtabella0"/>
              <w:rPr>
                <w:color w:val="002060"/>
              </w:rPr>
            </w:pPr>
            <w:r w:rsidRPr="00D63BDD">
              <w:rPr>
                <w:color w:val="002060"/>
              </w:rPr>
              <w:t>VIA FONTE ANTICA 6</w:t>
            </w:r>
          </w:p>
        </w:tc>
      </w:tr>
      <w:tr w:rsidR="00A227A2" w:rsidRPr="00D63BDD" w14:paraId="1AEC5E31"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6FD480" w14:textId="77777777" w:rsidR="00A227A2" w:rsidRPr="00D63BDD" w:rsidRDefault="00A227A2" w:rsidP="003D5673">
            <w:pPr>
              <w:pStyle w:val="rowtabella0"/>
              <w:rPr>
                <w:color w:val="002060"/>
              </w:rPr>
            </w:pPr>
            <w:r w:rsidRPr="00D63BDD">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381D59" w14:textId="77777777" w:rsidR="00A227A2" w:rsidRPr="00D63BDD" w:rsidRDefault="00A227A2" w:rsidP="003D5673">
            <w:pPr>
              <w:pStyle w:val="rowtabella0"/>
              <w:rPr>
                <w:color w:val="002060"/>
              </w:rPr>
            </w:pPr>
            <w:r w:rsidRPr="00D63BDD">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CAB9EC"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4B5D5C" w14:textId="77777777" w:rsidR="00A227A2" w:rsidRPr="00D63BDD" w:rsidRDefault="00A227A2" w:rsidP="003D5673">
            <w:pPr>
              <w:pStyle w:val="rowtabella0"/>
              <w:rPr>
                <w:color w:val="002060"/>
              </w:rPr>
            </w:pPr>
            <w:r w:rsidRPr="00D63BDD">
              <w:rPr>
                <w:color w:val="002060"/>
              </w:rPr>
              <w:t>09/01/2026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498F55" w14:textId="77777777" w:rsidR="00A227A2" w:rsidRPr="00D63BDD" w:rsidRDefault="00A227A2" w:rsidP="003D5673">
            <w:pPr>
              <w:pStyle w:val="rowtabella0"/>
              <w:rPr>
                <w:color w:val="002060"/>
              </w:rPr>
            </w:pPr>
            <w:r w:rsidRPr="00D63BD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C5B7D" w14:textId="77777777" w:rsidR="00A227A2" w:rsidRPr="00D63BDD" w:rsidRDefault="00A227A2" w:rsidP="003D5673">
            <w:pPr>
              <w:pStyle w:val="rowtabella0"/>
              <w:rPr>
                <w:color w:val="002060"/>
              </w:rPr>
            </w:pPr>
            <w:r w:rsidRPr="00D63BD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E994F" w14:textId="77777777" w:rsidR="00A227A2" w:rsidRPr="00D63BDD" w:rsidRDefault="00A227A2" w:rsidP="003D5673">
            <w:pPr>
              <w:pStyle w:val="rowtabella0"/>
              <w:rPr>
                <w:color w:val="002060"/>
              </w:rPr>
            </w:pPr>
            <w:r w:rsidRPr="00D63BDD">
              <w:rPr>
                <w:color w:val="002060"/>
              </w:rPr>
              <w:t>VIA ALDO MORO</w:t>
            </w:r>
          </w:p>
        </w:tc>
      </w:tr>
      <w:tr w:rsidR="00A227A2" w:rsidRPr="00D63BDD" w14:paraId="011180ED"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E64641" w14:textId="77777777" w:rsidR="00A227A2" w:rsidRPr="00D63BDD" w:rsidRDefault="00A227A2" w:rsidP="003D5673">
            <w:pPr>
              <w:pStyle w:val="rowtabella0"/>
              <w:rPr>
                <w:color w:val="002060"/>
              </w:rPr>
            </w:pPr>
            <w:r w:rsidRPr="00D63BDD">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221E41" w14:textId="77777777" w:rsidR="00A227A2" w:rsidRPr="00D63BDD" w:rsidRDefault="00A227A2" w:rsidP="003D5673">
            <w:pPr>
              <w:pStyle w:val="rowtabella0"/>
              <w:rPr>
                <w:color w:val="002060"/>
              </w:rPr>
            </w:pPr>
            <w:r w:rsidRPr="00D63BDD">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F7A27"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2E2281" w14:textId="77777777" w:rsidR="00A227A2" w:rsidRPr="00D63BDD" w:rsidRDefault="00A227A2" w:rsidP="003D5673">
            <w:pPr>
              <w:pStyle w:val="rowtabella0"/>
              <w:rPr>
                <w:color w:val="002060"/>
              </w:rPr>
            </w:pPr>
            <w:r w:rsidRPr="00D63BDD">
              <w:rPr>
                <w:color w:val="002060"/>
              </w:rPr>
              <w:t>09/01/2026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EE7DEB" w14:textId="77777777" w:rsidR="00A227A2" w:rsidRPr="00D63BDD" w:rsidRDefault="00A227A2" w:rsidP="003D5673">
            <w:pPr>
              <w:pStyle w:val="rowtabella0"/>
              <w:rPr>
                <w:color w:val="002060"/>
              </w:rPr>
            </w:pPr>
            <w:r w:rsidRPr="00D63BDD">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6145B0" w14:textId="77777777" w:rsidR="00A227A2" w:rsidRPr="00D63BDD" w:rsidRDefault="00A227A2" w:rsidP="003D5673">
            <w:pPr>
              <w:pStyle w:val="rowtabella0"/>
              <w:rPr>
                <w:color w:val="002060"/>
              </w:rPr>
            </w:pPr>
            <w:r w:rsidRPr="00D63BD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B35F3" w14:textId="77777777" w:rsidR="00A227A2" w:rsidRPr="00D63BDD" w:rsidRDefault="00A227A2" w:rsidP="003D5673">
            <w:pPr>
              <w:pStyle w:val="rowtabella0"/>
              <w:rPr>
                <w:color w:val="002060"/>
              </w:rPr>
            </w:pPr>
            <w:r w:rsidRPr="00D63BDD">
              <w:rPr>
                <w:color w:val="002060"/>
              </w:rPr>
              <w:t xml:space="preserve">VIA MANZONI FZ. </w:t>
            </w:r>
            <w:proofErr w:type="gramStart"/>
            <w:r w:rsidRPr="00D63BDD">
              <w:rPr>
                <w:color w:val="002060"/>
              </w:rPr>
              <w:t>S.BIAGIO</w:t>
            </w:r>
            <w:proofErr w:type="gramEnd"/>
          </w:p>
        </w:tc>
      </w:tr>
      <w:tr w:rsidR="00A227A2" w:rsidRPr="00D63BDD" w14:paraId="6415DA79"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8BA8D1" w14:textId="77777777" w:rsidR="00A227A2" w:rsidRPr="00D63BDD" w:rsidRDefault="00A227A2" w:rsidP="003D5673">
            <w:pPr>
              <w:pStyle w:val="rowtabella0"/>
              <w:rPr>
                <w:color w:val="002060"/>
              </w:rPr>
            </w:pPr>
            <w:r w:rsidRPr="00D63BDD">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80D8D" w14:textId="77777777" w:rsidR="00A227A2" w:rsidRPr="00D63BDD" w:rsidRDefault="00A227A2" w:rsidP="003D5673">
            <w:pPr>
              <w:pStyle w:val="rowtabella0"/>
              <w:rPr>
                <w:color w:val="002060"/>
              </w:rPr>
            </w:pPr>
            <w:r w:rsidRPr="00D63BDD">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CC554"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B2DA4" w14:textId="77777777" w:rsidR="00A227A2" w:rsidRPr="00D63BDD" w:rsidRDefault="00A227A2" w:rsidP="003D5673">
            <w:pPr>
              <w:pStyle w:val="rowtabella0"/>
              <w:rPr>
                <w:color w:val="002060"/>
              </w:rPr>
            </w:pPr>
            <w:r w:rsidRPr="00D63BDD">
              <w:rPr>
                <w:color w:val="002060"/>
              </w:rPr>
              <w:t>10/01/2026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2A574" w14:textId="77777777" w:rsidR="00A227A2" w:rsidRPr="00D63BDD" w:rsidRDefault="00A227A2" w:rsidP="003D5673">
            <w:pPr>
              <w:pStyle w:val="rowtabella0"/>
              <w:rPr>
                <w:color w:val="002060"/>
              </w:rPr>
            </w:pPr>
            <w:r w:rsidRPr="00D63BDD">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20173" w14:textId="77777777" w:rsidR="00A227A2" w:rsidRPr="00D63BDD" w:rsidRDefault="00A227A2" w:rsidP="003D5673">
            <w:pPr>
              <w:pStyle w:val="rowtabella0"/>
              <w:rPr>
                <w:color w:val="002060"/>
              </w:rPr>
            </w:pPr>
            <w:r w:rsidRPr="00D63BDD">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E55FE" w14:textId="77777777" w:rsidR="00A227A2" w:rsidRPr="00D63BDD" w:rsidRDefault="00A227A2" w:rsidP="003D5673">
            <w:pPr>
              <w:pStyle w:val="rowtabella0"/>
              <w:rPr>
                <w:color w:val="002060"/>
              </w:rPr>
            </w:pPr>
            <w:r w:rsidRPr="00D63BDD">
              <w:rPr>
                <w:color w:val="002060"/>
              </w:rPr>
              <w:t>VIA GRAMSCI-VIA FEGGIANI</w:t>
            </w:r>
          </w:p>
        </w:tc>
      </w:tr>
    </w:tbl>
    <w:p w14:paraId="356B2EB2" w14:textId="77777777" w:rsidR="00A227A2" w:rsidRPr="00D63BDD" w:rsidRDefault="00A227A2" w:rsidP="00A227A2">
      <w:pPr>
        <w:pStyle w:val="breakline"/>
        <w:rPr>
          <w:rFonts w:eastAsiaTheme="minorEastAsia"/>
          <w:color w:val="002060"/>
        </w:rPr>
      </w:pPr>
    </w:p>
    <w:p w14:paraId="6BEB3B3A" w14:textId="77777777" w:rsidR="00A227A2" w:rsidRPr="00D63BDD" w:rsidRDefault="00A227A2" w:rsidP="00A227A2">
      <w:pPr>
        <w:pStyle w:val="breakline"/>
        <w:rPr>
          <w:color w:val="002060"/>
        </w:rPr>
      </w:pPr>
    </w:p>
    <w:p w14:paraId="3A4C14BC" w14:textId="77777777" w:rsidR="00A227A2" w:rsidRPr="00D63BDD" w:rsidRDefault="00A227A2" w:rsidP="00A227A2">
      <w:pPr>
        <w:pStyle w:val="breakline"/>
        <w:rPr>
          <w:color w:val="002060"/>
        </w:rPr>
      </w:pPr>
    </w:p>
    <w:p w14:paraId="13C44318" w14:textId="77777777" w:rsidR="00A227A2" w:rsidRPr="00D63BDD" w:rsidRDefault="00A227A2" w:rsidP="00A227A2">
      <w:pPr>
        <w:pStyle w:val="sottotitolocampionato10"/>
        <w:rPr>
          <w:color w:val="002060"/>
        </w:rPr>
      </w:pPr>
      <w:r w:rsidRPr="00D63BDD">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4"/>
        <w:gridCol w:w="385"/>
        <w:gridCol w:w="898"/>
        <w:gridCol w:w="1199"/>
        <w:gridCol w:w="1547"/>
        <w:gridCol w:w="1548"/>
      </w:tblGrid>
      <w:tr w:rsidR="00A227A2" w:rsidRPr="00D63BDD" w14:paraId="42C9181C"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EBE8A" w14:textId="77777777" w:rsidR="00A227A2" w:rsidRPr="00D63BDD" w:rsidRDefault="00A227A2" w:rsidP="003D5673">
            <w:pPr>
              <w:pStyle w:val="headertabella0"/>
              <w:rPr>
                <w:color w:val="002060"/>
              </w:rPr>
            </w:pPr>
            <w:r w:rsidRPr="00D63BD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0B7A2"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1934D"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CB574"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A2417"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7776C"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D47D2"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5E42C9B9"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AEB553" w14:textId="77777777" w:rsidR="00A227A2" w:rsidRPr="00D63BDD" w:rsidRDefault="00A227A2" w:rsidP="003D5673">
            <w:pPr>
              <w:pStyle w:val="rowtabella0"/>
              <w:rPr>
                <w:color w:val="002060"/>
              </w:rPr>
            </w:pPr>
            <w:r w:rsidRPr="00D63BDD">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F121C" w14:textId="77777777" w:rsidR="00A227A2" w:rsidRPr="00D63BDD" w:rsidRDefault="00A227A2" w:rsidP="003D5673">
            <w:pPr>
              <w:pStyle w:val="rowtabella0"/>
              <w:rPr>
                <w:color w:val="002060"/>
              </w:rPr>
            </w:pPr>
            <w:r w:rsidRPr="00D63BDD">
              <w:rPr>
                <w:color w:val="002060"/>
              </w:rPr>
              <w:t>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697A8"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4FFEB" w14:textId="77777777" w:rsidR="00A227A2" w:rsidRPr="00D63BDD" w:rsidRDefault="00A227A2" w:rsidP="003D5673">
            <w:pPr>
              <w:pStyle w:val="rowtabella0"/>
              <w:rPr>
                <w:color w:val="002060"/>
              </w:rPr>
            </w:pPr>
            <w:r w:rsidRPr="00D63BDD">
              <w:rPr>
                <w:color w:val="002060"/>
              </w:rPr>
              <w:t>09/01/2026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AA5D4" w14:textId="77777777" w:rsidR="00A227A2" w:rsidRPr="00D63BDD" w:rsidRDefault="00A227A2" w:rsidP="003D5673">
            <w:pPr>
              <w:pStyle w:val="rowtabella0"/>
              <w:rPr>
                <w:color w:val="002060"/>
              </w:rPr>
            </w:pPr>
            <w:r w:rsidRPr="00D63BDD">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8661E" w14:textId="77777777" w:rsidR="00A227A2" w:rsidRPr="00D63BDD" w:rsidRDefault="00A227A2" w:rsidP="003D5673">
            <w:pPr>
              <w:pStyle w:val="rowtabella0"/>
              <w:rPr>
                <w:color w:val="002060"/>
              </w:rPr>
            </w:pPr>
            <w:r w:rsidRPr="00D63BDD">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27E45" w14:textId="77777777" w:rsidR="00A227A2" w:rsidRPr="00D63BDD" w:rsidRDefault="00A227A2" w:rsidP="003D5673">
            <w:pPr>
              <w:pStyle w:val="rowtabella0"/>
              <w:rPr>
                <w:color w:val="002060"/>
              </w:rPr>
            </w:pPr>
            <w:r w:rsidRPr="00D63BDD">
              <w:rPr>
                <w:color w:val="002060"/>
              </w:rPr>
              <w:t>VIA DELL IRIS</w:t>
            </w:r>
          </w:p>
        </w:tc>
      </w:tr>
      <w:tr w:rsidR="00A227A2" w:rsidRPr="00D63BDD" w14:paraId="309BCE01"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41A1F0" w14:textId="77777777" w:rsidR="00A227A2" w:rsidRPr="00D63BDD" w:rsidRDefault="00A227A2" w:rsidP="003D5673">
            <w:pPr>
              <w:pStyle w:val="rowtabella0"/>
              <w:rPr>
                <w:color w:val="002060"/>
              </w:rPr>
            </w:pPr>
            <w:r w:rsidRPr="00D63BD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EE44F6" w14:textId="77777777" w:rsidR="00A227A2" w:rsidRPr="00D63BDD" w:rsidRDefault="00A227A2" w:rsidP="003D5673">
            <w:pPr>
              <w:pStyle w:val="rowtabella0"/>
              <w:rPr>
                <w:color w:val="002060"/>
              </w:rPr>
            </w:pPr>
            <w:r w:rsidRPr="00D63BDD">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D863DE"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7BEE99"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7D5133" w14:textId="77777777" w:rsidR="00A227A2" w:rsidRPr="00D63BDD" w:rsidRDefault="00A227A2" w:rsidP="003D5673">
            <w:pPr>
              <w:pStyle w:val="rowtabella0"/>
              <w:rPr>
                <w:color w:val="002060"/>
              </w:rPr>
            </w:pPr>
            <w:r w:rsidRPr="00D63BDD">
              <w:rPr>
                <w:color w:val="002060"/>
              </w:rPr>
              <w:t xml:space="preserve">5295 TENSOSTRUTTURA VIA </w:t>
            </w:r>
            <w:proofErr w:type="gramStart"/>
            <w:r w:rsidRPr="00D63BD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107D8" w14:textId="77777777" w:rsidR="00A227A2" w:rsidRPr="00D63BDD" w:rsidRDefault="00A227A2" w:rsidP="003D5673">
            <w:pPr>
              <w:pStyle w:val="rowtabella0"/>
              <w:rPr>
                <w:color w:val="002060"/>
              </w:rPr>
            </w:pPr>
            <w:r w:rsidRPr="00D63BD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695C1" w14:textId="77777777" w:rsidR="00A227A2" w:rsidRPr="00D63BDD" w:rsidRDefault="00A227A2" w:rsidP="003D5673">
            <w:pPr>
              <w:pStyle w:val="rowtabella0"/>
              <w:rPr>
                <w:color w:val="002060"/>
              </w:rPr>
            </w:pPr>
            <w:r w:rsidRPr="00D63BDD">
              <w:rPr>
                <w:color w:val="002060"/>
              </w:rPr>
              <w:t xml:space="preserve">VIA </w:t>
            </w:r>
            <w:proofErr w:type="gramStart"/>
            <w:r w:rsidRPr="00D63BDD">
              <w:rPr>
                <w:color w:val="002060"/>
              </w:rPr>
              <w:t>E.MATTEI</w:t>
            </w:r>
            <w:proofErr w:type="gramEnd"/>
          </w:p>
        </w:tc>
      </w:tr>
      <w:tr w:rsidR="00A227A2" w:rsidRPr="00D63BDD" w14:paraId="30F1F934"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3ABB60" w14:textId="77777777" w:rsidR="00A227A2" w:rsidRPr="00D63BDD" w:rsidRDefault="00A227A2" w:rsidP="003D5673">
            <w:pPr>
              <w:pStyle w:val="rowtabella0"/>
              <w:rPr>
                <w:color w:val="002060"/>
              </w:rPr>
            </w:pPr>
            <w:r w:rsidRPr="00D63BDD">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3348DD" w14:textId="77777777" w:rsidR="00A227A2" w:rsidRPr="00D63BDD" w:rsidRDefault="00A227A2" w:rsidP="003D5673">
            <w:pPr>
              <w:pStyle w:val="rowtabella0"/>
              <w:rPr>
                <w:color w:val="002060"/>
              </w:rPr>
            </w:pPr>
            <w:r w:rsidRPr="00D63BDD">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7F0AD9"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CFE207"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1EED0E" w14:textId="77777777" w:rsidR="00A227A2" w:rsidRPr="00D63BDD" w:rsidRDefault="00A227A2" w:rsidP="003D5673">
            <w:pPr>
              <w:pStyle w:val="rowtabella0"/>
              <w:rPr>
                <w:color w:val="002060"/>
              </w:rPr>
            </w:pPr>
            <w:r w:rsidRPr="00D63BDD">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8E2A3" w14:textId="77777777" w:rsidR="00A227A2" w:rsidRPr="00D63BDD" w:rsidRDefault="00A227A2" w:rsidP="003D5673">
            <w:pPr>
              <w:pStyle w:val="rowtabella0"/>
              <w:rPr>
                <w:color w:val="002060"/>
              </w:rPr>
            </w:pPr>
            <w:r w:rsidRPr="00D63BD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B7C07" w14:textId="77777777" w:rsidR="00A227A2" w:rsidRPr="00D63BDD" w:rsidRDefault="00A227A2" w:rsidP="003D5673">
            <w:pPr>
              <w:pStyle w:val="rowtabella0"/>
              <w:rPr>
                <w:color w:val="002060"/>
              </w:rPr>
            </w:pPr>
            <w:r w:rsidRPr="00D63BDD">
              <w:rPr>
                <w:color w:val="002060"/>
              </w:rPr>
              <w:t>VIA FRATELLANZA SNC</w:t>
            </w:r>
          </w:p>
        </w:tc>
      </w:tr>
      <w:tr w:rsidR="00A227A2" w:rsidRPr="00D63BDD" w14:paraId="1414FD8E"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1FF81" w14:textId="77777777" w:rsidR="00A227A2" w:rsidRPr="00D63BDD" w:rsidRDefault="00A227A2" w:rsidP="003D5673">
            <w:pPr>
              <w:pStyle w:val="rowtabella0"/>
              <w:rPr>
                <w:color w:val="002060"/>
              </w:rPr>
            </w:pPr>
            <w:r w:rsidRPr="00D63BDD">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E3D9DE" w14:textId="77777777" w:rsidR="00A227A2" w:rsidRPr="00D63BDD" w:rsidRDefault="00A227A2" w:rsidP="003D5673">
            <w:pPr>
              <w:pStyle w:val="rowtabella0"/>
              <w:rPr>
                <w:color w:val="002060"/>
              </w:rPr>
            </w:pPr>
            <w:proofErr w:type="gramStart"/>
            <w:r w:rsidRPr="00D63BDD">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2A09F7"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CD2D48" w14:textId="77777777" w:rsidR="00A227A2" w:rsidRPr="00D63BDD" w:rsidRDefault="00A227A2" w:rsidP="003D5673">
            <w:pPr>
              <w:pStyle w:val="rowtabella0"/>
              <w:rPr>
                <w:color w:val="002060"/>
              </w:rPr>
            </w:pPr>
            <w:r w:rsidRPr="00D63BDD">
              <w:rPr>
                <w:color w:val="002060"/>
              </w:rPr>
              <w:t>09/01/2026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4F1A38" w14:textId="77777777" w:rsidR="00A227A2" w:rsidRPr="00D63BDD" w:rsidRDefault="00A227A2" w:rsidP="003D5673">
            <w:pPr>
              <w:pStyle w:val="rowtabella0"/>
              <w:rPr>
                <w:color w:val="002060"/>
              </w:rPr>
            </w:pPr>
            <w:r w:rsidRPr="00D63BDD">
              <w:rPr>
                <w:color w:val="002060"/>
              </w:rPr>
              <w:t xml:space="preserve">5623 PALESTRA </w:t>
            </w:r>
            <w:proofErr w:type="gramStart"/>
            <w:r w:rsidRPr="00D63BDD">
              <w:rPr>
                <w:color w:val="002060"/>
              </w:rPr>
              <w:t>SC.MEDIA</w:t>
            </w:r>
            <w:proofErr w:type="gramEnd"/>
            <w:r w:rsidRPr="00D63BDD">
              <w:rPr>
                <w:color w:val="002060"/>
              </w:rPr>
              <w:t xml:space="preserve"> </w:t>
            </w:r>
            <w:proofErr w:type="gramStart"/>
            <w:r w:rsidRPr="00D63BDD">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ADA1F2" w14:textId="77777777" w:rsidR="00A227A2" w:rsidRPr="00D63BDD" w:rsidRDefault="00A227A2" w:rsidP="003D5673">
            <w:pPr>
              <w:pStyle w:val="rowtabella0"/>
              <w:rPr>
                <w:color w:val="002060"/>
              </w:rPr>
            </w:pPr>
            <w:r w:rsidRPr="00D63BD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AA552" w14:textId="77777777" w:rsidR="00A227A2" w:rsidRPr="00D63BDD" w:rsidRDefault="00A227A2" w:rsidP="003D5673">
            <w:pPr>
              <w:pStyle w:val="rowtabella0"/>
              <w:rPr>
                <w:color w:val="002060"/>
              </w:rPr>
            </w:pPr>
            <w:r w:rsidRPr="00D63BDD">
              <w:rPr>
                <w:color w:val="002060"/>
              </w:rPr>
              <w:t>VIA PIRANDELLO</w:t>
            </w:r>
          </w:p>
        </w:tc>
      </w:tr>
      <w:tr w:rsidR="00A227A2" w:rsidRPr="00D63BDD" w14:paraId="33E91BF3"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4FDDFF" w14:textId="77777777" w:rsidR="00A227A2" w:rsidRPr="00D63BDD" w:rsidRDefault="00A227A2" w:rsidP="003D5673">
            <w:pPr>
              <w:pStyle w:val="rowtabella0"/>
              <w:rPr>
                <w:color w:val="002060"/>
              </w:rPr>
            </w:pPr>
            <w:r w:rsidRPr="00D63BDD">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0435F7" w14:textId="77777777" w:rsidR="00A227A2" w:rsidRPr="00D63BDD" w:rsidRDefault="00A227A2" w:rsidP="003D5673">
            <w:pPr>
              <w:pStyle w:val="rowtabella0"/>
              <w:rPr>
                <w:color w:val="002060"/>
              </w:rPr>
            </w:pPr>
            <w:r w:rsidRPr="00D63BDD">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96EC4B"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F3CF7E" w14:textId="77777777" w:rsidR="00A227A2" w:rsidRPr="00D63BDD" w:rsidRDefault="00A227A2" w:rsidP="003D5673">
            <w:pPr>
              <w:pStyle w:val="rowtabella0"/>
              <w:rPr>
                <w:color w:val="002060"/>
              </w:rPr>
            </w:pPr>
            <w:r w:rsidRPr="00D63BDD">
              <w:rPr>
                <w:color w:val="002060"/>
              </w:rPr>
              <w:t>09/01/2026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BCADF" w14:textId="77777777" w:rsidR="00A227A2" w:rsidRPr="00D63BDD" w:rsidRDefault="00A227A2" w:rsidP="003D5673">
            <w:pPr>
              <w:pStyle w:val="rowtabella0"/>
              <w:rPr>
                <w:color w:val="002060"/>
              </w:rPr>
            </w:pPr>
            <w:r w:rsidRPr="00D63BDD">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52AC66" w14:textId="77777777" w:rsidR="00A227A2" w:rsidRPr="00D63BDD" w:rsidRDefault="00A227A2" w:rsidP="003D5673">
            <w:pPr>
              <w:pStyle w:val="rowtabella0"/>
              <w:rPr>
                <w:color w:val="002060"/>
              </w:rPr>
            </w:pPr>
            <w:r w:rsidRPr="00D63BD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C814C" w14:textId="77777777" w:rsidR="00A227A2" w:rsidRPr="00D63BDD" w:rsidRDefault="00A227A2" w:rsidP="003D5673">
            <w:pPr>
              <w:pStyle w:val="rowtabella0"/>
              <w:rPr>
                <w:color w:val="002060"/>
              </w:rPr>
            </w:pPr>
            <w:r w:rsidRPr="00D63BDD">
              <w:rPr>
                <w:color w:val="002060"/>
              </w:rPr>
              <w:t>VIA DELLO SPORT</w:t>
            </w:r>
          </w:p>
        </w:tc>
      </w:tr>
      <w:tr w:rsidR="00A227A2" w:rsidRPr="00D63BDD" w14:paraId="48354293"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1FCDE" w14:textId="77777777" w:rsidR="00A227A2" w:rsidRPr="00D63BDD" w:rsidRDefault="00A227A2" w:rsidP="003D5673">
            <w:pPr>
              <w:pStyle w:val="rowtabella0"/>
              <w:rPr>
                <w:color w:val="002060"/>
              </w:rPr>
            </w:pPr>
            <w:r w:rsidRPr="00D63BDD">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E7DFB" w14:textId="77777777" w:rsidR="00A227A2" w:rsidRPr="00D63BDD" w:rsidRDefault="00A227A2" w:rsidP="003D5673">
            <w:pPr>
              <w:pStyle w:val="rowtabella0"/>
              <w:rPr>
                <w:color w:val="002060"/>
              </w:rPr>
            </w:pPr>
            <w:r w:rsidRPr="00D63BDD">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3DBE6"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7FEF7" w14:textId="77777777" w:rsidR="00A227A2" w:rsidRPr="00D63BDD" w:rsidRDefault="00A227A2" w:rsidP="003D5673">
            <w:pPr>
              <w:pStyle w:val="rowtabella0"/>
              <w:rPr>
                <w:color w:val="002060"/>
              </w:rPr>
            </w:pPr>
            <w:r w:rsidRPr="00D63BDD">
              <w:rPr>
                <w:color w:val="002060"/>
              </w:rPr>
              <w:t>10/01/2026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D1F98" w14:textId="77777777" w:rsidR="00A227A2" w:rsidRPr="00D63BDD" w:rsidRDefault="00A227A2" w:rsidP="003D5673">
            <w:pPr>
              <w:pStyle w:val="rowtabella0"/>
              <w:rPr>
                <w:color w:val="002060"/>
              </w:rPr>
            </w:pPr>
            <w:r w:rsidRPr="00D63BDD">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21091" w14:textId="77777777" w:rsidR="00A227A2" w:rsidRPr="00D63BDD" w:rsidRDefault="00A227A2" w:rsidP="003D5673">
            <w:pPr>
              <w:pStyle w:val="rowtabella0"/>
              <w:rPr>
                <w:color w:val="002060"/>
              </w:rPr>
            </w:pPr>
            <w:r w:rsidRPr="00D63BDD">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25861" w14:textId="77777777" w:rsidR="00A227A2" w:rsidRPr="00D63BDD" w:rsidRDefault="00A227A2" w:rsidP="003D5673">
            <w:pPr>
              <w:pStyle w:val="rowtabella0"/>
              <w:rPr>
                <w:color w:val="002060"/>
              </w:rPr>
            </w:pPr>
            <w:r w:rsidRPr="00D63BDD">
              <w:rPr>
                <w:color w:val="002060"/>
              </w:rPr>
              <w:t>VIA FAVETO</w:t>
            </w:r>
          </w:p>
        </w:tc>
      </w:tr>
    </w:tbl>
    <w:p w14:paraId="15D30643" w14:textId="77777777" w:rsidR="00A227A2" w:rsidRPr="00382449" w:rsidRDefault="00A227A2" w:rsidP="00CB54B6">
      <w:pPr>
        <w:pStyle w:val="breakline"/>
        <w:rPr>
          <w:rFonts w:eastAsiaTheme="minorEastAsia"/>
          <w:color w:val="002060"/>
        </w:rPr>
      </w:pPr>
    </w:p>
    <w:p w14:paraId="5BC1B313" w14:textId="77777777" w:rsidR="00CB54B6" w:rsidRPr="00382449" w:rsidRDefault="00CB54B6" w:rsidP="00CB54B6">
      <w:pPr>
        <w:pStyle w:val="breakline"/>
        <w:rPr>
          <w:color w:val="002060"/>
        </w:rPr>
      </w:pPr>
    </w:p>
    <w:p w14:paraId="30FFCE0C" w14:textId="77777777" w:rsidR="00CB54B6" w:rsidRPr="00382449" w:rsidRDefault="00CB54B6" w:rsidP="00CB54B6">
      <w:pPr>
        <w:pStyle w:val="titolocampionato0"/>
        <w:shd w:val="clear" w:color="auto" w:fill="CCCCCC"/>
        <w:spacing w:before="80" w:after="40"/>
        <w:rPr>
          <w:color w:val="002060"/>
        </w:rPr>
      </w:pPr>
      <w:r w:rsidRPr="00382449">
        <w:rPr>
          <w:color w:val="002060"/>
        </w:rPr>
        <w:t>CALCIO A CINQUE SERIE D</w:t>
      </w:r>
    </w:p>
    <w:p w14:paraId="60907CA5" w14:textId="77777777" w:rsidR="00CB54B6" w:rsidRPr="00382449" w:rsidRDefault="00CB54B6" w:rsidP="00CB54B6">
      <w:pPr>
        <w:pStyle w:val="titoloprinc0"/>
        <w:rPr>
          <w:color w:val="002060"/>
        </w:rPr>
      </w:pPr>
      <w:r w:rsidRPr="00382449">
        <w:rPr>
          <w:color w:val="002060"/>
        </w:rPr>
        <w:t>RISULTATI</w:t>
      </w:r>
    </w:p>
    <w:p w14:paraId="220AC16D" w14:textId="77777777" w:rsidR="00CB54B6" w:rsidRPr="00382449" w:rsidRDefault="00CB54B6" w:rsidP="00CB54B6">
      <w:pPr>
        <w:pStyle w:val="breakline"/>
        <w:rPr>
          <w:color w:val="002060"/>
        </w:rPr>
      </w:pPr>
    </w:p>
    <w:p w14:paraId="11AB3344" w14:textId="77777777" w:rsidR="00CB54B6" w:rsidRPr="00382449" w:rsidRDefault="00CB54B6" w:rsidP="00CB54B6">
      <w:pPr>
        <w:pStyle w:val="sottotitolocampionato10"/>
        <w:rPr>
          <w:color w:val="002060"/>
        </w:rPr>
      </w:pPr>
      <w:r w:rsidRPr="00382449">
        <w:rPr>
          <w:color w:val="002060"/>
        </w:rPr>
        <w:t>RISULTATI UFFICIALI GARE DEL 19/12/2025</w:t>
      </w:r>
    </w:p>
    <w:p w14:paraId="34BB41EA" w14:textId="77777777" w:rsidR="00CB54B6" w:rsidRPr="00CB54B6" w:rsidRDefault="00CB54B6" w:rsidP="00CB54B6">
      <w:pPr>
        <w:pStyle w:val="sottotitolocampionato20"/>
        <w:spacing w:before="0" w:beforeAutospacing="0" w:after="0" w:afterAutospacing="0"/>
        <w:rPr>
          <w:rFonts w:ascii="Arial" w:hAnsi="Arial" w:cs="Arial"/>
          <w:color w:val="002060"/>
          <w:sz w:val="20"/>
          <w:szCs w:val="20"/>
        </w:rPr>
      </w:pPr>
      <w:r w:rsidRPr="00CB54B6">
        <w:rPr>
          <w:rFonts w:ascii="Arial" w:hAnsi="Arial" w:cs="Arial"/>
          <w:color w:val="002060"/>
          <w:sz w:val="20"/>
          <w:szCs w:val="20"/>
        </w:rPr>
        <w:t>Si trascrivono qui di seguito i risultati ufficiali delle gare disputate</w:t>
      </w:r>
    </w:p>
    <w:p w14:paraId="27E7458D" w14:textId="77777777" w:rsidR="00CB54B6" w:rsidRPr="00382449" w:rsidRDefault="00CB54B6" w:rsidP="00CB54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B54B6" w:rsidRPr="00382449" w14:paraId="0E9D5E2F"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0BD6FA07"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3F5BB" w14:textId="77777777" w:rsidR="00CB54B6" w:rsidRPr="00382449" w:rsidRDefault="00CB54B6" w:rsidP="003D5673">
                  <w:pPr>
                    <w:pStyle w:val="headertabella0"/>
                    <w:rPr>
                      <w:color w:val="002060"/>
                    </w:rPr>
                  </w:pPr>
                  <w:r w:rsidRPr="00382449">
                    <w:rPr>
                      <w:color w:val="002060"/>
                    </w:rPr>
                    <w:t>GIRONE A - 11 Giornata - A</w:t>
                  </w:r>
                </w:p>
              </w:tc>
            </w:tr>
            <w:tr w:rsidR="00CB54B6" w:rsidRPr="00382449" w14:paraId="7B8D9EC8"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29205" w14:textId="77777777" w:rsidR="00CB54B6" w:rsidRPr="00382449" w:rsidRDefault="00CB54B6" w:rsidP="003D5673">
                  <w:pPr>
                    <w:pStyle w:val="rowtabella0"/>
                    <w:rPr>
                      <w:color w:val="002060"/>
                    </w:rPr>
                  </w:pPr>
                  <w:r w:rsidRPr="00382449">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E89B7E" w14:textId="77777777" w:rsidR="00CB54B6" w:rsidRPr="00382449" w:rsidRDefault="00CB54B6" w:rsidP="003D5673">
                  <w:pPr>
                    <w:pStyle w:val="rowtabella0"/>
                    <w:rPr>
                      <w:color w:val="002060"/>
                    </w:rPr>
                  </w:pPr>
                  <w:r w:rsidRPr="00382449">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1E3CC" w14:textId="77777777" w:rsidR="00CB54B6" w:rsidRPr="00382449" w:rsidRDefault="00CB54B6" w:rsidP="003D5673">
                  <w:pPr>
                    <w:pStyle w:val="rowtabella0"/>
                    <w:jc w:val="center"/>
                    <w:rPr>
                      <w:color w:val="002060"/>
                    </w:rPr>
                  </w:pPr>
                  <w:r w:rsidRPr="00382449">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CFDB4" w14:textId="77777777" w:rsidR="00CB54B6" w:rsidRPr="00382449" w:rsidRDefault="00CB54B6" w:rsidP="003D5673">
                  <w:pPr>
                    <w:pStyle w:val="rowtabella0"/>
                    <w:jc w:val="center"/>
                    <w:rPr>
                      <w:color w:val="002060"/>
                    </w:rPr>
                  </w:pPr>
                  <w:r w:rsidRPr="00382449">
                    <w:rPr>
                      <w:color w:val="002060"/>
                    </w:rPr>
                    <w:t> </w:t>
                  </w:r>
                </w:p>
              </w:tc>
            </w:tr>
            <w:tr w:rsidR="00CB54B6" w:rsidRPr="00382449" w14:paraId="22AA9DE5"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1147EF" w14:textId="77777777" w:rsidR="00CB54B6" w:rsidRPr="00382449" w:rsidRDefault="00CB54B6" w:rsidP="003D5673">
                  <w:pPr>
                    <w:pStyle w:val="rowtabella0"/>
                    <w:rPr>
                      <w:color w:val="002060"/>
                    </w:rPr>
                  </w:pPr>
                  <w:r w:rsidRPr="00382449">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01573E" w14:textId="77777777" w:rsidR="00CB54B6" w:rsidRPr="00382449" w:rsidRDefault="00CB54B6" w:rsidP="003D5673">
                  <w:pPr>
                    <w:pStyle w:val="rowtabella0"/>
                    <w:rPr>
                      <w:color w:val="002060"/>
                    </w:rPr>
                  </w:pPr>
                  <w:r w:rsidRPr="00382449">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7CC0F0" w14:textId="77777777" w:rsidR="00CB54B6" w:rsidRPr="00382449" w:rsidRDefault="00CB54B6" w:rsidP="003D5673">
                  <w:pPr>
                    <w:pStyle w:val="rowtabella0"/>
                    <w:jc w:val="center"/>
                    <w:rPr>
                      <w:color w:val="002060"/>
                    </w:rPr>
                  </w:pPr>
                  <w:r w:rsidRPr="0038244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0298BE" w14:textId="77777777" w:rsidR="00CB54B6" w:rsidRPr="00382449" w:rsidRDefault="00CB54B6" w:rsidP="003D5673">
                  <w:pPr>
                    <w:pStyle w:val="rowtabella0"/>
                    <w:jc w:val="center"/>
                    <w:rPr>
                      <w:color w:val="002060"/>
                    </w:rPr>
                  </w:pPr>
                  <w:r w:rsidRPr="00382449">
                    <w:rPr>
                      <w:color w:val="002060"/>
                    </w:rPr>
                    <w:t> </w:t>
                  </w:r>
                </w:p>
              </w:tc>
            </w:tr>
            <w:tr w:rsidR="00CB54B6" w:rsidRPr="00382449" w14:paraId="0E860936"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783130" w14:textId="77777777" w:rsidR="00CB54B6" w:rsidRPr="00382449" w:rsidRDefault="00CB54B6" w:rsidP="003D5673">
                  <w:pPr>
                    <w:pStyle w:val="rowtabella0"/>
                    <w:rPr>
                      <w:color w:val="002060"/>
                    </w:rPr>
                  </w:pPr>
                  <w:r w:rsidRPr="00382449">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03AD7E" w14:textId="77777777" w:rsidR="00CB54B6" w:rsidRPr="00382449" w:rsidRDefault="00CB54B6" w:rsidP="003D5673">
                  <w:pPr>
                    <w:pStyle w:val="rowtabella0"/>
                    <w:rPr>
                      <w:color w:val="002060"/>
                    </w:rPr>
                  </w:pPr>
                  <w:r w:rsidRPr="00382449">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23974F" w14:textId="77777777" w:rsidR="00CB54B6" w:rsidRPr="00382449" w:rsidRDefault="00CB54B6" w:rsidP="003D5673">
                  <w:pPr>
                    <w:pStyle w:val="rowtabella0"/>
                    <w:jc w:val="center"/>
                    <w:rPr>
                      <w:color w:val="002060"/>
                    </w:rPr>
                  </w:pPr>
                  <w:r w:rsidRPr="00382449">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70980E" w14:textId="77777777" w:rsidR="00CB54B6" w:rsidRPr="00382449" w:rsidRDefault="00CB54B6" w:rsidP="003D5673">
                  <w:pPr>
                    <w:pStyle w:val="rowtabella0"/>
                    <w:jc w:val="center"/>
                    <w:rPr>
                      <w:color w:val="002060"/>
                    </w:rPr>
                  </w:pPr>
                  <w:r w:rsidRPr="00382449">
                    <w:rPr>
                      <w:color w:val="002060"/>
                    </w:rPr>
                    <w:t> </w:t>
                  </w:r>
                </w:p>
              </w:tc>
            </w:tr>
            <w:tr w:rsidR="00CB54B6" w:rsidRPr="00382449" w14:paraId="6D6C2284"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1C11F7" w14:textId="77777777" w:rsidR="00CB54B6" w:rsidRPr="00382449" w:rsidRDefault="00CB54B6" w:rsidP="003D5673">
                  <w:pPr>
                    <w:pStyle w:val="rowtabella0"/>
                    <w:rPr>
                      <w:color w:val="002060"/>
                    </w:rPr>
                  </w:pPr>
                  <w:r w:rsidRPr="00382449">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EA1729" w14:textId="77777777" w:rsidR="00CB54B6" w:rsidRPr="00382449" w:rsidRDefault="00CB54B6" w:rsidP="003D5673">
                  <w:pPr>
                    <w:pStyle w:val="rowtabella0"/>
                    <w:rPr>
                      <w:color w:val="002060"/>
                    </w:rPr>
                  </w:pPr>
                  <w:r w:rsidRPr="00382449">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873EFD" w14:textId="77777777" w:rsidR="00CB54B6" w:rsidRPr="00382449" w:rsidRDefault="00CB54B6" w:rsidP="003D5673">
                  <w:pPr>
                    <w:pStyle w:val="rowtabella0"/>
                    <w:jc w:val="center"/>
                    <w:rPr>
                      <w:color w:val="002060"/>
                    </w:rPr>
                  </w:pPr>
                  <w:r w:rsidRPr="0038244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882123" w14:textId="77777777" w:rsidR="00CB54B6" w:rsidRPr="00382449" w:rsidRDefault="00CB54B6" w:rsidP="003D5673">
                  <w:pPr>
                    <w:pStyle w:val="rowtabella0"/>
                    <w:jc w:val="center"/>
                    <w:rPr>
                      <w:color w:val="002060"/>
                    </w:rPr>
                  </w:pPr>
                  <w:r w:rsidRPr="00382449">
                    <w:rPr>
                      <w:color w:val="002060"/>
                    </w:rPr>
                    <w:t> </w:t>
                  </w:r>
                </w:p>
              </w:tc>
            </w:tr>
            <w:tr w:rsidR="00CB54B6" w:rsidRPr="00382449" w14:paraId="2F31783A"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7503E2" w14:textId="77777777" w:rsidR="00CB54B6" w:rsidRPr="00382449" w:rsidRDefault="00CB54B6" w:rsidP="003D5673">
                  <w:pPr>
                    <w:pStyle w:val="rowtabella0"/>
                    <w:rPr>
                      <w:color w:val="002060"/>
                    </w:rPr>
                  </w:pPr>
                  <w:r w:rsidRPr="00382449">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22DE86" w14:textId="77777777" w:rsidR="00CB54B6" w:rsidRPr="00382449" w:rsidRDefault="00CB54B6" w:rsidP="003D5673">
                  <w:pPr>
                    <w:pStyle w:val="rowtabella0"/>
                    <w:rPr>
                      <w:color w:val="002060"/>
                    </w:rPr>
                  </w:pPr>
                  <w:r w:rsidRPr="00382449">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BFAA53" w14:textId="77777777" w:rsidR="00CB54B6" w:rsidRPr="00382449" w:rsidRDefault="00CB54B6" w:rsidP="003D5673">
                  <w:pPr>
                    <w:pStyle w:val="rowtabella0"/>
                    <w:jc w:val="center"/>
                    <w:rPr>
                      <w:color w:val="002060"/>
                    </w:rPr>
                  </w:pPr>
                  <w:r w:rsidRPr="0038244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F5FE82" w14:textId="77777777" w:rsidR="00CB54B6" w:rsidRPr="00382449" w:rsidRDefault="00CB54B6" w:rsidP="003D5673">
                  <w:pPr>
                    <w:pStyle w:val="rowtabella0"/>
                    <w:jc w:val="center"/>
                    <w:rPr>
                      <w:color w:val="002060"/>
                    </w:rPr>
                  </w:pPr>
                  <w:r w:rsidRPr="00382449">
                    <w:rPr>
                      <w:color w:val="002060"/>
                    </w:rPr>
                    <w:t> </w:t>
                  </w:r>
                </w:p>
              </w:tc>
            </w:tr>
            <w:tr w:rsidR="00CB54B6" w:rsidRPr="00382449" w14:paraId="30F77840"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DE08FD" w14:textId="77777777" w:rsidR="00CB54B6" w:rsidRPr="00382449" w:rsidRDefault="00CB54B6" w:rsidP="003D5673">
                  <w:pPr>
                    <w:pStyle w:val="rowtabella0"/>
                    <w:rPr>
                      <w:color w:val="002060"/>
                      <w:lang w:val="es-ES"/>
                    </w:rPr>
                  </w:pPr>
                  <w:r w:rsidRPr="00382449">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B8310" w14:textId="77777777" w:rsidR="00CB54B6" w:rsidRPr="00382449" w:rsidRDefault="00CB54B6" w:rsidP="003D5673">
                  <w:pPr>
                    <w:pStyle w:val="rowtabella0"/>
                    <w:rPr>
                      <w:color w:val="002060"/>
                    </w:rPr>
                  </w:pPr>
                  <w:r w:rsidRPr="00382449">
                    <w:rPr>
                      <w:color w:val="002060"/>
                    </w:rPr>
                    <w:t>- AUDAX PIOBBICO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FDCA6" w14:textId="77777777" w:rsidR="00CB54B6" w:rsidRPr="00382449" w:rsidRDefault="00CB54B6" w:rsidP="003D5673">
                  <w:pPr>
                    <w:pStyle w:val="rowtabella0"/>
                    <w:jc w:val="center"/>
                    <w:rPr>
                      <w:color w:val="002060"/>
                    </w:rPr>
                  </w:pPr>
                  <w:r w:rsidRPr="00382449">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08BFF" w14:textId="77777777" w:rsidR="00CB54B6" w:rsidRPr="00382449" w:rsidRDefault="00CB54B6" w:rsidP="003D5673">
                  <w:pPr>
                    <w:pStyle w:val="rowtabella0"/>
                    <w:jc w:val="center"/>
                    <w:rPr>
                      <w:color w:val="002060"/>
                    </w:rPr>
                  </w:pPr>
                  <w:r w:rsidRPr="00382449">
                    <w:rPr>
                      <w:color w:val="002060"/>
                    </w:rPr>
                    <w:t> </w:t>
                  </w:r>
                </w:p>
              </w:tc>
            </w:tr>
            <w:tr w:rsidR="00CB54B6" w:rsidRPr="00382449" w14:paraId="71E30B8E"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20CCF516" w14:textId="77777777" w:rsidR="00CB54B6" w:rsidRPr="00382449" w:rsidRDefault="00CB54B6" w:rsidP="003D5673">
                  <w:pPr>
                    <w:pStyle w:val="rowtabella0"/>
                    <w:rPr>
                      <w:color w:val="002060"/>
                    </w:rPr>
                  </w:pPr>
                  <w:r w:rsidRPr="00382449">
                    <w:rPr>
                      <w:color w:val="002060"/>
                    </w:rPr>
                    <w:t>(1) - disputata il 20/12/2025</w:t>
                  </w:r>
                </w:p>
              </w:tc>
            </w:tr>
          </w:tbl>
          <w:p w14:paraId="2E3F3A20" w14:textId="77777777" w:rsidR="00CB54B6" w:rsidRPr="00382449" w:rsidRDefault="00CB54B6" w:rsidP="003D56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53061BB2"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5BB0F" w14:textId="77777777" w:rsidR="00CB54B6" w:rsidRPr="00382449" w:rsidRDefault="00CB54B6" w:rsidP="003D5673">
                  <w:pPr>
                    <w:pStyle w:val="headertabella0"/>
                    <w:rPr>
                      <w:color w:val="002060"/>
                    </w:rPr>
                  </w:pPr>
                  <w:r w:rsidRPr="00382449">
                    <w:rPr>
                      <w:color w:val="002060"/>
                    </w:rPr>
                    <w:t>GIRONE B - 11 Giornata - A</w:t>
                  </w:r>
                </w:p>
              </w:tc>
            </w:tr>
            <w:tr w:rsidR="00CB54B6" w:rsidRPr="00382449" w14:paraId="53C9AA48"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614F10" w14:textId="77777777" w:rsidR="00CB54B6" w:rsidRPr="00382449" w:rsidRDefault="00CB54B6" w:rsidP="003D5673">
                  <w:pPr>
                    <w:pStyle w:val="rowtabella0"/>
                    <w:rPr>
                      <w:color w:val="002060"/>
                    </w:rPr>
                  </w:pPr>
                  <w:r w:rsidRPr="00382449">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2D2A9" w14:textId="77777777" w:rsidR="00CB54B6" w:rsidRPr="00382449" w:rsidRDefault="00CB54B6" w:rsidP="003D5673">
                  <w:pPr>
                    <w:pStyle w:val="rowtabella0"/>
                    <w:rPr>
                      <w:color w:val="002060"/>
                    </w:rPr>
                  </w:pPr>
                  <w:r w:rsidRPr="00382449">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85990" w14:textId="77777777" w:rsidR="00CB54B6" w:rsidRPr="00382449" w:rsidRDefault="00CB54B6" w:rsidP="003D5673">
                  <w:pPr>
                    <w:pStyle w:val="rowtabella0"/>
                    <w:jc w:val="center"/>
                    <w:rPr>
                      <w:color w:val="002060"/>
                    </w:rPr>
                  </w:pPr>
                  <w:r w:rsidRPr="00382449">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0BDAF" w14:textId="77777777" w:rsidR="00CB54B6" w:rsidRPr="00382449" w:rsidRDefault="00CB54B6" w:rsidP="003D5673">
                  <w:pPr>
                    <w:pStyle w:val="rowtabella0"/>
                    <w:jc w:val="center"/>
                    <w:rPr>
                      <w:color w:val="002060"/>
                    </w:rPr>
                  </w:pPr>
                  <w:r w:rsidRPr="00382449">
                    <w:rPr>
                      <w:color w:val="002060"/>
                    </w:rPr>
                    <w:t> </w:t>
                  </w:r>
                </w:p>
              </w:tc>
            </w:tr>
            <w:tr w:rsidR="00CB54B6" w:rsidRPr="00382449" w14:paraId="0D27458B"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965F79" w14:textId="77777777" w:rsidR="00CB54B6" w:rsidRPr="00382449" w:rsidRDefault="00CB54B6" w:rsidP="003D5673">
                  <w:pPr>
                    <w:pStyle w:val="rowtabella0"/>
                    <w:rPr>
                      <w:color w:val="002060"/>
                    </w:rPr>
                  </w:pPr>
                  <w:r w:rsidRPr="00382449">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D9A48F" w14:textId="77777777" w:rsidR="00CB54B6" w:rsidRPr="00382449" w:rsidRDefault="00CB54B6" w:rsidP="003D5673">
                  <w:pPr>
                    <w:pStyle w:val="rowtabella0"/>
                    <w:rPr>
                      <w:color w:val="002060"/>
                    </w:rPr>
                  </w:pPr>
                  <w:r w:rsidRPr="00382449">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8AE8AD" w14:textId="77777777" w:rsidR="00CB54B6" w:rsidRPr="00382449" w:rsidRDefault="00CB54B6" w:rsidP="003D5673">
                  <w:pPr>
                    <w:pStyle w:val="rowtabella0"/>
                    <w:jc w:val="center"/>
                    <w:rPr>
                      <w:color w:val="002060"/>
                    </w:rPr>
                  </w:pPr>
                  <w:r w:rsidRPr="0038244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0D0FE3" w14:textId="77777777" w:rsidR="00CB54B6" w:rsidRPr="00382449" w:rsidRDefault="00CB54B6" w:rsidP="003D5673">
                  <w:pPr>
                    <w:pStyle w:val="rowtabella0"/>
                    <w:jc w:val="center"/>
                    <w:rPr>
                      <w:color w:val="002060"/>
                    </w:rPr>
                  </w:pPr>
                  <w:r w:rsidRPr="00382449">
                    <w:rPr>
                      <w:color w:val="002060"/>
                    </w:rPr>
                    <w:t> </w:t>
                  </w:r>
                </w:p>
              </w:tc>
            </w:tr>
            <w:tr w:rsidR="00CB54B6" w:rsidRPr="00382449" w14:paraId="14C47A0F"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A3A350" w14:textId="77777777" w:rsidR="00CB54B6" w:rsidRPr="00382449" w:rsidRDefault="00CB54B6" w:rsidP="003D5673">
                  <w:pPr>
                    <w:pStyle w:val="rowtabella0"/>
                    <w:rPr>
                      <w:color w:val="002060"/>
                    </w:rPr>
                  </w:pPr>
                  <w:proofErr w:type="gramStart"/>
                  <w:r w:rsidRPr="00382449">
                    <w:rPr>
                      <w:color w:val="002060"/>
                    </w:rPr>
                    <w:t>CITTA</w:t>
                  </w:r>
                  <w:proofErr w:type="gramEnd"/>
                  <w:r w:rsidRPr="00382449">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D0848" w14:textId="77777777" w:rsidR="00CB54B6" w:rsidRPr="00382449" w:rsidRDefault="00CB54B6" w:rsidP="003D5673">
                  <w:pPr>
                    <w:pStyle w:val="rowtabella0"/>
                    <w:rPr>
                      <w:color w:val="002060"/>
                    </w:rPr>
                  </w:pPr>
                  <w:r w:rsidRPr="00382449">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F39249" w14:textId="77777777" w:rsidR="00CB54B6" w:rsidRPr="00382449" w:rsidRDefault="00CB54B6" w:rsidP="003D5673">
                  <w:pPr>
                    <w:pStyle w:val="rowtabella0"/>
                    <w:jc w:val="center"/>
                    <w:rPr>
                      <w:color w:val="002060"/>
                    </w:rPr>
                  </w:pPr>
                  <w:r w:rsidRPr="00382449">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3FFC72" w14:textId="77777777" w:rsidR="00CB54B6" w:rsidRPr="00382449" w:rsidRDefault="00CB54B6" w:rsidP="003D5673">
                  <w:pPr>
                    <w:pStyle w:val="rowtabella0"/>
                    <w:jc w:val="center"/>
                    <w:rPr>
                      <w:color w:val="002060"/>
                    </w:rPr>
                  </w:pPr>
                  <w:r w:rsidRPr="00382449">
                    <w:rPr>
                      <w:color w:val="002060"/>
                    </w:rPr>
                    <w:t> </w:t>
                  </w:r>
                </w:p>
              </w:tc>
            </w:tr>
            <w:tr w:rsidR="00CB54B6" w:rsidRPr="00382449" w14:paraId="228F9DAE"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8B405B" w14:textId="77777777" w:rsidR="00CB54B6" w:rsidRPr="00382449" w:rsidRDefault="00CB54B6" w:rsidP="003D5673">
                  <w:pPr>
                    <w:pStyle w:val="rowtabella0"/>
                    <w:rPr>
                      <w:color w:val="002060"/>
                    </w:rPr>
                  </w:pPr>
                  <w:r w:rsidRPr="00382449">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30B1A9" w14:textId="77777777" w:rsidR="00CB54B6" w:rsidRPr="00382449" w:rsidRDefault="00CB54B6" w:rsidP="003D5673">
                  <w:pPr>
                    <w:pStyle w:val="rowtabella0"/>
                    <w:rPr>
                      <w:color w:val="002060"/>
                    </w:rPr>
                  </w:pPr>
                  <w:r w:rsidRPr="00382449">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1C68A0" w14:textId="77777777" w:rsidR="00CB54B6" w:rsidRPr="00382449" w:rsidRDefault="00CB54B6" w:rsidP="003D5673">
                  <w:pPr>
                    <w:pStyle w:val="rowtabella0"/>
                    <w:jc w:val="center"/>
                    <w:rPr>
                      <w:color w:val="002060"/>
                    </w:rPr>
                  </w:pPr>
                  <w:r w:rsidRPr="0038244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E69FDC" w14:textId="77777777" w:rsidR="00CB54B6" w:rsidRPr="00382449" w:rsidRDefault="00CB54B6" w:rsidP="003D5673">
                  <w:pPr>
                    <w:pStyle w:val="rowtabella0"/>
                    <w:jc w:val="center"/>
                    <w:rPr>
                      <w:color w:val="002060"/>
                    </w:rPr>
                  </w:pPr>
                  <w:r w:rsidRPr="00382449">
                    <w:rPr>
                      <w:color w:val="002060"/>
                    </w:rPr>
                    <w:t> </w:t>
                  </w:r>
                </w:p>
              </w:tc>
            </w:tr>
            <w:tr w:rsidR="00CB54B6" w:rsidRPr="00382449" w14:paraId="149AFB8D"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A0DF1E" w14:textId="77777777" w:rsidR="00CB54B6" w:rsidRPr="00382449" w:rsidRDefault="00CB54B6" w:rsidP="003D5673">
                  <w:pPr>
                    <w:pStyle w:val="rowtabella0"/>
                    <w:rPr>
                      <w:color w:val="002060"/>
                    </w:rPr>
                  </w:pPr>
                  <w:r w:rsidRPr="00382449">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9C89F9" w14:textId="77777777" w:rsidR="00CB54B6" w:rsidRPr="00382449" w:rsidRDefault="00CB54B6" w:rsidP="003D5673">
                  <w:pPr>
                    <w:pStyle w:val="rowtabella0"/>
                    <w:rPr>
                      <w:color w:val="002060"/>
                    </w:rPr>
                  </w:pPr>
                  <w:r w:rsidRPr="00382449">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65C389" w14:textId="77777777" w:rsidR="00CB54B6" w:rsidRPr="00382449" w:rsidRDefault="00CB54B6" w:rsidP="003D5673">
                  <w:pPr>
                    <w:pStyle w:val="rowtabella0"/>
                    <w:jc w:val="center"/>
                    <w:rPr>
                      <w:color w:val="002060"/>
                    </w:rPr>
                  </w:pPr>
                  <w:r w:rsidRPr="00382449">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0B53CE" w14:textId="77777777" w:rsidR="00CB54B6" w:rsidRPr="00382449" w:rsidRDefault="00CB54B6" w:rsidP="003D5673">
                  <w:pPr>
                    <w:pStyle w:val="rowtabella0"/>
                    <w:jc w:val="center"/>
                    <w:rPr>
                      <w:color w:val="002060"/>
                    </w:rPr>
                  </w:pPr>
                  <w:r w:rsidRPr="00382449">
                    <w:rPr>
                      <w:color w:val="002060"/>
                    </w:rPr>
                    <w:t> </w:t>
                  </w:r>
                </w:p>
              </w:tc>
            </w:tr>
            <w:tr w:rsidR="00CB54B6" w:rsidRPr="00382449" w14:paraId="5CD024BA"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B1117D" w14:textId="77777777" w:rsidR="00CB54B6" w:rsidRPr="00382449" w:rsidRDefault="00CB54B6" w:rsidP="003D5673">
                  <w:pPr>
                    <w:pStyle w:val="rowtabella0"/>
                    <w:rPr>
                      <w:color w:val="002060"/>
                    </w:rPr>
                  </w:pPr>
                  <w:r w:rsidRPr="00382449">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8A3E7" w14:textId="77777777" w:rsidR="00CB54B6" w:rsidRPr="00382449" w:rsidRDefault="00CB54B6" w:rsidP="003D5673">
                  <w:pPr>
                    <w:pStyle w:val="rowtabella0"/>
                    <w:rPr>
                      <w:color w:val="002060"/>
                    </w:rPr>
                  </w:pPr>
                  <w:r w:rsidRPr="00382449">
                    <w:rPr>
                      <w:color w:val="002060"/>
                    </w:rPr>
                    <w:t>- ATLETICO CHIARAVALLE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4B74C" w14:textId="77777777" w:rsidR="00CB54B6" w:rsidRPr="00382449" w:rsidRDefault="00CB54B6" w:rsidP="003D5673">
                  <w:pPr>
                    <w:pStyle w:val="rowtabella0"/>
                    <w:jc w:val="center"/>
                    <w:rPr>
                      <w:color w:val="002060"/>
                    </w:rPr>
                  </w:pPr>
                  <w:r w:rsidRPr="00382449">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8CB67" w14:textId="77777777" w:rsidR="00CB54B6" w:rsidRPr="00382449" w:rsidRDefault="00CB54B6" w:rsidP="003D5673">
                  <w:pPr>
                    <w:pStyle w:val="rowtabella0"/>
                    <w:jc w:val="center"/>
                    <w:rPr>
                      <w:color w:val="002060"/>
                    </w:rPr>
                  </w:pPr>
                  <w:r w:rsidRPr="00382449">
                    <w:rPr>
                      <w:color w:val="002060"/>
                    </w:rPr>
                    <w:t> </w:t>
                  </w:r>
                </w:p>
              </w:tc>
            </w:tr>
            <w:tr w:rsidR="00CB54B6" w:rsidRPr="00382449" w14:paraId="6F09D104"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381DEC95" w14:textId="77777777" w:rsidR="00CB54B6" w:rsidRPr="00382449" w:rsidRDefault="00CB54B6" w:rsidP="003D5673">
                  <w:pPr>
                    <w:pStyle w:val="rowtabella0"/>
                    <w:rPr>
                      <w:color w:val="002060"/>
                    </w:rPr>
                  </w:pPr>
                  <w:r w:rsidRPr="00382449">
                    <w:rPr>
                      <w:color w:val="002060"/>
                    </w:rPr>
                    <w:t>(1) - disputata il 20/12/2025</w:t>
                  </w:r>
                </w:p>
              </w:tc>
            </w:tr>
            <w:tr w:rsidR="00CB54B6" w:rsidRPr="00382449" w14:paraId="4CC99B14"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66A46BD4" w14:textId="77777777" w:rsidR="00CB54B6" w:rsidRPr="00382449" w:rsidRDefault="00CB54B6" w:rsidP="003D5673">
                  <w:pPr>
                    <w:pStyle w:val="rowtabella0"/>
                    <w:rPr>
                      <w:color w:val="002060"/>
                    </w:rPr>
                  </w:pPr>
                  <w:r w:rsidRPr="00382449">
                    <w:rPr>
                      <w:color w:val="002060"/>
                    </w:rPr>
                    <w:t>(2) - disputata il 22/12/2025</w:t>
                  </w:r>
                </w:p>
              </w:tc>
            </w:tr>
          </w:tbl>
          <w:p w14:paraId="6D4F19CA" w14:textId="77777777" w:rsidR="00CB54B6" w:rsidRPr="00382449" w:rsidRDefault="00CB54B6" w:rsidP="003D5673">
            <w:pPr>
              <w:rPr>
                <w:color w:val="002060"/>
              </w:rPr>
            </w:pPr>
          </w:p>
        </w:tc>
      </w:tr>
    </w:tbl>
    <w:p w14:paraId="4632F808" w14:textId="77777777" w:rsidR="00CB54B6" w:rsidRPr="00382449" w:rsidRDefault="00CB54B6" w:rsidP="00CB54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B54B6" w:rsidRPr="00382449" w14:paraId="096303CB"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4C3CA427"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22545" w14:textId="77777777" w:rsidR="00CB54B6" w:rsidRPr="00382449" w:rsidRDefault="00CB54B6" w:rsidP="003D5673">
                  <w:pPr>
                    <w:pStyle w:val="headertabella0"/>
                    <w:rPr>
                      <w:color w:val="002060"/>
                    </w:rPr>
                  </w:pPr>
                  <w:r w:rsidRPr="00382449">
                    <w:rPr>
                      <w:color w:val="002060"/>
                    </w:rPr>
                    <w:t>GIRONE C - 11 Giornata - A</w:t>
                  </w:r>
                </w:p>
              </w:tc>
            </w:tr>
            <w:tr w:rsidR="00CB54B6" w:rsidRPr="00382449" w14:paraId="68100FFA"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724F13" w14:textId="77777777" w:rsidR="00CB54B6" w:rsidRPr="00382449" w:rsidRDefault="00CB54B6" w:rsidP="003D5673">
                  <w:pPr>
                    <w:pStyle w:val="rowtabella0"/>
                    <w:rPr>
                      <w:color w:val="002060"/>
                    </w:rPr>
                  </w:pPr>
                  <w:r w:rsidRPr="00382449">
                    <w:rPr>
                      <w:color w:val="002060"/>
                    </w:rPr>
                    <w:t>EUROPE TT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05CC0" w14:textId="77777777" w:rsidR="00CB54B6" w:rsidRPr="00382449" w:rsidRDefault="00CB54B6" w:rsidP="003D5673">
                  <w:pPr>
                    <w:pStyle w:val="rowtabella0"/>
                    <w:rPr>
                      <w:color w:val="002060"/>
                    </w:rPr>
                  </w:pPr>
                  <w:r w:rsidRPr="00382449">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30B36" w14:textId="77777777" w:rsidR="00CB54B6" w:rsidRPr="00382449" w:rsidRDefault="00CB54B6" w:rsidP="003D5673">
                  <w:pPr>
                    <w:pStyle w:val="rowtabella0"/>
                    <w:jc w:val="center"/>
                    <w:rPr>
                      <w:color w:val="002060"/>
                    </w:rPr>
                  </w:pPr>
                  <w:r w:rsidRPr="00382449">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2122C" w14:textId="77777777" w:rsidR="00CB54B6" w:rsidRPr="00382449" w:rsidRDefault="00CB54B6" w:rsidP="003D5673">
                  <w:pPr>
                    <w:pStyle w:val="rowtabella0"/>
                    <w:jc w:val="center"/>
                    <w:rPr>
                      <w:color w:val="002060"/>
                    </w:rPr>
                  </w:pPr>
                  <w:r w:rsidRPr="00382449">
                    <w:rPr>
                      <w:color w:val="002060"/>
                    </w:rPr>
                    <w:t> </w:t>
                  </w:r>
                </w:p>
              </w:tc>
            </w:tr>
            <w:tr w:rsidR="00CB54B6" w:rsidRPr="00382449" w14:paraId="40F5592D"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41DC89" w14:textId="77777777" w:rsidR="00CB54B6" w:rsidRPr="00382449" w:rsidRDefault="00CB54B6" w:rsidP="003D5673">
                  <w:pPr>
                    <w:pStyle w:val="rowtabella0"/>
                    <w:rPr>
                      <w:color w:val="002060"/>
                    </w:rPr>
                  </w:pPr>
                  <w:r w:rsidRPr="00382449">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B65122" w14:textId="77777777" w:rsidR="00CB54B6" w:rsidRPr="00382449" w:rsidRDefault="00CB54B6" w:rsidP="003D5673">
                  <w:pPr>
                    <w:pStyle w:val="rowtabella0"/>
                    <w:rPr>
                      <w:color w:val="002060"/>
                    </w:rPr>
                  </w:pPr>
                  <w:r w:rsidRPr="00382449">
                    <w:rPr>
                      <w:color w:val="002060"/>
                    </w:rPr>
                    <w:t>- ESANATOGLIA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534544" w14:textId="77777777" w:rsidR="00CB54B6" w:rsidRPr="00382449" w:rsidRDefault="00CB54B6" w:rsidP="003D5673">
                  <w:pPr>
                    <w:pStyle w:val="rowtabella0"/>
                    <w:jc w:val="center"/>
                    <w:rPr>
                      <w:color w:val="002060"/>
                    </w:rPr>
                  </w:pPr>
                  <w:r w:rsidRPr="00382449">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951939" w14:textId="77777777" w:rsidR="00CB54B6" w:rsidRPr="00382449" w:rsidRDefault="00CB54B6" w:rsidP="003D5673">
                  <w:pPr>
                    <w:pStyle w:val="rowtabella0"/>
                    <w:jc w:val="center"/>
                    <w:rPr>
                      <w:color w:val="002060"/>
                    </w:rPr>
                  </w:pPr>
                  <w:r w:rsidRPr="00382449">
                    <w:rPr>
                      <w:color w:val="002060"/>
                    </w:rPr>
                    <w:t> </w:t>
                  </w:r>
                </w:p>
              </w:tc>
            </w:tr>
            <w:tr w:rsidR="00CB54B6" w:rsidRPr="00382449" w14:paraId="42776408"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6AF967" w14:textId="77777777" w:rsidR="00CB54B6" w:rsidRPr="00382449" w:rsidRDefault="00CB54B6" w:rsidP="003D5673">
                  <w:pPr>
                    <w:pStyle w:val="rowtabella0"/>
                    <w:rPr>
                      <w:color w:val="002060"/>
                    </w:rPr>
                  </w:pPr>
                  <w:r w:rsidRPr="00382449">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EEA707" w14:textId="77777777" w:rsidR="00CB54B6" w:rsidRPr="00382449" w:rsidRDefault="00CB54B6" w:rsidP="003D5673">
                  <w:pPr>
                    <w:pStyle w:val="rowtabella0"/>
                    <w:rPr>
                      <w:color w:val="002060"/>
                    </w:rPr>
                  </w:pPr>
                  <w:r w:rsidRPr="00382449">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8AA3BE" w14:textId="77777777" w:rsidR="00CB54B6" w:rsidRPr="00382449" w:rsidRDefault="00CB54B6" w:rsidP="003D5673">
                  <w:pPr>
                    <w:pStyle w:val="rowtabella0"/>
                    <w:jc w:val="center"/>
                    <w:rPr>
                      <w:color w:val="002060"/>
                    </w:rPr>
                  </w:pPr>
                  <w:r w:rsidRPr="0038244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B86E96" w14:textId="77777777" w:rsidR="00CB54B6" w:rsidRPr="00382449" w:rsidRDefault="00CB54B6" w:rsidP="003D5673">
                  <w:pPr>
                    <w:pStyle w:val="rowtabella0"/>
                    <w:jc w:val="center"/>
                    <w:rPr>
                      <w:color w:val="002060"/>
                    </w:rPr>
                  </w:pPr>
                  <w:r w:rsidRPr="00382449">
                    <w:rPr>
                      <w:color w:val="002060"/>
                    </w:rPr>
                    <w:t> </w:t>
                  </w:r>
                </w:p>
              </w:tc>
            </w:tr>
            <w:tr w:rsidR="00CB54B6" w:rsidRPr="00382449" w14:paraId="1C2EB68E"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456430" w14:textId="77777777" w:rsidR="00CB54B6" w:rsidRPr="00382449" w:rsidRDefault="00CB54B6" w:rsidP="003D5673">
                  <w:pPr>
                    <w:pStyle w:val="rowtabella0"/>
                    <w:rPr>
                      <w:color w:val="002060"/>
                    </w:rPr>
                  </w:pPr>
                  <w:r w:rsidRPr="00382449">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218B1B" w14:textId="77777777" w:rsidR="00CB54B6" w:rsidRPr="00382449" w:rsidRDefault="00CB54B6" w:rsidP="003D5673">
                  <w:pPr>
                    <w:pStyle w:val="rowtabella0"/>
                    <w:rPr>
                      <w:color w:val="002060"/>
                    </w:rPr>
                  </w:pPr>
                  <w:r w:rsidRPr="0038244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E28CCE" w14:textId="77777777" w:rsidR="00CB54B6" w:rsidRPr="00382449" w:rsidRDefault="00CB54B6" w:rsidP="003D5673">
                  <w:pPr>
                    <w:pStyle w:val="rowtabella0"/>
                    <w:jc w:val="center"/>
                    <w:rPr>
                      <w:color w:val="002060"/>
                    </w:rPr>
                  </w:pPr>
                  <w:r w:rsidRPr="0038244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40C0BC" w14:textId="77777777" w:rsidR="00CB54B6" w:rsidRPr="00382449" w:rsidRDefault="00CB54B6" w:rsidP="003D5673">
                  <w:pPr>
                    <w:pStyle w:val="rowtabella0"/>
                    <w:jc w:val="center"/>
                    <w:rPr>
                      <w:color w:val="002060"/>
                    </w:rPr>
                  </w:pPr>
                  <w:r w:rsidRPr="00382449">
                    <w:rPr>
                      <w:color w:val="002060"/>
                    </w:rPr>
                    <w:t> </w:t>
                  </w:r>
                </w:p>
              </w:tc>
            </w:tr>
            <w:tr w:rsidR="00CB54B6" w:rsidRPr="00382449" w14:paraId="09DEBADF"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1E1949" w14:textId="77777777" w:rsidR="00CB54B6" w:rsidRPr="00382449" w:rsidRDefault="00CB54B6" w:rsidP="003D5673">
                  <w:pPr>
                    <w:pStyle w:val="rowtabella0"/>
                    <w:rPr>
                      <w:color w:val="002060"/>
                    </w:rPr>
                  </w:pPr>
                  <w:r w:rsidRPr="00382449">
                    <w:rPr>
                      <w:color w:val="002060"/>
                    </w:rPr>
                    <w:t>ROBUR MERGO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BCEC18" w14:textId="77777777" w:rsidR="00CB54B6" w:rsidRPr="00382449" w:rsidRDefault="00CB54B6" w:rsidP="003D5673">
                  <w:pPr>
                    <w:pStyle w:val="rowtabella0"/>
                    <w:rPr>
                      <w:color w:val="002060"/>
                    </w:rPr>
                  </w:pPr>
                  <w:r w:rsidRPr="00382449">
                    <w:rPr>
                      <w:color w:val="002060"/>
                    </w:rPr>
                    <w:t>- FUTSAL SENTINUM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BA481C" w14:textId="77777777" w:rsidR="00CB54B6" w:rsidRPr="00382449" w:rsidRDefault="00CB54B6" w:rsidP="003D5673">
                  <w:pPr>
                    <w:pStyle w:val="rowtabella0"/>
                    <w:jc w:val="center"/>
                    <w:rPr>
                      <w:color w:val="002060"/>
                    </w:rPr>
                  </w:pPr>
                  <w:r w:rsidRPr="00382449">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6D2986" w14:textId="77777777" w:rsidR="00CB54B6" w:rsidRPr="00382449" w:rsidRDefault="00CB54B6" w:rsidP="003D5673">
                  <w:pPr>
                    <w:pStyle w:val="rowtabella0"/>
                    <w:jc w:val="center"/>
                    <w:rPr>
                      <w:color w:val="002060"/>
                    </w:rPr>
                  </w:pPr>
                  <w:r w:rsidRPr="00382449">
                    <w:rPr>
                      <w:color w:val="002060"/>
                    </w:rPr>
                    <w:t> </w:t>
                  </w:r>
                </w:p>
              </w:tc>
            </w:tr>
            <w:tr w:rsidR="00CB54B6" w:rsidRPr="00382449" w14:paraId="21F57711"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B3B189" w14:textId="77777777" w:rsidR="00CB54B6" w:rsidRPr="00382449" w:rsidRDefault="00CB54B6" w:rsidP="003D5673">
                  <w:pPr>
                    <w:pStyle w:val="rowtabella0"/>
                    <w:rPr>
                      <w:color w:val="002060"/>
                    </w:rPr>
                  </w:pPr>
                  <w:r w:rsidRPr="00382449">
                    <w:rPr>
                      <w:color w:val="002060"/>
                    </w:rPr>
                    <w:t>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EBB45" w14:textId="77777777" w:rsidR="00CB54B6" w:rsidRPr="00382449" w:rsidRDefault="00CB54B6" w:rsidP="003D5673">
                  <w:pPr>
                    <w:pStyle w:val="rowtabella0"/>
                    <w:rPr>
                      <w:color w:val="002060"/>
                    </w:rPr>
                  </w:pPr>
                  <w:r w:rsidRPr="00382449">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3327C" w14:textId="77777777" w:rsidR="00CB54B6" w:rsidRPr="00382449" w:rsidRDefault="00CB54B6" w:rsidP="003D5673">
                  <w:pPr>
                    <w:pStyle w:val="rowtabella0"/>
                    <w:jc w:val="center"/>
                    <w:rPr>
                      <w:color w:val="002060"/>
                    </w:rPr>
                  </w:pPr>
                  <w:r w:rsidRPr="00382449">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4B8E0" w14:textId="77777777" w:rsidR="00CB54B6" w:rsidRPr="00382449" w:rsidRDefault="00CB54B6" w:rsidP="003D5673">
                  <w:pPr>
                    <w:pStyle w:val="rowtabella0"/>
                    <w:jc w:val="center"/>
                    <w:rPr>
                      <w:color w:val="002060"/>
                    </w:rPr>
                  </w:pPr>
                  <w:r w:rsidRPr="00382449">
                    <w:rPr>
                      <w:color w:val="002060"/>
                    </w:rPr>
                    <w:t> </w:t>
                  </w:r>
                </w:p>
              </w:tc>
            </w:tr>
            <w:tr w:rsidR="00CB54B6" w:rsidRPr="00382449" w14:paraId="61680A44"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60E58D3B" w14:textId="77777777" w:rsidR="00CB54B6" w:rsidRPr="00382449" w:rsidRDefault="00CB54B6" w:rsidP="003D5673">
                  <w:pPr>
                    <w:pStyle w:val="rowtabella0"/>
                    <w:rPr>
                      <w:color w:val="002060"/>
                    </w:rPr>
                  </w:pPr>
                  <w:r w:rsidRPr="00382449">
                    <w:rPr>
                      <w:color w:val="002060"/>
                    </w:rPr>
                    <w:t>(1) - disputata il 20/12/2025</w:t>
                  </w:r>
                </w:p>
              </w:tc>
            </w:tr>
          </w:tbl>
          <w:p w14:paraId="6F5EB9E0" w14:textId="77777777" w:rsidR="00CB54B6" w:rsidRPr="00382449" w:rsidRDefault="00CB54B6" w:rsidP="003D56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4C37458C"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DCB26" w14:textId="77777777" w:rsidR="00CB54B6" w:rsidRPr="00382449" w:rsidRDefault="00CB54B6" w:rsidP="003D5673">
                  <w:pPr>
                    <w:pStyle w:val="headertabella0"/>
                    <w:rPr>
                      <w:color w:val="002060"/>
                    </w:rPr>
                  </w:pPr>
                  <w:r w:rsidRPr="00382449">
                    <w:rPr>
                      <w:color w:val="002060"/>
                    </w:rPr>
                    <w:t>GIRONE D - 11 Giornata - A</w:t>
                  </w:r>
                </w:p>
              </w:tc>
            </w:tr>
            <w:tr w:rsidR="00CB54B6" w:rsidRPr="00382449" w14:paraId="5B9FE003"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3F667" w14:textId="77777777" w:rsidR="00CB54B6" w:rsidRPr="00382449" w:rsidRDefault="00CB54B6" w:rsidP="003D5673">
                  <w:pPr>
                    <w:pStyle w:val="rowtabella0"/>
                    <w:rPr>
                      <w:color w:val="002060"/>
                    </w:rPr>
                  </w:pPr>
                  <w:r w:rsidRPr="00382449">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0D8DD" w14:textId="77777777" w:rsidR="00CB54B6" w:rsidRPr="00382449" w:rsidRDefault="00CB54B6" w:rsidP="003D5673">
                  <w:pPr>
                    <w:pStyle w:val="rowtabella0"/>
                    <w:rPr>
                      <w:color w:val="002060"/>
                    </w:rPr>
                  </w:pPr>
                  <w:r w:rsidRPr="00382449">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C4B1C" w14:textId="77777777" w:rsidR="00CB54B6" w:rsidRPr="00382449" w:rsidRDefault="00CB54B6" w:rsidP="003D5673">
                  <w:pPr>
                    <w:pStyle w:val="rowtabella0"/>
                    <w:jc w:val="center"/>
                    <w:rPr>
                      <w:color w:val="002060"/>
                    </w:rPr>
                  </w:pPr>
                  <w:r w:rsidRPr="00382449">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A4D2E" w14:textId="77777777" w:rsidR="00CB54B6" w:rsidRPr="00382449" w:rsidRDefault="00CB54B6" w:rsidP="003D5673">
                  <w:pPr>
                    <w:pStyle w:val="rowtabella0"/>
                    <w:jc w:val="center"/>
                    <w:rPr>
                      <w:color w:val="002060"/>
                    </w:rPr>
                  </w:pPr>
                  <w:r w:rsidRPr="00382449">
                    <w:rPr>
                      <w:color w:val="002060"/>
                    </w:rPr>
                    <w:t> </w:t>
                  </w:r>
                </w:p>
              </w:tc>
            </w:tr>
            <w:tr w:rsidR="00CB54B6" w:rsidRPr="00382449" w14:paraId="483072E3"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61A823" w14:textId="77777777" w:rsidR="00CB54B6" w:rsidRPr="00382449" w:rsidRDefault="00CB54B6" w:rsidP="003D5673">
                  <w:pPr>
                    <w:pStyle w:val="rowtabella0"/>
                    <w:rPr>
                      <w:color w:val="002060"/>
                    </w:rPr>
                  </w:pPr>
                  <w:r w:rsidRPr="00382449">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7C006A" w14:textId="77777777" w:rsidR="00CB54B6" w:rsidRPr="00382449" w:rsidRDefault="00CB54B6" w:rsidP="003D5673">
                  <w:pPr>
                    <w:pStyle w:val="rowtabella0"/>
                    <w:rPr>
                      <w:color w:val="002060"/>
                    </w:rPr>
                  </w:pPr>
                  <w:r w:rsidRPr="0038244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2890BD" w14:textId="77777777" w:rsidR="00CB54B6" w:rsidRPr="00382449" w:rsidRDefault="00CB54B6" w:rsidP="003D5673">
                  <w:pPr>
                    <w:pStyle w:val="rowtabella0"/>
                    <w:jc w:val="center"/>
                    <w:rPr>
                      <w:color w:val="002060"/>
                    </w:rPr>
                  </w:pPr>
                  <w:r w:rsidRPr="0038244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457F46" w14:textId="77777777" w:rsidR="00CB54B6" w:rsidRPr="00382449" w:rsidRDefault="00CB54B6" w:rsidP="003D5673">
                  <w:pPr>
                    <w:pStyle w:val="rowtabella0"/>
                    <w:jc w:val="center"/>
                    <w:rPr>
                      <w:color w:val="002060"/>
                    </w:rPr>
                  </w:pPr>
                  <w:r w:rsidRPr="00382449">
                    <w:rPr>
                      <w:color w:val="002060"/>
                    </w:rPr>
                    <w:t> </w:t>
                  </w:r>
                </w:p>
              </w:tc>
            </w:tr>
            <w:tr w:rsidR="00CB54B6" w:rsidRPr="00382449" w14:paraId="4EF1CC5E"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B4577B" w14:textId="77777777" w:rsidR="00CB54B6" w:rsidRPr="00382449" w:rsidRDefault="00CB54B6" w:rsidP="003D5673">
                  <w:pPr>
                    <w:pStyle w:val="rowtabella0"/>
                    <w:rPr>
                      <w:color w:val="002060"/>
                    </w:rPr>
                  </w:pPr>
                  <w:r w:rsidRPr="00382449">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8CBFC7" w14:textId="77777777" w:rsidR="00CB54B6" w:rsidRPr="00382449" w:rsidRDefault="00CB54B6" w:rsidP="003D5673">
                  <w:pPr>
                    <w:pStyle w:val="rowtabella0"/>
                    <w:rPr>
                      <w:color w:val="002060"/>
                    </w:rPr>
                  </w:pPr>
                  <w:r w:rsidRPr="00382449">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A63B0B" w14:textId="77777777" w:rsidR="00CB54B6" w:rsidRPr="00382449" w:rsidRDefault="00CB54B6" w:rsidP="003D5673">
                  <w:pPr>
                    <w:pStyle w:val="rowtabella0"/>
                    <w:jc w:val="center"/>
                    <w:rPr>
                      <w:color w:val="002060"/>
                    </w:rPr>
                  </w:pPr>
                  <w:r w:rsidRPr="0038244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33D151" w14:textId="77777777" w:rsidR="00CB54B6" w:rsidRPr="00382449" w:rsidRDefault="00CB54B6" w:rsidP="003D5673">
                  <w:pPr>
                    <w:pStyle w:val="rowtabella0"/>
                    <w:jc w:val="center"/>
                    <w:rPr>
                      <w:color w:val="002060"/>
                    </w:rPr>
                  </w:pPr>
                  <w:r w:rsidRPr="00382449">
                    <w:rPr>
                      <w:color w:val="002060"/>
                    </w:rPr>
                    <w:t> </w:t>
                  </w:r>
                </w:p>
              </w:tc>
            </w:tr>
            <w:tr w:rsidR="00CB54B6" w:rsidRPr="00382449" w14:paraId="42317E4A"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3A17FA" w14:textId="77777777" w:rsidR="00CB54B6" w:rsidRPr="00382449" w:rsidRDefault="00CB54B6" w:rsidP="003D5673">
                  <w:pPr>
                    <w:pStyle w:val="rowtabella0"/>
                    <w:rPr>
                      <w:color w:val="002060"/>
                    </w:rPr>
                  </w:pPr>
                  <w:r w:rsidRPr="00382449">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6A5E4" w14:textId="77777777" w:rsidR="00CB54B6" w:rsidRPr="00382449" w:rsidRDefault="00CB54B6" w:rsidP="003D5673">
                  <w:pPr>
                    <w:pStyle w:val="rowtabella0"/>
                    <w:rPr>
                      <w:color w:val="002060"/>
                    </w:rPr>
                  </w:pPr>
                  <w:r w:rsidRPr="00382449">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06EE07" w14:textId="77777777" w:rsidR="00CB54B6" w:rsidRPr="00382449" w:rsidRDefault="00CB54B6" w:rsidP="003D5673">
                  <w:pPr>
                    <w:pStyle w:val="rowtabella0"/>
                    <w:jc w:val="center"/>
                    <w:rPr>
                      <w:color w:val="002060"/>
                    </w:rPr>
                  </w:pPr>
                  <w:r w:rsidRPr="0038244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E63FFC" w14:textId="77777777" w:rsidR="00CB54B6" w:rsidRPr="00382449" w:rsidRDefault="00CB54B6" w:rsidP="003D5673">
                  <w:pPr>
                    <w:pStyle w:val="rowtabella0"/>
                    <w:jc w:val="center"/>
                    <w:rPr>
                      <w:color w:val="002060"/>
                    </w:rPr>
                  </w:pPr>
                  <w:r w:rsidRPr="00382449">
                    <w:rPr>
                      <w:color w:val="002060"/>
                    </w:rPr>
                    <w:t> </w:t>
                  </w:r>
                </w:p>
              </w:tc>
            </w:tr>
            <w:tr w:rsidR="00CB54B6" w:rsidRPr="00382449" w14:paraId="6D75798E"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C6C242" w14:textId="77777777" w:rsidR="00CB54B6" w:rsidRPr="00382449" w:rsidRDefault="00CB54B6" w:rsidP="003D5673">
                  <w:pPr>
                    <w:pStyle w:val="rowtabella0"/>
                    <w:rPr>
                      <w:color w:val="002060"/>
                    </w:rPr>
                  </w:pPr>
                  <w:r w:rsidRPr="00382449">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754F7" w14:textId="77777777" w:rsidR="00CB54B6" w:rsidRPr="00382449" w:rsidRDefault="00CB54B6" w:rsidP="003D5673">
                  <w:pPr>
                    <w:pStyle w:val="rowtabella0"/>
                    <w:rPr>
                      <w:color w:val="002060"/>
                    </w:rPr>
                  </w:pPr>
                  <w:r w:rsidRPr="00382449">
                    <w:rPr>
                      <w:color w:val="002060"/>
                    </w:rPr>
                    <w:t>- POLISPORTIVA FUTURA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34C4B" w14:textId="77777777" w:rsidR="00CB54B6" w:rsidRPr="00382449" w:rsidRDefault="00CB54B6" w:rsidP="003D5673">
                  <w:pPr>
                    <w:pStyle w:val="rowtabella0"/>
                    <w:jc w:val="center"/>
                    <w:rPr>
                      <w:color w:val="002060"/>
                    </w:rPr>
                  </w:pPr>
                  <w:r w:rsidRPr="00382449">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29470" w14:textId="77777777" w:rsidR="00CB54B6" w:rsidRPr="00382449" w:rsidRDefault="00CB54B6" w:rsidP="003D5673">
                  <w:pPr>
                    <w:pStyle w:val="rowtabella0"/>
                    <w:jc w:val="center"/>
                    <w:rPr>
                      <w:color w:val="002060"/>
                    </w:rPr>
                  </w:pPr>
                  <w:r w:rsidRPr="00382449">
                    <w:rPr>
                      <w:color w:val="002060"/>
                    </w:rPr>
                    <w:t> </w:t>
                  </w:r>
                </w:p>
              </w:tc>
            </w:tr>
            <w:tr w:rsidR="00CB54B6" w:rsidRPr="00382449" w14:paraId="7F49C818"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4EC539DE" w14:textId="77777777" w:rsidR="00CB54B6" w:rsidRPr="00382449" w:rsidRDefault="00CB54B6" w:rsidP="003D5673">
                  <w:pPr>
                    <w:pStyle w:val="rowtabella0"/>
                    <w:rPr>
                      <w:color w:val="002060"/>
                    </w:rPr>
                  </w:pPr>
                  <w:r w:rsidRPr="00382449">
                    <w:rPr>
                      <w:color w:val="002060"/>
                    </w:rPr>
                    <w:t>(1) - disputata il 21/12/2025</w:t>
                  </w:r>
                </w:p>
              </w:tc>
            </w:tr>
          </w:tbl>
          <w:p w14:paraId="4C8E47BD" w14:textId="77777777" w:rsidR="00CB54B6" w:rsidRPr="00382449" w:rsidRDefault="00CB54B6" w:rsidP="003D5673">
            <w:pPr>
              <w:rPr>
                <w:color w:val="002060"/>
              </w:rPr>
            </w:pPr>
          </w:p>
        </w:tc>
      </w:tr>
    </w:tbl>
    <w:p w14:paraId="369525F7" w14:textId="77777777" w:rsidR="00CB54B6" w:rsidRPr="00382449" w:rsidRDefault="00CB54B6" w:rsidP="00CB54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B54B6" w:rsidRPr="00382449" w14:paraId="235ADA6B"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71DB725A"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E3672" w14:textId="77777777" w:rsidR="00CB54B6" w:rsidRPr="00382449" w:rsidRDefault="00CB54B6" w:rsidP="003D5673">
                  <w:pPr>
                    <w:pStyle w:val="headertabella0"/>
                    <w:rPr>
                      <w:color w:val="002060"/>
                    </w:rPr>
                  </w:pPr>
                  <w:r w:rsidRPr="00382449">
                    <w:rPr>
                      <w:color w:val="002060"/>
                    </w:rPr>
                    <w:t>GIRONE E - 11 Giornata - A</w:t>
                  </w:r>
                </w:p>
              </w:tc>
            </w:tr>
            <w:tr w:rsidR="00CB54B6" w:rsidRPr="00382449" w14:paraId="006BF30D"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BED6B7" w14:textId="77777777" w:rsidR="00CB54B6" w:rsidRPr="00382449" w:rsidRDefault="00CB54B6" w:rsidP="003D5673">
                  <w:pPr>
                    <w:pStyle w:val="rowtabella0"/>
                    <w:rPr>
                      <w:color w:val="002060"/>
                    </w:rPr>
                  </w:pPr>
                  <w:r w:rsidRPr="00382449">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FF33C" w14:textId="77777777" w:rsidR="00CB54B6" w:rsidRPr="00382449" w:rsidRDefault="00CB54B6" w:rsidP="003D5673">
                  <w:pPr>
                    <w:pStyle w:val="rowtabella0"/>
                    <w:rPr>
                      <w:color w:val="002060"/>
                    </w:rPr>
                  </w:pPr>
                  <w:r w:rsidRPr="00382449">
                    <w:rPr>
                      <w:color w:val="002060"/>
                    </w:rPr>
                    <w:t>- FROGS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32CF2" w14:textId="77777777" w:rsidR="00CB54B6" w:rsidRPr="00382449" w:rsidRDefault="00CB54B6" w:rsidP="003D5673">
                  <w:pPr>
                    <w:pStyle w:val="rowtabella0"/>
                    <w:jc w:val="center"/>
                    <w:rPr>
                      <w:color w:val="002060"/>
                    </w:rPr>
                  </w:pPr>
                  <w:r w:rsidRPr="00382449">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02C2F" w14:textId="77777777" w:rsidR="00CB54B6" w:rsidRPr="00382449" w:rsidRDefault="00CB54B6" w:rsidP="003D5673">
                  <w:pPr>
                    <w:pStyle w:val="rowtabella0"/>
                    <w:jc w:val="center"/>
                    <w:rPr>
                      <w:color w:val="002060"/>
                    </w:rPr>
                  </w:pPr>
                  <w:r w:rsidRPr="00382449">
                    <w:rPr>
                      <w:color w:val="002060"/>
                    </w:rPr>
                    <w:t> </w:t>
                  </w:r>
                </w:p>
              </w:tc>
            </w:tr>
            <w:tr w:rsidR="00CB54B6" w:rsidRPr="00382449" w14:paraId="22D465A3"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57E375" w14:textId="77777777" w:rsidR="00CB54B6" w:rsidRPr="00382449" w:rsidRDefault="00CB54B6" w:rsidP="003D5673">
                  <w:pPr>
                    <w:pStyle w:val="rowtabella0"/>
                    <w:rPr>
                      <w:color w:val="002060"/>
                    </w:rPr>
                  </w:pPr>
                  <w:proofErr w:type="gramStart"/>
                  <w:r w:rsidRPr="00382449">
                    <w:rPr>
                      <w:color w:val="002060"/>
                    </w:rPr>
                    <w:t>CITTA</w:t>
                  </w:r>
                  <w:proofErr w:type="gramEnd"/>
                  <w:r w:rsidRPr="00382449">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BDE003" w14:textId="77777777" w:rsidR="00CB54B6" w:rsidRPr="00382449" w:rsidRDefault="00CB54B6" w:rsidP="003D5673">
                  <w:pPr>
                    <w:pStyle w:val="rowtabella0"/>
                    <w:rPr>
                      <w:color w:val="002060"/>
                    </w:rPr>
                  </w:pPr>
                  <w:r w:rsidRPr="00382449">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47B699" w14:textId="77777777" w:rsidR="00CB54B6" w:rsidRPr="00382449" w:rsidRDefault="00CB54B6" w:rsidP="003D5673">
                  <w:pPr>
                    <w:pStyle w:val="rowtabella0"/>
                    <w:jc w:val="center"/>
                    <w:rPr>
                      <w:color w:val="002060"/>
                    </w:rPr>
                  </w:pPr>
                  <w:r w:rsidRPr="00382449">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34C774" w14:textId="77777777" w:rsidR="00CB54B6" w:rsidRPr="00382449" w:rsidRDefault="00CB54B6" w:rsidP="003D5673">
                  <w:pPr>
                    <w:pStyle w:val="rowtabella0"/>
                    <w:jc w:val="center"/>
                    <w:rPr>
                      <w:color w:val="002060"/>
                    </w:rPr>
                  </w:pPr>
                  <w:r w:rsidRPr="00382449">
                    <w:rPr>
                      <w:color w:val="002060"/>
                    </w:rPr>
                    <w:t> </w:t>
                  </w:r>
                </w:p>
              </w:tc>
            </w:tr>
            <w:tr w:rsidR="00CB54B6" w:rsidRPr="00382449" w14:paraId="4F150903"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4BF668" w14:textId="77777777" w:rsidR="00CB54B6" w:rsidRPr="00382449" w:rsidRDefault="00CB54B6" w:rsidP="003D5673">
                  <w:pPr>
                    <w:pStyle w:val="rowtabella0"/>
                    <w:rPr>
                      <w:color w:val="002060"/>
                    </w:rPr>
                  </w:pPr>
                  <w:r w:rsidRPr="00382449">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38C59B" w14:textId="77777777" w:rsidR="00CB54B6" w:rsidRPr="00382449" w:rsidRDefault="00CB54B6" w:rsidP="003D5673">
                  <w:pPr>
                    <w:pStyle w:val="rowtabella0"/>
                    <w:rPr>
                      <w:color w:val="002060"/>
                    </w:rPr>
                  </w:pPr>
                  <w:r w:rsidRPr="00382449">
                    <w:rPr>
                      <w:color w:val="002060"/>
                    </w:rPr>
                    <w:t xml:space="preserve">- CALCIO </w:t>
                  </w:r>
                  <w:proofErr w:type="gramStart"/>
                  <w:r w:rsidRPr="00382449">
                    <w:rPr>
                      <w:color w:val="002060"/>
                    </w:rPr>
                    <w:t>S.ELPIDIO</w:t>
                  </w:r>
                  <w:proofErr w:type="gramEnd"/>
                  <w:r w:rsidRPr="00382449">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18C45" w14:textId="77777777" w:rsidR="00CB54B6" w:rsidRPr="00382449" w:rsidRDefault="00CB54B6" w:rsidP="003D5673">
                  <w:pPr>
                    <w:pStyle w:val="rowtabella0"/>
                    <w:jc w:val="center"/>
                    <w:rPr>
                      <w:color w:val="002060"/>
                    </w:rPr>
                  </w:pPr>
                  <w:r w:rsidRPr="0038244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6F1F6A" w14:textId="77777777" w:rsidR="00CB54B6" w:rsidRPr="00382449" w:rsidRDefault="00CB54B6" w:rsidP="003D5673">
                  <w:pPr>
                    <w:pStyle w:val="rowtabella0"/>
                    <w:jc w:val="center"/>
                    <w:rPr>
                      <w:color w:val="002060"/>
                    </w:rPr>
                  </w:pPr>
                  <w:r w:rsidRPr="00382449">
                    <w:rPr>
                      <w:color w:val="002060"/>
                    </w:rPr>
                    <w:t> </w:t>
                  </w:r>
                </w:p>
              </w:tc>
            </w:tr>
            <w:tr w:rsidR="00CB54B6" w:rsidRPr="00382449" w14:paraId="7EE4411C"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079A51" w14:textId="77777777" w:rsidR="00CB54B6" w:rsidRPr="00382449" w:rsidRDefault="00CB54B6" w:rsidP="003D5673">
                  <w:pPr>
                    <w:pStyle w:val="rowtabella0"/>
                    <w:rPr>
                      <w:color w:val="002060"/>
                    </w:rPr>
                  </w:pPr>
                  <w:r w:rsidRPr="00382449">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B81AA6" w14:textId="77777777" w:rsidR="00CB54B6" w:rsidRPr="00382449" w:rsidRDefault="00CB54B6" w:rsidP="003D5673">
                  <w:pPr>
                    <w:pStyle w:val="rowtabella0"/>
                    <w:rPr>
                      <w:color w:val="002060"/>
                    </w:rPr>
                  </w:pPr>
                  <w:r w:rsidRPr="00382449">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E32AA6" w14:textId="77777777" w:rsidR="00CB54B6" w:rsidRPr="00382449" w:rsidRDefault="00CB54B6" w:rsidP="003D5673">
                  <w:pPr>
                    <w:pStyle w:val="rowtabella0"/>
                    <w:jc w:val="center"/>
                    <w:rPr>
                      <w:color w:val="002060"/>
                    </w:rPr>
                  </w:pPr>
                  <w:r w:rsidRPr="0038244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E7DBB3" w14:textId="77777777" w:rsidR="00CB54B6" w:rsidRPr="00382449" w:rsidRDefault="00CB54B6" w:rsidP="003D5673">
                  <w:pPr>
                    <w:pStyle w:val="rowtabella0"/>
                    <w:jc w:val="center"/>
                    <w:rPr>
                      <w:color w:val="002060"/>
                    </w:rPr>
                  </w:pPr>
                  <w:r w:rsidRPr="00382449">
                    <w:rPr>
                      <w:color w:val="002060"/>
                    </w:rPr>
                    <w:t> </w:t>
                  </w:r>
                </w:p>
              </w:tc>
            </w:tr>
            <w:tr w:rsidR="00CB54B6" w:rsidRPr="00382449" w14:paraId="4D78B4FA"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A2BC45" w14:textId="77777777" w:rsidR="00CB54B6" w:rsidRPr="00382449" w:rsidRDefault="00CB54B6" w:rsidP="003D5673">
                  <w:pPr>
                    <w:pStyle w:val="rowtabella0"/>
                    <w:rPr>
                      <w:color w:val="002060"/>
                    </w:rPr>
                  </w:pPr>
                  <w:r w:rsidRPr="00382449">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1D6887" w14:textId="77777777" w:rsidR="00CB54B6" w:rsidRPr="00382449" w:rsidRDefault="00CB54B6" w:rsidP="003D5673">
                  <w:pPr>
                    <w:pStyle w:val="rowtabella0"/>
                    <w:rPr>
                      <w:color w:val="002060"/>
                    </w:rPr>
                  </w:pPr>
                  <w:r w:rsidRPr="00382449">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3FC521" w14:textId="77777777" w:rsidR="00CB54B6" w:rsidRPr="00382449" w:rsidRDefault="00CB54B6" w:rsidP="003D5673">
                  <w:pPr>
                    <w:pStyle w:val="rowtabella0"/>
                    <w:jc w:val="center"/>
                    <w:rPr>
                      <w:color w:val="002060"/>
                    </w:rPr>
                  </w:pPr>
                  <w:r w:rsidRPr="00382449">
                    <w:rPr>
                      <w:color w:val="002060"/>
                    </w:rPr>
                    <w:t>11 - 4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7A64C6" w14:textId="77777777" w:rsidR="00CB54B6" w:rsidRPr="00382449" w:rsidRDefault="00CB54B6" w:rsidP="003D5673">
                  <w:pPr>
                    <w:pStyle w:val="rowtabella0"/>
                    <w:jc w:val="center"/>
                    <w:rPr>
                      <w:color w:val="002060"/>
                    </w:rPr>
                  </w:pPr>
                  <w:r w:rsidRPr="00382449">
                    <w:rPr>
                      <w:color w:val="002060"/>
                    </w:rPr>
                    <w:t> </w:t>
                  </w:r>
                </w:p>
              </w:tc>
            </w:tr>
            <w:tr w:rsidR="00CB54B6" w:rsidRPr="00382449" w14:paraId="02EDE953"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C3CBBD" w14:textId="77777777" w:rsidR="00CB54B6" w:rsidRPr="00382449" w:rsidRDefault="00CB54B6" w:rsidP="003D5673">
                  <w:pPr>
                    <w:pStyle w:val="rowtabella0"/>
                    <w:rPr>
                      <w:color w:val="002060"/>
                    </w:rPr>
                  </w:pPr>
                  <w:r w:rsidRPr="00382449">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BE13C" w14:textId="77777777" w:rsidR="00CB54B6" w:rsidRPr="00382449" w:rsidRDefault="00CB54B6" w:rsidP="003D5673">
                  <w:pPr>
                    <w:pStyle w:val="rowtabella0"/>
                    <w:rPr>
                      <w:color w:val="002060"/>
                    </w:rPr>
                  </w:pPr>
                  <w:r w:rsidRPr="00382449">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C90E4" w14:textId="77777777" w:rsidR="00CB54B6" w:rsidRPr="00382449" w:rsidRDefault="00CB54B6" w:rsidP="003D5673">
                  <w:pPr>
                    <w:pStyle w:val="rowtabella0"/>
                    <w:jc w:val="center"/>
                    <w:rPr>
                      <w:color w:val="002060"/>
                    </w:rPr>
                  </w:pPr>
                  <w:r w:rsidRPr="00382449">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F495A" w14:textId="77777777" w:rsidR="00CB54B6" w:rsidRPr="00382449" w:rsidRDefault="00CB54B6" w:rsidP="003D5673">
                  <w:pPr>
                    <w:pStyle w:val="rowtabella0"/>
                    <w:jc w:val="center"/>
                    <w:rPr>
                      <w:color w:val="002060"/>
                    </w:rPr>
                  </w:pPr>
                  <w:r w:rsidRPr="00382449">
                    <w:rPr>
                      <w:color w:val="002060"/>
                    </w:rPr>
                    <w:t> </w:t>
                  </w:r>
                </w:p>
              </w:tc>
            </w:tr>
          </w:tbl>
          <w:p w14:paraId="7C1CD0A4" w14:textId="77777777" w:rsidR="00CB54B6" w:rsidRPr="00382449" w:rsidRDefault="00CB54B6" w:rsidP="003D56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751A4996"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D2C52" w14:textId="77777777" w:rsidR="00CB54B6" w:rsidRPr="00382449" w:rsidRDefault="00CB54B6" w:rsidP="003D5673">
                  <w:pPr>
                    <w:pStyle w:val="headertabella0"/>
                    <w:rPr>
                      <w:color w:val="002060"/>
                    </w:rPr>
                  </w:pPr>
                  <w:r w:rsidRPr="00382449">
                    <w:rPr>
                      <w:color w:val="002060"/>
                    </w:rPr>
                    <w:t>GIRONE F - 11 Giornata - A</w:t>
                  </w:r>
                </w:p>
              </w:tc>
            </w:tr>
            <w:tr w:rsidR="00CB54B6" w:rsidRPr="00382449" w14:paraId="3FD2FC3C"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85ECD1" w14:textId="77777777" w:rsidR="00CB54B6" w:rsidRPr="00382449" w:rsidRDefault="00CB54B6" w:rsidP="003D5673">
                  <w:pPr>
                    <w:pStyle w:val="rowtabella0"/>
                    <w:rPr>
                      <w:color w:val="002060"/>
                    </w:rPr>
                  </w:pPr>
                  <w:r w:rsidRPr="00382449">
                    <w:rPr>
                      <w:color w:val="002060"/>
                    </w:rPr>
                    <w:t>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AC201" w14:textId="77777777" w:rsidR="00CB54B6" w:rsidRPr="00382449" w:rsidRDefault="00CB54B6" w:rsidP="003D5673">
                  <w:pPr>
                    <w:pStyle w:val="rowtabella0"/>
                    <w:rPr>
                      <w:color w:val="002060"/>
                    </w:rPr>
                  </w:pPr>
                  <w:r w:rsidRPr="00382449">
                    <w:rPr>
                      <w:color w:val="002060"/>
                    </w:rPr>
                    <w:t>- POLISPORTIVA VILLA PIGNA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15D0E" w14:textId="77777777" w:rsidR="00CB54B6" w:rsidRPr="00382449" w:rsidRDefault="00CB54B6" w:rsidP="003D5673">
                  <w:pPr>
                    <w:pStyle w:val="rowtabella0"/>
                    <w:jc w:val="center"/>
                    <w:rPr>
                      <w:color w:val="002060"/>
                    </w:rPr>
                  </w:pPr>
                  <w:r w:rsidRPr="00382449">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BC0E0" w14:textId="77777777" w:rsidR="00CB54B6" w:rsidRPr="00382449" w:rsidRDefault="00CB54B6" w:rsidP="003D5673">
                  <w:pPr>
                    <w:pStyle w:val="rowtabella0"/>
                    <w:jc w:val="center"/>
                    <w:rPr>
                      <w:color w:val="002060"/>
                    </w:rPr>
                  </w:pPr>
                  <w:r w:rsidRPr="00382449">
                    <w:rPr>
                      <w:color w:val="002060"/>
                    </w:rPr>
                    <w:t> </w:t>
                  </w:r>
                </w:p>
              </w:tc>
            </w:tr>
            <w:tr w:rsidR="00CB54B6" w:rsidRPr="00382449" w14:paraId="0B837C96"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35FBE" w14:textId="77777777" w:rsidR="00CB54B6" w:rsidRPr="00382449" w:rsidRDefault="00CB54B6" w:rsidP="003D5673">
                  <w:pPr>
                    <w:pStyle w:val="rowtabella0"/>
                    <w:rPr>
                      <w:color w:val="002060"/>
                    </w:rPr>
                  </w:pPr>
                  <w:r w:rsidRPr="00382449">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1CBC9D" w14:textId="77777777" w:rsidR="00CB54B6" w:rsidRPr="00382449" w:rsidRDefault="00CB54B6" w:rsidP="003D5673">
                  <w:pPr>
                    <w:pStyle w:val="rowtabella0"/>
                    <w:rPr>
                      <w:color w:val="002060"/>
                    </w:rPr>
                  </w:pPr>
                  <w:r w:rsidRPr="00382449">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7C9C8B" w14:textId="77777777" w:rsidR="00CB54B6" w:rsidRPr="00382449" w:rsidRDefault="00CB54B6" w:rsidP="003D5673">
                  <w:pPr>
                    <w:pStyle w:val="rowtabella0"/>
                    <w:jc w:val="center"/>
                    <w:rPr>
                      <w:color w:val="002060"/>
                    </w:rPr>
                  </w:pPr>
                  <w:r w:rsidRPr="0038244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8E3B3E" w14:textId="77777777" w:rsidR="00CB54B6" w:rsidRPr="00382449" w:rsidRDefault="00CB54B6" w:rsidP="003D5673">
                  <w:pPr>
                    <w:pStyle w:val="rowtabella0"/>
                    <w:jc w:val="center"/>
                    <w:rPr>
                      <w:color w:val="002060"/>
                    </w:rPr>
                  </w:pPr>
                  <w:r w:rsidRPr="00382449">
                    <w:rPr>
                      <w:color w:val="002060"/>
                    </w:rPr>
                    <w:t> </w:t>
                  </w:r>
                </w:p>
              </w:tc>
            </w:tr>
            <w:tr w:rsidR="00CB54B6" w:rsidRPr="00382449" w14:paraId="732A3A8B"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4F4FC6" w14:textId="77777777" w:rsidR="00CB54B6" w:rsidRPr="00382449" w:rsidRDefault="00CB54B6" w:rsidP="003D5673">
                  <w:pPr>
                    <w:pStyle w:val="rowtabella0"/>
                    <w:rPr>
                      <w:color w:val="002060"/>
                    </w:rPr>
                  </w:pPr>
                  <w:r w:rsidRPr="00382449">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B42B22" w14:textId="77777777" w:rsidR="00CB54B6" w:rsidRPr="00382449" w:rsidRDefault="00CB54B6" w:rsidP="003D5673">
                  <w:pPr>
                    <w:pStyle w:val="rowtabella0"/>
                    <w:rPr>
                      <w:color w:val="002060"/>
                    </w:rPr>
                  </w:pPr>
                  <w:r w:rsidRPr="00382449">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E786C7" w14:textId="77777777" w:rsidR="00CB54B6" w:rsidRPr="00382449" w:rsidRDefault="00CB54B6" w:rsidP="003D5673">
                  <w:pPr>
                    <w:pStyle w:val="rowtabella0"/>
                    <w:jc w:val="center"/>
                    <w:rPr>
                      <w:color w:val="002060"/>
                    </w:rPr>
                  </w:pPr>
                  <w:r w:rsidRPr="00382449">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A4872" w14:textId="77777777" w:rsidR="00CB54B6" w:rsidRPr="00382449" w:rsidRDefault="00CB54B6" w:rsidP="003D5673">
                  <w:pPr>
                    <w:pStyle w:val="rowtabella0"/>
                    <w:jc w:val="center"/>
                    <w:rPr>
                      <w:color w:val="002060"/>
                    </w:rPr>
                  </w:pPr>
                  <w:r w:rsidRPr="00382449">
                    <w:rPr>
                      <w:color w:val="002060"/>
                    </w:rPr>
                    <w:t> </w:t>
                  </w:r>
                </w:p>
              </w:tc>
            </w:tr>
            <w:tr w:rsidR="00CB54B6" w:rsidRPr="00382449" w14:paraId="6B06A151"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14CD60" w14:textId="77777777" w:rsidR="00CB54B6" w:rsidRPr="00382449" w:rsidRDefault="00CB54B6" w:rsidP="003D5673">
                  <w:pPr>
                    <w:pStyle w:val="rowtabella0"/>
                    <w:rPr>
                      <w:color w:val="002060"/>
                    </w:rPr>
                  </w:pPr>
                  <w:r w:rsidRPr="00382449">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179E7C" w14:textId="77777777" w:rsidR="00CB54B6" w:rsidRPr="00382449" w:rsidRDefault="00CB54B6" w:rsidP="003D5673">
                  <w:pPr>
                    <w:pStyle w:val="rowtabella0"/>
                    <w:rPr>
                      <w:color w:val="002060"/>
                    </w:rPr>
                  </w:pPr>
                  <w:r w:rsidRPr="00382449">
                    <w:rPr>
                      <w:color w:val="002060"/>
                    </w:rPr>
                    <w:t>- CASTIGNANO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27E73E" w14:textId="77777777" w:rsidR="00CB54B6" w:rsidRPr="00382449" w:rsidRDefault="00CB54B6" w:rsidP="003D5673">
                  <w:pPr>
                    <w:pStyle w:val="rowtabella0"/>
                    <w:jc w:val="center"/>
                    <w:rPr>
                      <w:color w:val="002060"/>
                    </w:rPr>
                  </w:pPr>
                  <w:r w:rsidRPr="0038244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DF1A73" w14:textId="77777777" w:rsidR="00CB54B6" w:rsidRPr="00382449" w:rsidRDefault="00CB54B6" w:rsidP="003D5673">
                  <w:pPr>
                    <w:pStyle w:val="rowtabella0"/>
                    <w:jc w:val="center"/>
                    <w:rPr>
                      <w:color w:val="002060"/>
                    </w:rPr>
                  </w:pPr>
                  <w:r w:rsidRPr="00382449">
                    <w:rPr>
                      <w:color w:val="002060"/>
                    </w:rPr>
                    <w:t> </w:t>
                  </w:r>
                </w:p>
              </w:tc>
            </w:tr>
            <w:tr w:rsidR="00CB54B6" w:rsidRPr="00382449" w14:paraId="7BF9E947"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677DB5" w14:textId="77777777" w:rsidR="00CB54B6" w:rsidRPr="00382449" w:rsidRDefault="00CB54B6" w:rsidP="003D5673">
                  <w:pPr>
                    <w:pStyle w:val="rowtabella0"/>
                    <w:rPr>
                      <w:color w:val="002060"/>
                    </w:rPr>
                  </w:pPr>
                  <w:r w:rsidRPr="00382449">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E8E80" w14:textId="77777777" w:rsidR="00CB54B6" w:rsidRPr="00382449" w:rsidRDefault="00CB54B6" w:rsidP="003D5673">
                  <w:pPr>
                    <w:pStyle w:val="rowtabella0"/>
                    <w:rPr>
                      <w:color w:val="002060"/>
                    </w:rPr>
                  </w:pPr>
                  <w:r w:rsidRPr="00382449">
                    <w:rPr>
                      <w:color w:val="002060"/>
                    </w:rPr>
                    <w:t>- ACCUMOLI GANG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DA72F" w14:textId="77777777" w:rsidR="00CB54B6" w:rsidRPr="00382449" w:rsidRDefault="00CB54B6" w:rsidP="003D5673">
                  <w:pPr>
                    <w:pStyle w:val="rowtabella0"/>
                    <w:jc w:val="center"/>
                    <w:rPr>
                      <w:color w:val="002060"/>
                    </w:rPr>
                  </w:pPr>
                  <w:r w:rsidRPr="00382449">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37205" w14:textId="77777777" w:rsidR="00CB54B6" w:rsidRPr="00382449" w:rsidRDefault="00CB54B6" w:rsidP="003D5673">
                  <w:pPr>
                    <w:pStyle w:val="rowtabella0"/>
                    <w:jc w:val="center"/>
                    <w:rPr>
                      <w:color w:val="002060"/>
                    </w:rPr>
                  </w:pPr>
                  <w:r w:rsidRPr="00382449">
                    <w:rPr>
                      <w:color w:val="002060"/>
                    </w:rPr>
                    <w:t> </w:t>
                  </w:r>
                </w:p>
              </w:tc>
            </w:tr>
          </w:tbl>
          <w:p w14:paraId="3D77433A" w14:textId="77777777" w:rsidR="00CB54B6" w:rsidRPr="00382449" w:rsidRDefault="00CB54B6" w:rsidP="003D5673">
            <w:pPr>
              <w:rPr>
                <w:color w:val="002060"/>
              </w:rPr>
            </w:pPr>
          </w:p>
        </w:tc>
      </w:tr>
    </w:tbl>
    <w:p w14:paraId="6F7A063F" w14:textId="77777777" w:rsidR="00CB54B6" w:rsidRPr="00382449" w:rsidRDefault="00CB54B6" w:rsidP="00CB54B6">
      <w:pPr>
        <w:pStyle w:val="breakline"/>
        <w:rPr>
          <w:rFonts w:eastAsiaTheme="minorEastAsia"/>
          <w:color w:val="002060"/>
        </w:rPr>
      </w:pPr>
    </w:p>
    <w:p w14:paraId="374E94C0" w14:textId="77777777" w:rsidR="00CB54B6" w:rsidRPr="00382449" w:rsidRDefault="00CB54B6" w:rsidP="00CB54B6">
      <w:pPr>
        <w:pStyle w:val="breakline"/>
        <w:rPr>
          <w:color w:val="002060"/>
        </w:rPr>
      </w:pPr>
    </w:p>
    <w:p w14:paraId="5CAD58F3" w14:textId="77777777" w:rsidR="00CB54B6" w:rsidRPr="00382449" w:rsidRDefault="00CB54B6" w:rsidP="00CB54B6">
      <w:pPr>
        <w:pStyle w:val="titoloprinc0"/>
        <w:rPr>
          <w:color w:val="002060"/>
        </w:rPr>
      </w:pPr>
      <w:r w:rsidRPr="00382449">
        <w:rPr>
          <w:color w:val="002060"/>
        </w:rPr>
        <w:t>GIUDICE SPORTIVO</w:t>
      </w:r>
    </w:p>
    <w:p w14:paraId="013A3BE5" w14:textId="77777777" w:rsidR="00CB54B6" w:rsidRPr="00382449" w:rsidRDefault="00CB54B6" w:rsidP="00CB54B6">
      <w:pPr>
        <w:pStyle w:val="diffida"/>
        <w:rPr>
          <w:color w:val="002060"/>
        </w:rPr>
      </w:pPr>
      <w:r w:rsidRPr="00382449">
        <w:rPr>
          <w:color w:val="002060"/>
        </w:rPr>
        <w:t>Il Giudice Sportivo Avv. Agnese Lazzaretti, con l'assistenza del 23/12/2025, ha adottato le decisioni che di seguito integralmente si riportano:</w:t>
      </w:r>
    </w:p>
    <w:p w14:paraId="32187CF6" w14:textId="77777777" w:rsidR="00CB54B6" w:rsidRPr="00382449" w:rsidRDefault="00CB54B6" w:rsidP="00CB54B6">
      <w:pPr>
        <w:pStyle w:val="titolo10"/>
        <w:rPr>
          <w:color w:val="002060"/>
        </w:rPr>
      </w:pPr>
      <w:r w:rsidRPr="00382449">
        <w:rPr>
          <w:color w:val="002060"/>
        </w:rPr>
        <w:t xml:space="preserve">GARE DEL 19/12/2025 </w:t>
      </w:r>
    </w:p>
    <w:p w14:paraId="707EA8C1" w14:textId="77777777" w:rsidR="00CB54B6" w:rsidRPr="00382449" w:rsidRDefault="00CB54B6" w:rsidP="00CB54B6">
      <w:pPr>
        <w:pStyle w:val="titolo7a"/>
        <w:rPr>
          <w:color w:val="002060"/>
        </w:rPr>
      </w:pPr>
      <w:r w:rsidRPr="00382449">
        <w:rPr>
          <w:color w:val="002060"/>
        </w:rPr>
        <w:t xml:space="preserve">PROVVEDIMENTI DISCIPLINARI </w:t>
      </w:r>
    </w:p>
    <w:p w14:paraId="461CF314"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5FA62B58" w14:textId="77777777" w:rsidR="00CB54B6" w:rsidRPr="00382449" w:rsidRDefault="00CB54B6" w:rsidP="00CB54B6">
      <w:pPr>
        <w:pStyle w:val="titolo30"/>
        <w:rPr>
          <w:color w:val="002060"/>
        </w:rPr>
      </w:pPr>
      <w:r w:rsidRPr="00382449">
        <w:rPr>
          <w:color w:val="002060"/>
        </w:rPr>
        <w:t xml:space="preserve">DIRIGENTI </w:t>
      </w:r>
    </w:p>
    <w:p w14:paraId="04D9AA16" w14:textId="2C6D8D29" w:rsidR="00CB54B6" w:rsidRPr="00382449" w:rsidRDefault="00CB54B6" w:rsidP="00CB54B6">
      <w:pPr>
        <w:pStyle w:val="titolo20"/>
        <w:rPr>
          <w:color w:val="002060"/>
        </w:rPr>
      </w:pPr>
      <w:r w:rsidRPr="00382449">
        <w:rPr>
          <w:color w:val="002060"/>
        </w:rPr>
        <w:t>INIBIZIONE A TEMPO OPPURE SQUALIFICA A GARE: FINO AL 14/ 1/202</w:t>
      </w:r>
      <w:r w:rsidR="006F357A">
        <w:rPr>
          <w:color w:val="002060"/>
        </w:rPr>
        <w:t>6</w:t>
      </w:r>
      <w:r w:rsidRPr="00382449">
        <w:rPr>
          <w:color w:val="002060"/>
        </w:rP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2287716" w14:textId="77777777" w:rsidTr="003D5673">
        <w:tc>
          <w:tcPr>
            <w:tcW w:w="2200" w:type="dxa"/>
            <w:tcMar>
              <w:top w:w="20" w:type="dxa"/>
              <w:left w:w="20" w:type="dxa"/>
              <w:bottom w:w="20" w:type="dxa"/>
              <w:right w:w="20" w:type="dxa"/>
            </w:tcMar>
            <w:vAlign w:val="center"/>
            <w:hideMark/>
          </w:tcPr>
          <w:p w14:paraId="2D5EBCAD" w14:textId="77777777" w:rsidR="00CB54B6" w:rsidRPr="00382449" w:rsidRDefault="00CB54B6" w:rsidP="003D5673">
            <w:pPr>
              <w:pStyle w:val="movimento"/>
              <w:rPr>
                <w:color w:val="002060"/>
              </w:rPr>
            </w:pPr>
            <w:r w:rsidRPr="00382449">
              <w:rPr>
                <w:color w:val="002060"/>
              </w:rPr>
              <w:t>SALZANO GIUSEPPE</w:t>
            </w:r>
          </w:p>
        </w:tc>
        <w:tc>
          <w:tcPr>
            <w:tcW w:w="2200" w:type="dxa"/>
            <w:tcMar>
              <w:top w:w="20" w:type="dxa"/>
              <w:left w:w="20" w:type="dxa"/>
              <w:bottom w:w="20" w:type="dxa"/>
              <w:right w:w="20" w:type="dxa"/>
            </w:tcMar>
            <w:vAlign w:val="center"/>
            <w:hideMark/>
          </w:tcPr>
          <w:p w14:paraId="2678F28B" w14:textId="77777777" w:rsidR="00CB54B6" w:rsidRPr="00382449" w:rsidRDefault="00CB54B6" w:rsidP="003D5673">
            <w:pPr>
              <w:pStyle w:val="movimento2"/>
              <w:rPr>
                <w:color w:val="002060"/>
              </w:rPr>
            </w:pPr>
            <w:r w:rsidRPr="00382449">
              <w:rPr>
                <w:color w:val="002060"/>
              </w:rPr>
              <w:t xml:space="preserve">(ACADEMY CIVITANOVESE) </w:t>
            </w:r>
          </w:p>
        </w:tc>
        <w:tc>
          <w:tcPr>
            <w:tcW w:w="800" w:type="dxa"/>
            <w:tcMar>
              <w:top w:w="20" w:type="dxa"/>
              <w:left w:w="20" w:type="dxa"/>
              <w:bottom w:w="20" w:type="dxa"/>
              <w:right w:w="20" w:type="dxa"/>
            </w:tcMar>
            <w:vAlign w:val="center"/>
            <w:hideMark/>
          </w:tcPr>
          <w:p w14:paraId="08FD931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300B5F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D51B20D" w14:textId="77777777" w:rsidR="00CB54B6" w:rsidRPr="00382449" w:rsidRDefault="00CB54B6" w:rsidP="003D5673">
            <w:pPr>
              <w:pStyle w:val="movimento2"/>
              <w:rPr>
                <w:color w:val="002060"/>
              </w:rPr>
            </w:pPr>
            <w:r w:rsidRPr="00382449">
              <w:rPr>
                <w:color w:val="002060"/>
              </w:rPr>
              <w:t> </w:t>
            </w:r>
          </w:p>
        </w:tc>
      </w:tr>
    </w:tbl>
    <w:p w14:paraId="756D7A14" w14:textId="77777777" w:rsidR="00CB54B6" w:rsidRPr="00382449" w:rsidRDefault="00CB54B6" w:rsidP="00CB54B6">
      <w:pPr>
        <w:pStyle w:val="diffida"/>
        <w:spacing w:before="80" w:beforeAutospacing="0" w:after="40" w:afterAutospacing="0"/>
        <w:rPr>
          <w:rFonts w:eastAsiaTheme="minorEastAsia"/>
          <w:color w:val="002060"/>
        </w:rPr>
      </w:pPr>
      <w:r w:rsidRPr="00382449">
        <w:rPr>
          <w:color w:val="002060"/>
        </w:rPr>
        <w:lastRenderedPageBreak/>
        <w:t xml:space="preserve">Per proteste nei confronti dell'arbitro. Allontanato. </w:t>
      </w:r>
    </w:p>
    <w:p w14:paraId="03F15179" w14:textId="77777777" w:rsidR="00CB54B6" w:rsidRPr="00382449" w:rsidRDefault="00CB54B6" w:rsidP="00CB54B6">
      <w:pPr>
        <w:pStyle w:val="titolo20"/>
        <w:rPr>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C53BFDF" w14:textId="77777777" w:rsidTr="003D5673">
        <w:tc>
          <w:tcPr>
            <w:tcW w:w="2200" w:type="dxa"/>
            <w:tcMar>
              <w:top w:w="20" w:type="dxa"/>
              <w:left w:w="20" w:type="dxa"/>
              <w:bottom w:w="20" w:type="dxa"/>
              <w:right w:w="20" w:type="dxa"/>
            </w:tcMar>
            <w:vAlign w:val="center"/>
            <w:hideMark/>
          </w:tcPr>
          <w:p w14:paraId="5BCF3A57" w14:textId="77777777" w:rsidR="00CB54B6" w:rsidRPr="00382449" w:rsidRDefault="00CB54B6" w:rsidP="003D5673">
            <w:pPr>
              <w:pStyle w:val="movimento"/>
              <w:rPr>
                <w:color w:val="002060"/>
              </w:rPr>
            </w:pPr>
            <w:r w:rsidRPr="00382449">
              <w:rPr>
                <w:color w:val="002060"/>
              </w:rPr>
              <w:t>COPPARI MARCO</w:t>
            </w:r>
          </w:p>
        </w:tc>
        <w:tc>
          <w:tcPr>
            <w:tcW w:w="2200" w:type="dxa"/>
            <w:tcMar>
              <w:top w:w="20" w:type="dxa"/>
              <w:left w:w="20" w:type="dxa"/>
              <w:bottom w:w="20" w:type="dxa"/>
              <w:right w:w="20" w:type="dxa"/>
            </w:tcMar>
            <w:vAlign w:val="center"/>
            <w:hideMark/>
          </w:tcPr>
          <w:p w14:paraId="37FDFBF7" w14:textId="77777777" w:rsidR="00CB54B6" w:rsidRPr="00382449" w:rsidRDefault="00CB54B6" w:rsidP="003D5673">
            <w:pPr>
              <w:pStyle w:val="movimento2"/>
              <w:rPr>
                <w:color w:val="002060"/>
              </w:rPr>
            </w:pPr>
            <w:r w:rsidRPr="00382449">
              <w:rPr>
                <w:color w:val="002060"/>
              </w:rPr>
              <w:t xml:space="preserve">(CALCIO A 5 CORINALDO) </w:t>
            </w:r>
          </w:p>
        </w:tc>
        <w:tc>
          <w:tcPr>
            <w:tcW w:w="800" w:type="dxa"/>
            <w:tcMar>
              <w:top w:w="20" w:type="dxa"/>
              <w:left w:w="20" w:type="dxa"/>
              <w:bottom w:w="20" w:type="dxa"/>
              <w:right w:w="20" w:type="dxa"/>
            </w:tcMar>
            <w:vAlign w:val="center"/>
            <w:hideMark/>
          </w:tcPr>
          <w:p w14:paraId="25B7FCD6"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E6B69DF"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9C95878" w14:textId="77777777" w:rsidR="00CB54B6" w:rsidRPr="00382449" w:rsidRDefault="00CB54B6" w:rsidP="003D5673">
            <w:pPr>
              <w:pStyle w:val="movimento2"/>
              <w:rPr>
                <w:color w:val="002060"/>
              </w:rPr>
            </w:pPr>
            <w:r w:rsidRPr="00382449">
              <w:rPr>
                <w:color w:val="002060"/>
              </w:rPr>
              <w:t> </w:t>
            </w:r>
          </w:p>
        </w:tc>
      </w:tr>
    </w:tbl>
    <w:p w14:paraId="13F4A468" w14:textId="77777777" w:rsidR="00CB54B6" w:rsidRPr="00382449" w:rsidRDefault="00CB54B6" w:rsidP="00CB54B6">
      <w:pPr>
        <w:pStyle w:val="titolo30"/>
        <w:rPr>
          <w:rFonts w:eastAsiaTheme="minorEastAsia"/>
          <w:color w:val="002060"/>
        </w:rPr>
      </w:pPr>
      <w:r w:rsidRPr="00382449">
        <w:rPr>
          <w:color w:val="002060"/>
        </w:rPr>
        <w:t xml:space="preserve">ALLENATORI </w:t>
      </w:r>
    </w:p>
    <w:p w14:paraId="2B53EDD1" w14:textId="77777777" w:rsidR="00CB54B6" w:rsidRPr="00382449" w:rsidRDefault="00CB54B6" w:rsidP="00CB54B6">
      <w:pPr>
        <w:pStyle w:val="titolo20"/>
        <w:rPr>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6FD3CD4" w14:textId="77777777" w:rsidTr="003D5673">
        <w:tc>
          <w:tcPr>
            <w:tcW w:w="2200" w:type="dxa"/>
            <w:tcMar>
              <w:top w:w="20" w:type="dxa"/>
              <w:left w:w="20" w:type="dxa"/>
              <w:bottom w:w="20" w:type="dxa"/>
              <w:right w:w="20" w:type="dxa"/>
            </w:tcMar>
            <w:vAlign w:val="center"/>
            <w:hideMark/>
          </w:tcPr>
          <w:p w14:paraId="4DD74211" w14:textId="77777777" w:rsidR="00CB54B6" w:rsidRPr="00382449" w:rsidRDefault="00CB54B6" w:rsidP="003D5673">
            <w:pPr>
              <w:pStyle w:val="movimento"/>
              <w:rPr>
                <w:color w:val="002060"/>
              </w:rPr>
            </w:pPr>
            <w:r w:rsidRPr="00382449">
              <w:rPr>
                <w:color w:val="002060"/>
              </w:rPr>
              <w:t>DANGELO RICCARDO</w:t>
            </w:r>
          </w:p>
        </w:tc>
        <w:tc>
          <w:tcPr>
            <w:tcW w:w="2200" w:type="dxa"/>
            <w:tcMar>
              <w:top w:w="20" w:type="dxa"/>
              <w:left w:w="20" w:type="dxa"/>
              <w:bottom w:w="20" w:type="dxa"/>
              <w:right w:w="20" w:type="dxa"/>
            </w:tcMar>
            <w:vAlign w:val="center"/>
            <w:hideMark/>
          </w:tcPr>
          <w:p w14:paraId="560E6988" w14:textId="77777777" w:rsidR="00CB54B6" w:rsidRPr="00382449" w:rsidRDefault="00CB54B6" w:rsidP="003D5673">
            <w:pPr>
              <w:pStyle w:val="movimento2"/>
              <w:rPr>
                <w:color w:val="002060"/>
              </w:rPr>
            </w:pPr>
            <w:r w:rsidRPr="00382449">
              <w:rPr>
                <w:color w:val="002060"/>
              </w:rPr>
              <w:t xml:space="preserve">(RIPABERARDA) </w:t>
            </w:r>
          </w:p>
        </w:tc>
        <w:tc>
          <w:tcPr>
            <w:tcW w:w="800" w:type="dxa"/>
            <w:tcMar>
              <w:top w:w="20" w:type="dxa"/>
              <w:left w:w="20" w:type="dxa"/>
              <w:bottom w:w="20" w:type="dxa"/>
              <w:right w:w="20" w:type="dxa"/>
            </w:tcMar>
            <w:vAlign w:val="center"/>
            <w:hideMark/>
          </w:tcPr>
          <w:p w14:paraId="01F35AB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FEB6C20"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5A0056F" w14:textId="77777777" w:rsidR="00CB54B6" w:rsidRPr="00382449" w:rsidRDefault="00CB54B6" w:rsidP="003D5673">
            <w:pPr>
              <w:pStyle w:val="movimento2"/>
              <w:rPr>
                <w:color w:val="002060"/>
              </w:rPr>
            </w:pPr>
            <w:r w:rsidRPr="00382449">
              <w:rPr>
                <w:color w:val="002060"/>
              </w:rPr>
              <w:t> </w:t>
            </w:r>
          </w:p>
        </w:tc>
      </w:tr>
    </w:tbl>
    <w:p w14:paraId="4C13721F"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0B2E369E" w14:textId="77777777" w:rsidTr="003D5673">
        <w:tc>
          <w:tcPr>
            <w:tcW w:w="2200" w:type="dxa"/>
            <w:tcMar>
              <w:top w:w="20" w:type="dxa"/>
              <w:left w:w="20" w:type="dxa"/>
              <w:bottom w:w="20" w:type="dxa"/>
              <w:right w:w="20" w:type="dxa"/>
            </w:tcMar>
            <w:vAlign w:val="center"/>
            <w:hideMark/>
          </w:tcPr>
          <w:p w14:paraId="210DF8B0" w14:textId="77777777" w:rsidR="00CB54B6" w:rsidRPr="00382449" w:rsidRDefault="00CB54B6" w:rsidP="003D5673">
            <w:pPr>
              <w:pStyle w:val="movimento"/>
              <w:rPr>
                <w:color w:val="002060"/>
              </w:rPr>
            </w:pPr>
            <w:r w:rsidRPr="00382449">
              <w:rPr>
                <w:color w:val="002060"/>
              </w:rPr>
              <w:t>ZAMBELLI FRANCESCO</w:t>
            </w:r>
          </w:p>
        </w:tc>
        <w:tc>
          <w:tcPr>
            <w:tcW w:w="2200" w:type="dxa"/>
            <w:tcMar>
              <w:top w:w="20" w:type="dxa"/>
              <w:left w:w="20" w:type="dxa"/>
              <w:bottom w:w="20" w:type="dxa"/>
              <w:right w:w="20" w:type="dxa"/>
            </w:tcMar>
            <w:vAlign w:val="center"/>
            <w:hideMark/>
          </w:tcPr>
          <w:p w14:paraId="300A4138" w14:textId="77777777" w:rsidR="00CB54B6" w:rsidRPr="00382449" w:rsidRDefault="00CB54B6" w:rsidP="003D5673">
            <w:pPr>
              <w:pStyle w:val="movimento2"/>
              <w:rPr>
                <w:color w:val="002060"/>
              </w:rPr>
            </w:pPr>
            <w:r w:rsidRPr="00382449">
              <w:rPr>
                <w:color w:val="002060"/>
              </w:rPr>
              <w:t xml:space="preserve">(CALCIO A 5 CORINALDO) </w:t>
            </w:r>
          </w:p>
        </w:tc>
        <w:tc>
          <w:tcPr>
            <w:tcW w:w="800" w:type="dxa"/>
            <w:tcMar>
              <w:top w:w="20" w:type="dxa"/>
              <w:left w:w="20" w:type="dxa"/>
              <w:bottom w:w="20" w:type="dxa"/>
              <w:right w:w="20" w:type="dxa"/>
            </w:tcMar>
            <w:vAlign w:val="center"/>
            <w:hideMark/>
          </w:tcPr>
          <w:p w14:paraId="1474CD8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FFE4348" w14:textId="77777777" w:rsidR="00CB54B6" w:rsidRPr="00382449" w:rsidRDefault="00CB54B6" w:rsidP="003D5673">
            <w:pPr>
              <w:pStyle w:val="movimento"/>
              <w:rPr>
                <w:color w:val="002060"/>
              </w:rPr>
            </w:pPr>
            <w:r w:rsidRPr="00382449">
              <w:rPr>
                <w:color w:val="002060"/>
              </w:rPr>
              <w:t>CINTI MAURO</w:t>
            </w:r>
          </w:p>
        </w:tc>
        <w:tc>
          <w:tcPr>
            <w:tcW w:w="2200" w:type="dxa"/>
            <w:tcMar>
              <w:top w:w="20" w:type="dxa"/>
              <w:left w:w="20" w:type="dxa"/>
              <w:bottom w:w="20" w:type="dxa"/>
              <w:right w:w="20" w:type="dxa"/>
            </w:tcMar>
            <w:vAlign w:val="center"/>
            <w:hideMark/>
          </w:tcPr>
          <w:p w14:paraId="38680FAD" w14:textId="77777777" w:rsidR="00CB54B6" w:rsidRPr="00382449" w:rsidRDefault="00CB54B6" w:rsidP="003D5673">
            <w:pPr>
              <w:pStyle w:val="movimento2"/>
              <w:rPr>
                <w:color w:val="002060"/>
              </w:rPr>
            </w:pPr>
            <w:r w:rsidRPr="00382449">
              <w:rPr>
                <w:color w:val="002060"/>
              </w:rPr>
              <w:t xml:space="preserve">(VAL TENNA UNITED) </w:t>
            </w:r>
          </w:p>
        </w:tc>
      </w:tr>
    </w:tbl>
    <w:p w14:paraId="06F20BEA" w14:textId="77777777" w:rsidR="00CB54B6" w:rsidRPr="00382449" w:rsidRDefault="00CB54B6" w:rsidP="00CB54B6">
      <w:pPr>
        <w:pStyle w:val="titolo30"/>
        <w:rPr>
          <w:rFonts w:eastAsiaTheme="minorEastAsia"/>
          <w:color w:val="002060"/>
        </w:rPr>
      </w:pPr>
      <w:r w:rsidRPr="00382449">
        <w:rPr>
          <w:color w:val="002060"/>
        </w:rPr>
        <w:t xml:space="preserve">CALCIATORI ESPULSI </w:t>
      </w:r>
    </w:p>
    <w:p w14:paraId="0EBFD28C" w14:textId="77777777" w:rsidR="00CB54B6" w:rsidRPr="00382449" w:rsidRDefault="00CB54B6" w:rsidP="00CB54B6">
      <w:pPr>
        <w:pStyle w:val="titolo20"/>
        <w:rPr>
          <w:color w:val="002060"/>
        </w:rPr>
      </w:pPr>
      <w:r w:rsidRPr="0038244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74B71E8B" w14:textId="77777777" w:rsidTr="003D5673">
        <w:tc>
          <w:tcPr>
            <w:tcW w:w="2200" w:type="dxa"/>
            <w:tcMar>
              <w:top w:w="20" w:type="dxa"/>
              <w:left w:w="20" w:type="dxa"/>
              <w:bottom w:w="20" w:type="dxa"/>
              <w:right w:w="20" w:type="dxa"/>
            </w:tcMar>
            <w:vAlign w:val="center"/>
            <w:hideMark/>
          </w:tcPr>
          <w:p w14:paraId="6FFD03B9" w14:textId="77777777" w:rsidR="00CB54B6" w:rsidRPr="00382449" w:rsidRDefault="00CB54B6" w:rsidP="003D5673">
            <w:pPr>
              <w:pStyle w:val="movimento"/>
              <w:rPr>
                <w:color w:val="002060"/>
              </w:rPr>
            </w:pPr>
            <w:r w:rsidRPr="00382449">
              <w:rPr>
                <w:color w:val="002060"/>
              </w:rPr>
              <w:t>SHEHI DANIEL</w:t>
            </w:r>
          </w:p>
        </w:tc>
        <w:tc>
          <w:tcPr>
            <w:tcW w:w="2200" w:type="dxa"/>
            <w:tcMar>
              <w:top w:w="20" w:type="dxa"/>
              <w:left w:w="20" w:type="dxa"/>
              <w:bottom w:w="20" w:type="dxa"/>
              <w:right w:w="20" w:type="dxa"/>
            </w:tcMar>
            <w:vAlign w:val="center"/>
            <w:hideMark/>
          </w:tcPr>
          <w:p w14:paraId="5884B941" w14:textId="77777777" w:rsidR="00CB54B6" w:rsidRPr="00382449" w:rsidRDefault="00CB54B6" w:rsidP="003D5673">
            <w:pPr>
              <w:pStyle w:val="movimento2"/>
              <w:rPr>
                <w:color w:val="002060"/>
              </w:rPr>
            </w:pPr>
            <w:r w:rsidRPr="00382449">
              <w:rPr>
                <w:color w:val="002060"/>
              </w:rPr>
              <w:t xml:space="preserve">(ACADEMY CIVITANOVESE) </w:t>
            </w:r>
          </w:p>
        </w:tc>
        <w:tc>
          <w:tcPr>
            <w:tcW w:w="800" w:type="dxa"/>
            <w:tcMar>
              <w:top w:w="20" w:type="dxa"/>
              <w:left w:w="20" w:type="dxa"/>
              <w:bottom w:w="20" w:type="dxa"/>
              <w:right w:w="20" w:type="dxa"/>
            </w:tcMar>
            <w:vAlign w:val="center"/>
            <w:hideMark/>
          </w:tcPr>
          <w:p w14:paraId="76C3E5E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458A3D7" w14:textId="77777777" w:rsidR="00CB54B6" w:rsidRPr="00382449" w:rsidRDefault="00CB54B6" w:rsidP="003D5673">
            <w:pPr>
              <w:pStyle w:val="movimento"/>
              <w:rPr>
                <w:color w:val="002060"/>
              </w:rPr>
            </w:pPr>
            <w:r w:rsidRPr="00382449">
              <w:rPr>
                <w:color w:val="002060"/>
              </w:rPr>
              <w:t>FRABONI MICHELE</w:t>
            </w:r>
          </w:p>
        </w:tc>
        <w:tc>
          <w:tcPr>
            <w:tcW w:w="2200" w:type="dxa"/>
            <w:tcMar>
              <w:top w:w="20" w:type="dxa"/>
              <w:left w:w="20" w:type="dxa"/>
              <w:bottom w:w="20" w:type="dxa"/>
              <w:right w:w="20" w:type="dxa"/>
            </w:tcMar>
            <w:vAlign w:val="center"/>
            <w:hideMark/>
          </w:tcPr>
          <w:p w14:paraId="67925AED" w14:textId="77777777" w:rsidR="00CB54B6" w:rsidRPr="00382449" w:rsidRDefault="00CB54B6" w:rsidP="003D5673">
            <w:pPr>
              <w:pStyle w:val="movimento2"/>
              <w:rPr>
                <w:color w:val="002060"/>
              </w:rPr>
            </w:pPr>
            <w:r w:rsidRPr="00382449">
              <w:rPr>
                <w:color w:val="002060"/>
              </w:rPr>
              <w:t xml:space="preserve">(EUROPE TT) </w:t>
            </w:r>
          </w:p>
        </w:tc>
      </w:tr>
    </w:tbl>
    <w:p w14:paraId="301BC2A4" w14:textId="77777777" w:rsidR="00CB54B6" w:rsidRPr="00382449" w:rsidRDefault="00CB54B6" w:rsidP="00CB54B6">
      <w:pPr>
        <w:pStyle w:val="titolo20"/>
        <w:rPr>
          <w:rFonts w:eastAsiaTheme="minorEastAsia"/>
          <w:color w:val="002060"/>
        </w:rPr>
      </w:pPr>
      <w:r w:rsidRPr="0038244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48369E02" w14:textId="77777777" w:rsidTr="003D5673">
        <w:tc>
          <w:tcPr>
            <w:tcW w:w="2200" w:type="dxa"/>
            <w:tcMar>
              <w:top w:w="20" w:type="dxa"/>
              <w:left w:w="20" w:type="dxa"/>
              <w:bottom w:w="20" w:type="dxa"/>
              <w:right w:w="20" w:type="dxa"/>
            </w:tcMar>
            <w:vAlign w:val="center"/>
            <w:hideMark/>
          </w:tcPr>
          <w:p w14:paraId="3406E911" w14:textId="77777777" w:rsidR="00CB54B6" w:rsidRPr="00382449" w:rsidRDefault="00CB54B6" w:rsidP="003D5673">
            <w:pPr>
              <w:pStyle w:val="movimento"/>
              <w:rPr>
                <w:color w:val="002060"/>
              </w:rPr>
            </w:pPr>
            <w:r w:rsidRPr="00382449">
              <w:rPr>
                <w:color w:val="002060"/>
              </w:rPr>
              <w:t>KACILI ABAS</w:t>
            </w:r>
          </w:p>
        </w:tc>
        <w:tc>
          <w:tcPr>
            <w:tcW w:w="2200" w:type="dxa"/>
            <w:tcMar>
              <w:top w:w="20" w:type="dxa"/>
              <w:left w:w="20" w:type="dxa"/>
              <w:bottom w:w="20" w:type="dxa"/>
              <w:right w:w="20" w:type="dxa"/>
            </w:tcMar>
            <w:vAlign w:val="center"/>
            <w:hideMark/>
          </w:tcPr>
          <w:p w14:paraId="082802B4" w14:textId="77777777" w:rsidR="00CB54B6" w:rsidRPr="00382449" w:rsidRDefault="00CB54B6" w:rsidP="003D5673">
            <w:pPr>
              <w:pStyle w:val="movimento2"/>
              <w:rPr>
                <w:color w:val="002060"/>
              </w:rPr>
            </w:pPr>
            <w:r w:rsidRPr="00382449">
              <w:rPr>
                <w:color w:val="002060"/>
              </w:rPr>
              <w:t xml:space="preserve">(CASTORANESE) </w:t>
            </w:r>
          </w:p>
        </w:tc>
        <w:tc>
          <w:tcPr>
            <w:tcW w:w="800" w:type="dxa"/>
            <w:tcMar>
              <w:top w:w="20" w:type="dxa"/>
              <w:left w:w="20" w:type="dxa"/>
              <w:bottom w:w="20" w:type="dxa"/>
              <w:right w:w="20" w:type="dxa"/>
            </w:tcMar>
            <w:vAlign w:val="center"/>
            <w:hideMark/>
          </w:tcPr>
          <w:p w14:paraId="01FC587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8DB3D27" w14:textId="77777777" w:rsidR="00CB54B6" w:rsidRPr="00382449" w:rsidRDefault="00CB54B6" w:rsidP="003D5673">
            <w:pPr>
              <w:pStyle w:val="movimento"/>
              <w:rPr>
                <w:color w:val="002060"/>
              </w:rPr>
            </w:pPr>
            <w:r w:rsidRPr="00382449">
              <w:rPr>
                <w:color w:val="002060"/>
              </w:rPr>
              <w:t>PIERANTOZZI EDOARDO</w:t>
            </w:r>
          </w:p>
        </w:tc>
        <w:tc>
          <w:tcPr>
            <w:tcW w:w="2200" w:type="dxa"/>
            <w:tcMar>
              <w:top w:w="20" w:type="dxa"/>
              <w:left w:w="20" w:type="dxa"/>
              <w:bottom w:w="20" w:type="dxa"/>
              <w:right w:w="20" w:type="dxa"/>
            </w:tcMar>
            <w:vAlign w:val="center"/>
            <w:hideMark/>
          </w:tcPr>
          <w:p w14:paraId="1DC5CC2D" w14:textId="77777777" w:rsidR="00CB54B6" w:rsidRPr="00382449" w:rsidRDefault="00CB54B6" w:rsidP="003D5673">
            <w:pPr>
              <w:pStyle w:val="movimento2"/>
              <w:rPr>
                <w:color w:val="002060"/>
              </w:rPr>
            </w:pPr>
            <w:r w:rsidRPr="00382449">
              <w:rPr>
                <w:color w:val="002060"/>
              </w:rPr>
              <w:t xml:space="preserve">(CASTORANESE) </w:t>
            </w:r>
          </w:p>
        </w:tc>
      </w:tr>
      <w:tr w:rsidR="00CB54B6" w:rsidRPr="00382449" w14:paraId="3BCFC36B" w14:textId="77777777" w:rsidTr="003D5673">
        <w:tc>
          <w:tcPr>
            <w:tcW w:w="2200" w:type="dxa"/>
            <w:tcMar>
              <w:top w:w="20" w:type="dxa"/>
              <w:left w:w="20" w:type="dxa"/>
              <w:bottom w:w="20" w:type="dxa"/>
              <w:right w:w="20" w:type="dxa"/>
            </w:tcMar>
            <w:vAlign w:val="center"/>
            <w:hideMark/>
          </w:tcPr>
          <w:p w14:paraId="72588D63" w14:textId="77777777" w:rsidR="00CB54B6" w:rsidRPr="00382449" w:rsidRDefault="00CB54B6" w:rsidP="003D5673">
            <w:pPr>
              <w:pStyle w:val="movimento"/>
              <w:rPr>
                <w:color w:val="002060"/>
              </w:rPr>
            </w:pPr>
            <w:r w:rsidRPr="00382449">
              <w:rPr>
                <w:color w:val="002060"/>
              </w:rPr>
              <w:t>MORI EDOARDO</w:t>
            </w:r>
          </w:p>
        </w:tc>
        <w:tc>
          <w:tcPr>
            <w:tcW w:w="2200" w:type="dxa"/>
            <w:tcMar>
              <w:top w:w="20" w:type="dxa"/>
              <w:left w:w="20" w:type="dxa"/>
              <w:bottom w:w="20" w:type="dxa"/>
              <w:right w:w="20" w:type="dxa"/>
            </w:tcMar>
            <w:vAlign w:val="center"/>
            <w:hideMark/>
          </w:tcPr>
          <w:p w14:paraId="4A3506ED" w14:textId="77777777" w:rsidR="00CB54B6" w:rsidRPr="00382449" w:rsidRDefault="00CB54B6" w:rsidP="003D5673">
            <w:pPr>
              <w:pStyle w:val="movimento2"/>
              <w:rPr>
                <w:color w:val="002060"/>
              </w:rPr>
            </w:pPr>
            <w:r w:rsidRPr="00382449">
              <w:rPr>
                <w:color w:val="002060"/>
              </w:rPr>
              <w:t xml:space="preserve">(FROGS CLUB SPORT) </w:t>
            </w:r>
          </w:p>
        </w:tc>
        <w:tc>
          <w:tcPr>
            <w:tcW w:w="800" w:type="dxa"/>
            <w:tcMar>
              <w:top w:w="20" w:type="dxa"/>
              <w:left w:w="20" w:type="dxa"/>
              <w:bottom w:w="20" w:type="dxa"/>
              <w:right w:w="20" w:type="dxa"/>
            </w:tcMar>
            <w:vAlign w:val="center"/>
            <w:hideMark/>
          </w:tcPr>
          <w:p w14:paraId="6F57849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B869489" w14:textId="77777777" w:rsidR="00CB54B6" w:rsidRPr="00382449" w:rsidRDefault="00CB54B6" w:rsidP="003D5673">
            <w:pPr>
              <w:pStyle w:val="movimento"/>
              <w:rPr>
                <w:color w:val="002060"/>
              </w:rPr>
            </w:pPr>
            <w:r w:rsidRPr="00382449">
              <w:rPr>
                <w:color w:val="002060"/>
              </w:rPr>
              <w:t>CASTALDO LUIGI</w:t>
            </w:r>
          </w:p>
        </w:tc>
        <w:tc>
          <w:tcPr>
            <w:tcW w:w="2200" w:type="dxa"/>
            <w:tcMar>
              <w:top w:w="20" w:type="dxa"/>
              <w:left w:w="20" w:type="dxa"/>
              <w:bottom w:w="20" w:type="dxa"/>
              <w:right w:w="20" w:type="dxa"/>
            </w:tcMar>
            <w:vAlign w:val="center"/>
            <w:hideMark/>
          </w:tcPr>
          <w:p w14:paraId="44FD1307" w14:textId="77777777" w:rsidR="00CB54B6" w:rsidRPr="00382449" w:rsidRDefault="00CB54B6" w:rsidP="003D5673">
            <w:pPr>
              <w:pStyle w:val="movimento2"/>
              <w:rPr>
                <w:color w:val="002060"/>
              </w:rPr>
            </w:pPr>
            <w:r w:rsidRPr="00382449">
              <w:rPr>
                <w:color w:val="002060"/>
              </w:rPr>
              <w:t xml:space="preserve">(MONTEMARCIANESE SSDARL) </w:t>
            </w:r>
          </w:p>
        </w:tc>
      </w:tr>
      <w:tr w:rsidR="00CB54B6" w:rsidRPr="00382449" w14:paraId="341FF947" w14:textId="77777777" w:rsidTr="003D5673">
        <w:tc>
          <w:tcPr>
            <w:tcW w:w="2200" w:type="dxa"/>
            <w:tcMar>
              <w:top w:w="20" w:type="dxa"/>
              <w:left w:w="20" w:type="dxa"/>
              <w:bottom w:w="20" w:type="dxa"/>
              <w:right w:w="20" w:type="dxa"/>
            </w:tcMar>
            <w:vAlign w:val="center"/>
            <w:hideMark/>
          </w:tcPr>
          <w:p w14:paraId="2C88AB7A" w14:textId="77777777" w:rsidR="00CB54B6" w:rsidRPr="00382449" w:rsidRDefault="00CB54B6" w:rsidP="003D5673">
            <w:pPr>
              <w:pStyle w:val="movimento"/>
              <w:rPr>
                <w:color w:val="002060"/>
              </w:rPr>
            </w:pPr>
            <w:r w:rsidRPr="00382449">
              <w:rPr>
                <w:color w:val="002060"/>
              </w:rPr>
              <w:t>CALATUR ILIE</w:t>
            </w:r>
          </w:p>
        </w:tc>
        <w:tc>
          <w:tcPr>
            <w:tcW w:w="2200" w:type="dxa"/>
            <w:tcMar>
              <w:top w:w="20" w:type="dxa"/>
              <w:left w:w="20" w:type="dxa"/>
              <w:bottom w:w="20" w:type="dxa"/>
              <w:right w:w="20" w:type="dxa"/>
            </w:tcMar>
            <w:vAlign w:val="center"/>
            <w:hideMark/>
          </w:tcPr>
          <w:p w14:paraId="1227255D" w14:textId="77777777" w:rsidR="00CB54B6" w:rsidRPr="00382449" w:rsidRDefault="00CB54B6" w:rsidP="003D5673">
            <w:pPr>
              <w:pStyle w:val="movimento2"/>
              <w:rPr>
                <w:color w:val="002060"/>
              </w:rPr>
            </w:pPr>
            <w:r w:rsidRPr="00382449">
              <w:rPr>
                <w:color w:val="002060"/>
              </w:rPr>
              <w:t xml:space="preserve">(URBINO CALCIO A 5) </w:t>
            </w:r>
          </w:p>
        </w:tc>
        <w:tc>
          <w:tcPr>
            <w:tcW w:w="800" w:type="dxa"/>
            <w:tcMar>
              <w:top w:w="20" w:type="dxa"/>
              <w:left w:w="20" w:type="dxa"/>
              <w:bottom w:w="20" w:type="dxa"/>
              <w:right w:w="20" w:type="dxa"/>
            </w:tcMar>
            <w:vAlign w:val="center"/>
            <w:hideMark/>
          </w:tcPr>
          <w:p w14:paraId="02D1238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C4D85A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50C4E2E" w14:textId="77777777" w:rsidR="00CB54B6" w:rsidRPr="00382449" w:rsidRDefault="00CB54B6" w:rsidP="003D5673">
            <w:pPr>
              <w:pStyle w:val="movimento2"/>
              <w:rPr>
                <w:color w:val="002060"/>
              </w:rPr>
            </w:pPr>
            <w:r w:rsidRPr="00382449">
              <w:rPr>
                <w:color w:val="002060"/>
              </w:rPr>
              <w:t> </w:t>
            </w:r>
          </w:p>
        </w:tc>
      </w:tr>
    </w:tbl>
    <w:p w14:paraId="49AAE5F8" w14:textId="77777777" w:rsidR="00CB54B6" w:rsidRPr="00382449" w:rsidRDefault="00CB54B6" w:rsidP="00CB54B6">
      <w:pPr>
        <w:pStyle w:val="titolo30"/>
        <w:rPr>
          <w:rFonts w:eastAsiaTheme="minorEastAsia"/>
          <w:color w:val="002060"/>
        </w:rPr>
      </w:pPr>
      <w:r w:rsidRPr="00382449">
        <w:rPr>
          <w:color w:val="002060"/>
        </w:rPr>
        <w:t xml:space="preserve">CALCIATORI NON ESPULSI </w:t>
      </w:r>
    </w:p>
    <w:p w14:paraId="3C453861" w14:textId="77777777" w:rsidR="00CB54B6" w:rsidRPr="00382449" w:rsidRDefault="00CB54B6" w:rsidP="00CB54B6">
      <w:pPr>
        <w:pStyle w:val="titolo20"/>
        <w:rPr>
          <w:color w:val="002060"/>
        </w:rPr>
      </w:pPr>
      <w:r w:rsidRPr="0038244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B7CF627" w14:textId="77777777" w:rsidTr="003D5673">
        <w:tc>
          <w:tcPr>
            <w:tcW w:w="2200" w:type="dxa"/>
            <w:tcMar>
              <w:top w:w="20" w:type="dxa"/>
              <w:left w:w="20" w:type="dxa"/>
              <w:bottom w:w="20" w:type="dxa"/>
              <w:right w:w="20" w:type="dxa"/>
            </w:tcMar>
            <w:vAlign w:val="center"/>
            <w:hideMark/>
          </w:tcPr>
          <w:p w14:paraId="4690C08C" w14:textId="77777777" w:rsidR="00CB54B6" w:rsidRPr="00382449" w:rsidRDefault="00CB54B6" w:rsidP="003D5673">
            <w:pPr>
              <w:pStyle w:val="movimento"/>
              <w:rPr>
                <w:color w:val="002060"/>
              </w:rPr>
            </w:pPr>
            <w:r w:rsidRPr="00382449">
              <w:rPr>
                <w:color w:val="002060"/>
              </w:rPr>
              <w:t>CIMINARI CLAUDIO</w:t>
            </w:r>
          </w:p>
        </w:tc>
        <w:tc>
          <w:tcPr>
            <w:tcW w:w="2200" w:type="dxa"/>
            <w:tcMar>
              <w:top w:w="20" w:type="dxa"/>
              <w:left w:w="20" w:type="dxa"/>
              <w:bottom w:w="20" w:type="dxa"/>
              <w:right w:w="20" w:type="dxa"/>
            </w:tcMar>
            <w:vAlign w:val="center"/>
            <w:hideMark/>
          </w:tcPr>
          <w:p w14:paraId="3A37967F" w14:textId="77777777" w:rsidR="00CB54B6" w:rsidRPr="00382449" w:rsidRDefault="00CB54B6" w:rsidP="003D5673">
            <w:pPr>
              <w:pStyle w:val="movimento2"/>
              <w:rPr>
                <w:color w:val="002060"/>
              </w:rPr>
            </w:pPr>
            <w:r w:rsidRPr="00382449">
              <w:rPr>
                <w:color w:val="002060"/>
              </w:rPr>
              <w:t xml:space="preserve">(ACLI AUDAX MONTECOSARO C5) </w:t>
            </w:r>
          </w:p>
        </w:tc>
        <w:tc>
          <w:tcPr>
            <w:tcW w:w="800" w:type="dxa"/>
            <w:tcMar>
              <w:top w:w="20" w:type="dxa"/>
              <w:left w:w="20" w:type="dxa"/>
              <w:bottom w:w="20" w:type="dxa"/>
              <w:right w:w="20" w:type="dxa"/>
            </w:tcMar>
            <w:vAlign w:val="center"/>
            <w:hideMark/>
          </w:tcPr>
          <w:p w14:paraId="0195659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B6761CB" w14:textId="77777777" w:rsidR="00CB54B6" w:rsidRPr="00382449" w:rsidRDefault="00CB54B6" w:rsidP="003D5673">
            <w:pPr>
              <w:pStyle w:val="movimento"/>
              <w:rPr>
                <w:color w:val="002060"/>
              </w:rPr>
            </w:pPr>
            <w:r w:rsidRPr="00382449">
              <w:rPr>
                <w:color w:val="002060"/>
              </w:rPr>
              <w:t>PIERINI GIANLUCA</w:t>
            </w:r>
          </w:p>
        </w:tc>
        <w:tc>
          <w:tcPr>
            <w:tcW w:w="2200" w:type="dxa"/>
            <w:tcMar>
              <w:top w:w="20" w:type="dxa"/>
              <w:left w:w="20" w:type="dxa"/>
              <w:bottom w:w="20" w:type="dxa"/>
              <w:right w:w="20" w:type="dxa"/>
            </w:tcMar>
            <w:vAlign w:val="center"/>
            <w:hideMark/>
          </w:tcPr>
          <w:p w14:paraId="281F7FF7" w14:textId="77777777" w:rsidR="00CB54B6" w:rsidRPr="00382449" w:rsidRDefault="00CB54B6" w:rsidP="003D5673">
            <w:pPr>
              <w:pStyle w:val="movimento2"/>
              <w:rPr>
                <w:color w:val="002060"/>
              </w:rPr>
            </w:pPr>
            <w:r w:rsidRPr="00382449">
              <w:rPr>
                <w:color w:val="002060"/>
              </w:rPr>
              <w:t xml:space="preserve">(AMATORI STESE 2007 SRL) </w:t>
            </w:r>
          </w:p>
        </w:tc>
      </w:tr>
    </w:tbl>
    <w:p w14:paraId="63FC24AF" w14:textId="77777777" w:rsidR="00CB54B6" w:rsidRPr="00382449" w:rsidRDefault="00CB54B6" w:rsidP="00CB54B6">
      <w:pPr>
        <w:pStyle w:val="titolo20"/>
        <w:rPr>
          <w:rFonts w:eastAsiaTheme="minorEastAsia"/>
          <w:color w:val="002060"/>
        </w:rPr>
      </w:pPr>
      <w:r w:rsidRPr="0038244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7DB6312" w14:textId="77777777" w:rsidTr="003D5673">
        <w:tc>
          <w:tcPr>
            <w:tcW w:w="2200" w:type="dxa"/>
            <w:tcMar>
              <w:top w:w="20" w:type="dxa"/>
              <w:left w:w="20" w:type="dxa"/>
              <w:bottom w:w="20" w:type="dxa"/>
              <w:right w:w="20" w:type="dxa"/>
            </w:tcMar>
            <w:vAlign w:val="center"/>
            <w:hideMark/>
          </w:tcPr>
          <w:p w14:paraId="5B184AB4" w14:textId="77777777" w:rsidR="00CB54B6" w:rsidRPr="00382449" w:rsidRDefault="00CB54B6" w:rsidP="003D5673">
            <w:pPr>
              <w:pStyle w:val="movimento"/>
              <w:rPr>
                <w:color w:val="002060"/>
              </w:rPr>
            </w:pPr>
            <w:r w:rsidRPr="00382449">
              <w:rPr>
                <w:color w:val="002060"/>
              </w:rPr>
              <w:t>CAPRIOTTI KEVIN</w:t>
            </w:r>
          </w:p>
        </w:tc>
        <w:tc>
          <w:tcPr>
            <w:tcW w:w="2200" w:type="dxa"/>
            <w:tcMar>
              <w:top w:w="20" w:type="dxa"/>
              <w:left w:w="20" w:type="dxa"/>
              <w:bottom w:w="20" w:type="dxa"/>
              <w:right w:w="20" w:type="dxa"/>
            </w:tcMar>
            <w:vAlign w:val="center"/>
            <w:hideMark/>
          </w:tcPr>
          <w:p w14:paraId="4DF6C244" w14:textId="77777777" w:rsidR="00CB54B6" w:rsidRPr="00382449" w:rsidRDefault="00CB54B6" w:rsidP="003D5673">
            <w:pPr>
              <w:pStyle w:val="movimento2"/>
              <w:rPr>
                <w:color w:val="002060"/>
              </w:rPr>
            </w:pPr>
            <w:r w:rsidRPr="00382449">
              <w:rPr>
                <w:color w:val="002060"/>
              </w:rPr>
              <w:t xml:space="preserve">(ACQUAVIVA CALCIO) </w:t>
            </w:r>
          </w:p>
        </w:tc>
        <w:tc>
          <w:tcPr>
            <w:tcW w:w="800" w:type="dxa"/>
            <w:tcMar>
              <w:top w:w="20" w:type="dxa"/>
              <w:left w:w="20" w:type="dxa"/>
              <w:bottom w:w="20" w:type="dxa"/>
              <w:right w:w="20" w:type="dxa"/>
            </w:tcMar>
            <w:vAlign w:val="center"/>
            <w:hideMark/>
          </w:tcPr>
          <w:p w14:paraId="0E87939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236602D" w14:textId="77777777" w:rsidR="00CB54B6" w:rsidRPr="00382449" w:rsidRDefault="00CB54B6" w:rsidP="003D5673">
            <w:pPr>
              <w:pStyle w:val="movimento"/>
              <w:rPr>
                <w:color w:val="002060"/>
              </w:rPr>
            </w:pPr>
            <w:r w:rsidRPr="00382449">
              <w:rPr>
                <w:color w:val="002060"/>
              </w:rPr>
              <w:t>TUSHA EDVIN</w:t>
            </w:r>
          </w:p>
        </w:tc>
        <w:tc>
          <w:tcPr>
            <w:tcW w:w="2200" w:type="dxa"/>
            <w:tcMar>
              <w:top w:w="20" w:type="dxa"/>
              <w:left w:w="20" w:type="dxa"/>
              <w:bottom w:w="20" w:type="dxa"/>
              <w:right w:w="20" w:type="dxa"/>
            </w:tcMar>
            <w:vAlign w:val="center"/>
            <w:hideMark/>
          </w:tcPr>
          <w:p w14:paraId="7B146108" w14:textId="77777777" w:rsidR="00CB54B6" w:rsidRPr="00382449" w:rsidRDefault="00CB54B6" w:rsidP="003D5673">
            <w:pPr>
              <w:pStyle w:val="movimento2"/>
              <w:rPr>
                <w:color w:val="002060"/>
              </w:rPr>
            </w:pPr>
            <w:r w:rsidRPr="00382449">
              <w:rPr>
                <w:color w:val="002060"/>
              </w:rPr>
              <w:t xml:space="preserve">(AUDAX PIOBBICO CALCIO) </w:t>
            </w:r>
          </w:p>
        </w:tc>
      </w:tr>
      <w:tr w:rsidR="00CB54B6" w:rsidRPr="00382449" w14:paraId="446B5C62" w14:textId="77777777" w:rsidTr="003D5673">
        <w:tc>
          <w:tcPr>
            <w:tcW w:w="2200" w:type="dxa"/>
            <w:tcMar>
              <w:top w:w="20" w:type="dxa"/>
              <w:left w:w="20" w:type="dxa"/>
              <w:bottom w:w="20" w:type="dxa"/>
              <w:right w:w="20" w:type="dxa"/>
            </w:tcMar>
            <w:vAlign w:val="center"/>
            <w:hideMark/>
          </w:tcPr>
          <w:p w14:paraId="1674A15A" w14:textId="77777777" w:rsidR="00CB54B6" w:rsidRPr="00382449" w:rsidRDefault="00CB54B6" w:rsidP="003D5673">
            <w:pPr>
              <w:pStyle w:val="movimento"/>
              <w:rPr>
                <w:color w:val="002060"/>
              </w:rPr>
            </w:pPr>
            <w:r w:rsidRPr="00382449">
              <w:rPr>
                <w:color w:val="002060"/>
              </w:rPr>
              <w:t>KACILI ABAS</w:t>
            </w:r>
          </w:p>
        </w:tc>
        <w:tc>
          <w:tcPr>
            <w:tcW w:w="2200" w:type="dxa"/>
            <w:tcMar>
              <w:top w:w="20" w:type="dxa"/>
              <w:left w:w="20" w:type="dxa"/>
              <w:bottom w:w="20" w:type="dxa"/>
              <w:right w:w="20" w:type="dxa"/>
            </w:tcMar>
            <w:vAlign w:val="center"/>
            <w:hideMark/>
          </w:tcPr>
          <w:p w14:paraId="135EBE2F" w14:textId="77777777" w:rsidR="00CB54B6" w:rsidRPr="00382449" w:rsidRDefault="00CB54B6" w:rsidP="003D5673">
            <w:pPr>
              <w:pStyle w:val="movimento2"/>
              <w:rPr>
                <w:color w:val="002060"/>
              </w:rPr>
            </w:pPr>
            <w:r w:rsidRPr="00382449">
              <w:rPr>
                <w:color w:val="002060"/>
              </w:rPr>
              <w:t xml:space="preserve">(CASTORANESE) </w:t>
            </w:r>
          </w:p>
        </w:tc>
        <w:tc>
          <w:tcPr>
            <w:tcW w:w="800" w:type="dxa"/>
            <w:tcMar>
              <w:top w:w="20" w:type="dxa"/>
              <w:left w:w="20" w:type="dxa"/>
              <w:bottom w:w="20" w:type="dxa"/>
              <w:right w:w="20" w:type="dxa"/>
            </w:tcMar>
            <w:vAlign w:val="center"/>
            <w:hideMark/>
          </w:tcPr>
          <w:p w14:paraId="34B2C54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947E59A" w14:textId="77777777" w:rsidR="00CB54B6" w:rsidRPr="00382449" w:rsidRDefault="00CB54B6" w:rsidP="003D5673">
            <w:pPr>
              <w:pStyle w:val="movimento"/>
              <w:rPr>
                <w:color w:val="002060"/>
              </w:rPr>
            </w:pPr>
            <w:r w:rsidRPr="00382449">
              <w:rPr>
                <w:color w:val="002060"/>
              </w:rPr>
              <w:t>ALESSANDRONI DIEGO</w:t>
            </w:r>
          </w:p>
        </w:tc>
        <w:tc>
          <w:tcPr>
            <w:tcW w:w="2200" w:type="dxa"/>
            <w:tcMar>
              <w:top w:w="20" w:type="dxa"/>
              <w:left w:w="20" w:type="dxa"/>
              <w:bottom w:w="20" w:type="dxa"/>
              <w:right w:w="20" w:type="dxa"/>
            </w:tcMar>
            <w:vAlign w:val="center"/>
            <w:hideMark/>
          </w:tcPr>
          <w:p w14:paraId="66401B7C" w14:textId="77777777" w:rsidR="00CB54B6" w:rsidRPr="00382449" w:rsidRDefault="00CB54B6" w:rsidP="003D5673">
            <w:pPr>
              <w:pStyle w:val="movimento2"/>
              <w:rPr>
                <w:color w:val="002060"/>
              </w:rPr>
            </w:pPr>
            <w:r w:rsidRPr="00382449">
              <w:rPr>
                <w:color w:val="002060"/>
              </w:rPr>
              <w:t xml:space="preserve">(DURANTINA SANTA CECILIA) </w:t>
            </w:r>
          </w:p>
        </w:tc>
      </w:tr>
      <w:tr w:rsidR="00CB54B6" w:rsidRPr="00382449" w14:paraId="35810247" w14:textId="77777777" w:rsidTr="003D5673">
        <w:tc>
          <w:tcPr>
            <w:tcW w:w="2200" w:type="dxa"/>
            <w:tcMar>
              <w:top w:w="20" w:type="dxa"/>
              <w:left w:w="20" w:type="dxa"/>
              <w:bottom w:w="20" w:type="dxa"/>
              <w:right w:w="20" w:type="dxa"/>
            </w:tcMar>
            <w:vAlign w:val="center"/>
            <w:hideMark/>
          </w:tcPr>
          <w:p w14:paraId="65C3EA80" w14:textId="77777777" w:rsidR="00CB54B6" w:rsidRPr="00382449" w:rsidRDefault="00CB54B6" w:rsidP="003D5673">
            <w:pPr>
              <w:pStyle w:val="movimento"/>
              <w:rPr>
                <w:color w:val="002060"/>
              </w:rPr>
            </w:pPr>
            <w:r w:rsidRPr="00382449">
              <w:rPr>
                <w:color w:val="002060"/>
              </w:rPr>
              <w:t>BULDRINI LORENZO</w:t>
            </w:r>
          </w:p>
        </w:tc>
        <w:tc>
          <w:tcPr>
            <w:tcW w:w="2200" w:type="dxa"/>
            <w:tcMar>
              <w:top w:w="20" w:type="dxa"/>
              <w:left w:w="20" w:type="dxa"/>
              <w:bottom w:w="20" w:type="dxa"/>
              <w:right w:w="20" w:type="dxa"/>
            </w:tcMar>
            <w:vAlign w:val="center"/>
            <w:hideMark/>
          </w:tcPr>
          <w:p w14:paraId="2808149B" w14:textId="77777777" w:rsidR="00CB54B6" w:rsidRPr="00382449" w:rsidRDefault="00CB54B6" w:rsidP="003D5673">
            <w:pPr>
              <w:pStyle w:val="movimento2"/>
              <w:rPr>
                <w:color w:val="002060"/>
              </w:rPr>
            </w:pPr>
            <w:r w:rsidRPr="00382449">
              <w:rPr>
                <w:color w:val="002060"/>
              </w:rPr>
              <w:t xml:space="preserve">(ESANATOGLIA) </w:t>
            </w:r>
          </w:p>
        </w:tc>
        <w:tc>
          <w:tcPr>
            <w:tcW w:w="800" w:type="dxa"/>
            <w:tcMar>
              <w:top w:w="20" w:type="dxa"/>
              <w:left w:w="20" w:type="dxa"/>
              <w:bottom w:w="20" w:type="dxa"/>
              <w:right w:w="20" w:type="dxa"/>
            </w:tcMar>
            <w:vAlign w:val="center"/>
            <w:hideMark/>
          </w:tcPr>
          <w:p w14:paraId="590B4B8F"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15E9135" w14:textId="77777777" w:rsidR="00CB54B6" w:rsidRPr="00382449" w:rsidRDefault="00CB54B6" w:rsidP="003D5673">
            <w:pPr>
              <w:pStyle w:val="movimento"/>
              <w:rPr>
                <w:color w:val="002060"/>
              </w:rPr>
            </w:pPr>
            <w:r w:rsidRPr="00382449">
              <w:rPr>
                <w:color w:val="002060"/>
              </w:rPr>
              <w:t>VANITA GIANLUCA</w:t>
            </w:r>
          </w:p>
        </w:tc>
        <w:tc>
          <w:tcPr>
            <w:tcW w:w="2200" w:type="dxa"/>
            <w:tcMar>
              <w:top w:w="20" w:type="dxa"/>
              <w:left w:w="20" w:type="dxa"/>
              <w:bottom w:w="20" w:type="dxa"/>
              <w:right w:w="20" w:type="dxa"/>
            </w:tcMar>
            <w:vAlign w:val="center"/>
            <w:hideMark/>
          </w:tcPr>
          <w:p w14:paraId="43F55314" w14:textId="77777777" w:rsidR="00CB54B6" w:rsidRPr="00382449" w:rsidRDefault="00CB54B6" w:rsidP="003D5673">
            <w:pPr>
              <w:pStyle w:val="movimento2"/>
              <w:rPr>
                <w:color w:val="002060"/>
              </w:rPr>
            </w:pPr>
            <w:r w:rsidRPr="00382449">
              <w:rPr>
                <w:color w:val="002060"/>
              </w:rPr>
              <w:t xml:space="preserve">(ESANATOGLIA) </w:t>
            </w:r>
          </w:p>
        </w:tc>
      </w:tr>
      <w:tr w:rsidR="00CB54B6" w:rsidRPr="00382449" w14:paraId="38E2BF5D" w14:textId="77777777" w:rsidTr="003D5673">
        <w:tc>
          <w:tcPr>
            <w:tcW w:w="2200" w:type="dxa"/>
            <w:tcMar>
              <w:top w:w="20" w:type="dxa"/>
              <w:left w:w="20" w:type="dxa"/>
              <w:bottom w:w="20" w:type="dxa"/>
              <w:right w:w="20" w:type="dxa"/>
            </w:tcMar>
            <w:vAlign w:val="center"/>
            <w:hideMark/>
          </w:tcPr>
          <w:p w14:paraId="314139BB" w14:textId="77777777" w:rsidR="00CB54B6" w:rsidRPr="00382449" w:rsidRDefault="00CB54B6" w:rsidP="003D5673">
            <w:pPr>
              <w:pStyle w:val="movimento"/>
              <w:rPr>
                <w:color w:val="002060"/>
              </w:rPr>
            </w:pPr>
            <w:r w:rsidRPr="00382449">
              <w:rPr>
                <w:color w:val="002060"/>
              </w:rPr>
              <w:t>CECCARELLI PIERPAOLO</w:t>
            </w:r>
          </w:p>
        </w:tc>
        <w:tc>
          <w:tcPr>
            <w:tcW w:w="2200" w:type="dxa"/>
            <w:tcMar>
              <w:top w:w="20" w:type="dxa"/>
              <w:left w:w="20" w:type="dxa"/>
              <w:bottom w:w="20" w:type="dxa"/>
              <w:right w:w="20" w:type="dxa"/>
            </w:tcMar>
            <w:vAlign w:val="center"/>
            <w:hideMark/>
          </w:tcPr>
          <w:p w14:paraId="2E508FE7" w14:textId="77777777" w:rsidR="00CB54B6" w:rsidRPr="00382449" w:rsidRDefault="00CB54B6" w:rsidP="003D5673">
            <w:pPr>
              <w:pStyle w:val="movimento2"/>
              <w:rPr>
                <w:color w:val="002060"/>
              </w:rPr>
            </w:pPr>
            <w:r w:rsidRPr="00382449">
              <w:rPr>
                <w:color w:val="002060"/>
              </w:rPr>
              <w:t xml:space="preserve">(SPORTING GROTTAMMARE) </w:t>
            </w:r>
          </w:p>
        </w:tc>
        <w:tc>
          <w:tcPr>
            <w:tcW w:w="800" w:type="dxa"/>
            <w:tcMar>
              <w:top w:w="20" w:type="dxa"/>
              <w:left w:w="20" w:type="dxa"/>
              <w:bottom w:w="20" w:type="dxa"/>
              <w:right w:w="20" w:type="dxa"/>
            </w:tcMar>
            <w:vAlign w:val="center"/>
            <w:hideMark/>
          </w:tcPr>
          <w:p w14:paraId="63AD6A0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EC8A772"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2CC764A" w14:textId="77777777" w:rsidR="00CB54B6" w:rsidRPr="00382449" w:rsidRDefault="00CB54B6" w:rsidP="003D5673">
            <w:pPr>
              <w:pStyle w:val="movimento2"/>
              <w:rPr>
                <w:color w:val="002060"/>
              </w:rPr>
            </w:pPr>
            <w:r w:rsidRPr="00382449">
              <w:rPr>
                <w:color w:val="002060"/>
              </w:rPr>
              <w:t> </w:t>
            </w:r>
          </w:p>
        </w:tc>
      </w:tr>
    </w:tbl>
    <w:p w14:paraId="6DD41B63" w14:textId="77777777" w:rsidR="00CB54B6" w:rsidRPr="00382449" w:rsidRDefault="00CB54B6" w:rsidP="00CB54B6">
      <w:pPr>
        <w:pStyle w:val="titolo20"/>
        <w:rPr>
          <w:rFonts w:eastAsiaTheme="minorEastAsia"/>
          <w:color w:val="002060"/>
        </w:rPr>
      </w:pPr>
      <w:r w:rsidRPr="003824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6795108C" w14:textId="77777777" w:rsidTr="003D5673">
        <w:tc>
          <w:tcPr>
            <w:tcW w:w="2200" w:type="dxa"/>
            <w:tcMar>
              <w:top w:w="20" w:type="dxa"/>
              <w:left w:w="20" w:type="dxa"/>
              <w:bottom w:w="20" w:type="dxa"/>
              <w:right w:w="20" w:type="dxa"/>
            </w:tcMar>
            <w:vAlign w:val="center"/>
            <w:hideMark/>
          </w:tcPr>
          <w:p w14:paraId="7D2BA58A" w14:textId="77777777" w:rsidR="00CB54B6" w:rsidRPr="00382449" w:rsidRDefault="00CB54B6" w:rsidP="003D5673">
            <w:pPr>
              <w:pStyle w:val="movimento"/>
              <w:rPr>
                <w:color w:val="002060"/>
              </w:rPr>
            </w:pPr>
            <w:r w:rsidRPr="00382449">
              <w:rPr>
                <w:color w:val="002060"/>
              </w:rPr>
              <w:t>PACITTI MATTEO</w:t>
            </w:r>
          </w:p>
        </w:tc>
        <w:tc>
          <w:tcPr>
            <w:tcW w:w="2200" w:type="dxa"/>
            <w:tcMar>
              <w:top w:w="20" w:type="dxa"/>
              <w:left w:w="20" w:type="dxa"/>
              <w:bottom w:w="20" w:type="dxa"/>
              <w:right w:w="20" w:type="dxa"/>
            </w:tcMar>
            <w:vAlign w:val="center"/>
            <w:hideMark/>
          </w:tcPr>
          <w:p w14:paraId="0E7A93A6" w14:textId="77777777" w:rsidR="00CB54B6" w:rsidRPr="00382449" w:rsidRDefault="00CB54B6" w:rsidP="003D5673">
            <w:pPr>
              <w:pStyle w:val="movimento2"/>
              <w:rPr>
                <w:color w:val="002060"/>
              </w:rPr>
            </w:pPr>
            <w:r w:rsidRPr="00382449">
              <w:rPr>
                <w:color w:val="002060"/>
              </w:rPr>
              <w:t xml:space="preserve">(ACADEMY CIVITANOVESE) </w:t>
            </w:r>
          </w:p>
        </w:tc>
        <w:tc>
          <w:tcPr>
            <w:tcW w:w="800" w:type="dxa"/>
            <w:tcMar>
              <w:top w:w="20" w:type="dxa"/>
              <w:left w:w="20" w:type="dxa"/>
              <w:bottom w:w="20" w:type="dxa"/>
              <w:right w:w="20" w:type="dxa"/>
            </w:tcMar>
            <w:vAlign w:val="center"/>
            <w:hideMark/>
          </w:tcPr>
          <w:p w14:paraId="0F7F0C2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8027E54" w14:textId="77777777" w:rsidR="00CB54B6" w:rsidRPr="00382449" w:rsidRDefault="00CB54B6" w:rsidP="003D5673">
            <w:pPr>
              <w:pStyle w:val="movimento"/>
              <w:rPr>
                <w:color w:val="002060"/>
              </w:rPr>
            </w:pPr>
            <w:r w:rsidRPr="00382449">
              <w:rPr>
                <w:color w:val="002060"/>
              </w:rPr>
              <w:t>SIMPATICI ALESSANDRO</w:t>
            </w:r>
          </w:p>
        </w:tc>
        <w:tc>
          <w:tcPr>
            <w:tcW w:w="2200" w:type="dxa"/>
            <w:tcMar>
              <w:top w:w="20" w:type="dxa"/>
              <w:left w:w="20" w:type="dxa"/>
              <w:bottom w:w="20" w:type="dxa"/>
              <w:right w:w="20" w:type="dxa"/>
            </w:tcMar>
            <w:vAlign w:val="center"/>
            <w:hideMark/>
          </w:tcPr>
          <w:p w14:paraId="32B5128A" w14:textId="77777777" w:rsidR="00CB54B6" w:rsidRPr="00382449" w:rsidRDefault="00CB54B6" w:rsidP="003D5673">
            <w:pPr>
              <w:pStyle w:val="movimento2"/>
              <w:rPr>
                <w:color w:val="002060"/>
              </w:rPr>
            </w:pPr>
            <w:r w:rsidRPr="00382449">
              <w:rPr>
                <w:color w:val="002060"/>
              </w:rPr>
              <w:t xml:space="preserve">(ATLETICO CHIARAVALLE) </w:t>
            </w:r>
          </w:p>
        </w:tc>
      </w:tr>
      <w:tr w:rsidR="00CB54B6" w:rsidRPr="00382449" w14:paraId="07CED6A2" w14:textId="77777777" w:rsidTr="003D5673">
        <w:tc>
          <w:tcPr>
            <w:tcW w:w="2200" w:type="dxa"/>
            <w:tcMar>
              <w:top w:w="20" w:type="dxa"/>
              <w:left w:w="20" w:type="dxa"/>
              <w:bottom w:w="20" w:type="dxa"/>
              <w:right w:w="20" w:type="dxa"/>
            </w:tcMar>
            <w:vAlign w:val="center"/>
            <w:hideMark/>
          </w:tcPr>
          <w:p w14:paraId="5CA8B196" w14:textId="77777777" w:rsidR="00CB54B6" w:rsidRPr="00382449" w:rsidRDefault="00CB54B6" w:rsidP="003D5673">
            <w:pPr>
              <w:pStyle w:val="movimento"/>
              <w:rPr>
                <w:color w:val="002060"/>
              </w:rPr>
            </w:pPr>
            <w:r w:rsidRPr="00382449">
              <w:rPr>
                <w:color w:val="002060"/>
              </w:rPr>
              <w:t>MICOZZI LORENZO</w:t>
            </w:r>
          </w:p>
        </w:tc>
        <w:tc>
          <w:tcPr>
            <w:tcW w:w="2200" w:type="dxa"/>
            <w:tcMar>
              <w:top w:w="20" w:type="dxa"/>
              <w:left w:w="20" w:type="dxa"/>
              <w:bottom w:w="20" w:type="dxa"/>
              <w:right w:w="20" w:type="dxa"/>
            </w:tcMar>
            <w:vAlign w:val="center"/>
            <w:hideMark/>
          </w:tcPr>
          <w:p w14:paraId="4EB1A274" w14:textId="77777777" w:rsidR="00CB54B6" w:rsidRPr="00382449" w:rsidRDefault="00CB54B6" w:rsidP="003D5673">
            <w:pPr>
              <w:pStyle w:val="movimento2"/>
              <w:rPr>
                <w:color w:val="002060"/>
              </w:rPr>
            </w:pPr>
            <w:r w:rsidRPr="00382449">
              <w:rPr>
                <w:color w:val="002060"/>
              </w:rPr>
              <w:t xml:space="preserve">(CALCIO </w:t>
            </w:r>
            <w:proofErr w:type="gramStart"/>
            <w:r w:rsidRPr="00382449">
              <w:rPr>
                <w:color w:val="002060"/>
              </w:rPr>
              <w:t>S.ELPIDIO</w:t>
            </w:r>
            <w:proofErr w:type="gramEnd"/>
            <w:r w:rsidRPr="00382449">
              <w:rPr>
                <w:color w:val="002060"/>
              </w:rPr>
              <w:t xml:space="preserve"> A MARE) </w:t>
            </w:r>
          </w:p>
        </w:tc>
        <w:tc>
          <w:tcPr>
            <w:tcW w:w="800" w:type="dxa"/>
            <w:tcMar>
              <w:top w:w="20" w:type="dxa"/>
              <w:left w:w="20" w:type="dxa"/>
              <w:bottom w:w="20" w:type="dxa"/>
              <w:right w:w="20" w:type="dxa"/>
            </w:tcMar>
            <w:vAlign w:val="center"/>
            <w:hideMark/>
          </w:tcPr>
          <w:p w14:paraId="0FB2299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0F32DF9" w14:textId="77777777" w:rsidR="00CB54B6" w:rsidRPr="00382449" w:rsidRDefault="00CB54B6" w:rsidP="003D5673">
            <w:pPr>
              <w:pStyle w:val="movimento"/>
              <w:rPr>
                <w:color w:val="002060"/>
              </w:rPr>
            </w:pPr>
            <w:r w:rsidRPr="00382449">
              <w:rPr>
                <w:color w:val="002060"/>
              </w:rPr>
              <w:t>PAGLIARI FEDERICO</w:t>
            </w:r>
          </w:p>
        </w:tc>
        <w:tc>
          <w:tcPr>
            <w:tcW w:w="2200" w:type="dxa"/>
            <w:tcMar>
              <w:top w:w="20" w:type="dxa"/>
              <w:left w:w="20" w:type="dxa"/>
              <w:bottom w:w="20" w:type="dxa"/>
              <w:right w:w="20" w:type="dxa"/>
            </w:tcMar>
            <w:vAlign w:val="center"/>
            <w:hideMark/>
          </w:tcPr>
          <w:p w14:paraId="4C377D4D" w14:textId="77777777" w:rsidR="00CB54B6" w:rsidRPr="00382449" w:rsidRDefault="00CB54B6" w:rsidP="003D5673">
            <w:pPr>
              <w:pStyle w:val="movimento2"/>
              <w:rPr>
                <w:color w:val="002060"/>
              </w:rPr>
            </w:pPr>
            <w:r w:rsidRPr="00382449">
              <w:rPr>
                <w:color w:val="002060"/>
              </w:rPr>
              <w:t xml:space="preserve">(CANTINE RIUNITE CSI) </w:t>
            </w:r>
          </w:p>
        </w:tc>
      </w:tr>
      <w:tr w:rsidR="00CB54B6" w:rsidRPr="00382449" w14:paraId="0762C6B0" w14:textId="77777777" w:rsidTr="003D5673">
        <w:tc>
          <w:tcPr>
            <w:tcW w:w="2200" w:type="dxa"/>
            <w:tcMar>
              <w:top w:w="20" w:type="dxa"/>
              <w:left w:w="20" w:type="dxa"/>
              <w:bottom w:w="20" w:type="dxa"/>
              <w:right w:w="20" w:type="dxa"/>
            </w:tcMar>
            <w:vAlign w:val="center"/>
            <w:hideMark/>
          </w:tcPr>
          <w:p w14:paraId="250CA84B" w14:textId="77777777" w:rsidR="00CB54B6" w:rsidRPr="00382449" w:rsidRDefault="00CB54B6" w:rsidP="003D5673">
            <w:pPr>
              <w:pStyle w:val="movimento"/>
              <w:rPr>
                <w:color w:val="002060"/>
              </w:rPr>
            </w:pPr>
            <w:r w:rsidRPr="00382449">
              <w:rPr>
                <w:color w:val="002060"/>
              </w:rPr>
              <w:t>MECOZZI DANIELE</w:t>
            </w:r>
          </w:p>
        </w:tc>
        <w:tc>
          <w:tcPr>
            <w:tcW w:w="2200" w:type="dxa"/>
            <w:tcMar>
              <w:top w:w="20" w:type="dxa"/>
              <w:left w:w="20" w:type="dxa"/>
              <w:bottom w:w="20" w:type="dxa"/>
              <w:right w:w="20" w:type="dxa"/>
            </w:tcMar>
            <w:vAlign w:val="center"/>
            <w:hideMark/>
          </w:tcPr>
          <w:p w14:paraId="71A11BDC" w14:textId="77777777" w:rsidR="00CB54B6" w:rsidRPr="00382449" w:rsidRDefault="00CB54B6" w:rsidP="003D5673">
            <w:pPr>
              <w:pStyle w:val="movimento2"/>
              <w:rPr>
                <w:color w:val="002060"/>
              </w:rPr>
            </w:pPr>
            <w:r w:rsidRPr="00382449">
              <w:rPr>
                <w:color w:val="002060"/>
              </w:rPr>
              <w:t xml:space="preserve">(CAPODARCO CASABIANCA C5) </w:t>
            </w:r>
          </w:p>
        </w:tc>
        <w:tc>
          <w:tcPr>
            <w:tcW w:w="800" w:type="dxa"/>
            <w:tcMar>
              <w:top w:w="20" w:type="dxa"/>
              <w:left w:w="20" w:type="dxa"/>
              <w:bottom w:w="20" w:type="dxa"/>
              <w:right w:w="20" w:type="dxa"/>
            </w:tcMar>
            <w:vAlign w:val="center"/>
            <w:hideMark/>
          </w:tcPr>
          <w:p w14:paraId="4CB6C63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ADF69ED" w14:textId="77777777" w:rsidR="00CB54B6" w:rsidRPr="00382449" w:rsidRDefault="00CB54B6" w:rsidP="003D5673">
            <w:pPr>
              <w:pStyle w:val="movimento"/>
              <w:rPr>
                <w:color w:val="002060"/>
              </w:rPr>
            </w:pPr>
            <w:r w:rsidRPr="00382449">
              <w:rPr>
                <w:color w:val="002060"/>
              </w:rPr>
              <w:t>SINGH NAVJOT</w:t>
            </w:r>
          </w:p>
        </w:tc>
        <w:tc>
          <w:tcPr>
            <w:tcW w:w="2200" w:type="dxa"/>
            <w:tcMar>
              <w:top w:w="20" w:type="dxa"/>
              <w:left w:w="20" w:type="dxa"/>
              <w:bottom w:w="20" w:type="dxa"/>
              <w:right w:w="20" w:type="dxa"/>
            </w:tcMar>
            <w:vAlign w:val="center"/>
            <w:hideMark/>
          </w:tcPr>
          <w:p w14:paraId="07EF6E2F" w14:textId="77777777" w:rsidR="00CB54B6" w:rsidRPr="00382449" w:rsidRDefault="00CB54B6" w:rsidP="003D5673">
            <w:pPr>
              <w:pStyle w:val="movimento2"/>
              <w:rPr>
                <w:color w:val="002060"/>
              </w:rPr>
            </w:pPr>
            <w:r w:rsidRPr="00382449">
              <w:rPr>
                <w:color w:val="002060"/>
              </w:rPr>
              <w:t xml:space="preserve">(FIUMINATA) </w:t>
            </w:r>
          </w:p>
        </w:tc>
      </w:tr>
      <w:tr w:rsidR="00CB54B6" w:rsidRPr="00382449" w14:paraId="1D542F99" w14:textId="77777777" w:rsidTr="003D5673">
        <w:tc>
          <w:tcPr>
            <w:tcW w:w="2200" w:type="dxa"/>
            <w:tcMar>
              <w:top w:w="20" w:type="dxa"/>
              <w:left w:w="20" w:type="dxa"/>
              <w:bottom w:w="20" w:type="dxa"/>
              <w:right w:w="20" w:type="dxa"/>
            </w:tcMar>
            <w:vAlign w:val="center"/>
            <w:hideMark/>
          </w:tcPr>
          <w:p w14:paraId="736CF798" w14:textId="77777777" w:rsidR="00CB54B6" w:rsidRPr="00382449" w:rsidRDefault="00CB54B6" w:rsidP="003D5673">
            <w:pPr>
              <w:pStyle w:val="movimento"/>
              <w:rPr>
                <w:color w:val="002060"/>
              </w:rPr>
            </w:pPr>
            <w:r w:rsidRPr="00382449">
              <w:rPr>
                <w:color w:val="002060"/>
              </w:rPr>
              <w:t>BARDELLA ANDREA</w:t>
            </w:r>
          </w:p>
        </w:tc>
        <w:tc>
          <w:tcPr>
            <w:tcW w:w="2200" w:type="dxa"/>
            <w:tcMar>
              <w:top w:w="20" w:type="dxa"/>
              <w:left w:w="20" w:type="dxa"/>
              <w:bottom w:w="20" w:type="dxa"/>
              <w:right w:w="20" w:type="dxa"/>
            </w:tcMar>
            <w:vAlign w:val="center"/>
            <w:hideMark/>
          </w:tcPr>
          <w:p w14:paraId="3663821F" w14:textId="77777777" w:rsidR="00CB54B6" w:rsidRPr="00382449" w:rsidRDefault="00CB54B6" w:rsidP="003D5673">
            <w:pPr>
              <w:pStyle w:val="movimento2"/>
              <w:rPr>
                <w:color w:val="002060"/>
              </w:rPr>
            </w:pPr>
            <w:r w:rsidRPr="00382449">
              <w:rPr>
                <w:color w:val="002060"/>
              </w:rPr>
              <w:t xml:space="preserve">(FRASASSI C5) </w:t>
            </w:r>
          </w:p>
        </w:tc>
        <w:tc>
          <w:tcPr>
            <w:tcW w:w="800" w:type="dxa"/>
            <w:tcMar>
              <w:top w:w="20" w:type="dxa"/>
              <w:left w:w="20" w:type="dxa"/>
              <w:bottom w:w="20" w:type="dxa"/>
              <w:right w:w="20" w:type="dxa"/>
            </w:tcMar>
            <w:vAlign w:val="center"/>
            <w:hideMark/>
          </w:tcPr>
          <w:p w14:paraId="2283BB80"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2BCE7FB" w14:textId="77777777" w:rsidR="00CB54B6" w:rsidRPr="00382449" w:rsidRDefault="00CB54B6" w:rsidP="003D5673">
            <w:pPr>
              <w:pStyle w:val="movimento"/>
              <w:rPr>
                <w:color w:val="002060"/>
              </w:rPr>
            </w:pPr>
            <w:r w:rsidRPr="00382449">
              <w:rPr>
                <w:color w:val="002060"/>
              </w:rPr>
              <w:t>LATINI DANIELE</w:t>
            </w:r>
          </w:p>
        </w:tc>
        <w:tc>
          <w:tcPr>
            <w:tcW w:w="2200" w:type="dxa"/>
            <w:tcMar>
              <w:top w:w="20" w:type="dxa"/>
              <w:left w:w="20" w:type="dxa"/>
              <w:bottom w:w="20" w:type="dxa"/>
              <w:right w:w="20" w:type="dxa"/>
            </w:tcMar>
            <w:vAlign w:val="center"/>
            <w:hideMark/>
          </w:tcPr>
          <w:p w14:paraId="141C50CB" w14:textId="77777777" w:rsidR="00CB54B6" w:rsidRPr="00382449" w:rsidRDefault="00CB54B6" w:rsidP="003D5673">
            <w:pPr>
              <w:pStyle w:val="movimento2"/>
              <w:rPr>
                <w:color w:val="002060"/>
              </w:rPr>
            </w:pPr>
            <w:r w:rsidRPr="00382449">
              <w:rPr>
                <w:color w:val="002060"/>
              </w:rPr>
              <w:t xml:space="preserve">(RIPABERARDA) </w:t>
            </w:r>
          </w:p>
        </w:tc>
      </w:tr>
      <w:tr w:rsidR="00CB54B6" w:rsidRPr="00382449" w14:paraId="4B6EB5A9" w14:textId="77777777" w:rsidTr="003D5673">
        <w:tc>
          <w:tcPr>
            <w:tcW w:w="2200" w:type="dxa"/>
            <w:tcMar>
              <w:top w:w="20" w:type="dxa"/>
              <w:left w:w="20" w:type="dxa"/>
              <w:bottom w:w="20" w:type="dxa"/>
              <w:right w:w="20" w:type="dxa"/>
            </w:tcMar>
            <w:vAlign w:val="center"/>
            <w:hideMark/>
          </w:tcPr>
          <w:p w14:paraId="41B2CEBC" w14:textId="77777777" w:rsidR="00CB54B6" w:rsidRPr="00382449" w:rsidRDefault="00CB54B6" w:rsidP="003D5673">
            <w:pPr>
              <w:pStyle w:val="movimento"/>
              <w:rPr>
                <w:color w:val="002060"/>
              </w:rPr>
            </w:pPr>
            <w:r w:rsidRPr="00382449">
              <w:rPr>
                <w:color w:val="002060"/>
              </w:rPr>
              <w:t>DAMINATO ENRICO</w:t>
            </w:r>
          </w:p>
        </w:tc>
        <w:tc>
          <w:tcPr>
            <w:tcW w:w="2200" w:type="dxa"/>
            <w:tcMar>
              <w:top w:w="20" w:type="dxa"/>
              <w:left w:w="20" w:type="dxa"/>
              <w:bottom w:w="20" w:type="dxa"/>
              <w:right w:w="20" w:type="dxa"/>
            </w:tcMar>
            <w:vAlign w:val="center"/>
            <w:hideMark/>
          </w:tcPr>
          <w:p w14:paraId="03B1C716" w14:textId="77777777" w:rsidR="00CB54B6" w:rsidRPr="00382449" w:rsidRDefault="00CB54B6" w:rsidP="003D5673">
            <w:pPr>
              <w:pStyle w:val="movimento2"/>
              <w:rPr>
                <w:color w:val="002060"/>
              </w:rPr>
            </w:pPr>
            <w:r w:rsidRPr="00382449">
              <w:rPr>
                <w:color w:val="002060"/>
              </w:rPr>
              <w:t xml:space="preserve">(VAL TENNA UNITED) </w:t>
            </w:r>
          </w:p>
        </w:tc>
        <w:tc>
          <w:tcPr>
            <w:tcW w:w="800" w:type="dxa"/>
            <w:tcMar>
              <w:top w:w="20" w:type="dxa"/>
              <w:left w:w="20" w:type="dxa"/>
              <w:bottom w:w="20" w:type="dxa"/>
              <w:right w:w="20" w:type="dxa"/>
            </w:tcMar>
            <w:vAlign w:val="center"/>
            <w:hideMark/>
          </w:tcPr>
          <w:p w14:paraId="562F40BA"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DD30013" w14:textId="77777777" w:rsidR="00CB54B6" w:rsidRPr="00382449" w:rsidRDefault="00CB54B6" w:rsidP="003D5673">
            <w:pPr>
              <w:pStyle w:val="movimento"/>
              <w:rPr>
                <w:color w:val="002060"/>
              </w:rPr>
            </w:pPr>
            <w:r w:rsidRPr="00382449">
              <w:rPr>
                <w:color w:val="002060"/>
              </w:rPr>
              <w:t>SAITTA LUCA</w:t>
            </w:r>
          </w:p>
        </w:tc>
        <w:tc>
          <w:tcPr>
            <w:tcW w:w="2200" w:type="dxa"/>
            <w:tcMar>
              <w:top w:w="20" w:type="dxa"/>
              <w:left w:w="20" w:type="dxa"/>
              <w:bottom w:w="20" w:type="dxa"/>
              <w:right w:w="20" w:type="dxa"/>
            </w:tcMar>
            <w:vAlign w:val="center"/>
            <w:hideMark/>
          </w:tcPr>
          <w:p w14:paraId="52B6D74E" w14:textId="77777777" w:rsidR="00CB54B6" w:rsidRPr="00382449" w:rsidRDefault="00CB54B6" w:rsidP="003D5673">
            <w:pPr>
              <w:pStyle w:val="movimento2"/>
              <w:rPr>
                <w:color w:val="002060"/>
              </w:rPr>
            </w:pPr>
            <w:r w:rsidRPr="00382449">
              <w:rPr>
                <w:color w:val="002060"/>
              </w:rPr>
              <w:t xml:space="preserve">(VIRTUS ASD) </w:t>
            </w:r>
          </w:p>
        </w:tc>
      </w:tr>
    </w:tbl>
    <w:p w14:paraId="713BE491" w14:textId="77777777" w:rsidR="00CB54B6" w:rsidRPr="00382449" w:rsidRDefault="00CB54B6" w:rsidP="00CB54B6">
      <w:pPr>
        <w:pStyle w:val="titolo20"/>
        <w:rPr>
          <w:rFonts w:eastAsiaTheme="minorEastAsia"/>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02960F8E" w14:textId="77777777" w:rsidTr="003D5673">
        <w:tc>
          <w:tcPr>
            <w:tcW w:w="2200" w:type="dxa"/>
            <w:tcMar>
              <w:top w:w="20" w:type="dxa"/>
              <w:left w:w="20" w:type="dxa"/>
              <w:bottom w:w="20" w:type="dxa"/>
              <w:right w:w="20" w:type="dxa"/>
            </w:tcMar>
            <w:vAlign w:val="center"/>
            <w:hideMark/>
          </w:tcPr>
          <w:p w14:paraId="21BC7627" w14:textId="77777777" w:rsidR="00CB54B6" w:rsidRPr="00382449" w:rsidRDefault="00CB54B6" w:rsidP="003D5673">
            <w:pPr>
              <w:pStyle w:val="movimento"/>
              <w:rPr>
                <w:color w:val="002060"/>
              </w:rPr>
            </w:pPr>
            <w:r w:rsidRPr="00382449">
              <w:rPr>
                <w:color w:val="002060"/>
              </w:rPr>
              <w:t>CHIAPPA NICHOLAS</w:t>
            </w:r>
          </w:p>
        </w:tc>
        <w:tc>
          <w:tcPr>
            <w:tcW w:w="2200" w:type="dxa"/>
            <w:tcMar>
              <w:top w:w="20" w:type="dxa"/>
              <w:left w:w="20" w:type="dxa"/>
              <w:bottom w:w="20" w:type="dxa"/>
              <w:right w:w="20" w:type="dxa"/>
            </w:tcMar>
            <w:vAlign w:val="center"/>
            <w:hideMark/>
          </w:tcPr>
          <w:p w14:paraId="560D8A29" w14:textId="77777777" w:rsidR="00CB54B6" w:rsidRPr="00382449" w:rsidRDefault="00CB54B6" w:rsidP="003D5673">
            <w:pPr>
              <w:pStyle w:val="movimento2"/>
              <w:rPr>
                <w:color w:val="002060"/>
              </w:rPr>
            </w:pPr>
            <w:r w:rsidRPr="00382449">
              <w:rPr>
                <w:color w:val="002060"/>
              </w:rPr>
              <w:t xml:space="preserve">(ANGELI) </w:t>
            </w:r>
          </w:p>
        </w:tc>
        <w:tc>
          <w:tcPr>
            <w:tcW w:w="800" w:type="dxa"/>
            <w:tcMar>
              <w:top w:w="20" w:type="dxa"/>
              <w:left w:w="20" w:type="dxa"/>
              <w:bottom w:w="20" w:type="dxa"/>
              <w:right w:w="20" w:type="dxa"/>
            </w:tcMar>
            <w:vAlign w:val="center"/>
            <w:hideMark/>
          </w:tcPr>
          <w:p w14:paraId="607A387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BD5D4F9" w14:textId="77777777" w:rsidR="00CB54B6" w:rsidRPr="00382449" w:rsidRDefault="00CB54B6" w:rsidP="003D5673">
            <w:pPr>
              <w:pStyle w:val="movimento"/>
              <w:rPr>
                <w:color w:val="002060"/>
              </w:rPr>
            </w:pPr>
            <w:r w:rsidRPr="00382449">
              <w:rPr>
                <w:color w:val="002060"/>
              </w:rPr>
              <w:t>TIGANO ROCCO</w:t>
            </w:r>
          </w:p>
        </w:tc>
        <w:tc>
          <w:tcPr>
            <w:tcW w:w="2200" w:type="dxa"/>
            <w:tcMar>
              <w:top w:w="20" w:type="dxa"/>
              <w:left w:w="20" w:type="dxa"/>
              <w:bottom w:w="20" w:type="dxa"/>
              <w:right w:w="20" w:type="dxa"/>
            </w:tcMar>
            <w:vAlign w:val="center"/>
            <w:hideMark/>
          </w:tcPr>
          <w:p w14:paraId="65582BD2" w14:textId="77777777" w:rsidR="00CB54B6" w:rsidRPr="00382449" w:rsidRDefault="00CB54B6" w:rsidP="003D5673">
            <w:pPr>
              <w:pStyle w:val="movimento2"/>
              <w:rPr>
                <w:color w:val="002060"/>
              </w:rPr>
            </w:pPr>
            <w:r w:rsidRPr="00382449">
              <w:rPr>
                <w:color w:val="002060"/>
              </w:rPr>
              <w:t xml:space="preserve">(ATLETICO CHIARAVALLE) </w:t>
            </w:r>
          </w:p>
        </w:tc>
      </w:tr>
      <w:tr w:rsidR="00CB54B6" w:rsidRPr="00382449" w14:paraId="7BAD8D9C" w14:textId="77777777" w:rsidTr="003D5673">
        <w:tc>
          <w:tcPr>
            <w:tcW w:w="2200" w:type="dxa"/>
            <w:tcMar>
              <w:top w:w="20" w:type="dxa"/>
              <w:left w:w="20" w:type="dxa"/>
              <w:bottom w:w="20" w:type="dxa"/>
              <w:right w:w="20" w:type="dxa"/>
            </w:tcMar>
            <w:vAlign w:val="center"/>
            <w:hideMark/>
          </w:tcPr>
          <w:p w14:paraId="51DF5C27" w14:textId="77777777" w:rsidR="00CB54B6" w:rsidRPr="00382449" w:rsidRDefault="00CB54B6" w:rsidP="003D5673">
            <w:pPr>
              <w:pStyle w:val="movimento"/>
              <w:rPr>
                <w:color w:val="002060"/>
              </w:rPr>
            </w:pPr>
            <w:r w:rsidRPr="00382449">
              <w:rPr>
                <w:color w:val="002060"/>
              </w:rPr>
              <w:t>RANZUGLIA MICHELE</w:t>
            </w:r>
          </w:p>
        </w:tc>
        <w:tc>
          <w:tcPr>
            <w:tcW w:w="2200" w:type="dxa"/>
            <w:tcMar>
              <w:top w:w="20" w:type="dxa"/>
              <w:left w:w="20" w:type="dxa"/>
              <w:bottom w:w="20" w:type="dxa"/>
              <w:right w:w="20" w:type="dxa"/>
            </w:tcMar>
            <w:vAlign w:val="center"/>
            <w:hideMark/>
          </w:tcPr>
          <w:p w14:paraId="00DF2C66" w14:textId="77777777" w:rsidR="00CB54B6" w:rsidRPr="00382449" w:rsidRDefault="00CB54B6" w:rsidP="003D5673">
            <w:pPr>
              <w:pStyle w:val="movimento2"/>
              <w:rPr>
                <w:color w:val="002060"/>
              </w:rPr>
            </w:pPr>
            <w:r w:rsidRPr="00382449">
              <w:rPr>
                <w:color w:val="002060"/>
              </w:rPr>
              <w:t xml:space="preserve">(CANTINE RIUNITE CSI) </w:t>
            </w:r>
          </w:p>
        </w:tc>
        <w:tc>
          <w:tcPr>
            <w:tcW w:w="800" w:type="dxa"/>
            <w:tcMar>
              <w:top w:w="20" w:type="dxa"/>
              <w:left w:w="20" w:type="dxa"/>
              <w:bottom w:w="20" w:type="dxa"/>
              <w:right w:w="20" w:type="dxa"/>
            </w:tcMar>
            <w:vAlign w:val="center"/>
            <w:hideMark/>
          </w:tcPr>
          <w:p w14:paraId="0CB7029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3EA79BF" w14:textId="77777777" w:rsidR="00CB54B6" w:rsidRPr="00382449" w:rsidRDefault="00CB54B6" w:rsidP="003D5673">
            <w:pPr>
              <w:pStyle w:val="movimento"/>
              <w:rPr>
                <w:color w:val="002060"/>
              </w:rPr>
            </w:pPr>
            <w:r w:rsidRPr="00382449">
              <w:rPr>
                <w:color w:val="002060"/>
              </w:rPr>
              <w:t>BELA PAOLO</w:t>
            </w:r>
          </w:p>
        </w:tc>
        <w:tc>
          <w:tcPr>
            <w:tcW w:w="2200" w:type="dxa"/>
            <w:tcMar>
              <w:top w:w="20" w:type="dxa"/>
              <w:left w:w="20" w:type="dxa"/>
              <w:bottom w:w="20" w:type="dxa"/>
              <w:right w:w="20" w:type="dxa"/>
            </w:tcMar>
            <w:vAlign w:val="center"/>
            <w:hideMark/>
          </w:tcPr>
          <w:p w14:paraId="354D9082" w14:textId="77777777" w:rsidR="00CB54B6" w:rsidRPr="00382449" w:rsidRDefault="00CB54B6" w:rsidP="003D5673">
            <w:pPr>
              <w:pStyle w:val="movimento2"/>
              <w:rPr>
                <w:color w:val="002060"/>
              </w:rPr>
            </w:pPr>
            <w:r w:rsidRPr="00382449">
              <w:rPr>
                <w:color w:val="002060"/>
              </w:rPr>
              <w:t xml:space="preserve">(CAPODARCO CASABIANCA C5) </w:t>
            </w:r>
          </w:p>
        </w:tc>
      </w:tr>
      <w:tr w:rsidR="00CB54B6" w:rsidRPr="00382449" w14:paraId="2DFCDDEE" w14:textId="77777777" w:rsidTr="003D5673">
        <w:tc>
          <w:tcPr>
            <w:tcW w:w="2200" w:type="dxa"/>
            <w:tcMar>
              <w:top w:w="20" w:type="dxa"/>
              <w:left w:w="20" w:type="dxa"/>
              <w:bottom w:w="20" w:type="dxa"/>
              <w:right w:w="20" w:type="dxa"/>
            </w:tcMar>
            <w:vAlign w:val="center"/>
            <w:hideMark/>
          </w:tcPr>
          <w:p w14:paraId="4C1E9754" w14:textId="77777777" w:rsidR="00CB54B6" w:rsidRPr="00382449" w:rsidRDefault="00CB54B6" w:rsidP="003D5673">
            <w:pPr>
              <w:pStyle w:val="movimento"/>
              <w:rPr>
                <w:color w:val="002060"/>
              </w:rPr>
            </w:pPr>
            <w:r w:rsidRPr="00382449">
              <w:rPr>
                <w:color w:val="002060"/>
              </w:rPr>
              <w:t>ALOISI FRANCESCO</w:t>
            </w:r>
          </w:p>
        </w:tc>
        <w:tc>
          <w:tcPr>
            <w:tcW w:w="2200" w:type="dxa"/>
            <w:tcMar>
              <w:top w:w="20" w:type="dxa"/>
              <w:left w:w="20" w:type="dxa"/>
              <w:bottom w:w="20" w:type="dxa"/>
              <w:right w:w="20" w:type="dxa"/>
            </w:tcMar>
            <w:vAlign w:val="center"/>
            <w:hideMark/>
          </w:tcPr>
          <w:p w14:paraId="4CA03C85" w14:textId="77777777" w:rsidR="00CB54B6" w:rsidRPr="00382449" w:rsidRDefault="00CB54B6" w:rsidP="003D5673">
            <w:pPr>
              <w:pStyle w:val="movimento2"/>
              <w:rPr>
                <w:color w:val="002060"/>
              </w:rPr>
            </w:pPr>
            <w:r w:rsidRPr="00382449">
              <w:rPr>
                <w:color w:val="002060"/>
              </w:rPr>
              <w:t xml:space="preserve">(CASELLE) </w:t>
            </w:r>
          </w:p>
        </w:tc>
        <w:tc>
          <w:tcPr>
            <w:tcW w:w="800" w:type="dxa"/>
            <w:tcMar>
              <w:top w:w="20" w:type="dxa"/>
              <w:left w:w="20" w:type="dxa"/>
              <w:bottom w:w="20" w:type="dxa"/>
              <w:right w:w="20" w:type="dxa"/>
            </w:tcMar>
            <w:vAlign w:val="center"/>
            <w:hideMark/>
          </w:tcPr>
          <w:p w14:paraId="3A3E8D56"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CC0FFFA" w14:textId="77777777" w:rsidR="00CB54B6" w:rsidRPr="00382449" w:rsidRDefault="00CB54B6" w:rsidP="003D5673">
            <w:pPr>
              <w:pStyle w:val="movimento"/>
              <w:rPr>
                <w:color w:val="002060"/>
              </w:rPr>
            </w:pPr>
            <w:r w:rsidRPr="00382449">
              <w:rPr>
                <w:color w:val="002060"/>
              </w:rPr>
              <w:t>SPINA SIMONE</w:t>
            </w:r>
          </w:p>
        </w:tc>
        <w:tc>
          <w:tcPr>
            <w:tcW w:w="2200" w:type="dxa"/>
            <w:tcMar>
              <w:top w:w="20" w:type="dxa"/>
              <w:left w:w="20" w:type="dxa"/>
              <w:bottom w:w="20" w:type="dxa"/>
              <w:right w:w="20" w:type="dxa"/>
            </w:tcMar>
            <w:vAlign w:val="center"/>
            <w:hideMark/>
          </w:tcPr>
          <w:p w14:paraId="6328C43A" w14:textId="77777777" w:rsidR="00CB54B6" w:rsidRPr="00382449" w:rsidRDefault="00CB54B6" w:rsidP="003D5673">
            <w:pPr>
              <w:pStyle w:val="movimento2"/>
              <w:rPr>
                <w:color w:val="002060"/>
              </w:rPr>
            </w:pPr>
            <w:r w:rsidRPr="00382449">
              <w:rPr>
                <w:color w:val="002060"/>
              </w:rPr>
              <w:t xml:space="preserve">(CASTIGNANO A.S.D.) </w:t>
            </w:r>
          </w:p>
        </w:tc>
      </w:tr>
      <w:tr w:rsidR="00CB54B6" w:rsidRPr="00382449" w14:paraId="6B3ABCF1" w14:textId="77777777" w:rsidTr="003D5673">
        <w:tc>
          <w:tcPr>
            <w:tcW w:w="2200" w:type="dxa"/>
            <w:tcMar>
              <w:top w:w="20" w:type="dxa"/>
              <w:left w:w="20" w:type="dxa"/>
              <w:bottom w:w="20" w:type="dxa"/>
              <w:right w:w="20" w:type="dxa"/>
            </w:tcMar>
            <w:vAlign w:val="center"/>
            <w:hideMark/>
          </w:tcPr>
          <w:p w14:paraId="58DACCC6" w14:textId="77777777" w:rsidR="00CB54B6" w:rsidRPr="00382449" w:rsidRDefault="00CB54B6" w:rsidP="003D5673">
            <w:pPr>
              <w:pStyle w:val="movimento"/>
              <w:rPr>
                <w:color w:val="002060"/>
              </w:rPr>
            </w:pPr>
            <w:r w:rsidRPr="00382449">
              <w:rPr>
                <w:color w:val="002060"/>
              </w:rPr>
              <w:t>MASINI CHRISTIAN</w:t>
            </w:r>
          </w:p>
        </w:tc>
        <w:tc>
          <w:tcPr>
            <w:tcW w:w="2200" w:type="dxa"/>
            <w:tcMar>
              <w:top w:w="20" w:type="dxa"/>
              <w:left w:w="20" w:type="dxa"/>
              <w:bottom w:w="20" w:type="dxa"/>
              <w:right w:w="20" w:type="dxa"/>
            </w:tcMar>
            <w:vAlign w:val="center"/>
            <w:hideMark/>
          </w:tcPr>
          <w:p w14:paraId="5CEEB58C"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CITTA</w:t>
            </w:r>
            <w:proofErr w:type="gramEnd"/>
            <w:r w:rsidRPr="00382449">
              <w:rPr>
                <w:color w:val="002060"/>
              </w:rPr>
              <w:t xml:space="preserve"> DI FALCONARA) </w:t>
            </w:r>
          </w:p>
        </w:tc>
        <w:tc>
          <w:tcPr>
            <w:tcW w:w="800" w:type="dxa"/>
            <w:tcMar>
              <w:top w:w="20" w:type="dxa"/>
              <w:left w:w="20" w:type="dxa"/>
              <w:bottom w:w="20" w:type="dxa"/>
              <w:right w:w="20" w:type="dxa"/>
            </w:tcMar>
            <w:vAlign w:val="center"/>
            <w:hideMark/>
          </w:tcPr>
          <w:p w14:paraId="4CB7B21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E3834AF" w14:textId="77777777" w:rsidR="00CB54B6" w:rsidRPr="00382449" w:rsidRDefault="00CB54B6" w:rsidP="003D5673">
            <w:pPr>
              <w:pStyle w:val="movimento"/>
              <w:rPr>
                <w:color w:val="002060"/>
              </w:rPr>
            </w:pPr>
            <w:r w:rsidRPr="00382449">
              <w:rPr>
                <w:color w:val="002060"/>
              </w:rPr>
              <w:t>SPANALATTE GIOVANNI</w:t>
            </w:r>
          </w:p>
        </w:tc>
        <w:tc>
          <w:tcPr>
            <w:tcW w:w="2200" w:type="dxa"/>
            <w:tcMar>
              <w:top w:w="20" w:type="dxa"/>
              <w:left w:w="20" w:type="dxa"/>
              <w:bottom w:w="20" w:type="dxa"/>
              <w:right w:w="20" w:type="dxa"/>
            </w:tcMar>
            <w:vAlign w:val="center"/>
            <w:hideMark/>
          </w:tcPr>
          <w:p w14:paraId="0D4A01FB"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CITTA</w:t>
            </w:r>
            <w:proofErr w:type="gramEnd"/>
            <w:r w:rsidRPr="00382449">
              <w:rPr>
                <w:color w:val="002060"/>
              </w:rPr>
              <w:t xml:space="preserve"> DI FALCONARA) </w:t>
            </w:r>
          </w:p>
        </w:tc>
      </w:tr>
      <w:tr w:rsidR="00CB54B6" w:rsidRPr="00382449" w14:paraId="5841FBDE" w14:textId="77777777" w:rsidTr="003D5673">
        <w:tc>
          <w:tcPr>
            <w:tcW w:w="2200" w:type="dxa"/>
            <w:tcMar>
              <w:top w:w="20" w:type="dxa"/>
              <w:left w:w="20" w:type="dxa"/>
              <w:bottom w:w="20" w:type="dxa"/>
              <w:right w:w="20" w:type="dxa"/>
            </w:tcMar>
            <w:vAlign w:val="center"/>
            <w:hideMark/>
          </w:tcPr>
          <w:p w14:paraId="476F63AF" w14:textId="77777777" w:rsidR="00CB54B6" w:rsidRPr="00382449" w:rsidRDefault="00CB54B6" w:rsidP="003D5673">
            <w:pPr>
              <w:pStyle w:val="movimento"/>
              <w:rPr>
                <w:color w:val="002060"/>
              </w:rPr>
            </w:pPr>
            <w:r w:rsidRPr="00382449">
              <w:rPr>
                <w:color w:val="002060"/>
              </w:rPr>
              <w:t>VASILE IONUT GEORGE</w:t>
            </w:r>
          </w:p>
        </w:tc>
        <w:tc>
          <w:tcPr>
            <w:tcW w:w="2200" w:type="dxa"/>
            <w:tcMar>
              <w:top w:w="20" w:type="dxa"/>
              <w:left w:w="20" w:type="dxa"/>
              <w:bottom w:w="20" w:type="dxa"/>
              <w:right w:w="20" w:type="dxa"/>
            </w:tcMar>
            <w:vAlign w:val="center"/>
            <w:hideMark/>
          </w:tcPr>
          <w:p w14:paraId="17500D6A"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CITTA</w:t>
            </w:r>
            <w:proofErr w:type="gramEnd"/>
            <w:r w:rsidRPr="00382449">
              <w:rPr>
                <w:color w:val="002060"/>
              </w:rPr>
              <w:t xml:space="preserve"> DI FALCONARA) </w:t>
            </w:r>
          </w:p>
        </w:tc>
        <w:tc>
          <w:tcPr>
            <w:tcW w:w="800" w:type="dxa"/>
            <w:tcMar>
              <w:top w:w="20" w:type="dxa"/>
              <w:left w:w="20" w:type="dxa"/>
              <w:bottom w:w="20" w:type="dxa"/>
              <w:right w:w="20" w:type="dxa"/>
            </w:tcMar>
            <w:vAlign w:val="center"/>
            <w:hideMark/>
          </w:tcPr>
          <w:p w14:paraId="751F510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D7387BA" w14:textId="77777777" w:rsidR="00CB54B6" w:rsidRPr="00382449" w:rsidRDefault="00CB54B6" w:rsidP="003D5673">
            <w:pPr>
              <w:pStyle w:val="movimento"/>
              <w:rPr>
                <w:color w:val="002060"/>
              </w:rPr>
            </w:pPr>
            <w:r w:rsidRPr="00382449">
              <w:rPr>
                <w:color w:val="002060"/>
              </w:rPr>
              <w:t>FELICI ANDREA</w:t>
            </w:r>
          </w:p>
        </w:tc>
        <w:tc>
          <w:tcPr>
            <w:tcW w:w="2200" w:type="dxa"/>
            <w:tcMar>
              <w:top w:w="20" w:type="dxa"/>
              <w:left w:w="20" w:type="dxa"/>
              <w:bottom w:w="20" w:type="dxa"/>
              <w:right w:w="20" w:type="dxa"/>
            </w:tcMar>
            <w:vAlign w:val="center"/>
            <w:hideMark/>
          </w:tcPr>
          <w:p w14:paraId="642AC7DB" w14:textId="77777777" w:rsidR="00CB54B6" w:rsidRPr="00382449" w:rsidRDefault="00CB54B6" w:rsidP="003D5673">
            <w:pPr>
              <w:pStyle w:val="movimento2"/>
              <w:rPr>
                <w:color w:val="002060"/>
              </w:rPr>
            </w:pPr>
            <w:r w:rsidRPr="00382449">
              <w:rPr>
                <w:color w:val="002060"/>
              </w:rPr>
              <w:t xml:space="preserve">(FUTSAL OTTRANO) </w:t>
            </w:r>
          </w:p>
        </w:tc>
      </w:tr>
      <w:tr w:rsidR="00CB54B6" w:rsidRPr="00382449" w14:paraId="4CF863E3" w14:textId="77777777" w:rsidTr="003D5673">
        <w:tc>
          <w:tcPr>
            <w:tcW w:w="2200" w:type="dxa"/>
            <w:tcMar>
              <w:top w:w="20" w:type="dxa"/>
              <w:left w:w="20" w:type="dxa"/>
              <w:bottom w:w="20" w:type="dxa"/>
              <w:right w:w="20" w:type="dxa"/>
            </w:tcMar>
            <w:vAlign w:val="center"/>
            <w:hideMark/>
          </w:tcPr>
          <w:p w14:paraId="76684F48" w14:textId="77777777" w:rsidR="00CB54B6" w:rsidRPr="00382449" w:rsidRDefault="00CB54B6" w:rsidP="003D5673">
            <w:pPr>
              <w:pStyle w:val="movimento"/>
              <w:rPr>
                <w:color w:val="002060"/>
              </w:rPr>
            </w:pPr>
            <w:r w:rsidRPr="00382449">
              <w:rPr>
                <w:color w:val="002060"/>
              </w:rPr>
              <w:t>CAROLLO ALESSIO</w:t>
            </w:r>
          </w:p>
        </w:tc>
        <w:tc>
          <w:tcPr>
            <w:tcW w:w="2200" w:type="dxa"/>
            <w:tcMar>
              <w:top w:w="20" w:type="dxa"/>
              <w:left w:w="20" w:type="dxa"/>
              <w:bottom w:w="20" w:type="dxa"/>
              <w:right w:w="20" w:type="dxa"/>
            </w:tcMar>
            <w:vAlign w:val="center"/>
            <w:hideMark/>
          </w:tcPr>
          <w:p w14:paraId="1AB682FB" w14:textId="77777777" w:rsidR="00CB54B6" w:rsidRPr="00382449" w:rsidRDefault="00CB54B6" w:rsidP="003D5673">
            <w:pPr>
              <w:pStyle w:val="movimento2"/>
              <w:rPr>
                <w:color w:val="002060"/>
              </w:rPr>
            </w:pPr>
            <w:r w:rsidRPr="00382449">
              <w:rPr>
                <w:color w:val="002060"/>
              </w:rPr>
              <w:t xml:space="preserve">(GRADARA CALCIO) </w:t>
            </w:r>
          </w:p>
        </w:tc>
        <w:tc>
          <w:tcPr>
            <w:tcW w:w="800" w:type="dxa"/>
            <w:tcMar>
              <w:top w:w="20" w:type="dxa"/>
              <w:left w:w="20" w:type="dxa"/>
              <w:bottom w:w="20" w:type="dxa"/>
              <w:right w:w="20" w:type="dxa"/>
            </w:tcMar>
            <w:vAlign w:val="center"/>
            <w:hideMark/>
          </w:tcPr>
          <w:p w14:paraId="66CB9A8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BF4ABA7" w14:textId="77777777" w:rsidR="00CB54B6" w:rsidRPr="00382449" w:rsidRDefault="00CB54B6" w:rsidP="003D5673">
            <w:pPr>
              <w:pStyle w:val="movimento"/>
              <w:rPr>
                <w:color w:val="002060"/>
              </w:rPr>
            </w:pPr>
            <w:r w:rsidRPr="00382449">
              <w:rPr>
                <w:color w:val="002060"/>
              </w:rPr>
              <w:t>CORALLINI FRANCESCO</w:t>
            </w:r>
          </w:p>
        </w:tc>
        <w:tc>
          <w:tcPr>
            <w:tcW w:w="2200" w:type="dxa"/>
            <w:tcMar>
              <w:top w:w="20" w:type="dxa"/>
              <w:left w:w="20" w:type="dxa"/>
              <w:bottom w:w="20" w:type="dxa"/>
              <w:right w:w="20" w:type="dxa"/>
            </w:tcMar>
            <w:vAlign w:val="center"/>
            <w:hideMark/>
          </w:tcPr>
          <w:p w14:paraId="6469E162" w14:textId="77777777" w:rsidR="00CB54B6" w:rsidRPr="00382449" w:rsidRDefault="00CB54B6" w:rsidP="003D5673">
            <w:pPr>
              <w:pStyle w:val="movimento2"/>
              <w:rPr>
                <w:color w:val="002060"/>
              </w:rPr>
            </w:pPr>
            <w:r w:rsidRPr="00382449">
              <w:rPr>
                <w:color w:val="002060"/>
              </w:rPr>
              <w:t xml:space="preserve">(IMBRECCIATA C5) </w:t>
            </w:r>
          </w:p>
        </w:tc>
      </w:tr>
      <w:tr w:rsidR="00CB54B6" w:rsidRPr="00382449" w14:paraId="07765664" w14:textId="77777777" w:rsidTr="003D5673">
        <w:tc>
          <w:tcPr>
            <w:tcW w:w="2200" w:type="dxa"/>
            <w:tcMar>
              <w:top w:w="20" w:type="dxa"/>
              <w:left w:w="20" w:type="dxa"/>
              <w:bottom w:w="20" w:type="dxa"/>
              <w:right w:w="20" w:type="dxa"/>
            </w:tcMar>
            <w:vAlign w:val="center"/>
            <w:hideMark/>
          </w:tcPr>
          <w:p w14:paraId="701CDBE5" w14:textId="77777777" w:rsidR="00CB54B6" w:rsidRPr="00382449" w:rsidRDefault="00CB54B6" w:rsidP="003D5673">
            <w:pPr>
              <w:pStyle w:val="movimento"/>
              <w:rPr>
                <w:color w:val="002060"/>
              </w:rPr>
            </w:pPr>
            <w:r w:rsidRPr="00382449">
              <w:rPr>
                <w:color w:val="002060"/>
              </w:rPr>
              <w:t>PIEROTTI FEDERICO</w:t>
            </w:r>
          </w:p>
        </w:tc>
        <w:tc>
          <w:tcPr>
            <w:tcW w:w="2200" w:type="dxa"/>
            <w:tcMar>
              <w:top w:w="20" w:type="dxa"/>
              <w:left w:w="20" w:type="dxa"/>
              <w:bottom w:w="20" w:type="dxa"/>
              <w:right w:w="20" w:type="dxa"/>
            </w:tcMar>
            <w:vAlign w:val="center"/>
            <w:hideMark/>
          </w:tcPr>
          <w:p w14:paraId="1E2CD7A1" w14:textId="77777777" w:rsidR="00CB54B6" w:rsidRPr="00382449" w:rsidRDefault="00CB54B6" w:rsidP="003D5673">
            <w:pPr>
              <w:pStyle w:val="movimento2"/>
              <w:rPr>
                <w:color w:val="002060"/>
              </w:rPr>
            </w:pPr>
            <w:r w:rsidRPr="00382449">
              <w:rPr>
                <w:color w:val="002060"/>
              </w:rPr>
              <w:t xml:space="preserve">(IMBRECCIATA C5) </w:t>
            </w:r>
          </w:p>
        </w:tc>
        <w:tc>
          <w:tcPr>
            <w:tcW w:w="800" w:type="dxa"/>
            <w:tcMar>
              <w:top w:w="20" w:type="dxa"/>
              <w:left w:w="20" w:type="dxa"/>
              <w:bottom w:w="20" w:type="dxa"/>
              <w:right w:w="20" w:type="dxa"/>
            </w:tcMar>
            <w:vAlign w:val="center"/>
            <w:hideMark/>
          </w:tcPr>
          <w:p w14:paraId="395903A5"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6EDA7B6" w14:textId="77777777" w:rsidR="00CB54B6" w:rsidRPr="00382449" w:rsidRDefault="00CB54B6" w:rsidP="003D5673">
            <w:pPr>
              <w:pStyle w:val="movimento"/>
              <w:rPr>
                <w:color w:val="002060"/>
              </w:rPr>
            </w:pPr>
            <w:r w:rsidRPr="00382449">
              <w:rPr>
                <w:color w:val="002060"/>
              </w:rPr>
              <w:t>CANDELARESI MATTIA</w:t>
            </w:r>
          </w:p>
        </w:tc>
        <w:tc>
          <w:tcPr>
            <w:tcW w:w="2200" w:type="dxa"/>
            <w:tcMar>
              <w:top w:w="20" w:type="dxa"/>
              <w:left w:w="20" w:type="dxa"/>
              <w:bottom w:w="20" w:type="dxa"/>
              <w:right w:w="20" w:type="dxa"/>
            </w:tcMar>
            <w:vAlign w:val="center"/>
            <w:hideMark/>
          </w:tcPr>
          <w:p w14:paraId="0647B1A2" w14:textId="77777777" w:rsidR="00CB54B6" w:rsidRPr="00382449" w:rsidRDefault="00CB54B6" w:rsidP="003D5673">
            <w:pPr>
              <w:pStyle w:val="movimento2"/>
              <w:rPr>
                <w:color w:val="002060"/>
              </w:rPr>
            </w:pPr>
            <w:r w:rsidRPr="00382449">
              <w:rPr>
                <w:color w:val="002060"/>
              </w:rPr>
              <w:t xml:space="preserve">(MONTEMARCIANESE SSDARL) </w:t>
            </w:r>
          </w:p>
        </w:tc>
      </w:tr>
      <w:tr w:rsidR="00CB54B6" w:rsidRPr="00382449" w14:paraId="10898863" w14:textId="77777777" w:rsidTr="003D5673">
        <w:tc>
          <w:tcPr>
            <w:tcW w:w="2200" w:type="dxa"/>
            <w:tcMar>
              <w:top w:w="20" w:type="dxa"/>
              <w:left w:w="20" w:type="dxa"/>
              <w:bottom w:w="20" w:type="dxa"/>
              <w:right w:w="20" w:type="dxa"/>
            </w:tcMar>
            <w:vAlign w:val="center"/>
            <w:hideMark/>
          </w:tcPr>
          <w:p w14:paraId="61DCF931" w14:textId="77777777" w:rsidR="00CB54B6" w:rsidRPr="00382449" w:rsidRDefault="00CB54B6" w:rsidP="003D5673">
            <w:pPr>
              <w:pStyle w:val="movimento"/>
              <w:rPr>
                <w:color w:val="002060"/>
              </w:rPr>
            </w:pPr>
            <w:r w:rsidRPr="00382449">
              <w:rPr>
                <w:color w:val="002060"/>
              </w:rPr>
              <w:t>BAGALINI DANIELE</w:t>
            </w:r>
          </w:p>
        </w:tc>
        <w:tc>
          <w:tcPr>
            <w:tcW w:w="2200" w:type="dxa"/>
            <w:tcMar>
              <w:top w:w="20" w:type="dxa"/>
              <w:left w:w="20" w:type="dxa"/>
              <w:bottom w:w="20" w:type="dxa"/>
              <w:right w:w="20" w:type="dxa"/>
            </w:tcMar>
            <w:vAlign w:val="center"/>
            <w:hideMark/>
          </w:tcPr>
          <w:p w14:paraId="7550B5D9" w14:textId="77777777" w:rsidR="00CB54B6" w:rsidRPr="00382449" w:rsidRDefault="00CB54B6" w:rsidP="003D5673">
            <w:pPr>
              <w:pStyle w:val="movimento2"/>
              <w:rPr>
                <w:color w:val="002060"/>
              </w:rPr>
            </w:pPr>
            <w:r w:rsidRPr="00382449">
              <w:rPr>
                <w:color w:val="002060"/>
              </w:rPr>
              <w:t xml:space="preserve">(POLISPORTIVA RIPATRANSONE) </w:t>
            </w:r>
          </w:p>
        </w:tc>
        <w:tc>
          <w:tcPr>
            <w:tcW w:w="800" w:type="dxa"/>
            <w:tcMar>
              <w:top w:w="20" w:type="dxa"/>
              <w:left w:w="20" w:type="dxa"/>
              <w:bottom w:w="20" w:type="dxa"/>
              <w:right w:w="20" w:type="dxa"/>
            </w:tcMar>
            <w:vAlign w:val="center"/>
            <w:hideMark/>
          </w:tcPr>
          <w:p w14:paraId="345D38FF"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7606F84" w14:textId="77777777" w:rsidR="00CB54B6" w:rsidRPr="00382449" w:rsidRDefault="00CB54B6" w:rsidP="003D5673">
            <w:pPr>
              <w:pStyle w:val="movimento"/>
              <w:rPr>
                <w:color w:val="002060"/>
              </w:rPr>
            </w:pPr>
            <w:r w:rsidRPr="00382449">
              <w:rPr>
                <w:color w:val="002060"/>
              </w:rPr>
              <w:t>BIONDI LORIS</w:t>
            </w:r>
          </w:p>
        </w:tc>
        <w:tc>
          <w:tcPr>
            <w:tcW w:w="2200" w:type="dxa"/>
            <w:tcMar>
              <w:top w:w="20" w:type="dxa"/>
              <w:left w:w="20" w:type="dxa"/>
              <w:bottom w:w="20" w:type="dxa"/>
              <w:right w:w="20" w:type="dxa"/>
            </w:tcMar>
            <w:vAlign w:val="center"/>
            <w:hideMark/>
          </w:tcPr>
          <w:p w14:paraId="49A315D6" w14:textId="77777777" w:rsidR="00CB54B6" w:rsidRPr="00382449" w:rsidRDefault="00CB54B6" w:rsidP="003D5673">
            <w:pPr>
              <w:pStyle w:val="movimento2"/>
              <w:rPr>
                <w:color w:val="002060"/>
              </w:rPr>
            </w:pPr>
            <w:r w:rsidRPr="00382449">
              <w:rPr>
                <w:color w:val="002060"/>
              </w:rPr>
              <w:t xml:space="preserve">(POLISPORTIVA VILLA PIGNA) </w:t>
            </w:r>
          </w:p>
        </w:tc>
      </w:tr>
      <w:tr w:rsidR="00CB54B6" w:rsidRPr="00382449" w14:paraId="6459CA25" w14:textId="77777777" w:rsidTr="003D5673">
        <w:tc>
          <w:tcPr>
            <w:tcW w:w="2200" w:type="dxa"/>
            <w:tcMar>
              <w:top w:w="20" w:type="dxa"/>
              <w:left w:w="20" w:type="dxa"/>
              <w:bottom w:w="20" w:type="dxa"/>
              <w:right w:w="20" w:type="dxa"/>
            </w:tcMar>
            <w:vAlign w:val="center"/>
            <w:hideMark/>
          </w:tcPr>
          <w:p w14:paraId="0742090C" w14:textId="77777777" w:rsidR="00CB54B6" w:rsidRPr="00382449" w:rsidRDefault="00CB54B6" w:rsidP="003D5673">
            <w:pPr>
              <w:pStyle w:val="movimento"/>
              <w:rPr>
                <w:color w:val="002060"/>
              </w:rPr>
            </w:pPr>
            <w:r w:rsidRPr="00382449">
              <w:rPr>
                <w:color w:val="002060"/>
              </w:rPr>
              <w:t>COSTANTINI ROBERTO</w:t>
            </w:r>
          </w:p>
        </w:tc>
        <w:tc>
          <w:tcPr>
            <w:tcW w:w="2200" w:type="dxa"/>
            <w:tcMar>
              <w:top w:w="20" w:type="dxa"/>
              <w:left w:w="20" w:type="dxa"/>
              <w:bottom w:w="20" w:type="dxa"/>
              <w:right w:w="20" w:type="dxa"/>
            </w:tcMar>
            <w:vAlign w:val="center"/>
            <w:hideMark/>
          </w:tcPr>
          <w:p w14:paraId="0B61C4FD" w14:textId="77777777" w:rsidR="00CB54B6" w:rsidRPr="00382449" w:rsidRDefault="00CB54B6" w:rsidP="003D5673">
            <w:pPr>
              <w:pStyle w:val="movimento2"/>
              <w:rPr>
                <w:color w:val="002060"/>
              </w:rPr>
            </w:pPr>
            <w:r w:rsidRPr="00382449">
              <w:rPr>
                <w:color w:val="002060"/>
              </w:rPr>
              <w:t xml:space="preserve">(RIPABERARDA) </w:t>
            </w:r>
          </w:p>
        </w:tc>
        <w:tc>
          <w:tcPr>
            <w:tcW w:w="800" w:type="dxa"/>
            <w:tcMar>
              <w:top w:w="20" w:type="dxa"/>
              <w:left w:w="20" w:type="dxa"/>
              <w:bottom w:w="20" w:type="dxa"/>
              <w:right w:w="20" w:type="dxa"/>
            </w:tcMar>
            <w:vAlign w:val="center"/>
            <w:hideMark/>
          </w:tcPr>
          <w:p w14:paraId="40CED72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A20EAAD" w14:textId="77777777" w:rsidR="00CB54B6" w:rsidRPr="00382449" w:rsidRDefault="00CB54B6" w:rsidP="003D5673">
            <w:pPr>
              <w:pStyle w:val="movimento"/>
              <w:rPr>
                <w:color w:val="002060"/>
              </w:rPr>
            </w:pPr>
            <w:r w:rsidRPr="00382449">
              <w:rPr>
                <w:color w:val="002060"/>
              </w:rPr>
              <w:t>BRUGIAFERRI LUCA</w:t>
            </w:r>
          </w:p>
        </w:tc>
        <w:tc>
          <w:tcPr>
            <w:tcW w:w="2200" w:type="dxa"/>
            <w:tcMar>
              <w:top w:w="20" w:type="dxa"/>
              <w:left w:w="20" w:type="dxa"/>
              <w:bottom w:w="20" w:type="dxa"/>
              <w:right w:w="20" w:type="dxa"/>
            </w:tcMar>
            <w:vAlign w:val="center"/>
            <w:hideMark/>
          </w:tcPr>
          <w:p w14:paraId="3BD7E430" w14:textId="77777777" w:rsidR="00CB54B6" w:rsidRPr="00382449" w:rsidRDefault="00CB54B6" w:rsidP="003D5673">
            <w:pPr>
              <w:pStyle w:val="movimento2"/>
              <w:rPr>
                <w:color w:val="002060"/>
              </w:rPr>
            </w:pPr>
            <w:r w:rsidRPr="00382449">
              <w:rPr>
                <w:color w:val="002060"/>
              </w:rPr>
              <w:t xml:space="preserve">(VIRTUS ASD) </w:t>
            </w:r>
          </w:p>
        </w:tc>
      </w:tr>
    </w:tbl>
    <w:p w14:paraId="63ACDCEF"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2B0A8B52" w14:textId="77777777" w:rsidTr="003D5673">
        <w:tc>
          <w:tcPr>
            <w:tcW w:w="2200" w:type="dxa"/>
            <w:tcMar>
              <w:top w:w="20" w:type="dxa"/>
              <w:left w:w="20" w:type="dxa"/>
              <w:bottom w:w="20" w:type="dxa"/>
              <w:right w:w="20" w:type="dxa"/>
            </w:tcMar>
            <w:vAlign w:val="center"/>
            <w:hideMark/>
          </w:tcPr>
          <w:p w14:paraId="79A4A173" w14:textId="77777777" w:rsidR="00CB54B6" w:rsidRPr="00382449" w:rsidRDefault="00CB54B6" w:rsidP="003D5673">
            <w:pPr>
              <w:pStyle w:val="movimento"/>
              <w:rPr>
                <w:color w:val="002060"/>
              </w:rPr>
            </w:pPr>
            <w:r w:rsidRPr="00382449">
              <w:rPr>
                <w:color w:val="002060"/>
              </w:rPr>
              <w:lastRenderedPageBreak/>
              <w:t>CIUCANI RICCARDO</w:t>
            </w:r>
          </w:p>
        </w:tc>
        <w:tc>
          <w:tcPr>
            <w:tcW w:w="2200" w:type="dxa"/>
            <w:tcMar>
              <w:top w:w="20" w:type="dxa"/>
              <w:left w:w="20" w:type="dxa"/>
              <w:bottom w:w="20" w:type="dxa"/>
              <w:right w:w="20" w:type="dxa"/>
            </w:tcMar>
            <w:vAlign w:val="center"/>
            <w:hideMark/>
          </w:tcPr>
          <w:p w14:paraId="3BD2B6CF" w14:textId="77777777" w:rsidR="00CB54B6" w:rsidRPr="00382449" w:rsidRDefault="00CB54B6" w:rsidP="003D5673">
            <w:pPr>
              <w:pStyle w:val="movimento2"/>
              <w:rPr>
                <w:color w:val="002060"/>
              </w:rPr>
            </w:pPr>
            <w:r w:rsidRPr="00382449">
              <w:rPr>
                <w:color w:val="002060"/>
              </w:rPr>
              <w:t xml:space="preserve">(ACADEMY CIVITANOVESE) </w:t>
            </w:r>
          </w:p>
        </w:tc>
        <w:tc>
          <w:tcPr>
            <w:tcW w:w="800" w:type="dxa"/>
            <w:tcMar>
              <w:top w:w="20" w:type="dxa"/>
              <w:left w:w="20" w:type="dxa"/>
              <w:bottom w:w="20" w:type="dxa"/>
              <w:right w:w="20" w:type="dxa"/>
            </w:tcMar>
            <w:vAlign w:val="center"/>
            <w:hideMark/>
          </w:tcPr>
          <w:p w14:paraId="1DBBEAC2"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D29D9DC" w14:textId="77777777" w:rsidR="00CB54B6" w:rsidRPr="00382449" w:rsidRDefault="00CB54B6" w:rsidP="003D5673">
            <w:pPr>
              <w:pStyle w:val="movimento"/>
              <w:rPr>
                <w:color w:val="002060"/>
              </w:rPr>
            </w:pPr>
            <w:r w:rsidRPr="00382449">
              <w:rPr>
                <w:color w:val="002060"/>
              </w:rPr>
              <w:t>RENDINA ANDREA</w:t>
            </w:r>
          </w:p>
        </w:tc>
        <w:tc>
          <w:tcPr>
            <w:tcW w:w="2200" w:type="dxa"/>
            <w:tcMar>
              <w:top w:w="20" w:type="dxa"/>
              <w:left w:w="20" w:type="dxa"/>
              <w:bottom w:w="20" w:type="dxa"/>
              <w:right w:w="20" w:type="dxa"/>
            </w:tcMar>
            <w:vAlign w:val="center"/>
            <w:hideMark/>
          </w:tcPr>
          <w:p w14:paraId="5997AE67" w14:textId="77777777" w:rsidR="00CB54B6" w:rsidRPr="00382449" w:rsidRDefault="00CB54B6" w:rsidP="003D5673">
            <w:pPr>
              <w:pStyle w:val="movimento2"/>
              <w:rPr>
                <w:color w:val="002060"/>
              </w:rPr>
            </w:pPr>
            <w:r w:rsidRPr="00382449">
              <w:rPr>
                <w:color w:val="002060"/>
              </w:rPr>
              <w:t xml:space="preserve">(ACCUMOLI GANG C5) </w:t>
            </w:r>
          </w:p>
        </w:tc>
      </w:tr>
      <w:tr w:rsidR="00CB54B6" w:rsidRPr="00382449" w14:paraId="72DF3851" w14:textId="77777777" w:rsidTr="003D5673">
        <w:tc>
          <w:tcPr>
            <w:tcW w:w="2200" w:type="dxa"/>
            <w:tcMar>
              <w:top w:w="20" w:type="dxa"/>
              <w:left w:w="20" w:type="dxa"/>
              <w:bottom w:w="20" w:type="dxa"/>
              <w:right w:w="20" w:type="dxa"/>
            </w:tcMar>
            <w:vAlign w:val="center"/>
            <w:hideMark/>
          </w:tcPr>
          <w:p w14:paraId="4E8FA3D4" w14:textId="77777777" w:rsidR="00CB54B6" w:rsidRPr="00382449" w:rsidRDefault="00CB54B6" w:rsidP="003D5673">
            <w:pPr>
              <w:pStyle w:val="movimento"/>
              <w:rPr>
                <w:color w:val="002060"/>
              </w:rPr>
            </w:pPr>
            <w:r w:rsidRPr="00382449">
              <w:rPr>
                <w:color w:val="002060"/>
              </w:rPr>
              <w:t>CANESTRARI ALESSANDRO</w:t>
            </w:r>
          </w:p>
        </w:tc>
        <w:tc>
          <w:tcPr>
            <w:tcW w:w="2200" w:type="dxa"/>
            <w:tcMar>
              <w:top w:w="20" w:type="dxa"/>
              <w:left w:w="20" w:type="dxa"/>
              <w:bottom w:w="20" w:type="dxa"/>
              <w:right w:w="20" w:type="dxa"/>
            </w:tcMar>
            <w:vAlign w:val="center"/>
            <w:hideMark/>
          </w:tcPr>
          <w:p w14:paraId="778CCA16" w14:textId="77777777" w:rsidR="00CB54B6" w:rsidRPr="00382449" w:rsidRDefault="00CB54B6" w:rsidP="003D5673">
            <w:pPr>
              <w:pStyle w:val="movimento2"/>
              <w:rPr>
                <w:color w:val="002060"/>
              </w:rPr>
            </w:pPr>
            <w:r w:rsidRPr="00382449">
              <w:rPr>
                <w:color w:val="002060"/>
              </w:rPr>
              <w:t xml:space="preserve">(ACLI AUDAX MONTECOSARO C5) </w:t>
            </w:r>
          </w:p>
        </w:tc>
        <w:tc>
          <w:tcPr>
            <w:tcW w:w="800" w:type="dxa"/>
            <w:tcMar>
              <w:top w:w="20" w:type="dxa"/>
              <w:left w:w="20" w:type="dxa"/>
              <w:bottom w:w="20" w:type="dxa"/>
              <w:right w:w="20" w:type="dxa"/>
            </w:tcMar>
            <w:vAlign w:val="center"/>
            <w:hideMark/>
          </w:tcPr>
          <w:p w14:paraId="6F31B88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1813410" w14:textId="77777777" w:rsidR="00CB54B6" w:rsidRPr="00382449" w:rsidRDefault="00CB54B6" w:rsidP="003D5673">
            <w:pPr>
              <w:pStyle w:val="movimento"/>
              <w:rPr>
                <w:color w:val="002060"/>
              </w:rPr>
            </w:pPr>
            <w:r w:rsidRPr="00382449">
              <w:rPr>
                <w:color w:val="002060"/>
              </w:rPr>
              <w:t>CESCA CRISTIAN</w:t>
            </w:r>
          </w:p>
        </w:tc>
        <w:tc>
          <w:tcPr>
            <w:tcW w:w="2200" w:type="dxa"/>
            <w:tcMar>
              <w:top w:w="20" w:type="dxa"/>
              <w:left w:w="20" w:type="dxa"/>
              <w:bottom w:w="20" w:type="dxa"/>
              <w:right w:w="20" w:type="dxa"/>
            </w:tcMar>
            <w:vAlign w:val="center"/>
            <w:hideMark/>
          </w:tcPr>
          <w:p w14:paraId="34B730FD" w14:textId="77777777" w:rsidR="00CB54B6" w:rsidRPr="00382449" w:rsidRDefault="00CB54B6" w:rsidP="003D5673">
            <w:pPr>
              <w:pStyle w:val="movimento2"/>
              <w:rPr>
                <w:color w:val="002060"/>
              </w:rPr>
            </w:pPr>
            <w:r w:rsidRPr="00382449">
              <w:rPr>
                <w:color w:val="002060"/>
              </w:rPr>
              <w:t xml:space="preserve">(ACLI AUDAX MONTECOSARO C5) </w:t>
            </w:r>
          </w:p>
        </w:tc>
      </w:tr>
      <w:tr w:rsidR="00CB54B6" w:rsidRPr="00382449" w14:paraId="6C9070E1" w14:textId="77777777" w:rsidTr="003D5673">
        <w:tc>
          <w:tcPr>
            <w:tcW w:w="2200" w:type="dxa"/>
            <w:tcMar>
              <w:top w:w="20" w:type="dxa"/>
              <w:left w:w="20" w:type="dxa"/>
              <w:bottom w:w="20" w:type="dxa"/>
              <w:right w:w="20" w:type="dxa"/>
            </w:tcMar>
            <w:vAlign w:val="center"/>
            <w:hideMark/>
          </w:tcPr>
          <w:p w14:paraId="78807688" w14:textId="77777777" w:rsidR="00CB54B6" w:rsidRPr="00382449" w:rsidRDefault="00CB54B6" w:rsidP="003D5673">
            <w:pPr>
              <w:pStyle w:val="movimento"/>
              <w:rPr>
                <w:color w:val="002060"/>
              </w:rPr>
            </w:pPr>
            <w:r w:rsidRPr="00382449">
              <w:rPr>
                <w:color w:val="002060"/>
              </w:rPr>
              <w:t>FERMANI LUCA</w:t>
            </w:r>
          </w:p>
        </w:tc>
        <w:tc>
          <w:tcPr>
            <w:tcW w:w="2200" w:type="dxa"/>
            <w:tcMar>
              <w:top w:w="20" w:type="dxa"/>
              <w:left w:w="20" w:type="dxa"/>
              <w:bottom w:w="20" w:type="dxa"/>
              <w:right w:w="20" w:type="dxa"/>
            </w:tcMar>
            <w:vAlign w:val="center"/>
            <w:hideMark/>
          </w:tcPr>
          <w:p w14:paraId="73502A07" w14:textId="77777777" w:rsidR="00CB54B6" w:rsidRPr="00382449" w:rsidRDefault="00CB54B6" w:rsidP="003D5673">
            <w:pPr>
              <w:pStyle w:val="movimento2"/>
              <w:rPr>
                <w:color w:val="002060"/>
              </w:rPr>
            </w:pPr>
            <w:r w:rsidRPr="00382449">
              <w:rPr>
                <w:color w:val="002060"/>
              </w:rPr>
              <w:t xml:space="preserve">(ACLI AUDAX MONTECOSARO C5) </w:t>
            </w:r>
          </w:p>
        </w:tc>
        <w:tc>
          <w:tcPr>
            <w:tcW w:w="800" w:type="dxa"/>
            <w:tcMar>
              <w:top w:w="20" w:type="dxa"/>
              <w:left w:w="20" w:type="dxa"/>
              <w:bottom w:w="20" w:type="dxa"/>
              <w:right w:w="20" w:type="dxa"/>
            </w:tcMar>
            <w:vAlign w:val="center"/>
            <w:hideMark/>
          </w:tcPr>
          <w:p w14:paraId="65693AAA"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0FC69CC" w14:textId="77777777" w:rsidR="00CB54B6" w:rsidRPr="00382449" w:rsidRDefault="00CB54B6" w:rsidP="003D5673">
            <w:pPr>
              <w:pStyle w:val="movimento"/>
              <w:rPr>
                <w:color w:val="002060"/>
              </w:rPr>
            </w:pPr>
            <w:r w:rsidRPr="00382449">
              <w:rPr>
                <w:color w:val="002060"/>
              </w:rPr>
              <w:t>PERUZZINI DIEGO</w:t>
            </w:r>
          </w:p>
        </w:tc>
        <w:tc>
          <w:tcPr>
            <w:tcW w:w="2200" w:type="dxa"/>
            <w:tcMar>
              <w:top w:w="20" w:type="dxa"/>
              <w:left w:w="20" w:type="dxa"/>
              <w:bottom w:w="20" w:type="dxa"/>
              <w:right w:w="20" w:type="dxa"/>
            </w:tcMar>
            <w:vAlign w:val="center"/>
            <w:hideMark/>
          </w:tcPr>
          <w:p w14:paraId="3E736903" w14:textId="77777777" w:rsidR="00CB54B6" w:rsidRPr="00382449" w:rsidRDefault="00CB54B6" w:rsidP="003D5673">
            <w:pPr>
              <w:pStyle w:val="movimento2"/>
              <w:rPr>
                <w:color w:val="002060"/>
              </w:rPr>
            </w:pPr>
            <w:r w:rsidRPr="00382449">
              <w:rPr>
                <w:color w:val="002060"/>
              </w:rPr>
              <w:t xml:space="preserve">(CALCIO A 5 CORINALDO) </w:t>
            </w:r>
          </w:p>
        </w:tc>
      </w:tr>
      <w:tr w:rsidR="00CB54B6" w:rsidRPr="00382449" w14:paraId="434F5687" w14:textId="77777777" w:rsidTr="003D5673">
        <w:tc>
          <w:tcPr>
            <w:tcW w:w="2200" w:type="dxa"/>
            <w:tcMar>
              <w:top w:w="20" w:type="dxa"/>
              <w:left w:w="20" w:type="dxa"/>
              <w:bottom w:w="20" w:type="dxa"/>
              <w:right w:w="20" w:type="dxa"/>
            </w:tcMar>
            <w:vAlign w:val="center"/>
            <w:hideMark/>
          </w:tcPr>
          <w:p w14:paraId="7C474AF1" w14:textId="77777777" w:rsidR="00CB54B6" w:rsidRPr="00382449" w:rsidRDefault="00CB54B6" w:rsidP="003D5673">
            <w:pPr>
              <w:pStyle w:val="movimento"/>
              <w:rPr>
                <w:color w:val="002060"/>
              </w:rPr>
            </w:pPr>
            <w:r w:rsidRPr="00382449">
              <w:rPr>
                <w:color w:val="002060"/>
              </w:rPr>
              <w:t>DI LORENZO ANDREA</w:t>
            </w:r>
          </w:p>
        </w:tc>
        <w:tc>
          <w:tcPr>
            <w:tcW w:w="2200" w:type="dxa"/>
            <w:tcMar>
              <w:top w:w="20" w:type="dxa"/>
              <w:left w:w="20" w:type="dxa"/>
              <w:bottom w:w="20" w:type="dxa"/>
              <w:right w:w="20" w:type="dxa"/>
            </w:tcMar>
            <w:vAlign w:val="center"/>
            <w:hideMark/>
          </w:tcPr>
          <w:p w14:paraId="5612EC45" w14:textId="77777777" w:rsidR="00CB54B6" w:rsidRPr="00382449" w:rsidRDefault="00CB54B6" w:rsidP="003D5673">
            <w:pPr>
              <w:pStyle w:val="movimento2"/>
              <w:rPr>
                <w:color w:val="002060"/>
              </w:rPr>
            </w:pPr>
            <w:r w:rsidRPr="00382449">
              <w:rPr>
                <w:color w:val="002060"/>
              </w:rPr>
              <w:t xml:space="preserve">(CASTIGNANO A.S.D.) </w:t>
            </w:r>
          </w:p>
        </w:tc>
        <w:tc>
          <w:tcPr>
            <w:tcW w:w="800" w:type="dxa"/>
            <w:tcMar>
              <w:top w:w="20" w:type="dxa"/>
              <w:left w:w="20" w:type="dxa"/>
              <w:bottom w:w="20" w:type="dxa"/>
              <w:right w:w="20" w:type="dxa"/>
            </w:tcMar>
            <w:vAlign w:val="center"/>
            <w:hideMark/>
          </w:tcPr>
          <w:p w14:paraId="2EFF027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80F2CB6" w14:textId="77777777" w:rsidR="00CB54B6" w:rsidRPr="00382449" w:rsidRDefault="00CB54B6" w:rsidP="003D5673">
            <w:pPr>
              <w:pStyle w:val="movimento"/>
              <w:rPr>
                <w:color w:val="002060"/>
              </w:rPr>
            </w:pPr>
            <w:r w:rsidRPr="00382449">
              <w:rPr>
                <w:color w:val="002060"/>
              </w:rPr>
              <w:t>GRANDI FEDERICO</w:t>
            </w:r>
          </w:p>
        </w:tc>
        <w:tc>
          <w:tcPr>
            <w:tcW w:w="2200" w:type="dxa"/>
            <w:tcMar>
              <w:top w:w="20" w:type="dxa"/>
              <w:left w:w="20" w:type="dxa"/>
              <w:bottom w:w="20" w:type="dxa"/>
              <w:right w:w="20" w:type="dxa"/>
            </w:tcMar>
            <w:vAlign w:val="center"/>
            <w:hideMark/>
          </w:tcPr>
          <w:p w14:paraId="4932F78A"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CITTA</w:t>
            </w:r>
            <w:proofErr w:type="gramEnd"/>
            <w:r w:rsidRPr="00382449">
              <w:rPr>
                <w:color w:val="002060"/>
              </w:rPr>
              <w:t xml:space="preserve"> DI FALCONARA) </w:t>
            </w:r>
          </w:p>
        </w:tc>
      </w:tr>
      <w:tr w:rsidR="00CB54B6" w:rsidRPr="00382449" w14:paraId="46C634C4" w14:textId="77777777" w:rsidTr="003D5673">
        <w:tc>
          <w:tcPr>
            <w:tcW w:w="2200" w:type="dxa"/>
            <w:tcMar>
              <w:top w:w="20" w:type="dxa"/>
              <w:left w:w="20" w:type="dxa"/>
              <w:bottom w:w="20" w:type="dxa"/>
              <w:right w:w="20" w:type="dxa"/>
            </w:tcMar>
            <w:vAlign w:val="center"/>
            <w:hideMark/>
          </w:tcPr>
          <w:p w14:paraId="55B75A60" w14:textId="77777777" w:rsidR="00CB54B6" w:rsidRPr="00382449" w:rsidRDefault="00CB54B6" w:rsidP="003D5673">
            <w:pPr>
              <w:pStyle w:val="movimento"/>
              <w:rPr>
                <w:color w:val="002060"/>
              </w:rPr>
            </w:pPr>
            <w:r w:rsidRPr="00382449">
              <w:rPr>
                <w:color w:val="002060"/>
              </w:rPr>
              <w:t>GUARINI VINCENZO</w:t>
            </w:r>
          </w:p>
        </w:tc>
        <w:tc>
          <w:tcPr>
            <w:tcW w:w="2200" w:type="dxa"/>
            <w:tcMar>
              <w:top w:w="20" w:type="dxa"/>
              <w:left w:w="20" w:type="dxa"/>
              <w:bottom w:w="20" w:type="dxa"/>
              <w:right w:w="20" w:type="dxa"/>
            </w:tcMar>
            <w:vAlign w:val="center"/>
            <w:hideMark/>
          </w:tcPr>
          <w:p w14:paraId="7612ECD6"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CITTA</w:t>
            </w:r>
            <w:proofErr w:type="gramEnd"/>
            <w:r w:rsidRPr="00382449">
              <w:rPr>
                <w:color w:val="002060"/>
              </w:rPr>
              <w:t xml:space="preserve"> DI FALCONARA) </w:t>
            </w:r>
          </w:p>
        </w:tc>
        <w:tc>
          <w:tcPr>
            <w:tcW w:w="800" w:type="dxa"/>
            <w:tcMar>
              <w:top w:w="20" w:type="dxa"/>
              <w:left w:w="20" w:type="dxa"/>
              <w:bottom w:w="20" w:type="dxa"/>
              <w:right w:w="20" w:type="dxa"/>
            </w:tcMar>
            <w:vAlign w:val="center"/>
            <w:hideMark/>
          </w:tcPr>
          <w:p w14:paraId="4F14D76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D97BE5D" w14:textId="77777777" w:rsidR="00CB54B6" w:rsidRPr="00382449" w:rsidRDefault="00CB54B6" w:rsidP="003D5673">
            <w:pPr>
              <w:pStyle w:val="movimento"/>
              <w:rPr>
                <w:color w:val="002060"/>
              </w:rPr>
            </w:pPr>
            <w:r w:rsidRPr="00382449">
              <w:rPr>
                <w:color w:val="002060"/>
              </w:rPr>
              <w:t>CAMELI ANDREA</w:t>
            </w:r>
          </w:p>
        </w:tc>
        <w:tc>
          <w:tcPr>
            <w:tcW w:w="2200" w:type="dxa"/>
            <w:tcMar>
              <w:top w:w="20" w:type="dxa"/>
              <w:left w:w="20" w:type="dxa"/>
              <w:bottom w:w="20" w:type="dxa"/>
              <w:right w:w="20" w:type="dxa"/>
            </w:tcMar>
            <w:vAlign w:val="center"/>
            <w:hideMark/>
          </w:tcPr>
          <w:p w14:paraId="716EE7F9"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CITTA</w:t>
            </w:r>
            <w:proofErr w:type="gramEnd"/>
            <w:r w:rsidRPr="00382449">
              <w:rPr>
                <w:color w:val="002060"/>
              </w:rPr>
              <w:t xml:space="preserve"> DI MARTINSICURO C5) </w:t>
            </w:r>
          </w:p>
        </w:tc>
      </w:tr>
      <w:tr w:rsidR="00CB54B6" w:rsidRPr="00382449" w14:paraId="4BAFAA48" w14:textId="77777777" w:rsidTr="003D5673">
        <w:tc>
          <w:tcPr>
            <w:tcW w:w="2200" w:type="dxa"/>
            <w:tcMar>
              <w:top w:w="20" w:type="dxa"/>
              <w:left w:w="20" w:type="dxa"/>
              <w:bottom w:w="20" w:type="dxa"/>
              <w:right w:w="20" w:type="dxa"/>
            </w:tcMar>
            <w:vAlign w:val="center"/>
            <w:hideMark/>
          </w:tcPr>
          <w:p w14:paraId="3CE3200A" w14:textId="77777777" w:rsidR="00CB54B6" w:rsidRPr="00382449" w:rsidRDefault="00CB54B6" w:rsidP="003D5673">
            <w:pPr>
              <w:pStyle w:val="movimento"/>
              <w:rPr>
                <w:color w:val="002060"/>
              </w:rPr>
            </w:pPr>
            <w:r w:rsidRPr="00382449">
              <w:rPr>
                <w:color w:val="002060"/>
              </w:rPr>
              <w:t>AROUCH REDOUANE</w:t>
            </w:r>
          </w:p>
        </w:tc>
        <w:tc>
          <w:tcPr>
            <w:tcW w:w="2200" w:type="dxa"/>
            <w:tcMar>
              <w:top w:w="20" w:type="dxa"/>
              <w:left w:w="20" w:type="dxa"/>
              <w:bottom w:w="20" w:type="dxa"/>
              <w:right w:w="20" w:type="dxa"/>
            </w:tcMar>
            <w:vAlign w:val="center"/>
            <w:hideMark/>
          </w:tcPr>
          <w:p w14:paraId="7050FB7E" w14:textId="77777777" w:rsidR="00CB54B6" w:rsidRPr="00382449" w:rsidRDefault="00CB54B6" w:rsidP="003D5673">
            <w:pPr>
              <w:pStyle w:val="movimento2"/>
              <w:rPr>
                <w:color w:val="002060"/>
              </w:rPr>
            </w:pPr>
            <w:r w:rsidRPr="00382449">
              <w:rPr>
                <w:color w:val="002060"/>
              </w:rPr>
              <w:t xml:space="preserve">(DURANTINA SANTA CECILIA) </w:t>
            </w:r>
          </w:p>
        </w:tc>
        <w:tc>
          <w:tcPr>
            <w:tcW w:w="800" w:type="dxa"/>
            <w:tcMar>
              <w:top w:w="20" w:type="dxa"/>
              <w:left w:w="20" w:type="dxa"/>
              <w:bottom w:w="20" w:type="dxa"/>
              <w:right w:w="20" w:type="dxa"/>
            </w:tcMar>
            <w:vAlign w:val="center"/>
            <w:hideMark/>
          </w:tcPr>
          <w:p w14:paraId="6DCD0522"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D4AED00" w14:textId="77777777" w:rsidR="00CB54B6" w:rsidRPr="00382449" w:rsidRDefault="00CB54B6" w:rsidP="003D5673">
            <w:pPr>
              <w:pStyle w:val="movimento"/>
              <w:rPr>
                <w:color w:val="002060"/>
              </w:rPr>
            </w:pPr>
            <w:r w:rsidRPr="00382449">
              <w:rPr>
                <w:color w:val="002060"/>
              </w:rPr>
              <w:t>FRABONI MICHELE</w:t>
            </w:r>
          </w:p>
        </w:tc>
        <w:tc>
          <w:tcPr>
            <w:tcW w:w="2200" w:type="dxa"/>
            <w:tcMar>
              <w:top w:w="20" w:type="dxa"/>
              <w:left w:w="20" w:type="dxa"/>
              <w:bottom w:w="20" w:type="dxa"/>
              <w:right w:w="20" w:type="dxa"/>
            </w:tcMar>
            <w:vAlign w:val="center"/>
            <w:hideMark/>
          </w:tcPr>
          <w:p w14:paraId="6E72F862" w14:textId="77777777" w:rsidR="00CB54B6" w:rsidRPr="00382449" w:rsidRDefault="00CB54B6" w:rsidP="003D5673">
            <w:pPr>
              <w:pStyle w:val="movimento2"/>
              <w:rPr>
                <w:color w:val="002060"/>
              </w:rPr>
            </w:pPr>
            <w:r w:rsidRPr="00382449">
              <w:rPr>
                <w:color w:val="002060"/>
              </w:rPr>
              <w:t xml:space="preserve">(EUROPE TT) </w:t>
            </w:r>
          </w:p>
        </w:tc>
      </w:tr>
      <w:tr w:rsidR="00CB54B6" w:rsidRPr="00382449" w14:paraId="32D1716A" w14:textId="77777777" w:rsidTr="003D5673">
        <w:tc>
          <w:tcPr>
            <w:tcW w:w="2200" w:type="dxa"/>
            <w:tcMar>
              <w:top w:w="20" w:type="dxa"/>
              <w:left w:w="20" w:type="dxa"/>
              <w:bottom w:w="20" w:type="dxa"/>
              <w:right w:w="20" w:type="dxa"/>
            </w:tcMar>
            <w:vAlign w:val="center"/>
            <w:hideMark/>
          </w:tcPr>
          <w:p w14:paraId="2D246E8A" w14:textId="77777777" w:rsidR="00CB54B6" w:rsidRPr="00382449" w:rsidRDefault="00CB54B6" w:rsidP="003D5673">
            <w:pPr>
              <w:pStyle w:val="movimento"/>
              <w:rPr>
                <w:color w:val="002060"/>
              </w:rPr>
            </w:pPr>
            <w:r w:rsidRPr="00382449">
              <w:rPr>
                <w:color w:val="002060"/>
              </w:rPr>
              <w:t>RICCI RICCARDO</w:t>
            </w:r>
          </w:p>
        </w:tc>
        <w:tc>
          <w:tcPr>
            <w:tcW w:w="2200" w:type="dxa"/>
            <w:tcMar>
              <w:top w:w="20" w:type="dxa"/>
              <w:left w:w="20" w:type="dxa"/>
              <w:bottom w:w="20" w:type="dxa"/>
              <w:right w:w="20" w:type="dxa"/>
            </w:tcMar>
            <w:vAlign w:val="center"/>
            <w:hideMark/>
          </w:tcPr>
          <w:p w14:paraId="69B16A90" w14:textId="77777777" w:rsidR="00CB54B6" w:rsidRPr="00382449" w:rsidRDefault="00CB54B6" w:rsidP="003D5673">
            <w:pPr>
              <w:pStyle w:val="movimento2"/>
              <w:rPr>
                <w:color w:val="002060"/>
              </w:rPr>
            </w:pPr>
            <w:r w:rsidRPr="00382449">
              <w:rPr>
                <w:color w:val="002060"/>
              </w:rPr>
              <w:t xml:space="preserve">(EUROPE TT) </w:t>
            </w:r>
          </w:p>
        </w:tc>
        <w:tc>
          <w:tcPr>
            <w:tcW w:w="800" w:type="dxa"/>
            <w:tcMar>
              <w:top w:w="20" w:type="dxa"/>
              <w:left w:w="20" w:type="dxa"/>
              <w:bottom w:w="20" w:type="dxa"/>
              <w:right w:w="20" w:type="dxa"/>
            </w:tcMar>
            <w:vAlign w:val="center"/>
            <w:hideMark/>
          </w:tcPr>
          <w:p w14:paraId="56520CA0"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4BB28B3" w14:textId="77777777" w:rsidR="00CB54B6" w:rsidRPr="00382449" w:rsidRDefault="00CB54B6" w:rsidP="003D5673">
            <w:pPr>
              <w:pStyle w:val="movimento"/>
              <w:rPr>
                <w:color w:val="002060"/>
              </w:rPr>
            </w:pPr>
            <w:r w:rsidRPr="00382449">
              <w:rPr>
                <w:color w:val="002060"/>
              </w:rPr>
              <w:t>MUSTAFI ADIS</w:t>
            </w:r>
          </w:p>
        </w:tc>
        <w:tc>
          <w:tcPr>
            <w:tcW w:w="2200" w:type="dxa"/>
            <w:tcMar>
              <w:top w:w="20" w:type="dxa"/>
              <w:left w:w="20" w:type="dxa"/>
              <w:bottom w:w="20" w:type="dxa"/>
              <w:right w:w="20" w:type="dxa"/>
            </w:tcMar>
            <w:vAlign w:val="center"/>
            <w:hideMark/>
          </w:tcPr>
          <w:p w14:paraId="3B1514F3" w14:textId="77777777" w:rsidR="00CB54B6" w:rsidRPr="00382449" w:rsidRDefault="00CB54B6" w:rsidP="003D5673">
            <w:pPr>
              <w:pStyle w:val="movimento2"/>
              <w:rPr>
                <w:color w:val="002060"/>
              </w:rPr>
            </w:pPr>
            <w:r w:rsidRPr="00382449">
              <w:rPr>
                <w:color w:val="002060"/>
              </w:rPr>
              <w:t xml:space="preserve">(FABRIANO CALCIO A 5 2023) </w:t>
            </w:r>
          </w:p>
        </w:tc>
      </w:tr>
      <w:tr w:rsidR="00CB54B6" w:rsidRPr="00382449" w14:paraId="52E84473" w14:textId="77777777" w:rsidTr="003D5673">
        <w:tc>
          <w:tcPr>
            <w:tcW w:w="2200" w:type="dxa"/>
            <w:tcMar>
              <w:top w:w="20" w:type="dxa"/>
              <w:left w:w="20" w:type="dxa"/>
              <w:bottom w:w="20" w:type="dxa"/>
              <w:right w:w="20" w:type="dxa"/>
            </w:tcMar>
            <w:vAlign w:val="center"/>
            <w:hideMark/>
          </w:tcPr>
          <w:p w14:paraId="27F8BFC2" w14:textId="77777777" w:rsidR="00CB54B6" w:rsidRPr="00382449" w:rsidRDefault="00CB54B6" w:rsidP="003D5673">
            <w:pPr>
              <w:pStyle w:val="movimento"/>
              <w:rPr>
                <w:color w:val="002060"/>
              </w:rPr>
            </w:pPr>
            <w:r w:rsidRPr="00382449">
              <w:rPr>
                <w:color w:val="002060"/>
              </w:rPr>
              <w:t>CARBONARI ALESSIO</w:t>
            </w:r>
          </w:p>
        </w:tc>
        <w:tc>
          <w:tcPr>
            <w:tcW w:w="2200" w:type="dxa"/>
            <w:tcMar>
              <w:top w:w="20" w:type="dxa"/>
              <w:left w:w="20" w:type="dxa"/>
              <w:bottom w:w="20" w:type="dxa"/>
              <w:right w:w="20" w:type="dxa"/>
            </w:tcMar>
            <w:vAlign w:val="center"/>
            <w:hideMark/>
          </w:tcPr>
          <w:p w14:paraId="0CE13D90" w14:textId="77777777" w:rsidR="00CB54B6" w:rsidRPr="00382449" w:rsidRDefault="00CB54B6" w:rsidP="003D5673">
            <w:pPr>
              <w:pStyle w:val="movimento2"/>
              <w:rPr>
                <w:color w:val="002060"/>
              </w:rPr>
            </w:pPr>
            <w:r w:rsidRPr="00382449">
              <w:rPr>
                <w:color w:val="002060"/>
              </w:rPr>
              <w:t xml:space="preserve">(FUTSAL OTTRANO) </w:t>
            </w:r>
          </w:p>
        </w:tc>
        <w:tc>
          <w:tcPr>
            <w:tcW w:w="800" w:type="dxa"/>
            <w:tcMar>
              <w:top w:w="20" w:type="dxa"/>
              <w:left w:w="20" w:type="dxa"/>
              <w:bottom w:w="20" w:type="dxa"/>
              <w:right w:w="20" w:type="dxa"/>
            </w:tcMar>
            <w:vAlign w:val="center"/>
            <w:hideMark/>
          </w:tcPr>
          <w:p w14:paraId="380366C0"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5899862" w14:textId="77777777" w:rsidR="00CB54B6" w:rsidRPr="00382449" w:rsidRDefault="00CB54B6" w:rsidP="003D5673">
            <w:pPr>
              <w:pStyle w:val="movimento"/>
              <w:rPr>
                <w:color w:val="002060"/>
              </w:rPr>
            </w:pPr>
            <w:r w:rsidRPr="00382449">
              <w:rPr>
                <w:color w:val="002060"/>
              </w:rPr>
              <w:t>COCCIA LUCA MICHELE</w:t>
            </w:r>
          </w:p>
        </w:tc>
        <w:tc>
          <w:tcPr>
            <w:tcW w:w="2200" w:type="dxa"/>
            <w:tcMar>
              <w:top w:w="20" w:type="dxa"/>
              <w:left w:w="20" w:type="dxa"/>
              <w:bottom w:w="20" w:type="dxa"/>
              <w:right w:w="20" w:type="dxa"/>
            </w:tcMar>
            <w:vAlign w:val="center"/>
            <w:hideMark/>
          </w:tcPr>
          <w:p w14:paraId="3AA7D021" w14:textId="77777777" w:rsidR="00CB54B6" w:rsidRPr="00382449" w:rsidRDefault="00CB54B6" w:rsidP="003D5673">
            <w:pPr>
              <w:pStyle w:val="movimento2"/>
              <w:rPr>
                <w:color w:val="002060"/>
              </w:rPr>
            </w:pPr>
            <w:r w:rsidRPr="00382449">
              <w:rPr>
                <w:color w:val="002060"/>
              </w:rPr>
              <w:t xml:space="preserve">(FUTSAL OTTRANO) </w:t>
            </w:r>
          </w:p>
        </w:tc>
      </w:tr>
      <w:tr w:rsidR="00CB54B6" w:rsidRPr="00382449" w14:paraId="32FA0FE9" w14:textId="77777777" w:rsidTr="003D5673">
        <w:tc>
          <w:tcPr>
            <w:tcW w:w="2200" w:type="dxa"/>
            <w:tcMar>
              <w:top w:w="20" w:type="dxa"/>
              <w:left w:w="20" w:type="dxa"/>
              <w:bottom w:w="20" w:type="dxa"/>
              <w:right w:w="20" w:type="dxa"/>
            </w:tcMar>
            <w:vAlign w:val="center"/>
            <w:hideMark/>
          </w:tcPr>
          <w:p w14:paraId="3396CE0A" w14:textId="77777777" w:rsidR="00CB54B6" w:rsidRPr="00382449" w:rsidRDefault="00CB54B6" w:rsidP="003D5673">
            <w:pPr>
              <w:pStyle w:val="movimento"/>
              <w:rPr>
                <w:color w:val="002060"/>
              </w:rPr>
            </w:pPr>
            <w:r w:rsidRPr="00382449">
              <w:rPr>
                <w:color w:val="002060"/>
              </w:rPr>
              <w:t>GUIDI LORENZO</w:t>
            </w:r>
          </w:p>
        </w:tc>
        <w:tc>
          <w:tcPr>
            <w:tcW w:w="2200" w:type="dxa"/>
            <w:tcMar>
              <w:top w:w="20" w:type="dxa"/>
              <w:left w:w="20" w:type="dxa"/>
              <w:bottom w:w="20" w:type="dxa"/>
              <w:right w:w="20" w:type="dxa"/>
            </w:tcMar>
            <w:vAlign w:val="center"/>
            <w:hideMark/>
          </w:tcPr>
          <w:p w14:paraId="3B6B1C71" w14:textId="77777777" w:rsidR="00CB54B6" w:rsidRPr="00382449" w:rsidRDefault="00CB54B6" w:rsidP="003D5673">
            <w:pPr>
              <w:pStyle w:val="movimento2"/>
              <w:rPr>
                <w:color w:val="002060"/>
              </w:rPr>
            </w:pPr>
            <w:r w:rsidRPr="00382449">
              <w:rPr>
                <w:color w:val="002060"/>
              </w:rPr>
              <w:t xml:space="preserve">(FUTSAL OTTRANO) </w:t>
            </w:r>
          </w:p>
        </w:tc>
        <w:tc>
          <w:tcPr>
            <w:tcW w:w="800" w:type="dxa"/>
            <w:tcMar>
              <w:top w:w="20" w:type="dxa"/>
              <w:left w:w="20" w:type="dxa"/>
              <w:bottom w:w="20" w:type="dxa"/>
              <w:right w:w="20" w:type="dxa"/>
            </w:tcMar>
            <w:vAlign w:val="center"/>
            <w:hideMark/>
          </w:tcPr>
          <w:p w14:paraId="172EE77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D7317A5" w14:textId="77777777" w:rsidR="00CB54B6" w:rsidRPr="00382449" w:rsidRDefault="00CB54B6" w:rsidP="003D5673">
            <w:pPr>
              <w:pStyle w:val="movimento"/>
              <w:rPr>
                <w:color w:val="002060"/>
              </w:rPr>
            </w:pPr>
            <w:r w:rsidRPr="00382449">
              <w:rPr>
                <w:color w:val="002060"/>
              </w:rPr>
              <w:t>DE CAGNA ALESSANDRO</w:t>
            </w:r>
          </w:p>
        </w:tc>
        <w:tc>
          <w:tcPr>
            <w:tcW w:w="2200" w:type="dxa"/>
            <w:tcMar>
              <w:top w:w="20" w:type="dxa"/>
              <w:left w:w="20" w:type="dxa"/>
              <w:bottom w:w="20" w:type="dxa"/>
              <w:right w:w="20" w:type="dxa"/>
            </w:tcMar>
            <w:vAlign w:val="center"/>
            <w:hideMark/>
          </w:tcPr>
          <w:p w14:paraId="435F1D76" w14:textId="77777777" w:rsidR="00CB54B6" w:rsidRPr="00382449" w:rsidRDefault="00CB54B6" w:rsidP="003D5673">
            <w:pPr>
              <w:pStyle w:val="movimento2"/>
              <w:rPr>
                <w:color w:val="002060"/>
              </w:rPr>
            </w:pPr>
            <w:r w:rsidRPr="00382449">
              <w:rPr>
                <w:color w:val="002060"/>
              </w:rPr>
              <w:t xml:space="preserve">(FUTSAL SENTINUM) </w:t>
            </w:r>
          </w:p>
        </w:tc>
      </w:tr>
      <w:tr w:rsidR="00CB54B6" w:rsidRPr="00382449" w14:paraId="39BBAF16" w14:textId="77777777" w:rsidTr="003D5673">
        <w:tc>
          <w:tcPr>
            <w:tcW w:w="2200" w:type="dxa"/>
            <w:tcMar>
              <w:top w:w="20" w:type="dxa"/>
              <w:left w:w="20" w:type="dxa"/>
              <w:bottom w:w="20" w:type="dxa"/>
              <w:right w:w="20" w:type="dxa"/>
            </w:tcMar>
            <w:vAlign w:val="center"/>
            <w:hideMark/>
          </w:tcPr>
          <w:p w14:paraId="3E412188" w14:textId="77777777" w:rsidR="00CB54B6" w:rsidRPr="00382449" w:rsidRDefault="00CB54B6" w:rsidP="003D5673">
            <w:pPr>
              <w:pStyle w:val="movimento"/>
              <w:rPr>
                <w:color w:val="002060"/>
              </w:rPr>
            </w:pPr>
            <w:r w:rsidRPr="00382449">
              <w:rPr>
                <w:color w:val="002060"/>
              </w:rPr>
              <w:t>BONFANTI LIAM</w:t>
            </w:r>
          </w:p>
        </w:tc>
        <w:tc>
          <w:tcPr>
            <w:tcW w:w="2200" w:type="dxa"/>
            <w:tcMar>
              <w:top w:w="20" w:type="dxa"/>
              <w:left w:w="20" w:type="dxa"/>
              <w:bottom w:w="20" w:type="dxa"/>
              <w:right w:w="20" w:type="dxa"/>
            </w:tcMar>
            <w:vAlign w:val="center"/>
            <w:hideMark/>
          </w:tcPr>
          <w:p w14:paraId="63B0279C" w14:textId="77777777" w:rsidR="00CB54B6" w:rsidRPr="00382449" w:rsidRDefault="00CB54B6" w:rsidP="003D5673">
            <w:pPr>
              <w:pStyle w:val="movimento2"/>
              <w:rPr>
                <w:color w:val="002060"/>
              </w:rPr>
            </w:pPr>
            <w:r w:rsidRPr="00382449">
              <w:rPr>
                <w:color w:val="002060"/>
              </w:rPr>
              <w:t xml:space="preserve">(GRADARA CALCIO) </w:t>
            </w:r>
          </w:p>
        </w:tc>
        <w:tc>
          <w:tcPr>
            <w:tcW w:w="800" w:type="dxa"/>
            <w:tcMar>
              <w:top w:w="20" w:type="dxa"/>
              <w:left w:w="20" w:type="dxa"/>
              <w:bottom w:w="20" w:type="dxa"/>
              <w:right w:w="20" w:type="dxa"/>
            </w:tcMar>
            <w:vAlign w:val="center"/>
            <w:hideMark/>
          </w:tcPr>
          <w:p w14:paraId="77EC774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5A8659D" w14:textId="77777777" w:rsidR="00CB54B6" w:rsidRPr="00382449" w:rsidRDefault="00CB54B6" w:rsidP="003D5673">
            <w:pPr>
              <w:pStyle w:val="movimento"/>
              <w:rPr>
                <w:color w:val="002060"/>
              </w:rPr>
            </w:pPr>
            <w:r w:rsidRPr="00382449">
              <w:rPr>
                <w:color w:val="002060"/>
              </w:rPr>
              <w:t>IENNACO FRANCESCO</w:t>
            </w:r>
          </w:p>
        </w:tc>
        <w:tc>
          <w:tcPr>
            <w:tcW w:w="2200" w:type="dxa"/>
            <w:tcMar>
              <w:top w:w="20" w:type="dxa"/>
              <w:left w:w="20" w:type="dxa"/>
              <w:bottom w:w="20" w:type="dxa"/>
              <w:right w:w="20" w:type="dxa"/>
            </w:tcMar>
            <w:vAlign w:val="center"/>
            <w:hideMark/>
          </w:tcPr>
          <w:p w14:paraId="684EFFE4" w14:textId="77777777" w:rsidR="00CB54B6" w:rsidRPr="00382449" w:rsidRDefault="00CB54B6" w:rsidP="003D5673">
            <w:pPr>
              <w:pStyle w:val="movimento2"/>
              <w:rPr>
                <w:color w:val="002060"/>
              </w:rPr>
            </w:pPr>
            <w:r w:rsidRPr="00382449">
              <w:rPr>
                <w:color w:val="002060"/>
              </w:rPr>
              <w:t xml:space="preserve">(GRADARA CALCIO) </w:t>
            </w:r>
          </w:p>
        </w:tc>
      </w:tr>
      <w:tr w:rsidR="00CB54B6" w:rsidRPr="00382449" w14:paraId="403EA73D" w14:textId="77777777" w:rsidTr="003D5673">
        <w:tc>
          <w:tcPr>
            <w:tcW w:w="2200" w:type="dxa"/>
            <w:tcMar>
              <w:top w:w="20" w:type="dxa"/>
              <w:left w:w="20" w:type="dxa"/>
              <w:bottom w:w="20" w:type="dxa"/>
              <w:right w:w="20" w:type="dxa"/>
            </w:tcMar>
            <w:vAlign w:val="center"/>
            <w:hideMark/>
          </w:tcPr>
          <w:p w14:paraId="7038AFFD" w14:textId="77777777" w:rsidR="00CB54B6" w:rsidRPr="00382449" w:rsidRDefault="00CB54B6" w:rsidP="003D5673">
            <w:pPr>
              <w:pStyle w:val="movimento"/>
              <w:rPr>
                <w:color w:val="002060"/>
              </w:rPr>
            </w:pPr>
            <w:r w:rsidRPr="00382449">
              <w:rPr>
                <w:color w:val="002060"/>
              </w:rPr>
              <w:t>FULIGNI ALEX</w:t>
            </w:r>
          </w:p>
        </w:tc>
        <w:tc>
          <w:tcPr>
            <w:tcW w:w="2200" w:type="dxa"/>
            <w:tcMar>
              <w:top w:w="20" w:type="dxa"/>
              <w:left w:w="20" w:type="dxa"/>
              <w:bottom w:w="20" w:type="dxa"/>
              <w:right w:w="20" w:type="dxa"/>
            </w:tcMar>
            <w:vAlign w:val="center"/>
            <w:hideMark/>
          </w:tcPr>
          <w:p w14:paraId="49C46450" w14:textId="77777777" w:rsidR="00CB54B6" w:rsidRPr="00382449" w:rsidRDefault="00CB54B6" w:rsidP="003D5673">
            <w:pPr>
              <w:pStyle w:val="movimento2"/>
              <w:rPr>
                <w:color w:val="002060"/>
              </w:rPr>
            </w:pPr>
            <w:r w:rsidRPr="00382449">
              <w:rPr>
                <w:color w:val="002060"/>
              </w:rPr>
              <w:t xml:space="preserve">(SAN COSTANZO C5) </w:t>
            </w:r>
          </w:p>
        </w:tc>
        <w:tc>
          <w:tcPr>
            <w:tcW w:w="800" w:type="dxa"/>
            <w:tcMar>
              <w:top w:w="20" w:type="dxa"/>
              <w:left w:w="20" w:type="dxa"/>
              <w:bottom w:w="20" w:type="dxa"/>
              <w:right w:w="20" w:type="dxa"/>
            </w:tcMar>
            <w:vAlign w:val="center"/>
            <w:hideMark/>
          </w:tcPr>
          <w:p w14:paraId="0E491E0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61147D6" w14:textId="77777777" w:rsidR="00CB54B6" w:rsidRPr="00382449" w:rsidRDefault="00CB54B6" w:rsidP="003D5673">
            <w:pPr>
              <w:pStyle w:val="movimento"/>
              <w:rPr>
                <w:color w:val="002060"/>
              </w:rPr>
            </w:pPr>
            <w:r w:rsidRPr="00382449">
              <w:rPr>
                <w:color w:val="002060"/>
              </w:rPr>
              <w:t>SERFILIPPI TOMMASO</w:t>
            </w:r>
          </w:p>
        </w:tc>
        <w:tc>
          <w:tcPr>
            <w:tcW w:w="2200" w:type="dxa"/>
            <w:tcMar>
              <w:top w:w="20" w:type="dxa"/>
              <w:left w:w="20" w:type="dxa"/>
              <w:bottom w:w="20" w:type="dxa"/>
              <w:right w:w="20" w:type="dxa"/>
            </w:tcMar>
            <w:vAlign w:val="center"/>
            <w:hideMark/>
          </w:tcPr>
          <w:p w14:paraId="7FFDA20C" w14:textId="77777777" w:rsidR="00CB54B6" w:rsidRPr="00382449" w:rsidRDefault="00CB54B6" w:rsidP="003D5673">
            <w:pPr>
              <w:pStyle w:val="movimento2"/>
              <w:rPr>
                <w:color w:val="002060"/>
              </w:rPr>
            </w:pPr>
            <w:r w:rsidRPr="00382449">
              <w:rPr>
                <w:color w:val="002060"/>
              </w:rPr>
              <w:t xml:space="preserve">(SAN COSTANZO C5) </w:t>
            </w:r>
          </w:p>
        </w:tc>
      </w:tr>
      <w:tr w:rsidR="00CB54B6" w:rsidRPr="00382449" w14:paraId="64177796" w14:textId="77777777" w:rsidTr="003D5673">
        <w:tc>
          <w:tcPr>
            <w:tcW w:w="2200" w:type="dxa"/>
            <w:tcMar>
              <w:top w:w="20" w:type="dxa"/>
              <w:left w:w="20" w:type="dxa"/>
              <w:bottom w:w="20" w:type="dxa"/>
              <w:right w:w="20" w:type="dxa"/>
            </w:tcMar>
            <w:vAlign w:val="center"/>
            <w:hideMark/>
          </w:tcPr>
          <w:p w14:paraId="3EA292D2" w14:textId="77777777" w:rsidR="00CB54B6" w:rsidRPr="00382449" w:rsidRDefault="00CB54B6" w:rsidP="003D5673">
            <w:pPr>
              <w:pStyle w:val="movimento"/>
              <w:rPr>
                <w:color w:val="002060"/>
              </w:rPr>
            </w:pPr>
            <w:r w:rsidRPr="00382449">
              <w:rPr>
                <w:color w:val="002060"/>
              </w:rPr>
              <w:t>MONTI FILIPPO</w:t>
            </w:r>
          </w:p>
        </w:tc>
        <w:tc>
          <w:tcPr>
            <w:tcW w:w="2200" w:type="dxa"/>
            <w:tcMar>
              <w:top w:w="20" w:type="dxa"/>
              <w:left w:w="20" w:type="dxa"/>
              <w:bottom w:w="20" w:type="dxa"/>
              <w:right w:w="20" w:type="dxa"/>
            </w:tcMar>
            <w:vAlign w:val="center"/>
            <w:hideMark/>
          </w:tcPr>
          <w:p w14:paraId="7DE75CF3" w14:textId="77777777" w:rsidR="00CB54B6" w:rsidRPr="00382449" w:rsidRDefault="00CB54B6" w:rsidP="003D5673">
            <w:pPr>
              <w:pStyle w:val="movimento2"/>
              <w:rPr>
                <w:color w:val="002060"/>
              </w:rPr>
            </w:pPr>
            <w:r w:rsidRPr="00382449">
              <w:rPr>
                <w:color w:val="002060"/>
              </w:rPr>
              <w:t xml:space="preserve">(SPECIAL ONE SPORTING CLUB) </w:t>
            </w:r>
          </w:p>
        </w:tc>
        <w:tc>
          <w:tcPr>
            <w:tcW w:w="800" w:type="dxa"/>
            <w:tcMar>
              <w:top w:w="20" w:type="dxa"/>
              <w:left w:w="20" w:type="dxa"/>
              <w:bottom w:w="20" w:type="dxa"/>
              <w:right w:w="20" w:type="dxa"/>
            </w:tcMar>
            <w:vAlign w:val="center"/>
            <w:hideMark/>
          </w:tcPr>
          <w:p w14:paraId="2FE5CE3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E25CCA9" w14:textId="77777777" w:rsidR="00CB54B6" w:rsidRPr="00382449" w:rsidRDefault="00CB54B6" w:rsidP="003D5673">
            <w:pPr>
              <w:pStyle w:val="movimento"/>
              <w:rPr>
                <w:color w:val="002060"/>
              </w:rPr>
            </w:pPr>
            <w:r w:rsidRPr="00382449">
              <w:rPr>
                <w:color w:val="002060"/>
              </w:rPr>
              <w:t>GIGANTI CARLO GABRIEL</w:t>
            </w:r>
          </w:p>
        </w:tc>
        <w:tc>
          <w:tcPr>
            <w:tcW w:w="2200" w:type="dxa"/>
            <w:tcMar>
              <w:top w:w="20" w:type="dxa"/>
              <w:left w:w="20" w:type="dxa"/>
              <w:bottom w:w="20" w:type="dxa"/>
              <w:right w:w="20" w:type="dxa"/>
            </w:tcMar>
            <w:vAlign w:val="center"/>
            <w:hideMark/>
          </w:tcPr>
          <w:p w14:paraId="2B292259" w14:textId="77777777" w:rsidR="00CB54B6" w:rsidRPr="00382449" w:rsidRDefault="00CB54B6" w:rsidP="003D5673">
            <w:pPr>
              <w:pStyle w:val="movimento2"/>
              <w:rPr>
                <w:color w:val="002060"/>
              </w:rPr>
            </w:pPr>
            <w:r w:rsidRPr="00382449">
              <w:rPr>
                <w:color w:val="002060"/>
              </w:rPr>
              <w:t xml:space="preserve">(TRUENTIN LAMA) </w:t>
            </w:r>
          </w:p>
        </w:tc>
      </w:tr>
      <w:tr w:rsidR="00CB54B6" w:rsidRPr="00382449" w14:paraId="20BABA34" w14:textId="77777777" w:rsidTr="003D5673">
        <w:tc>
          <w:tcPr>
            <w:tcW w:w="2200" w:type="dxa"/>
            <w:tcMar>
              <w:top w:w="20" w:type="dxa"/>
              <w:left w:w="20" w:type="dxa"/>
              <w:bottom w:w="20" w:type="dxa"/>
              <w:right w:w="20" w:type="dxa"/>
            </w:tcMar>
            <w:vAlign w:val="center"/>
            <w:hideMark/>
          </w:tcPr>
          <w:p w14:paraId="7353ABBA" w14:textId="77777777" w:rsidR="00CB54B6" w:rsidRPr="00382449" w:rsidRDefault="00CB54B6" w:rsidP="003D5673">
            <w:pPr>
              <w:pStyle w:val="movimento"/>
              <w:rPr>
                <w:color w:val="002060"/>
              </w:rPr>
            </w:pPr>
            <w:r w:rsidRPr="00382449">
              <w:rPr>
                <w:color w:val="002060"/>
              </w:rPr>
              <w:t>PAGLIARI ALBERTO</w:t>
            </w:r>
          </w:p>
        </w:tc>
        <w:tc>
          <w:tcPr>
            <w:tcW w:w="2200" w:type="dxa"/>
            <w:tcMar>
              <w:top w:w="20" w:type="dxa"/>
              <w:left w:w="20" w:type="dxa"/>
              <w:bottom w:w="20" w:type="dxa"/>
              <w:right w:w="20" w:type="dxa"/>
            </w:tcMar>
            <w:vAlign w:val="center"/>
            <w:hideMark/>
          </w:tcPr>
          <w:p w14:paraId="6BEFF089" w14:textId="77777777" w:rsidR="00CB54B6" w:rsidRPr="00382449" w:rsidRDefault="00CB54B6" w:rsidP="003D5673">
            <w:pPr>
              <w:pStyle w:val="movimento2"/>
              <w:rPr>
                <w:color w:val="002060"/>
              </w:rPr>
            </w:pPr>
            <w:r w:rsidRPr="00382449">
              <w:rPr>
                <w:color w:val="002060"/>
              </w:rPr>
              <w:t xml:space="preserve">(URBINO CALCIO A 5) </w:t>
            </w:r>
          </w:p>
        </w:tc>
        <w:tc>
          <w:tcPr>
            <w:tcW w:w="800" w:type="dxa"/>
            <w:tcMar>
              <w:top w:w="20" w:type="dxa"/>
              <w:left w:w="20" w:type="dxa"/>
              <w:bottom w:w="20" w:type="dxa"/>
              <w:right w:w="20" w:type="dxa"/>
            </w:tcMar>
            <w:vAlign w:val="center"/>
            <w:hideMark/>
          </w:tcPr>
          <w:p w14:paraId="6EEB9C3F"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FD60D0E" w14:textId="77777777" w:rsidR="00CB54B6" w:rsidRPr="00382449" w:rsidRDefault="00CB54B6" w:rsidP="003D5673">
            <w:pPr>
              <w:pStyle w:val="movimento"/>
              <w:rPr>
                <w:color w:val="002060"/>
              </w:rPr>
            </w:pPr>
            <w:r w:rsidRPr="00382449">
              <w:rPr>
                <w:color w:val="002060"/>
              </w:rPr>
              <w:t>BORTONE FABIO</w:t>
            </w:r>
          </w:p>
        </w:tc>
        <w:tc>
          <w:tcPr>
            <w:tcW w:w="2200" w:type="dxa"/>
            <w:tcMar>
              <w:top w:w="20" w:type="dxa"/>
              <w:left w:w="20" w:type="dxa"/>
              <w:bottom w:w="20" w:type="dxa"/>
              <w:right w:w="20" w:type="dxa"/>
            </w:tcMar>
            <w:vAlign w:val="center"/>
            <w:hideMark/>
          </w:tcPr>
          <w:p w14:paraId="31BFA8C7" w14:textId="77777777" w:rsidR="00CB54B6" w:rsidRPr="00382449" w:rsidRDefault="00CB54B6" w:rsidP="003D5673">
            <w:pPr>
              <w:pStyle w:val="movimento2"/>
              <w:rPr>
                <w:color w:val="002060"/>
              </w:rPr>
            </w:pPr>
            <w:r w:rsidRPr="00382449">
              <w:rPr>
                <w:color w:val="002060"/>
              </w:rPr>
              <w:t xml:space="preserve">(VAL TENNA UNITED) </w:t>
            </w:r>
          </w:p>
        </w:tc>
      </w:tr>
      <w:tr w:rsidR="00CB54B6" w:rsidRPr="00382449" w14:paraId="2FA50C14" w14:textId="77777777" w:rsidTr="003D5673">
        <w:tc>
          <w:tcPr>
            <w:tcW w:w="2200" w:type="dxa"/>
            <w:tcMar>
              <w:top w:w="20" w:type="dxa"/>
              <w:left w:w="20" w:type="dxa"/>
              <w:bottom w:w="20" w:type="dxa"/>
              <w:right w:w="20" w:type="dxa"/>
            </w:tcMar>
            <w:vAlign w:val="center"/>
            <w:hideMark/>
          </w:tcPr>
          <w:p w14:paraId="3686238D" w14:textId="77777777" w:rsidR="00CB54B6" w:rsidRPr="00382449" w:rsidRDefault="00CB54B6" w:rsidP="003D5673">
            <w:pPr>
              <w:pStyle w:val="movimento"/>
              <w:rPr>
                <w:color w:val="002060"/>
              </w:rPr>
            </w:pPr>
            <w:r w:rsidRPr="00382449">
              <w:rPr>
                <w:color w:val="002060"/>
              </w:rPr>
              <w:t>PIRRO ALESSANDRO MARI</w:t>
            </w:r>
          </w:p>
        </w:tc>
        <w:tc>
          <w:tcPr>
            <w:tcW w:w="2200" w:type="dxa"/>
            <w:tcMar>
              <w:top w:w="20" w:type="dxa"/>
              <w:left w:w="20" w:type="dxa"/>
              <w:bottom w:w="20" w:type="dxa"/>
              <w:right w:w="20" w:type="dxa"/>
            </w:tcMar>
            <w:vAlign w:val="center"/>
            <w:hideMark/>
          </w:tcPr>
          <w:p w14:paraId="530E96B6" w14:textId="77777777" w:rsidR="00CB54B6" w:rsidRPr="00382449" w:rsidRDefault="00CB54B6" w:rsidP="003D5673">
            <w:pPr>
              <w:pStyle w:val="movimento2"/>
              <w:rPr>
                <w:color w:val="002060"/>
              </w:rPr>
            </w:pPr>
            <w:r w:rsidRPr="00382449">
              <w:rPr>
                <w:color w:val="002060"/>
              </w:rPr>
              <w:t xml:space="preserve">(VAL TENNA UNITED) </w:t>
            </w:r>
          </w:p>
        </w:tc>
        <w:tc>
          <w:tcPr>
            <w:tcW w:w="800" w:type="dxa"/>
            <w:tcMar>
              <w:top w:w="20" w:type="dxa"/>
              <w:left w:w="20" w:type="dxa"/>
              <w:bottom w:w="20" w:type="dxa"/>
              <w:right w:w="20" w:type="dxa"/>
            </w:tcMar>
            <w:vAlign w:val="center"/>
            <w:hideMark/>
          </w:tcPr>
          <w:p w14:paraId="71B8B0B0"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55F3158" w14:textId="77777777" w:rsidR="00CB54B6" w:rsidRPr="00382449" w:rsidRDefault="00CB54B6" w:rsidP="003D5673">
            <w:pPr>
              <w:pStyle w:val="movimento"/>
              <w:rPr>
                <w:color w:val="002060"/>
              </w:rPr>
            </w:pPr>
            <w:r w:rsidRPr="00382449">
              <w:rPr>
                <w:color w:val="002060"/>
              </w:rPr>
              <w:t>GASPARINI MARCO</w:t>
            </w:r>
          </w:p>
        </w:tc>
        <w:tc>
          <w:tcPr>
            <w:tcW w:w="2200" w:type="dxa"/>
            <w:tcMar>
              <w:top w:w="20" w:type="dxa"/>
              <w:left w:w="20" w:type="dxa"/>
              <w:bottom w:w="20" w:type="dxa"/>
              <w:right w:w="20" w:type="dxa"/>
            </w:tcMar>
            <w:vAlign w:val="center"/>
            <w:hideMark/>
          </w:tcPr>
          <w:p w14:paraId="3FF4DBE7" w14:textId="77777777" w:rsidR="00CB54B6" w:rsidRPr="00382449" w:rsidRDefault="00CB54B6" w:rsidP="003D5673">
            <w:pPr>
              <w:pStyle w:val="movimento2"/>
              <w:rPr>
                <w:color w:val="002060"/>
              </w:rPr>
            </w:pPr>
            <w:r w:rsidRPr="00382449">
              <w:rPr>
                <w:color w:val="002060"/>
              </w:rPr>
              <w:t xml:space="preserve">(VIRTUS ASD) </w:t>
            </w:r>
          </w:p>
        </w:tc>
      </w:tr>
      <w:tr w:rsidR="00CB54B6" w:rsidRPr="00382449" w14:paraId="1440060D" w14:textId="77777777" w:rsidTr="003D5673">
        <w:tc>
          <w:tcPr>
            <w:tcW w:w="2200" w:type="dxa"/>
            <w:tcMar>
              <w:top w:w="20" w:type="dxa"/>
              <w:left w:w="20" w:type="dxa"/>
              <w:bottom w:w="20" w:type="dxa"/>
              <w:right w:w="20" w:type="dxa"/>
            </w:tcMar>
            <w:vAlign w:val="center"/>
            <w:hideMark/>
          </w:tcPr>
          <w:p w14:paraId="69CD28F7" w14:textId="77777777" w:rsidR="00CB54B6" w:rsidRPr="00382449" w:rsidRDefault="00CB54B6" w:rsidP="003D5673">
            <w:pPr>
              <w:pStyle w:val="movimento"/>
              <w:rPr>
                <w:color w:val="002060"/>
              </w:rPr>
            </w:pPr>
            <w:r w:rsidRPr="00382449">
              <w:rPr>
                <w:color w:val="002060"/>
              </w:rPr>
              <w:t>SANTONI GIACOMO</w:t>
            </w:r>
          </w:p>
        </w:tc>
        <w:tc>
          <w:tcPr>
            <w:tcW w:w="2200" w:type="dxa"/>
            <w:tcMar>
              <w:top w:w="20" w:type="dxa"/>
              <w:left w:w="20" w:type="dxa"/>
              <w:bottom w:w="20" w:type="dxa"/>
              <w:right w:w="20" w:type="dxa"/>
            </w:tcMar>
            <w:vAlign w:val="center"/>
            <w:hideMark/>
          </w:tcPr>
          <w:p w14:paraId="7EA9736D" w14:textId="77777777" w:rsidR="00CB54B6" w:rsidRPr="00382449" w:rsidRDefault="00CB54B6" w:rsidP="003D5673">
            <w:pPr>
              <w:pStyle w:val="movimento2"/>
              <w:rPr>
                <w:color w:val="002060"/>
              </w:rPr>
            </w:pPr>
            <w:r w:rsidRPr="00382449">
              <w:rPr>
                <w:color w:val="002060"/>
              </w:rPr>
              <w:t xml:space="preserve">(VIRTUS AURORA C5) </w:t>
            </w:r>
          </w:p>
        </w:tc>
        <w:tc>
          <w:tcPr>
            <w:tcW w:w="800" w:type="dxa"/>
            <w:tcMar>
              <w:top w:w="20" w:type="dxa"/>
              <w:left w:w="20" w:type="dxa"/>
              <w:bottom w:w="20" w:type="dxa"/>
              <w:right w:w="20" w:type="dxa"/>
            </w:tcMar>
            <w:vAlign w:val="center"/>
            <w:hideMark/>
          </w:tcPr>
          <w:p w14:paraId="45BE2BC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BA29C5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8551CD6" w14:textId="77777777" w:rsidR="00CB54B6" w:rsidRPr="00382449" w:rsidRDefault="00CB54B6" w:rsidP="003D5673">
            <w:pPr>
              <w:pStyle w:val="movimento2"/>
              <w:rPr>
                <w:color w:val="002060"/>
              </w:rPr>
            </w:pPr>
            <w:r w:rsidRPr="00382449">
              <w:rPr>
                <w:color w:val="002060"/>
              </w:rPr>
              <w:t> </w:t>
            </w:r>
          </w:p>
        </w:tc>
      </w:tr>
    </w:tbl>
    <w:p w14:paraId="7734DF0F" w14:textId="77777777" w:rsidR="00CB54B6" w:rsidRPr="00382449" w:rsidRDefault="00CB54B6" w:rsidP="00CB54B6">
      <w:pPr>
        <w:pStyle w:val="titolo10"/>
        <w:rPr>
          <w:rFonts w:eastAsiaTheme="minorEastAsia"/>
          <w:color w:val="002060"/>
        </w:rPr>
      </w:pPr>
      <w:r w:rsidRPr="00382449">
        <w:rPr>
          <w:color w:val="002060"/>
        </w:rPr>
        <w:t xml:space="preserve">GARE DEL 20/12/2025 </w:t>
      </w:r>
    </w:p>
    <w:p w14:paraId="425E4772" w14:textId="77777777" w:rsidR="00CB54B6" w:rsidRPr="00382449" w:rsidRDefault="00CB54B6" w:rsidP="00CB54B6">
      <w:pPr>
        <w:pStyle w:val="titolo7a"/>
        <w:rPr>
          <w:color w:val="002060"/>
        </w:rPr>
      </w:pPr>
      <w:r w:rsidRPr="00382449">
        <w:rPr>
          <w:color w:val="002060"/>
        </w:rPr>
        <w:t xml:space="preserve">PROVVEDIMENTI DISCIPLINARI </w:t>
      </w:r>
    </w:p>
    <w:p w14:paraId="35E7CA24"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184285DF" w14:textId="77777777" w:rsidR="00CB54B6" w:rsidRPr="00382449" w:rsidRDefault="00CB54B6" w:rsidP="00CB54B6">
      <w:pPr>
        <w:pStyle w:val="titolo30"/>
        <w:rPr>
          <w:color w:val="002060"/>
        </w:rPr>
      </w:pPr>
      <w:r w:rsidRPr="00382449">
        <w:rPr>
          <w:color w:val="002060"/>
        </w:rPr>
        <w:t xml:space="preserve">SOCIETA' </w:t>
      </w:r>
    </w:p>
    <w:p w14:paraId="4B1677BB" w14:textId="77777777" w:rsidR="00CB54B6" w:rsidRPr="00382449" w:rsidRDefault="00CB54B6" w:rsidP="00CB54B6">
      <w:pPr>
        <w:pStyle w:val="titolo20"/>
        <w:rPr>
          <w:color w:val="002060"/>
        </w:rPr>
      </w:pPr>
      <w:r w:rsidRPr="00382449">
        <w:rPr>
          <w:color w:val="002060"/>
        </w:rPr>
        <w:t xml:space="preserve">AMMENDA </w:t>
      </w:r>
    </w:p>
    <w:p w14:paraId="37FC11DB" w14:textId="7F79C673" w:rsidR="00CB54B6" w:rsidRPr="00382449" w:rsidRDefault="00CB54B6" w:rsidP="00CB54B6">
      <w:pPr>
        <w:pStyle w:val="diffida"/>
        <w:spacing w:before="80" w:beforeAutospacing="0" w:after="40" w:afterAutospacing="0"/>
        <w:jc w:val="left"/>
        <w:rPr>
          <w:color w:val="002060"/>
        </w:rPr>
      </w:pPr>
      <w:r w:rsidRPr="00382449">
        <w:rPr>
          <w:color w:val="002060"/>
        </w:rPr>
        <w:t xml:space="preserve">Euro 100,00 CIARNIN </w:t>
      </w:r>
      <w:r w:rsidRPr="00382449">
        <w:rPr>
          <w:color w:val="002060"/>
        </w:rPr>
        <w:br/>
        <w:t>Perch</w:t>
      </w:r>
      <w:r w:rsidR="006F357A">
        <w:rPr>
          <w:color w:val="002060"/>
        </w:rPr>
        <w:t>é</w:t>
      </w:r>
      <w:r w:rsidRPr="00382449">
        <w:rPr>
          <w:color w:val="002060"/>
        </w:rPr>
        <w:t xml:space="preserve"> al termine della gara alcuni tesserati colpivano con calci la porta dello spogliatoio. Si fa onere alla Societ</w:t>
      </w:r>
      <w:r w:rsidR="006F357A">
        <w:rPr>
          <w:color w:val="002060"/>
        </w:rPr>
        <w:t xml:space="preserve">à </w:t>
      </w:r>
      <w:r w:rsidRPr="00382449">
        <w:rPr>
          <w:color w:val="002060"/>
        </w:rPr>
        <w:t xml:space="preserve">stessa di risarcire i </w:t>
      </w:r>
      <w:r w:rsidR="006F357A" w:rsidRPr="00382449">
        <w:rPr>
          <w:color w:val="002060"/>
        </w:rPr>
        <w:t>danni</w:t>
      </w:r>
      <w:r w:rsidRPr="00382449">
        <w:rPr>
          <w:color w:val="002060"/>
        </w:rPr>
        <w:t xml:space="preserve"> causati se richiesti ai sensi della normativa vigente. </w:t>
      </w:r>
    </w:p>
    <w:p w14:paraId="5C45DEFD" w14:textId="77777777" w:rsidR="00CB54B6" w:rsidRPr="00382449" w:rsidRDefault="00CB54B6" w:rsidP="00CB54B6">
      <w:pPr>
        <w:pStyle w:val="titolo30"/>
        <w:rPr>
          <w:color w:val="002060"/>
        </w:rPr>
      </w:pPr>
      <w:r w:rsidRPr="00382449">
        <w:rPr>
          <w:color w:val="002060"/>
        </w:rPr>
        <w:t xml:space="preserve">CALCIATORI NON ESPULSI </w:t>
      </w:r>
    </w:p>
    <w:p w14:paraId="7F888758" w14:textId="77777777" w:rsidR="00CB54B6" w:rsidRPr="00382449" w:rsidRDefault="00CB54B6" w:rsidP="00CB54B6">
      <w:pPr>
        <w:pStyle w:val="titolo20"/>
        <w:rPr>
          <w:color w:val="002060"/>
        </w:rPr>
      </w:pPr>
      <w:r w:rsidRPr="003824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676B060" w14:textId="77777777" w:rsidTr="003D5673">
        <w:tc>
          <w:tcPr>
            <w:tcW w:w="2200" w:type="dxa"/>
            <w:tcMar>
              <w:top w:w="20" w:type="dxa"/>
              <w:left w:w="20" w:type="dxa"/>
              <w:bottom w:w="20" w:type="dxa"/>
              <w:right w:w="20" w:type="dxa"/>
            </w:tcMar>
            <w:vAlign w:val="center"/>
            <w:hideMark/>
          </w:tcPr>
          <w:p w14:paraId="33BD2957" w14:textId="77777777" w:rsidR="00CB54B6" w:rsidRPr="00382449" w:rsidRDefault="00CB54B6" w:rsidP="003D5673">
            <w:pPr>
              <w:pStyle w:val="movimento"/>
              <w:rPr>
                <w:color w:val="002060"/>
              </w:rPr>
            </w:pPr>
            <w:r w:rsidRPr="00382449">
              <w:rPr>
                <w:color w:val="002060"/>
              </w:rPr>
              <w:t>LUCCHETTI MATHIAS</w:t>
            </w:r>
          </w:p>
        </w:tc>
        <w:tc>
          <w:tcPr>
            <w:tcW w:w="2200" w:type="dxa"/>
            <w:tcMar>
              <w:top w:w="20" w:type="dxa"/>
              <w:left w:w="20" w:type="dxa"/>
              <w:bottom w:w="20" w:type="dxa"/>
              <w:right w:w="20" w:type="dxa"/>
            </w:tcMar>
            <w:vAlign w:val="center"/>
            <w:hideMark/>
          </w:tcPr>
          <w:p w14:paraId="7AE7B782" w14:textId="77777777" w:rsidR="00CB54B6" w:rsidRPr="00382449" w:rsidRDefault="00CB54B6" w:rsidP="003D5673">
            <w:pPr>
              <w:pStyle w:val="movimento2"/>
              <w:rPr>
                <w:color w:val="002060"/>
              </w:rPr>
            </w:pPr>
            <w:r w:rsidRPr="00382449">
              <w:rPr>
                <w:color w:val="002060"/>
              </w:rPr>
              <w:t xml:space="preserve">(CANDIA BARACCOLA ASPIO) </w:t>
            </w:r>
          </w:p>
        </w:tc>
        <w:tc>
          <w:tcPr>
            <w:tcW w:w="800" w:type="dxa"/>
            <w:tcMar>
              <w:top w:w="20" w:type="dxa"/>
              <w:left w:w="20" w:type="dxa"/>
              <w:bottom w:w="20" w:type="dxa"/>
              <w:right w:w="20" w:type="dxa"/>
            </w:tcMar>
            <w:vAlign w:val="center"/>
            <w:hideMark/>
          </w:tcPr>
          <w:p w14:paraId="2677EC5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1B19D17" w14:textId="77777777" w:rsidR="00CB54B6" w:rsidRPr="00382449" w:rsidRDefault="00CB54B6" w:rsidP="003D5673">
            <w:pPr>
              <w:pStyle w:val="movimento"/>
              <w:rPr>
                <w:color w:val="002060"/>
              </w:rPr>
            </w:pPr>
            <w:r w:rsidRPr="00382449">
              <w:rPr>
                <w:color w:val="002060"/>
              </w:rPr>
              <w:t>ANGELINI ALESSANDRO</w:t>
            </w:r>
          </w:p>
        </w:tc>
        <w:tc>
          <w:tcPr>
            <w:tcW w:w="2200" w:type="dxa"/>
            <w:tcMar>
              <w:top w:w="20" w:type="dxa"/>
              <w:left w:w="20" w:type="dxa"/>
              <w:bottom w:w="20" w:type="dxa"/>
              <w:right w:w="20" w:type="dxa"/>
            </w:tcMar>
            <w:vAlign w:val="center"/>
            <w:hideMark/>
          </w:tcPr>
          <w:p w14:paraId="75E46800" w14:textId="77777777" w:rsidR="00CB54B6" w:rsidRPr="00382449" w:rsidRDefault="00CB54B6" w:rsidP="003D5673">
            <w:pPr>
              <w:pStyle w:val="movimento2"/>
              <w:rPr>
                <w:color w:val="002060"/>
              </w:rPr>
            </w:pPr>
            <w:r w:rsidRPr="00382449">
              <w:rPr>
                <w:color w:val="002060"/>
              </w:rPr>
              <w:t xml:space="preserve">(VADO C5) </w:t>
            </w:r>
          </w:p>
        </w:tc>
      </w:tr>
      <w:tr w:rsidR="00CB54B6" w:rsidRPr="00382449" w14:paraId="77BA671C" w14:textId="77777777" w:rsidTr="003D5673">
        <w:tc>
          <w:tcPr>
            <w:tcW w:w="2200" w:type="dxa"/>
            <w:tcMar>
              <w:top w:w="20" w:type="dxa"/>
              <w:left w:w="20" w:type="dxa"/>
              <w:bottom w:w="20" w:type="dxa"/>
              <w:right w:w="20" w:type="dxa"/>
            </w:tcMar>
            <w:vAlign w:val="center"/>
            <w:hideMark/>
          </w:tcPr>
          <w:p w14:paraId="22592DC4" w14:textId="77777777" w:rsidR="00CB54B6" w:rsidRPr="00382449" w:rsidRDefault="00CB54B6" w:rsidP="003D5673">
            <w:pPr>
              <w:pStyle w:val="movimento"/>
              <w:rPr>
                <w:color w:val="002060"/>
              </w:rPr>
            </w:pPr>
            <w:r w:rsidRPr="00382449">
              <w:rPr>
                <w:color w:val="002060"/>
              </w:rPr>
              <w:t>SCAGLIONI DIEGO</w:t>
            </w:r>
          </w:p>
        </w:tc>
        <w:tc>
          <w:tcPr>
            <w:tcW w:w="2200" w:type="dxa"/>
            <w:tcMar>
              <w:top w:w="20" w:type="dxa"/>
              <w:left w:w="20" w:type="dxa"/>
              <w:bottom w:w="20" w:type="dxa"/>
              <w:right w:w="20" w:type="dxa"/>
            </w:tcMar>
            <w:vAlign w:val="center"/>
            <w:hideMark/>
          </w:tcPr>
          <w:p w14:paraId="523D7857" w14:textId="77777777" w:rsidR="00CB54B6" w:rsidRPr="00382449" w:rsidRDefault="00CB54B6" w:rsidP="003D5673">
            <w:pPr>
              <w:pStyle w:val="movimento2"/>
              <w:rPr>
                <w:color w:val="002060"/>
              </w:rPr>
            </w:pPr>
            <w:r w:rsidRPr="00382449">
              <w:rPr>
                <w:color w:val="002060"/>
              </w:rPr>
              <w:t xml:space="preserve">(VADO C5) </w:t>
            </w:r>
          </w:p>
        </w:tc>
        <w:tc>
          <w:tcPr>
            <w:tcW w:w="800" w:type="dxa"/>
            <w:tcMar>
              <w:top w:w="20" w:type="dxa"/>
              <w:left w:w="20" w:type="dxa"/>
              <w:bottom w:w="20" w:type="dxa"/>
              <w:right w:w="20" w:type="dxa"/>
            </w:tcMar>
            <w:vAlign w:val="center"/>
            <w:hideMark/>
          </w:tcPr>
          <w:p w14:paraId="1B3E8E0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9DB760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34B3845" w14:textId="77777777" w:rsidR="00CB54B6" w:rsidRPr="00382449" w:rsidRDefault="00CB54B6" w:rsidP="003D5673">
            <w:pPr>
              <w:pStyle w:val="movimento2"/>
              <w:rPr>
                <w:color w:val="002060"/>
              </w:rPr>
            </w:pPr>
            <w:r w:rsidRPr="00382449">
              <w:rPr>
                <w:color w:val="002060"/>
              </w:rPr>
              <w:t> </w:t>
            </w:r>
          </w:p>
        </w:tc>
      </w:tr>
    </w:tbl>
    <w:p w14:paraId="45129848"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6E819864" w14:textId="77777777" w:rsidTr="003D5673">
        <w:tc>
          <w:tcPr>
            <w:tcW w:w="2200" w:type="dxa"/>
            <w:tcMar>
              <w:top w:w="20" w:type="dxa"/>
              <w:left w:w="20" w:type="dxa"/>
              <w:bottom w:w="20" w:type="dxa"/>
              <w:right w:w="20" w:type="dxa"/>
            </w:tcMar>
            <w:vAlign w:val="center"/>
            <w:hideMark/>
          </w:tcPr>
          <w:p w14:paraId="7568DD57" w14:textId="77777777" w:rsidR="00CB54B6" w:rsidRPr="00382449" w:rsidRDefault="00CB54B6" w:rsidP="003D5673">
            <w:pPr>
              <w:pStyle w:val="movimento"/>
              <w:rPr>
                <w:color w:val="002060"/>
              </w:rPr>
            </w:pPr>
            <w:r w:rsidRPr="00382449">
              <w:rPr>
                <w:color w:val="002060"/>
              </w:rPr>
              <w:t>CAMPANELLI ALEX</w:t>
            </w:r>
          </w:p>
        </w:tc>
        <w:tc>
          <w:tcPr>
            <w:tcW w:w="2200" w:type="dxa"/>
            <w:tcMar>
              <w:top w:w="20" w:type="dxa"/>
              <w:left w:w="20" w:type="dxa"/>
              <w:bottom w:w="20" w:type="dxa"/>
              <w:right w:w="20" w:type="dxa"/>
            </w:tcMar>
            <w:vAlign w:val="center"/>
            <w:hideMark/>
          </w:tcPr>
          <w:p w14:paraId="530054FB" w14:textId="77777777" w:rsidR="00CB54B6" w:rsidRPr="00382449" w:rsidRDefault="00CB54B6" w:rsidP="003D5673">
            <w:pPr>
              <w:pStyle w:val="movimento2"/>
              <w:rPr>
                <w:color w:val="002060"/>
              </w:rPr>
            </w:pPr>
            <w:r w:rsidRPr="00382449">
              <w:rPr>
                <w:color w:val="002060"/>
              </w:rPr>
              <w:t xml:space="preserve">(CIARNIN) </w:t>
            </w:r>
          </w:p>
        </w:tc>
        <w:tc>
          <w:tcPr>
            <w:tcW w:w="800" w:type="dxa"/>
            <w:tcMar>
              <w:top w:w="20" w:type="dxa"/>
              <w:left w:w="20" w:type="dxa"/>
              <w:bottom w:w="20" w:type="dxa"/>
              <w:right w:w="20" w:type="dxa"/>
            </w:tcMar>
            <w:vAlign w:val="center"/>
            <w:hideMark/>
          </w:tcPr>
          <w:p w14:paraId="4EC8FD1F"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FA3633C" w14:textId="77777777" w:rsidR="00CB54B6" w:rsidRPr="00382449" w:rsidRDefault="00CB54B6" w:rsidP="003D5673">
            <w:pPr>
              <w:pStyle w:val="movimento"/>
              <w:rPr>
                <w:color w:val="002060"/>
              </w:rPr>
            </w:pPr>
            <w:r w:rsidRPr="00382449">
              <w:rPr>
                <w:color w:val="002060"/>
              </w:rPr>
              <w:t>DINI DAVIDE</w:t>
            </w:r>
          </w:p>
        </w:tc>
        <w:tc>
          <w:tcPr>
            <w:tcW w:w="2200" w:type="dxa"/>
            <w:tcMar>
              <w:top w:w="20" w:type="dxa"/>
              <w:left w:w="20" w:type="dxa"/>
              <w:bottom w:w="20" w:type="dxa"/>
              <w:right w:w="20" w:type="dxa"/>
            </w:tcMar>
            <w:vAlign w:val="center"/>
            <w:hideMark/>
          </w:tcPr>
          <w:p w14:paraId="0A22A787" w14:textId="77777777" w:rsidR="00CB54B6" w:rsidRPr="00382449" w:rsidRDefault="00CB54B6" w:rsidP="003D5673">
            <w:pPr>
              <w:pStyle w:val="movimento2"/>
              <w:rPr>
                <w:color w:val="002060"/>
              </w:rPr>
            </w:pPr>
            <w:r w:rsidRPr="00382449">
              <w:rPr>
                <w:color w:val="002060"/>
              </w:rPr>
              <w:t xml:space="preserve">(VADO C5) </w:t>
            </w:r>
          </w:p>
        </w:tc>
      </w:tr>
      <w:tr w:rsidR="00CB54B6" w:rsidRPr="00382449" w14:paraId="434C6588" w14:textId="77777777" w:rsidTr="003D5673">
        <w:tc>
          <w:tcPr>
            <w:tcW w:w="2200" w:type="dxa"/>
            <w:tcMar>
              <w:top w:w="20" w:type="dxa"/>
              <w:left w:w="20" w:type="dxa"/>
              <w:bottom w:w="20" w:type="dxa"/>
              <w:right w:w="20" w:type="dxa"/>
            </w:tcMar>
            <w:vAlign w:val="center"/>
            <w:hideMark/>
          </w:tcPr>
          <w:p w14:paraId="7CC036ED" w14:textId="77777777" w:rsidR="00CB54B6" w:rsidRPr="00382449" w:rsidRDefault="00CB54B6" w:rsidP="003D5673">
            <w:pPr>
              <w:pStyle w:val="movimento"/>
              <w:rPr>
                <w:color w:val="002060"/>
              </w:rPr>
            </w:pPr>
            <w:r w:rsidRPr="00382449">
              <w:rPr>
                <w:color w:val="002060"/>
              </w:rPr>
              <w:t>GUERRA ALEX</w:t>
            </w:r>
          </w:p>
        </w:tc>
        <w:tc>
          <w:tcPr>
            <w:tcW w:w="2200" w:type="dxa"/>
            <w:tcMar>
              <w:top w:w="20" w:type="dxa"/>
              <w:left w:w="20" w:type="dxa"/>
              <w:bottom w:w="20" w:type="dxa"/>
              <w:right w:w="20" w:type="dxa"/>
            </w:tcMar>
            <w:vAlign w:val="center"/>
            <w:hideMark/>
          </w:tcPr>
          <w:p w14:paraId="75081303" w14:textId="77777777" w:rsidR="00CB54B6" w:rsidRPr="00382449" w:rsidRDefault="00CB54B6" w:rsidP="003D5673">
            <w:pPr>
              <w:pStyle w:val="movimento2"/>
              <w:rPr>
                <w:color w:val="002060"/>
              </w:rPr>
            </w:pPr>
            <w:r w:rsidRPr="00382449">
              <w:rPr>
                <w:color w:val="002060"/>
              </w:rPr>
              <w:t xml:space="preserve">(VADO C5) </w:t>
            </w:r>
          </w:p>
        </w:tc>
        <w:tc>
          <w:tcPr>
            <w:tcW w:w="800" w:type="dxa"/>
            <w:tcMar>
              <w:top w:w="20" w:type="dxa"/>
              <w:left w:w="20" w:type="dxa"/>
              <w:bottom w:w="20" w:type="dxa"/>
              <w:right w:w="20" w:type="dxa"/>
            </w:tcMar>
            <w:vAlign w:val="center"/>
            <w:hideMark/>
          </w:tcPr>
          <w:p w14:paraId="51CE501A"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2E3D29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9126F81" w14:textId="77777777" w:rsidR="00CB54B6" w:rsidRPr="00382449" w:rsidRDefault="00CB54B6" w:rsidP="003D5673">
            <w:pPr>
              <w:pStyle w:val="movimento2"/>
              <w:rPr>
                <w:color w:val="002060"/>
              </w:rPr>
            </w:pPr>
            <w:r w:rsidRPr="00382449">
              <w:rPr>
                <w:color w:val="002060"/>
              </w:rPr>
              <w:t> </w:t>
            </w:r>
          </w:p>
        </w:tc>
      </w:tr>
    </w:tbl>
    <w:p w14:paraId="64DFD8B0" w14:textId="77777777" w:rsidR="00CB54B6" w:rsidRPr="00382449" w:rsidRDefault="00CB54B6" w:rsidP="00CB54B6">
      <w:pPr>
        <w:pStyle w:val="titolo10"/>
        <w:rPr>
          <w:rFonts w:eastAsiaTheme="minorEastAsia"/>
          <w:color w:val="002060"/>
        </w:rPr>
      </w:pPr>
      <w:r w:rsidRPr="00382449">
        <w:rPr>
          <w:color w:val="002060"/>
        </w:rPr>
        <w:t xml:space="preserve">GARE DEL 21/12/2025 </w:t>
      </w:r>
    </w:p>
    <w:p w14:paraId="7A88C04F" w14:textId="77777777" w:rsidR="00CB54B6" w:rsidRPr="00382449" w:rsidRDefault="00CB54B6" w:rsidP="00CB54B6">
      <w:pPr>
        <w:pStyle w:val="titolo7a"/>
        <w:rPr>
          <w:color w:val="002060"/>
        </w:rPr>
      </w:pPr>
      <w:r w:rsidRPr="00382449">
        <w:rPr>
          <w:color w:val="002060"/>
        </w:rPr>
        <w:t xml:space="preserve">PROVVEDIMENTI DISCIPLINARI </w:t>
      </w:r>
    </w:p>
    <w:p w14:paraId="6B4697E0"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0E3D4BE9" w14:textId="77777777" w:rsidR="00CB54B6" w:rsidRPr="00382449" w:rsidRDefault="00CB54B6" w:rsidP="00CB54B6">
      <w:pPr>
        <w:pStyle w:val="titolo30"/>
        <w:rPr>
          <w:color w:val="002060"/>
        </w:rPr>
      </w:pPr>
      <w:r w:rsidRPr="00382449">
        <w:rPr>
          <w:color w:val="002060"/>
        </w:rPr>
        <w:t xml:space="preserve">CALCIATORI NON ESPULSI </w:t>
      </w:r>
    </w:p>
    <w:p w14:paraId="6095F3E6" w14:textId="77777777" w:rsidR="00CB54B6" w:rsidRPr="00382449" w:rsidRDefault="00CB54B6" w:rsidP="00CB54B6">
      <w:pPr>
        <w:pStyle w:val="titolo20"/>
        <w:rPr>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1F2A4F6F" w14:textId="77777777" w:rsidTr="003D5673">
        <w:tc>
          <w:tcPr>
            <w:tcW w:w="2200" w:type="dxa"/>
            <w:tcMar>
              <w:top w:w="20" w:type="dxa"/>
              <w:left w:w="20" w:type="dxa"/>
              <w:bottom w:w="20" w:type="dxa"/>
              <w:right w:w="20" w:type="dxa"/>
            </w:tcMar>
            <w:vAlign w:val="center"/>
            <w:hideMark/>
          </w:tcPr>
          <w:p w14:paraId="73BA989E" w14:textId="77777777" w:rsidR="00CB54B6" w:rsidRPr="00382449" w:rsidRDefault="00CB54B6" w:rsidP="003D5673">
            <w:pPr>
              <w:pStyle w:val="movimento"/>
              <w:rPr>
                <w:color w:val="002060"/>
              </w:rPr>
            </w:pPr>
            <w:r w:rsidRPr="00382449">
              <w:rPr>
                <w:color w:val="002060"/>
              </w:rPr>
              <w:t>BIAGIOLI FRANCESCO</w:t>
            </w:r>
          </w:p>
        </w:tc>
        <w:tc>
          <w:tcPr>
            <w:tcW w:w="2200" w:type="dxa"/>
            <w:tcMar>
              <w:top w:w="20" w:type="dxa"/>
              <w:left w:w="20" w:type="dxa"/>
              <w:bottom w:w="20" w:type="dxa"/>
              <w:right w:w="20" w:type="dxa"/>
            </w:tcMar>
            <w:vAlign w:val="center"/>
            <w:hideMark/>
          </w:tcPr>
          <w:p w14:paraId="587DCBF9" w14:textId="77777777" w:rsidR="00CB54B6" w:rsidRPr="00382449" w:rsidRDefault="00CB54B6" w:rsidP="003D5673">
            <w:pPr>
              <w:pStyle w:val="movimento2"/>
              <w:rPr>
                <w:color w:val="002060"/>
              </w:rPr>
            </w:pPr>
            <w:r w:rsidRPr="00382449">
              <w:rPr>
                <w:color w:val="002060"/>
              </w:rPr>
              <w:t xml:space="preserve">(UNION PICENA) </w:t>
            </w:r>
          </w:p>
        </w:tc>
        <w:tc>
          <w:tcPr>
            <w:tcW w:w="800" w:type="dxa"/>
            <w:tcMar>
              <w:top w:w="20" w:type="dxa"/>
              <w:left w:w="20" w:type="dxa"/>
              <w:bottom w:w="20" w:type="dxa"/>
              <w:right w:w="20" w:type="dxa"/>
            </w:tcMar>
            <w:vAlign w:val="center"/>
            <w:hideMark/>
          </w:tcPr>
          <w:p w14:paraId="6D0702E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107EE0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8444C26" w14:textId="77777777" w:rsidR="00CB54B6" w:rsidRPr="00382449" w:rsidRDefault="00CB54B6" w:rsidP="003D5673">
            <w:pPr>
              <w:pStyle w:val="movimento2"/>
              <w:rPr>
                <w:color w:val="002060"/>
              </w:rPr>
            </w:pPr>
            <w:r w:rsidRPr="00382449">
              <w:rPr>
                <w:color w:val="002060"/>
              </w:rPr>
              <w:t> </w:t>
            </w:r>
          </w:p>
        </w:tc>
      </w:tr>
    </w:tbl>
    <w:p w14:paraId="353611F1" w14:textId="77777777" w:rsidR="00CB54B6" w:rsidRPr="00382449" w:rsidRDefault="00CB54B6" w:rsidP="00CB54B6">
      <w:pPr>
        <w:pStyle w:val="titolo10"/>
        <w:rPr>
          <w:rFonts w:eastAsiaTheme="minorEastAsia"/>
          <w:color w:val="002060"/>
        </w:rPr>
      </w:pPr>
      <w:r w:rsidRPr="00382449">
        <w:rPr>
          <w:color w:val="002060"/>
        </w:rPr>
        <w:t xml:space="preserve">GARE DEL 22/12/2025 </w:t>
      </w:r>
    </w:p>
    <w:p w14:paraId="765B225D" w14:textId="77777777" w:rsidR="00CB54B6" w:rsidRPr="00382449" w:rsidRDefault="00CB54B6" w:rsidP="00CB54B6">
      <w:pPr>
        <w:pStyle w:val="titolo7a"/>
        <w:rPr>
          <w:color w:val="002060"/>
        </w:rPr>
      </w:pPr>
      <w:r w:rsidRPr="00382449">
        <w:rPr>
          <w:color w:val="002060"/>
        </w:rPr>
        <w:t xml:space="preserve">PROVVEDIMENTI DISCIPLINARI </w:t>
      </w:r>
    </w:p>
    <w:p w14:paraId="2142457E"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0670C86C" w14:textId="77777777" w:rsidR="00CB54B6" w:rsidRPr="00382449" w:rsidRDefault="00CB54B6" w:rsidP="00CB54B6">
      <w:pPr>
        <w:pStyle w:val="titolo30"/>
        <w:rPr>
          <w:color w:val="002060"/>
        </w:rPr>
      </w:pPr>
      <w:r w:rsidRPr="00382449">
        <w:rPr>
          <w:color w:val="002060"/>
        </w:rPr>
        <w:t xml:space="preserve">CALCIATORI ESPULSI </w:t>
      </w:r>
    </w:p>
    <w:p w14:paraId="2FC57BF3" w14:textId="77777777" w:rsidR="00CB54B6" w:rsidRPr="00382449" w:rsidRDefault="00CB54B6" w:rsidP="00CB54B6">
      <w:pPr>
        <w:pStyle w:val="titolo20"/>
        <w:rPr>
          <w:color w:val="002060"/>
        </w:rPr>
      </w:pPr>
      <w:r w:rsidRPr="00382449">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386D5555" w14:textId="77777777" w:rsidTr="003D5673">
        <w:tc>
          <w:tcPr>
            <w:tcW w:w="2200" w:type="dxa"/>
            <w:tcMar>
              <w:top w:w="20" w:type="dxa"/>
              <w:left w:w="20" w:type="dxa"/>
              <w:bottom w:w="20" w:type="dxa"/>
              <w:right w:w="20" w:type="dxa"/>
            </w:tcMar>
            <w:vAlign w:val="center"/>
            <w:hideMark/>
          </w:tcPr>
          <w:p w14:paraId="4630F344" w14:textId="77777777" w:rsidR="00CB54B6" w:rsidRPr="00382449" w:rsidRDefault="00CB54B6" w:rsidP="003D5673">
            <w:pPr>
              <w:pStyle w:val="movimento"/>
              <w:rPr>
                <w:color w:val="002060"/>
              </w:rPr>
            </w:pPr>
            <w:r w:rsidRPr="00382449">
              <w:rPr>
                <w:color w:val="002060"/>
              </w:rPr>
              <w:t>FIORDELMONDO GREGA DENIS</w:t>
            </w:r>
          </w:p>
        </w:tc>
        <w:tc>
          <w:tcPr>
            <w:tcW w:w="2200" w:type="dxa"/>
            <w:tcMar>
              <w:top w:w="20" w:type="dxa"/>
              <w:left w:w="20" w:type="dxa"/>
              <w:bottom w:w="20" w:type="dxa"/>
              <w:right w:w="20" w:type="dxa"/>
            </w:tcMar>
            <w:vAlign w:val="center"/>
            <w:hideMark/>
          </w:tcPr>
          <w:p w14:paraId="5EF1574F" w14:textId="77777777" w:rsidR="00CB54B6" w:rsidRPr="00382449" w:rsidRDefault="00CB54B6" w:rsidP="003D5673">
            <w:pPr>
              <w:pStyle w:val="movimento2"/>
              <w:rPr>
                <w:color w:val="002060"/>
              </w:rPr>
            </w:pPr>
            <w:r w:rsidRPr="00382449">
              <w:rPr>
                <w:color w:val="002060"/>
              </w:rPr>
              <w:t xml:space="preserve">(REAL CASEBRUCIATE W.FIRE) </w:t>
            </w:r>
          </w:p>
        </w:tc>
        <w:tc>
          <w:tcPr>
            <w:tcW w:w="800" w:type="dxa"/>
            <w:tcMar>
              <w:top w:w="20" w:type="dxa"/>
              <w:left w:w="20" w:type="dxa"/>
              <w:bottom w:w="20" w:type="dxa"/>
              <w:right w:w="20" w:type="dxa"/>
            </w:tcMar>
            <w:vAlign w:val="center"/>
            <w:hideMark/>
          </w:tcPr>
          <w:p w14:paraId="6BAF6935"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3640B9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01D8B13" w14:textId="77777777" w:rsidR="00CB54B6" w:rsidRPr="00382449" w:rsidRDefault="00CB54B6" w:rsidP="003D5673">
            <w:pPr>
              <w:pStyle w:val="movimento2"/>
              <w:rPr>
                <w:color w:val="002060"/>
              </w:rPr>
            </w:pPr>
            <w:r w:rsidRPr="00382449">
              <w:rPr>
                <w:color w:val="002060"/>
              </w:rPr>
              <w:t> </w:t>
            </w:r>
          </w:p>
        </w:tc>
      </w:tr>
    </w:tbl>
    <w:p w14:paraId="556F7A6A" w14:textId="77777777" w:rsidR="00CB54B6" w:rsidRPr="00382449" w:rsidRDefault="00CB54B6" w:rsidP="00CB54B6">
      <w:pPr>
        <w:pStyle w:val="titolo30"/>
        <w:rPr>
          <w:rFonts w:eastAsiaTheme="minorEastAsia"/>
          <w:color w:val="002060"/>
        </w:rPr>
      </w:pPr>
      <w:r w:rsidRPr="00382449">
        <w:rPr>
          <w:color w:val="002060"/>
        </w:rPr>
        <w:t xml:space="preserve">CALCIATORI NON ESPULSI </w:t>
      </w:r>
    </w:p>
    <w:p w14:paraId="30B81ADC" w14:textId="77777777" w:rsidR="00CB54B6" w:rsidRPr="00382449" w:rsidRDefault="00CB54B6" w:rsidP="00CB54B6">
      <w:pPr>
        <w:pStyle w:val="titolo20"/>
        <w:rPr>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243B18BC" w14:textId="77777777" w:rsidTr="003D5673">
        <w:tc>
          <w:tcPr>
            <w:tcW w:w="2200" w:type="dxa"/>
            <w:tcMar>
              <w:top w:w="20" w:type="dxa"/>
              <w:left w:w="20" w:type="dxa"/>
              <w:bottom w:w="20" w:type="dxa"/>
              <w:right w:w="20" w:type="dxa"/>
            </w:tcMar>
            <w:vAlign w:val="center"/>
            <w:hideMark/>
          </w:tcPr>
          <w:p w14:paraId="21EB4869" w14:textId="77777777" w:rsidR="00CB54B6" w:rsidRPr="00382449" w:rsidRDefault="00CB54B6" w:rsidP="003D5673">
            <w:pPr>
              <w:pStyle w:val="movimento"/>
              <w:rPr>
                <w:color w:val="002060"/>
              </w:rPr>
            </w:pPr>
            <w:r w:rsidRPr="00382449">
              <w:rPr>
                <w:color w:val="002060"/>
              </w:rPr>
              <w:t>MARCHETTI MATTIA</w:t>
            </w:r>
          </w:p>
        </w:tc>
        <w:tc>
          <w:tcPr>
            <w:tcW w:w="2200" w:type="dxa"/>
            <w:tcMar>
              <w:top w:w="20" w:type="dxa"/>
              <w:left w:w="20" w:type="dxa"/>
              <w:bottom w:w="20" w:type="dxa"/>
              <w:right w:w="20" w:type="dxa"/>
            </w:tcMar>
            <w:vAlign w:val="center"/>
            <w:hideMark/>
          </w:tcPr>
          <w:p w14:paraId="5A45997E" w14:textId="77777777" w:rsidR="00CB54B6" w:rsidRPr="00382449" w:rsidRDefault="00CB54B6" w:rsidP="003D5673">
            <w:pPr>
              <w:pStyle w:val="movimento2"/>
              <w:rPr>
                <w:color w:val="002060"/>
              </w:rPr>
            </w:pPr>
            <w:r w:rsidRPr="00382449">
              <w:rPr>
                <w:color w:val="002060"/>
              </w:rPr>
              <w:t xml:space="preserve">(CHIARAVALLE FUTSAL) </w:t>
            </w:r>
          </w:p>
        </w:tc>
        <w:tc>
          <w:tcPr>
            <w:tcW w:w="800" w:type="dxa"/>
            <w:tcMar>
              <w:top w:w="20" w:type="dxa"/>
              <w:left w:w="20" w:type="dxa"/>
              <w:bottom w:w="20" w:type="dxa"/>
              <w:right w:w="20" w:type="dxa"/>
            </w:tcMar>
            <w:vAlign w:val="center"/>
            <w:hideMark/>
          </w:tcPr>
          <w:p w14:paraId="3B1E5D3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6EA52F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67E3EC7" w14:textId="77777777" w:rsidR="00CB54B6" w:rsidRPr="00382449" w:rsidRDefault="00CB54B6" w:rsidP="003D5673">
            <w:pPr>
              <w:pStyle w:val="movimento2"/>
              <w:rPr>
                <w:color w:val="002060"/>
              </w:rPr>
            </w:pPr>
            <w:r w:rsidRPr="00382449">
              <w:rPr>
                <w:color w:val="002060"/>
              </w:rPr>
              <w:t> </w:t>
            </w:r>
          </w:p>
        </w:tc>
      </w:tr>
    </w:tbl>
    <w:p w14:paraId="0A309FDE"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3481CB44" w14:textId="77777777" w:rsidTr="003D5673">
        <w:tc>
          <w:tcPr>
            <w:tcW w:w="2200" w:type="dxa"/>
            <w:tcMar>
              <w:top w:w="20" w:type="dxa"/>
              <w:left w:w="20" w:type="dxa"/>
              <w:bottom w:w="20" w:type="dxa"/>
              <w:right w:w="20" w:type="dxa"/>
            </w:tcMar>
            <w:vAlign w:val="center"/>
            <w:hideMark/>
          </w:tcPr>
          <w:p w14:paraId="0671CAA3" w14:textId="77777777" w:rsidR="00CB54B6" w:rsidRPr="00382449" w:rsidRDefault="00CB54B6" w:rsidP="003D5673">
            <w:pPr>
              <w:pStyle w:val="movimento"/>
              <w:rPr>
                <w:color w:val="002060"/>
              </w:rPr>
            </w:pPr>
            <w:r w:rsidRPr="00382449">
              <w:rPr>
                <w:color w:val="002060"/>
              </w:rPr>
              <w:t>CARDINALETTI NICOLO</w:t>
            </w:r>
          </w:p>
        </w:tc>
        <w:tc>
          <w:tcPr>
            <w:tcW w:w="2200" w:type="dxa"/>
            <w:tcMar>
              <w:top w:w="20" w:type="dxa"/>
              <w:left w:w="20" w:type="dxa"/>
              <w:bottom w:w="20" w:type="dxa"/>
              <w:right w:w="20" w:type="dxa"/>
            </w:tcMar>
            <w:vAlign w:val="center"/>
            <w:hideMark/>
          </w:tcPr>
          <w:p w14:paraId="56779186" w14:textId="77777777" w:rsidR="00CB54B6" w:rsidRPr="00382449" w:rsidRDefault="00CB54B6" w:rsidP="003D5673">
            <w:pPr>
              <w:pStyle w:val="movimento2"/>
              <w:rPr>
                <w:color w:val="002060"/>
              </w:rPr>
            </w:pPr>
            <w:r w:rsidRPr="00382449">
              <w:rPr>
                <w:color w:val="002060"/>
              </w:rPr>
              <w:t xml:space="preserve">(CHIARAVALLE FUTSAL) </w:t>
            </w:r>
          </w:p>
        </w:tc>
        <w:tc>
          <w:tcPr>
            <w:tcW w:w="800" w:type="dxa"/>
            <w:tcMar>
              <w:top w:w="20" w:type="dxa"/>
              <w:left w:w="20" w:type="dxa"/>
              <w:bottom w:w="20" w:type="dxa"/>
              <w:right w:w="20" w:type="dxa"/>
            </w:tcMar>
            <w:vAlign w:val="center"/>
            <w:hideMark/>
          </w:tcPr>
          <w:p w14:paraId="4416B85E"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6ABBD3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5861934" w14:textId="77777777" w:rsidR="00CB54B6" w:rsidRPr="00382449" w:rsidRDefault="00CB54B6" w:rsidP="003D5673">
            <w:pPr>
              <w:pStyle w:val="movimento2"/>
              <w:rPr>
                <w:color w:val="002060"/>
              </w:rPr>
            </w:pPr>
            <w:r w:rsidRPr="00382449">
              <w:rPr>
                <w:color w:val="002060"/>
              </w:rPr>
              <w:t> </w:t>
            </w:r>
          </w:p>
        </w:tc>
      </w:tr>
    </w:tbl>
    <w:p w14:paraId="725FAE6A" w14:textId="77777777" w:rsidR="00CB54B6" w:rsidRDefault="00CB54B6" w:rsidP="00CB54B6">
      <w:pPr>
        <w:pStyle w:val="breakline"/>
        <w:rPr>
          <w:color w:val="002060"/>
        </w:rPr>
      </w:pPr>
    </w:p>
    <w:p w14:paraId="5BB319FC" w14:textId="77777777" w:rsidR="00CB54B6" w:rsidRPr="00B0381A" w:rsidRDefault="00CB54B6" w:rsidP="00CB54B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00F8AD98" w14:textId="77777777" w:rsidR="00CB54B6" w:rsidRPr="00B0381A" w:rsidRDefault="00CB54B6" w:rsidP="00CB54B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5F2859E9" w14:textId="77777777" w:rsidR="00CB54B6" w:rsidRPr="00382449" w:rsidRDefault="00CB54B6" w:rsidP="00CB54B6">
      <w:pPr>
        <w:pStyle w:val="breakline"/>
        <w:rPr>
          <w:rFonts w:eastAsiaTheme="minorEastAsia"/>
          <w:color w:val="002060"/>
        </w:rPr>
      </w:pPr>
    </w:p>
    <w:p w14:paraId="2A0E3A9B" w14:textId="77777777" w:rsidR="00CB54B6" w:rsidRPr="00382449" w:rsidRDefault="00CB54B6" w:rsidP="00CB54B6">
      <w:pPr>
        <w:pStyle w:val="titoloprinc0"/>
        <w:rPr>
          <w:color w:val="002060"/>
        </w:rPr>
      </w:pPr>
      <w:r w:rsidRPr="00382449">
        <w:rPr>
          <w:color w:val="002060"/>
        </w:rPr>
        <w:t>CLASSIFICA</w:t>
      </w:r>
    </w:p>
    <w:p w14:paraId="7EEB0E04" w14:textId="77777777" w:rsidR="00CB54B6" w:rsidRPr="00382449" w:rsidRDefault="00CB54B6" w:rsidP="00CB54B6">
      <w:pPr>
        <w:pStyle w:val="breakline"/>
        <w:rPr>
          <w:color w:val="002060"/>
        </w:rPr>
      </w:pPr>
    </w:p>
    <w:p w14:paraId="1A85BB1F" w14:textId="77777777" w:rsidR="00CB54B6" w:rsidRPr="00382449" w:rsidRDefault="00CB54B6" w:rsidP="00CB54B6">
      <w:pPr>
        <w:pStyle w:val="breakline"/>
        <w:rPr>
          <w:color w:val="002060"/>
        </w:rPr>
      </w:pPr>
    </w:p>
    <w:p w14:paraId="17685DEB" w14:textId="77777777" w:rsidR="00CB54B6" w:rsidRPr="00382449" w:rsidRDefault="00CB54B6" w:rsidP="00CB54B6">
      <w:pPr>
        <w:pStyle w:val="sottotitolocampionato10"/>
        <w:rPr>
          <w:color w:val="002060"/>
        </w:rPr>
      </w:pPr>
      <w:r w:rsidRPr="0038244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29FE6EA8"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7C90E"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8D8E7"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60650"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CF038"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88749"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AC76C"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15426"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60E72"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500AE"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8082C" w14:textId="77777777" w:rsidR="00CB54B6" w:rsidRPr="00382449" w:rsidRDefault="00CB54B6" w:rsidP="003D5673">
            <w:pPr>
              <w:pStyle w:val="headertabella0"/>
              <w:rPr>
                <w:color w:val="002060"/>
              </w:rPr>
            </w:pPr>
            <w:r w:rsidRPr="00382449">
              <w:rPr>
                <w:color w:val="002060"/>
              </w:rPr>
              <w:t>PE</w:t>
            </w:r>
          </w:p>
        </w:tc>
      </w:tr>
      <w:tr w:rsidR="00CB54B6" w:rsidRPr="00382449" w14:paraId="4C269155"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E7E173" w14:textId="77777777" w:rsidR="00CB54B6" w:rsidRPr="00382449" w:rsidRDefault="00CB54B6" w:rsidP="003D5673">
            <w:pPr>
              <w:pStyle w:val="rowtabella0"/>
              <w:rPr>
                <w:color w:val="002060"/>
              </w:rPr>
            </w:pPr>
            <w:r w:rsidRPr="00382449">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B803"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56FB"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B9D1"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7093"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9597"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81B1"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5A37"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9ADA6"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7F96" w14:textId="77777777" w:rsidR="00CB54B6" w:rsidRPr="00382449" w:rsidRDefault="00CB54B6" w:rsidP="003D5673">
            <w:pPr>
              <w:pStyle w:val="rowtabella0"/>
              <w:jc w:val="center"/>
              <w:rPr>
                <w:color w:val="002060"/>
              </w:rPr>
            </w:pPr>
            <w:r w:rsidRPr="00382449">
              <w:rPr>
                <w:color w:val="002060"/>
              </w:rPr>
              <w:t>0</w:t>
            </w:r>
          </w:p>
        </w:tc>
      </w:tr>
      <w:tr w:rsidR="00CB54B6" w:rsidRPr="00382449" w14:paraId="1D70C4D3"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23CAC" w14:textId="77777777" w:rsidR="00CB54B6" w:rsidRPr="00382449" w:rsidRDefault="00CB54B6" w:rsidP="003D5673">
            <w:pPr>
              <w:pStyle w:val="rowtabella0"/>
              <w:rPr>
                <w:color w:val="002060"/>
                <w:lang w:val="es-ES"/>
              </w:rPr>
            </w:pPr>
            <w:r w:rsidRPr="00382449">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87AC"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AE9F"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DB22"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8B3A"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3524"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96B1" w14:textId="77777777" w:rsidR="00CB54B6" w:rsidRPr="00382449" w:rsidRDefault="00CB54B6" w:rsidP="003D5673">
            <w:pPr>
              <w:pStyle w:val="rowtabella0"/>
              <w:jc w:val="center"/>
              <w:rPr>
                <w:color w:val="002060"/>
              </w:rPr>
            </w:pPr>
            <w:r w:rsidRPr="0038244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04CE"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1A17"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DA98" w14:textId="77777777" w:rsidR="00CB54B6" w:rsidRPr="00382449" w:rsidRDefault="00CB54B6" w:rsidP="003D5673">
            <w:pPr>
              <w:pStyle w:val="rowtabella0"/>
              <w:jc w:val="center"/>
              <w:rPr>
                <w:color w:val="002060"/>
              </w:rPr>
            </w:pPr>
            <w:r w:rsidRPr="00382449">
              <w:rPr>
                <w:color w:val="002060"/>
              </w:rPr>
              <w:t>0</w:t>
            </w:r>
          </w:p>
        </w:tc>
      </w:tr>
      <w:tr w:rsidR="00CB54B6" w:rsidRPr="00382449" w14:paraId="5D26E67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B90B2" w14:textId="77777777" w:rsidR="00CB54B6" w:rsidRPr="00382449" w:rsidRDefault="00CB54B6" w:rsidP="003D5673">
            <w:pPr>
              <w:pStyle w:val="rowtabella0"/>
              <w:rPr>
                <w:color w:val="002060"/>
              </w:rPr>
            </w:pPr>
            <w:r w:rsidRPr="00382449">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BF6D"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8C5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CED5"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B5AC"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375C"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C73F"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A6CF"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34C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BCFC" w14:textId="77777777" w:rsidR="00CB54B6" w:rsidRPr="00382449" w:rsidRDefault="00CB54B6" w:rsidP="003D5673">
            <w:pPr>
              <w:pStyle w:val="rowtabella0"/>
              <w:jc w:val="center"/>
              <w:rPr>
                <w:color w:val="002060"/>
              </w:rPr>
            </w:pPr>
            <w:r w:rsidRPr="00382449">
              <w:rPr>
                <w:color w:val="002060"/>
              </w:rPr>
              <w:t>0</w:t>
            </w:r>
          </w:p>
        </w:tc>
      </w:tr>
      <w:tr w:rsidR="00CB54B6" w:rsidRPr="00382449" w14:paraId="48FB413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431AE" w14:textId="77777777" w:rsidR="00CB54B6" w:rsidRPr="00382449" w:rsidRDefault="00CB54B6" w:rsidP="003D5673">
            <w:pPr>
              <w:pStyle w:val="rowtabella0"/>
              <w:rPr>
                <w:color w:val="002060"/>
              </w:rPr>
            </w:pPr>
            <w:r w:rsidRPr="00382449">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C0DE"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EAA1"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DE34"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682D"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C66C8"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FD7BB"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E8F0"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2E62"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2E5B" w14:textId="77777777" w:rsidR="00CB54B6" w:rsidRPr="00382449" w:rsidRDefault="00CB54B6" w:rsidP="003D5673">
            <w:pPr>
              <w:pStyle w:val="rowtabella0"/>
              <w:jc w:val="center"/>
              <w:rPr>
                <w:color w:val="002060"/>
              </w:rPr>
            </w:pPr>
            <w:r w:rsidRPr="00382449">
              <w:rPr>
                <w:color w:val="002060"/>
              </w:rPr>
              <w:t>0</w:t>
            </w:r>
          </w:p>
        </w:tc>
      </w:tr>
      <w:tr w:rsidR="00CB54B6" w:rsidRPr="00382449" w14:paraId="51E9AAC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17A86" w14:textId="77777777" w:rsidR="00CB54B6" w:rsidRPr="00382449" w:rsidRDefault="00CB54B6" w:rsidP="003D5673">
            <w:pPr>
              <w:pStyle w:val="rowtabella0"/>
              <w:rPr>
                <w:color w:val="002060"/>
              </w:rPr>
            </w:pPr>
            <w:r w:rsidRPr="00382449">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5293"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C0D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15F4"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E71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3E34"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5896"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4A8A"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2DA7"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4F3E" w14:textId="77777777" w:rsidR="00CB54B6" w:rsidRPr="00382449" w:rsidRDefault="00CB54B6" w:rsidP="003D5673">
            <w:pPr>
              <w:pStyle w:val="rowtabella0"/>
              <w:jc w:val="center"/>
              <w:rPr>
                <w:color w:val="002060"/>
              </w:rPr>
            </w:pPr>
            <w:r w:rsidRPr="00382449">
              <w:rPr>
                <w:color w:val="002060"/>
              </w:rPr>
              <w:t>0</w:t>
            </w:r>
          </w:p>
        </w:tc>
      </w:tr>
      <w:tr w:rsidR="00CB54B6" w:rsidRPr="00382449" w14:paraId="321FD79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98969" w14:textId="77777777" w:rsidR="00CB54B6" w:rsidRPr="00382449" w:rsidRDefault="00CB54B6" w:rsidP="003D5673">
            <w:pPr>
              <w:pStyle w:val="breakline"/>
              <w:rPr>
                <w:rFonts w:ascii="Arial" w:hAnsi="Arial" w:cs="Arial"/>
                <w:color w:val="002060"/>
              </w:rPr>
            </w:pPr>
            <w:r w:rsidRPr="00382449">
              <w:rPr>
                <w:rFonts w:ascii="Arial" w:hAnsi="Arial" w:cs="Arial"/>
                <w:color w:val="002060"/>
              </w:rPr>
              <w:t>A.S.D. CALCIO A 5 CORINALDO – seconda squadra Under 21 –</w:t>
            </w:r>
          </w:p>
          <w:p w14:paraId="7C2930F2" w14:textId="77777777" w:rsidR="00CB54B6" w:rsidRPr="00382449" w:rsidRDefault="00CB54B6" w:rsidP="003D567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AFC5"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FC2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00A5"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6E5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0060"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552BE" w14:textId="77777777" w:rsidR="00CB54B6" w:rsidRPr="00382449" w:rsidRDefault="00CB54B6" w:rsidP="003D5673">
            <w:pPr>
              <w:pStyle w:val="rowtabella0"/>
              <w:jc w:val="center"/>
              <w:rPr>
                <w:color w:val="002060"/>
              </w:rPr>
            </w:pPr>
            <w:r w:rsidRPr="0038244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2422"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EF6A"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7ECA" w14:textId="77777777" w:rsidR="00CB54B6" w:rsidRPr="00382449" w:rsidRDefault="00CB54B6" w:rsidP="003D5673">
            <w:pPr>
              <w:pStyle w:val="rowtabella0"/>
              <w:jc w:val="center"/>
              <w:rPr>
                <w:color w:val="002060"/>
              </w:rPr>
            </w:pPr>
            <w:r w:rsidRPr="00382449">
              <w:rPr>
                <w:color w:val="002060"/>
              </w:rPr>
              <w:t>0</w:t>
            </w:r>
          </w:p>
        </w:tc>
      </w:tr>
      <w:tr w:rsidR="00CB54B6" w:rsidRPr="00382449" w14:paraId="4E59189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E64EB" w14:textId="77777777" w:rsidR="00CB54B6" w:rsidRPr="00382449" w:rsidRDefault="00CB54B6" w:rsidP="003D5673">
            <w:pPr>
              <w:pStyle w:val="rowtabella0"/>
              <w:rPr>
                <w:color w:val="002060"/>
              </w:rPr>
            </w:pPr>
            <w:r w:rsidRPr="0038244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5386"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38C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443A"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359D"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D25A"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AC86"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64C0"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EBF3"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86B7" w14:textId="77777777" w:rsidR="00CB54B6" w:rsidRPr="00382449" w:rsidRDefault="00CB54B6" w:rsidP="003D5673">
            <w:pPr>
              <w:pStyle w:val="rowtabella0"/>
              <w:jc w:val="center"/>
              <w:rPr>
                <w:color w:val="002060"/>
              </w:rPr>
            </w:pPr>
            <w:r w:rsidRPr="00382449">
              <w:rPr>
                <w:color w:val="002060"/>
              </w:rPr>
              <w:t>0</w:t>
            </w:r>
          </w:p>
        </w:tc>
      </w:tr>
      <w:tr w:rsidR="00CB54B6" w:rsidRPr="00382449" w14:paraId="7FB193A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117DF" w14:textId="77777777" w:rsidR="00CB54B6" w:rsidRPr="00382449" w:rsidRDefault="00CB54B6" w:rsidP="003D5673">
            <w:pPr>
              <w:pStyle w:val="rowtabella0"/>
              <w:rPr>
                <w:color w:val="002060"/>
              </w:rPr>
            </w:pPr>
            <w:r w:rsidRPr="00382449">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96A2" w14:textId="77777777" w:rsidR="00CB54B6" w:rsidRPr="00382449" w:rsidRDefault="00CB54B6" w:rsidP="003D5673">
            <w:pPr>
              <w:pStyle w:val="rowtabella0"/>
              <w:jc w:val="center"/>
              <w:rPr>
                <w:color w:val="002060"/>
              </w:rPr>
            </w:pPr>
            <w:r w:rsidRPr="003824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AFC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C207D"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21EA"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0B49"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E456"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718A"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7ABF"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D365" w14:textId="77777777" w:rsidR="00CB54B6" w:rsidRPr="00382449" w:rsidRDefault="00CB54B6" w:rsidP="003D5673">
            <w:pPr>
              <w:pStyle w:val="rowtabella0"/>
              <w:jc w:val="center"/>
              <w:rPr>
                <w:color w:val="002060"/>
              </w:rPr>
            </w:pPr>
            <w:r w:rsidRPr="00382449">
              <w:rPr>
                <w:color w:val="002060"/>
              </w:rPr>
              <w:t>0</w:t>
            </w:r>
          </w:p>
        </w:tc>
      </w:tr>
      <w:tr w:rsidR="00CB54B6" w:rsidRPr="00382449" w14:paraId="5475F01A"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A057E" w14:textId="77777777" w:rsidR="00CB54B6" w:rsidRPr="00382449" w:rsidRDefault="00CB54B6" w:rsidP="003D5673">
            <w:pPr>
              <w:pStyle w:val="rowtabella0"/>
              <w:rPr>
                <w:color w:val="002060"/>
              </w:rPr>
            </w:pPr>
            <w:r w:rsidRPr="00382449">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A9FD"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30204"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0249"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7227"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0E84"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E1AE"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9046"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B2E2"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5FB1" w14:textId="77777777" w:rsidR="00CB54B6" w:rsidRPr="00382449" w:rsidRDefault="00CB54B6" w:rsidP="003D5673">
            <w:pPr>
              <w:pStyle w:val="rowtabella0"/>
              <w:jc w:val="center"/>
              <w:rPr>
                <w:color w:val="002060"/>
              </w:rPr>
            </w:pPr>
            <w:r w:rsidRPr="00382449">
              <w:rPr>
                <w:color w:val="002060"/>
              </w:rPr>
              <w:t>0</w:t>
            </w:r>
          </w:p>
        </w:tc>
      </w:tr>
      <w:tr w:rsidR="00CB54B6" w:rsidRPr="00382449" w14:paraId="1EF1477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8F760" w14:textId="77777777" w:rsidR="00CB54B6" w:rsidRPr="00382449" w:rsidRDefault="00CB54B6" w:rsidP="003D5673">
            <w:pPr>
              <w:pStyle w:val="rowtabella0"/>
              <w:rPr>
                <w:color w:val="002060"/>
              </w:rPr>
            </w:pPr>
            <w:r w:rsidRPr="00382449">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0739"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FE6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C5EC"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E426"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517C"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C70E"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4917" w14:textId="77777777" w:rsidR="00CB54B6" w:rsidRPr="00382449" w:rsidRDefault="00CB54B6" w:rsidP="003D5673">
            <w:pPr>
              <w:pStyle w:val="rowtabella0"/>
              <w:jc w:val="center"/>
              <w:rPr>
                <w:color w:val="002060"/>
              </w:rPr>
            </w:pPr>
            <w:r w:rsidRPr="0038244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CB80"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C6A9" w14:textId="77777777" w:rsidR="00CB54B6" w:rsidRPr="00382449" w:rsidRDefault="00CB54B6" w:rsidP="003D5673">
            <w:pPr>
              <w:pStyle w:val="rowtabella0"/>
              <w:jc w:val="center"/>
              <w:rPr>
                <w:color w:val="002060"/>
              </w:rPr>
            </w:pPr>
            <w:r w:rsidRPr="00382449">
              <w:rPr>
                <w:color w:val="002060"/>
              </w:rPr>
              <w:t>0</w:t>
            </w:r>
          </w:p>
        </w:tc>
      </w:tr>
      <w:tr w:rsidR="00CB54B6" w:rsidRPr="00382449" w14:paraId="42CB532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E923E" w14:textId="77777777" w:rsidR="00CB54B6" w:rsidRPr="00382449" w:rsidRDefault="00CB54B6" w:rsidP="003D5673">
            <w:pPr>
              <w:pStyle w:val="rowtabella0"/>
              <w:rPr>
                <w:color w:val="002060"/>
              </w:rPr>
            </w:pPr>
            <w:r w:rsidRPr="0038244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2658"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E54C"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5A97"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45B9"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48F23"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361C"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CEDF" w14:textId="77777777" w:rsidR="00CB54B6" w:rsidRPr="00382449" w:rsidRDefault="00CB54B6" w:rsidP="003D5673">
            <w:pPr>
              <w:pStyle w:val="rowtabella0"/>
              <w:jc w:val="center"/>
              <w:rPr>
                <w:color w:val="002060"/>
              </w:rPr>
            </w:pPr>
            <w:r w:rsidRPr="0038244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4736"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DA261" w14:textId="77777777" w:rsidR="00CB54B6" w:rsidRPr="00382449" w:rsidRDefault="00CB54B6" w:rsidP="003D5673">
            <w:pPr>
              <w:pStyle w:val="rowtabella0"/>
              <w:jc w:val="center"/>
              <w:rPr>
                <w:color w:val="002060"/>
              </w:rPr>
            </w:pPr>
            <w:r w:rsidRPr="00382449">
              <w:rPr>
                <w:color w:val="002060"/>
              </w:rPr>
              <w:t>0</w:t>
            </w:r>
          </w:p>
        </w:tc>
      </w:tr>
      <w:tr w:rsidR="00CB54B6" w:rsidRPr="00382449" w14:paraId="487E85DF"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2F3CA" w14:textId="77777777" w:rsidR="00CB54B6" w:rsidRPr="00382449" w:rsidRDefault="00CB54B6" w:rsidP="003D5673">
            <w:pPr>
              <w:pStyle w:val="rowtabella0"/>
              <w:rPr>
                <w:color w:val="002060"/>
              </w:rPr>
            </w:pPr>
            <w:r w:rsidRPr="0038244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4B5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78D0"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65E2"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49EB"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BB26"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8788"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475E" w14:textId="77777777" w:rsidR="00CB54B6" w:rsidRPr="00382449" w:rsidRDefault="00CB54B6" w:rsidP="003D5673">
            <w:pPr>
              <w:pStyle w:val="rowtabella0"/>
              <w:jc w:val="center"/>
              <w:rPr>
                <w:color w:val="002060"/>
              </w:rPr>
            </w:pPr>
            <w:r w:rsidRPr="0038244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CE9F" w14:textId="77777777" w:rsidR="00CB54B6" w:rsidRPr="00382449" w:rsidRDefault="00CB54B6" w:rsidP="003D5673">
            <w:pPr>
              <w:pStyle w:val="rowtabella0"/>
              <w:jc w:val="center"/>
              <w:rPr>
                <w:color w:val="002060"/>
              </w:rPr>
            </w:pPr>
            <w:r w:rsidRPr="003824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6BB2" w14:textId="77777777" w:rsidR="00CB54B6" w:rsidRPr="00382449" w:rsidRDefault="00CB54B6" w:rsidP="003D5673">
            <w:pPr>
              <w:pStyle w:val="rowtabella0"/>
              <w:jc w:val="center"/>
              <w:rPr>
                <w:color w:val="002060"/>
              </w:rPr>
            </w:pPr>
            <w:r w:rsidRPr="00382449">
              <w:rPr>
                <w:color w:val="002060"/>
              </w:rPr>
              <w:t>0</w:t>
            </w:r>
          </w:p>
        </w:tc>
      </w:tr>
    </w:tbl>
    <w:p w14:paraId="38E29FAB" w14:textId="77777777" w:rsidR="00CB54B6" w:rsidRPr="00382449" w:rsidRDefault="00CB54B6" w:rsidP="00CB54B6">
      <w:pPr>
        <w:pStyle w:val="breakline"/>
        <w:rPr>
          <w:rFonts w:ascii="Arial" w:eastAsiaTheme="minorEastAsia" w:hAnsi="Arial" w:cs="Arial"/>
          <w:color w:val="002060"/>
        </w:rPr>
      </w:pPr>
    </w:p>
    <w:p w14:paraId="69142CEC" w14:textId="77777777" w:rsidR="00CB54B6" w:rsidRPr="00382449" w:rsidRDefault="00CB54B6" w:rsidP="00CB54B6">
      <w:pPr>
        <w:pStyle w:val="breakline"/>
        <w:rPr>
          <w:rFonts w:ascii="Arial" w:hAnsi="Arial" w:cs="Arial"/>
          <w:color w:val="002060"/>
        </w:rPr>
      </w:pPr>
    </w:p>
    <w:p w14:paraId="460C56B7" w14:textId="77777777" w:rsidR="00CB54B6" w:rsidRPr="00382449" w:rsidRDefault="00CB54B6" w:rsidP="00CB54B6">
      <w:pPr>
        <w:pStyle w:val="sottotitolocampionato10"/>
        <w:rPr>
          <w:color w:val="002060"/>
        </w:rPr>
      </w:pPr>
      <w:r w:rsidRPr="0038244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53FA3A8B"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7836B"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99103"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D0492"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51EC4"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A3B37"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E8A0A"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29267"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73B0F"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1666B"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30B03" w14:textId="77777777" w:rsidR="00CB54B6" w:rsidRPr="00382449" w:rsidRDefault="00CB54B6" w:rsidP="003D5673">
            <w:pPr>
              <w:pStyle w:val="headertabella0"/>
              <w:rPr>
                <w:color w:val="002060"/>
              </w:rPr>
            </w:pPr>
            <w:r w:rsidRPr="00382449">
              <w:rPr>
                <w:color w:val="002060"/>
              </w:rPr>
              <w:t>PE</w:t>
            </w:r>
          </w:p>
        </w:tc>
      </w:tr>
      <w:tr w:rsidR="00CB54B6" w:rsidRPr="00382449" w14:paraId="083BE526"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4D923" w14:textId="77777777" w:rsidR="00CB54B6" w:rsidRPr="00382449" w:rsidRDefault="00CB54B6" w:rsidP="003D5673">
            <w:pPr>
              <w:pStyle w:val="rowtabella0"/>
              <w:rPr>
                <w:color w:val="002060"/>
                <w:lang w:val="es-ES"/>
              </w:rPr>
            </w:pPr>
            <w:r w:rsidRPr="00382449">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EA1B"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F835"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E066"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660C"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AEA7"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23C6" w14:textId="77777777" w:rsidR="00CB54B6" w:rsidRPr="00382449" w:rsidRDefault="00CB54B6" w:rsidP="003D5673">
            <w:pPr>
              <w:pStyle w:val="rowtabella0"/>
              <w:jc w:val="center"/>
              <w:rPr>
                <w:color w:val="002060"/>
              </w:rPr>
            </w:pPr>
            <w:r w:rsidRPr="0038244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1403"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6998"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6B008" w14:textId="77777777" w:rsidR="00CB54B6" w:rsidRPr="00382449" w:rsidRDefault="00CB54B6" w:rsidP="003D5673">
            <w:pPr>
              <w:pStyle w:val="rowtabella0"/>
              <w:jc w:val="center"/>
              <w:rPr>
                <w:color w:val="002060"/>
              </w:rPr>
            </w:pPr>
            <w:r w:rsidRPr="00382449">
              <w:rPr>
                <w:color w:val="002060"/>
              </w:rPr>
              <w:t>0</w:t>
            </w:r>
          </w:p>
        </w:tc>
      </w:tr>
      <w:tr w:rsidR="00CB54B6" w:rsidRPr="00382449" w14:paraId="445AEEBA"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2914B" w14:textId="77777777" w:rsidR="00CB54B6" w:rsidRPr="00382449" w:rsidRDefault="00CB54B6" w:rsidP="003D5673">
            <w:pPr>
              <w:pStyle w:val="rowtabella0"/>
              <w:rPr>
                <w:color w:val="002060"/>
              </w:rPr>
            </w:pPr>
            <w:r w:rsidRPr="0038244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F26E"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D31B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0575"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3A62"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BC8E"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96A2" w14:textId="77777777" w:rsidR="00CB54B6" w:rsidRPr="00382449" w:rsidRDefault="00CB54B6" w:rsidP="003D5673">
            <w:pPr>
              <w:pStyle w:val="rowtabella0"/>
              <w:jc w:val="center"/>
              <w:rPr>
                <w:color w:val="002060"/>
              </w:rPr>
            </w:pPr>
            <w:r w:rsidRPr="0038244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B938"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5043"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2003" w14:textId="77777777" w:rsidR="00CB54B6" w:rsidRPr="00382449" w:rsidRDefault="00CB54B6" w:rsidP="003D5673">
            <w:pPr>
              <w:pStyle w:val="rowtabella0"/>
              <w:jc w:val="center"/>
              <w:rPr>
                <w:color w:val="002060"/>
              </w:rPr>
            </w:pPr>
            <w:r w:rsidRPr="00382449">
              <w:rPr>
                <w:color w:val="002060"/>
              </w:rPr>
              <w:t>0</w:t>
            </w:r>
          </w:p>
        </w:tc>
      </w:tr>
      <w:tr w:rsidR="00CB54B6" w:rsidRPr="00382449" w14:paraId="531047D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53507" w14:textId="77777777" w:rsidR="00CB54B6" w:rsidRPr="00382449" w:rsidRDefault="00CB54B6" w:rsidP="003D5673">
            <w:pPr>
              <w:pStyle w:val="breakline"/>
              <w:rPr>
                <w:rFonts w:ascii="Arial" w:hAnsi="Arial" w:cs="Arial"/>
                <w:color w:val="002060"/>
              </w:rPr>
            </w:pPr>
            <w:r w:rsidRPr="00382449">
              <w:rPr>
                <w:rFonts w:ascii="Arial" w:hAnsi="Arial" w:cs="Arial"/>
                <w:color w:val="002060"/>
              </w:rPr>
              <w:t>A.S.D. CHIARAVALLE FUTSAL – seconda squadra Under 21 –</w:t>
            </w:r>
          </w:p>
          <w:p w14:paraId="6450371D" w14:textId="77777777" w:rsidR="00CB54B6" w:rsidRPr="00382449" w:rsidRDefault="00CB54B6" w:rsidP="003D567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5130"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8FBC"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C4FD"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DF67"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1C74"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C6428"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4074"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6785"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6129" w14:textId="77777777" w:rsidR="00CB54B6" w:rsidRPr="00382449" w:rsidRDefault="00CB54B6" w:rsidP="003D5673">
            <w:pPr>
              <w:pStyle w:val="rowtabella0"/>
              <w:jc w:val="center"/>
              <w:rPr>
                <w:color w:val="002060"/>
              </w:rPr>
            </w:pPr>
            <w:r w:rsidRPr="00382449">
              <w:rPr>
                <w:color w:val="002060"/>
              </w:rPr>
              <w:t>0</w:t>
            </w:r>
          </w:p>
        </w:tc>
      </w:tr>
      <w:tr w:rsidR="00CB54B6" w:rsidRPr="00382449" w14:paraId="66749EE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21805" w14:textId="77777777" w:rsidR="00CB54B6" w:rsidRPr="00382449" w:rsidRDefault="00CB54B6" w:rsidP="003D5673">
            <w:pPr>
              <w:pStyle w:val="rowtabella0"/>
              <w:rPr>
                <w:color w:val="002060"/>
              </w:rPr>
            </w:pPr>
            <w:r w:rsidRPr="00382449">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41C6"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8071F"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00F6"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A8E5"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36A1"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855F"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60E8"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847D"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91F2" w14:textId="77777777" w:rsidR="00CB54B6" w:rsidRPr="00382449" w:rsidRDefault="00CB54B6" w:rsidP="003D5673">
            <w:pPr>
              <w:pStyle w:val="rowtabella0"/>
              <w:jc w:val="center"/>
              <w:rPr>
                <w:color w:val="002060"/>
              </w:rPr>
            </w:pPr>
            <w:r w:rsidRPr="00382449">
              <w:rPr>
                <w:color w:val="002060"/>
              </w:rPr>
              <w:t>0</w:t>
            </w:r>
          </w:p>
        </w:tc>
      </w:tr>
      <w:tr w:rsidR="00CB54B6" w:rsidRPr="00382449" w14:paraId="44FA866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18B72" w14:textId="77777777" w:rsidR="00CB54B6" w:rsidRPr="00382449" w:rsidRDefault="00CB54B6" w:rsidP="003D5673">
            <w:pPr>
              <w:pStyle w:val="rowtabella0"/>
              <w:rPr>
                <w:color w:val="002060"/>
              </w:rPr>
            </w:pPr>
            <w:r w:rsidRPr="0038244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4CD7"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7EF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9FAC"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706F"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24231"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32E8"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D7B5"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0409"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6997A" w14:textId="77777777" w:rsidR="00CB54B6" w:rsidRPr="00382449" w:rsidRDefault="00CB54B6" w:rsidP="003D5673">
            <w:pPr>
              <w:pStyle w:val="rowtabella0"/>
              <w:jc w:val="center"/>
              <w:rPr>
                <w:color w:val="002060"/>
              </w:rPr>
            </w:pPr>
            <w:r w:rsidRPr="00382449">
              <w:rPr>
                <w:color w:val="002060"/>
              </w:rPr>
              <w:t>0</w:t>
            </w:r>
          </w:p>
        </w:tc>
      </w:tr>
      <w:tr w:rsidR="00CB54B6" w:rsidRPr="00382449" w14:paraId="743A8DE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225C2" w14:textId="77777777" w:rsidR="00CB54B6" w:rsidRPr="00382449" w:rsidRDefault="00CB54B6" w:rsidP="003D5673">
            <w:pPr>
              <w:pStyle w:val="rowtabella0"/>
              <w:rPr>
                <w:color w:val="002060"/>
              </w:rPr>
            </w:pPr>
            <w:r w:rsidRPr="0038244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5A3F"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E36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A8F4"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B7DDF"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896B2"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1DD5"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2EE7"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021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688B" w14:textId="77777777" w:rsidR="00CB54B6" w:rsidRPr="00382449" w:rsidRDefault="00CB54B6" w:rsidP="003D5673">
            <w:pPr>
              <w:pStyle w:val="rowtabella0"/>
              <w:jc w:val="center"/>
              <w:rPr>
                <w:color w:val="002060"/>
              </w:rPr>
            </w:pPr>
            <w:r w:rsidRPr="00382449">
              <w:rPr>
                <w:color w:val="002060"/>
              </w:rPr>
              <w:t>0</w:t>
            </w:r>
          </w:p>
        </w:tc>
      </w:tr>
      <w:tr w:rsidR="00CB54B6" w:rsidRPr="00382449" w14:paraId="2C4A86F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40A55" w14:textId="77777777" w:rsidR="00CB54B6" w:rsidRPr="00382449" w:rsidRDefault="00CB54B6" w:rsidP="003D5673">
            <w:pPr>
              <w:pStyle w:val="rowtabella0"/>
              <w:rPr>
                <w:color w:val="002060"/>
              </w:rPr>
            </w:pPr>
            <w:r w:rsidRPr="00382449">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FFC5"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1EC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9071"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FD17"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447C"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F673"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9CD3"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3F04"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59BD" w14:textId="77777777" w:rsidR="00CB54B6" w:rsidRPr="00382449" w:rsidRDefault="00CB54B6" w:rsidP="003D5673">
            <w:pPr>
              <w:pStyle w:val="rowtabella0"/>
              <w:jc w:val="center"/>
              <w:rPr>
                <w:color w:val="002060"/>
              </w:rPr>
            </w:pPr>
            <w:r w:rsidRPr="00382449">
              <w:rPr>
                <w:color w:val="002060"/>
              </w:rPr>
              <w:t>0</w:t>
            </w:r>
          </w:p>
        </w:tc>
      </w:tr>
      <w:tr w:rsidR="00CB54B6" w:rsidRPr="00382449" w14:paraId="4BF27B2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8B3BB" w14:textId="77777777" w:rsidR="00CB54B6" w:rsidRPr="00382449" w:rsidRDefault="00CB54B6" w:rsidP="003D5673">
            <w:pPr>
              <w:pStyle w:val="rowtabella0"/>
              <w:rPr>
                <w:color w:val="002060"/>
              </w:rPr>
            </w:pPr>
            <w:r w:rsidRPr="00382449">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EC65"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0A1E8"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F223"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ECAD"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7905"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B9C4B"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BD2B"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DEE1"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49C9" w14:textId="77777777" w:rsidR="00CB54B6" w:rsidRPr="00382449" w:rsidRDefault="00CB54B6" w:rsidP="003D5673">
            <w:pPr>
              <w:pStyle w:val="rowtabella0"/>
              <w:jc w:val="center"/>
              <w:rPr>
                <w:color w:val="002060"/>
              </w:rPr>
            </w:pPr>
            <w:r w:rsidRPr="00382449">
              <w:rPr>
                <w:color w:val="002060"/>
              </w:rPr>
              <w:t>0</w:t>
            </w:r>
          </w:p>
        </w:tc>
      </w:tr>
      <w:tr w:rsidR="00CB54B6" w:rsidRPr="00382449" w14:paraId="0BC5FDA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BB740" w14:textId="77777777" w:rsidR="00CB54B6" w:rsidRPr="00382449" w:rsidRDefault="00CB54B6" w:rsidP="003D5673">
            <w:pPr>
              <w:pStyle w:val="rowtabella0"/>
              <w:rPr>
                <w:color w:val="002060"/>
              </w:rPr>
            </w:pPr>
            <w:r w:rsidRPr="0038244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E68C"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4999"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4A07"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A10B"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0D2C"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134D"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1AEF"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1D5E"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983C" w14:textId="77777777" w:rsidR="00CB54B6" w:rsidRPr="00382449" w:rsidRDefault="00CB54B6" w:rsidP="003D5673">
            <w:pPr>
              <w:pStyle w:val="rowtabella0"/>
              <w:jc w:val="center"/>
              <w:rPr>
                <w:color w:val="002060"/>
              </w:rPr>
            </w:pPr>
            <w:r w:rsidRPr="00382449">
              <w:rPr>
                <w:color w:val="002060"/>
              </w:rPr>
              <w:t>0</w:t>
            </w:r>
          </w:p>
        </w:tc>
      </w:tr>
      <w:tr w:rsidR="00CB54B6" w:rsidRPr="00382449" w14:paraId="352E2CA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0D0ED" w14:textId="77777777" w:rsidR="00CB54B6" w:rsidRPr="00382449" w:rsidRDefault="00CB54B6" w:rsidP="003D5673">
            <w:pPr>
              <w:pStyle w:val="rowtabella0"/>
              <w:rPr>
                <w:color w:val="002060"/>
              </w:rPr>
            </w:pPr>
            <w:r w:rsidRPr="00382449">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E518"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B11F"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BF37"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695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DA18"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A53B"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B275"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E0D3F"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DC17" w14:textId="77777777" w:rsidR="00CB54B6" w:rsidRPr="00382449" w:rsidRDefault="00CB54B6" w:rsidP="003D5673">
            <w:pPr>
              <w:pStyle w:val="rowtabella0"/>
              <w:jc w:val="center"/>
              <w:rPr>
                <w:color w:val="002060"/>
              </w:rPr>
            </w:pPr>
            <w:r w:rsidRPr="00382449">
              <w:rPr>
                <w:color w:val="002060"/>
              </w:rPr>
              <w:t>0</w:t>
            </w:r>
          </w:p>
        </w:tc>
      </w:tr>
      <w:tr w:rsidR="00CB54B6" w:rsidRPr="00382449" w14:paraId="4992879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3FBC1" w14:textId="77777777" w:rsidR="00CB54B6" w:rsidRPr="00382449" w:rsidRDefault="00CB54B6" w:rsidP="003D5673">
            <w:pPr>
              <w:pStyle w:val="rowtabella0"/>
              <w:rPr>
                <w:color w:val="002060"/>
              </w:rPr>
            </w:pPr>
            <w:r w:rsidRPr="00382449">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E2F8"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255A"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BEB1"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73B3"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8D57"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3159"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0F01"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73F4"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2246" w14:textId="77777777" w:rsidR="00CB54B6" w:rsidRPr="00382449" w:rsidRDefault="00CB54B6" w:rsidP="003D5673">
            <w:pPr>
              <w:pStyle w:val="rowtabella0"/>
              <w:jc w:val="center"/>
              <w:rPr>
                <w:color w:val="002060"/>
              </w:rPr>
            </w:pPr>
            <w:r w:rsidRPr="00382449">
              <w:rPr>
                <w:color w:val="002060"/>
              </w:rPr>
              <w:t>0</w:t>
            </w:r>
          </w:p>
        </w:tc>
      </w:tr>
      <w:tr w:rsidR="00CB54B6" w:rsidRPr="00382449" w14:paraId="1BF3F378"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93DA5" w14:textId="77777777" w:rsidR="00CB54B6" w:rsidRPr="00382449" w:rsidRDefault="00CB54B6" w:rsidP="003D5673">
            <w:pPr>
              <w:pStyle w:val="rowtabella0"/>
              <w:rPr>
                <w:color w:val="002060"/>
              </w:rPr>
            </w:pPr>
            <w:r w:rsidRPr="00382449">
              <w:rPr>
                <w:color w:val="002060"/>
              </w:rPr>
              <w:t xml:space="preserve">A.S.D. </w:t>
            </w:r>
            <w:proofErr w:type="gramStart"/>
            <w:r w:rsidRPr="00382449">
              <w:rPr>
                <w:color w:val="002060"/>
              </w:rPr>
              <w:t>CITTA</w:t>
            </w:r>
            <w:proofErr w:type="gramEnd"/>
            <w:r w:rsidRPr="00382449">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B1D8"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693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09DF"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7967"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4E41"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9F026"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C828"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852A"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85E8" w14:textId="77777777" w:rsidR="00CB54B6" w:rsidRPr="00382449" w:rsidRDefault="00CB54B6" w:rsidP="003D5673">
            <w:pPr>
              <w:pStyle w:val="rowtabella0"/>
              <w:jc w:val="center"/>
              <w:rPr>
                <w:color w:val="002060"/>
              </w:rPr>
            </w:pPr>
            <w:r w:rsidRPr="00382449">
              <w:rPr>
                <w:color w:val="002060"/>
              </w:rPr>
              <w:t>1</w:t>
            </w:r>
          </w:p>
        </w:tc>
      </w:tr>
    </w:tbl>
    <w:p w14:paraId="78D0026E" w14:textId="77777777" w:rsidR="00CB54B6" w:rsidRPr="00382449" w:rsidRDefault="00CB54B6" w:rsidP="00CB54B6">
      <w:pPr>
        <w:pStyle w:val="breakline"/>
        <w:rPr>
          <w:rFonts w:ascii="Arial" w:eastAsiaTheme="minorEastAsia" w:hAnsi="Arial" w:cs="Arial"/>
          <w:color w:val="002060"/>
        </w:rPr>
      </w:pPr>
    </w:p>
    <w:p w14:paraId="5EFA2CDF" w14:textId="77777777" w:rsidR="00CB54B6" w:rsidRPr="00382449" w:rsidRDefault="00CB54B6" w:rsidP="00CB54B6">
      <w:pPr>
        <w:pStyle w:val="breakline"/>
        <w:rPr>
          <w:rFonts w:ascii="Arial" w:hAnsi="Arial" w:cs="Arial"/>
          <w:color w:val="002060"/>
        </w:rPr>
      </w:pPr>
    </w:p>
    <w:p w14:paraId="3E984B0B" w14:textId="77777777" w:rsidR="00CB54B6" w:rsidRPr="00382449" w:rsidRDefault="00CB54B6" w:rsidP="00CB54B6">
      <w:pPr>
        <w:pStyle w:val="sottotitolocampionato10"/>
        <w:rPr>
          <w:color w:val="002060"/>
        </w:rPr>
      </w:pPr>
      <w:r w:rsidRPr="0038244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04EBF416"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3AB47"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EAB2C"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96B82"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E40BA"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60BFD"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6E2D1"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85A25"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71EB2"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18A07"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8EF96" w14:textId="77777777" w:rsidR="00CB54B6" w:rsidRPr="00382449" w:rsidRDefault="00CB54B6" w:rsidP="003D5673">
            <w:pPr>
              <w:pStyle w:val="headertabella0"/>
              <w:rPr>
                <w:color w:val="002060"/>
              </w:rPr>
            </w:pPr>
            <w:r w:rsidRPr="00382449">
              <w:rPr>
                <w:color w:val="002060"/>
              </w:rPr>
              <w:t>PE</w:t>
            </w:r>
          </w:p>
        </w:tc>
      </w:tr>
      <w:tr w:rsidR="00CB54B6" w:rsidRPr="00382449" w14:paraId="222D8924"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F9202" w14:textId="77777777" w:rsidR="00CB54B6" w:rsidRPr="00382449" w:rsidRDefault="00CB54B6" w:rsidP="003D5673">
            <w:pPr>
              <w:pStyle w:val="rowtabella0"/>
              <w:rPr>
                <w:color w:val="002060"/>
              </w:rPr>
            </w:pPr>
            <w:r w:rsidRPr="00382449">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4265"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1DA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0D93"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7095"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D61A"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80BB" w14:textId="77777777" w:rsidR="00CB54B6" w:rsidRPr="00382449" w:rsidRDefault="00CB54B6" w:rsidP="003D5673">
            <w:pPr>
              <w:pStyle w:val="rowtabella0"/>
              <w:jc w:val="center"/>
              <w:rPr>
                <w:color w:val="002060"/>
              </w:rPr>
            </w:pPr>
            <w:r w:rsidRPr="0038244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653D"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D729"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1F6E" w14:textId="77777777" w:rsidR="00CB54B6" w:rsidRPr="00382449" w:rsidRDefault="00CB54B6" w:rsidP="003D5673">
            <w:pPr>
              <w:pStyle w:val="rowtabella0"/>
              <w:jc w:val="center"/>
              <w:rPr>
                <w:color w:val="002060"/>
              </w:rPr>
            </w:pPr>
            <w:r w:rsidRPr="00382449">
              <w:rPr>
                <w:color w:val="002060"/>
              </w:rPr>
              <w:t>0</w:t>
            </w:r>
          </w:p>
        </w:tc>
      </w:tr>
      <w:tr w:rsidR="00CB54B6" w:rsidRPr="00382449" w14:paraId="0AAF0CD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2FD2C" w14:textId="77777777" w:rsidR="00CB54B6" w:rsidRPr="00382449" w:rsidRDefault="00CB54B6" w:rsidP="003D5673">
            <w:pPr>
              <w:pStyle w:val="rowtabella0"/>
              <w:rPr>
                <w:color w:val="002060"/>
              </w:rPr>
            </w:pPr>
            <w:r w:rsidRPr="00382449">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76BAE"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E539"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8B4F1"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577E"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63B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A014" w14:textId="77777777" w:rsidR="00CB54B6" w:rsidRPr="00382449" w:rsidRDefault="00CB54B6" w:rsidP="003D5673">
            <w:pPr>
              <w:pStyle w:val="rowtabella0"/>
              <w:jc w:val="center"/>
              <w:rPr>
                <w:color w:val="002060"/>
              </w:rPr>
            </w:pPr>
            <w:r w:rsidRPr="0038244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DA02"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6828"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6985" w14:textId="77777777" w:rsidR="00CB54B6" w:rsidRPr="00382449" w:rsidRDefault="00CB54B6" w:rsidP="003D5673">
            <w:pPr>
              <w:pStyle w:val="rowtabella0"/>
              <w:jc w:val="center"/>
              <w:rPr>
                <w:color w:val="002060"/>
              </w:rPr>
            </w:pPr>
            <w:r w:rsidRPr="00382449">
              <w:rPr>
                <w:color w:val="002060"/>
              </w:rPr>
              <w:t>0</w:t>
            </w:r>
          </w:p>
        </w:tc>
      </w:tr>
      <w:tr w:rsidR="00CB54B6" w:rsidRPr="00382449" w14:paraId="5E990CD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CD2A5" w14:textId="77777777" w:rsidR="00CB54B6" w:rsidRPr="00382449" w:rsidRDefault="00CB54B6" w:rsidP="003D5673">
            <w:pPr>
              <w:pStyle w:val="rowtabella0"/>
              <w:rPr>
                <w:color w:val="002060"/>
              </w:rPr>
            </w:pPr>
            <w:r w:rsidRPr="00382449">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A00C5"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7715"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4196"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F2FB"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F58B4"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AE335" w14:textId="77777777" w:rsidR="00CB54B6" w:rsidRPr="00382449" w:rsidRDefault="00CB54B6" w:rsidP="003D5673">
            <w:pPr>
              <w:pStyle w:val="rowtabella0"/>
              <w:jc w:val="center"/>
              <w:rPr>
                <w:color w:val="002060"/>
              </w:rPr>
            </w:pPr>
            <w:r w:rsidRPr="0038244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3EB8"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0A36"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8CB6" w14:textId="77777777" w:rsidR="00CB54B6" w:rsidRPr="00382449" w:rsidRDefault="00CB54B6" w:rsidP="003D5673">
            <w:pPr>
              <w:pStyle w:val="rowtabella0"/>
              <w:jc w:val="center"/>
              <w:rPr>
                <w:color w:val="002060"/>
              </w:rPr>
            </w:pPr>
            <w:r w:rsidRPr="00382449">
              <w:rPr>
                <w:color w:val="002060"/>
              </w:rPr>
              <w:t>0</w:t>
            </w:r>
          </w:p>
        </w:tc>
      </w:tr>
      <w:tr w:rsidR="00CB54B6" w:rsidRPr="00382449" w14:paraId="67144D7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D7A94" w14:textId="77777777" w:rsidR="00CB54B6" w:rsidRPr="00382449" w:rsidRDefault="00CB54B6" w:rsidP="003D5673">
            <w:pPr>
              <w:pStyle w:val="rowtabella0"/>
              <w:rPr>
                <w:color w:val="002060"/>
              </w:rPr>
            </w:pPr>
            <w:r w:rsidRPr="00382449">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52A3"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0D0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DEBE"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F0C5"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95EE"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6F35"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AEA05"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8A47"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82B6" w14:textId="77777777" w:rsidR="00CB54B6" w:rsidRPr="00382449" w:rsidRDefault="00CB54B6" w:rsidP="003D5673">
            <w:pPr>
              <w:pStyle w:val="rowtabella0"/>
              <w:jc w:val="center"/>
              <w:rPr>
                <w:color w:val="002060"/>
              </w:rPr>
            </w:pPr>
            <w:r w:rsidRPr="00382449">
              <w:rPr>
                <w:color w:val="002060"/>
              </w:rPr>
              <w:t>0</w:t>
            </w:r>
          </w:p>
        </w:tc>
      </w:tr>
      <w:tr w:rsidR="00CB54B6" w:rsidRPr="00382449" w14:paraId="3B9636F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BD347" w14:textId="77777777" w:rsidR="00CB54B6" w:rsidRPr="00382449" w:rsidRDefault="00CB54B6" w:rsidP="003D5673">
            <w:pPr>
              <w:pStyle w:val="rowtabella0"/>
              <w:rPr>
                <w:color w:val="002060"/>
              </w:rPr>
            </w:pPr>
            <w:r w:rsidRPr="00382449">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FB7F"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138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D418"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8372"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8760"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5B58"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2757" w14:textId="77777777" w:rsidR="00CB54B6" w:rsidRPr="00382449" w:rsidRDefault="00CB54B6" w:rsidP="003D5673">
            <w:pPr>
              <w:pStyle w:val="rowtabella0"/>
              <w:jc w:val="center"/>
              <w:rPr>
                <w:color w:val="002060"/>
              </w:rPr>
            </w:pPr>
            <w:r w:rsidRPr="003824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F35C9"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1930" w14:textId="77777777" w:rsidR="00CB54B6" w:rsidRPr="00382449" w:rsidRDefault="00CB54B6" w:rsidP="003D5673">
            <w:pPr>
              <w:pStyle w:val="rowtabella0"/>
              <w:jc w:val="center"/>
              <w:rPr>
                <w:color w:val="002060"/>
              </w:rPr>
            </w:pPr>
            <w:r w:rsidRPr="00382449">
              <w:rPr>
                <w:color w:val="002060"/>
              </w:rPr>
              <w:t>0</w:t>
            </w:r>
          </w:p>
        </w:tc>
      </w:tr>
      <w:tr w:rsidR="00CB54B6" w:rsidRPr="00382449" w14:paraId="476E902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80E48" w14:textId="77777777" w:rsidR="00CB54B6" w:rsidRPr="00382449" w:rsidRDefault="00CB54B6" w:rsidP="003D5673">
            <w:pPr>
              <w:pStyle w:val="rowtabella0"/>
              <w:rPr>
                <w:color w:val="002060"/>
              </w:rPr>
            </w:pPr>
            <w:r w:rsidRPr="0038244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A47D"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B426D"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228B"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0B41"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B7DE"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B835"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AD22"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D022"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9FF1" w14:textId="77777777" w:rsidR="00CB54B6" w:rsidRPr="00382449" w:rsidRDefault="00CB54B6" w:rsidP="003D5673">
            <w:pPr>
              <w:pStyle w:val="rowtabella0"/>
              <w:jc w:val="center"/>
              <w:rPr>
                <w:color w:val="002060"/>
              </w:rPr>
            </w:pPr>
            <w:r w:rsidRPr="00382449">
              <w:rPr>
                <w:color w:val="002060"/>
              </w:rPr>
              <w:t>0</w:t>
            </w:r>
          </w:p>
        </w:tc>
      </w:tr>
      <w:tr w:rsidR="00CB54B6" w:rsidRPr="00382449" w14:paraId="14B94F5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C28F0" w14:textId="77777777" w:rsidR="00CB54B6" w:rsidRPr="00382449" w:rsidRDefault="00CB54B6" w:rsidP="003D5673">
            <w:pPr>
              <w:pStyle w:val="breakline"/>
              <w:rPr>
                <w:rFonts w:ascii="Arial" w:hAnsi="Arial" w:cs="Arial"/>
                <w:color w:val="002060"/>
              </w:rPr>
            </w:pPr>
            <w:r w:rsidRPr="00382449">
              <w:rPr>
                <w:rFonts w:ascii="Arial" w:hAnsi="Arial" w:cs="Arial"/>
                <w:color w:val="002060"/>
              </w:rPr>
              <w:t>A.S.D. REAL FABRIANO – seconda squadra Under 21 –</w:t>
            </w:r>
          </w:p>
          <w:p w14:paraId="3CDB6F0E" w14:textId="77777777" w:rsidR="00CB54B6" w:rsidRPr="00382449" w:rsidRDefault="00CB54B6" w:rsidP="003D567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4D45"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1A19"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F63D"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751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3259"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5A52"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DB65"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A934"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FEDE" w14:textId="77777777" w:rsidR="00CB54B6" w:rsidRPr="00382449" w:rsidRDefault="00CB54B6" w:rsidP="003D5673">
            <w:pPr>
              <w:pStyle w:val="rowtabella0"/>
              <w:jc w:val="center"/>
              <w:rPr>
                <w:color w:val="002060"/>
              </w:rPr>
            </w:pPr>
            <w:r w:rsidRPr="00382449">
              <w:rPr>
                <w:color w:val="002060"/>
              </w:rPr>
              <w:t>0</w:t>
            </w:r>
          </w:p>
        </w:tc>
      </w:tr>
      <w:tr w:rsidR="00CB54B6" w:rsidRPr="00382449" w14:paraId="2B583E5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6458E" w14:textId="77777777" w:rsidR="00CB54B6" w:rsidRPr="00382449" w:rsidRDefault="00CB54B6" w:rsidP="003D5673">
            <w:pPr>
              <w:pStyle w:val="rowtabella0"/>
              <w:rPr>
                <w:color w:val="002060"/>
              </w:rPr>
            </w:pPr>
            <w:r w:rsidRPr="00382449">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16D9"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80DD"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65D7"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FD4D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90AD"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22D3"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DABC" w14:textId="77777777" w:rsidR="00CB54B6" w:rsidRPr="00382449" w:rsidRDefault="00CB54B6" w:rsidP="003D5673">
            <w:pPr>
              <w:pStyle w:val="rowtabella0"/>
              <w:jc w:val="center"/>
              <w:rPr>
                <w:color w:val="002060"/>
              </w:rPr>
            </w:pPr>
            <w:r w:rsidRPr="003824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2F38"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57C8" w14:textId="77777777" w:rsidR="00CB54B6" w:rsidRPr="00382449" w:rsidRDefault="00CB54B6" w:rsidP="003D5673">
            <w:pPr>
              <w:pStyle w:val="rowtabella0"/>
              <w:jc w:val="center"/>
              <w:rPr>
                <w:color w:val="002060"/>
              </w:rPr>
            </w:pPr>
            <w:r w:rsidRPr="00382449">
              <w:rPr>
                <w:color w:val="002060"/>
              </w:rPr>
              <w:t>0</w:t>
            </w:r>
          </w:p>
        </w:tc>
      </w:tr>
      <w:tr w:rsidR="00CB54B6" w:rsidRPr="00382449" w14:paraId="5FBF675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D6427" w14:textId="77777777" w:rsidR="00CB54B6" w:rsidRPr="00382449" w:rsidRDefault="00CB54B6" w:rsidP="003D5673">
            <w:pPr>
              <w:pStyle w:val="rowtabella0"/>
              <w:rPr>
                <w:color w:val="002060"/>
              </w:rPr>
            </w:pPr>
            <w:r w:rsidRPr="00382449">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1B5C"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878A"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A149"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336E"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C87E"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7931"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2A89"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AC8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79F3" w14:textId="77777777" w:rsidR="00CB54B6" w:rsidRPr="00382449" w:rsidRDefault="00CB54B6" w:rsidP="003D5673">
            <w:pPr>
              <w:pStyle w:val="rowtabella0"/>
              <w:jc w:val="center"/>
              <w:rPr>
                <w:color w:val="002060"/>
              </w:rPr>
            </w:pPr>
            <w:r w:rsidRPr="00382449">
              <w:rPr>
                <w:color w:val="002060"/>
              </w:rPr>
              <w:t>0</w:t>
            </w:r>
          </w:p>
        </w:tc>
      </w:tr>
      <w:tr w:rsidR="00CB54B6" w:rsidRPr="00382449" w14:paraId="10A8AB7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C95C7" w14:textId="77777777" w:rsidR="00CB54B6" w:rsidRPr="00382449" w:rsidRDefault="00CB54B6" w:rsidP="003D5673">
            <w:pPr>
              <w:pStyle w:val="rowtabella0"/>
              <w:rPr>
                <w:color w:val="002060"/>
              </w:rPr>
            </w:pPr>
            <w:r w:rsidRPr="00382449">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C1F8"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164C"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14D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1F0D"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1B7A"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E46B"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D98E"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D9A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B6ED" w14:textId="77777777" w:rsidR="00CB54B6" w:rsidRPr="00382449" w:rsidRDefault="00CB54B6" w:rsidP="003D5673">
            <w:pPr>
              <w:pStyle w:val="rowtabella0"/>
              <w:jc w:val="center"/>
              <w:rPr>
                <w:color w:val="002060"/>
              </w:rPr>
            </w:pPr>
            <w:r w:rsidRPr="00382449">
              <w:rPr>
                <w:color w:val="002060"/>
              </w:rPr>
              <w:t>0</w:t>
            </w:r>
          </w:p>
        </w:tc>
      </w:tr>
      <w:tr w:rsidR="00CB54B6" w:rsidRPr="00382449" w14:paraId="43A8837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5E5F1" w14:textId="77777777" w:rsidR="00CB54B6" w:rsidRPr="00382449" w:rsidRDefault="00CB54B6" w:rsidP="003D5673">
            <w:pPr>
              <w:pStyle w:val="rowtabella0"/>
              <w:rPr>
                <w:color w:val="002060"/>
              </w:rPr>
            </w:pPr>
            <w:r w:rsidRPr="00382449">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2ADE"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31BB"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0BDC7"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7C40"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4783"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697E"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FF2F" w14:textId="77777777" w:rsidR="00CB54B6" w:rsidRPr="00382449" w:rsidRDefault="00CB54B6" w:rsidP="003D5673">
            <w:pPr>
              <w:pStyle w:val="rowtabella0"/>
              <w:jc w:val="center"/>
              <w:rPr>
                <w:color w:val="002060"/>
              </w:rPr>
            </w:pPr>
            <w:r w:rsidRPr="0038244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8404"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7467" w14:textId="77777777" w:rsidR="00CB54B6" w:rsidRPr="00382449" w:rsidRDefault="00CB54B6" w:rsidP="003D5673">
            <w:pPr>
              <w:pStyle w:val="rowtabella0"/>
              <w:jc w:val="center"/>
              <w:rPr>
                <w:color w:val="002060"/>
              </w:rPr>
            </w:pPr>
            <w:r w:rsidRPr="00382449">
              <w:rPr>
                <w:color w:val="002060"/>
              </w:rPr>
              <w:t>0</w:t>
            </w:r>
          </w:p>
        </w:tc>
      </w:tr>
      <w:tr w:rsidR="00CB54B6" w:rsidRPr="00382449" w14:paraId="18A3718C"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C72872" w14:textId="77777777" w:rsidR="00CB54B6" w:rsidRPr="00382449" w:rsidRDefault="00CB54B6" w:rsidP="003D5673">
            <w:pPr>
              <w:pStyle w:val="rowtabella0"/>
              <w:rPr>
                <w:color w:val="002060"/>
              </w:rPr>
            </w:pPr>
            <w:r w:rsidRPr="00382449">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5F34"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13CD"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6502"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C6C7"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C452"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335D"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84BC2" w14:textId="77777777" w:rsidR="00CB54B6" w:rsidRPr="00382449" w:rsidRDefault="00CB54B6" w:rsidP="003D5673">
            <w:pPr>
              <w:pStyle w:val="rowtabella0"/>
              <w:jc w:val="center"/>
              <w:rPr>
                <w:color w:val="002060"/>
              </w:rPr>
            </w:pPr>
            <w:r w:rsidRPr="0038244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0433"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179C" w14:textId="77777777" w:rsidR="00CB54B6" w:rsidRPr="00382449" w:rsidRDefault="00CB54B6" w:rsidP="003D5673">
            <w:pPr>
              <w:pStyle w:val="rowtabella0"/>
              <w:jc w:val="center"/>
              <w:rPr>
                <w:color w:val="002060"/>
              </w:rPr>
            </w:pPr>
            <w:r w:rsidRPr="00382449">
              <w:rPr>
                <w:color w:val="002060"/>
              </w:rPr>
              <w:t>0</w:t>
            </w:r>
          </w:p>
        </w:tc>
      </w:tr>
    </w:tbl>
    <w:p w14:paraId="5147D256" w14:textId="77777777" w:rsidR="00CB54B6" w:rsidRPr="00382449" w:rsidRDefault="00CB54B6" w:rsidP="00CB54B6">
      <w:pPr>
        <w:pStyle w:val="breakline"/>
        <w:rPr>
          <w:rFonts w:ascii="Arial" w:eastAsiaTheme="minorEastAsia" w:hAnsi="Arial" w:cs="Arial"/>
          <w:color w:val="002060"/>
        </w:rPr>
      </w:pPr>
    </w:p>
    <w:p w14:paraId="4B5D1C36" w14:textId="77777777" w:rsidR="00CB54B6" w:rsidRPr="00382449" w:rsidRDefault="00CB54B6" w:rsidP="00CB54B6">
      <w:pPr>
        <w:pStyle w:val="breakline"/>
        <w:rPr>
          <w:rFonts w:ascii="Arial" w:hAnsi="Arial" w:cs="Arial"/>
          <w:color w:val="002060"/>
        </w:rPr>
      </w:pPr>
    </w:p>
    <w:p w14:paraId="4E101DD5" w14:textId="77777777" w:rsidR="00CB54B6" w:rsidRPr="00382449" w:rsidRDefault="00CB54B6" w:rsidP="00CB54B6">
      <w:pPr>
        <w:pStyle w:val="sottotitolocampionato10"/>
        <w:rPr>
          <w:color w:val="002060"/>
        </w:rPr>
      </w:pPr>
      <w:r w:rsidRPr="00382449">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2CE4F7C6"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54287"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62030"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DC7E6"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AA323"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154BA"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C2356"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463D3"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6575E"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27017"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2EC03" w14:textId="77777777" w:rsidR="00CB54B6" w:rsidRPr="00382449" w:rsidRDefault="00CB54B6" w:rsidP="003D5673">
            <w:pPr>
              <w:pStyle w:val="headertabella0"/>
              <w:rPr>
                <w:color w:val="002060"/>
              </w:rPr>
            </w:pPr>
            <w:r w:rsidRPr="00382449">
              <w:rPr>
                <w:color w:val="002060"/>
              </w:rPr>
              <w:t>PE</w:t>
            </w:r>
          </w:p>
        </w:tc>
      </w:tr>
      <w:tr w:rsidR="00CB54B6" w:rsidRPr="00382449" w14:paraId="22F8EA19"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0221BF" w14:textId="77777777" w:rsidR="00CB54B6" w:rsidRPr="00382449" w:rsidRDefault="00CB54B6" w:rsidP="003D5673">
            <w:pPr>
              <w:pStyle w:val="rowtabella0"/>
              <w:rPr>
                <w:color w:val="002060"/>
                <w:lang w:val="es-ES"/>
              </w:rPr>
            </w:pPr>
            <w:r w:rsidRPr="00382449">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8CC7"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99D1"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B380"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27C4"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641E"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AB8A"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A268"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1805"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400D" w14:textId="77777777" w:rsidR="00CB54B6" w:rsidRPr="00382449" w:rsidRDefault="00CB54B6" w:rsidP="003D5673">
            <w:pPr>
              <w:pStyle w:val="rowtabella0"/>
              <w:jc w:val="center"/>
              <w:rPr>
                <w:color w:val="002060"/>
              </w:rPr>
            </w:pPr>
            <w:r w:rsidRPr="00382449">
              <w:rPr>
                <w:color w:val="002060"/>
              </w:rPr>
              <w:t>0</w:t>
            </w:r>
          </w:p>
        </w:tc>
      </w:tr>
      <w:tr w:rsidR="00CB54B6" w:rsidRPr="00382449" w14:paraId="369E363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97D79" w14:textId="77777777" w:rsidR="00CB54B6" w:rsidRPr="00382449" w:rsidRDefault="00CB54B6" w:rsidP="003D5673">
            <w:pPr>
              <w:pStyle w:val="rowtabella0"/>
              <w:rPr>
                <w:color w:val="002060"/>
              </w:rPr>
            </w:pPr>
            <w:r w:rsidRPr="00382449">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743C"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DD24"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8286"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1D5B"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FB43"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3EC98"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3FFD"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8C4D"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3314" w14:textId="77777777" w:rsidR="00CB54B6" w:rsidRPr="00382449" w:rsidRDefault="00CB54B6" w:rsidP="003D5673">
            <w:pPr>
              <w:pStyle w:val="rowtabella0"/>
              <w:jc w:val="center"/>
              <w:rPr>
                <w:color w:val="002060"/>
              </w:rPr>
            </w:pPr>
            <w:r w:rsidRPr="00382449">
              <w:rPr>
                <w:color w:val="002060"/>
              </w:rPr>
              <w:t>0</w:t>
            </w:r>
          </w:p>
        </w:tc>
      </w:tr>
      <w:tr w:rsidR="00CB54B6" w:rsidRPr="00382449" w14:paraId="3D31635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2E5C5" w14:textId="77777777" w:rsidR="00CB54B6" w:rsidRPr="00382449" w:rsidRDefault="00CB54B6" w:rsidP="003D5673">
            <w:pPr>
              <w:pStyle w:val="rowtabella0"/>
              <w:rPr>
                <w:color w:val="002060"/>
              </w:rPr>
            </w:pPr>
            <w:r w:rsidRPr="0038244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B832"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12E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1A38"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7D15"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64F2"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7B58" w14:textId="77777777" w:rsidR="00CB54B6" w:rsidRPr="00382449" w:rsidRDefault="00CB54B6" w:rsidP="003D5673">
            <w:pPr>
              <w:pStyle w:val="rowtabella0"/>
              <w:jc w:val="center"/>
              <w:rPr>
                <w:color w:val="002060"/>
              </w:rPr>
            </w:pPr>
            <w:r w:rsidRPr="003824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1BA3A"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4C6A"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5665" w14:textId="77777777" w:rsidR="00CB54B6" w:rsidRPr="00382449" w:rsidRDefault="00CB54B6" w:rsidP="003D5673">
            <w:pPr>
              <w:pStyle w:val="rowtabella0"/>
              <w:jc w:val="center"/>
              <w:rPr>
                <w:color w:val="002060"/>
              </w:rPr>
            </w:pPr>
            <w:r w:rsidRPr="00382449">
              <w:rPr>
                <w:color w:val="002060"/>
              </w:rPr>
              <w:t>0</w:t>
            </w:r>
          </w:p>
        </w:tc>
      </w:tr>
      <w:tr w:rsidR="00CB54B6" w:rsidRPr="00382449" w14:paraId="04D68F2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DDE99" w14:textId="77777777" w:rsidR="00CB54B6" w:rsidRPr="00382449" w:rsidRDefault="00CB54B6" w:rsidP="003D5673">
            <w:pPr>
              <w:pStyle w:val="rowtabella0"/>
              <w:rPr>
                <w:color w:val="002060"/>
              </w:rPr>
            </w:pPr>
            <w:r w:rsidRPr="00382449">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5811"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5EC4"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4FD5"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74E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53B4"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15A7"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8BD9"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D80D"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4ADC" w14:textId="77777777" w:rsidR="00CB54B6" w:rsidRPr="00382449" w:rsidRDefault="00CB54B6" w:rsidP="003D5673">
            <w:pPr>
              <w:pStyle w:val="rowtabella0"/>
              <w:jc w:val="center"/>
              <w:rPr>
                <w:color w:val="002060"/>
              </w:rPr>
            </w:pPr>
            <w:r w:rsidRPr="00382449">
              <w:rPr>
                <w:color w:val="002060"/>
              </w:rPr>
              <w:t>0</w:t>
            </w:r>
          </w:p>
        </w:tc>
      </w:tr>
      <w:tr w:rsidR="00CB54B6" w:rsidRPr="00382449" w14:paraId="5ED5B62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D70C1" w14:textId="77777777" w:rsidR="00CB54B6" w:rsidRPr="00382449" w:rsidRDefault="00CB54B6" w:rsidP="003D5673">
            <w:pPr>
              <w:pStyle w:val="rowtabella0"/>
              <w:rPr>
                <w:color w:val="002060"/>
              </w:rPr>
            </w:pPr>
            <w:r w:rsidRPr="0038244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6371"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E34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2288"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A727"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B64CD"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D9F3"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1213"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31BA"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89B4" w14:textId="77777777" w:rsidR="00CB54B6" w:rsidRPr="00382449" w:rsidRDefault="00CB54B6" w:rsidP="003D5673">
            <w:pPr>
              <w:pStyle w:val="rowtabella0"/>
              <w:jc w:val="center"/>
              <w:rPr>
                <w:color w:val="002060"/>
              </w:rPr>
            </w:pPr>
            <w:r w:rsidRPr="00382449">
              <w:rPr>
                <w:color w:val="002060"/>
              </w:rPr>
              <w:t>0</w:t>
            </w:r>
          </w:p>
        </w:tc>
      </w:tr>
      <w:tr w:rsidR="00CB54B6" w:rsidRPr="00382449" w14:paraId="1F3104A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8CDA7" w14:textId="77777777" w:rsidR="00CB54B6" w:rsidRPr="00382449" w:rsidRDefault="00CB54B6" w:rsidP="003D5673">
            <w:pPr>
              <w:pStyle w:val="rowtabella0"/>
              <w:rPr>
                <w:color w:val="002060"/>
              </w:rPr>
            </w:pPr>
            <w:r w:rsidRPr="0038244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6C51"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2170"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A081"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2E08"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D972"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E3E0"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CCC8"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0EA4"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7853" w14:textId="77777777" w:rsidR="00CB54B6" w:rsidRPr="00382449" w:rsidRDefault="00CB54B6" w:rsidP="003D5673">
            <w:pPr>
              <w:pStyle w:val="rowtabella0"/>
              <w:jc w:val="center"/>
              <w:rPr>
                <w:color w:val="002060"/>
              </w:rPr>
            </w:pPr>
            <w:r w:rsidRPr="00382449">
              <w:rPr>
                <w:color w:val="002060"/>
              </w:rPr>
              <w:t>0</w:t>
            </w:r>
          </w:p>
        </w:tc>
      </w:tr>
      <w:tr w:rsidR="00CB54B6" w:rsidRPr="00382449" w14:paraId="18DD5FC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D8311" w14:textId="77777777" w:rsidR="00CB54B6" w:rsidRPr="00382449" w:rsidRDefault="00CB54B6" w:rsidP="003D5673">
            <w:pPr>
              <w:pStyle w:val="rowtabella0"/>
              <w:rPr>
                <w:color w:val="002060"/>
              </w:rPr>
            </w:pPr>
            <w:r w:rsidRPr="00382449">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06AE"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2371"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84FC"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96B5"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6B74"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628D7"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A8EE"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90CB"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AFE3" w14:textId="77777777" w:rsidR="00CB54B6" w:rsidRPr="00382449" w:rsidRDefault="00CB54B6" w:rsidP="003D5673">
            <w:pPr>
              <w:pStyle w:val="rowtabella0"/>
              <w:jc w:val="center"/>
              <w:rPr>
                <w:color w:val="002060"/>
              </w:rPr>
            </w:pPr>
            <w:r w:rsidRPr="00382449">
              <w:rPr>
                <w:color w:val="002060"/>
              </w:rPr>
              <w:t>0</w:t>
            </w:r>
          </w:p>
        </w:tc>
      </w:tr>
      <w:tr w:rsidR="00CB54B6" w:rsidRPr="00382449" w14:paraId="41E22F2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FED44" w14:textId="77777777" w:rsidR="00CB54B6" w:rsidRPr="00382449" w:rsidRDefault="00CB54B6" w:rsidP="003D5673">
            <w:pPr>
              <w:pStyle w:val="rowtabella0"/>
              <w:rPr>
                <w:color w:val="002060"/>
              </w:rPr>
            </w:pPr>
            <w:r w:rsidRPr="00382449">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4EB4" w14:textId="77777777" w:rsidR="00CB54B6" w:rsidRPr="00382449" w:rsidRDefault="00CB54B6" w:rsidP="003D5673">
            <w:pPr>
              <w:pStyle w:val="rowtabella0"/>
              <w:jc w:val="center"/>
              <w:rPr>
                <w:color w:val="002060"/>
              </w:rPr>
            </w:pPr>
            <w:r w:rsidRPr="003824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12C0"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34E8"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6401"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24ED"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E522B"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0CB2"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D0AC"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1F51" w14:textId="77777777" w:rsidR="00CB54B6" w:rsidRPr="00382449" w:rsidRDefault="00CB54B6" w:rsidP="003D5673">
            <w:pPr>
              <w:pStyle w:val="rowtabella0"/>
              <w:jc w:val="center"/>
              <w:rPr>
                <w:color w:val="002060"/>
              </w:rPr>
            </w:pPr>
            <w:r w:rsidRPr="00382449">
              <w:rPr>
                <w:color w:val="002060"/>
              </w:rPr>
              <w:t>0</w:t>
            </w:r>
          </w:p>
        </w:tc>
      </w:tr>
      <w:tr w:rsidR="00CB54B6" w:rsidRPr="00382449" w14:paraId="4482543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8DFDD" w14:textId="77777777" w:rsidR="00CB54B6" w:rsidRPr="00382449" w:rsidRDefault="00CB54B6" w:rsidP="003D5673">
            <w:pPr>
              <w:pStyle w:val="rowtabella0"/>
              <w:rPr>
                <w:color w:val="002060"/>
              </w:rPr>
            </w:pPr>
            <w:r w:rsidRPr="00382449">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E73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2EB3"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65216"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7CD49"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B6BAB"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6C97"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C528"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6360"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3D89" w14:textId="77777777" w:rsidR="00CB54B6" w:rsidRPr="00382449" w:rsidRDefault="00CB54B6" w:rsidP="003D5673">
            <w:pPr>
              <w:pStyle w:val="rowtabella0"/>
              <w:jc w:val="center"/>
              <w:rPr>
                <w:color w:val="002060"/>
              </w:rPr>
            </w:pPr>
            <w:r w:rsidRPr="00382449">
              <w:rPr>
                <w:color w:val="002060"/>
              </w:rPr>
              <w:t>0</w:t>
            </w:r>
          </w:p>
        </w:tc>
      </w:tr>
      <w:tr w:rsidR="00CB54B6" w:rsidRPr="00382449" w14:paraId="1A16939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5723C" w14:textId="77777777" w:rsidR="00CB54B6" w:rsidRPr="00382449" w:rsidRDefault="00CB54B6" w:rsidP="003D5673">
            <w:pPr>
              <w:pStyle w:val="rowtabella0"/>
              <w:rPr>
                <w:color w:val="002060"/>
              </w:rPr>
            </w:pPr>
            <w:r w:rsidRPr="00382449">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40BD"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5D70"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9762C"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195A"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6158"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4A08"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DF50"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6C1B4"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CE5E" w14:textId="77777777" w:rsidR="00CB54B6" w:rsidRPr="00382449" w:rsidRDefault="00CB54B6" w:rsidP="003D5673">
            <w:pPr>
              <w:pStyle w:val="rowtabella0"/>
              <w:jc w:val="center"/>
              <w:rPr>
                <w:color w:val="002060"/>
              </w:rPr>
            </w:pPr>
            <w:r w:rsidRPr="00382449">
              <w:rPr>
                <w:color w:val="002060"/>
              </w:rPr>
              <w:t>0</w:t>
            </w:r>
          </w:p>
        </w:tc>
      </w:tr>
      <w:tr w:rsidR="00CB54B6" w:rsidRPr="00382449" w14:paraId="7E38921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7C39E" w14:textId="77777777" w:rsidR="00CB54B6" w:rsidRPr="00382449" w:rsidRDefault="00CB54B6" w:rsidP="003D5673">
            <w:pPr>
              <w:pStyle w:val="breakline"/>
              <w:rPr>
                <w:rFonts w:ascii="Arial" w:hAnsi="Arial" w:cs="Arial"/>
                <w:color w:val="002060"/>
              </w:rPr>
            </w:pPr>
            <w:r w:rsidRPr="00382449">
              <w:rPr>
                <w:rFonts w:ascii="Arial" w:hAnsi="Arial" w:cs="Arial"/>
                <w:color w:val="002060"/>
              </w:rPr>
              <w:t>A.S.D. MONTELUPONE CALCIO A 5 – seconda squadra Under 21 –</w:t>
            </w:r>
          </w:p>
          <w:p w14:paraId="6388691A" w14:textId="77777777" w:rsidR="00CB54B6" w:rsidRPr="00382449" w:rsidRDefault="00CB54B6" w:rsidP="003D567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E915"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8DEB"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283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DD02"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5D36"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9F09"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DB82" w14:textId="77777777" w:rsidR="00CB54B6" w:rsidRPr="00382449" w:rsidRDefault="00CB54B6" w:rsidP="003D5673">
            <w:pPr>
              <w:pStyle w:val="rowtabella0"/>
              <w:jc w:val="center"/>
              <w:rPr>
                <w:color w:val="002060"/>
              </w:rPr>
            </w:pPr>
            <w:r w:rsidRPr="003824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EFC0"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9DC0" w14:textId="77777777" w:rsidR="00CB54B6" w:rsidRPr="00382449" w:rsidRDefault="00CB54B6" w:rsidP="003D5673">
            <w:pPr>
              <w:pStyle w:val="rowtabella0"/>
              <w:jc w:val="center"/>
              <w:rPr>
                <w:color w:val="002060"/>
              </w:rPr>
            </w:pPr>
            <w:r w:rsidRPr="00382449">
              <w:rPr>
                <w:color w:val="002060"/>
              </w:rPr>
              <w:t>0</w:t>
            </w:r>
          </w:p>
        </w:tc>
      </w:tr>
      <w:tr w:rsidR="00CB54B6" w:rsidRPr="00382449" w14:paraId="4557FB2F"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4A2153" w14:textId="77777777" w:rsidR="00CB54B6" w:rsidRPr="00382449" w:rsidRDefault="00CB54B6" w:rsidP="003D5673">
            <w:pPr>
              <w:pStyle w:val="rowtabella0"/>
              <w:rPr>
                <w:color w:val="002060"/>
              </w:rPr>
            </w:pPr>
            <w:r w:rsidRPr="00382449">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D4F6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417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241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2545"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AF65"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7BC0"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4838" w14:textId="77777777" w:rsidR="00CB54B6" w:rsidRPr="00382449" w:rsidRDefault="00CB54B6" w:rsidP="003D5673">
            <w:pPr>
              <w:pStyle w:val="rowtabella0"/>
              <w:jc w:val="center"/>
              <w:rPr>
                <w:color w:val="002060"/>
              </w:rPr>
            </w:pPr>
            <w:r w:rsidRPr="0038244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7385" w14:textId="77777777" w:rsidR="00CB54B6" w:rsidRPr="00382449" w:rsidRDefault="00CB54B6" w:rsidP="003D5673">
            <w:pPr>
              <w:pStyle w:val="rowtabella0"/>
              <w:jc w:val="center"/>
              <w:rPr>
                <w:color w:val="002060"/>
              </w:rPr>
            </w:pPr>
            <w:r w:rsidRPr="0038244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93CD" w14:textId="77777777" w:rsidR="00CB54B6" w:rsidRPr="00382449" w:rsidRDefault="00CB54B6" w:rsidP="003D5673">
            <w:pPr>
              <w:pStyle w:val="rowtabella0"/>
              <w:jc w:val="center"/>
              <w:rPr>
                <w:color w:val="002060"/>
              </w:rPr>
            </w:pPr>
            <w:r w:rsidRPr="00382449">
              <w:rPr>
                <w:color w:val="002060"/>
              </w:rPr>
              <w:t>0</w:t>
            </w:r>
          </w:p>
        </w:tc>
      </w:tr>
    </w:tbl>
    <w:p w14:paraId="5B4C2080" w14:textId="77777777" w:rsidR="00CB54B6" w:rsidRPr="00382449" w:rsidRDefault="00CB54B6" w:rsidP="00CB54B6">
      <w:pPr>
        <w:pStyle w:val="breakline"/>
        <w:rPr>
          <w:rFonts w:ascii="Arial" w:eastAsiaTheme="minorEastAsia" w:hAnsi="Arial" w:cs="Arial"/>
          <w:color w:val="002060"/>
        </w:rPr>
      </w:pPr>
    </w:p>
    <w:p w14:paraId="1287B3F5" w14:textId="77777777" w:rsidR="00CB54B6" w:rsidRPr="00382449" w:rsidRDefault="00CB54B6" w:rsidP="00CB54B6">
      <w:pPr>
        <w:pStyle w:val="breakline"/>
        <w:rPr>
          <w:rFonts w:ascii="Arial" w:hAnsi="Arial" w:cs="Arial"/>
          <w:color w:val="002060"/>
        </w:rPr>
      </w:pPr>
    </w:p>
    <w:p w14:paraId="7B0F6F3B" w14:textId="77777777" w:rsidR="00CB54B6" w:rsidRPr="00382449" w:rsidRDefault="00CB54B6" w:rsidP="00CB54B6">
      <w:pPr>
        <w:pStyle w:val="sottotitolocampionato10"/>
        <w:rPr>
          <w:color w:val="002060"/>
        </w:rPr>
      </w:pPr>
      <w:r w:rsidRPr="0038244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4AEAEC66"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B113D"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10CBB"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224EC"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F340B"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C8C27"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954E9"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B56F2"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36CC3"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04F6E"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3F997" w14:textId="77777777" w:rsidR="00CB54B6" w:rsidRPr="00382449" w:rsidRDefault="00CB54B6" w:rsidP="003D5673">
            <w:pPr>
              <w:pStyle w:val="headertabella0"/>
              <w:rPr>
                <w:color w:val="002060"/>
              </w:rPr>
            </w:pPr>
            <w:r w:rsidRPr="00382449">
              <w:rPr>
                <w:color w:val="002060"/>
              </w:rPr>
              <w:t>PE</w:t>
            </w:r>
          </w:p>
        </w:tc>
      </w:tr>
      <w:tr w:rsidR="00CB54B6" w:rsidRPr="00382449" w14:paraId="3A914B5C"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7BD707" w14:textId="77777777" w:rsidR="00CB54B6" w:rsidRPr="00382449" w:rsidRDefault="00CB54B6" w:rsidP="003D5673">
            <w:pPr>
              <w:pStyle w:val="rowtabella0"/>
              <w:rPr>
                <w:color w:val="002060"/>
              </w:rPr>
            </w:pPr>
            <w:r w:rsidRPr="00382449">
              <w:rPr>
                <w:color w:val="002060"/>
              </w:rPr>
              <w:t xml:space="preserve">A.S.D. </w:t>
            </w:r>
            <w:proofErr w:type="gramStart"/>
            <w:r w:rsidRPr="00382449">
              <w:rPr>
                <w:color w:val="002060"/>
              </w:rPr>
              <w:t>CITTA</w:t>
            </w:r>
            <w:proofErr w:type="gramEnd"/>
            <w:r w:rsidRPr="00382449">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4F670"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3128"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98C9"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14E8"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09D6"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0C77" w14:textId="77777777" w:rsidR="00CB54B6" w:rsidRPr="00382449" w:rsidRDefault="00CB54B6" w:rsidP="003D5673">
            <w:pPr>
              <w:pStyle w:val="rowtabella0"/>
              <w:jc w:val="center"/>
              <w:rPr>
                <w:color w:val="002060"/>
              </w:rPr>
            </w:pPr>
            <w:r w:rsidRPr="003824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1422"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5390"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94D9" w14:textId="77777777" w:rsidR="00CB54B6" w:rsidRPr="00382449" w:rsidRDefault="00CB54B6" w:rsidP="003D5673">
            <w:pPr>
              <w:pStyle w:val="rowtabella0"/>
              <w:jc w:val="center"/>
              <w:rPr>
                <w:color w:val="002060"/>
              </w:rPr>
            </w:pPr>
            <w:r w:rsidRPr="00382449">
              <w:rPr>
                <w:color w:val="002060"/>
              </w:rPr>
              <w:t>0</w:t>
            </w:r>
          </w:p>
        </w:tc>
      </w:tr>
      <w:tr w:rsidR="00CB54B6" w:rsidRPr="00382449" w14:paraId="468F730A"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4CC14" w14:textId="77777777" w:rsidR="00CB54B6" w:rsidRPr="00382449" w:rsidRDefault="00CB54B6" w:rsidP="003D5673">
            <w:pPr>
              <w:pStyle w:val="rowtabella0"/>
              <w:rPr>
                <w:color w:val="002060"/>
              </w:rPr>
            </w:pPr>
            <w:r w:rsidRPr="0038244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1C4B"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83AF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02A2"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CAF4"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E522"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11D0"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FE79"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64B6"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8497" w14:textId="77777777" w:rsidR="00CB54B6" w:rsidRPr="00382449" w:rsidRDefault="00CB54B6" w:rsidP="003D5673">
            <w:pPr>
              <w:pStyle w:val="rowtabella0"/>
              <w:jc w:val="center"/>
              <w:rPr>
                <w:color w:val="002060"/>
              </w:rPr>
            </w:pPr>
            <w:r w:rsidRPr="00382449">
              <w:rPr>
                <w:color w:val="002060"/>
              </w:rPr>
              <w:t>0</w:t>
            </w:r>
          </w:p>
        </w:tc>
      </w:tr>
      <w:tr w:rsidR="00CB54B6" w:rsidRPr="00382449" w14:paraId="4E78D57A"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D2CD7" w14:textId="77777777" w:rsidR="00CB54B6" w:rsidRPr="00382449" w:rsidRDefault="00CB54B6" w:rsidP="003D5673">
            <w:pPr>
              <w:pStyle w:val="rowtabella0"/>
              <w:rPr>
                <w:color w:val="002060"/>
              </w:rPr>
            </w:pPr>
            <w:r w:rsidRPr="00382449">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DE4B"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A0D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176B"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7505E"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0096"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5D8C" w14:textId="77777777" w:rsidR="00CB54B6" w:rsidRPr="00382449" w:rsidRDefault="00CB54B6" w:rsidP="003D5673">
            <w:pPr>
              <w:pStyle w:val="rowtabella0"/>
              <w:jc w:val="center"/>
              <w:rPr>
                <w:color w:val="002060"/>
              </w:rPr>
            </w:pPr>
            <w:r w:rsidRPr="0038244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3A2A4"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652A"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D233" w14:textId="77777777" w:rsidR="00CB54B6" w:rsidRPr="00382449" w:rsidRDefault="00CB54B6" w:rsidP="003D5673">
            <w:pPr>
              <w:pStyle w:val="rowtabella0"/>
              <w:jc w:val="center"/>
              <w:rPr>
                <w:color w:val="002060"/>
              </w:rPr>
            </w:pPr>
            <w:r w:rsidRPr="00382449">
              <w:rPr>
                <w:color w:val="002060"/>
              </w:rPr>
              <w:t>0</w:t>
            </w:r>
          </w:p>
        </w:tc>
      </w:tr>
      <w:tr w:rsidR="00CB54B6" w:rsidRPr="00382449" w14:paraId="021B397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29931" w14:textId="77777777" w:rsidR="00CB54B6" w:rsidRPr="00382449" w:rsidRDefault="00CB54B6" w:rsidP="003D5673">
            <w:pPr>
              <w:pStyle w:val="rowtabella0"/>
              <w:rPr>
                <w:color w:val="002060"/>
              </w:rPr>
            </w:pPr>
            <w:r w:rsidRPr="00382449">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A78B"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768ED"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0EF03"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38A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5475"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D4AA"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2E29"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C1C6"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8B78" w14:textId="77777777" w:rsidR="00CB54B6" w:rsidRPr="00382449" w:rsidRDefault="00CB54B6" w:rsidP="003D5673">
            <w:pPr>
              <w:pStyle w:val="rowtabella0"/>
              <w:jc w:val="center"/>
              <w:rPr>
                <w:color w:val="002060"/>
              </w:rPr>
            </w:pPr>
            <w:r w:rsidRPr="00382449">
              <w:rPr>
                <w:color w:val="002060"/>
              </w:rPr>
              <w:t>0</w:t>
            </w:r>
          </w:p>
        </w:tc>
      </w:tr>
      <w:tr w:rsidR="00CB54B6" w:rsidRPr="00382449" w14:paraId="2E6C8E1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8268D" w14:textId="77777777" w:rsidR="00CB54B6" w:rsidRPr="00382449" w:rsidRDefault="00CB54B6" w:rsidP="003D5673">
            <w:pPr>
              <w:pStyle w:val="rowtabella0"/>
              <w:rPr>
                <w:color w:val="002060"/>
              </w:rPr>
            </w:pPr>
            <w:r w:rsidRPr="00382449">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E264"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E7C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81C7"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89E1"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6DBB"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7579" w14:textId="77777777" w:rsidR="00CB54B6" w:rsidRPr="00382449" w:rsidRDefault="00CB54B6" w:rsidP="003D5673">
            <w:pPr>
              <w:pStyle w:val="rowtabella0"/>
              <w:jc w:val="center"/>
              <w:rPr>
                <w:color w:val="002060"/>
              </w:rPr>
            </w:pPr>
            <w:r w:rsidRPr="0038244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9B4B"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5B25" w14:textId="77777777" w:rsidR="00CB54B6" w:rsidRPr="00382449" w:rsidRDefault="00CB54B6" w:rsidP="003D5673">
            <w:pPr>
              <w:pStyle w:val="rowtabella0"/>
              <w:jc w:val="center"/>
              <w:rPr>
                <w:color w:val="002060"/>
              </w:rPr>
            </w:pPr>
            <w:r w:rsidRPr="003824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7E8D" w14:textId="77777777" w:rsidR="00CB54B6" w:rsidRPr="00382449" w:rsidRDefault="00CB54B6" w:rsidP="003D5673">
            <w:pPr>
              <w:pStyle w:val="rowtabella0"/>
              <w:jc w:val="center"/>
              <w:rPr>
                <w:color w:val="002060"/>
              </w:rPr>
            </w:pPr>
            <w:r w:rsidRPr="00382449">
              <w:rPr>
                <w:color w:val="002060"/>
              </w:rPr>
              <w:t>0</w:t>
            </w:r>
          </w:p>
        </w:tc>
      </w:tr>
      <w:tr w:rsidR="00CB54B6" w:rsidRPr="00382449" w14:paraId="5A5254C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4AC6E" w14:textId="77777777" w:rsidR="00CB54B6" w:rsidRPr="00382449" w:rsidRDefault="00CB54B6" w:rsidP="003D5673">
            <w:pPr>
              <w:pStyle w:val="rowtabella0"/>
              <w:rPr>
                <w:color w:val="002060"/>
              </w:rPr>
            </w:pPr>
            <w:r w:rsidRPr="00382449">
              <w:rPr>
                <w:color w:val="002060"/>
              </w:rPr>
              <w:t xml:space="preserve">A.S.D. CALCIO </w:t>
            </w:r>
            <w:proofErr w:type="gramStart"/>
            <w:r w:rsidRPr="00382449">
              <w:rPr>
                <w:color w:val="002060"/>
              </w:rPr>
              <w:t>S.ELPIDIO</w:t>
            </w:r>
            <w:proofErr w:type="gramEnd"/>
            <w:r w:rsidRPr="00382449">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ACCA"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C7708"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49D8"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B87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79C7"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CA001"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48F7"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F649"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F1E19" w14:textId="77777777" w:rsidR="00CB54B6" w:rsidRPr="00382449" w:rsidRDefault="00CB54B6" w:rsidP="003D5673">
            <w:pPr>
              <w:pStyle w:val="rowtabella0"/>
              <w:jc w:val="center"/>
              <w:rPr>
                <w:color w:val="002060"/>
              </w:rPr>
            </w:pPr>
            <w:r w:rsidRPr="00382449">
              <w:rPr>
                <w:color w:val="002060"/>
              </w:rPr>
              <w:t>0</w:t>
            </w:r>
          </w:p>
        </w:tc>
      </w:tr>
      <w:tr w:rsidR="00CB54B6" w:rsidRPr="00382449" w14:paraId="320DF9A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C7E17" w14:textId="77777777" w:rsidR="00CB54B6" w:rsidRPr="00382449" w:rsidRDefault="00CB54B6" w:rsidP="003D5673">
            <w:pPr>
              <w:pStyle w:val="rowtabella0"/>
              <w:rPr>
                <w:color w:val="002060"/>
              </w:rPr>
            </w:pPr>
            <w:r w:rsidRPr="00382449">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F99E"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0440"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13FE"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E425"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366F"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15BF"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F690"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B24D"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1276" w14:textId="77777777" w:rsidR="00CB54B6" w:rsidRPr="00382449" w:rsidRDefault="00CB54B6" w:rsidP="003D5673">
            <w:pPr>
              <w:pStyle w:val="rowtabella0"/>
              <w:jc w:val="center"/>
              <w:rPr>
                <w:color w:val="002060"/>
              </w:rPr>
            </w:pPr>
            <w:r w:rsidRPr="00382449">
              <w:rPr>
                <w:color w:val="002060"/>
              </w:rPr>
              <w:t>0</w:t>
            </w:r>
          </w:p>
        </w:tc>
      </w:tr>
      <w:tr w:rsidR="00CB54B6" w:rsidRPr="00382449" w14:paraId="5C820E8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0669E" w14:textId="77777777" w:rsidR="00CB54B6" w:rsidRPr="00382449" w:rsidRDefault="00CB54B6" w:rsidP="003D5673">
            <w:pPr>
              <w:pStyle w:val="rowtabella0"/>
              <w:rPr>
                <w:color w:val="002060"/>
              </w:rPr>
            </w:pPr>
            <w:r w:rsidRPr="00382449">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B682"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5D69"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6A39"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E7D2"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3855"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9F4F0"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6FC7" w14:textId="77777777" w:rsidR="00CB54B6" w:rsidRPr="00382449" w:rsidRDefault="00CB54B6" w:rsidP="003D5673">
            <w:pPr>
              <w:pStyle w:val="rowtabella0"/>
              <w:jc w:val="center"/>
              <w:rPr>
                <w:color w:val="002060"/>
              </w:rPr>
            </w:pPr>
            <w:r w:rsidRPr="0038244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2844"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A607" w14:textId="77777777" w:rsidR="00CB54B6" w:rsidRPr="00382449" w:rsidRDefault="00CB54B6" w:rsidP="003D5673">
            <w:pPr>
              <w:pStyle w:val="rowtabella0"/>
              <w:jc w:val="center"/>
              <w:rPr>
                <w:color w:val="002060"/>
              </w:rPr>
            </w:pPr>
            <w:r w:rsidRPr="00382449">
              <w:rPr>
                <w:color w:val="002060"/>
              </w:rPr>
              <w:t>0</w:t>
            </w:r>
          </w:p>
        </w:tc>
      </w:tr>
      <w:tr w:rsidR="00CB54B6" w:rsidRPr="00382449" w14:paraId="58B4287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4C696" w14:textId="77777777" w:rsidR="00CB54B6" w:rsidRPr="00382449" w:rsidRDefault="00CB54B6" w:rsidP="003D5673">
            <w:pPr>
              <w:pStyle w:val="rowtabella0"/>
              <w:rPr>
                <w:color w:val="002060"/>
              </w:rPr>
            </w:pPr>
            <w:r w:rsidRPr="00382449">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250A"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9B1F"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A75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6FFA"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B7D2"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9946"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1627" w14:textId="77777777" w:rsidR="00CB54B6" w:rsidRPr="00382449" w:rsidRDefault="00CB54B6" w:rsidP="003D5673">
            <w:pPr>
              <w:pStyle w:val="rowtabella0"/>
              <w:jc w:val="center"/>
              <w:rPr>
                <w:color w:val="002060"/>
              </w:rPr>
            </w:pPr>
            <w:r w:rsidRPr="003824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D386"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912C" w14:textId="77777777" w:rsidR="00CB54B6" w:rsidRPr="00382449" w:rsidRDefault="00CB54B6" w:rsidP="003D5673">
            <w:pPr>
              <w:pStyle w:val="rowtabella0"/>
              <w:jc w:val="center"/>
              <w:rPr>
                <w:color w:val="002060"/>
              </w:rPr>
            </w:pPr>
            <w:r w:rsidRPr="00382449">
              <w:rPr>
                <w:color w:val="002060"/>
              </w:rPr>
              <w:t>0</w:t>
            </w:r>
          </w:p>
        </w:tc>
      </w:tr>
      <w:tr w:rsidR="00CB54B6" w:rsidRPr="00382449" w14:paraId="3A3BFAE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225A5" w14:textId="77777777" w:rsidR="00CB54B6" w:rsidRPr="00382449" w:rsidRDefault="00CB54B6" w:rsidP="003D5673">
            <w:pPr>
              <w:pStyle w:val="rowtabella0"/>
              <w:rPr>
                <w:color w:val="002060"/>
                <w:lang w:val="es-ES"/>
              </w:rPr>
            </w:pPr>
            <w:r w:rsidRPr="00382449">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E370"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417E1"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E48F"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2946"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4EC6"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F4CC"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FB0B" w14:textId="77777777" w:rsidR="00CB54B6" w:rsidRPr="00382449" w:rsidRDefault="00CB54B6" w:rsidP="003D5673">
            <w:pPr>
              <w:pStyle w:val="rowtabella0"/>
              <w:jc w:val="center"/>
              <w:rPr>
                <w:color w:val="002060"/>
              </w:rPr>
            </w:pPr>
            <w:r w:rsidRPr="0038244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1B307"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122D" w14:textId="77777777" w:rsidR="00CB54B6" w:rsidRPr="00382449" w:rsidRDefault="00CB54B6" w:rsidP="003D5673">
            <w:pPr>
              <w:pStyle w:val="rowtabella0"/>
              <w:jc w:val="center"/>
              <w:rPr>
                <w:color w:val="002060"/>
              </w:rPr>
            </w:pPr>
            <w:r w:rsidRPr="00382449">
              <w:rPr>
                <w:color w:val="002060"/>
              </w:rPr>
              <w:t>0</w:t>
            </w:r>
          </w:p>
        </w:tc>
      </w:tr>
      <w:tr w:rsidR="00CB54B6" w:rsidRPr="00382449" w14:paraId="6E6CE20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620E1" w14:textId="77777777" w:rsidR="00CB54B6" w:rsidRPr="00382449" w:rsidRDefault="00CB54B6" w:rsidP="003D5673">
            <w:pPr>
              <w:pStyle w:val="rowtabella0"/>
              <w:rPr>
                <w:color w:val="002060"/>
              </w:rPr>
            </w:pPr>
            <w:r w:rsidRPr="0038244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15DB"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3C4A"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B28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E87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0DFF"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D7A3"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668D" w14:textId="77777777" w:rsidR="00CB54B6" w:rsidRPr="00382449" w:rsidRDefault="00CB54B6" w:rsidP="003D5673">
            <w:pPr>
              <w:pStyle w:val="rowtabella0"/>
              <w:jc w:val="center"/>
              <w:rPr>
                <w:color w:val="002060"/>
              </w:rPr>
            </w:pPr>
            <w:r w:rsidRPr="003824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FD00"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B14F" w14:textId="77777777" w:rsidR="00CB54B6" w:rsidRPr="00382449" w:rsidRDefault="00CB54B6" w:rsidP="003D5673">
            <w:pPr>
              <w:pStyle w:val="rowtabella0"/>
              <w:jc w:val="center"/>
              <w:rPr>
                <w:color w:val="002060"/>
              </w:rPr>
            </w:pPr>
            <w:r w:rsidRPr="00382449">
              <w:rPr>
                <w:color w:val="002060"/>
              </w:rPr>
              <w:t>0</w:t>
            </w:r>
          </w:p>
        </w:tc>
      </w:tr>
      <w:tr w:rsidR="00CB54B6" w:rsidRPr="00382449" w14:paraId="04608F6A"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287844" w14:textId="77777777" w:rsidR="00CB54B6" w:rsidRPr="00382449" w:rsidRDefault="00CB54B6" w:rsidP="003D5673">
            <w:pPr>
              <w:pStyle w:val="rowtabella0"/>
              <w:rPr>
                <w:color w:val="002060"/>
              </w:rPr>
            </w:pPr>
            <w:r w:rsidRPr="00382449">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B26D"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E4C0"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7BD4"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6B4D"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4968"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EBDB"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F891" w14:textId="77777777" w:rsidR="00CB54B6" w:rsidRPr="00382449" w:rsidRDefault="00CB54B6" w:rsidP="003D5673">
            <w:pPr>
              <w:pStyle w:val="rowtabella0"/>
              <w:jc w:val="center"/>
              <w:rPr>
                <w:color w:val="002060"/>
              </w:rPr>
            </w:pPr>
            <w:r w:rsidRPr="0038244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9B81" w14:textId="77777777" w:rsidR="00CB54B6" w:rsidRPr="00382449" w:rsidRDefault="00CB54B6" w:rsidP="003D5673">
            <w:pPr>
              <w:pStyle w:val="rowtabella0"/>
              <w:jc w:val="center"/>
              <w:rPr>
                <w:color w:val="002060"/>
              </w:rPr>
            </w:pPr>
            <w:r w:rsidRPr="003824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92FC" w14:textId="77777777" w:rsidR="00CB54B6" w:rsidRPr="00382449" w:rsidRDefault="00CB54B6" w:rsidP="003D5673">
            <w:pPr>
              <w:pStyle w:val="rowtabella0"/>
              <w:jc w:val="center"/>
              <w:rPr>
                <w:color w:val="002060"/>
              </w:rPr>
            </w:pPr>
            <w:r w:rsidRPr="00382449">
              <w:rPr>
                <w:color w:val="002060"/>
              </w:rPr>
              <w:t>0</w:t>
            </w:r>
          </w:p>
        </w:tc>
      </w:tr>
    </w:tbl>
    <w:p w14:paraId="076A7C06" w14:textId="77777777" w:rsidR="00CB54B6" w:rsidRPr="00382449" w:rsidRDefault="00CB54B6" w:rsidP="00CB54B6">
      <w:pPr>
        <w:pStyle w:val="breakline"/>
        <w:rPr>
          <w:rFonts w:ascii="Arial" w:eastAsiaTheme="minorEastAsia" w:hAnsi="Arial" w:cs="Arial"/>
          <w:color w:val="002060"/>
        </w:rPr>
      </w:pPr>
    </w:p>
    <w:p w14:paraId="1B24B398" w14:textId="77777777" w:rsidR="00CB54B6" w:rsidRPr="00382449" w:rsidRDefault="00CB54B6" w:rsidP="00CB54B6">
      <w:pPr>
        <w:pStyle w:val="breakline"/>
        <w:rPr>
          <w:rFonts w:ascii="Arial" w:hAnsi="Arial" w:cs="Arial"/>
          <w:color w:val="002060"/>
        </w:rPr>
      </w:pPr>
    </w:p>
    <w:p w14:paraId="6A0A97A5" w14:textId="77777777" w:rsidR="00CB54B6" w:rsidRPr="00382449" w:rsidRDefault="00CB54B6" w:rsidP="00CB54B6">
      <w:pPr>
        <w:pStyle w:val="sottotitolocampionato10"/>
        <w:rPr>
          <w:color w:val="002060"/>
        </w:rPr>
      </w:pPr>
      <w:r w:rsidRPr="00382449">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6321BFC7"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89572"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9FD98"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29F7D"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D4E22"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B5261"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3FE3"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3A9A1"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F47E1"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533AB"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BF20C" w14:textId="77777777" w:rsidR="00CB54B6" w:rsidRPr="00382449" w:rsidRDefault="00CB54B6" w:rsidP="003D5673">
            <w:pPr>
              <w:pStyle w:val="headertabella0"/>
              <w:rPr>
                <w:color w:val="002060"/>
              </w:rPr>
            </w:pPr>
            <w:r w:rsidRPr="00382449">
              <w:rPr>
                <w:color w:val="002060"/>
              </w:rPr>
              <w:t>PE</w:t>
            </w:r>
          </w:p>
        </w:tc>
      </w:tr>
      <w:tr w:rsidR="00CB54B6" w:rsidRPr="00382449" w14:paraId="3DDFAD1B"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C7143B" w14:textId="77777777" w:rsidR="00CB54B6" w:rsidRPr="00382449" w:rsidRDefault="00CB54B6" w:rsidP="003D5673">
            <w:pPr>
              <w:pStyle w:val="rowtabella0"/>
              <w:rPr>
                <w:color w:val="002060"/>
              </w:rPr>
            </w:pPr>
            <w:r w:rsidRPr="00382449">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D43C"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A92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650D"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8C8C"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B533"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0CF1" w14:textId="77777777" w:rsidR="00CB54B6" w:rsidRPr="00382449" w:rsidRDefault="00CB54B6" w:rsidP="003D5673">
            <w:pPr>
              <w:pStyle w:val="rowtabella0"/>
              <w:jc w:val="center"/>
              <w:rPr>
                <w:color w:val="002060"/>
              </w:rPr>
            </w:pPr>
            <w:r w:rsidRPr="003824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41DB"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5343"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0FF9" w14:textId="77777777" w:rsidR="00CB54B6" w:rsidRPr="00382449" w:rsidRDefault="00CB54B6" w:rsidP="003D5673">
            <w:pPr>
              <w:pStyle w:val="rowtabella0"/>
              <w:jc w:val="center"/>
              <w:rPr>
                <w:color w:val="002060"/>
              </w:rPr>
            </w:pPr>
            <w:r w:rsidRPr="00382449">
              <w:rPr>
                <w:color w:val="002060"/>
              </w:rPr>
              <w:t>0</w:t>
            </w:r>
          </w:p>
        </w:tc>
      </w:tr>
      <w:tr w:rsidR="00CB54B6" w:rsidRPr="00382449" w14:paraId="0F81EB4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0C325" w14:textId="77777777" w:rsidR="00CB54B6" w:rsidRPr="00382449" w:rsidRDefault="00CB54B6" w:rsidP="003D5673">
            <w:pPr>
              <w:pStyle w:val="rowtabella0"/>
              <w:rPr>
                <w:color w:val="002060"/>
              </w:rPr>
            </w:pPr>
            <w:r w:rsidRPr="00382449">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B3038"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9CA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77103"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385C"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0B12"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8FBA" w14:textId="77777777" w:rsidR="00CB54B6" w:rsidRPr="00382449" w:rsidRDefault="00CB54B6" w:rsidP="003D5673">
            <w:pPr>
              <w:pStyle w:val="rowtabella0"/>
              <w:jc w:val="center"/>
              <w:rPr>
                <w:color w:val="002060"/>
              </w:rPr>
            </w:pPr>
            <w:r w:rsidRPr="0038244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1926A"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96B2"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E841" w14:textId="77777777" w:rsidR="00CB54B6" w:rsidRPr="00382449" w:rsidRDefault="00CB54B6" w:rsidP="003D5673">
            <w:pPr>
              <w:pStyle w:val="rowtabella0"/>
              <w:jc w:val="center"/>
              <w:rPr>
                <w:color w:val="002060"/>
              </w:rPr>
            </w:pPr>
            <w:r w:rsidRPr="00382449">
              <w:rPr>
                <w:color w:val="002060"/>
              </w:rPr>
              <w:t>0</w:t>
            </w:r>
          </w:p>
        </w:tc>
      </w:tr>
      <w:tr w:rsidR="00CB54B6" w:rsidRPr="00382449" w14:paraId="40658517"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C6262" w14:textId="77777777" w:rsidR="00CB54B6" w:rsidRPr="00382449" w:rsidRDefault="00CB54B6" w:rsidP="003D5673">
            <w:pPr>
              <w:pStyle w:val="rowtabella0"/>
              <w:rPr>
                <w:color w:val="002060"/>
              </w:rPr>
            </w:pPr>
            <w:r w:rsidRPr="00382449">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FDAD"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B8E7"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54DB"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C0E5B"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86C3"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1A82D"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AF2D"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093F"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7CB2" w14:textId="77777777" w:rsidR="00CB54B6" w:rsidRPr="00382449" w:rsidRDefault="00CB54B6" w:rsidP="003D5673">
            <w:pPr>
              <w:pStyle w:val="rowtabella0"/>
              <w:jc w:val="center"/>
              <w:rPr>
                <w:color w:val="002060"/>
              </w:rPr>
            </w:pPr>
            <w:r w:rsidRPr="00382449">
              <w:rPr>
                <w:color w:val="002060"/>
              </w:rPr>
              <w:t>0</w:t>
            </w:r>
          </w:p>
        </w:tc>
      </w:tr>
      <w:tr w:rsidR="00CB54B6" w:rsidRPr="00382449" w14:paraId="53A5E73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FA7B0" w14:textId="77777777" w:rsidR="00CB54B6" w:rsidRPr="00382449" w:rsidRDefault="00CB54B6" w:rsidP="003D5673">
            <w:pPr>
              <w:pStyle w:val="rowtabella0"/>
              <w:rPr>
                <w:color w:val="002060"/>
              </w:rPr>
            </w:pPr>
            <w:r w:rsidRPr="0038244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C6BC"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CBD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39F8"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8A2D"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CB32"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17C0"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11BE"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7C91"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98A5" w14:textId="77777777" w:rsidR="00CB54B6" w:rsidRPr="00382449" w:rsidRDefault="00CB54B6" w:rsidP="003D5673">
            <w:pPr>
              <w:pStyle w:val="rowtabella0"/>
              <w:jc w:val="center"/>
              <w:rPr>
                <w:color w:val="002060"/>
              </w:rPr>
            </w:pPr>
            <w:r w:rsidRPr="00382449">
              <w:rPr>
                <w:color w:val="002060"/>
              </w:rPr>
              <w:t>0</w:t>
            </w:r>
          </w:p>
        </w:tc>
      </w:tr>
      <w:tr w:rsidR="00CB54B6" w:rsidRPr="00382449" w14:paraId="4B073AB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39A12" w14:textId="77777777" w:rsidR="00CB54B6" w:rsidRPr="00382449" w:rsidRDefault="00CB54B6" w:rsidP="003D5673">
            <w:pPr>
              <w:pStyle w:val="rowtabella0"/>
              <w:rPr>
                <w:color w:val="002060"/>
              </w:rPr>
            </w:pPr>
            <w:r w:rsidRPr="00382449">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78C3"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78A9B"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D5E3C"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FC6F"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29F6"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6A9A" w14:textId="77777777" w:rsidR="00CB54B6" w:rsidRPr="00382449" w:rsidRDefault="00CB54B6" w:rsidP="003D5673">
            <w:pPr>
              <w:pStyle w:val="rowtabella0"/>
              <w:jc w:val="center"/>
              <w:rPr>
                <w:color w:val="002060"/>
              </w:rPr>
            </w:pPr>
            <w:r w:rsidRPr="0038244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848B"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7FDF"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4A67" w14:textId="77777777" w:rsidR="00CB54B6" w:rsidRPr="00382449" w:rsidRDefault="00CB54B6" w:rsidP="003D5673">
            <w:pPr>
              <w:pStyle w:val="rowtabella0"/>
              <w:jc w:val="center"/>
              <w:rPr>
                <w:color w:val="002060"/>
              </w:rPr>
            </w:pPr>
            <w:r w:rsidRPr="00382449">
              <w:rPr>
                <w:color w:val="002060"/>
              </w:rPr>
              <w:t>0</w:t>
            </w:r>
          </w:p>
        </w:tc>
      </w:tr>
      <w:tr w:rsidR="00CB54B6" w:rsidRPr="00382449" w14:paraId="74E4FB2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38578" w14:textId="77777777" w:rsidR="00CB54B6" w:rsidRPr="00382449" w:rsidRDefault="00CB54B6" w:rsidP="003D5673">
            <w:pPr>
              <w:pStyle w:val="rowtabella0"/>
              <w:rPr>
                <w:color w:val="002060"/>
              </w:rPr>
            </w:pPr>
            <w:r w:rsidRPr="00382449">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3F62"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76E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6A9E"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A074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7E32"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4159C"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EC85" w14:textId="77777777" w:rsidR="00CB54B6" w:rsidRPr="00382449" w:rsidRDefault="00CB54B6" w:rsidP="003D5673">
            <w:pPr>
              <w:pStyle w:val="rowtabella0"/>
              <w:jc w:val="center"/>
              <w:rPr>
                <w:color w:val="002060"/>
              </w:rPr>
            </w:pPr>
            <w:r w:rsidRPr="003824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84E7"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82E9" w14:textId="77777777" w:rsidR="00CB54B6" w:rsidRPr="00382449" w:rsidRDefault="00CB54B6" w:rsidP="003D5673">
            <w:pPr>
              <w:pStyle w:val="rowtabella0"/>
              <w:jc w:val="center"/>
              <w:rPr>
                <w:color w:val="002060"/>
              </w:rPr>
            </w:pPr>
            <w:r w:rsidRPr="00382449">
              <w:rPr>
                <w:color w:val="002060"/>
              </w:rPr>
              <w:t>0</w:t>
            </w:r>
          </w:p>
        </w:tc>
      </w:tr>
      <w:tr w:rsidR="00CB54B6" w:rsidRPr="00382449" w14:paraId="3F69AE4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5326A" w14:textId="77777777" w:rsidR="00CB54B6" w:rsidRPr="00382449" w:rsidRDefault="00CB54B6" w:rsidP="003D5673">
            <w:pPr>
              <w:pStyle w:val="rowtabella0"/>
              <w:rPr>
                <w:color w:val="002060"/>
              </w:rPr>
            </w:pPr>
            <w:r w:rsidRPr="00382449">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B533" w14:textId="77777777" w:rsidR="00CB54B6" w:rsidRPr="00382449" w:rsidRDefault="00CB54B6" w:rsidP="003D5673">
            <w:pPr>
              <w:pStyle w:val="rowtabella0"/>
              <w:jc w:val="center"/>
              <w:rPr>
                <w:color w:val="002060"/>
              </w:rPr>
            </w:pPr>
            <w:r w:rsidRPr="003824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0AD8"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3C57B"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BBE53"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14A4D"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1EC6"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5719C"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6C27"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DF05" w14:textId="77777777" w:rsidR="00CB54B6" w:rsidRPr="00382449" w:rsidRDefault="00CB54B6" w:rsidP="003D5673">
            <w:pPr>
              <w:pStyle w:val="rowtabella0"/>
              <w:jc w:val="center"/>
              <w:rPr>
                <w:color w:val="002060"/>
              </w:rPr>
            </w:pPr>
            <w:r w:rsidRPr="00382449">
              <w:rPr>
                <w:color w:val="002060"/>
              </w:rPr>
              <w:t>0</w:t>
            </w:r>
          </w:p>
        </w:tc>
      </w:tr>
      <w:tr w:rsidR="00CB54B6" w:rsidRPr="00382449" w14:paraId="4DD8821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F2C50" w14:textId="77777777" w:rsidR="00CB54B6" w:rsidRPr="00382449" w:rsidRDefault="00CB54B6" w:rsidP="003D5673">
            <w:pPr>
              <w:pStyle w:val="rowtabella0"/>
              <w:rPr>
                <w:color w:val="002060"/>
              </w:rPr>
            </w:pPr>
            <w:r w:rsidRPr="00382449">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C915" w14:textId="77777777" w:rsidR="00CB54B6" w:rsidRPr="00382449" w:rsidRDefault="00CB54B6" w:rsidP="003D5673">
            <w:pPr>
              <w:pStyle w:val="rowtabella0"/>
              <w:jc w:val="center"/>
              <w:rPr>
                <w:color w:val="002060"/>
              </w:rPr>
            </w:pPr>
            <w:r w:rsidRPr="003824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62A89"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A7FA5"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A76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A2D7"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EC52"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D3F1"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8956"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7857" w14:textId="77777777" w:rsidR="00CB54B6" w:rsidRPr="00382449" w:rsidRDefault="00CB54B6" w:rsidP="003D5673">
            <w:pPr>
              <w:pStyle w:val="rowtabella0"/>
              <w:jc w:val="center"/>
              <w:rPr>
                <w:color w:val="002060"/>
              </w:rPr>
            </w:pPr>
            <w:r w:rsidRPr="00382449">
              <w:rPr>
                <w:color w:val="002060"/>
              </w:rPr>
              <w:t>0</w:t>
            </w:r>
          </w:p>
        </w:tc>
      </w:tr>
      <w:tr w:rsidR="00CB54B6" w:rsidRPr="00382449" w14:paraId="25330A5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46A94" w14:textId="77777777" w:rsidR="00CB54B6" w:rsidRPr="00382449" w:rsidRDefault="00CB54B6" w:rsidP="003D5673">
            <w:pPr>
              <w:pStyle w:val="rowtabella0"/>
              <w:rPr>
                <w:color w:val="002060"/>
                <w:lang w:val="es-ES"/>
              </w:rPr>
            </w:pPr>
            <w:r w:rsidRPr="00382449">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73A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96E0"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D4AE"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1816"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EE04"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EA32"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325E"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0E73"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62480" w14:textId="77777777" w:rsidR="00CB54B6" w:rsidRPr="00382449" w:rsidRDefault="00CB54B6" w:rsidP="003D5673">
            <w:pPr>
              <w:pStyle w:val="rowtabella0"/>
              <w:jc w:val="center"/>
              <w:rPr>
                <w:color w:val="002060"/>
              </w:rPr>
            </w:pPr>
            <w:r w:rsidRPr="00382449">
              <w:rPr>
                <w:color w:val="002060"/>
              </w:rPr>
              <w:t>0</w:t>
            </w:r>
          </w:p>
        </w:tc>
      </w:tr>
      <w:tr w:rsidR="00CB54B6" w:rsidRPr="00382449" w14:paraId="47FE749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12651" w14:textId="77777777" w:rsidR="00CB54B6" w:rsidRPr="00382449" w:rsidRDefault="00CB54B6" w:rsidP="003D5673">
            <w:pPr>
              <w:pStyle w:val="rowtabella0"/>
              <w:rPr>
                <w:color w:val="002060"/>
              </w:rPr>
            </w:pPr>
            <w:r w:rsidRPr="00382449">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C26C"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90A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8A2B"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5C0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57AB"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3BFF"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8FA8"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210E"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0E32" w14:textId="77777777" w:rsidR="00CB54B6" w:rsidRPr="00382449" w:rsidRDefault="00CB54B6" w:rsidP="003D5673">
            <w:pPr>
              <w:pStyle w:val="rowtabella0"/>
              <w:jc w:val="center"/>
              <w:rPr>
                <w:color w:val="002060"/>
              </w:rPr>
            </w:pPr>
            <w:r w:rsidRPr="00382449">
              <w:rPr>
                <w:color w:val="002060"/>
              </w:rPr>
              <w:t>0</w:t>
            </w:r>
          </w:p>
        </w:tc>
      </w:tr>
      <w:tr w:rsidR="00CB54B6" w:rsidRPr="00382449" w14:paraId="3166B06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BE2A8" w14:textId="77777777" w:rsidR="00CB54B6" w:rsidRPr="00382449" w:rsidRDefault="00CB54B6" w:rsidP="003D5673">
            <w:pPr>
              <w:pStyle w:val="rowtabella0"/>
              <w:rPr>
                <w:color w:val="002060"/>
              </w:rPr>
            </w:pPr>
            <w:r w:rsidRPr="00382449">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30F0A"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BB7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8CF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87B2"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A3F0"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4F3B9" w14:textId="77777777" w:rsidR="00CB54B6" w:rsidRPr="00382449" w:rsidRDefault="00CB54B6" w:rsidP="003D5673">
            <w:pPr>
              <w:pStyle w:val="rowtabella0"/>
              <w:jc w:val="center"/>
              <w:rPr>
                <w:color w:val="002060"/>
              </w:rPr>
            </w:pPr>
            <w:r w:rsidRPr="0038244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C944" w14:textId="77777777" w:rsidR="00CB54B6" w:rsidRPr="00382449" w:rsidRDefault="00CB54B6" w:rsidP="003D5673">
            <w:pPr>
              <w:pStyle w:val="rowtabella0"/>
              <w:jc w:val="center"/>
              <w:rPr>
                <w:color w:val="002060"/>
              </w:rPr>
            </w:pPr>
            <w:r w:rsidRPr="0038244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ED00"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F4C9" w14:textId="77777777" w:rsidR="00CB54B6" w:rsidRPr="00382449" w:rsidRDefault="00CB54B6" w:rsidP="003D5673">
            <w:pPr>
              <w:pStyle w:val="rowtabella0"/>
              <w:jc w:val="center"/>
              <w:rPr>
                <w:color w:val="002060"/>
              </w:rPr>
            </w:pPr>
            <w:r w:rsidRPr="00382449">
              <w:rPr>
                <w:color w:val="002060"/>
              </w:rPr>
              <w:t>0</w:t>
            </w:r>
          </w:p>
        </w:tc>
      </w:tr>
      <w:tr w:rsidR="00CB54B6" w:rsidRPr="00382449" w14:paraId="1CF98AF1"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8AB3D7" w14:textId="77777777" w:rsidR="00CB54B6" w:rsidRPr="00382449" w:rsidRDefault="00CB54B6" w:rsidP="003D5673">
            <w:pPr>
              <w:pStyle w:val="breakline"/>
              <w:rPr>
                <w:rFonts w:ascii="Arial" w:hAnsi="Arial" w:cs="Arial"/>
                <w:color w:val="002060"/>
              </w:rPr>
            </w:pPr>
            <w:r w:rsidRPr="00382449">
              <w:rPr>
                <w:rFonts w:ascii="Arial" w:hAnsi="Arial" w:cs="Arial"/>
                <w:color w:val="002060"/>
              </w:rPr>
              <w:t>POL. CSI STELLA A.S.D. – seconda squadra Under 21 –</w:t>
            </w:r>
          </w:p>
          <w:p w14:paraId="23221713" w14:textId="77777777" w:rsidR="00CB54B6" w:rsidRPr="00382449" w:rsidRDefault="00CB54B6" w:rsidP="003D567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F0D1"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759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F342"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020C"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3C62"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5405"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042E" w14:textId="77777777" w:rsidR="00CB54B6" w:rsidRPr="00382449" w:rsidRDefault="00CB54B6" w:rsidP="003D5673">
            <w:pPr>
              <w:pStyle w:val="rowtabella0"/>
              <w:jc w:val="center"/>
              <w:rPr>
                <w:color w:val="002060"/>
              </w:rPr>
            </w:pPr>
            <w:r w:rsidRPr="0038244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833AC"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3AF4" w14:textId="77777777" w:rsidR="00CB54B6" w:rsidRPr="00382449" w:rsidRDefault="00CB54B6" w:rsidP="003D5673">
            <w:pPr>
              <w:pStyle w:val="rowtabella0"/>
              <w:jc w:val="center"/>
              <w:rPr>
                <w:color w:val="002060"/>
              </w:rPr>
            </w:pPr>
            <w:r w:rsidRPr="00382449">
              <w:rPr>
                <w:color w:val="002060"/>
              </w:rPr>
              <w:t>0</w:t>
            </w:r>
          </w:p>
        </w:tc>
      </w:tr>
    </w:tbl>
    <w:p w14:paraId="2C541366" w14:textId="77777777" w:rsidR="00CB54B6" w:rsidRDefault="00CB54B6" w:rsidP="00CB54B6">
      <w:pPr>
        <w:pStyle w:val="breakline"/>
        <w:rPr>
          <w:rFonts w:ascii="Arial" w:eastAsiaTheme="minorEastAsia" w:hAnsi="Arial" w:cs="Arial"/>
          <w:color w:val="002060"/>
        </w:rPr>
      </w:pPr>
    </w:p>
    <w:p w14:paraId="1C3FD101" w14:textId="77777777" w:rsidR="00A227A2" w:rsidRPr="00382449" w:rsidRDefault="00A227A2" w:rsidP="00A227A2">
      <w:pPr>
        <w:pStyle w:val="titoloprinc0"/>
        <w:rPr>
          <w:color w:val="002060"/>
        </w:rPr>
      </w:pPr>
      <w:r>
        <w:rPr>
          <w:color w:val="002060"/>
        </w:rPr>
        <w:t>PROGRAMMA GARE</w:t>
      </w:r>
    </w:p>
    <w:p w14:paraId="2C42DDB2" w14:textId="77777777" w:rsidR="00A227A2" w:rsidRDefault="00A227A2" w:rsidP="00CB54B6">
      <w:pPr>
        <w:pStyle w:val="breakline"/>
        <w:rPr>
          <w:rFonts w:ascii="Arial" w:eastAsiaTheme="minorEastAsia" w:hAnsi="Arial" w:cs="Arial"/>
          <w:color w:val="002060"/>
        </w:rPr>
      </w:pPr>
    </w:p>
    <w:p w14:paraId="4792215E" w14:textId="77777777" w:rsidR="00A227A2" w:rsidRPr="00D63BDD" w:rsidRDefault="00A227A2" w:rsidP="00A227A2">
      <w:pPr>
        <w:pStyle w:val="sottotitolocampionato10"/>
        <w:rPr>
          <w:color w:val="002060"/>
        </w:rPr>
      </w:pPr>
      <w:r w:rsidRPr="00D63BDD">
        <w:rPr>
          <w:color w:val="002060"/>
        </w:rP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A227A2" w:rsidRPr="00D63BDD" w14:paraId="734EA7EC"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6DBAE"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67575"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4DBC7"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025B3"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33E02"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EC7D7"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55945"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0DD043B3"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8CEC3E" w14:textId="77777777" w:rsidR="00A227A2" w:rsidRPr="00D63BDD" w:rsidRDefault="00A227A2" w:rsidP="003D5673">
            <w:pPr>
              <w:pStyle w:val="rowtabella0"/>
              <w:rPr>
                <w:color w:val="002060"/>
              </w:rPr>
            </w:pPr>
            <w:r w:rsidRPr="00D63BDD">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FC264" w14:textId="77777777" w:rsidR="00A227A2" w:rsidRPr="00D63BDD" w:rsidRDefault="00A227A2" w:rsidP="003D5673">
            <w:pPr>
              <w:pStyle w:val="rowtabella0"/>
              <w:rPr>
                <w:color w:val="002060"/>
              </w:rPr>
            </w:pPr>
            <w:r w:rsidRPr="00D63BDD">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15531"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8DEAA2" w14:textId="77777777" w:rsidR="00A227A2" w:rsidRPr="00D63BDD" w:rsidRDefault="00A227A2" w:rsidP="003D5673">
            <w:pPr>
              <w:pStyle w:val="rowtabella0"/>
              <w:rPr>
                <w:color w:val="002060"/>
              </w:rPr>
            </w:pPr>
            <w:r w:rsidRPr="00D63BDD">
              <w:rPr>
                <w:color w:val="002060"/>
              </w:rPr>
              <w:t>13/01/2026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6EF450" w14:textId="77777777" w:rsidR="00A227A2" w:rsidRPr="00D63BDD" w:rsidRDefault="00A227A2" w:rsidP="003D5673">
            <w:pPr>
              <w:pStyle w:val="rowtabella0"/>
              <w:rPr>
                <w:color w:val="002060"/>
              </w:rPr>
            </w:pPr>
            <w:r w:rsidRPr="00D63BDD">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F6206" w14:textId="77777777" w:rsidR="00A227A2" w:rsidRPr="00D63BDD" w:rsidRDefault="00A227A2" w:rsidP="003D5673">
            <w:pPr>
              <w:pStyle w:val="rowtabella0"/>
              <w:rPr>
                <w:color w:val="002060"/>
              </w:rPr>
            </w:pPr>
            <w:r w:rsidRPr="00D63BDD">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06C87" w14:textId="77777777" w:rsidR="00A227A2" w:rsidRPr="00D63BDD" w:rsidRDefault="00A227A2" w:rsidP="003D5673">
            <w:pPr>
              <w:pStyle w:val="rowtabella0"/>
              <w:rPr>
                <w:color w:val="002060"/>
              </w:rPr>
            </w:pPr>
            <w:r w:rsidRPr="00D63BDD">
              <w:rPr>
                <w:color w:val="002060"/>
              </w:rPr>
              <w:t>VIA CORRADI</w:t>
            </w:r>
          </w:p>
        </w:tc>
      </w:tr>
    </w:tbl>
    <w:p w14:paraId="0AF72D51" w14:textId="77777777" w:rsidR="00A227A2" w:rsidRPr="00382449" w:rsidRDefault="00A227A2" w:rsidP="00CB54B6">
      <w:pPr>
        <w:pStyle w:val="breakline"/>
        <w:rPr>
          <w:rFonts w:ascii="Arial" w:eastAsiaTheme="minorEastAsia" w:hAnsi="Arial" w:cs="Arial"/>
          <w:color w:val="002060"/>
        </w:rPr>
      </w:pPr>
    </w:p>
    <w:p w14:paraId="3078ED59" w14:textId="77777777" w:rsidR="00CB54B6" w:rsidRPr="00382449" w:rsidRDefault="00CB54B6" w:rsidP="00CB54B6">
      <w:pPr>
        <w:pStyle w:val="breakline"/>
        <w:rPr>
          <w:color w:val="002060"/>
        </w:rPr>
      </w:pPr>
    </w:p>
    <w:p w14:paraId="2A363923" w14:textId="77777777" w:rsidR="00CB54B6" w:rsidRPr="00382449" w:rsidRDefault="00CB54B6" w:rsidP="00CB54B6">
      <w:pPr>
        <w:pStyle w:val="titolocampionato0"/>
        <w:shd w:val="clear" w:color="auto" w:fill="CCCCCC"/>
        <w:spacing w:before="80" w:after="40"/>
        <w:rPr>
          <w:color w:val="002060"/>
        </w:rPr>
      </w:pPr>
      <w:r w:rsidRPr="00382449">
        <w:rPr>
          <w:color w:val="002060"/>
        </w:rPr>
        <w:t>REGIONALE CALCIO A 5 FEMMINILE</w:t>
      </w:r>
    </w:p>
    <w:p w14:paraId="7D3ACA54" w14:textId="77777777" w:rsidR="00CB54B6" w:rsidRPr="00382449" w:rsidRDefault="00CB54B6" w:rsidP="00CB54B6">
      <w:pPr>
        <w:pStyle w:val="titoloprinc0"/>
        <w:rPr>
          <w:color w:val="002060"/>
        </w:rPr>
      </w:pPr>
      <w:r w:rsidRPr="00382449">
        <w:rPr>
          <w:color w:val="002060"/>
        </w:rPr>
        <w:t>VARIAZIONI AL PROGRAMMA GARE</w:t>
      </w:r>
    </w:p>
    <w:p w14:paraId="5370F7D1" w14:textId="77777777" w:rsidR="00CB54B6" w:rsidRPr="00382449" w:rsidRDefault="00CB54B6" w:rsidP="00CB54B6">
      <w:pPr>
        <w:pStyle w:val="breakline"/>
        <w:rPr>
          <w:color w:val="002060"/>
        </w:rPr>
      </w:pPr>
    </w:p>
    <w:p w14:paraId="2FDFFE25" w14:textId="77777777" w:rsidR="00CB54B6" w:rsidRPr="00382449" w:rsidRDefault="00CB54B6" w:rsidP="00CB54B6">
      <w:pPr>
        <w:pStyle w:val="breakline"/>
        <w:rPr>
          <w:color w:val="002060"/>
        </w:rPr>
      </w:pPr>
    </w:p>
    <w:p w14:paraId="7A7F0BD6" w14:textId="77777777" w:rsidR="00CB54B6" w:rsidRPr="00382449" w:rsidRDefault="00CB54B6" w:rsidP="00CB54B6">
      <w:pPr>
        <w:pStyle w:val="sottotitolocampionato10"/>
        <w:rPr>
          <w:color w:val="002060"/>
        </w:rPr>
      </w:pPr>
      <w:r w:rsidRPr="0038244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B54B6" w:rsidRPr="00382449" w14:paraId="16F9DA8F" w14:textId="77777777" w:rsidTr="003D56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61344" w14:textId="77777777" w:rsidR="00CB54B6" w:rsidRPr="00382449" w:rsidRDefault="00CB54B6" w:rsidP="003D5673">
            <w:pPr>
              <w:pStyle w:val="headertabella0"/>
              <w:rPr>
                <w:color w:val="002060"/>
              </w:rPr>
            </w:pPr>
            <w:r w:rsidRPr="0038244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E01BA" w14:textId="77777777" w:rsidR="00CB54B6" w:rsidRPr="00382449" w:rsidRDefault="00CB54B6" w:rsidP="003D5673">
            <w:pPr>
              <w:pStyle w:val="headertabella0"/>
              <w:rPr>
                <w:color w:val="002060"/>
              </w:rPr>
            </w:pPr>
            <w:r w:rsidRPr="00382449">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51750" w14:textId="77777777" w:rsidR="00CB54B6" w:rsidRPr="00382449" w:rsidRDefault="00CB54B6" w:rsidP="003D5673">
            <w:pPr>
              <w:pStyle w:val="headertabella0"/>
              <w:rPr>
                <w:color w:val="002060"/>
              </w:rPr>
            </w:pPr>
            <w:r w:rsidRPr="0038244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C0A43" w14:textId="77777777" w:rsidR="00CB54B6" w:rsidRPr="00382449" w:rsidRDefault="00CB54B6" w:rsidP="003D5673">
            <w:pPr>
              <w:pStyle w:val="headertabella0"/>
              <w:rPr>
                <w:color w:val="002060"/>
              </w:rPr>
            </w:pPr>
            <w:r w:rsidRPr="0038244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2A101" w14:textId="77777777" w:rsidR="00CB54B6" w:rsidRPr="00382449" w:rsidRDefault="00CB54B6" w:rsidP="003D5673">
            <w:pPr>
              <w:pStyle w:val="headertabella0"/>
              <w:rPr>
                <w:color w:val="002060"/>
              </w:rPr>
            </w:pPr>
            <w:r w:rsidRPr="00382449">
              <w:rPr>
                <w:color w:val="002060"/>
              </w:rPr>
              <w:t xml:space="preserve">Data </w:t>
            </w:r>
            <w:proofErr w:type="spellStart"/>
            <w:r w:rsidRPr="00382449">
              <w:rPr>
                <w:color w:val="002060"/>
              </w:rPr>
              <w:t>Orig</w:t>
            </w:r>
            <w:proofErr w:type="spellEnd"/>
            <w:r w:rsidRPr="0038244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77628" w14:textId="77777777" w:rsidR="00CB54B6" w:rsidRPr="00382449" w:rsidRDefault="00CB54B6" w:rsidP="003D5673">
            <w:pPr>
              <w:pStyle w:val="headertabella0"/>
              <w:rPr>
                <w:color w:val="002060"/>
              </w:rPr>
            </w:pPr>
            <w:r w:rsidRPr="0038244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CD1B8" w14:textId="77777777" w:rsidR="00CB54B6" w:rsidRPr="00382449" w:rsidRDefault="00CB54B6" w:rsidP="003D5673">
            <w:pPr>
              <w:pStyle w:val="headertabella0"/>
              <w:rPr>
                <w:color w:val="002060"/>
              </w:rPr>
            </w:pPr>
            <w:r w:rsidRPr="00382449">
              <w:rPr>
                <w:color w:val="002060"/>
              </w:rPr>
              <w:t xml:space="preserve">Ora </w:t>
            </w:r>
            <w:proofErr w:type="spellStart"/>
            <w:r w:rsidRPr="00382449">
              <w:rPr>
                <w:color w:val="002060"/>
              </w:rPr>
              <w:t>Orig</w:t>
            </w:r>
            <w:proofErr w:type="spellEnd"/>
            <w:r w:rsidRPr="0038244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65CFC" w14:textId="77777777" w:rsidR="00CB54B6" w:rsidRPr="00382449" w:rsidRDefault="00CB54B6" w:rsidP="003D5673">
            <w:pPr>
              <w:pStyle w:val="headertabella0"/>
              <w:rPr>
                <w:color w:val="002060"/>
              </w:rPr>
            </w:pPr>
            <w:r w:rsidRPr="00382449">
              <w:rPr>
                <w:color w:val="002060"/>
              </w:rPr>
              <w:t>Impianto</w:t>
            </w:r>
          </w:p>
        </w:tc>
      </w:tr>
      <w:tr w:rsidR="00CB54B6" w:rsidRPr="00382449" w14:paraId="5D387BD3" w14:textId="77777777" w:rsidTr="003D56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5D78" w14:textId="77777777" w:rsidR="00CB54B6" w:rsidRPr="00CB54B6" w:rsidRDefault="00CB54B6" w:rsidP="003D5673">
            <w:pPr>
              <w:pStyle w:val="rowtabella0"/>
              <w:rPr>
                <w:color w:val="002060"/>
                <w:highlight w:val="yellow"/>
              </w:rPr>
            </w:pPr>
            <w:r w:rsidRPr="00CB54B6">
              <w:rPr>
                <w:color w:val="002060"/>
                <w:highlight w:val="yellow"/>
              </w:rPr>
              <w:t>16/01/2026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87CF1" w14:textId="77777777" w:rsidR="00CB54B6" w:rsidRPr="00CB54B6" w:rsidRDefault="00CB54B6" w:rsidP="003D5673">
            <w:pPr>
              <w:pStyle w:val="rowtabella0"/>
              <w:jc w:val="center"/>
              <w:rPr>
                <w:color w:val="002060"/>
                <w:highlight w:val="yellow"/>
              </w:rPr>
            </w:pPr>
            <w:r w:rsidRPr="00CB54B6">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F3CD" w14:textId="77777777" w:rsidR="00CB54B6" w:rsidRPr="00CB54B6" w:rsidRDefault="00CB54B6" w:rsidP="003D5673">
            <w:pPr>
              <w:pStyle w:val="rowtabella0"/>
              <w:rPr>
                <w:color w:val="002060"/>
                <w:highlight w:val="yellow"/>
              </w:rPr>
            </w:pPr>
            <w:r w:rsidRPr="00CB54B6">
              <w:rPr>
                <w:color w:val="002060"/>
                <w:highlight w:val="yellow"/>
              </w:rPr>
              <w:t>PIANDIROSE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EFFE6" w14:textId="77777777" w:rsidR="00CB54B6" w:rsidRPr="00CB54B6" w:rsidRDefault="00CB54B6" w:rsidP="003D5673">
            <w:pPr>
              <w:pStyle w:val="rowtabella0"/>
              <w:rPr>
                <w:color w:val="002060"/>
                <w:highlight w:val="yellow"/>
              </w:rPr>
            </w:pPr>
            <w:r w:rsidRPr="00CB54B6">
              <w:rPr>
                <w:color w:val="002060"/>
                <w:highlight w:val="yellow"/>
              </w:rPr>
              <w:t>VENERE POTENTIA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0149" w14:textId="77777777" w:rsidR="00CB54B6" w:rsidRPr="00382449" w:rsidRDefault="00CB54B6" w:rsidP="003D567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0231" w14:textId="77777777" w:rsidR="00CB54B6" w:rsidRPr="00382449" w:rsidRDefault="00CB54B6" w:rsidP="003D5673">
            <w:pPr>
              <w:pStyle w:val="rowtabella0"/>
              <w:jc w:val="center"/>
              <w:rPr>
                <w:color w:val="002060"/>
              </w:rPr>
            </w:pPr>
            <w:r w:rsidRPr="00CB54B6">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063E" w14:textId="77777777" w:rsidR="00CB54B6" w:rsidRPr="00382449" w:rsidRDefault="00CB54B6" w:rsidP="003D5673">
            <w:pPr>
              <w:pStyle w:val="rowtabella0"/>
              <w:jc w:val="center"/>
              <w:rPr>
                <w:color w:val="002060"/>
              </w:rPr>
            </w:pPr>
            <w:r w:rsidRPr="00382449">
              <w:rPr>
                <w:color w:val="002060"/>
              </w:rPr>
              <w:t>21:15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3658" w14:textId="77777777" w:rsidR="00CB54B6" w:rsidRPr="00382449" w:rsidRDefault="00CB54B6" w:rsidP="003D5673">
            <w:pPr>
              <w:rPr>
                <w:color w:val="002060"/>
              </w:rPr>
            </w:pPr>
          </w:p>
        </w:tc>
      </w:tr>
    </w:tbl>
    <w:p w14:paraId="5AF32DC9" w14:textId="77777777" w:rsidR="00CB54B6" w:rsidRPr="00382449" w:rsidRDefault="00CB54B6" w:rsidP="00CB54B6">
      <w:pPr>
        <w:pStyle w:val="breakline"/>
        <w:rPr>
          <w:rFonts w:eastAsiaTheme="minorEastAsia"/>
          <w:color w:val="002060"/>
        </w:rPr>
      </w:pPr>
    </w:p>
    <w:p w14:paraId="3E305395" w14:textId="77777777" w:rsidR="00CB54B6" w:rsidRPr="00382449" w:rsidRDefault="00CB54B6" w:rsidP="00CB54B6">
      <w:pPr>
        <w:pStyle w:val="breakline"/>
        <w:rPr>
          <w:color w:val="002060"/>
        </w:rPr>
      </w:pPr>
    </w:p>
    <w:p w14:paraId="5F03539E" w14:textId="77777777" w:rsidR="00CB54B6" w:rsidRPr="00382449" w:rsidRDefault="00CB54B6" w:rsidP="00CB54B6">
      <w:pPr>
        <w:pStyle w:val="titoloprinc0"/>
        <w:rPr>
          <w:color w:val="002060"/>
        </w:rPr>
      </w:pPr>
      <w:r w:rsidRPr="00382449">
        <w:rPr>
          <w:color w:val="002060"/>
        </w:rPr>
        <w:lastRenderedPageBreak/>
        <w:t>RISULTATI</w:t>
      </w:r>
    </w:p>
    <w:p w14:paraId="1DABC219" w14:textId="77777777" w:rsidR="00CB54B6" w:rsidRPr="00382449" w:rsidRDefault="00CB54B6" w:rsidP="00CB54B6">
      <w:pPr>
        <w:pStyle w:val="breakline"/>
        <w:rPr>
          <w:color w:val="002060"/>
        </w:rPr>
      </w:pPr>
    </w:p>
    <w:p w14:paraId="6141E98F" w14:textId="77777777" w:rsidR="00CB54B6" w:rsidRPr="00382449" w:rsidRDefault="00CB54B6" w:rsidP="00CB54B6">
      <w:pPr>
        <w:pStyle w:val="sottotitolocampionato10"/>
        <w:rPr>
          <w:color w:val="002060"/>
        </w:rPr>
      </w:pPr>
      <w:r w:rsidRPr="00382449">
        <w:rPr>
          <w:color w:val="002060"/>
        </w:rPr>
        <w:t>RISULTATI UFFICIALI GARE DEL 19/12/2025</w:t>
      </w:r>
    </w:p>
    <w:p w14:paraId="0EDC6FA6" w14:textId="77777777" w:rsidR="00CB54B6" w:rsidRPr="00CB54B6" w:rsidRDefault="00CB54B6" w:rsidP="00CB54B6">
      <w:pPr>
        <w:pStyle w:val="sottotitolocampionato20"/>
        <w:spacing w:before="0" w:beforeAutospacing="0" w:after="0" w:afterAutospacing="0"/>
        <w:rPr>
          <w:rFonts w:ascii="Arial" w:hAnsi="Arial" w:cs="Arial"/>
          <w:color w:val="002060"/>
          <w:sz w:val="20"/>
          <w:szCs w:val="20"/>
        </w:rPr>
      </w:pPr>
      <w:r w:rsidRPr="00CB54B6">
        <w:rPr>
          <w:rFonts w:ascii="Arial" w:hAnsi="Arial" w:cs="Arial"/>
          <w:color w:val="002060"/>
          <w:sz w:val="20"/>
          <w:szCs w:val="20"/>
        </w:rPr>
        <w:t>Si trascrivono qui di seguito i risultati ufficiali delle gare disputate</w:t>
      </w:r>
    </w:p>
    <w:p w14:paraId="6CED5086" w14:textId="77777777" w:rsidR="00CB54B6" w:rsidRPr="00382449" w:rsidRDefault="00CB54B6" w:rsidP="00CB54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B54B6" w:rsidRPr="00382449" w14:paraId="18E360A0"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459251AF"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70A48" w14:textId="77777777" w:rsidR="00CB54B6" w:rsidRPr="00382449" w:rsidRDefault="00CB54B6" w:rsidP="003D5673">
                  <w:pPr>
                    <w:pStyle w:val="headertabella0"/>
                    <w:rPr>
                      <w:color w:val="002060"/>
                    </w:rPr>
                  </w:pPr>
                  <w:r w:rsidRPr="00382449">
                    <w:rPr>
                      <w:color w:val="002060"/>
                    </w:rPr>
                    <w:t>GIRONE A - 13 Giornata - A</w:t>
                  </w:r>
                </w:p>
              </w:tc>
            </w:tr>
            <w:tr w:rsidR="00CB54B6" w:rsidRPr="00382449" w14:paraId="21D0CB7C"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548523" w14:textId="77777777" w:rsidR="00CB54B6" w:rsidRPr="00382449" w:rsidRDefault="00CB54B6" w:rsidP="003D5673">
                  <w:pPr>
                    <w:pStyle w:val="rowtabella0"/>
                    <w:rPr>
                      <w:color w:val="002060"/>
                    </w:rPr>
                  </w:pPr>
                  <w:r w:rsidRPr="00382449">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44C08" w14:textId="77777777" w:rsidR="00CB54B6" w:rsidRPr="00382449" w:rsidRDefault="00CB54B6" w:rsidP="003D5673">
                  <w:pPr>
                    <w:pStyle w:val="rowtabella0"/>
                    <w:rPr>
                      <w:color w:val="002060"/>
                    </w:rPr>
                  </w:pPr>
                  <w:r w:rsidRPr="00382449">
                    <w:rPr>
                      <w:color w:val="002060"/>
                    </w:rPr>
                    <w:t>- FUTSAL COMUNANZA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5B137" w14:textId="77777777" w:rsidR="00CB54B6" w:rsidRPr="00382449" w:rsidRDefault="00CB54B6" w:rsidP="003D5673">
                  <w:pPr>
                    <w:pStyle w:val="rowtabella0"/>
                    <w:jc w:val="center"/>
                    <w:rPr>
                      <w:color w:val="002060"/>
                    </w:rPr>
                  </w:pPr>
                  <w:r w:rsidRPr="00382449">
                    <w:rPr>
                      <w:color w:val="002060"/>
                    </w:rPr>
                    <w:t>14 - 0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C4A71" w14:textId="77777777" w:rsidR="00CB54B6" w:rsidRPr="00382449" w:rsidRDefault="00CB54B6" w:rsidP="003D5673">
                  <w:pPr>
                    <w:pStyle w:val="rowtabella0"/>
                    <w:jc w:val="center"/>
                    <w:rPr>
                      <w:color w:val="002060"/>
                    </w:rPr>
                  </w:pPr>
                  <w:r w:rsidRPr="00382449">
                    <w:rPr>
                      <w:color w:val="002060"/>
                    </w:rPr>
                    <w:t> </w:t>
                  </w:r>
                </w:p>
              </w:tc>
            </w:tr>
            <w:tr w:rsidR="00CB54B6" w:rsidRPr="00382449" w14:paraId="0706F920"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1B2664" w14:textId="77777777" w:rsidR="00CB54B6" w:rsidRPr="00382449" w:rsidRDefault="00CB54B6" w:rsidP="003D5673">
                  <w:pPr>
                    <w:pStyle w:val="rowtabella0"/>
                    <w:rPr>
                      <w:color w:val="002060"/>
                    </w:rPr>
                  </w:pPr>
                  <w:r w:rsidRPr="00382449">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9CBC12" w14:textId="77777777" w:rsidR="00CB54B6" w:rsidRPr="00382449" w:rsidRDefault="00CB54B6" w:rsidP="003D5673">
                  <w:pPr>
                    <w:pStyle w:val="rowtabella0"/>
                    <w:rPr>
                      <w:color w:val="002060"/>
                    </w:rPr>
                  </w:pPr>
                  <w:r w:rsidRPr="00382449">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E7CE0B" w14:textId="77777777" w:rsidR="00CB54B6" w:rsidRPr="00382449" w:rsidRDefault="00CB54B6" w:rsidP="003D5673">
                  <w:pPr>
                    <w:pStyle w:val="rowtabella0"/>
                    <w:jc w:val="center"/>
                    <w:rPr>
                      <w:color w:val="002060"/>
                    </w:rPr>
                  </w:pPr>
                  <w:r w:rsidRPr="0038244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D824C2" w14:textId="77777777" w:rsidR="00CB54B6" w:rsidRPr="00382449" w:rsidRDefault="00CB54B6" w:rsidP="003D5673">
                  <w:pPr>
                    <w:pStyle w:val="rowtabella0"/>
                    <w:jc w:val="center"/>
                    <w:rPr>
                      <w:color w:val="002060"/>
                    </w:rPr>
                  </w:pPr>
                  <w:r w:rsidRPr="00382449">
                    <w:rPr>
                      <w:color w:val="002060"/>
                    </w:rPr>
                    <w:t> </w:t>
                  </w:r>
                </w:p>
              </w:tc>
            </w:tr>
            <w:tr w:rsidR="00CB54B6" w:rsidRPr="00382449" w14:paraId="24C7A4FA"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900184" w14:textId="77777777" w:rsidR="00CB54B6" w:rsidRPr="00382449" w:rsidRDefault="00CB54B6" w:rsidP="003D5673">
                  <w:pPr>
                    <w:pStyle w:val="rowtabella0"/>
                    <w:rPr>
                      <w:color w:val="002060"/>
                    </w:rPr>
                  </w:pPr>
                  <w:r w:rsidRPr="00382449">
                    <w:rPr>
                      <w:color w:val="002060"/>
                    </w:rPr>
                    <w:t>STAFFOLO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96E3F7" w14:textId="77777777" w:rsidR="00CB54B6" w:rsidRPr="00382449" w:rsidRDefault="00CB54B6" w:rsidP="003D5673">
                  <w:pPr>
                    <w:pStyle w:val="rowtabella0"/>
                    <w:rPr>
                      <w:color w:val="002060"/>
                    </w:rPr>
                  </w:pPr>
                  <w:r w:rsidRPr="00382449">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B471B7" w14:textId="77777777" w:rsidR="00CB54B6" w:rsidRPr="00382449" w:rsidRDefault="00CB54B6" w:rsidP="003D5673">
                  <w:pPr>
                    <w:pStyle w:val="rowtabella0"/>
                    <w:jc w:val="center"/>
                    <w:rPr>
                      <w:color w:val="002060"/>
                    </w:rPr>
                  </w:pPr>
                  <w:r w:rsidRPr="00382449">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7B6466" w14:textId="77777777" w:rsidR="00CB54B6" w:rsidRPr="00382449" w:rsidRDefault="00CB54B6" w:rsidP="003D5673">
                  <w:pPr>
                    <w:pStyle w:val="rowtabella0"/>
                    <w:jc w:val="center"/>
                    <w:rPr>
                      <w:color w:val="002060"/>
                    </w:rPr>
                  </w:pPr>
                  <w:r w:rsidRPr="00382449">
                    <w:rPr>
                      <w:color w:val="002060"/>
                    </w:rPr>
                    <w:t> </w:t>
                  </w:r>
                </w:p>
              </w:tc>
            </w:tr>
            <w:tr w:rsidR="00CB54B6" w:rsidRPr="00382449" w14:paraId="54E79D35"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10D17B" w14:textId="77777777" w:rsidR="00CB54B6" w:rsidRPr="00382449" w:rsidRDefault="00CB54B6" w:rsidP="003D5673">
                  <w:pPr>
                    <w:pStyle w:val="rowtabella0"/>
                    <w:rPr>
                      <w:color w:val="002060"/>
                    </w:rPr>
                  </w:pPr>
                  <w:r w:rsidRPr="00382449">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411A2D" w14:textId="77777777" w:rsidR="00CB54B6" w:rsidRPr="00382449" w:rsidRDefault="00CB54B6" w:rsidP="003D5673">
                  <w:pPr>
                    <w:pStyle w:val="rowtabella0"/>
                    <w:rPr>
                      <w:color w:val="002060"/>
                    </w:rPr>
                  </w:pPr>
                  <w:r w:rsidRPr="00382449">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95F68E" w14:textId="77777777" w:rsidR="00CB54B6" w:rsidRPr="00382449" w:rsidRDefault="00CB54B6" w:rsidP="003D5673">
                  <w:pPr>
                    <w:pStyle w:val="rowtabella0"/>
                    <w:jc w:val="center"/>
                    <w:rPr>
                      <w:color w:val="002060"/>
                    </w:rPr>
                  </w:pPr>
                  <w:r w:rsidRPr="00382449">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2086FF" w14:textId="77777777" w:rsidR="00CB54B6" w:rsidRPr="00382449" w:rsidRDefault="00CB54B6" w:rsidP="003D5673">
                  <w:pPr>
                    <w:pStyle w:val="rowtabella0"/>
                    <w:jc w:val="center"/>
                    <w:rPr>
                      <w:color w:val="002060"/>
                    </w:rPr>
                  </w:pPr>
                  <w:r w:rsidRPr="00382449">
                    <w:rPr>
                      <w:color w:val="002060"/>
                    </w:rPr>
                    <w:t> </w:t>
                  </w:r>
                </w:p>
              </w:tc>
            </w:tr>
            <w:tr w:rsidR="00CB54B6" w:rsidRPr="00382449" w14:paraId="0758D97E"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86D969" w14:textId="77777777" w:rsidR="00CB54B6" w:rsidRPr="00382449" w:rsidRDefault="00CB54B6" w:rsidP="003D5673">
                  <w:pPr>
                    <w:pStyle w:val="rowtabella0"/>
                    <w:rPr>
                      <w:color w:val="002060"/>
                    </w:rPr>
                  </w:pPr>
                  <w:proofErr w:type="gramStart"/>
                  <w:r w:rsidRPr="00382449">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4F8535" w14:textId="77777777" w:rsidR="00CB54B6" w:rsidRPr="00382449" w:rsidRDefault="00CB54B6" w:rsidP="003D5673">
                  <w:pPr>
                    <w:pStyle w:val="rowtabella0"/>
                    <w:rPr>
                      <w:color w:val="002060"/>
                    </w:rPr>
                  </w:pPr>
                  <w:r w:rsidRPr="00382449">
                    <w:rPr>
                      <w:color w:val="002060"/>
                    </w:rPr>
                    <w:t>- ATLETICO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B629F5" w14:textId="77777777" w:rsidR="00CB54B6" w:rsidRPr="00382449" w:rsidRDefault="00CB54B6" w:rsidP="003D5673">
                  <w:pPr>
                    <w:pStyle w:val="rowtabella0"/>
                    <w:jc w:val="center"/>
                    <w:rPr>
                      <w:color w:val="002060"/>
                    </w:rPr>
                  </w:pPr>
                  <w:r w:rsidRPr="00382449">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745E78" w14:textId="77777777" w:rsidR="00CB54B6" w:rsidRPr="00382449" w:rsidRDefault="00CB54B6" w:rsidP="003D5673">
                  <w:pPr>
                    <w:pStyle w:val="rowtabella0"/>
                    <w:jc w:val="center"/>
                    <w:rPr>
                      <w:color w:val="002060"/>
                    </w:rPr>
                  </w:pPr>
                  <w:r w:rsidRPr="00382449">
                    <w:rPr>
                      <w:color w:val="002060"/>
                    </w:rPr>
                    <w:t> </w:t>
                  </w:r>
                </w:p>
              </w:tc>
            </w:tr>
            <w:tr w:rsidR="00CB54B6" w:rsidRPr="00382449" w14:paraId="7AE2BA04"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9C7D94" w14:textId="77777777" w:rsidR="00CB54B6" w:rsidRPr="00382449" w:rsidRDefault="00CB54B6" w:rsidP="003D5673">
                  <w:pPr>
                    <w:pStyle w:val="rowtabella0"/>
                    <w:rPr>
                      <w:color w:val="002060"/>
                    </w:rPr>
                  </w:pPr>
                  <w:r w:rsidRPr="00382449">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A898E" w14:textId="77777777" w:rsidR="00CB54B6" w:rsidRPr="00382449" w:rsidRDefault="00CB54B6" w:rsidP="003D5673">
                  <w:pPr>
                    <w:pStyle w:val="rowtabella0"/>
                    <w:rPr>
                      <w:color w:val="002060"/>
                    </w:rPr>
                  </w:pPr>
                  <w:r w:rsidRPr="00382449">
                    <w:rPr>
                      <w:color w:val="002060"/>
                    </w:rPr>
                    <w:t xml:space="preserve">- </w:t>
                  </w:r>
                  <w:proofErr w:type="gramStart"/>
                  <w:r w:rsidRPr="00382449">
                    <w:rPr>
                      <w:color w:val="002060"/>
                    </w:rPr>
                    <w:t>MR.SANGIORGESE</w:t>
                  </w:r>
                  <w:proofErr w:type="gramEnd"/>
                  <w:r w:rsidRPr="00382449">
                    <w:rPr>
                      <w:color w:val="002060"/>
                    </w:rPr>
                    <w:t xml:space="preserve"> CALCIO1922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BF0EB" w14:textId="77777777" w:rsidR="00CB54B6" w:rsidRPr="00382449" w:rsidRDefault="00CB54B6" w:rsidP="003D5673">
                  <w:pPr>
                    <w:pStyle w:val="rowtabella0"/>
                    <w:jc w:val="center"/>
                    <w:rPr>
                      <w:color w:val="002060"/>
                    </w:rPr>
                  </w:pPr>
                  <w:r w:rsidRPr="00382449">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6233D" w14:textId="77777777" w:rsidR="00CB54B6" w:rsidRPr="00382449" w:rsidRDefault="00CB54B6" w:rsidP="003D5673">
                  <w:pPr>
                    <w:pStyle w:val="rowtabella0"/>
                    <w:jc w:val="center"/>
                    <w:rPr>
                      <w:color w:val="002060"/>
                    </w:rPr>
                  </w:pPr>
                  <w:r w:rsidRPr="00382449">
                    <w:rPr>
                      <w:color w:val="002060"/>
                    </w:rPr>
                    <w:t> </w:t>
                  </w:r>
                </w:p>
              </w:tc>
            </w:tr>
          </w:tbl>
          <w:p w14:paraId="67072A01" w14:textId="77777777" w:rsidR="00CB54B6" w:rsidRPr="00382449" w:rsidRDefault="00CB54B6" w:rsidP="003D5673">
            <w:pPr>
              <w:rPr>
                <w:color w:val="002060"/>
              </w:rPr>
            </w:pPr>
          </w:p>
        </w:tc>
      </w:tr>
    </w:tbl>
    <w:p w14:paraId="65FEA20E" w14:textId="77777777" w:rsidR="00CB54B6" w:rsidRPr="00382449" w:rsidRDefault="00CB54B6" w:rsidP="00CB54B6">
      <w:pPr>
        <w:pStyle w:val="breakline"/>
        <w:rPr>
          <w:rFonts w:eastAsiaTheme="minorEastAsia"/>
          <w:color w:val="002060"/>
        </w:rPr>
      </w:pPr>
    </w:p>
    <w:p w14:paraId="749BDB4F" w14:textId="77777777" w:rsidR="00CB54B6" w:rsidRPr="00382449" w:rsidRDefault="00CB54B6" w:rsidP="00CB54B6">
      <w:pPr>
        <w:pStyle w:val="breakline"/>
        <w:rPr>
          <w:color w:val="002060"/>
        </w:rPr>
      </w:pPr>
    </w:p>
    <w:p w14:paraId="1A3958F1" w14:textId="77777777" w:rsidR="00CB54B6" w:rsidRPr="00382449" w:rsidRDefault="00CB54B6" w:rsidP="00CB54B6">
      <w:pPr>
        <w:pStyle w:val="titoloprinc0"/>
        <w:rPr>
          <w:color w:val="002060"/>
        </w:rPr>
      </w:pPr>
      <w:r w:rsidRPr="00382449">
        <w:rPr>
          <w:color w:val="002060"/>
        </w:rPr>
        <w:t>GIUDICE SPORTIVO</w:t>
      </w:r>
    </w:p>
    <w:p w14:paraId="2515D71D" w14:textId="77777777" w:rsidR="00CB54B6" w:rsidRPr="00382449" w:rsidRDefault="00CB54B6" w:rsidP="00CB54B6">
      <w:pPr>
        <w:pStyle w:val="diffida"/>
        <w:rPr>
          <w:color w:val="002060"/>
        </w:rPr>
      </w:pPr>
      <w:r w:rsidRPr="00382449">
        <w:rPr>
          <w:color w:val="002060"/>
        </w:rPr>
        <w:t>Il Giudice Sportivo Avv. Agnese Lazzaretti, con l'assistenza del 23/12/2025, ha adottato le decisioni che di seguito integralmente si riportano:</w:t>
      </w:r>
    </w:p>
    <w:p w14:paraId="51EA4AE7" w14:textId="77777777" w:rsidR="00CB54B6" w:rsidRPr="00382449" w:rsidRDefault="00CB54B6" w:rsidP="00CB54B6">
      <w:pPr>
        <w:pStyle w:val="titolo10"/>
        <w:rPr>
          <w:color w:val="002060"/>
        </w:rPr>
      </w:pPr>
      <w:r w:rsidRPr="00382449">
        <w:rPr>
          <w:color w:val="002060"/>
        </w:rPr>
        <w:t xml:space="preserve">GARE DEL 19/12/2025 </w:t>
      </w:r>
    </w:p>
    <w:p w14:paraId="244851D1" w14:textId="77777777" w:rsidR="00CB54B6" w:rsidRPr="00382449" w:rsidRDefault="00CB54B6" w:rsidP="00CB54B6">
      <w:pPr>
        <w:pStyle w:val="titolo7a"/>
        <w:rPr>
          <w:color w:val="002060"/>
        </w:rPr>
      </w:pPr>
      <w:r w:rsidRPr="00382449">
        <w:rPr>
          <w:color w:val="002060"/>
        </w:rPr>
        <w:t xml:space="preserve">PROVVEDIMENTI DISCIPLINARI </w:t>
      </w:r>
    </w:p>
    <w:p w14:paraId="057786DC"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557D67C8" w14:textId="77777777" w:rsidR="00CB54B6" w:rsidRPr="00382449" w:rsidRDefault="00CB54B6" w:rsidP="00CB54B6">
      <w:pPr>
        <w:pStyle w:val="titolo30"/>
        <w:rPr>
          <w:color w:val="002060"/>
        </w:rPr>
      </w:pPr>
      <w:r w:rsidRPr="00382449">
        <w:rPr>
          <w:color w:val="002060"/>
        </w:rPr>
        <w:t xml:space="preserve">ALLENATORI </w:t>
      </w:r>
    </w:p>
    <w:p w14:paraId="470356E5" w14:textId="77777777" w:rsidR="00CB54B6" w:rsidRPr="00382449" w:rsidRDefault="00CB54B6" w:rsidP="00CB54B6">
      <w:pPr>
        <w:pStyle w:val="titolo20"/>
        <w:rPr>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6090AE02" w14:textId="77777777" w:rsidTr="003D5673">
        <w:tc>
          <w:tcPr>
            <w:tcW w:w="2200" w:type="dxa"/>
            <w:tcMar>
              <w:top w:w="20" w:type="dxa"/>
              <w:left w:w="20" w:type="dxa"/>
              <w:bottom w:w="20" w:type="dxa"/>
              <w:right w:w="20" w:type="dxa"/>
            </w:tcMar>
            <w:vAlign w:val="center"/>
            <w:hideMark/>
          </w:tcPr>
          <w:p w14:paraId="662976F7" w14:textId="77777777" w:rsidR="00CB54B6" w:rsidRPr="00382449" w:rsidRDefault="00CB54B6" w:rsidP="003D5673">
            <w:pPr>
              <w:pStyle w:val="movimento"/>
              <w:rPr>
                <w:color w:val="002060"/>
              </w:rPr>
            </w:pPr>
            <w:r w:rsidRPr="00382449">
              <w:rPr>
                <w:color w:val="002060"/>
              </w:rPr>
              <w:t>COPPARI MARCO</w:t>
            </w:r>
          </w:p>
        </w:tc>
        <w:tc>
          <w:tcPr>
            <w:tcW w:w="2200" w:type="dxa"/>
            <w:tcMar>
              <w:top w:w="20" w:type="dxa"/>
              <w:left w:w="20" w:type="dxa"/>
              <w:bottom w:w="20" w:type="dxa"/>
              <w:right w:w="20" w:type="dxa"/>
            </w:tcMar>
            <w:vAlign w:val="center"/>
            <w:hideMark/>
          </w:tcPr>
          <w:p w14:paraId="5FC5D186" w14:textId="77777777" w:rsidR="00CB54B6" w:rsidRPr="00382449" w:rsidRDefault="00CB54B6" w:rsidP="003D5673">
            <w:pPr>
              <w:pStyle w:val="movimento2"/>
              <w:rPr>
                <w:color w:val="002060"/>
              </w:rPr>
            </w:pPr>
            <w:r w:rsidRPr="00382449">
              <w:rPr>
                <w:color w:val="002060"/>
              </w:rPr>
              <w:t xml:space="preserve">(STAFFOLO C5) </w:t>
            </w:r>
          </w:p>
        </w:tc>
        <w:tc>
          <w:tcPr>
            <w:tcW w:w="800" w:type="dxa"/>
            <w:tcMar>
              <w:top w:w="20" w:type="dxa"/>
              <w:left w:w="20" w:type="dxa"/>
              <w:bottom w:w="20" w:type="dxa"/>
              <w:right w:w="20" w:type="dxa"/>
            </w:tcMar>
            <w:vAlign w:val="center"/>
            <w:hideMark/>
          </w:tcPr>
          <w:p w14:paraId="4303DBD2"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614CE7A"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741C0DC" w14:textId="77777777" w:rsidR="00CB54B6" w:rsidRPr="00382449" w:rsidRDefault="00CB54B6" w:rsidP="003D5673">
            <w:pPr>
              <w:pStyle w:val="movimento2"/>
              <w:rPr>
                <w:color w:val="002060"/>
              </w:rPr>
            </w:pPr>
            <w:r w:rsidRPr="00382449">
              <w:rPr>
                <w:color w:val="002060"/>
              </w:rPr>
              <w:t> </w:t>
            </w:r>
          </w:p>
        </w:tc>
      </w:tr>
    </w:tbl>
    <w:p w14:paraId="297066C2" w14:textId="77777777" w:rsidR="00CB54B6" w:rsidRPr="00382449" w:rsidRDefault="00CB54B6" w:rsidP="00CB54B6">
      <w:pPr>
        <w:pStyle w:val="titolo30"/>
        <w:rPr>
          <w:rFonts w:eastAsiaTheme="minorEastAsia"/>
          <w:color w:val="002060"/>
        </w:rPr>
      </w:pPr>
      <w:r w:rsidRPr="00382449">
        <w:rPr>
          <w:color w:val="002060"/>
        </w:rPr>
        <w:t xml:space="preserve">CALCIATORI NON ESPULSI </w:t>
      </w:r>
    </w:p>
    <w:p w14:paraId="5822E6C2" w14:textId="77777777" w:rsidR="00CB54B6" w:rsidRPr="00382449" w:rsidRDefault="00CB54B6" w:rsidP="00CB54B6">
      <w:pPr>
        <w:pStyle w:val="titolo20"/>
        <w:rPr>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4E8C61EB" w14:textId="77777777" w:rsidTr="003D5673">
        <w:tc>
          <w:tcPr>
            <w:tcW w:w="2200" w:type="dxa"/>
            <w:tcMar>
              <w:top w:w="20" w:type="dxa"/>
              <w:left w:w="20" w:type="dxa"/>
              <w:bottom w:w="20" w:type="dxa"/>
              <w:right w:w="20" w:type="dxa"/>
            </w:tcMar>
            <w:vAlign w:val="center"/>
            <w:hideMark/>
          </w:tcPr>
          <w:p w14:paraId="4DFB88DA" w14:textId="77777777" w:rsidR="00CB54B6" w:rsidRPr="00382449" w:rsidRDefault="00CB54B6" w:rsidP="003D5673">
            <w:pPr>
              <w:pStyle w:val="movimento"/>
              <w:rPr>
                <w:color w:val="002060"/>
              </w:rPr>
            </w:pPr>
            <w:r w:rsidRPr="00382449">
              <w:rPr>
                <w:color w:val="002060"/>
              </w:rPr>
              <w:t>FATICA MARIA MADDALENA</w:t>
            </w:r>
          </w:p>
        </w:tc>
        <w:tc>
          <w:tcPr>
            <w:tcW w:w="2200" w:type="dxa"/>
            <w:tcMar>
              <w:top w:w="20" w:type="dxa"/>
              <w:left w:w="20" w:type="dxa"/>
              <w:bottom w:w="20" w:type="dxa"/>
              <w:right w:w="20" w:type="dxa"/>
            </w:tcMar>
            <w:vAlign w:val="center"/>
            <w:hideMark/>
          </w:tcPr>
          <w:p w14:paraId="45BDEE02" w14:textId="77777777" w:rsidR="00CB54B6" w:rsidRPr="00382449" w:rsidRDefault="00CB54B6" w:rsidP="003D5673">
            <w:pPr>
              <w:pStyle w:val="movimento2"/>
              <w:rPr>
                <w:color w:val="002060"/>
              </w:rPr>
            </w:pPr>
            <w:r w:rsidRPr="00382449">
              <w:rPr>
                <w:color w:val="002060"/>
              </w:rPr>
              <w:t xml:space="preserve">(PIANDIROSE) </w:t>
            </w:r>
          </w:p>
        </w:tc>
        <w:tc>
          <w:tcPr>
            <w:tcW w:w="800" w:type="dxa"/>
            <w:tcMar>
              <w:top w:w="20" w:type="dxa"/>
              <w:left w:w="20" w:type="dxa"/>
              <w:bottom w:w="20" w:type="dxa"/>
              <w:right w:w="20" w:type="dxa"/>
            </w:tcMar>
            <w:vAlign w:val="center"/>
            <w:hideMark/>
          </w:tcPr>
          <w:p w14:paraId="2260A24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03DAE8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95CF76A" w14:textId="77777777" w:rsidR="00CB54B6" w:rsidRPr="00382449" w:rsidRDefault="00CB54B6" w:rsidP="003D5673">
            <w:pPr>
              <w:pStyle w:val="movimento2"/>
              <w:rPr>
                <w:color w:val="002060"/>
              </w:rPr>
            </w:pPr>
            <w:r w:rsidRPr="00382449">
              <w:rPr>
                <w:color w:val="002060"/>
              </w:rPr>
              <w:t> </w:t>
            </w:r>
          </w:p>
        </w:tc>
      </w:tr>
    </w:tbl>
    <w:p w14:paraId="7A9547FD" w14:textId="77777777" w:rsidR="00CB54B6" w:rsidRDefault="00CB54B6" w:rsidP="00CB54B6">
      <w:pPr>
        <w:pStyle w:val="breakline"/>
        <w:rPr>
          <w:color w:val="002060"/>
        </w:rPr>
      </w:pPr>
    </w:p>
    <w:p w14:paraId="4BF7AA06" w14:textId="77777777" w:rsidR="00CB54B6" w:rsidRPr="00B0381A" w:rsidRDefault="00CB54B6" w:rsidP="00CB54B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77427E6B" w14:textId="77777777" w:rsidR="00CB54B6" w:rsidRPr="00B0381A" w:rsidRDefault="00CB54B6" w:rsidP="00CB54B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4CF8D1B2" w14:textId="77777777" w:rsidR="00CB54B6" w:rsidRPr="00382449" w:rsidRDefault="00CB54B6" w:rsidP="00CB54B6">
      <w:pPr>
        <w:pStyle w:val="breakline"/>
        <w:rPr>
          <w:rFonts w:eastAsiaTheme="minorEastAsia"/>
          <w:color w:val="002060"/>
        </w:rPr>
      </w:pPr>
    </w:p>
    <w:p w14:paraId="00917934" w14:textId="77777777" w:rsidR="00CB54B6" w:rsidRPr="00382449" w:rsidRDefault="00CB54B6" w:rsidP="00CB54B6">
      <w:pPr>
        <w:pStyle w:val="titoloprinc0"/>
        <w:rPr>
          <w:color w:val="002060"/>
        </w:rPr>
      </w:pPr>
      <w:r w:rsidRPr="00382449">
        <w:rPr>
          <w:color w:val="002060"/>
        </w:rPr>
        <w:t>CLASSIFICA</w:t>
      </w:r>
    </w:p>
    <w:p w14:paraId="67E363B4" w14:textId="77777777" w:rsidR="00CB54B6" w:rsidRPr="00382449" w:rsidRDefault="00CB54B6" w:rsidP="00CB54B6">
      <w:pPr>
        <w:pStyle w:val="breakline"/>
        <w:rPr>
          <w:color w:val="002060"/>
        </w:rPr>
      </w:pPr>
    </w:p>
    <w:p w14:paraId="1974E9DA" w14:textId="77777777" w:rsidR="00CB54B6" w:rsidRPr="00382449" w:rsidRDefault="00CB54B6" w:rsidP="00CB54B6">
      <w:pPr>
        <w:pStyle w:val="breakline"/>
        <w:rPr>
          <w:color w:val="002060"/>
        </w:rPr>
      </w:pPr>
    </w:p>
    <w:p w14:paraId="353C1FFF" w14:textId="77777777" w:rsidR="00CB54B6" w:rsidRPr="00382449" w:rsidRDefault="00CB54B6" w:rsidP="00CB54B6">
      <w:pPr>
        <w:pStyle w:val="sottotitolocampionato10"/>
        <w:rPr>
          <w:color w:val="002060"/>
        </w:rPr>
      </w:pPr>
      <w:r w:rsidRPr="0038244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08395B08"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43E45"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5C597"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A1A9B"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B8399"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475E0"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ADE6D"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3E372"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9832D"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A2B70"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15C94" w14:textId="77777777" w:rsidR="00CB54B6" w:rsidRPr="00382449" w:rsidRDefault="00CB54B6" w:rsidP="003D5673">
            <w:pPr>
              <w:pStyle w:val="headertabella0"/>
              <w:rPr>
                <w:color w:val="002060"/>
              </w:rPr>
            </w:pPr>
            <w:r w:rsidRPr="00382449">
              <w:rPr>
                <w:color w:val="002060"/>
              </w:rPr>
              <w:t>PE</w:t>
            </w:r>
          </w:p>
        </w:tc>
      </w:tr>
      <w:tr w:rsidR="00CB54B6" w:rsidRPr="00382449" w14:paraId="040729B1"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65FD67" w14:textId="77777777" w:rsidR="00CB54B6" w:rsidRPr="00382449" w:rsidRDefault="00CB54B6" w:rsidP="003D5673">
            <w:pPr>
              <w:pStyle w:val="rowtabella0"/>
              <w:rPr>
                <w:color w:val="002060"/>
              </w:rPr>
            </w:pPr>
            <w:r w:rsidRPr="0038244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1470"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D31F"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1C36"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163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0FB9"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DEF58" w14:textId="77777777" w:rsidR="00CB54B6" w:rsidRPr="00382449" w:rsidRDefault="00CB54B6" w:rsidP="003D5673">
            <w:pPr>
              <w:pStyle w:val="rowtabella0"/>
              <w:jc w:val="center"/>
              <w:rPr>
                <w:color w:val="002060"/>
              </w:rPr>
            </w:pPr>
            <w:r w:rsidRPr="0038244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D337"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D36E" w14:textId="77777777" w:rsidR="00CB54B6" w:rsidRPr="00382449" w:rsidRDefault="00CB54B6" w:rsidP="003D5673">
            <w:pPr>
              <w:pStyle w:val="rowtabella0"/>
              <w:jc w:val="center"/>
              <w:rPr>
                <w:color w:val="002060"/>
              </w:rPr>
            </w:pPr>
            <w:r w:rsidRPr="0038244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CC65" w14:textId="77777777" w:rsidR="00CB54B6" w:rsidRPr="00382449" w:rsidRDefault="00CB54B6" w:rsidP="003D5673">
            <w:pPr>
              <w:pStyle w:val="rowtabella0"/>
              <w:jc w:val="center"/>
              <w:rPr>
                <w:color w:val="002060"/>
              </w:rPr>
            </w:pPr>
            <w:r w:rsidRPr="00382449">
              <w:rPr>
                <w:color w:val="002060"/>
              </w:rPr>
              <w:t>0</w:t>
            </w:r>
          </w:p>
        </w:tc>
      </w:tr>
      <w:tr w:rsidR="00CB54B6" w:rsidRPr="00382449" w14:paraId="3FABF15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72D77" w14:textId="77777777" w:rsidR="00CB54B6" w:rsidRPr="00382449" w:rsidRDefault="00CB54B6" w:rsidP="003D5673">
            <w:pPr>
              <w:pStyle w:val="rowtabella0"/>
              <w:rPr>
                <w:color w:val="002060"/>
              </w:rPr>
            </w:pPr>
            <w:r w:rsidRPr="00382449">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F09E"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B4B2"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B53B"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647D"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ADC5D"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A42B" w14:textId="77777777" w:rsidR="00CB54B6" w:rsidRPr="00382449" w:rsidRDefault="00CB54B6" w:rsidP="003D5673">
            <w:pPr>
              <w:pStyle w:val="rowtabella0"/>
              <w:jc w:val="center"/>
              <w:rPr>
                <w:color w:val="002060"/>
              </w:rPr>
            </w:pPr>
            <w:r w:rsidRPr="0038244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CAEF"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E6FA"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C87C" w14:textId="77777777" w:rsidR="00CB54B6" w:rsidRPr="00382449" w:rsidRDefault="00CB54B6" w:rsidP="003D5673">
            <w:pPr>
              <w:pStyle w:val="rowtabella0"/>
              <w:jc w:val="center"/>
              <w:rPr>
                <w:color w:val="002060"/>
              </w:rPr>
            </w:pPr>
            <w:r w:rsidRPr="00382449">
              <w:rPr>
                <w:color w:val="002060"/>
              </w:rPr>
              <w:t>0</w:t>
            </w:r>
          </w:p>
        </w:tc>
      </w:tr>
      <w:tr w:rsidR="00CB54B6" w:rsidRPr="00382449" w14:paraId="1E3DAA3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6B4EE" w14:textId="77777777" w:rsidR="00CB54B6" w:rsidRPr="00382449" w:rsidRDefault="00CB54B6" w:rsidP="003D5673">
            <w:pPr>
              <w:pStyle w:val="rowtabella0"/>
              <w:rPr>
                <w:color w:val="002060"/>
              </w:rPr>
            </w:pPr>
            <w:r w:rsidRPr="00382449">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E0E3"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1073"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D727"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E908"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A71C"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906D" w14:textId="77777777" w:rsidR="00CB54B6" w:rsidRPr="00382449" w:rsidRDefault="00CB54B6" w:rsidP="003D5673">
            <w:pPr>
              <w:pStyle w:val="rowtabella0"/>
              <w:jc w:val="center"/>
              <w:rPr>
                <w:color w:val="002060"/>
              </w:rPr>
            </w:pPr>
            <w:r w:rsidRPr="003824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625D"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6F89"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CE3B" w14:textId="77777777" w:rsidR="00CB54B6" w:rsidRPr="00382449" w:rsidRDefault="00CB54B6" w:rsidP="003D5673">
            <w:pPr>
              <w:pStyle w:val="rowtabella0"/>
              <w:jc w:val="center"/>
              <w:rPr>
                <w:color w:val="002060"/>
              </w:rPr>
            </w:pPr>
            <w:r w:rsidRPr="00382449">
              <w:rPr>
                <w:color w:val="002060"/>
              </w:rPr>
              <w:t>0</w:t>
            </w:r>
          </w:p>
        </w:tc>
      </w:tr>
      <w:tr w:rsidR="00CB54B6" w:rsidRPr="00382449" w14:paraId="243C719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6DDE9" w14:textId="77777777" w:rsidR="00CB54B6" w:rsidRPr="00382449" w:rsidRDefault="00CB54B6" w:rsidP="003D5673">
            <w:pPr>
              <w:pStyle w:val="rowtabella0"/>
              <w:rPr>
                <w:color w:val="002060"/>
              </w:rPr>
            </w:pPr>
            <w:r w:rsidRPr="0038244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11C2"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F859"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4300"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3A95"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28F8"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86678" w14:textId="77777777" w:rsidR="00CB54B6" w:rsidRPr="00382449" w:rsidRDefault="00CB54B6" w:rsidP="003D5673">
            <w:pPr>
              <w:pStyle w:val="rowtabella0"/>
              <w:jc w:val="center"/>
              <w:rPr>
                <w:color w:val="002060"/>
              </w:rPr>
            </w:pPr>
            <w:r w:rsidRPr="0038244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FE22A"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18A9"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D61B" w14:textId="77777777" w:rsidR="00CB54B6" w:rsidRPr="00382449" w:rsidRDefault="00CB54B6" w:rsidP="003D5673">
            <w:pPr>
              <w:pStyle w:val="rowtabella0"/>
              <w:jc w:val="center"/>
              <w:rPr>
                <w:color w:val="002060"/>
              </w:rPr>
            </w:pPr>
            <w:r w:rsidRPr="00382449">
              <w:rPr>
                <w:color w:val="002060"/>
              </w:rPr>
              <w:t>0</w:t>
            </w:r>
          </w:p>
        </w:tc>
      </w:tr>
      <w:tr w:rsidR="00CB54B6" w:rsidRPr="00382449" w14:paraId="0882FC9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EBF5E" w14:textId="77777777" w:rsidR="00CB54B6" w:rsidRPr="00382449" w:rsidRDefault="00CB54B6" w:rsidP="003D5673">
            <w:pPr>
              <w:pStyle w:val="rowtabella0"/>
              <w:rPr>
                <w:color w:val="002060"/>
              </w:rPr>
            </w:pPr>
            <w:r w:rsidRPr="0038244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4940"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D664"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B8BC"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AC841"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5C27"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0549"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6F13"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1687"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FEBB" w14:textId="77777777" w:rsidR="00CB54B6" w:rsidRPr="00382449" w:rsidRDefault="00CB54B6" w:rsidP="003D5673">
            <w:pPr>
              <w:pStyle w:val="rowtabella0"/>
              <w:jc w:val="center"/>
              <w:rPr>
                <w:color w:val="002060"/>
              </w:rPr>
            </w:pPr>
            <w:r w:rsidRPr="00382449">
              <w:rPr>
                <w:color w:val="002060"/>
              </w:rPr>
              <w:t>0</w:t>
            </w:r>
          </w:p>
        </w:tc>
      </w:tr>
      <w:tr w:rsidR="00CB54B6" w:rsidRPr="00382449" w14:paraId="044697B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FF5BC" w14:textId="77777777" w:rsidR="00CB54B6" w:rsidRPr="00382449" w:rsidRDefault="00CB54B6" w:rsidP="003D5673">
            <w:pPr>
              <w:pStyle w:val="rowtabella0"/>
              <w:rPr>
                <w:color w:val="002060"/>
              </w:rPr>
            </w:pPr>
            <w:r w:rsidRPr="0038244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E378"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D58F2"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A1A8C"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5681"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9769"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7D6C" w14:textId="77777777" w:rsidR="00CB54B6" w:rsidRPr="00382449" w:rsidRDefault="00CB54B6" w:rsidP="003D5673">
            <w:pPr>
              <w:pStyle w:val="rowtabella0"/>
              <w:jc w:val="center"/>
              <w:rPr>
                <w:color w:val="002060"/>
              </w:rPr>
            </w:pPr>
            <w:r w:rsidRPr="003824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6FC0"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F896"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522F" w14:textId="77777777" w:rsidR="00CB54B6" w:rsidRPr="00382449" w:rsidRDefault="00CB54B6" w:rsidP="003D5673">
            <w:pPr>
              <w:pStyle w:val="rowtabella0"/>
              <w:jc w:val="center"/>
              <w:rPr>
                <w:color w:val="002060"/>
              </w:rPr>
            </w:pPr>
            <w:r w:rsidRPr="00382449">
              <w:rPr>
                <w:color w:val="002060"/>
              </w:rPr>
              <w:t>0</w:t>
            </w:r>
          </w:p>
        </w:tc>
      </w:tr>
      <w:tr w:rsidR="00CB54B6" w:rsidRPr="00382449" w14:paraId="5824E0D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600C6" w14:textId="77777777" w:rsidR="00CB54B6" w:rsidRPr="00382449" w:rsidRDefault="00CB54B6" w:rsidP="003D5673">
            <w:pPr>
              <w:pStyle w:val="rowtabella0"/>
              <w:rPr>
                <w:color w:val="002060"/>
              </w:rPr>
            </w:pPr>
            <w:r w:rsidRPr="00382449">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6A7E"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5750"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7559"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6B6A4"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8D37"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5671" w14:textId="77777777" w:rsidR="00CB54B6" w:rsidRPr="00382449" w:rsidRDefault="00CB54B6" w:rsidP="003D5673">
            <w:pPr>
              <w:pStyle w:val="rowtabella0"/>
              <w:jc w:val="center"/>
              <w:rPr>
                <w:color w:val="002060"/>
              </w:rPr>
            </w:pPr>
            <w:r w:rsidRPr="0038244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F042"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118F"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5EE8" w14:textId="77777777" w:rsidR="00CB54B6" w:rsidRPr="00382449" w:rsidRDefault="00CB54B6" w:rsidP="003D5673">
            <w:pPr>
              <w:pStyle w:val="rowtabella0"/>
              <w:jc w:val="center"/>
              <w:rPr>
                <w:color w:val="002060"/>
              </w:rPr>
            </w:pPr>
            <w:r w:rsidRPr="00382449">
              <w:rPr>
                <w:color w:val="002060"/>
              </w:rPr>
              <w:t>0</w:t>
            </w:r>
          </w:p>
        </w:tc>
      </w:tr>
      <w:tr w:rsidR="00CB54B6" w:rsidRPr="00382449" w14:paraId="5221F15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19968" w14:textId="77777777" w:rsidR="00CB54B6" w:rsidRPr="00382449" w:rsidRDefault="00CB54B6" w:rsidP="003D5673">
            <w:pPr>
              <w:pStyle w:val="rowtabella0"/>
              <w:rPr>
                <w:color w:val="002060"/>
              </w:rPr>
            </w:pPr>
            <w:r w:rsidRPr="00382449">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D857"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45DD"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1B55"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62DE"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DA6E"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8A7F"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107D"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69E6"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51E8" w14:textId="77777777" w:rsidR="00CB54B6" w:rsidRPr="00382449" w:rsidRDefault="00CB54B6" w:rsidP="003D5673">
            <w:pPr>
              <w:pStyle w:val="rowtabella0"/>
              <w:jc w:val="center"/>
              <w:rPr>
                <w:color w:val="002060"/>
              </w:rPr>
            </w:pPr>
            <w:r w:rsidRPr="00382449">
              <w:rPr>
                <w:color w:val="002060"/>
              </w:rPr>
              <w:t>0</w:t>
            </w:r>
          </w:p>
        </w:tc>
      </w:tr>
      <w:tr w:rsidR="00CB54B6" w:rsidRPr="00382449" w14:paraId="394B2B2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4A26B" w14:textId="77777777" w:rsidR="00CB54B6" w:rsidRPr="00382449" w:rsidRDefault="00CB54B6" w:rsidP="003D5673">
            <w:pPr>
              <w:pStyle w:val="rowtabella0"/>
              <w:rPr>
                <w:color w:val="002060"/>
              </w:rPr>
            </w:pPr>
            <w:r w:rsidRPr="00382449">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E0D4"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E588"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54F1"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86C7"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6957"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21EC"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2330"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DB13"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64CF" w14:textId="77777777" w:rsidR="00CB54B6" w:rsidRPr="00382449" w:rsidRDefault="00CB54B6" w:rsidP="003D5673">
            <w:pPr>
              <w:pStyle w:val="rowtabella0"/>
              <w:jc w:val="center"/>
              <w:rPr>
                <w:color w:val="002060"/>
              </w:rPr>
            </w:pPr>
            <w:r w:rsidRPr="00382449">
              <w:rPr>
                <w:color w:val="002060"/>
              </w:rPr>
              <w:t>0</w:t>
            </w:r>
          </w:p>
        </w:tc>
      </w:tr>
      <w:tr w:rsidR="00CB54B6" w:rsidRPr="00382449" w14:paraId="0B05B77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405E3" w14:textId="77777777" w:rsidR="00CB54B6" w:rsidRPr="00382449" w:rsidRDefault="00CB54B6" w:rsidP="003D5673">
            <w:pPr>
              <w:pStyle w:val="rowtabella0"/>
              <w:rPr>
                <w:color w:val="002060"/>
              </w:rPr>
            </w:pPr>
            <w:r w:rsidRPr="00382449">
              <w:rPr>
                <w:color w:val="002060"/>
              </w:rPr>
              <w:t xml:space="preserve">A.S.D. </w:t>
            </w:r>
            <w:proofErr w:type="gramStart"/>
            <w:r w:rsidRPr="0038244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9334"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2581"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AA1E"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1C16"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5401"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864E"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0CF1"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B52A4"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364C" w14:textId="77777777" w:rsidR="00CB54B6" w:rsidRPr="00382449" w:rsidRDefault="00CB54B6" w:rsidP="003D5673">
            <w:pPr>
              <w:pStyle w:val="rowtabella0"/>
              <w:jc w:val="center"/>
              <w:rPr>
                <w:color w:val="002060"/>
              </w:rPr>
            </w:pPr>
            <w:r w:rsidRPr="00382449">
              <w:rPr>
                <w:color w:val="002060"/>
              </w:rPr>
              <w:t>0</w:t>
            </w:r>
          </w:p>
        </w:tc>
      </w:tr>
      <w:tr w:rsidR="00CB54B6" w:rsidRPr="00382449" w14:paraId="4074FE47"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CDA86" w14:textId="77777777" w:rsidR="00CB54B6" w:rsidRPr="00382449" w:rsidRDefault="00CB54B6" w:rsidP="003D5673">
            <w:pPr>
              <w:pStyle w:val="rowtabella0"/>
              <w:rPr>
                <w:color w:val="002060"/>
              </w:rPr>
            </w:pPr>
            <w:r w:rsidRPr="00382449">
              <w:rPr>
                <w:color w:val="002060"/>
              </w:rPr>
              <w:t xml:space="preserve">U.S.D. </w:t>
            </w:r>
            <w:proofErr w:type="gramStart"/>
            <w:r w:rsidRPr="00382449">
              <w:rPr>
                <w:color w:val="002060"/>
              </w:rPr>
              <w:t>MR.SANGIORGESE</w:t>
            </w:r>
            <w:proofErr w:type="gramEnd"/>
            <w:r w:rsidRPr="00382449">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35A7"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FB98"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CB55"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8944"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EC9D"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26FC"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9D97" w14:textId="77777777" w:rsidR="00CB54B6" w:rsidRPr="00382449" w:rsidRDefault="00CB54B6" w:rsidP="003D5673">
            <w:pPr>
              <w:pStyle w:val="rowtabella0"/>
              <w:jc w:val="center"/>
              <w:rPr>
                <w:color w:val="002060"/>
              </w:rPr>
            </w:pPr>
            <w:r w:rsidRPr="003824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97010"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CF738" w14:textId="77777777" w:rsidR="00CB54B6" w:rsidRPr="00382449" w:rsidRDefault="00CB54B6" w:rsidP="003D5673">
            <w:pPr>
              <w:pStyle w:val="rowtabella0"/>
              <w:jc w:val="center"/>
              <w:rPr>
                <w:color w:val="002060"/>
              </w:rPr>
            </w:pPr>
            <w:r w:rsidRPr="00382449">
              <w:rPr>
                <w:color w:val="002060"/>
              </w:rPr>
              <w:t>0</w:t>
            </w:r>
          </w:p>
        </w:tc>
      </w:tr>
      <w:tr w:rsidR="00CB54B6" w:rsidRPr="00382449" w14:paraId="5F304C7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BC8F3" w14:textId="77777777" w:rsidR="00CB54B6" w:rsidRPr="00382449" w:rsidRDefault="00CB54B6" w:rsidP="003D5673">
            <w:pPr>
              <w:pStyle w:val="rowtabella0"/>
              <w:rPr>
                <w:color w:val="002060"/>
              </w:rPr>
            </w:pPr>
            <w:r w:rsidRPr="00382449">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0657"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1F4E"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DC2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EF3A"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7836"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E7813"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3D2D" w14:textId="77777777" w:rsidR="00CB54B6" w:rsidRPr="00382449" w:rsidRDefault="00CB54B6" w:rsidP="003D5673">
            <w:pPr>
              <w:pStyle w:val="rowtabella0"/>
              <w:jc w:val="center"/>
              <w:rPr>
                <w:color w:val="002060"/>
              </w:rPr>
            </w:pPr>
            <w:r w:rsidRPr="0038244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E41B" w14:textId="77777777" w:rsidR="00CB54B6" w:rsidRPr="00382449" w:rsidRDefault="00CB54B6" w:rsidP="003D5673">
            <w:pPr>
              <w:pStyle w:val="rowtabella0"/>
              <w:jc w:val="center"/>
              <w:rPr>
                <w:color w:val="002060"/>
              </w:rPr>
            </w:pPr>
            <w:r w:rsidRPr="0038244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A3EC" w14:textId="77777777" w:rsidR="00CB54B6" w:rsidRPr="00382449" w:rsidRDefault="00CB54B6" w:rsidP="003D5673">
            <w:pPr>
              <w:pStyle w:val="rowtabella0"/>
              <w:jc w:val="center"/>
              <w:rPr>
                <w:color w:val="002060"/>
              </w:rPr>
            </w:pPr>
            <w:r w:rsidRPr="00382449">
              <w:rPr>
                <w:color w:val="002060"/>
              </w:rPr>
              <w:t>1</w:t>
            </w:r>
          </w:p>
        </w:tc>
      </w:tr>
      <w:tr w:rsidR="00CB54B6" w:rsidRPr="00382449" w14:paraId="01958326"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F2E9EB" w14:textId="77777777" w:rsidR="00CB54B6" w:rsidRPr="00382449" w:rsidRDefault="00CB54B6" w:rsidP="003D5673">
            <w:pPr>
              <w:pStyle w:val="rowtabella0"/>
              <w:rPr>
                <w:color w:val="002060"/>
              </w:rPr>
            </w:pPr>
            <w:r w:rsidRPr="00382449">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B10B"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B037"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F0D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5CAA"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BE66"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2454"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52C2" w14:textId="77777777" w:rsidR="00CB54B6" w:rsidRPr="00382449" w:rsidRDefault="00CB54B6" w:rsidP="003D5673">
            <w:pPr>
              <w:pStyle w:val="rowtabella0"/>
              <w:jc w:val="center"/>
              <w:rPr>
                <w:color w:val="002060"/>
              </w:rPr>
            </w:pPr>
            <w:r w:rsidRPr="00382449">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7E59"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D3B3" w14:textId="77777777" w:rsidR="00CB54B6" w:rsidRPr="00382449" w:rsidRDefault="00CB54B6" w:rsidP="003D5673">
            <w:pPr>
              <w:pStyle w:val="rowtabella0"/>
              <w:jc w:val="center"/>
              <w:rPr>
                <w:color w:val="002060"/>
              </w:rPr>
            </w:pPr>
            <w:r w:rsidRPr="00382449">
              <w:rPr>
                <w:color w:val="002060"/>
              </w:rPr>
              <w:t>0</w:t>
            </w:r>
          </w:p>
        </w:tc>
      </w:tr>
    </w:tbl>
    <w:p w14:paraId="5FD50BDD" w14:textId="77777777" w:rsidR="00CB54B6" w:rsidRDefault="00CB54B6" w:rsidP="00CB54B6">
      <w:pPr>
        <w:pStyle w:val="breakline"/>
        <w:rPr>
          <w:rFonts w:eastAsiaTheme="minorEastAsia"/>
          <w:color w:val="002060"/>
        </w:rPr>
      </w:pPr>
    </w:p>
    <w:p w14:paraId="12D2552E" w14:textId="77777777" w:rsidR="00A227A2" w:rsidRPr="00382449" w:rsidRDefault="00A227A2" w:rsidP="00A227A2">
      <w:pPr>
        <w:pStyle w:val="titoloprinc0"/>
        <w:rPr>
          <w:color w:val="002060"/>
        </w:rPr>
      </w:pPr>
      <w:r>
        <w:rPr>
          <w:color w:val="002060"/>
        </w:rPr>
        <w:t>PROGRAMMA GARE</w:t>
      </w:r>
    </w:p>
    <w:p w14:paraId="13DFFBFA" w14:textId="77777777" w:rsidR="00A227A2" w:rsidRDefault="00A227A2" w:rsidP="00CB54B6">
      <w:pPr>
        <w:pStyle w:val="breakline"/>
        <w:rPr>
          <w:rFonts w:eastAsiaTheme="minorEastAsia"/>
          <w:color w:val="002060"/>
        </w:rPr>
      </w:pPr>
    </w:p>
    <w:p w14:paraId="2EAD7871" w14:textId="77777777" w:rsidR="00A227A2" w:rsidRPr="00D63BDD" w:rsidRDefault="00A227A2" w:rsidP="00A227A2">
      <w:pPr>
        <w:pStyle w:val="sottotitolocampionato10"/>
        <w:rPr>
          <w:color w:val="002060"/>
        </w:rPr>
      </w:pPr>
      <w:r w:rsidRPr="00D63BD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A227A2" w:rsidRPr="00D63BDD" w14:paraId="3D7E59CF"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24B03" w14:textId="77777777" w:rsidR="00A227A2" w:rsidRPr="00D63BDD" w:rsidRDefault="00A227A2" w:rsidP="003D5673">
            <w:pPr>
              <w:pStyle w:val="headertabella0"/>
              <w:rPr>
                <w:color w:val="002060"/>
              </w:rPr>
            </w:pPr>
            <w:r w:rsidRPr="00D63BD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48244"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62BD2"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BC4D9"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B7D18"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ADE66"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2ADB3"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2EEB47B3"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48335D" w14:textId="77777777" w:rsidR="00A227A2" w:rsidRPr="00D63BDD" w:rsidRDefault="00A227A2" w:rsidP="003D5673">
            <w:pPr>
              <w:pStyle w:val="rowtabella0"/>
              <w:rPr>
                <w:color w:val="002060"/>
              </w:rPr>
            </w:pPr>
            <w:r w:rsidRPr="00D63BDD">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75677" w14:textId="77777777" w:rsidR="00A227A2" w:rsidRPr="00D63BDD" w:rsidRDefault="00A227A2" w:rsidP="003D5673">
            <w:pPr>
              <w:pStyle w:val="rowtabella0"/>
              <w:rPr>
                <w:color w:val="002060"/>
              </w:rPr>
            </w:pPr>
            <w:r w:rsidRPr="00D63BDD">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D11B6"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D3DF8" w14:textId="77777777" w:rsidR="00A227A2" w:rsidRPr="00D63BDD" w:rsidRDefault="00A227A2" w:rsidP="003D5673">
            <w:pPr>
              <w:pStyle w:val="rowtabella0"/>
              <w:rPr>
                <w:color w:val="002060"/>
              </w:rPr>
            </w:pPr>
            <w:r w:rsidRPr="00D63BDD">
              <w:rPr>
                <w:color w:val="002060"/>
              </w:rPr>
              <w:t>09/01/2026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F3E8A" w14:textId="77777777" w:rsidR="00A227A2" w:rsidRPr="00D63BDD" w:rsidRDefault="00A227A2" w:rsidP="003D5673">
            <w:pPr>
              <w:pStyle w:val="rowtabella0"/>
              <w:rPr>
                <w:color w:val="002060"/>
              </w:rPr>
            </w:pPr>
            <w:r w:rsidRPr="00D63BDD">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F2041" w14:textId="77777777" w:rsidR="00A227A2" w:rsidRPr="00D63BDD" w:rsidRDefault="00A227A2" w:rsidP="003D5673">
            <w:pPr>
              <w:pStyle w:val="rowtabella0"/>
              <w:rPr>
                <w:color w:val="002060"/>
              </w:rPr>
            </w:pPr>
            <w:r w:rsidRPr="00D63BDD">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53B94" w14:textId="77777777" w:rsidR="00A227A2" w:rsidRPr="00D63BDD" w:rsidRDefault="00A227A2" w:rsidP="003D5673">
            <w:pPr>
              <w:pStyle w:val="rowtabella0"/>
              <w:rPr>
                <w:color w:val="002060"/>
              </w:rPr>
            </w:pPr>
            <w:r w:rsidRPr="00D63BDD">
              <w:rPr>
                <w:color w:val="002060"/>
              </w:rPr>
              <w:t>LOCALITA' LE CALVIE</w:t>
            </w:r>
          </w:p>
        </w:tc>
      </w:tr>
      <w:tr w:rsidR="00A227A2" w:rsidRPr="00D63BDD" w14:paraId="09EC3678"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2A7AF1" w14:textId="77777777" w:rsidR="00A227A2" w:rsidRPr="00D63BDD" w:rsidRDefault="00A227A2" w:rsidP="003D5673">
            <w:pPr>
              <w:pStyle w:val="rowtabella0"/>
              <w:rPr>
                <w:color w:val="002060"/>
              </w:rPr>
            </w:pPr>
            <w:r w:rsidRPr="00D63BDD">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BB2C04" w14:textId="77777777" w:rsidR="00A227A2" w:rsidRPr="00D63BDD" w:rsidRDefault="00A227A2" w:rsidP="003D5673">
            <w:pPr>
              <w:pStyle w:val="rowtabella0"/>
              <w:rPr>
                <w:color w:val="002060"/>
              </w:rPr>
            </w:pPr>
            <w:r w:rsidRPr="00D63BDD">
              <w:rPr>
                <w:color w:val="002060"/>
              </w:rPr>
              <w:t>ATLETICO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9485B3"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D9DB40"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BCFB12" w14:textId="77777777" w:rsidR="00A227A2" w:rsidRPr="00D63BDD" w:rsidRDefault="00A227A2" w:rsidP="003D5673">
            <w:pPr>
              <w:pStyle w:val="rowtabella0"/>
              <w:rPr>
                <w:color w:val="002060"/>
              </w:rPr>
            </w:pPr>
            <w:r w:rsidRPr="00D63BDD">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8ACB1" w14:textId="77777777" w:rsidR="00A227A2" w:rsidRPr="00D63BDD" w:rsidRDefault="00A227A2" w:rsidP="003D5673">
            <w:pPr>
              <w:pStyle w:val="rowtabella0"/>
              <w:rPr>
                <w:color w:val="002060"/>
              </w:rPr>
            </w:pPr>
            <w:r w:rsidRPr="00D63BDD">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5E341" w14:textId="77777777" w:rsidR="00A227A2" w:rsidRPr="00D63BDD" w:rsidRDefault="00A227A2" w:rsidP="003D5673">
            <w:pPr>
              <w:pStyle w:val="rowtabella0"/>
              <w:rPr>
                <w:color w:val="002060"/>
              </w:rPr>
            </w:pPr>
            <w:r w:rsidRPr="00D63BDD">
              <w:rPr>
                <w:color w:val="002060"/>
              </w:rPr>
              <w:t>VIA ROSSINI</w:t>
            </w:r>
          </w:p>
        </w:tc>
      </w:tr>
      <w:tr w:rsidR="00A227A2" w:rsidRPr="00D63BDD" w14:paraId="6A0A6B7D"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F244D4" w14:textId="77777777" w:rsidR="00A227A2" w:rsidRPr="00D63BDD" w:rsidRDefault="00A227A2" w:rsidP="003D5673">
            <w:pPr>
              <w:pStyle w:val="rowtabella0"/>
              <w:rPr>
                <w:color w:val="002060"/>
              </w:rPr>
            </w:pPr>
            <w:r w:rsidRPr="00D63BDD">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474B6F" w14:textId="77777777" w:rsidR="00A227A2" w:rsidRPr="00D63BDD" w:rsidRDefault="00A227A2" w:rsidP="003D5673">
            <w:pPr>
              <w:pStyle w:val="rowtabella0"/>
              <w:rPr>
                <w:color w:val="002060"/>
              </w:rPr>
            </w:pPr>
            <w:r w:rsidRPr="00D63BDD">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25DA09"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A56B8"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4DCDAD" w14:textId="77777777" w:rsidR="00A227A2" w:rsidRPr="00D63BDD" w:rsidRDefault="00A227A2" w:rsidP="003D5673">
            <w:pPr>
              <w:pStyle w:val="rowtabella0"/>
              <w:rPr>
                <w:color w:val="002060"/>
              </w:rPr>
            </w:pPr>
            <w:r w:rsidRPr="00D63BDD">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83100" w14:textId="77777777" w:rsidR="00A227A2" w:rsidRPr="00D63BDD" w:rsidRDefault="00A227A2" w:rsidP="003D5673">
            <w:pPr>
              <w:pStyle w:val="rowtabella0"/>
              <w:rPr>
                <w:color w:val="002060"/>
              </w:rPr>
            </w:pPr>
            <w:r w:rsidRPr="00D63BDD">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DCADF5" w14:textId="77777777" w:rsidR="00A227A2" w:rsidRPr="00D63BDD" w:rsidRDefault="00A227A2" w:rsidP="003D5673">
            <w:pPr>
              <w:pStyle w:val="rowtabella0"/>
              <w:rPr>
                <w:color w:val="002060"/>
              </w:rPr>
            </w:pPr>
            <w:r w:rsidRPr="00D63BDD">
              <w:rPr>
                <w:color w:val="002060"/>
              </w:rPr>
              <w:t>LOC. FRONTALE - VIA FIGURETTA</w:t>
            </w:r>
          </w:p>
        </w:tc>
      </w:tr>
      <w:tr w:rsidR="00A227A2" w:rsidRPr="00D63BDD" w14:paraId="013B0390"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CA924C" w14:textId="77777777" w:rsidR="00A227A2" w:rsidRPr="00D63BDD" w:rsidRDefault="00A227A2" w:rsidP="003D5673">
            <w:pPr>
              <w:pStyle w:val="rowtabella0"/>
              <w:rPr>
                <w:color w:val="002060"/>
              </w:rPr>
            </w:pPr>
            <w:proofErr w:type="gramStart"/>
            <w:r w:rsidRPr="00D63BDD">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5B390F" w14:textId="77777777" w:rsidR="00A227A2" w:rsidRPr="00D63BDD" w:rsidRDefault="00A227A2" w:rsidP="003D5673">
            <w:pPr>
              <w:pStyle w:val="rowtabella0"/>
              <w:rPr>
                <w:color w:val="002060"/>
              </w:rPr>
            </w:pPr>
            <w:proofErr w:type="gramStart"/>
            <w:r w:rsidRPr="00D63BDD">
              <w:rPr>
                <w:color w:val="002060"/>
              </w:rPr>
              <w:t>MR.SANGIORGESE</w:t>
            </w:r>
            <w:proofErr w:type="gramEnd"/>
            <w:r w:rsidRPr="00D63BDD">
              <w:rPr>
                <w:color w:val="002060"/>
              </w:rPr>
              <w:t xml:space="preserve"> CALCIO1922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A8F148"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D224F" w14:textId="77777777" w:rsidR="00A227A2" w:rsidRPr="00D63BDD" w:rsidRDefault="00A227A2" w:rsidP="003D5673">
            <w:pPr>
              <w:pStyle w:val="rowtabella0"/>
              <w:rPr>
                <w:color w:val="002060"/>
              </w:rPr>
            </w:pPr>
            <w:r w:rsidRPr="00D63BDD">
              <w:rPr>
                <w:color w:val="002060"/>
              </w:rPr>
              <w:t>09/01/2026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A11A8" w14:textId="77777777" w:rsidR="00A227A2" w:rsidRPr="00D63BDD" w:rsidRDefault="00A227A2" w:rsidP="003D5673">
            <w:pPr>
              <w:pStyle w:val="rowtabella0"/>
              <w:rPr>
                <w:color w:val="002060"/>
              </w:rPr>
            </w:pPr>
            <w:r w:rsidRPr="00D63BD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643586" w14:textId="77777777" w:rsidR="00A227A2" w:rsidRPr="00D63BDD" w:rsidRDefault="00A227A2" w:rsidP="003D5673">
            <w:pPr>
              <w:pStyle w:val="rowtabella0"/>
              <w:rPr>
                <w:color w:val="002060"/>
              </w:rPr>
            </w:pPr>
            <w:r w:rsidRPr="00D63BD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6600D7" w14:textId="77777777" w:rsidR="00A227A2" w:rsidRPr="00D63BDD" w:rsidRDefault="00A227A2" w:rsidP="003D5673">
            <w:pPr>
              <w:pStyle w:val="rowtabella0"/>
              <w:rPr>
                <w:color w:val="002060"/>
              </w:rPr>
            </w:pPr>
            <w:r w:rsidRPr="00D63BDD">
              <w:rPr>
                <w:color w:val="002060"/>
              </w:rPr>
              <w:t>VIA DELLE REGIONI, 8</w:t>
            </w:r>
          </w:p>
        </w:tc>
      </w:tr>
      <w:tr w:rsidR="00A227A2" w:rsidRPr="00D63BDD" w14:paraId="15E8E120"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045B6A" w14:textId="77777777" w:rsidR="00A227A2" w:rsidRPr="00D63BDD" w:rsidRDefault="00A227A2" w:rsidP="003D5673">
            <w:pPr>
              <w:pStyle w:val="rowtabella0"/>
              <w:rPr>
                <w:color w:val="002060"/>
              </w:rPr>
            </w:pPr>
            <w:r w:rsidRPr="00D63BDD">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33E2E0" w14:textId="77777777" w:rsidR="00A227A2" w:rsidRPr="00D63BDD" w:rsidRDefault="00A227A2" w:rsidP="003D5673">
            <w:pPr>
              <w:pStyle w:val="rowtabella0"/>
              <w:rPr>
                <w:color w:val="002060"/>
              </w:rPr>
            </w:pPr>
            <w:r w:rsidRPr="00D63BDD">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9389DC"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1C98A2" w14:textId="77777777" w:rsidR="00A227A2" w:rsidRPr="00D63BDD" w:rsidRDefault="00A227A2" w:rsidP="003D5673">
            <w:pPr>
              <w:pStyle w:val="rowtabella0"/>
              <w:rPr>
                <w:color w:val="002060"/>
              </w:rPr>
            </w:pPr>
            <w:r w:rsidRPr="00D63BDD">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186548" w14:textId="77777777" w:rsidR="00A227A2" w:rsidRPr="00D63BDD" w:rsidRDefault="00A227A2" w:rsidP="003D5673">
            <w:pPr>
              <w:pStyle w:val="rowtabella0"/>
              <w:rPr>
                <w:color w:val="002060"/>
              </w:rPr>
            </w:pPr>
            <w:r w:rsidRPr="00D63BDD">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23A40" w14:textId="77777777" w:rsidR="00A227A2" w:rsidRPr="00D63BDD" w:rsidRDefault="00A227A2" w:rsidP="003D5673">
            <w:pPr>
              <w:pStyle w:val="rowtabella0"/>
              <w:rPr>
                <w:color w:val="002060"/>
              </w:rPr>
            </w:pPr>
            <w:r w:rsidRPr="00D63BD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15A7B" w14:textId="77777777" w:rsidR="00A227A2" w:rsidRPr="00D63BDD" w:rsidRDefault="00A227A2" w:rsidP="003D5673">
            <w:pPr>
              <w:pStyle w:val="rowtabella0"/>
              <w:rPr>
                <w:color w:val="002060"/>
              </w:rPr>
            </w:pPr>
            <w:r w:rsidRPr="00D63BDD">
              <w:rPr>
                <w:color w:val="002060"/>
              </w:rPr>
              <w:t>VIA DELLO SPORT</w:t>
            </w:r>
          </w:p>
        </w:tc>
      </w:tr>
      <w:tr w:rsidR="00A227A2" w:rsidRPr="00D63BDD" w14:paraId="5883153C"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14432" w14:textId="77777777" w:rsidR="00A227A2" w:rsidRPr="00D63BDD" w:rsidRDefault="00A227A2" w:rsidP="003D5673">
            <w:pPr>
              <w:pStyle w:val="rowtabella0"/>
              <w:rPr>
                <w:color w:val="002060"/>
              </w:rPr>
            </w:pPr>
            <w:r w:rsidRPr="00D63BDD">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1F527" w14:textId="77777777" w:rsidR="00A227A2" w:rsidRPr="00D63BDD" w:rsidRDefault="00A227A2" w:rsidP="003D5673">
            <w:pPr>
              <w:pStyle w:val="rowtabella0"/>
              <w:rPr>
                <w:color w:val="002060"/>
              </w:rPr>
            </w:pPr>
            <w:r w:rsidRPr="00D63BDD">
              <w:rPr>
                <w:color w:val="002060"/>
              </w:rPr>
              <w:t>CALCIO POTENZA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69B7B"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78E02" w14:textId="77777777" w:rsidR="00A227A2" w:rsidRPr="00D63BDD" w:rsidRDefault="00A227A2" w:rsidP="003D5673">
            <w:pPr>
              <w:pStyle w:val="rowtabella0"/>
              <w:rPr>
                <w:color w:val="002060"/>
              </w:rPr>
            </w:pPr>
            <w:r w:rsidRPr="00D63BDD">
              <w:rPr>
                <w:color w:val="002060"/>
              </w:rPr>
              <w:t>10/01/2026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FB1C7" w14:textId="77777777" w:rsidR="00A227A2" w:rsidRPr="00D63BDD" w:rsidRDefault="00A227A2" w:rsidP="003D5673">
            <w:pPr>
              <w:pStyle w:val="rowtabella0"/>
              <w:rPr>
                <w:color w:val="002060"/>
              </w:rPr>
            </w:pPr>
            <w:r w:rsidRPr="00D63BDD">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3EAF9" w14:textId="77777777" w:rsidR="00A227A2" w:rsidRPr="00D63BDD" w:rsidRDefault="00A227A2" w:rsidP="003D5673">
            <w:pPr>
              <w:pStyle w:val="rowtabella0"/>
              <w:rPr>
                <w:color w:val="002060"/>
              </w:rPr>
            </w:pPr>
            <w:r w:rsidRPr="00D63BDD">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A1777" w14:textId="77777777" w:rsidR="00A227A2" w:rsidRPr="00D63BDD" w:rsidRDefault="00A227A2" w:rsidP="003D5673">
            <w:pPr>
              <w:pStyle w:val="rowtabella0"/>
              <w:rPr>
                <w:color w:val="002060"/>
              </w:rPr>
            </w:pPr>
            <w:r w:rsidRPr="00D63BDD">
              <w:rPr>
                <w:color w:val="002060"/>
              </w:rPr>
              <w:t>VIA TAVULLIA</w:t>
            </w:r>
          </w:p>
        </w:tc>
      </w:tr>
    </w:tbl>
    <w:p w14:paraId="2201808D" w14:textId="77777777" w:rsidR="00A227A2" w:rsidRPr="00382449" w:rsidRDefault="00A227A2" w:rsidP="00CB54B6">
      <w:pPr>
        <w:pStyle w:val="breakline"/>
        <w:rPr>
          <w:rFonts w:eastAsiaTheme="minorEastAsia"/>
          <w:color w:val="002060"/>
        </w:rPr>
      </w:pPr>
    </w:p>
    <w:p w14:paraId="0B350CEF" w14:textId="77777777" w:rsidR="00CB54B6" w:rsidRPr="00382449" w:rsidRDefault="00CB54B6" w:rsidP="00CB54B6">
      <w:pPr>
        <w:pStyle w:val="breakline"/>
        <w:rPr>
          <w:color w:val="002060"/>
        </w:rPr>
      </w:pPr>
    </w:p>
    <w:p w14:paraId="0D3DDE21" w14:textId="77777777" w:rsidR="00CB54B6" w:rsidRPr="00382449" w:rsidRDefault="00CB54B6" w:rsidP="00CB54B6">
      <w:pPr>
        <w:pStyle w:val="titolocampionato0"/>
        <w:shd w:val="clear" w:color="auto" w:fill="CCCCCC"/>
        <w:spacing w:before="80" w:after="40"/>
        <w:rPr>
          <w:color w:val="002060"/>
        </w:rPr>
      </w:pPr>
      <w:r w:rsidRPr="00382449">
        <w:rPr>
          <w:color w:val="002060"/>
        </w:rPr>
        <w:t>UNDER 19 CALCIO A 5 REGIONALE</w:t>
      </w:r>
    </w:p>
    <w:p w14:paraId="197F5F66" w14:textId="77777777" w:rsidR="00CB54B6" w:rsidRPr="00382449" w:rsidRDefault="00CB54B6" w:rsidP="00CB54B6">
      <w:pPr>
        <w:pStyle w:val="titoloprinc0"/>
        <w:rPr>
          <w:color w:val="002060"/>
        </w:rPr>
      </w:pPr>
      <w:r w:rsidRPr="00382449">
        <w:rPr>
          <w:color w:val="002060"/>
        </w:rPr>
        <w:t>RISULTATI</w:t>
      </w:r>
    </w:p>
    <w:p w14:paraId="467B8380" w14:textId="77777777" w:rsidR="00CB54B6" w:rsidRPr="00382449" w:rsidRDefault="00CB54B6" w:rsidP="00CB54B6">
      <w:pPr>
        <w:pStyle w:val="breakline"/>
        <w:rPr>
          <w:color w:val="002060"/>
        </w:rPr>
      </w:pPr>
    </w:p>
    <w:p w14:paraId="0B70AF3A" w14:textId="77777777" w:rsidR="00CB54B6" w:rsidRPr="00382449" w:rsidRDefault="00CB54B6" w:rsidP="00CB54B6">
      <w:pPr>
        <w:pStyle w:val="sottotitolocampionato10"/>
        <w:rPr>
          <w:color w:val="002060"/>
        </w:rPr>
      </w:pPr>
      <w:r w:rsidRPr="00382449">
        <w:rPr>
          <w:color w:val="002060"/>
        </w:rPr>
        <w:t>RISULTATI UFFICIALI GARE DEL 20/12/2025</w:t>
      </w:r>
    </w:p>
    <w:p w14:paraId="39B3EB47" w14:textId="77777777" w:rsidR="00CB54B6" w:rsidRPr="00CB54B6" w:rsidRDefault="00CB54B6" w:rsidP="00CB54B6">
      <w:pPr>
        <w:pStyle w:val="sottotitolocampionato20"/>
        <w:spacing w:before="0" w:beforeAutospacing="0" w:after="0" w:afterAutospacing="0"/>
        <w:rPr>
          <w:rFonts w:ascii="Arial" w:hAnsi="Arial" w:cs="Arial"/>
          <w:color w:val="002060"/>
          <w:sz w:val="20"/>
          <w:szCs w:val="20"/>
        </w:rPr>
      </w:pPr>
      <w:r w:rsidRPr="00CB54B6">
        <w:rPr>
          <w:rFonts w:ascii="Arial" w:hAnsi="Arial" w:cs="Arial"/>
          <w:color w:val="002060"/>
          <w:sz w:val="20"/>
          <w:szCs w:val="20"/>
        </w:rPr>
        <w:t>Si trascrivono qui di seguito i risultati ufficiali delle gare disputate</w:t>
      </w:r>
    </w:p>
    <w:p w14:paraId="5E1D9400" w14:textId="77777777" w:rsidR="00CB54B6" w:rsidRPr="00382449" w:rsidRDefault="00CB54B6" w:rsidP="00CB54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B54B6" w:rsidRPr="00382449" w14:paraId="59D6FBB7"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02F79FD4"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3BB5D" w14:textId="77777777" w:rsidR="00CB54B6" w:rsidRPr="00382449" w:rsidRDefault="00CB54B6" w:rsidP="003D5673">
                  <w:pPr>
                    <w:pStyle w:val="headertabella0"/>
                    <w:rPr>
                      <w:color w:val="002060"/>
                    </w:rPr>
                  </w:pPr>
                  <w:r w:rsidRPr="00382449">
                    <w:rPr>
                      <w:color w:val="002060"/>
                    </w:rPr>
                    <w:t>GIRONE A - 4 Giornata - R</w:t>
                  </w:r>
                </w:p>
              </w:tc>
            </w:tr>
            <w:tr w:rsidR="00CB54B6" w:rsidRPr="00382449" w14:paraId="3586456C"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BB2E9A" w14:textId="77777777" w:rsidR="00CB54B6" w:rsidRPr="00382449" w:rsidRDefault="00CB54B6" w:rsidP="003D5673">
                  <w:pPr>
                    <w:pStyle w:val="rowtabella0"/>
                    <w:rPr>
                      <w:color w:val="002060"/>
                    </w:rPr>
                  </w:pPr>
                  <w:r w:rsidRPr="00382449">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7B8B1" w14:textId="77777777" w:rsidR="00CB54B6" w:rsidRPr="00382449" w:rsidRDefault="00CB54B6" w:rsidP="003D5673">
                  <w:pPr>
                    <w:pStyle w:val="rowtabella0"/>
                    <w:rPr>
                      <w:color w:val="002060"/>
                    </w:rPr>
                  </w:pPr>
                  <w:r w:rsidRPr="00382449">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53AB0" w14:textId="77777777" w:rsidR="00CB54B6" w:rsidRPr="00382449" w:rsidRDefault="00CB54B6" w:rsidP="003D5673">
                  <w:pPr>
                    <w:pStyle w:val="rowtabella0"/>
                    <w:jc w:val="center"/>
                    <w:rPr>
                      <w:color w:val="002060"/>
                    </w:rPr>
                  </w:pPr>
                  <w:r w:rsidRPr="00382449">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94A5B" w14:textId="77777777" w:rsidR="00CB54B6" w:rsidRPr="00382449" w:rsidRDefault="00CB54B6" w:rsidP="003D5673">
                  <w:pPr>
                    <w:pStyle w:val="rowtabella0"/>
                    <w:jc w:val="center"/>
                    <w:rPr>
                      <w:color w:val="002060"/>
                    </w:rPr>
                  </w:pPr>
                  <w:r w:rsidRPr="00382449">
                    <w:rPr>
                      <w:color w:val="002060"/>
                    </w:rPr>
                    <w:t> </w:t>
                  </w:r>
                </w:p>
              </w:tc>
            </w:tr>
            <w:tr w:rsidR="00CB54B6" w:rsidRPr="00382449" w14:paraId="453C45A3"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221B32" w14:textId="77777777" w:rsidR="00CB54B6" w:rsidRPr="00382449" w:rsidRDefault="00CB54B6" w:rsidP="003D5673">
                  <w:pPr>
                    <w:pStyle w:val="rowtabella0"/>
                    <w:rPr>
                      <w:color w:val="002060"/>
                    </w:rPr>
                  </w:pPr>
                  <w:r w:rsidRPr="00382449">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7A3AA2" w14:textId="77777777" w:rsidR="00CB54B6" w:rsidRPr="00382449" w:rsidRDefault="00CB54B6" w:rsidP="003D5673">
                  <w:pPr>
                    <w:pStyle w:val="rowtabella0"/>
                    <w:rPr>
                      <w:color w:val="002060"/>
                    </w:rPr>
                  </w:pPr>
                  <w:r w:rsidRPr="0038244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284139" w14:textId="77777777" w:rsidR="00CB54B6" w:rsidRPr="00382449" w:rsidRDefault="00CB54B6" w:rsidP="003D5673">
                  <w:pPr>
                    <w:pStyle w:val="rowtabella0"/>
                    <w:jc w:val="center"/>
                    <w:rPr>
                      <w:color w:val="002060"/>
                    </w:rPr>
                  </w:pPr>
                  <w:r w:rsidRPr="00382449">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5B28E1" w14:textId="77777777" w:rsidR="00CB54B6" w:rsidRPr="00382449" w:rsidRDefault="00CB54B6" w:rsidP="003D5673">
                  <w:pPr>
                    <w:pStyle w:val="rowtabella0"/>
                    <w:jc w:val="center"/>
                    <w:rPr>
                      <w:color w:val="002060"/>
                    </w:rPr>
                  </w:pPr>
                  <w:r w:rsidRPr="00382449">
                    <w:rPr>
                      <w:color w:val="002060"/>
                    </w:rPr>
                    <w:t> </w:t>
                  </w:r>
                </w:p>
              </w:tc>
            </w:tr>
            <w:tr w:rsidR="00CB54B6" w:rsidRPr="00382449" w14:paraId="60E2D760"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484878" w14:textId="77777777" w:rsidR="00CB54B6" w:rsidRPr="00382449" w:rsidRDefault="00CB54B6" w:rsidP="003D5673">
                  <w:pPr>
                    <w:pStyle w:val="rowtabella0"/>
                    <w:rPr>
                      <w:color w:val="002060"/>
                    </w:rPr>
                  </w:pPr>
                  <w:r w:rsidRPr="00382449">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10FDA8" w14:textId="77777777" w:rsidR="00CB54B6" w:rsidRPr="00382449" w:rsidRDefault="00CB54B6" w:rsidP="003D5673">
                  <w:pPr>
                    <w:pStyle w:val="rowtabella0"/>
                    <w:rPr>
                      <w:color w:val="002060"/>
                    </w:rPr>
                  </w:pPr>
                  <w:r w:rsidRPr="00382449">
                    <w:rPr>
                      <w:color w:val="002060"/>
                    </w:rPr>
                    <w:t xml:space="preserve">- CSI GAUDIO </w:t>
                  </w:r>
                  <w:proofErr w:type="spellStart"/>
                  <w:proofErr w:type="gramStart"/>
                  <w:r w:rsidRPr="00382449">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DFFC9C" w14:textId="77777777" w:rsidR="00CB54B6" w:rsidRPr="00382449" w:rsidRDefault="00CB54B6" w:rsidP="003D5673">
                  <w:pPr>
                    <w:pStyle w:val="rowtabella0"/>
                    <w:jc w:val="center"/>
                    <w:rPr>
                      <w:color w:val="002060"/>
                    </w:rPr>
                  </w:pPr>
                  <w:r w:rsidRPr="0038244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EAB9B2" w14:textId="77777777" w:rsidR="00CB54B6" w:rsidRPr="00382449" w:rsidRDefault="00CB54B6" w:rsidP="003D5673">
                  <w:pPr>
                    <w:pStyle w:val="rowtabella0"/>
                    <w:jc w:val="center"/>
                    <w:rPr>
                      <w:color w:val="002060"/>
                    </w:rPr>
                  </w:pPr>
                  <w:r w:rsidRPr="00382449">
                    <w:rPr>
                      <w:color w:val="002060"/>
                    </w:rPr>
                    <w:t> </w:t>
                  </w:r>
                </w:p>
              </w:tc>
            </w:tr>
            <w:tr w:rsidR="00CB54B6" w:rsidRPr="00382449" w14:paraId="5B6E0BA5"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6D657F" w14:textId="77777777" w:rsidR="00CB54B6" w:rsidRPr="00382449" w:rsidRDefault="00CB54B6" w:rsidP="003D5673">
                  <w:pPr>
                    <w:pStyle w:val="rowtabella0"/>
                    <w:rPr>
                      <w:color w:val="002060"/>
                    </w:rPr>
                  </w:pPr>
                  <w:r w:rsidRPr="0038244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DBC15A" w14:textId="77777777" w:rsidR="00CB54B6" w:rsidRPr="00382449" w:rsidRDefault="00CB54B6" w:rsidP="003D5673">
                  <w:pPr>
                    <w:pStyle w:val="rowtabella0"/>
                    <w:rPr>
                      <w:color w:val="002060"/>
                    </w:rPr>
                  </w:pPr>
                  <w:r w:rsidRPr="00382449">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95A297" w14:textId="77777777" w:rsidR="00CB54B6" w:rsidRPr="00382449" w:rsidRDefault="00CB54B6" w:rsidP="003D5673">
                  <w:pPr>
                    <w:pStyle w:val="rowtabella0"/>
                    <w:jc w:val="center"/>
                    <w:rPr>
                      <w:color w:val="002060"/>
                    </w:rPr>
                  </w:pPr>
                  <w:r w:rsidRPr="0038244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8B4F4C" w14:textId="77777777" w:rsidR="00CB54B6" w:rsidRPr="00382449" w:rsidRDefault="00CB54B6" w:rsidP="003D5673">
                  <w:pPr>
                    <w:pStyle w:val="rowtabella0"/>
                    <w:jc w:val="center"/>
                    <w:rPr>
                      <w:color w:val="002060"/>
                    </w:rPr>
                  </w:pPr>
                  <w:r w:rsidRPr="00382449">
                    <w:rPr>
                      <w:color w:val="002060"/>
                    </w:rPr>
                    <w:t> </w:t>
                  </w:r>
                </w:p>
              </w:tc>
            </w:tr>
            <w:tr w:rsidR="00CB54B6" w:rsidRPr="00382449" w14:paraId="08E2E283"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1AE81" w14:textId="77777777" w:rsidR="00CB54B6" w:rsidRPr="00382449" w:rsidRDefault="00CB54B6" w:rsidP="003D5673">
                  <w:pPr>
                    <w:pStyle w:val="rowtabella0"/>
                    <w:rPr>
                      <w:color w:val="002060"/>
                    </w:rPr>
                  </w:pPr>
                  <w:r w:rsidRPr="00382449">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0647A" w14:textId="77777777" w:rsidR="00CB54B6" w:rsidRPr="00382449" w:rsidRDefault="00CB54B6" w:rsidP="003D5673">
                  <w:pPr>
                    <w:pStyle w:val="rowtabella0"/>
                    <w:rPr>
                      <w:color w:val="002060"/>
                    </w:rPr>
                  </w:pPr>
                  <w:r w:rsidRPr="00382449">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B7F73" w14:textId="77777777" w:rsidR="00CB54B6" w:rsidRPr="00382449" w:rsidRDefault="00CB54B6" w:rsidP="003D5673">
                  <w:pPr>
                    <w:pStyle w:val="rowtabella0"/>
                    <w:jc w:val="center"/>
                    <w:rPr>
                      <w:color w:val="002060"/>
                    </w:rPr>
                  </w:pPr>
                  <w:r w:rsidRPr="00382449">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54487" w14:textId="77777777" w:rsidR="00CB54B6" w:rsidRPr="00382449" w:rsidRDefault="00CB54B6" w:rsidP="003D5673">
                  <w:pPr>
                    <w:pStyle w:val="rowtabella0"/>
                    <w:jc w:val="center"/>
                    <w:rPr>
                      <w:color w:val="002060"/>
                    </w:rPr>
                  </w:pPr>
                  <w:r w:rsidRPr="00382449">
                    <w:rPr>
                      <w:color w:val="002060"/>
                    </w:rPr>
                    <w:t> </w:t>
                  </w:r>
                </w:p>
              </w:tc>
            </w:tr>
            <w:tr w:rsidR="00CB54B6" w:rsidRPr="00382449" w14:paraId="5AE576CC"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03186B9F" w14:textId="77777777" w:rsidR="00CB54B6" w:rsidRPr="00382449" w:rsidRDefault="00CB54B6" w:rsidP="003D5673">
                  <w:pPr>
                    <w:pStyle w:val="rowtabella0"/>
                    <w:rPr>
                      <w:color w:val="002060"/>
                    </w:rPr>
                  </w:pPr>
                  <w:r w:rsidRPr="00382449">
                    <w:rPr>
                      <w:color w:val="002060"/>
                    </w:rPr>
                    <w:t>(1) - disputata il 21/12/2025</w:t>
                  </w:r>
                </w:p>
              </w:tc>
            </w:tr>
          </w:tbl>
          <w:p w14:paraId="300B4741" w14:textId="77777777" w:rsidR="00CB54B6" w:rsidRPr="00382449" w:rsidRDefault="00CB54B6" w:rsidP="003D56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512297E6"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95C9C" w14:textId="77777777" w:rsidR="00CB54B6" w:rsidRPr="00382449" w:rsidRDefault="00CB54B6" w:rsidP="003D5673">
                  <w:pPr>
                    <w:pStyle w:val="headertabella0"/>
                    <w:rPr>
                      <w:color w:val="002060"/>
                    </w:rPr>
                  </w:pPr>
                  <w:r w:rsidRPr="00382449">
                    <w:rPr>
                      <w:color w:val="002060"/>
                    </w:rPr>
                    <w:t>GIRONE B - 4 Giornata - R</w:t>
                  </w:r>
                </w:p>
              </w:tc>
            </w:tr>
            <w:tr w:rsidR="00CB54B6" w:rsidRPr="00382449" w14:paraId="36DD5987"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2A3A7B" w14:textId="77777777" w:rsidR="00CB54B6" w:rsidRPr="00382449" w:rsidRDefault="00CB54B6" w:rsidP="003D5673">
                  <w:pPr>
                    <w:pStyle w:val="rowtabella0"/>
                    <w:rPr>
                      <w:color w:val="002060"/>
                    </w:rPr>
                  </w:pPr>
                  <w:r w:rsidRPr="00382449">
                    <w:rPr>
                      <w:color w:val="002060"/>
                    </w:rPr>
                    <w:t>(1) 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2580C" w14:textId="77777777" w:rsidR="00CB54B6" w:rsidRPr="00382449" w:rsidRDefault="00CB54B6" w:rsidP="003D5673">
                  <w:pPr>
                    <w:pStyle w:val="rowtabella0"/>
                    <w:rPr>
                      <w:color w:val="002060"/>
                    </w:rPr>
                  </w:pPr>
                  <w:r w:rsidRPr="00382449">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8BC9E" w14:textId="77777777" w:rsidR="00CB54B6" w:rsidRPr="00382449" w:rsidRDefault="00CB54B6" w:rsidP="003D5673">
                  <w:pPr>
                    <w:pStyle w:val="rowtabella0"/>
                    <w:jc w:val="center"/>
                    <w:rPr>
                      <w:color w:val="002060"/>
                    </w:rPr>
                  </w:pPr>
                  <w:r w:rsidRPr="00382449">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8E7B2" w14:textId="77777777" w:rsidR="00CB54B6" w:rsidRPr="00382449" w:rsidRDefault="00CB54B6" w:rsidP="003D5673">
                  <w:pPr>
                    <w:pStyle w:val="rowtabella0"/>
                    <w:jc w:val="center"/>
                    <w:rPr>
                      <w:color w:val="002060"/>
                    </w:rPr>
                  </w:pPr>
                  <w:r w:rsidRPr="00382449">
                    <w:rPr>
                      <w:color w:val="002060"/>
                    </w:rPr>
                    <w:t> </w:t>
                  </w:r>
                </w:p>
              </w:tc>
            </w:tr>
            <w:tr w:rsidR="00CB54B6" w:rsidRPr="00382449" w14:paraId="2E93235F"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C05CEB" w14:textId="77777777" w:rsidR="00CB54B6" w:rsidRPr="00382449" w:rsidRDefault="00CB54B6" w:rsidP="003D5673">
                  <w:pPr>
                    <w:pStyle w:val="rowtabella0"/>
                    <w:rPr>
                      <w:color w:val="002060"/>
                    </w:rPr>
                  </w:pPr>
                  <w:r w:rsidRPr="0038244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B98B26" w14:textId="77777777" w:rsidR="00CB54B6" w:rsidRPr="00382449" w:rsidRDefault="00CB54B6" w:rsidP="003D5673">
                  <w:pPr>
                    <w:pStyle w:val="rowtabella0"/>
                    <w:rPr>
                      <w:color w:val="002060"/>
                    </w:rPr>
                  </w:pPr>
                  <w:r w:rsidRPr="00382449">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1BFA3C" w14:textId="77777777" w:rsidR="00CB54B6" w:rsidRPr="00382449" w:rsidRDefault="00CB54B6" w:rsidP="003D5673">
                  <w:pPr>
                    <w:pStyle w:val="rowtabella0"/>
                    <w:jc w:val="center"/>
                    <w:rPr>
                      <w:color w:val="002060"/>
                    </w:rPr>
                  </w:pPr>
                  <w:r w:rsidRPr="00382449">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5BA9F0" w14:textId="77777777" w:rsidR="00CB54B6" w:rsidRPr="00382449" w:rsidRDefault="00CB54B6" w:rsidP="003D5673">
                  <w:pPr>
                    <w:pStyle w:val="rowtabella0"/>
                    <w:jc w:val="center"/>
                    <w:rPr>
                      <w:color w:val="002060"/>
                    </w:rPr>
                  </w:pPr>
                  <w:r w:rsidRPr="00382449">
                    <w:rPr>
                      <w:color w:val="002060"/>
                    </w:rPr>
                    <w:t> </w:t>
                  </w:r>
                </w:p>
              </w:tc>
            </w:tr>
            <w:tr w:rsidR="00CB54B6" w:rsidRPr="00382449" w14:paraId="2B9D09C8"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C0BC6A" w14:textId="77777777" w:rsidR="00CB54B6" w:rsidRPr="00382449" w:rsidRDefault="00CB54B6" w:rsidP="003D5673">
                  <w:pPr>
                    <w:pStyle w:val="rowtabella0"/>
                    <w:rPr>
                      <w:color w:val="002060"/>
                    </w:rPr>
                  </w:pPr>
                  <w:r w:rsidRPr="00382449">
                    <w:rPr>
                      <w:color w:val="002060"/>
                    </w:rPr>
                    <w:t>POLISPORTIVA ROSSO BLU</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92498" w14:textId="77777777" w:rsidR="00CB54B6" w:rsidRPr="00382449" w:rsidRDefault="00CB54B6" w:rsidP="003D5673">
                  <w:pPr>
                    <w:pStyle w:val="rowtabella0"/>
                    <w:rPr>
                      <w:color w:val="002060"/>
                    </w:rPr>
                  </w:pPr>
                  <w:r w:rsidRPr="00382449">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DBF3F" w14:textId="77777777" w:rsidR="00CB54B6" w:rsidRPr="00382449" w:rsidRDefault="00CB54B6" w:rsidP="003D5673">
                  <w:pPr>
                    <w:pStyle w:val="rowtabella0"/>
                    <w:jc w:val="center"/>
                    <w:rPr>
                      <w:color w:val="002060"/>
                    </w:rPr>
                  </w:pPr>
                  <w:r w:rsidRPr="00382449">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EC088" w14:textId="77777777" w:rsidR="00CB54B6" w:rsidRPr="00382449" w:rsidRDefault="00CB54B6" w:rsidP="003D5673">
                  <w:pPr>
                    <w:pStyle w:val="rowtabella0"/>
                    <w:jc w:val="center"/>
                    <w:rPr>
                      <w:color w:val="002060"/>
                    </w:rPr>
                  </w:pPr>
                  <w:r w:rsidRPr="00382449">
                    <w:rPr>
                      <w:color w:val="002060"/>
                    </w:rPr>
                    <w:t> </w:t>
                  </w:r>
                </w:p>
              </w:tc>
            </w:tr>
            <w:tr w:rsidR="00CB54B6" w:rsidRPr="00382449" w14:paraId="39F09321"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428D1878" w14:textId="77777777" w:rsidR="00CB54B6" w:rsidRPr="00382449" w:rsidRDefault="00CB54B6" w:rsidP="003D5673">
                  <w:pPr>
                    <w:pStyle w:val="rowtabella0"/>
                    <w:rPr>
                      <w:color w:val="002060"/>
                    </w:rPr>
                  </w:pPr>
                  <w:r w:rsidRPr="00382449">
                    <w:rPr>
                      <w:color w:val="002060"/>
                    </w:rPr>
                    <w:t>(1) - disputata il 21/12/2025</w:t>
                  </w:r>
                </w:p>
              </w:tc>
            </w:tr>
          </w:tbl>
          <w:p w14:paraId="5D49232A" w14:textId="77777777" w:rsidR="00CB54B6" w:rsidRPr="00382449" w:rsidRDefault="00CB54B6" w:rsidP="003D5673">
            <w:pPr>
              <w:rPr>
                <w:color w:val="002060"/>
              </w:rPr>
            </w:pPr>
          </w:p>
        </w:tc>
      </w:tr>
    </w:tbl>
    <w:p w14:paraId="2783862E" w14:textId="77777777" w:rsidR="00CB54B6" w:rsidRPr="00382449" w:rsidRDefault="00CB54B6" w:rsidP="00CB54B6">
      <w:pPr>
        <w:pStyle w:val="breakline"/>
        <w:rPr>
          <w:rFonts w:eastAsiaTheme="minorEastAsia"/>
          <w:color w:val="002060"/>
        </w:rPr>
      </w:pPr>
    </w:p>
    <w:p w14:paraId="7BBF5F5C" w14:textId="77777777" w:rsidR="00CB54B6" w:rsidRPr="00382449" w:rsidRDefault="00CB54B6" w:rsidP="00CB54B6">
      <w:pPr>
        <w:pStyle w:val="breakline"/>
        <w:rPr>
          <w:color w:val="002060"/>
        </w:rPr>
      </w:pPr>
    </w:p>
    <w:p w14:paraId="77BA45A7" w14:textId="77777777" w:rsidR="00CB54B6" w:rsidRPr="00382449" w:rsidRDefault="00CB54B6" w:rsidP="00CB54B6">
      <w:pPr>
        <w:pStyle w:val="titoloprinc0"/>
        <w:rPr>
          <w:color w:val="002060"/>
        </w:rPr>
      </w:pPr>
      <w:r w:rsidRPr="00382449">
        <w:rPr>
          <w:color w:val="002060"/>
        </w:rPr>
        <w:t>GIUDICE SPORTIVO</w:t>
      </w:r>
    </w:p>
    <w:p w14:paraId="400F13F9" w14:textId="77777777" w:rsidR="00CB54B6" w:rsidRPr="00382449" w:rsidRDefault="00CB54B6" w:rsidP="00CB54B6">
      <w:pPr>
        <w:pStyle w:val="diffida"/>
        <w:rPr>
          <w:color w:val="002060"/>
        </w:rPr>
      </w:pPr>
      <w:r w:rsidRPr="00382449">
        <w:rPr>
          <w:color w:val="002060"/>
        </w:rPr>
        <w:t>Il Giudice Sportivo Avv. Agnese Lazzaretti, con l'assistenza del 23/12/2025, ha adottato le decisioni che di seguito integralmente si riportano:</w:t>
      </w:r>
    </w:p>
    <w:p w14:paraId="1D7E1E7C" w14:textId="77777777" w:rsidR="00CB54B6" w:rsidRPr="00382449" w:rsidRDefault="00CB54B6" w:rsidP="00CB54B6">
      <w:pPr>
        <w:pStyle w:val="titolo10"/>
        <w:rPr>
          <w:color w:val="002060"/>
        </w:rPr>
      </w:pPr>
      <w:r w:rsidRPr="00382449">
        <w:rPr>
          <w:color w:val="002060"/>
        </w:rPr>
        <w:t xml:space="preserve">GARE DEL 20/12/2025 </w:t>
      </w:r>
    </w:p>
    <w:p w14:paraId="0A644B86" w14:textId="77777777" w:rsidR="00CB54B6" w:rsidRPr="00382449" w:rsidRDefault="00CB54B6" w:rsidP="00CB54B6">
      <w:pPr>
        <w:pStyle w:val="titolo7a"/>
        <w:rPr>
          <w:color w:val="002060"/>
        </w:rPr>
      </w:pPr>
      <w:r w:rsidRPr="00382449">
        <w:rPr>
          <w:color w:val="002060"/>
        </w:rPr>
        <w:t xml:space="preserve">PROVVEDIMENTI DISCIPLINARI </w:t>
      </w:r>
    </w:p>
    <w:p w14:paraId="44B20A4D"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7D4215C5" w14:textId="77777777" w:rsidR="00CB54B6" w:rsidRPr="00382449" w:rsidRDefault="00CB54B6" w:rsidP="00CB54B6">
      <w:pPr>
        <w:pStyle w:val="titolo30"/>
        <w:rPr>
          <w:color w:val="002060"/>
        </w:rPr>
      </w:pPr>
      <w:r w:rsidRPr="00382449">
        <w:rPr>
          <w:color w:val="002060"/>
        </w:rPr>
        <w:t xml:space="preserve">ALLENATORI </w:t>
      </w:r>
    </w:p>
    <w:p w14:paraId="6B4A12B0" w14:textId="77777777" w:rsidR="00CB54B6" w:rsidRPr="00382449" w:rsidRDefault="00CB54B6" w:rsidP="00CB54B6">
      <w:pPr>
        <w:pStyle w:val="titolo20"/>
        <w:rPr>
          <w:color w:val="002060"/>
        </w:rPr>
      </w:pPr>
      <w:r w:rsidRPr="00382449">
        <w:rPr>
          <w:color w:val="002060"/>
        </w:rPr>
        <w:t xml:space="preserve">SQUALIFICA FINO AL 14/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7B37D25D" w14:textId="77777777" w:rsidTr="003D5673">
        <w:tc>
          <w:tcPr>
            <w:tcW w:w="2200" w:type="dxa"/>
            <w:tcMar>
              <w:top w:w="20" w:type="dxa"/>
              <w:left w:w="20" w:type="dxa"/>
              <w:bottom w:w="20" w:type="dxa"/>
              <w:right w:w="20" w:type="dxa"/>
            </w:tcMar>
            <w:vAlign w:val="center"/>
            <w:hideMark/>
          </w:tcPr>
          <w:p w14:paraId="13BBC7FA" w14:textId="77777777" w:rsidR="00CB54B6" w:rsidRPr="00382449" w:rsidRDefault="00CB54B6" w:rsidP="003D5673">
            <w:pPr>
              <w:pStyle w:val="movimento"/>
              <w:rPr>
                <w:color w:val="002060"/>
              </w:rPr>
            </w:pPr>
            <w:r w:rsidRPr="00382449">
              <w:rPr>
                <w:color w:val="002060"/>
              </w:rPr>
              <w:t>CECCOLINI LORENZO</w:t>
            </w:r>
          </w:p>
        </w:tc>
        <w:tc>
          <w:tcPr>
            <w:tcW w:w="2200" w:type="dxa"/>
            <w:tcMar>
              <w:top w:w="20" w:type="dxa"/>
              <w:left w:w="20" w:type="dxa"/>
              <w:bottom w:w="20" w:type="dxa"/>
              <w:right w:w="20" w:type="dxa"/>
            </w:tcMar>
            <w:vAlign w:val="center"/>
            <w:hideMark/>
          </w:tcPr>
          <w:p w14:paraId="25F373CD" w14:textId="77777777" w:rsidR="00CB54B6" w:rsidRPr="00382449" w:rsidRDefault="00CB54B6" w:rsidP="003D5673">
            <w:pPr>
              <w:pStyle w:val="movimento2"/>
              <w:rPr>
                <w:color w:val="002060"/>
              </w:rPr>
            </w:pPr>
            <w:r w:rsidRPr="00382449">
              <w:rPr>
                <w:color w:val="002060"/>
              </w:rPr>
              <w:t xml:space="preserve">(CSI GAUDIO) </w:t>
            </w:r>
          </w:p>
        </w:tc>
        <w:tc>
          <w:tcPr>
            <w:tcW w:w="800" w:type="dxa"/>
            <w:tcMar>
              <w:top w:w="20" w:type="dxa"/>
              <w:left w:w="20" w:type="dxa"/>
              <w:bottom w:w="20" w:type="dxa"/>
              <w:right w:w="20" w:type="dxa"/>
            </w:tcMar>
            <w:vAlign w:val="center"/>
            <w:hideMark/>
          </w:tcPr>
          <w:p w14:paraId="07AE38DF"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1C87BB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33FA208" w14:textId="77777777" w:rsidR="00CB54B6" w:rsidRPr="00382449" w:rsidRDefault="00CB54B6" w:rsidP="003D5673">
            <w:pPr>
              <w:pStyle w:val="movimento2"/>
              <w:rPr>
                <w:color w:val="002060"/>
              </w:rPr>
            </w:pPr>
            <w:r w:rsidRPr="00382449">
              <w:rPr>
                <w:color w:val="002060"/>
              </w:rPr>
              <w:t> </w:t>
            </w:r>
          </w:p>
        </w:tc>
      </w:tr>
    </w:tbl>
    <w:p w14:paraId="278E223D" w14:textId="77777777" w:rsidR="00CB54B6" w:rsidRPr="00382449" w:rsidRDefault="00CB54B6" w:rsidP="00CB54B6">
      <w:pPr>
        <w:rPr>
          <w:vanish/>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7C5FD6E0" w14:textId="77777777" w:rsidTr="003D5673">
        <w:tc>
          <w:tcPr>
            <w:tcW w:w="2200" w:type="dxa"/>
            <w:tcMar>
              <w:top w:w="20" w:type="dxa"/>
              <w:left w:w="20" w:type="dxa"/>
              <w:bottom w:w="20" w:type="dxa"/>
              <w:right w:w="20" w:type="dxa"/>
            </w:tcMar>
            <w:vAlign w:val="center"/>
            <w:hideMark/>
          </w:tcPr>
          <w:p w14:paraId="12C439BB" w14:textId="77777777" w:rsidR="00CB54B6" w:rsidRPr="00382449" w:rsidRDefault="00CB54B6" w:rsidP="003D5673">
            <w:pPr>
              <w:pStyle w:val="movimento"/>
              <w:rPr>
                <w:rFonts w:eastAsiaTheme="minorEastAsia"/>
                <w:color w:val="002060"/>
              </w:rPr>
            </w:pPr>
            <w:r w:rsidRPr="00382449">
              <w:rPr>
                <w:color w:val="002060"/>
              </w:rPr>
              <w:t>CIOFFI FRANCESCO</w:t>
            </w:r>
          </w:p>
        </w:tc>
        <w:tc>
          <w:tcPr>
            <w:tcW w:w="2200" w:type="dxa"/>
            <w:tcMar>
              <w:top w:w="20" w:type="dxa"/>
              <w:left w:w="20" w:type="dxa"/>
              <w:bottom w:w="20" w:type="dxa"/>
              <w:right w:w="20" w:type="dxa"/>
            </w:tcMar>
            <w:vAlign w:val="center"/>
            <w:hideMark/>
          </w:tcPr>
          <w:p w14:paraId="0CE77DEC" w14:textId="77777777" w:rsidR="00CB54B6" w:rsidRPr="00382449" w:rsidRDefault="00CB54B6" w:rsidP="003D5673">
            <w:pPr>
              <w:pStyle w:val="movimento2"/>
              <w:rPr>
                <w:color w:val="002060"/>
              </w:rPr>
            </w:pPr>
            <w:r w:rsidRPr="00382449">
              <w:rPr>
                <w:color w:val="002060"/>
              </w:rPr>
              <w:t xml:space="preserve">(VERBENA C5 ANCONA) </w:t>
            </w:r>
          </w:p>
        </w:tc>
        <w:tc>
          <w:tcPr>
            <w:tcW w:w="800" w:type="dxa"/>
            <w:tcMar>
              <w:top w:w="20" w:type="dxa"/>
              <w:left w:w="20" w:type="dxa"/>
              <w:bottom w:w="20" w:type="dxa"/>
              <w:right w:w="20" w:type="dxa"/>
            </w:tcMar>
            <w:vAlign w:val="center"/>
            <w:hideMark/>
          </w:tcPr>
          <w:p w14:paraId="27D6890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C5461AE"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C34459F" w14:textId="77777777" w:rsidR="00CB54B6" w:rsidRPr="00382449" w:rsidRDefault="00CB54B6" w:rsidP="003D5673">
            <w:pPr>
              <w:pStyle w:val="movimento2"/>
              <w:rPr>
                <w:color w:val="002060"/>
              </w:rPr>
            </w:pPr>
            <w:r w:rsidRPr="00382449">
              <w:rPr>
                <w:color w:val="002060"/>
              </w:rPr>
              <w:t> </w:t>
            </w:r>
          </w:p>
        </w:tc>
      </w:tr>
    </w:tbl>
    <w:p w14:paraId="03C341CB" w14:textId="77777777" w:rsidR="00CB54B6" w:rsidRPr="00382449" w:rsidRDefault="00CB54B6" w:rsidP="00CB54B6">
      <w:pPr>
        <w:pStyle w:val="diffida"/>
        <w:spacing w:before="80" w:beforeAutospacing="0" w:after="40" w:afterAutospacing="0"/>
        <w:rPr>
          <w:rFonts w:eastAsiaTheme="minorEastAsia"/>
          <w:color w:val="002060"/>
        </w:rPr>
      </w:pPr>
      <w:r w:rsidRPr="00382449">
        <w:rPr>
          <w:color w:val="002060"/>
        </w:rPr>
        <w:t xml:space="preserve">Per comportamento irriguardoso. Allontanato. </w:t>
      </w:r>
    </w:p>
    <w:p w14:paraId="74BFCA4E" w14:textId="77777777" w:rsidR="00CB54B6" w:rsidRPr="00382449" w:rsidRDefault="00CB54B6" w:rsidP="00CB54B6">
      <w:pPr>
        <w:pStyle w:val="titolo20"/>
        <w:rPr>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04E2D5CB" w14:textId="77777777" w:rsidTr="003D5673">
        <w:tc>
          <w:tcPr>
            <w:tcW w:w="2200" w:type="dxa"/>
            <w:tcMar>
              <w:top w:w="20" w:type="dxa"/>
              <w:left w:w="20" w:type="dxa"/>
              <w:bottom w:w="20" w:type="dxa"/>
              <w:right w:w="20" w:type="dxa"/>
            </w:tcMar>
            <w:vAlign w:val="center"/>
            <w:hideMark/>
          </w:tcPr>
          <w:p w14:paraId="7CC11010" w14:textId="77777777" w:rsidR="00CB54B6" w:rsidRPr="00382449" w:rsidRDefault="00CB54B6" w:rsidP="003D5673">
            <w:pPr>
              <w:pStyle w:val="movimento"/>
              <w:rPr>
                <w:color w:val="002060"/>
              </w:rPr>
            </w:pPr>
            <w:r w:rsidRPr="00382449">
              <w:rPr>
                <w:color w:val="002060"/>
              </w:rPr>
              <w:t>CECCOLINI LORENZO</w:t>
            </w:r>
          </w:p>
        </w:tc>
        <w:tc>
          <w:tcPr>
            <w:tcW w:w="2200" w:type="dxa"/>
            <w:tcMar>
              <w:top w:w="20" w:type="dxa"/>
              <w:left w:w="20" w:type="dxa"/>
              <w:bottom w:w="20" w:type="dxa"/>
              <w:right w:w="20" w:type="dxa"/>
            </w:tcMar>
            <w:vAlign w:val="center"/>
            <w:hideMark/>
          </w:tcPr>
          <w:p w14:paraId="15922E3A" w14:textId="77777777" w:rsidR="00CB54B6" w:rsidRPr="00382449" w:rsidRDefault="00CB54B6" w:rsidP="003D5673">
            <w:pPr>
              <w:pStyle w:val="movimento2"/>
              <w:rPr>
                <w:color w:val="002060"/>
              </w:rPr>
            </w:pPr>
            <w:r w:rsidRPr="00382449">
              <w:rPr>
                <w:color w:val="002060"/>
              </w:rPr>
              <w:t xml:space="preserve">(CSI GAUDIO) </w:t>
            </w:r>
          </w:p>
        </w:tc>
        <w:tc>
          <w:tcPr>
            <w:tcW w:w="800" w:type="dxa"/>
            <w:tcMar>
              <w:top w:w="20" w:type="dxa"/>
              <w:left w:w="20" w:type="dxa"/>
              <w:bottom w:w="20" w:type="dxa"/>
              <w:right w:w="20" w:type="dxa"/>
            </w:tcMar>
            <w:vAlign w:val="center"/>
            <w:hideMark/>
          </w:tcPr>
          <w:p w14:paraId="240416A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BE5C54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8CD3E7B" w14:textId="77777777" w:rsidR="00CB54B6" w:rsidRPr="00382449" w:rsidRDefault="00CB54B6" w:rsidP="003D5673">
            <w:pPr>
              <w:pStyle w:val="movimento2"/>
              <w:rPr>
                <w:color w:val="002060"/>
              </w:rPr>
            </w:pPr>
            <w:r w:rsidRPr="00382449">
              <w:rPr>
                <w:color w:val="002060"/>
              </w:rPr>
              <w:t> </w:t>
            </w:r>
          </w:p>
        </w:tc>
      </w:tr>
    </w:tbl>
    <w:p w14:paraId="0D308FCF" w14:textId="77777777" w:rsidR="00CB54B6" w:rsidRPr="00382449" w:rsidRDefault="00CB54B6" w:rsidP="00CB54B6">
      <w:pPr>
        <w:pStyle w:val="titolo30"/>
        <w:rPr>
          <w:rFonts w:eastAsiaTheme="minorEastAsia"/>
          <w:color w:val="002060"/>
        </w:rPr>
      </w:pPr>
      <w:r w:rsidRPr="00382449">
        <w:rPr>
          <w:color w:val="002060"/>
        </w:rPr>
        <w:t xml:space="preserve">CALCIATORI ESPULSI </w:t>
      </w:r>
    </w:p>
    <w:p w14:paraId="1B09C17B" w14:textId="77777777" w:rsidR="00CB54B6" w:rsidRPr="00382449" w:rsidRDefault="00CB54B6" w:rsidP="00CB54B6">
      <w:pPr>
        <w:pStyle w:val="titolo20"/>
        <w:rPr>
          <w:color w:val="002060"/>
        </w:rPr>
      </w:pPr>
      <w:r w:rsidRPr="0038244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20B8C917" w14:textId="77777777" w:rsidTr="003D5673">
        <w:tc>
          <w:tcPr>
            <w:tcW w:w="2200" w:type="dxa"/>
            <w:tcMar>
              <w:top w:w="20" w:type="dxa"/>
              <w:left w:w="20" w:type="dxa"/>
              <w:bottom w:w="20" w:type="dxa"/>
              <w:right w:w="20" w:type="dxa"/>
            </w:tcMar>
            <w:vAlign w:val="center"/>
            <w:hideMark/>
          </w:tcPr>
          <w:p w14:paraId="605057E2" w14:textId="77777777" w:rsidR="00CB54B6" w:rsidRPr="00382449" w:rsidRDefault="00CB54B6" w:rsidP="003D5673">
            <w:pPr>
              <w:pStyle w:val="movimento"/>
              <w:rPr>
                <w:color w:val="002060"/>
              </w:rPr>
            </w:pPr>
            <w:r w:rsidRPr="00382449">
              <w:rPr>
                <w:color w:val="002060"/>
              </w:rPr>
              <w:t>BONGELLI ALESSANDRO</w:t>
            </w:r>
          </w:p>
        </w:tc>
        <w:tc>
          <w:tcPr>
            <w:tcW w:w="2200" w:type="dxa"/>
            <w:tcMar>
              <w:top w:w="20" w:type="dxa"/>
              <w:left w:w="20" w:type="dxa"/>
              <w:bottom w:w="20" w:type="dxa"/>
              <w:right w:w="20" w:type="dxa"/>
            </w:tcMar>
            <w:vAlign w:val="center"/>
            <w:hideMark/>
          </w:tcPr>
          <w:p w14:paraId="05486EE5" w14:textId="77777777" w:rsidR="00CB54B6" w:rsidRPr="00382449" w:rsidRDefault="00CB54B6" w:rsidP="003D5673">
            <w:pPr>
              <w:pStyle w:val="movimento2"/>
              <w:rPr>
                <w:color w:val="002060"/>
              </w:rPr>
            </w:pPr>
            <w:r w:rsidRPr="00382449">
              <w:rPr>
                <w:color w:val="002060"/>
              </w:rPr>
              <w:t xml:space="preserve">(POLISPORTIVA ROSSO BLU) </w:t>
            </w:r>
          </w:p>
        </w:tc>
        <w:tc>
          <w:tcPr>
            <w:tcW w:w="800" w:type="dxa"/>
            <w:tcMar>
              <w:top w:w="20" w:type="dxa"/>
              <w:left w:w="20" w:type="dxa"/>
              <w:bottom w:w="20" w:type="dxa"/>
              <w:right w:w="20" w:type="dxa"/>
            </w:tcMar>
            <w:vAlign w:val="center"/>
            <w:hideMark/>
          </w:tcPr>
          <w:p w14:paraId="46D2E8F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440E251" w14:textId="77777777" w:rsidR="00CB54B6" w:rsidRPr="00382449" w:rsidRDefault="00CB54B6" w:rsidP="003D5673">
            <w:pPr>
              <w:pStyle w:val="movimento"/>
              <w:rPr>
                <w:color w:val="002060"/>
              </w:rPr>
            </w:pPr>
            <w:r w:rsidRPr="00382449">
              <w:rPr>
                <w:color w:val="002060"/>
              </w:rPr>
              <w:t>PAOLINELLI SEBASTIANO</w:t>
            </w:r>
          </w:p>
        </w:tc>
        <w:tc>
          <w:tcPr>
            <w:tcW w:w="2200" w:type="dxa"/>
            <w:tcMar>
              <w:top w:w="20" w:type="dxa"/>
              <w:left w:w="20" w:type="dxa"/>
              <w:bottom w:w="20" w:type="dxa"/>
              <w:right w:w="20" w:type="dxa"/>
            </w:tcMar>
            <w:vAlign w:val="center"/>
            <w:hideMark/>
          </w:tcPr>
          <w:p w14:paraId="6836FDF0" w14:textId="77777777" w:rsidR="00CB54B6" w:rsidRPr="00382449" w:rsidRDefault="00CB54B6" w:rsidP="003D5673">
            <w:pPr>
              <w:pStyle w:val="movimento2"/>
              <w:rPr>
                <w:color w:val="002060"/>
              </w:rPr>
            </w:pPr>
            <w:r w:rsidRPr="00382449">
              <w:rPr>
                <w:color w:val="002060"/>
              </w:rPr>
              <w:t xml:space="preserve">(VERBENA C5 ANCONA) </w:t>
            </w:r>
          </w:p>
        </w:tc>
      </w:tr>
    </w:tbl>
    <w:p w14:paraId="6C073638" w14:textId="77777777" w:rsidR="00CB54B6" w:rsidRPr="00382449" w:rsidRDefault="00CB54B6" w:rsidP="00CB54B6">
      <w:pPr>
        <w:pStyle w:val="titolo30"/>
        <w:rPr>
          <w:rFonts w:eastAsiaTheme="minorEastAsia"/>
          <w:color w:val="002060"/>
        </w:rPr>
      </w:pPr>
      <w:r w:rsidRPr="00382449">
        <w:rPr>
          <w:color w:val="002060"/>
        </w:rPr>
        <w:t xml:space="preserve">CALCIATORI NON ESPULSI </w:t>
      </w:r>
    </w:p>
    <w:p w14:paraId="6BB7EB64" w14:textId="77777777" w:rsidR="00CB54B6" w:rsidRPr="00382449" w:rsidRDefault="00CB54B6" w:rsidP="00CB54B6">
      <w:pPr>
        <w:pStyle w:val="titolo20"/>
        <w:rPr>
          <w:color w:val="002060"/>
        </w:rPr>
      </w:pPr>
      <w:r w:rsidRPr="0038244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1CFA7560" w14:textId="77777777" w:rsidTr="003D5673">
        <w:tc>
          <w:tcPr>
            <w:tcW w:w="2200" w:type="dxa"/>
            <w:tcMar>
              <w:top w:w="20" w:type="dxa"/>
              <w:left w:w="20" w:type="dxa"/>
              <w:bottom w:w="20" w:type="dxa"/>
              <w:right w:w="20" w:type="dxa"/>
            </w:tcMar>
            <w:vAlign w:val="center"/>
            <w:hideMark/>
          </w:tcPr>
          <w:p w14:paraId="09CE4EA5" w14:textId="77777777" w:rsidR="00CB54B6" w:rsidRPr="00382449" w:rsidRDefault="00CB54B6" w:rsidP="003D5673">
            <w:pPr>
              <w:pStyle w:val="movimento"/>
              <w:rPr>
                <w:color w:val="002060"/>
              </w:rPr>
            </w:pPr>
            <w:r w:rsidRPr="00382449">
              <w:rPr>
                <w:color w:val="002060"/>
              </w:rPr>
              <w:t>CAPRARI GIORGIO</w:t>
            </w:r>
          </w:p>
        </w:tc>
        <w:tc>
          <w:tcPr>
            <w:tcW w:w="2200" w:type="dxa"/>
            <w:tcMar>
              <w:top w:w="20" w:type="dxa"/>
              <w:left w:w="20" w:type="dxa"/>
              <w:bottom w:w="20" w:type="dxa"/>
              <w:right w:w="20" w:type="dxa"/>
            </w:tcMar>
            <w:vAlign w:val="center"/>
            <w:hideMark/>
          </w:tcPr>
          <w:p w14:paraId="4AABD866" w14:textId="77777777" w:rsidR="00CB54B6" w:rsidRPr="00382449" w:rsidRDefault="00CB54B6" w:rsidP="003D5673">
            <w:pPr>
              <w:pStyle w:val="movimento2"/>
              <w:rPr>
                <w:color w:val="002060"/>
              </w:rPr>
            </w:pPr>
            <w:r w:rsidRPr="00382449">
              <w:rPr>
                <w:color w:val="002060"/>
              </w:rPr>
              <w:t xml:space="preserve">(DINAMIS 1990) </w:t>
            </w:r>
          </w:p>
        </w:tc>
        <w:tc>
          <w:tcPr>
            <w:tcW w:w="800" w:type="dxa"/>
            <w:tcMar>
              <w:top w:w="20" w:type="dxa"/>
              <w:left w:w="20" w:type="dxa"/>
              <w:bottom w:w="20" w:type="dxa"/>
              <w:right w:w="20" w:type="dxa"/>
            </w:tcMar>
            <w:vAlign w:val="center"/>
            <w:hideMark/>
          </w:tcPr>
          <w:p w14:paraId="3D998D55"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6CFCC45" w14:textId="77777777" w:rsidR="00CB54B6" w:rsidRPr="00382449" w:rsidRDefault="00CB54B6" w:rsidP="003D5673">
            <w:pPr>
              <w:pStyle w:val="movimento"/>
              <w:rPr>
                <w:color w:val="002060"/>
              </w:rPr>
            </w:pPr>
            <w:r w:rsidRPr="00382449">
              <w:rPr>
                <w:color w:val="002060"/>
              </w:rPr>
              <w:t>DANIELLO MATTIA</w:t>
            </w:r>
          </w:p>
        </w:tc>
        <w:tc>
          <w:tcPr>
            <w:tcW w:w="2200" w:type="dxa"/>
            <w:tcMar>
              <w:top w:w="20" w:type="dxa"/>
              <w:left w:w="20" w:type="dxa"/>
              <w:bottom w:w="20" w:type="dxa"/>
              <w:right w:w="20" w:type="dxa"/>
            </w:tcMar>
            <w:vAlign w:val="center"/>
            <w:hideMark/>
          </w:tcPr>
          <w:p w14:paraId="2CDC5D77" w14:textId="77777777" w:rsidR="00CB54B6" w:rsidRPr="00382449" w:rsidRDefault="00CB54B6" w:rsidP="003D5673">
            <w:pPr>
              <w:pStyle w:val="movimento2"/>
              <w:rPr>
                <w:color w:val="002060"/>
              </w:rPr>
            </w:pPr>
            <w:r w:rsidRPr="00382449">
              <w:rPr>
                <w:color w:val="002060"/>
              </w:rPr>
              <w:t xml:space="preserve">(MONTELUPONE CALCIO A 5) </w:t>
            </w:r>
          </w:p>
        </w:tc>
      </w:tr>
    </w:tbl>
    <w:p w14:paraId="4F75A0DE" w14:textId="77777777" w:rsidR="00CB54B6" w:rsidRPr="00382449" w:rsidRDefault="00CB54B6" w:rsidP="00CB54B6">
      <w:pPr>
        <w:pStyle w:val="titolo20"/>
        <w:rPr>
          <w:rFonts w:eastAsiaTheme="minorEastAsia"/>
          <w:color w:val="002060"/>
        </w:rPr>
      </w:pPr>
      <w:r w:rsidRPr="00382449">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09BAD8A" w14:textId="77777777" w:rsidTr="003D5673">
        <w:tc>
          <w:tcPr>
            <w:tcW w:w="2200" w:type="dxa"/>
            <w:tcMar>
              <w:top w:w="20" w:type="dxa"/>
              <w:left w:w="20" w:type="dxa"/>
              <w:bottom w:w="20" w:type="dxa"/>
              <w:right w:w="20" w:type="dxa"/>
            </w:tcMar>
            <w:vAlign w:val="center"/>
            <w:hideMark/>
          </w:tcPr>
          <w:p w14:paraId="6EA938F1" w14:textId="77777777" w:rsidR="00CB54B6" w:rsidRPr="00382449" w:rsidRDefault="00CB54B6" w:rsidP="003D5673">
            <w:pPr>
              <w:pStyle w:val="movimento"/>
              <w:rPr>
                <w:color w:val="002060"/>
              </w:rPr>
            </w:pPr>
            <w:r w:rsidRPr="00382449">
              <w:rPr>
                <w:color w:val="002060"/>
              </w:rPr>
              <w:t>SAIDI ALI</w:t>
            </w:r>
          </w:p>
        </w:tc>
        <w:tc>
          <w:tcPr>
            <w:tcW w:w="2200" w:type="dxa"/>
            <w:tcMar>
              <w:top w:w="20" w:type="dxa"/>
              <w:left w:w="20" w:type="dxa"/>
              <w:bottom w:w="20" w:type="dxa"/>
              <w:right w:w="20" w:type="dxa"/>
            </w:tcMar>
            <w:vAlign w:val="center"/>
            <w:hideMark/>
          </w:tcPr>
          <w:p w14:paraId="6CFA5CA6" w14:textId="77777777" w:rsidR="00CB54B6" w:rsidRPr="00382449" w:rsidRDefault="00CB54B6" w:rsidP="003D5673">
            <w:pPr>
              <w:pStyle w:val="movimento2"/>
              <w:rPr>
                <w:color w:val="002060"/>
              </w:rPr>
            </w:pPr>
            <w:r w:rsidRPr="00382449">
              <w:rPr>
                <w:color w:val="002060"/>
              </w:rPr>
              <w:t xml:space="preserve">(CHIARAVALLE FUTSAL) </w:t>
            </w:r>
          </w:p>
        </w:tc>
        <w:tc>
          <w:tcPr>
            <w:tcW w:w="800" w:type="dxa"/>
            <w:tcMar>
              <w:top w:w="20" w:type="dxa"/>
              <w:left w:w="20" w:type="dxa"/>
              <w:bottom w:w="20" w:type="dxa"/>
              <w:right w:w="20" w:type="dxa"/>
            </w:tcMar>
            <w:vAlign w:val="center"/>
            <w:hideMark/>
          </w:tcPr>
          <w:p w14:paraId="5BC14A1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144ED1D" w14:textId="77777777" w:rsidR="00CB54B6" w:rsidRPr="00382449" w:rsidRDefault="00CB54B6" w:rsidP="003D5673">
            <w:pPr>
              <w:pStyle w:val="movimento"/>
              <w:rPr>
                <w:color w:val="002060"/>
              </w:rPr>
            </w:pPr>
            <w:r w:rsidRPr="00382449">
              <w:rPr>
                <w:color w:val="002060"/>
              </w:rPr>
              <w:t>ULISSE CRISTIAN</w:t>
            </w:r>
          </w:p>
        </w:tc>
        <w:tc>
          <w:tcPr>
            <w:tcW w:w="2200" w:type="dxa"/>
            <w:tcMar>
              <w:top w:w="20" w:type="dxa"/>
              <w:left w:w="20" w:type="dxa"/>
              <w:bottom w:w="20" w:type="dxa"/>
              <w:right w:w="20" w:type="dxa"/>
            </w:tcMar>
            <w:vAlign w:val="center"/>
            <w:hideMark/>
          </w:tcPr>
          <w:p w14:paraId="6C493C50" w14:textId="77777777" w:rsidR="00CB54B6" w:rsidRPr="00382449" w:rsidRDefault="00CB54B6" w:rsidP="003D5673">
            <w:pPr>
              <w:pStyle w:val="movimento2"/>
              <w:rPr>
                <w:color w:val="002060"/>
              </w:rPr>
            </w:pPr>
            <w:r w:rsidRPr="00382449">
              <w:rPr>
                <w:color w:val="002060"/>
              </w:rPr>
              <w:t xml:space="preserve">(DINAMIS 1990) </w:t>
            </w:r>
          </w:p>
        </w:tc>
      </w:tr>
      <w:tr w:rsidR="00CB54B6" w:rsidRPr="00382449" w14:paraId="434D79A5" w14:textId="77777777" w:rsidTr="003D5673">
        <w:tc>
          <w:tcPr>
            <w:tcW w:w="2200" w:type="dxa"/>
            <w:tcMar>
              <w:top w:w="20" w:type="dxa"/>
              <w:left w:w="20" w:type="dxa"/>
              <w:bottom w:w="20" w:type="dxa"/>
              <w:right w:w="20" w:type="dxa"/>
            </w:tcMar>
            <w:vAlign w:val="center"/>
            <w:hideMark/>
          </w:tcPr>
          <w:p w14:paraId="7F5D774C" w14:textId="77777777" w:rsidR="00CB54B6" w:rsidRPr="00382449" w:rsidRDefault="00CB54B6" w:rsidP="003D5673">
            <w:pPr>
              <w:pStyle w:val="movimento"/>
              <w:rPr>
                <w:color w:val="002060"/>
              </w:rPr>
            </w:pPr>
            <w:r w:rsidRPr="00382449">
              <w:rPr>
                <w:color w:val="002060"/>
              </w:rPr>
              <w:t>FULIGNI SIMONE</w:t>
            </w:r>
          </w:p>
        </w:tc>
        <w:tc>
          <w:tcPr>
            <w:tcW w:w="2200" w:type="dxa"/>
            <w:tcMar>
              <w:top w:w="20" w:type="dxa"/>
              <w:left w:w="20" w:type="dxa"/>
              <w:bottom w:w="20" w:type="dxa"/>
              <w:right w:w="20" w:type="dxa"/>
            </w:tcMar>
            <w:vAlign w:val="center"/>
            <w:hideMark/>
          </w:tcPr>
          <w:p w14:paraId="3FB69B97" w14:textId="77777777" w:rsidR="00CB54B6" w:rsidRPr="00382449" w:rsidRDefault="00CB54B6" w:rsidP="003D5673">
            <w:pPr>
              <w:pStyle w:val="movimento2"/>
              <w:rPr>
                <w:color w:val="002060"/>
              </w:rPr>
            </w:pPr>
            <w:r w:rsidRPr="00382449">
              <w:rPr>
                <w:color w:val="002060"/>
              </w:rPr>
              <w:t xml:space="preserve">(VERBENA C5 ANCONA) </w:t>
            </w:r>
          </w:p>
        </w:tc>
        <w:tc>
          <w:tcPr>
            <w:tcW w:w="800" w:type="dxa"/>
            <w:tcMar>
              <w:top w:w="20" w:type="dxa"/>
              <w:left w:w="20" w:type="dxa"/>
              <w:bottom w:w="20" w:type="dxa"/>
              <w:right w:w="20" w:type="dxa"/>
            </w:tcMar>
            <w:vAlign w:val="center"/>
            <w:hideMark/>
          </w:tcPr>
          <w:p w14:paraId="5B7BC8C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6D304E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86F5CF1" w14:textId="77777777" w:rsidR="00CB54B6" w:rsidRPr="00382449" w:rsidRDefault="00CB54B6" w:rsidP="003D5673">
            <w:pPr>
              <w:pStyle w:val="movimento2"/>
              <w:rPr>
                <w:color w:val="002060"/>
              </w:rPr>
            </w:pPr>
            <w:r w:rsidRPr="00382449">
              <w:rPr>
                <w:color w:val="002060"/>
              </w:rPr>
              <w:t> </w:t>
            </w:r>
          </w:p>
        </w:tc>
      </w:tr>
    </w:tbl>
    <w:p w14:paraId="0E407E98" w14:textId="77777777" w:rsidR="00CB54B6" w:rsidRPr="00382449" w:rsidRDefault="00CB54B6" w:rsidP="00CB54B6">
      <w:pPr>
        <w:pStyle w:val="titolo20"/>
        <w:rPr>
          <w:rFonts w:eastAsiaTheme="minorEastAsia"/>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0C24CEED" w14:textId="77777777" w:rsidTr="003D5673">
        <w:tc>
          <w:tcPr>
            <w:tcW w:w="2200" w:type="dxa"/>
            <w:tcMar>
              <w:top w:w="20" w:type="dxa"/>
              <w:left w:w="20" w:type="dxa"/>
              <w:bottom w:w="20" w:type="dxa"/>
              <w:right w:w="20" w:type="dxa"/>
            </w:tcMar>
            <w:vAlign w:val="center"/>
            <w:hideMark/>
          </w:tcPr>
          <w:p w14:paraId="5B4543EA" w14:textId="77777777" w:rsidR="00CB54B6" w:rsidRPr="00382449" w:rsidRDefault="00CB54B6" w:rsidP="003D5673">
            <w:pPr>
              <w:pStyle w:val="movimento"/>
              <w:rPr>
                <w:color w:val="002060"/>
              </w:rPr>
            </w:pPr>
            <w:r w:rsidRPr="00382449">
              <w:rPr>
                <w:color w:val="002060"/>
              </w:rPr>
              <w:t>GASPARINI TOMMASO</w:t>
            </w:r>
          </w:p>
        </w:tc>
        <w:tc>
          <w:tcPr>
            <w:tcW w:w="2200" w:type="dxa"/>
            <w:tcMar>
              <w:top w:w="20" w:type="dxa"/>
              <w:left w:w="20" w:type="dxa"/>
              <w:bottom w:w="20" w:type="dxa"/>
              <w:right w:w="20" w:type="dxa"/>
            </w:tcMar>
            <w:vAlign w:val="center"/>
            <w:hideMark/>
          </w:tcPr>
          <w:p w14:paraId="0B4B58C7" w14:textId="77777777" w:rsidR="00CB54B6" w:rsidRPr="00382449" w:rsidRDefault="00CB54B6" w:rsidP="003D5673">
            <w:pPr>
              <w:pStyle w:val="movimento2"/>
              <w:rPr>
                <w:color w:val="002060"/>
              </w:rPr>
            </w:pPr>
            <w:r w:rsidRPr="00382449">
              <w:rPr>
                <w:color w:val="002060"/>
              </w:rPr>
              <w:t xml:space="preserve">(ALMA JUVENTUS FANO) </w:t>
            </w:r>
          </w:p>
        </w:tc>
        <w:tc>
          <w:tcPr>
            <w:tcW w:w="800" w:type="dxa"/>
            <w:tcMar>
              <w:top w:w="20" w:type="dxa"/>
              <w:left w:w="20" w:type="dxa"/>
              <w:bottom w:w="20" w:type="dxa"/>
              <w:right w:w="20" w:type="dxa"/>
            </w:tcMar>
            <w:vAlign w:val="center"/>
            <w:hideMark/>
          </w:tcPr>
          <w:p w14:paraId="64998BEE"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19A07CB" w14:textId="77777777" w:rsidR="00CB54B6" w:rsidRPr="00382449" w:rsidRDefault="00CB54B6" w:rsidP="003D5673">
            <w:pPr>
              <w:pStyle w:val="movimento"/>
              <w:rPr>
                <w:color w:val="002060"/>
              </w:rPr>
            </w:pPr>
            <w:r w:rsidRPr="00382449">
              <w:rPr>
                <w:color w:val="002060"/>
              </w:rPr>
              <w:t>TONTI FRANCESCO</w:t>
            </w:r>
          </w:p>
        </w:tc>
        <w:tc>
          <w:tcPr>
            <w:tcW w:w="2200" w:type="dxa"/>
            <w:tcMar>
              <w:top w:w="20" w:type="dxa"/>
              <w:left w:w="20" w:type="dxa"/>
              <w:bottom w:w="20" w:type="dxa"/>
              <w:right w:w="20" w:type="dxa"/>
            </w:tcMar>
            <w:vAlign w:val="center"/>
            <w:hideMark/>
          </w:tcPr>
          <w:p w14:paraId="3D29EAE3" w14:textId="77777777" w:rsidR="00CB54B6" w:rsidRPr="00382449" w:rsidRDefault="00CB54B6" w:rsidP="003D5673">
            <w:pPr>
              <w:pStyle w:val="movimento2"/>
              <w:rPr>
                <w:color w:val="002060"/>
              </w:rPr>
            </w:pPr>
            <w:r w:rsidRPr="00382449">
              <w:rPr>
                <w:color w:val="002060"/>
              </w:rPr>
              <w:t xml:space="preserve">(DINAMIS 1990) </w:t>
            </w:r>
          </w:p>
        </w:tc>
      </w:tr>
      <w:tr w:rsidR="00CB54B6" w:rsidRPr="00382449" w14:paraId="7AB07C3A" w14:textId="77777777" w:rsidTr="003D5673">
        <w:tc>
          <w:tcPr>
            <w:tcW w:w="2200" w:type="dxa"/>
            <w:tcMar>
              <w:top w:w="20" w:type="dxa"/>
              <w:left w:w="20" w:type="dxa"/>
              <w:bottom w:w="20" w:type="dxa"/>
              <w:right w:w="20" w:type="dxa"/>
            </w:tcMar>
            <w:vAlign w:val="center"/>
            <w:hideMark/>
          </w:tcPr>
          <w:p w14:paraId="7B230002" w14:textId="77777777" w:rsidR="00CB54B6" w:rsidRPr="00382449" w:rsidRDefault="00CB54B6" w:rsidP="003D5673">
            <w:pPr>
              <w:pStyle w:val="movimento"/>
              <w:rPr>
                <w:color w:val="002060"/>
              </w:rPr>
            </w:pPr>
            <w:r w:rsidRPr="00382449">
              <w:rPr>
                <w:color w:val="002060"/>
              </w:rPr>
              <w:t>VECCIA GIACOMO</w:t>
            </w:r>
          </w:p>
        </w:tc>
        <w:tc>
          <w:tcPr>
            <w:tcW w:w="2200" w:type="dxa"/>
            <w:tcMar>
              <w:top w:w="20" w:type="dxa"/>
              <w:left w:w="20" w:type="dxa"/>
              <w:bottom w:w="20" w:type="dxa"/>
              <w:right w:w="20" w:type="dxa"/>
            </w:tcMar>
            <w:vAlign w:val="center"/>
            <w:hideMark/>
          </w:tcPr>
          <w:p w14:paraId="08C4497C" w14:textId="77777777" w:rsidR="00CB54B6" w:rsidRPr="00382449" w:rsidRDefault="00CB54B6" w:rsidP="003D5673">
            <w:pPr>
              <w:pStyle w:val="movimento2"/>
              <w:rPr>
                <w:color w:val="002060"/>
              </w:rPr>
            </w:pPr>
            <w:r w:rsidRPr="00382449">
              <w:rPr>
                <w:color w:val="002060"/>
              </w:rPr>
              <w:t xml:space="preserve">(VERBENA C5 ANCONA) </w:t>
            </w:r>
          </w:p>
        </w:tc>
        <w:tc>
          <w:tcPr>
            <w:tcW w:w="800" w:type="dxa"/>
            <w:tcMar>
              <w:top w:w="20" w:type="dxa"/>
              <w:left w:w="20" w:type="dxa"/>
              <w:bottom w:w="20" w:type="dxa"/>
              <w:right w:w="20" w:type="dxa"/>
            </w:tcMar>
            <w:vAlign w:val="center"/>
            <w:hideMark/>
          </w:tcPr>
          <w:p w14:paraId="6D43DE2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FAE82A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4D6ACD0" w14:textId="77777777" w:rsidR="00CB54B6" w:rsidRPr="00382449" w:rsidRDefault="00CB54B6" w:rsidP="003D5673">
            <w:pPr>
              <w:pStyle w:val="movimento2"/>
              <w:rPr>
                <w:color w:val="002060"/>
              </w:rPr>
            </w:pPr>
            <w:r w:rsidRPr="00382449">
              <w:rPr>
                <w:color w:val="002060"/>
              </w:rPr>
              <w:t> </w:t>
            </w:r>
          </w:p>
        </w:tc>
      </w:tr>
    </w:tbl>
    <w:p w14:paraId="5F9AC703"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220BFAD0" w14:textId="77777777" w:rsidTr="003D5673">
        <w:tc>
          <w:tcPr>
            <w:tcW w:w="2200" w:type="dxa"/>
            <w:tcMar>
              <w:top w:w="20" w:type="dxa"/>
              <w:left w:w="20" w:type="dxa"/>
              <w:bottom w:w="20" w:type="dxa"/>
              <w:right w:w="20" w:type="dxa"/>
            </w:tcMar>
            <w:vAlign w:val="center"/>
            <w:hideMark/>
          </w:tcPr>
          <w:p w14:paraId="4FD1A75D" w14:textId="77777777" w:rsidR="00CB54B6" w:rsidRPr="00382449" w:rsidRDefault="00CB54B6" w:rsidP="003D5673">
            <w:pPr>
              <w:pStyle w:val="movimento"/>
              <w:rPr>
                <w:color w:val="002060"/>
              </w:rPr>
            </w:pPr>
            <w:r w:rsidRPr="00382449">
              <w:rPr>
                <w:color w:val="002060"/>
              </w:rPr>
              <w:t>GRIFANTINI LEONARDO</w:t>
            </w:r>
          </w:p>
        </w:tc>
        <w:tc>
          <w:tcPr>
            <w:tcW w:w="2200" w:type="dxa"/>
            <w:tcMar>
              <w:top w:w="20" w:type="dxa"/>
              <w:left w:w="20" w:type="dxa"/>
              <w:bottom w:w="20" w:type="dxa"/>
              <w:right w:w="20" w:type="dxa"/>
            </w:tcMar>
            <w:vAlign w:val="center"/>
            <w:hideMark/>
          </w:tcPr>
          <w:p w14:paraId="390E7C7E" w14:textId="77777777" w:rsidR="00CB54B6" w:rsidRPr="00382449" w:rsidRDefault="00CB54B6" w:rsidP="003D5673">
            <w:pPr>
              <w:pStyle w:val="movimento2"/>
              <w:rPr>
                <w:color w:val="002060"/>
              </w:rPr>
            </w:pPr>
            <w:r w:rsidRPr="00382449">
              <w:rPr>
                <w:color w:val="002060"/>
              </w:rPr>
              <w:t xml:space="preserve">(CANTINE RIUNITE CSI) </w:t>
            </w:r>
          </w:p>
        </w:tc>
        <w:tc>
          <w:tcPr>
            <w:tcW w:w="800" w:type="dxa"/>
            <w:tcMar>
              <w:top w:w="20" w:type="dxa"/>
              <w:left w:w="20" w:type="dxa"/>
              <w:bottom w:w="20" w:type="dxa"/>
              <w:right w:w="20" w:type="dxa"/>
            </w:tcMar>
            <w:vAlign w:val="center"/>
            <w:hideMark/>
          </w:tcPr>
          <w:p w14:paraId="7BCAC23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C89AD05" w14:textId="77777777" w:rsidR="00CB54B6" w:rsidRPr="00382449" w:rsidRDefault="00CB54B6" w:rsidP="003D5673">
            <w:pPr>
              <w:pStyle w:val="movimento"/>
              <w:rPr>
                <w:color w:val="002060"/>
              </w:rPr>
            </w:pPr>
            <w:r w:rsidRPr="00382449">
              <w:rPr>
                <w:color w:val="002060"/>
              </w:rPr>
              <w:t>CINGOLANI MATTIA</w:t>
            </w:r>
          </w:p>
        </w:tc>
        <w:tc>
          <w:tcPr>
            <w:tcW w:w="2200" w:type="dxa"/>
            <w:tcMar>
              <w:top w:w="20" w:type="dxa"/>
              <w:left w:w="20" w:type="dxa"/>
              <w:bottom w:w="20" w:type="dxa"/>
              <w:right w:w="20" w:type="dxa"/>
            </w:tcMar>
            <w:vAlign w:val="center"/>
            <w:hideMark/>
          </w:tcPr>
          <w:p w14:paraId="38BF682B" w14:textId="77777777" w:rsidR="00CB54B6" w:rsidRPr="00382449" w:rsidRDefault="00CB54B6" w:rsidP="003D5673">
            <w:pPr>
              <w:pStyle w:val="movimento2"/>
              <w:rPr>
                <w:color w:val="002060"/>
              </w:rPr>
            </w:pPr>
            <w:r w:rsidRPr="00382449">
              <w:rPr>
                <w:color w:val="002060"/>
              </w:rPr>
              <w:t xml:space="preserve">(CSI GAUDIO) </w:t>
            </w:r>
          </w:p>
        </w:tc>
      </w:tr>
      <w:tr w:rsidR="00CB54B6" w:rsidRPr="00382449" w14:paraId="4573DC07" w14:textId="77777777" w:rsidTr="003D5673">
        <w:tc>
          <w:tcPr>
            <w:tcW w:w="2200" w:type="dxa"/>
            <w:tcMar>
              <w:top w:w="20" w:type="dxa"/>
              <w:left w:w="20" w:type="dxa"/>
              <w:bottom w:w="20" w:type="dxa"/>
              <w:right w:w="20" w:type="dxa"/>
            </w:tcMar>
            <w:vAlign w:val="center"/>
            <w:hideMark/>
          </w:tcPr>
          <w:p w14:paraId="40A1B216" w14:textId="77777777" w:rsidR="00CB54B6" w:rsidRPr="00382449" w:rsidRDefault="00CB54B6" w:rsidP="003D5673">
            <w:pPr>
              <w:pStyle w:val="movimento"/>
              <w:rPr>
                <w:color w:val="002060"/>
              </w:rPr>
            </w:pPr>
            <w:r w:rsidRPr="00382449">
              <w:rPr>
                <w:color w:val="002060"/>
              </w:rPr>
              <w:t>MONDAINI FILIPPO</w:t>
            </w:r>
          </w:p>
        </w:tc>
        <w:tc>
          <w:tcPr>
            <w:tcW w:w="2200" w:type="dxa"/>
            <w:tcMar>
              <w:top w:w="20" w:type="dxa"/>
              <w:left w:w="20" w:type="dxa"/>
              <w:bottom w:w="20" w:type="dxa"/>
              <w:right w:w="20" w:type="dxa"/>
            </w:tcMar>
            <w:vAlign w:val="center"/>
            <w:hideMark/>
          </w:tcPr>
          <w:p w14:paraId="1639DC7F" w14:textId="77777777" w:rsidR="00CB54B6" w:rsidRPr="00382449" w:rsidRDefault="00CB54B6" w:rsidP="003D5673">
            <w:pPr>
              <w:pStyle w:val="movimento2"/>
              <w:rPr>
                <w:color w:val="002060"/>
              </w:rPr>
            </w:pPr>
            <w:r w:rsidRPr="00382449">
              <w:rPr>
                <w:color w:val="002060"/>
              </w:rPr>
              <w:t xml:space="preserve">(PIETRALACROCE 73) </w:t>
            </w:r>
          </w:p>
        </w:tc>
        <w:tc>
          <w:tcPr>
            <w:tcW w:w="800" w:type="dxa"/>
            <w:tcMar>
              <w:top w:w="20" w:type="dxa"/>
              <w:left w:w="20" w:type="dxa"/>
              <w:bottom w:w="20" w:type="dxa"/>
              <w:right w:w="20" w:type="dxa"/>
            </w:tcMar>
            <w:vAlign w:val="center"/>
            <w:hideMark/>
          </w:tcPr>
          <w:p w14:paraId="44CCBA32"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D0FE3A1" w14:textId="77777777" w:rsidR="00CB54B6" w:rsidRPr="00382449" w:rsidRDefault="00CB54B6" w:rsidP="003D5673">
            <w:pPr>
              <w:pStyle w:val="movimento"/>
              <w:rPr>
                <w:color w:val="002060"/>
              </w:rPr>
            </w:pPr>
            <w:r w:rsidRPr="00382449">
              <w:rPr>
                <w:color w:val="002060"/>
              </w:rPr>
              <w:t>GUIDI RICCARDO</w:t>
            </w:r>
          </w:p>
        </w:tc>
        <w:tc>
          <w:tcPr>
            <w:tcW w:w="2200" w:type="dxa"/>
            <w:tcMar>
              <w:top w:w="20" w:type="dxa"/>
              <w:left w:w="20" w:type="dxa"/>
              <w:bottom w:w="20" w:type="dxa"/>
              <w:right w:w="20" w:type="dxa"/>
            </w:tcMar>
            <w:vAlign w:val="center"/>
            <w:hideMark/>
          </w:tcPr>
          <w:p w14:paraId="659CA507" w14:textId="77777777" w:rsidR="00CB54B6" w:rsidRPr="00382449" w:rsidRDefault="00CB54B6" w:rsidP="003D5673">
            <w:pPr>
              <w:pStyle w:val="movimento2"/>
              <w:rPr>
                <w:color w:val="002060"/>
              </w:rPr>
            </w:pPr>
            <w:r w:rsidRPr="00382449">
              <w:rPr>
                <w:color w:val="002060"/>
              </w:rPr>
              <w:t xml:space="preserve">(VERBENA C5 ANCONA) </w:t>
            </w:r>
          </w:p>
        </w:tc>
      </w:tr>
    </w:tbl>
    <w:p w14:paraId="08CCD442" w14:textId="77777777" w:rsidR="00CB54B6" w:rsidRPr="00382449" w:rsidRDefault="00CB54B6" w:rsidP="00CB54B6">
      <w:pPr>
        <w:pStyle w:val="titolo10"/>
        <w:rPr>
          <w:rFonts w:eastAsiaTheme="minorEastAsia"/>
          <w:color w:val="002060"/>
        </w:rPr>
      </w:pPr>
      <w:r w:rsidRPr="00382449">
        <w:rPr>
          <w:color w:val="002060"/>
        </w:rPr>
        <w:t xml:space="preserve">GARE DEL 21/12/2025 </w:t>
      </w:r>
    </w:p>
    <w:p w14:paraId="34F7A80B" w14:textId="77777777" w:rsidR="00CB54B6" w:rsidRPr="00382449" w:rsidRDefault="00CB54B6" w:rsidP="00CB54B6">
      <w:pPr>
        <w:pStyle w:val="titolo7a"/>
        <w:rPr>
          <w:color w:val="002060"/>
        </w:rPr>
      </w:pPr>
      <w:r w:rsidRPr="00382449">
        <w:rPr>
          <w:color w:val="002060"/>
        </w:rPr>
        <w:t xml:space="preserve">PROVVEDIMENTI DISCIPLINARI </w:t>
      </w:r>
    </w:p>
    <w:p w14:paraId="1BF66D17"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57C3BC95" w14:textId="77777777" w:rsidR="00CB54B6" w:rsidRPr="00382449" w:rsidRDefault="00CB54B6" w:rsidP="00CB54B6">
      <w:pPr>
        <w:pStyle w:val="titolo30"/>
        <w:rPr>
          <w:color w:val="002060"/>
        </w:rPr>
      </w:pPr>
      <w:r w:rsidRPr="00382449">
        <w:rPr>
          <w:color w:val="002060"/>
        </w:rPr>
        <w:t xml:space="preserve">CALCIATORI ESPULSI </w:t>
      </w:r>
    </w:p>
    <w:p w14:paraId="0B2686EF" w14:textId="77777777" w:rsidR="00CB54B6" w:rsidRPr="00382449" w:rsidRDefault="00CB54B6" w:rsidP="00CB54B6">
      <w:pPr>
        <w:pStyle w:val="titolo20"/>
        <w:rPr>
          <w:color w:val="002060"/>
        </w:rPr>
      </w:pPr>
      <w:r w:rsidRPr="0038244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308C4C30" w14:textId="77777777" w:rsidTr="003D5673">
        <w:tc>
          <w:tcPr>
            <w:tcW w:w="2200" w:type="dxa"/>
            <w:tcMar>
              <w:top w:w="20" w:type="dxa"/>
              <w:left w:w="20" w:type="dxa"/>
              <w:bottom w:w="20" w:type="dxa"/>
              <w:right w:w="20" w:type="dxa"/>
            </w:tcMar>
            <w:vAlign w:val="center"/>
            <w:hideMark/>
          </w:tcPr>
          <w:p w14:paraId="60133A64" w14:textId="77777777" w:rsidR="00CB54B6" w:rsidRPr="00382449" w:rsidRDefault="00CB54B6" w:rsidP="003D5673">
            <w:pPr>
              <w:pStyle w:val="movimento"/>
              <w:rPr>
                <w:color w:val="002060"/>
              </w:rPr>
            </w:pPr>
            <w:r w:rsidRPr="00382449">
              <w:rPr>
                <w:color w:val="002060"/>
              </w:rPr>
              <w:t>CIMMINO ANTONIO</w:t>
            </w:r>
          </w:p>
        </w:tc>
        <w:tc>
          <w:tcPr>
            <w:tcW w:w="2200" w:type="dxa"/>
            <w:tcMar>
              <w:top w:w="20" w:type="dxa"/>
              <w:left w:w="20" w:type="dxa"/>
              <w:bottom w:w="20" w:type="dxa"/>
              <w:right w:w="20" w:type="dxa"/>
            </w:tcMar>
            <w:vAlign w:val="center"/>
            <w:hideMark/>
          </w:tcPr>
          <w:p w14:paraId="5CB3F7AD" w14:textId="77777777" w:rsidR="00CB54B6" w:rsidRPr="00382449" w:rsidRDefault="00CB54B6" w:rsidP="003D5673">
            <w:pPr>
              <w:pStyle w:val="movimento2"/>
              <w:rPr>
                <w:color w:val="002060"/>
              </w:rPr>
            </w:pPr>
            <w:r w:rsidRPr="00382449">
              <w:rPr>
                <w:color w:val="002060"/>
              </w:rPr>
              <w:t xml:space="preserve">(REAL FABRIANO) </w:t>
            </w:r>
          </w:p>
        </w:tc>
        <w:tc>
          <w:tcPr>
            <w:tcW w:w="800" w:type="dxa"/>
            <w:tcMar>
              <w:top w:w="20" w:type="dxa"/>
              <w:left w:w="20" w:type="dxa"/>
              <w:bottom w:w="20" w:type="dxa"/>
              <w:right w:w="20" w:type="dxa"/>
            </w:tcMar>
            <w:vAlign w:val="center"/>
            <w:hideMark/>
          </w:tcPr>
          <w:p w14:paraId="7F319085"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B82350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D38366A" w14:textId="77777777" w:rsidR="00CB54B6" w:rsidRPr="00382449" w:rsidRDefault="00CB54B6" w:rsidP="003D5673">
            <w:pPr>
              <w:pStyle w:val="movimento2"/>
              <w:rPr>
                <w:color w:val="002060"/>
              </w:rPr>
            </w:pPr>
            <w:r w:rsidRPr="00382449">
              <w:rPr>
                <w:color w:val="002060"/>
              </w:rPr>
              <w:t> </w:t>
            </w:r>
          </w:p>
        </w:tc>
      </w:tr>
    </w:tbl>
    <w:p w14:paraId="11539273" w14:textId="77777777" w:rsidR="00CB54B6" w:rsidRPr="00382449" w:rsidRDefault="00CB54B6" w:rsidP="00CB54B6">
      <w:pPr>
        <w:pStyle w:val="titolo30"/>
        <w:rPr>
          <w:rFonts w:eastAsiaTheme="minorEastAsia"/>
          <w:color w:val="002060"/>
        </w:rPr>
      </w:pPr>
      <w:r w:rsidRPr="00382449">
        <w:rPr>
          <w:color w:val="002060"/>
        </w:rPr>
        <w:t xml:space="preserve">CALCIATORI NON ESPULSI </w:t>
      </w:r>
    </w:p>
    <w:p w14:paraId="4E26046B" w14:textId="77777777" w:rsidR="00CB54B6" w:rsidRPr="00382449" w:rsidRDefault="00CB54B6" w:rsidP="00CB54B6">
      <w:pPr>
        <w:pStyle w:val="titolo20"/>
        <w:rPr>
          <w:color w:val="002060"/>
        </w:rPr>
      </w:pPr>
      <w:r w:rsidRPr="0038244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15E606AF" w14:textId="77777777" w:rsidTr="003D5673">
        <w:tc>
          <w:tcPr>
            <w:tcW w:w="2200" w:type="dxa"/>
            <w:tcMar>
              <w:top w:w="20" w:type="dxa"/>
              <w:left w:w="20" w:type="dxa"/>
              <w:bottom w:w="20" w:type="dxa"/>
              <w:right w:w="20" w:type="dxa"/>
            </w:tcMar>
            <w:vAlign w:val="center"/>
            <w:hideMark/>
          </w:tcPr>
          <w:p w14:paraId="23845105" w14:textId="77777777" w:rsidR="00CB54B6" w:rsidRPr="00382449" w:rsidRDefault="00CB54B6" w:rsidP="003D5673">
            <w:pPr>
              <w:pStyle w:val="movimento"/>
              <w:rPr>
                <w:color w:val="002060"/>
              </w:rPr>
            </w:pPr>
            <w:r w:rsidRPr="00382449">
              <w:rPr>
                <w:color w:val="002060"/>
              </w:rPr>
              <w:t>BOUGHANMI RAYEN</w:t>
            </w:r>
          </w:p>
        </w:tc>
        <w:tc>
          <w:tcPr>
            <w:tcW w:w="2200" w:type="dxa"/>
            <w:tcMar>
              <w:top w:w="20" w:type="dxa"/>
              <w:left w:w="20" w:type="dxa"/>
              <w:bottom w:w="20" w:type="dxa"/>
              <w:right w:w="20" w:type="dxa"/>
            </w:tcMar>
            <w:vAlign w:val="center"/>
            <w:hideMark/>
          </w:tcPr>
          <w:p w14:paraId="2624DF9F" w14:textId="77777777" w:rsidR="00CB54B6" w:rsidRPr="00382449" w:rsidRDefault="00CB54B6" w:rsidP="003D5673">
            <w:pPr>
              <w:pStyle w:val="movimento2"/>
              <w:rPr>
                <w:color w:val="002060"/>
              </w:rPr>
            </w:pPr>
            <w:r w:rsidRPr="00382449">
              <w:rPr>
                <w:color w:val="002060"/>
              </w:rPr>
              <w:t xml:space="preserve">(BULDOG T.N.T. LUCREZIA) </w:t>
            </w:r>
          </w:p>
        </w:tc>
        <w:tc>
          <w:tcPr>
            <w:tcW w:w="800" w:type="dxa"/>
            <w:tcMar>
              <w:top w:w="20" w:type="dxa"/>
              <w:left w:w="20" w:type="dxa"/>
              <w:bottom w:w="20" w:type="dxa"/>
              <w:right w:w="20" w:type="dxa"/>
            </w:tcMar>
            <w:vAlign w:val="center"/>
            <w:hideMark/>
          </w:tcPr>
          <w:p w14:paraId="6FA3901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0DB4DBE" w14:textId="77777777" w:rsidR="00CB54B6" w:rsidRPr="00382449" w:rsidRDefault="00CB54B6" w:rsidP="003D5673">
            <w:pPr>
              <w:pStyle w:val="movimento"/>
              <w:rPr>
                <w:color w:val="002060"/>
              </w:rPr>
            </w:pPr>
            <w:r w:rsidRPr="00382449">
              <w:rPr>
                <w:color w:val="002060"/>
              </w:rPr>
              <w:t>FLORA MATTEO</w:t>
            </w:r>
          </w:p>
        </w:tc>
        <w:tc>
          <w:tcPr>
            <w:tcW w:w="2200" w:type="dxa"/>
            <w:tcMar>
              <w:top w:w="20" w:type="dxa"/>
              <w:left w:w="20" w:type="dxa"/>
              <w:bottom w:w="20" w:type="dxa"/>
              <w:right w:w="20" w:type="dxa"/>
            </w:tcMar>
            <w:vAlign w:val="center"/>
            <w:hideMark/>
          </w:tcPr>
          <w:p w14:paraId="2842633E" w14:textId="77777777" w:rsidR="00CB54B6" w:rsidRPr="00382449" w:rsidRDefault="00CB54B6" w:rsidP="003D5673">
            <w:pPr>
              <w:pStyle w:val="movimento2"/>
              <w:rPr>
                <w:color w:val="002060"/>
              </w:rPr>
            </w:pPr>
            <w:r w:rsidRPr="00382449">
              <w:rPr>
                <w:color w:val="002060"/>
              </w:rPr>
              <w:t xml:space="preserve">(FIGHT BULLS CORRIDONIA) </w:t>
            </w:r>
          </w:p>
        </w:tc>
      </w:tr>
    </w:tbl>
    <w:p w14:paraId="349B3427"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4EDBB042" w14:textId="77777777" w:rsidTr="003D5673">
        <w:tc>
          <w:tcPr>
            <w:tcW w:w="2200" w:type="dxa"/>
            <w:tcMar>
              <w:top w:w="20" w:type="dxa"/>
              <w:left w:w="20" w:type="dxa"/>
              <w:bottom w:w="20" w:type="dxa"/>
              <w:right w:w="20" w:type="dxa"/>
            </w:tcMar>
            <w:vAlign w:val="center"/>
            <w:hideMark/>
          </w:tcPr>
          <w:p w14:paraId="412C8812" w14:textId="77777777" w:rsidR="00CB54B6" w:rsidRPr="00382449" w:rsidRDefault="00CB54B6" w:rsidP="003D5673">
            <w:pPr>
              <w:pStyle w:val="movimento"/>
              <w:rPr>
                <w:color w:val="002060"/>
              </w:rPr>
            </w:pPr>
            <w:r w:rsidRPr="00382449">
              <w:rPr>
                <w:color w:val="002060"/>
              </w:rPr>
              <w:t>BIANCHINI ALESSANDRO</w:t>
            </w:r>
          </w:p>
        </w:tc>
        <w:tc>
          <w:tcPr>
            <w:tcW w:w="2200" w:type="dxa"/>
            <w:tcMar>
              <w:top w:w="20" w:type="dxa"/>
              <w:left w:w="20" w:type="dxa"/>
              <w:bottom w:w="20" w:type="dxa"/>
              <w:right w:w="20" w:type="dxa"/>
            </w:tcMar>
            <w:vAlign w:val="center"/>
            <w:hideMark/>
          </w:tcPr>
          <w:p w14:paraId="646CF473" w14:textId="77777777" w:rsidR="00CB54B6" w:rsidRPr="00382449" w:rsidRDefault="00CB54B6" w:rsidP="003D5673">
            <w:pPr>
              <w:pStyle w:val="movimento2"/>
              <w:rPr>
                <w:color w:val="002060"/>
              </w:rPr>
            </w:pPr>
            <w:r w:rsidRPr="00382449">
              <w:rPr>
                <w:color w:val="002060"/>
              </w:rPr>
              <w:t xml:space="preserve">(FUTSAL VIRE GEOSISTEM ASD) </w:t>
            </w:r>
          </w:p>
        </w:tc>
        <w:tc>
          <w:tcPr>
            <w:tcW w:w="800" w:type="dxa"/>
            <w:tcMar>
              <w:top w:w="20" w:type="dxa"/>
              <w:left w:w="20" w:type="dxa"/>
              <w:bottom w:w="20" w:type="dxa"/>
              <w:right w:w="20" w:type="dxa"/>
            </w:tcMar>
            <w:vAlign w:val="center"/>
            <w:hideMark/>
          </w:tcPr>
          <w:p w14:paraId="42EADEC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77173ED" w14:textId="77777777" w:rsidR="00CB54B6" w:rsidRPr="00382449" w:rsidRDefault="00CB54B6" w:rsidP="003D5673">
            <w:pPr>
              <w:pStyle w:val="movimento"/>
              <w:rPr>
                <w:color w:val="002060"/>
              </w:rPr>
            </w:pPr>
            <w:r w:rsidRPr="00382449">
              <w:rPr>
                <w:color w:val="002060"/>
              </w:rPr>
              <w:t>FABIANI FRANCESCO</w:t>
            </w:r>
          </w:p>
        </w:tc>
        <w:tc>
          <w:tcPr>
            <w:tcW w:w="2200" w:type="dxa"/>
            <w:tcMar>
              <w:top w:w="20" w:type="dxa"/>
              <w:left w:w="20" w:type="dxa"/>
              <w:bottom w:w="20" w:type="dxa"/>
              <w:right w:w="20" w:type="dxa"/>
            </w:tcMar>
            <w:vAlign w:val="center"/>
            <w:hideMark/>
          </w:tcPr>
          <w:p w14:paraId="667919B2" w14:textId="77777777" w:rsidR="00CB54B6" w:rsidRPr="00382449" w:rsidRDefault="00CB54B6" w:rsidP="003D5673">
            <w:pPr>
              <w:pStyle w:val="movimento2"/>
              <w:rPr>
                <w:color w:val="002060"/>
              </w:rPr>
            </w:pPr>
            <w:r w:rsidRPr="00382449">
              <w:rPr>
                <w:color w:val="002060"/>
              </w:rPr>
              <w:t xml:space="preserve">(FUTSAL VIRE GEOSISTEM ASD) </w:t>
            </w:r>
          </w:p>
        </w:tc>
      </w:tr>
      <w:tr w:rsidR="00CB54B6" w:rsidRPr="00382449" w14:paraId="1116F2A2" w14:textId="77777777" w:rsidTr="003D5673">
        <w:tc>
          <w:tcPr>
            <w:tcW w:w="2200" w:type="dxa"/>
            <w:tcMar>
              <w:top w:w="20" w:type="dxa"/>
              <w:left w:w="20" w:type="dxa"/>
              <w:bottom w:w="20" w:type="dxa"/>
              <w:right w:w="20" w:type="dxa"/>
            </w:tcMar>
            <w:vAlign w:val="center"/>
            <w:hideMark/>
          </w:tcPr>
          <w:p w14:paraId="5D05B1B6" w14:textId="77777777" w:rsidR="00CB54B6" w:rsidRPr="00382449" w:rsidRDefault="00CB54B6" w:rsidP="003D5673">
            <w:pPr>
              <w:pStyle w:val="movimento"/>
              <w:rPr>
                <w:color w:val="002060"/>
              </w:rPr>
            </w:pPr>
            <w:r w:rsidRPr="00382449">
              <w:rPr>
                <w:color w:val="002060"/>
              </w:rPr>
              <w:t>CARMENATI ALESSANDRO</w:t>
            </w:r>
          </w:p>
        </w:tc>
        <w:tc>
          <w:tcPr>
            <w:tcW w:w="2200" w:type="dxa"/>
            <w:tcMar>
              <w:top w:w="20" w:type="dxa"/>
              <w:left w:w="20" w:type="dxa"/>
              <w:bottom w:w="20" w:type="dxa"/>
              <w:right w:w="20" w:type="dxa"/>
            </w:tcMar>
            <w:vAlign w:val="center"/>
            <w:hideMark/>
          </w:tcPr>
          <w:p w14:paraId="3E7F75E0" w14:textId="77777777" w:rsidR="00CB54B6" w:rsidRPr="00382449" w:rsidRDefault="00CB54B6" w:rsidP="003D5673">
            <w:pPr>
              <w:pStyle w:val="movimento2"/>
              <w:rPr>
                <w:color w:val="002060"/>
              </w:rPr>
            </w:pPr>
            <w:r w:rsidRPr="00382449">
              <w:rPr>
                <w:color w:val="002060"/>
              </w:rPr>
              <w:t xml:space="preserve">(REAL FABRIANO) </w:t>
            </w:r>
          </w:p>
        </w:tc>
        <w:tc>
          <w:tcPr>
            <w:tcW w:w="800" w:type="dxa"/>
            <w:tcMar>
              <w:top w:w="20" w:type="dxa"/>
              <w:left w:w="20" w:type="dxa"/>
              <w:bottom w:w="20" w:type="dxa"/>
              <w:right w:w="20" w:type="dxa"/>
            </w:tcMar>
            <w:vAlign w:val="center"/>
            <w:hideMark/>
          </w:tcPr>
          <w:p w14:paraId="3AD9D54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1D8333A"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E320C83" w14:textId="77777777" w:rsidR="00CB54B6" w:rsidRPr="00382449" w:rsidRDefault="00CB54B6" w:rsidP="003D5673">
            <w:pPr>
              <w:pStyle w:val="movimento2"/>
              <w:rPr>
                <w:color w:val="002060"/>
              </w:rPr>
            </w:pPr>
            <w:r w:rsidRPr="00382449">
              <w:rPr>
                <w:color w:val="002060"/>
              </w:rPr>
              <w:t> </w:t>
            </w:r>
          </w:p>
        </w:tc>
      </w:tr>
    </w:tbl>
    <w:p w14:paraId="3866D9D7" w14:textId="77777777" w:rsidR="00CB54B6" w:rsidRDefault="00CB54B6" w:rsidP="00CB54B6">
      <w:pPr>
        <w:pStyle w:val="breakline"/>
        <w:rPr>
          <w:color w:val="002060"/>
        </w:rPr>
      </w:pPr>
    </w:p>
    <w:p w14:paraId="5CBFCE4B" w14:textId="77777777" w:rsidR="00CB54B6" w:rsidRPr="00B0381A" w:rsidRDefault="00CB54B6" w:rsidP="00CB54B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4559EE22" w14:textId="77777777" w:rsidR="00CB54B6" w:rsidRPr="00B0381A" w:rsidRDefault="00CB54B6" w:rsidP="00CB54B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261174DB" w14:textId="77777777" w:rsidR="00CB54B6" w:rsidRPr="00382449" w:rsidRDefault="00CB54B6" w:rsidP="00CB54B6">
      <w:pPr>
        <w:pStyle w:val="breakline"/>
        <w:rPr>
          <w:rFonts w:eastAsiaTheme="minorEastAsia"/>
          <w:color w:val="002060"/>
        </w:rPr>
      </w:pPr>
    </w:p>
    <w:p w14:paraId="06BCBB9F" w14:textId="77777777" w:rsidR="00CB54B6" w:rsidRPr="00382449" w:rsidRDefault="00CB54B6" w:rsidP="00CB54B6">
      <w:pPr>
        <w:pStyle w:val="titoloprinc0"/>
        <w:rPr>
          <w:color w:val="002060"/>
        </w:rPr>
      </w:pPr>
      <w:r w:rsidRPr="00382449">
        <w:rPr>
          <w:color w:val="002060"/>
        </w:rPr>
        <w:t>CLASSIFICA</w:t>
      </w:r>
    </w:p>
    <w:p w14:paraId="11766FDF" w14:textId="77777777" w:rsidR="00CB54B6" w:rsidRPr="00382449" w:rsidRDefault="00CB54B6" w:rsidP="00CB54B6">
      <w:pPr>
        <w:pStyle w:val="breakline"/>
        <w:rPr>
          <w:color w:val="002060"/>
        </w:rPr>
      </w:pPr>
    </w:p>
    <w:p w14:paraId="07AE7ED4" w14:textId="77777777" w:rsidR="00CB54B6" w:rsidRPr="00382449" w:rsidRDefault="00CB54B6" w:rsidP="00CB54B6">
      <w:pPr>
        <w:pStyle w:val="breakline"/>
        <w:rPr>
          <w:color w:val="002060"/>
        </w:rPr>
      </w:pPr>
    </w:p>
    <w:p w14:paraId="4C444310" w14:textId="77777777" w:rsidR="00CB54B6" w:rsidRPr="00382449" w:rsidRDefault="00CB54B6" w:rsidP="00CB54B6">
      <w:pPr>
        <w:pStyle w:val="sottotitolocampionato10"/>
        <w:rPr>
          <w:color w:val="002060"/>
        </w:rPr>
      </w:pPr>
      <w:r w:rsidRPr="0038244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16446E70"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D918E"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5DF22"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E0094"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916E4"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FFC99"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A5645"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C62FF"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E8084"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5246A"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2D5E5" w14:textId="77777777" w:rsidR="00CB54B6" w:rsidRPr="00382449" w:rsidRDefault="00CB54B6" w:rsidP="003D5673">
            <w:pPr>
              <w:pStyle w:val="headertabella0"/>
              <w:rPr>
                <w:color w:val="002060"/>
              </w:rPr>
            </w:pPr>
            <w:r w:rsidRPr="00382449">
              <w:rPr>
                <w:color w:val="002060"/>
              </w:rPr>
              <w:t>PE</w:t>
            </w:r>
          </w:p>
        </w:tc>
      </w:tr>
      <w:tr w:rsidR="00CB54B6" w:rsidRPr="00382449" w14:paraId="7CDA5800"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4D73A9" w14:textId="77777777" w:rsidR="00CB54B6" w:rsidRPr="00382449" w:rsidRDefault="00CB54B6" w:rsidP="003D5673">
            <w:pPr>
              <w:pStyle w:val="rowtabella0"/>
              <w:rPr>
                <w:color w:val="002060"/>
              </w:rPr>
            </w:pPr>
            <w:r w:rsidRPr="0038244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0FD8" w14:textId="77777777" w:rsidR="00CB54B6" w:rsidRPr="00382449" w:rsidRDefault="00CB54B6" w:rsidP="003D5673">
            <w:pPr>
              <w:pStyle w:val="rowtabella0"/>
              <w:jc w:val="center"/>
              <w:rPr>
                <w:color w:val="002060"/>
              </w:rPr>
            </w:pPr>
            <w:r w:rsidRPr="003824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B3C7"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98C3"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1E8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B30D"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03E4" w14:textId="77777777" w:rsidR="00CB54B6" w:rsidRPr="00382449" w:rsidRDefault="00CB54B6" w:rsidP="003D5673">
            <w:pPr>
              <w:pStyle w:val="rowtabella0"/>
              <w:jc w:val="center"/>
              <w:rPr>
                <w:color w:val="002060"/>
              </w:rPr>
            </w:pPr>
            <w:r w:rsidRPr="003824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1991"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C46A"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F059" w14:textId="77777777" w:rsidR="00CB54B6" w:rsidRPr="00382449" w:rsidRDefault="00CB54B6" w:rsidP="003D5673">
            <w:pPr>
              <w:pStyle w:val="rowtabella0"/>
              <w:jc w:val="center"/>
              <w:rPr>
                <w:color w:val="002060"/>
              </w:rPr>
            </w:pPr>
            <w:r w:rsidRPr="00382449">
              <w:rPr>
                <w:color w:val="002060"/>
              </w:rPr>
              <w:t>0</w:t>
            </w:r>
          </w:p>
        </w:tc>
      </w:tr>
      <w:tr w:rsidR="00CB54B6" w:rsidRPr="00382449" w14:paraId="088E947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EF7C0" w14:textId="77777777" w:rsidR="00CB54B6" w:rsidRPr="00382449" w:rsidRDefault="00CB54B6" w:rsidP="003D5673">
            <w:pPr>
              <w:pStyle w:val="rowtabella0"/>
              <w:rPr>
                <w:color w:val="002060"/>
                <w:lang w:val="es-ES"/>
              </w:rPr>
            </w:pPr>
            <w:r w:rsidRPr="0038244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756A"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363A"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93D4A"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2125"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3313"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474D" w14:textId="77777777" w:rsidR="00CB54B6" w:rsidRPr="00382449" w:rsidRDefault="00CB54B6" w:rsidP="003D5673">
            <w:pPr>
              <w:pStyle w:val="rowtabella0"/>
              <w:jc w:val="center"/>
              <w:rPr>
                <w:color w:val="002060"/>
              </w:rPr>
            </w:pPr>
            <w:r w:rsidRPr="0038244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9484A"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0756"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160E2" w14:textId="77777777" w:rsidR="00CB54B6" w:rsidRPr="00382449" w:rsidRDefault="00CB54B6" w:rsidP="003D5673">
            <w:pPr>
              <w:pStyle w:val="rowtabella0"/>
              <w:jc w:val="center"/>
              <w:rPr>
                <w:color w:val="002060"/>
              </w:rPr>
            </w:pPr>
            <w:r w:rsidRPr="00382449">
              <w:rPr>
                <w:color w:val="002060"/>
              </w:rPr>
              <w:t>0</w:t>
            </w:r>
          </w:p>
        </w:tc>
      </w:tr>
      <w:tr w:rsidR="00CB54B6" w:rsidRPr="00382449" w14:paraId="6A4156F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3902C" w14:textId="77777777" w:rsidR="00CB54B6" w:rsidRPr="00382449" w:rsidRDefault="00CB54B6" w:rsidP="003D5673">
            <w:pPr>
              <w:pStyle w:val="rowtabella0"/>
              <w:rPr>
                <w:color w:val="002060"/>
              </w:rPr>
            </w:pPr>
            <w:r w:rsidRPr="0038244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BF21"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11FB"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9E7A"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956B"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27AD"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F0CA"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4029" w14:textId="77777777" w:rsidR="00CB54B6" w:rsidRPr="00382449" w:rsidRDefault="00CB54B6" w:rsidP="003D5673">
            <w:pPr>
              <w:pStyle w:val="rowtabella0"/>
              <w:jc w:val="center"/>
              <w:rPr>
                <w:color w:val="002060"/>
              </w:rPr>
            </w:pPr>
            <w:r w:rsidRPr="003824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4960"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B19B" w14:textId="77777777" w:rsidR="00CB54B6" w:rsidRPr="00382449" w:rsidRDefault="00CB54B6" w:rsidP="003D5673">
            <w:pPr>
              <w:pStyle w:val="rowtabella0"/>
              <w:jc w:val="center"/>
              <w:rPr>
                <w:color w:val="002060"/>
              </w:rPr>
            </w:pPr>
            <w:r w:rsidRPr="00382449">
              <w:rPr>
                <w:color w:val="002060"/>
              </w:rPr>
              <w:t>0</w:t>
            </w:r>
          </w:p>
        </w:tc>
      </w:tr>
      <w:tr w:rsidR="00CB54B6" w:rsidRPr="00382449" w14:paraId="113579E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1D210" w14:textId="77777777" w:rsidR="00CB54B6" w:rsidRPr="00382449" w:rsidRDefault="00CB54B6" w:rsidP="003D5673">
            <w:pPr>
              <w:pStyle w:val="rowtabella0"/>
              <w:rPr>
                <w:color w:val="002060"/>
              </w:rPr>
            </w:pPr>
            <w:r w:rsidRPr="0038244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A095"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35C5"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87E89"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B41E8"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501B"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C1CD"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8C79"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BDDF"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EB88" w14:textId="77777777" w:rsidR="00CB54B6" w:rsidRPr="00382449" w:rsidRDefault="00CB54B6" w:rsidP="003D5673">
            <w:pPr>
              <w:pStyle w:val="rowtabella0"/>
              <w:jc w:val="center"/>
              <w:rPr>
                <w:color w:val="002060"/>
              </w:rPr>
            </w:pPr>
            <w:r w:rsidRPr="00382449">
              <w:rPr>
                <w:color w:val="002060"/>
              </w:rPr>
              <w:t>0</w:t>
            </w:r>
          </w:p>
        </w:tc>
      </w:tr>
      <w:tr w:rsidR="00CB54B6" w:rsidRPr="00382449" w14:paraId="40F1A26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16C6D" w14:textId="77777777" w:rsidR="00CB54B6" w:rsidRPr="00382449" w:rsidRDefault="00CB54B6" w:rsidP="003D5673">
            <w:pPr>
              <w:pStyle w:val="rowtabella0"/>
              <w:rPr>
                <w:color w:val="002060"/>
              </w:rPr>
            </w:pPr>
            <w:r w:rsidRPr="0038244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7A93"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1F3D"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25B9"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1DBF"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905AD"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76CB" w14:textId="77777777" w:rsidR="00CB54B6" w:rsidRPr="00382449" w:rsidRDefault="00CB54B6" w:rsidP="003D5673">
            <w:pPr>
              <w:pStyle w:val="rowtabella0"/>
              <w:jc w:val="center"/>
              <w:rPr>
                <w:color w:val="002060"/>
              </w:rPr>
            </w:pPr>
            <w:r w:rsidRPr="003824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92563" w14:textId="77777777" w:rsidR="00CB54B6" w:rsidRPr="00382449" w:rsidRDefault="00CB54B6" w:rsidP="003D5673">
            <w:pPr>
              <w:pStyle w:val="rowtabella0"/>
              <w:jc w:val="center"/>
              <w:rPr>
                <w:color w:val="002060"/>
              </w:rPr>
            </w:pPr>
            <w:r w:rsidRPr="0038244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0010"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B2906" w14:textId="77777777" w:rsidR="00CB54B6" w:rsidRPr="00382449" w:rsidRDefault="00CB54B6" w:rsidP="003D5673">
            <w:pPr>
              <w:pStyle w:val="rowtabella0"/>
              <w:jc w:val="center"/>
              <w:rPr>
                <w:color w:val="002060"/>
              </w:rPr>
            </w:pPr>
            <w:r w:rsidRPr="00382449">
              <w:rPr>
                <w:color w:val="002060"/>
              </w:rPr>
              <w:t>0</w:t>
            </w:r>
          </w:p>
        </w:tc>
      </w:tr>
      <w:tr w:rsidR="00CB54B6" w:rsidRPr="00382449" w14:paraId="4DC78CB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FE705" w14:textId="77777777" w:rsidR="00CB54B6" w:rsidRPr="00382449" w:rsidRDefault="00CB54B6" w:rsidP="003D5673">
            <w:pPr>
              <w:pStyle w:val="rowtabella0"/>
              <w:rPr>
                <w:color w:val="002060"/>
              </w:rPr>
            </w:pPr>
            <w:r w:rsidRPr="0038244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54A0"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659A"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98DE"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40E8"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F054"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9DA8"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1963"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BF42"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2E15" w14:textId="77777777" w:rsidR="00CB54B6" w:rsidRPr="00382449" w:rsidRDefault="00CB54B6" w:rsidP="003D5673">
            <w:pPr>
              <w:pStyle w:val="rowtabella0"/>
              <w:jc w:val="center"/>
              <w:rPr>
                <w:color w:val="002060"/>
              </w:rPr>
            </w:pPr>
            <w:r w:rsidRPr="00382449">
              <w:rPr>
                <w:color w:val="002060"/>
              </w:rPr>
              <w:t>0</w:t>
            </w:r>
          </w:p>
        </w:tc>
      </w:tr>
      <w:tr w:rsidR="00CB54B6" w:rsidRPr="00382449" w14:paraId="60B51D9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DD49E" w14:textId="77777777" w:rsidR="00CB54B6" w:rsidRPr="00382449" w:rsidRDefault="00CB54B6" w:rsidP="003D5673">
            <w:pPr>
              <w:pStyle w:val="rowtabella0"/>
              <w:rPr>
                <w:color w:val="002060"/>
              </w:rPr>
            </w:pPr>
            <w:r w:rsidRPr="0038244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9B92"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18B8"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F4CF"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51E2"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3D24"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7999" w14:textId="77777777" w:rsidR="00CB54B6" w:rsidRPr="00382449" w:rsidRDefault="00CB54B6" w:rsidP="003D5673">
            <w:pPr>
              <w:pStyle w:val="rowtabella0"/>
              <w:jc w:val="center"/>
              <w:rPr>
                <w:color w:val="002060"/>
              </w:rPr>
            </w:pPr>
            <w:r w:rsidRPr="003824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D585"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4194"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8CB1E" w14:textId="77777777" w:rsidR="00CB54B6" w:rsidRPr="00382449" w:rsidRDefault="00CB54B6" w:rsidP="003D5673">
            <w:pPr>
              <w:pStyle w:val="rowtabella0"/>
              <w:jc w:val="center"/>
              <w:rPr>
                <w:color w:val="002060"/>
              </w:rPr>
            </w:pPr>
            <w:r w:rsidRPr="00382449">
              <w:rPr>
                <w:color w:val="002060"/>
              </w:rPr>
              <w:t>0</w:t>
            </w:r>
          </w:p>
        </w:tc>
      </w:tr>
      <w:tr w:rsidR="00CB54B6" w:rsidRPr="00382449" w14:paraId="49FA1943"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CB53F" w14:textId="77777777" w:rsidR="00CB54B6" w:rsidRPr="00382449" w:rsidRDefault="00CB54B6" w:rsidP="003D5673">
            <w:pPr>
              <w:pStyle w:val="rowtabella0"/>
              <w:rPr>
                <w:color w:val="002060"/>
                <w:lang w:val="es-ES"/>
              </w:rPr>
            </w:pPr>
            <w:r w:rsidRPr="0038244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1FCBD"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CA1C"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59EF"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DD6D"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4989"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C352" w14:textId="77777777" w:rsidR="00CB54B6" w:rsidRPr="00382449" w:rsidRDefault="00CB54B6" w:rsidP="003D5673">
            <w:pPr>
              <w:pStyle w:val="rowtabella0"/>
              <w:jc w:val="center"/>
              <w:rPr>
                <w:color w:val="002060"/>
              </w:rPr>
            </w:pPr>
            <w:r w:rsidRPr="0038244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DD42" w14:textId="77777777" w:rsidR="00CB54B6" w:rsidRPr="00382449" w:rsidRDefault="00CB54B6" w:rsidP="003D5673">
            <w:pPr>
              <w:pStyle w:val="rowtabella0"/>
              <w:jc w:val="center"/>
              <w:rPr>
                <w:color w:val="002060"/>
              </w:rPr>
            </w:pPr>
            <w:r w:rsidRPr="0038244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F6DB"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0D26" w14:textId="77777777" w:rsidR="00CB54B6" w:rsidRPr="00382449" w:rsidRDefault="00CB54B6" w:rsidP="003D5673">
            <w:pPr>
              <w:pStyle w:val="rowtabella0"/>
              <w:jc w:val="center"/>
              <w:rPr>
                <w:color w:val="002060"/>
              </w:rPr>
            </w:pPr>
            <w:r w:rsidRPr="00382449">
              <w:rPr>
                <w:color w:val="002060"/>
              </w:rPr>
              <w:t>0</w:t>
            </w:r>
          </w:p>
        </w:tc>
      </w:tr>
      <w:tr w:rsidR="00CB54B6" w:rsidRPr="00382449" w14:paraId="5AC1AEA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7EA7F" w14:textId="77777777" w:rsidR="00CB54B6" w:rsidRPr="00382449" w:rsidRDefault="00CB54B6" w:rsidP="003D5673">
            <w:pPr>
              <w:pStyle w:val="rowtabella0"/>
              <w:rPr>
                <w:color w:val="002060"/>
              </w:rPr>
            </w:pPr>
            <w:r w:rsidRPr="0038244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BC4BB"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156C"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A1C2"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5AED"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32EF"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9F9E"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22AFE" w14:textId="77777777" w:rsidR="00CB54B6" w:rsidRPr="00382449" w:rsidRDefault="00CB54B6" w:rsidP="003D5673">
            <w:pPr>
              <w:pStyle w:val="rowtabella0"/>
              <w:jc w:val="center"/>
              <w:rPr>
                <w:color w:val="002060"/>
              </w:rPr>
            </w:pPr>
            <w:r w:rsidRPr="0038244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44C3" w14:textId="77777777" w:rsidR="00CB54B6" w:rsidRPr="00382449" w:rsidRDefault="00CB54B6" w:rsidP="003D5673">
            <w:pPr>
              <w:pStyle w:val="rowtabella0"/>
              <w:jc w:val="center"/>
              <w:rPr>
                <w:color w:val="002060"/>
              </w:rPr>
            </w:pPr>
            <w:r w:rsidRPr="0038244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DBA8" w14:textId="77777777" w:rsidR="00CB54B6" w:rsidRPr="00382449" w:rsidRDefault="00CB54B6" w:rsidP="003D5673">
            <w:pPr>
              <w:pStyle w:val="rowtabella0"/>
              <w:jc w:val="center"/>
              <w:rPr>
                <w:color w:val="002060"/>
              </w:rPr>
            </w:pPr>
            <w:r w:rsidRPr="00382449">
              <w:rPr>
                <w:color w:val="002060"/>
              </w:rPr>
              <w:t>0</w:t>
            </w:r>
          </w:p>
        </w:tc>
      </w:tr>
      <w:tr w:rsidR="00CB54B6" w:rsidRPr="00382449" w14:paraId="03C2DD79"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56D2E0" w14:textId="77777777" w:rsidR="00CB54B6" w:rsidRPr="00382449" w:rsidRDefault="00CB54B6" w:rsidP="003D5673">
            <w:pPr>
              <w:pStyle w:val="rowtabella0"/>
              <w:rPr>
                <w:color w:val="002060"/>
              </w:rPr>
            </w:pPr>
            <w:proofErr w:type="spellStart"/>
            <w:proofErr w:type="gramStart"/>
            <w:r w:rsidRPr="00382449">
              <w:rPr>
                <w:color w:val="002060"/>
              </w:rPr>
              <w:t>sq.B</w:t>
            </w:r>
            <w:proofErr w:type="spellEnd"/>
            <w:proofErr w:type="gramEnd"/>
            <w:r w:rsidRPr="00382449">
              <w:rPr>
                <w:color w:val="002060"/>
              </w:rPr>
              <w:t xml:space="preserve"> CSI GAUDIO </w:t>
            </w:r>
            <w:proofErr w:type="spellStart"/>
            <w:proofErr w:type="gramStart"/>
            <w:r w:rsidRPr="00382449">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C5C6"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1413"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D9E5"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FA7D"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4E27"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DF3F"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4CC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4BEC"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88568" w14:textId="77777777" w:rsidR="00CB54B6" w:rsidRPr="00382449" w:rsidRDefault="00CB54B6" w:rsidP="003D5673">
            <w:pPr>
              <w:pStyle w:val="rowtabella0"/>
              <w:jc w:val="center"/>
              <w:rPr>
                <w:color w:val="002060"/>
              </w:rPr>
            </w:pPr>
            <w:r w:rsidRPr="00382449">
              <w:rPr>
                <w:color w:val="002060"/>
              </w:rPr>
              <w:t>0</w:t>
            </w:r>
          </w:p>
        </w:tc>
      </w:tr>
    </w:tbl>
    <w:p w14:paraId="65B713A4" w14:textId="77777777" w:rsidR="00CB54B6" w:rsidRPr="00382449" w:rsidRDefault="00CB54B6" w:rsidP="00CB54B6">
      <w:pPr>
        <w:pStyle w:val="breakline"/>
        <w:rPr>
          <w:rFonts w:eastAsiaTheme="minorEastAsia"/>
          <w:color w:val="002060"/>
        </w:rPr>
      </w:pPr>
    </w:p>
    <w:p w14:paraId="3B796C9F" w14:textId="77777777" w:rsidR="00CB54B6" w:rsidRPr="00382449" w:rsidRDefault="00CB54B6" w:rsidP="00CB54B6">
      <w:pPr>
        <w:pStyle w:val="breakline"/>
        <w:rPr>
          <w:color w:val="002060"/>
        </w:rPr>
      </w:pPr>
    </w:p>
    <w:p w14:paraId="3C48D4C5" w14:textId="77777777" w:rsidR="00CB54B6" w:rsidRPr="00382449" w:rsidRDefault="00CB54B6" w:rsidP="00CB54B6">
      <w:pPr>
        <w:pStyle w:val="sottotitolocampionato10"/>
        <w:rPr>
          <w:color w:val="002060"/>
        </w:rPr>
      </w:pPr>
      <w:r w:rsidRPr="0038244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07DA6DC8"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76E92"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9AB30"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9033E"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E1AD7"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8A895"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84D59"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C147E"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AF25A"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03298"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1F180" w14:textId="77777777" w:rsidR="00CB54B6" w:rsidRPr="00382449" w:rsidRDefault="00CB54B6" w:rsidP="003D5673">
            <w:pPr>
              <w:pStyle w:val="headertabella0"/>
              <w:rPr>
                <w:color w:val="002060"/>
              </w:rPr>
            </w:pPr>
            <w:r w:rsidRPr="00382449">
              <w:rPr>
                <w:color w:val="002060"/>
              </w:rPr>
              <w:t>PE</w:t>
            </w:r>
          </w:p>
        </w:tc>
      </w:tr>
      <w:tr w:rsidR="00CB54B6" w:rsidRPr="00382449" w14:paraId="2FF59947"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2408F" w14:textId="77777777" w:rsidR="00CB54B6" w:rsidRPr="00382449" w:rsidRDefault="00CB54B6" w:rsidP="003D5673">
            <w:pPr>
              <w:pStyle w:val="rowtabella0"/>
              <w:rPr>
                <w:color w:val="002060"/>
              </w:rPr>
            </w:pPr>
            <w:r w:rsidRPr="0038244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A2EA"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B33E"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08E5"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C1BF2"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FC31"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9F38" w14:textId="77777777" w:rsidR="00CB54B6" w:rsidRPr="00382449" w:rsidRDefault="00CB54B6" w:rsidP="003D5673">
            <w:pPr>
              <w:pStyle w:val="rowtabella0"/>
              <w:jc w:val="center"/>
              <w:rPr>
                <w:color w:val="002060"/>
              </w:rPr>
            </w:pPr>
            <w:r w:rsidRPr="0038244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02C3"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9709" w14:textId="77777777" w:rsidR="00CB54B6" w:rsidRPr="00382449" w:rsidRDefault="00CB54B6" w:rsidP="003D5673">
            <w:pPr>
              <w:pStyle w:val="rowtabella0"/>
              <w:jc w:val="center"/>
              <w:rPr>
                <w:color w:val="002060"/>
              </w:rPr>
            </w:pPr>
            <w:r w:rsidRPr="0038244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DD7C" w14:textId="77777777" w:rsidR="00CB54B6" w:rsidRPr="00382449" w:rsidRDefault="00CB54B6" w:rsidP="003D5673">
            <w:pPr>
              <w:pStyle w:val="rowtabella0"/>
              <w:jc w:val="center"/>
              <w:rPr>
                <w:color w:val="002060"/>
              </w:rPr>
            </w:pPr>
            <w:r w:rsidRPr="00382449">
              <w:rPr>
                <w:color w:val="002060"/>
              </w:rPr>
              <w:t>0</w:t>
            </w:r>
          </w:p>
        </w:tc>
      </w:tr>
      <w:tr w:rsidR="00CB54B6" w:rsidRPr="00382449" w14:paraId="556435C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615F7" w14:textId="77777777" w:rsidR="00CB54B6" w:rsidRPr="00382449" w:rsidRDefault="00CB54B6" w:rsidP="003D5673">
            <w:pPr>
              <w:pStyle w:val="rowtabella0"/>
              <w:rPr>
                <w:color w:val="002060"/>
              </w:rPr>
            </w:pPr>
            <w:r w:rsidRPr="0038244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8CC6"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3050"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6998"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C1DC"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065D"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F7EC" w14:textId="77777777" w:rsidR="00CB54B6" w:rsidRPr="00382449" w:rsidRDefault="00CB54B6" w:rsidP="003D5673">
            <w:pPr>
              <w:pStyle w:val="rowtabella0"/>
              <w:jc w:val="center"/>
              <w:rPr>
                <w:color w:val="002060"/>
              </w:rPr>
            </w:pPr>
            <w:r w:rsidRPr="0038244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0647"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AC111"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5289" w14:textId="77777777" w:rsidR="00CB54B6" w:rsidRPr="00382449" w:rsidRDefault="00CB54B6" w:rsidP="003D5673">
            <w:pPr>
              <w:pStyle w:val="rowtabella0"/>
              <w:jc w:val="center"/>
              <w:rPr>
                <w:color w:val="002060"/>
              </w:rPr>
            </w:pPr>
            <w:r w:rsidRPr="00382449">
              <w:rPr>
                <w:color w:val="002060"/>
              </w:rPr>
              <w:t>0</w:t>
            </w:r>
          </w:p>
        </w:tc>
      </w:tr>
      <w:tr w:rsidR="00CB54B6" w:rsidRPr="00382449" w14:paraId="262CAD17"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0BFD6" w14:textId="77777777" w:rsidR="00CB54B6" w:rsidRPr="00382449" w:rsidRDefault="00CB54B6" w:rsidP="003D5673">
            <w:pPr>
              <w:pStyle w:val="rowtabella0"/>
              <w:rPr>
                <w:color w:val="002060"/>
              </w:rPr>
            </w:pPr>
            <w:r w:rsidRPr="00382449">
              <w:rPr>
                <w:color w:val="002060"/>
              </w:rPr>
              <w:t xml:space="preserve">A.S.D. </w:t>
            </w:r>
            <w:proofErr w:type="gramStart"/>
            <w:r w:rsidRPr="0038244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175D"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FB1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72F2"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6C3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6850"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9DA0" w14:textId="77777777" w:rsidR="00CB54B6" w:rsidRPr="00382449" w:rsidRDefault="00CB54B6" w:rsidP="003D5673">
            <w:pPr>
              <w:pStyle w:val="rowtabella0"/>
              <w:jc w:val="center"/>
              <w:rPr>
                <w:color w:val="002060"/>
              </w:rPr>
            </w:pPr>
            <w:r w:rsidRPr="0038244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F7C9"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3D31A"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7AAB" w14:textId="77777777" w:rsidR="00CB54B6" w:rsidRPr="00382449" w:rsidRDefault="00CB54B6" w:rsidP="003D5673">
            <w:pPr>
              <w:pStyle w:val="rowtabella0"/>
              <w:jc w:val="center"/>
              <w:rPr>
                <w:color w:val="002060"/>
              </w:rPr>
            </w:pPr>
            <w:r w:rsidRPr="00382449">
              <w:rPr>
                <w:color w:val="002060"/>
              </w:rPr>
              <w:t>0</w:t>
            </w:r>
          </w:p>
        </w:tc>
      </w:tr>
      <w:tr w:rsidR="00CB54B6" w:rsidRPr="00382449" w14:paraId="6ACE5130"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92353" w14:textId="77777777" w:rsidR="00CB54B6" w:rsidRPr="00382449" w:rsidRDefault="00CB54B6" w:rsidP="003D5673">
            <w:pPr>
              <w:pStyle w:val="rowtabella0"/>
              <w:rPr>
                <w:color w:val="002060"/>
              </w:rPr>
            </w:pPr>
            <w:r w:rsidRPr="0038244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E411"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53DD"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3082"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C24B"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93A2"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38644" w14:textId="77777777" w:rsidR="00CB54B6" w:rsidRPr="00382449" w:rsidRDefault="00CB54B6" w:rsidP="003D5673">
            <w:pPr>
              <w:pStyle w:val="rowtabella0"/>
              <w:jc w:val="center"/>
              <w:rPr>
                <w:color w:val="002060"/>
              </w:rPr>
            </w:pPr>
            <w:r w:rsidRPr="0038244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C56E" w14:textId="77777777" w:rsidR="00CB54B6" w:rsidRPr="00382449" w:rsidRDefault="00CB54B6" w:rsidP="003D5673">
            <w:pPr>
              <w:pStyle w:val="rowtabella0"/>
              <w:jc w:val="center"/>
              <w:rPr>
                <w:color w:val="002060"/>
              </w:rPr>
            </w:pPr>
            <w:r w:rsidRPr="0038244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CE7ED"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3634" w14:textId="77777777" w:rsidR="00CB54B6" w:rsidRPr="00382449" w:rsidRDefault="00CB54B6" w:rsidP="003D5673">
            <w:pPr>
              <w:pStyle w:val="rowtabella0"/>
              <w:jc w:val="center"/>
              <w:rPr>
                <w:color w:val="002060"/>
              </w:rPr>
            </w:pPr>
            <w:r w:rsidRPr="00382449">
              <w:rPr>
                <w:color w:val="002060"/>
              </w:rPr>
              <w:t>0</w:t>
            </w:r>
          </w:p>
        </w:tc>
      </w:tr>
      <w:tr w:rsidR="00CB54B6" w:rsidRPr="00382449" w14:paraId="57456DFA"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D98A6" w14:textId="77777777" w:rsidR="00CB54B6" w:rsidRPr="00382449" w:rsidRDefault="00CB54B6" w:rsidP="003D5673">
            <w:pPr>
              <w:pStyle w:val="rowtabella0"/>
              <w:rPr>
                <w:color w:val="002060"/>
              </w:rPr>
            </w:pPr>
            <w:r w:rsidRPr="0038244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D5AD"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F84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CE78"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D146"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31B0"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FCCF"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832A"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C6BD"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0A63" w14:textId="77777777" w:rsidR="00CB54B6" w:rsidRPr="00382449" w:rsidRDefault="00CB54B6" w:rsidP="003D5673">
            <w:pPr>
              <w:pStyle w:val="rowtabella0"/>
              <w:jc w:val="center"/>
              <w:rPr>
                <w:color w:val="002060"/>
              </w:rPr>
            </w:pPr>
            <w:r w:rsidRPr="00382449">
              <w:rPr>
                <w:color w:val="002060"/>
              </w:rPr>
              <w:t>0</w:t>
            </w:r>
          </w:p>
        </w:tc>
      </w:tr>
      <w:tr w:rsidR="00CB54B6" w:rsidRPr="00382449" w14:paraId="5E83A5A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8ECE2" w14:textId="77777777" w:rsidR="00CB54B6" w:rsidRPr="00382449" w:rsidRDefault="00CB54B6" w:rsidP="003D5673">
            <w:pPr>
              <w:pStyle w:val="rowtabella0"/>
              <w:rPr>
                <w:color w:val="002060"/>
              </w:rPr>
            </w:pPr>
            <w:r w:rsidRPr="00382449">
              <w:rPr>
                <w:color w:val="002060"/>
              </w:rPr>
              <w:lastRenderedPageBreak/>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6482" w14:textId="77777777" w:rsidR="00CB54B6" w:rsidRPr="00382449" w:rsidRDefault="00CB54B6" w:rsidP="003D5673">
            <w:pPr>
              <w:pStyle w:val="rowtabella0"/>
              <w:jc w:val="center"/>
              <w:rPr>
                <w:color w:val="002060"/>
              </w:rPr>
            </w:pPr>
            <w:r w:rsidRPr="003824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90DE"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4C9E"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3D89"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9F96"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3023"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5EE5"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4929"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9F28" w14:textId="77777777" w:rsidR="00CB54B6" w:rsidRPr="00382449" w:rsidRDefault="00CB54B6" w:rsidP="003D5673">
            <w:pPr>
              <w:pStyle w:val="rowtabella0"/>
              <w:jc w:val="center"/>
              <w:rPr>
                <w:color w:val="002060"/>
              </w:rPr>
            </w:pPr>
            <w:r w:rsidRPr="00382449">
              <w:rPr>
                <w:color w:val="002060"/>
              </w:rPr>
              <w:t>0</w:t>
            </w:r>
          </w:p>
        </w:tc>
      </w:tr>
      <w:tr w:rsidR="00CB54B6" w:rsidRPr="00382449" w14:paraId="43BCA21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62B76" w14:textId="77777777" w:rsidR="00CB54B6" w:rsidRPr="00382449" w:rsidRDefault="00CB54B6" w:rsidP="003D5673">
            <w:pPr>
              <w:pStyle w:val="rowtabella0"/>
              <w:rPr>
                <w:color w:val="002060"/>
              </w:rPr>
            </w:pPr>
            <w:r w:rsidRPr="0038244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587B"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6862"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61A0"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11C9"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43FC"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C69A"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2FAA8" w14:textId="77777777" w:rsidR="00CB54B6" w:rsidRPr="00382449" w:rsidRDefault="00CB54B6" w:rsidP="003D5673">
            <w:pPr>
              <w:pStyle w:val="rowtabella0"/>
              <w:jc w:val="center"/>
              <w:rPr>
                <w:color w:val="002060"/>
              </w:rPr>
            </w:pPr>
            <w:r w:rsidRPr="003824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CA69"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EDA5" w14:textId="77777777" w:rsidR="00CB54B6" w:rsidRPr="00382449" w:rsidRDefault="00CB54B6" w:rsidP="003D5673">
            <w:pPr>
              <w:pStyle w:val="rowtabella0"/>
              <w:jc w:val="center"/>
              <w:rPr>
                <w:color w:val="002060"/>
              </w:rPr>
            </w:pPr>
            <w:r w:rsidRPr="00382449">
              <w:rPr>
                <w:color w:val="002060"/>
              </w:rPr>
              <w:t>0</w:t>
            </w:r>
          </w:p>
        </w:tc>
      </w:tr>
      <w:tr w:rsidR="00CB54B6" w:rsidRPr="00382449" w14:paraId="3EC894F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238D3" w14:textId="77777777" w:rsidR="00CB54B6" w:rsidRPr="00382449" w:rsidRDefault="00CB54B6" w:rsidP="003D5673">
            <w:pPr>
              <w:pStyle w:val="rowtabella0"/>
              <w:rPr>
                <w:color w:val="002060"/>
              </w:rPr>
            </w:pPr>
            <w:r w:rsidRPr="00382449">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B78B"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0E84"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8836"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6A8A"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31D26"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4606"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1A89" w14:textId="77777777" w:rsidR="00CB54B6" w:rsidRPr="00382449" w:rsidRDefault="00CB54B6" w:rsidP="003D5673">
            <w:pPr>
              <w:pStyle w:val="rowtabella0"/>
              <w:jc w:val="center"/>
              <w:rPr>
                <w:color w:val="002060"/>
              </w:rPr>
            </w:pPr>
            <w:r w:rsidRPr="0038244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E91D"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D43A" w14:textId="77777777" w:rsidR="00CB54B6" w:rsidRPr="00382449" w:rsidRDefault="00CB54B6" w:rsidP="003D5673">
            <w:pPr>
              <w:pStyle w:val="rowtabella0"/>
              <w:jc w:val="center"/>
              <w:rPr>
                <w:color w:val="002060"/>
              </w:rPr>
            </w:pPr>
            <w:r w:rsidRPr="00382449">
              <w:rPr>
                <w:color w:val="002060"/>
              </w:rPr>
              <w:t>0</w:t>
            </w:r>
          </w:p>
        </w:tc>
      </w:tr>
      <w:tr w:rsidR="00CB54B6" w:rsidRPr="00382449" w14:paraId="2A8CD890"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827D8" w14:textId="77777777" w:rsidR="00CB54B6" w:rsidRPr="00382449" w:rsidRDefault="00CB54B6" w:rsidP="003D5673">
            <w:pPr>
              <w:pStyle w:val="rowtabella0"/>
              <w:rPr>
                <w:color w:val="002060"/>
              </w:rPr>
            </w:pPr>
            <w:r w:rsidRPr="0038244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47F6"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6E94"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DECF"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8A2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24FA"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5094"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1BBA"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8004"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044D" w14:textId="77777777" w:rsidR="00CB54B6" w:rsidRPr="00382449" w:rsidRDefault="00CB54B6" w:rsidP="003D5673">
            <w:pPr>
              <w:pStyle w:val="rowtabella0"/>
              <w:jc w:val="center"/>
              <w:rPr>
                <w:color w:val="002060"/>
              </w:rPr>
            </w:pPr>
            <w:r w:rsidRPr="00382449">
              <w:rPr>
                <w:color w:val="002060"/>
              </w:rPr>
              <w:t>0</w:t>
            </w:r>
          </w:p>
        </w:tc>
      </w:tr>
    </w:tbl>
    <w:p w14:paraId="785CD6F0" w14:textId="77777777" w:rsidR="00CB54B6" w:rsidRDefault="00CB54B6" w:rsidP="00CB54B6">
      <w:pPr>
        <w:pStyle w:val="breakline"/>
        <w:rPr>
          <w:rFonts w:eastAsiaTheme="minorEastAsia"/>
          <w:color w:val="002060"/>
        </w:rPr>
      </w:pPr>
    </w:p>
    <w:p w14:paraId="7E4B1EEE" w14:textId="77777777" w:rsidR="00A227A2" w:rsidRPr="00382449" w:rsidRDefault="00A227A2" w:rsidP="00A227A2">
      <w:pPr>
        <w:pStyle w:val="titoloprinc0"/>
        <w:rPr>
          <w:color w:val="002060"/>
        </w:rPr>
      </w:pPr>
      <w:r>
        <w:rPr>
          <w:color w:val="002060"/>
        </w:rPr>
        <w:t>PROGRAMMA GARE</w:t>
      </w:r>
    </w:p>
    <w:p w14:paraId="537D058F" w14:textId="77777777" w:rsidR="00A227A2" w:rsidRDefault="00A227A2" w:rsidP="00CB54B6">
      <w:pPr>
        <w:pStyle w:val="breakline"/>
        <w:rPr>
          <w:rFonts w:eastAsiaTheme="minorEastAsia"/>
          <w:color w:val="002060"/>
        </w:rPr>
      </w:pPr>
    </w:p>
    <w:p w14:paraId="54AD5F72" w14:textId="77777777" w:rsidR="00A227A2" w:rsidRPr="00D63BDD" w:rsidRDefault="00A227A2" w:rsidP="00A227A2">
      <w:pPr>
        <w:pStyle w:val="sottotitolocampionato10"/>
        <w:rPr>
          <w:color w:val="002060"/>
        </w:rPr>
      </w:pPr>
      <w:r w:rsidRPr="00D63BDD">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A227A2" w:rsidRPr="00D63BDD" w14:paraId="4EFA946E"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37D58"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C6625"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776BB"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29CE1"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93F61"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12555"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21774"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6C39485B"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1D3140" w14:textId="77777777" w:rsidR="00A227A2" w:rsidRPr="00D63BDD" w:rsidRDefault="00A227A2" w:rsidP="003D5673">
            <w:pPr>
              <w:pStyle w:val="rowtabella0"/>
              <w:rPr>
                <w:color w:val="002060"/>
              </w:rPr>
            </w:pPr>
            <w:r w:rsidRPr="00D63BDD">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756AA" w14:textId="77777777" w:rsidR="00A227A2" w:rsidRPr="00D63BDD" w:rsidRDefault="00A227A2" w:rsidP="003D5673">
            <w:pPr>
              <w:pStyle w:val="rowtabella0"/>
              <w:rPr>
                <w:color w:val="002060"/>
              </w:rPr>
            </w:pPr>
            <w:r w:rsidRPr="00D63BDD">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49FAE"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ED3F0" w14:textId="77777777" w:rsidR="00A227A2" w:rsidRPr="00D63BDD" w:rsidRDefault="00A227A2" w:rsidP="003D5673">
            <w:pPr>
              <w:pStyle w:val="rowtabella0"/>
              <w:rPr>
                <w:color w:val="002060"/>
              </w:rPr>
            </w:pPr>
            <w:r w:rsidRPr="00D63BDD">
              <w:rPr>
                <w:color w:val="002060"/>
              </w:rPr>
              <w:t>10/01/2026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59699" w14:textId="77777777" w:rsidR="00A227A2" w:rsidRPr="00D63BDD" w:rsidRDefault="00A227A2" w:rsidP="003D5673">
            <w:pPr>
              <w:pStyle w:val="rowtabella0"/>
              <w:rPr>
                <w:color w:val="002060"/>
              </w:rPr>
            </w:pPr>
            <w:r w:rsidRPr="00D63BDD">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F4187" w14:textId="77777777" w:rsidR="00A227A2" w:rsidRPr="00D63BDD" w:rsidRDefault="00A227A2" w:rsidP="003D5673">
            <w:pPr>
              <w:pStyle w:val="rowtabella0"/>
              <w:rPr>
                <w:color w:val="002060"/>
              </w:rPr>
            </w:pPr>
            <w:r w:rsidRPr="00D63BDD">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198A2" w14:textId="77777777" w:rsidR="00A227A2" w:rsidRPr="00D63BDD" w:rsidRDefault="00A227A2" w:rsidP="003D5673">
            <w:pPr>
              <w:pStyle w:val="rowtabella0"/>
              <w:rPr>
                <w:color w:val="002060"/>
              </w:rPr>
            </w:pPr>
            <w:r w:rsidRPr="00D63BDD">
              <w:rPr>
                <w:color w:val="002060"/>
              </w:rPr>
              <w:t>VIA ROMA 201</w:t>
            </w:r>
          </w:p>
        </w:tc>
      </w:tr>
      <w:tr w:rsidR="00A227A2" w:rsidRPr="00D63BDD" w14:paraId="1D0AE09D"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99AC2A" w14:textId="77777777" w:rsidR="00A227A2" w:rsidRPr="00D63BDD" w:rsidRDefault="00A227A2" w:rsidP="003D5673">
            <w:pPr>
              <w:pStyle w:val="rowtabella0"/>
              <w:rPr>
                <w:color w:val="002060"/>
              </w:rPr>
            </w:pPr>
            <w:r w:rsidRPr="00D63BDD">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6EB0AE" w14:textId="77777777" w:rsidR="00A227A2" w:rsidRPr="00D63BDD" w:rsidRDefault="00A227A2" w:rsidP="003D5673">
            <w:pPr>
              <w:pStyle w:val="rowtabella0"/>
              <w:rPr>
                <w:color w:val="002060"/>
              </w:rPr>
            </w:pPr>
            <w:r w:rsidRPr="00D63BDD">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7CF2EE"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8067A1" w14:textId="77777777" w:rsidR="00A227A2" w:rsidRPr="00D63BDD" w:rsidRDefault="00A227A2" w:rsidP="003D5673">
            <w:pPr>
              <w:pStyle w:val="rowtabella0"/>
              <w:rPr>
                <w:color w:val="002060"/>
              </w:rPr>
            </w:pPr>
            <w:r w:rsidRPr="00D63BDD">
              <w:rPr>
                <w:color w:val="002060"/>
              </w:rPr>
              <w:t>10/01/2026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147D28" w14:textId="77777777" w:rsidR="00A227A2" w:rsidRPr="00D63BDD" w:rsidRDefault="00A227A2" w:rsidP="003D5673">
            <w:pPr>
              <w:pStyle w:val="rowtabella0"/>
              <w:rPr>
                <w:color w:val="002060"/>
              </w:rPr>
            </w:pPr>
            <w:r w:rsidRPr="00D63BDD">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123023" w14:textId="77777777" w:rsidR="00A227A2" w:rsidRPr="00D63BDD" w:rsidRDefault="00A227A2" w:rsidP="003D5673">
            <w:pPr>
              <w:pStyle w:val="rowtabella0"/>
              <w:rPr>
                <w:color w:val="002060"/>
              </w:rPr>
            </w:pPr>
            <w:r w:rsidRPr="00D63BDD">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CD88EE" w14:textId="77777777" w:rsidR="00A227A2" w:rsidRPr="00D63BDD" w:rsidRDefault="00A227A2" w:rsidP="003D5673">
            <w:pPr>
              <w:pStyle w:val="rowtabella0"/>
              <w:rPr>
                <w:color w:val="002060"/>
              </w:rPr>
            </w:pPr>
            <w:r w:rsidRPr="00D63BDD">
              <w:rPr>
                <w:color w:val="002060"/>
              </w:rPr>
              <w:t>VIA FALCONARA</w:t>
            </w:r>
          </w:p>
        </w:tc>
      </w:tr>
      <w:tr w:rsidR="00A227A2" w:rsidRPr="00D63BDD" w14:paraId="0A735065"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7ABD2" w14:textId="77777777" w:rsidR="00A227A2" w:rsidRPr="00D63BDD" w:rsidRDefault="00A227A2" w:rsidP="003D5673">
            <w:pPr>
              <w:pStyle w:val="rowtabella0"/>
              <w:rPr>
                <w:color w:val="002060"/>
              </w:rPr>
            </w:pPr>
            <w:r w:rsidRPr="00D63BDD">
              <w:rPr>
                <w:color w:val="002060"/>
              </w:rPr>
              <w:t xml:space="preserve">CSI GAUDIO </w:t>
            </w:r>
            <w:proofErr w:type="spellStart"/>
            <w:proofErr w:type="gramStart"/>
            <w:r w:rsidRPr="00D63BD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676763" w14:textId="77777777" w:rsidR="00A227A2" w:rsidRPr="00D63BDD" w:rsidRDefault="00A227A2" w:rsidP="003D5673">
            <w:pPr>
              <w:pStyle w:val="rowtabella0"/>
              <w:rPr>
                <w:color w:val="002060"/>
              </w:rPr>
            </w:pPr>
            <w:r w:rsidRPr="00D63BDD">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F62179"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6EF700" w14:textId="77777777" w:rsidR="00A227A2" w:rsidRPr="00D63BDD" w:rsidRDefault="00A227A2" w:rsidP="003D5673">
            <w:pPr>
              <w:pStyle w:val="rowtabella0"/>
              <w:rPr>
                <w:color w:val="002060"/>
              </w:rPr>
            </w:pPr>
            <w:r w:rsidRPr="00D63BDD">
              <w:rPr>
                <w:color w:val="002060"/>
              </w:rPr>
              <w:t>10/01/2026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067EE2" w14:textId="77777777" w:rsidR="00A227A2" w:rsidRPr="00D63BDD" w:rsidRDefault="00A227A2" w:rsidP="003D5673">
            <w:pPr>
              <w:pStyle w:val="rowtabella0"/>
              <w:rPr>
                <w:color w:val="002060"/>
              </w:rPr>
            </w:pPr>
            <w:r w:rsidRPr="00D63BD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E93AD" w14:textId="77777777" w:rsidR="00A227A2" w:rsidRPr="00D63BDD" w:rsidRDefault="00A227A2" w:rsidP="003D5673">
            <w:pPr>
              <w:pStyle w:val="rowtabella0"/>
              <w:rPr>
                <w:color w:val="002060"/>
              </w:rPr>
            </w:pPr>
            <w:r w:rsidRPr="00D63B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3F2B8" w14:textId="77777777" w:rsidR="00A227A2" w:rsidRPr="00D63BDD" w:rsidRDefault="00A227A2" w:rsidP="003D5673">
            <w:pPr>
              <w:pStyle w:val="rowtabella0"/>
              <w:rPr>
                <w:color w:val="002060"/>
              </w:rPr>
            </w:pPr>
            <w:r w:rsidRPr="00D63BDD">
              <w:rPr>
                <w:color w:val="002060"/>
              </w:rPr>
              <w:t>VIA DEI TESSITORI</w:t>
            </w:r>
          </w:p>
        </w:tc>
      </w:tr>
      <w:tr w:rsidR="00A227A2" w:rsidRPr="00D63BDD" w14:paraId="71B84C9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DFDF94" w14:textId="77777777" w:rsidR="00A227A2" w:rsidRPr="00D63BDD" w:rsidRDefault="00A227A2" w:rsidP="003D5673">
            <w:pPr>
              <w:pStyle w:val="rowtabella0"/>
              <w:rPr>
                <w:color w:val="002060"/>
              </w:rPr>
            </w:pPr>
            <w:r w:rsidRPr="00D63BD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90DCAD" w14:textId="77777777" w:rsidR="00A227A2" w:rsidRPr="00D63BDD" w:rsidRDefault="00A227A2" w:rsidP="003D5673">
            <w:pPr>
              <w:pStyle w:val="rowtabella0"/>
              <w:rPr>
                <w:color w:val="002060"/>
              </w:rPr>
            </w:pPr>
            <w:r w:rsidRPr="00D63BDD">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6E9D42"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93C098" w14:textId="77777777" w:rsidR="00A227A2" w:rsidRPr="00D63BDD" w:rsidRDefault="00A227A2" w:rsidP="003D5673">
            <w:pPr>
              <w:pStyle w:val="rowtabella0"/>
              <w:rPr>
                <w:color w:val="002060"/>
              </w:rPr>
            </w:pPr>
            <w:r w:rsidRPr="00D63BDD">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507C55" w14:textId="77777777" w:rsidR="00A227A2" w:rsidRPr="00D63BDD" w:rsidRDefault="00A227A2" w:rsidP="003D5673">
            <w:pPr>
              <w:pStyle w:val="rowtabella0"/>
              <w:rPr>
                <w:color w:val="002060"/>
              </w:rPr>
            </w:pPr>
            <w:r w:rsidRPr="00D63BD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E9F1F" w14:textId="77777777" w:rsidR="00A227A2" w:rsidRPr="00D63BDD" w:rsidRDefault="00A227A2" w:rsidP="003D5673">
            <w:pPr>
              <w:pStyle w:val="rowtabella0"/>
              <w:rPr>
                <w:color w:val="002060"/>
              </w:rPr>
            </w:pPr>
            <w:r w:rsidRPr="00D63BD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EB44BA" w14:textId="77777777" w:rsidR="00A227A2" w:rsidRPr="00D63BDD" w:rsidRDefault="00A227A2" w:rsidP="003D5673">
            <w:pPr>
              <w:pStyle w:val="rowtabella0"/>
              <w:rPr>
                <w:color w:val="002060"/>
              </w:rPr>
            </w:pPr>
            <w:r w:rsidRPr="00D63BDD">
              <w:rPr>
                <w:color w:val="002060"/>
              </w:rPr>
              <w:t xml:space="preserve">VIA </w:t>
            </w:r>
            <w:proofErr w:type="gramStart"/>
            <w:r w:rsidRPr="00D63BDD">
              <w:rPr>
                <w:color w:val="002060"/>
              </w:rPr>
              <w:t>B.BUOZZI</w:t>
            </w:r>
            <w:proofErr w:type="gramEnd"/>
          </w:p>
        </w:tc>
      </w:tr>
      <w:tr w:rsidR="00A227A2" w:rsidRPr="00D63BDD" w14:paraId="20E80003"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5F1F76" w14:textId="77777777" w:rsidR="00A227A2" w:rsidRPr="00D63BDD" w:rsidRDefault="00A227A2" w:rsidP="003D5673">
            <w:pPr>
              <w:pStyle w:val="rowtabella0"/>
              <w:rPr>
                <w:color w:val="002060"/>
              </w:rPr>
            </w:pPr>
            <w:r w:rsidRPr="00D63BDD">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6CD34" w14:textId="77777777" w:rsidR="00A227A2" w:rsidRPr="00D63BDD" w:rsidRDefault="00A227A2" w:rsidP="003D5673">
            <w:pPr>
              <w:pStyle w:val="rowtabella0"/>
              <w:rPr>
                <w:color w:val="002060"/>
              </w:rPr>
            </w:pPr>
            <w:r w:rsidRPr="00D63BDD">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B2DD8"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A64CE" w14:textId="77777777" w:rsidR="00A227A2" w:rsidRPr="00D63BDD" w:rsidRDefault="00A227A2" w:rsidP="003D5673">
            <w:pPr>
              <w:pStyle w:val="rowtabella0"/>
              <w:rPr>
                <w:color w:val="002060"/>
              </w:rPr>
            </w:pPr>
            <w:r w:rsidRPr="00D63BDD">
              <w:rPr>
                <w:color w:val="002060"/>
              </w:rPr>
              <w:t>11/01/2026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9E231" w14:textId="77777777" w:rsidR="00A227A2" w:rsidRPr="00D63BDD" w:rsidRDefault="00A227A2" w:rsidP="003D5673">
            <w:pPr>
              <w:pStyle w:val="rowtabella0"/>
              <w:rPr>
                <w:color w:val="002060"/>
              </w:rPr>
            </w:pPr>
            <w:r w:rsidRPr="00D63BDD">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743DA" w14:textId="77777777" w:rsidR="00A227A2" w:rsidRPr="00D63BDD" w:rsidRDefault="00A227A2" w:rsidP="003D5673">
            <w:pPr>
              <w:pStyle w:val="rowtabella0"/>
              <w:rPr>
                <w:color w:val="002060"/>
              </w:rPr>
            </w:pPr>
            <w:r w:rsidRPr="00D63BD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2B1B3" w14:textId="77777777" w:rsidR="00A227A2" w:rsidRPr="00D63BDD" w:rsidRDefault="00A227A2" w:rsidP="003D5673">
            <w:pPr>
              <w:pStyle w:val="rowtabella0"/>
              <w:rPr>
                <w:color w:val="002060"/>
              </w:rPr>
            </w:pPr>
            <w:r w:rsidRPr="00D63BDD">
              <w:rPr>
                <w:color w:val="002060"/>
              </w:rPr>
              <w:t>VIA DEI TESSITORI</w:t>
            </w:r>
          </w:p>
        </w:tc>
      </w:tr>
    </w:tbl>
    <w:p w14:paraId="7F5540B6" w14:textId="77777777" w:rsidR="00A227A2" w:rsidRPr="00D63BDD" w:rsidRDefault="00A227A2" w:rsidP="00A227A2">
      <w:pPr>
        <w:pStyle w:val="breakline"/>
        <w:rPr>
          <w:rFonts w:eastAsiaTheme="minorEastAsia"/>
          <w:color w:val="002060"/>
        </w:rPr>
      </w:pPr>
    </w:p>
    <w:p w14:paraId="04A08D38" w14:textId="77777777" w:rsidR="00A227A2" w:rsidRPr="00D63BDD" w:rsidRDefault="00A227A2" w:rsidP="00A227A2">
      <w:pPr>
        <w:pStyle w:val="breakline"/>
        <w:rPr>
          <w:color w:val="002060"/>
        </w:rPr>
      </w:pPr>
    </w:p>
    <w:p w14:paraId="1E563DA4" w14:textId="77777777" w:rsidR="00A227A2" w:rsidRPr="00D63BDD" w:rsidRDefault="00A227A2" w:rsidP="00A227A2">
      <w:pPr>
        <w:pStyle w:val="breakline"/>
        <w:rPr>
          <w:color w:val="002060"/>
        </w:rPr>
      </w:pPr>
    </w:p>
    <w:p w14:paraId="6D877B11" w14:textId="77777777" w:rsidR="00A227A2" w:rsidRPr="00D63BDD" w:rsidRDefault="00A227A2" w:rsidP="00A227A2">
      <w:pPr>
        <w:pStyle w:val="sottotitolocampionato10"/>
        <w:rPr>
          <w:color w:val="002060"/>
        </w:rPr>
      </w:pPr>
      <w:r w:rsidRPr="00D63BDD">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A227A2" w:rsidRPr="00D63BDD" w14:paraId="4677884E"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927C0"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6ABDF"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C498E"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E8CC2"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AC390"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D1550"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75D6B"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460D6EBD"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B503E5" w14:textId="77777777" w:rsidR="00A227A2" w:rsidRPr="00D63BDD" w:rsidRDefault="00A227A2" w:rsidP="003D5673">
            <w:pPr>
              <w:pStyle w:val="rowtabella0"/>
              <w:rPr>
                <w:color w:val="002060"/>
              </w:rPr>
            </w:pPr>
            <w:r w:rsidRPr="00D63BDD">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634B66" w14:textId="77777777" w:rsidR="00A227A2" w:rsidRPr="00D63BDD" w:rsidRDefault="00A227A2" w:rsidP="003D5673">
            <w:pPr>
              <w:pStyle w:val="rowtabella0"/>
              <w:rPr>
                <w:color w:val="002060"/>
              </w:rPr>
            </w:pPr>
            <w:proofErr w:type="gramStart"/>
            <w:r w:rsidRPr="00D63BDD">
              <w:rPr>
                <w:color w:val="002060"/>
              </w:rPr>
              <w:t>U.MANDOLESI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504E69"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D017D" w14:textId="77777777" w:rsidR="00A227A2" w:rsidRPr="00D63BDD" w:rsidRDefault="00A227A2" w:rsidP="003D5673">
            <w:pPr>
              <w:pStyle w:val="rowtabella0"/>
              <w:rPr>
                <w:color w:val="002060"/>
              </w:rPr>
            </w:pPr>
            <w:r w:rsidRPr="00D63BDD">
              <w:rPr>
                <w:color w:val="002060"/>
              </w:rPr>
              <w:t>08/01/2026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EEF42" w14:textId="77777777" w:rsidR="00A227A2" w:rsidRPr="00D63BDD" w:rsidRDefault="00A227A2" w:rsidP="003D5673">
            <w:pPr>
              <w:pStyle w:val="rowtabella0"/>
              <w:rPr>
                <w:color w:val="002060"/>
              </w:rPr>
            </w:pPr>
            <w:r w:rsidRPr="00D63BDD">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7D5818" w14:textId="77777777" w:rsidR="00A227A2" w:rsidRPr="00D63BDD" w:rsidRDefault="00A227A2" w:rsidP="003D5673">
            <w:pPr>
              <w:pStyle w:val="rowtabella0"/>
              <w:rPr>
                <w:color w:val="002060"/>
              </w:rPr>
            </w:pPr>
            <w:r w:rsidRPr="00D63BDD">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9757E" w14:textId="77777777" w:rsidR="00A227A2" w:rsidRPr="00D63BDD" w:rsidRDefault="00A227A2" w:rsidP="003D5673">
            <w:pPr>
              <w:pStyle w:val="rowtabella0"/>
              <w:rPr>
                <w:color w:val="002060"/>
              </w:rPr>
            </w:pPr>
            <w:r w:rsidRPr="00D63BDD">
              <w:rPr>
                <w:color w:val="002060"/>
              </w:rPr>
              <w:t>VIA VESCOVARA, 7</w:t>
            </w:r>
          </w:p>
        </w:tc>
      </w:tr>
    </w:tbl>
    <w:p w14:paraId="0C5E2E31" w14:textId="77777777" w:rsidR="00A227A2" w:rsidRPr="00D63BDD" w:rsidRDefault="00A227A2" w:rsidP="00A227A2">
      <w:pPr>
        <w:pStyle w:val="breakline"/>
        <w:rPr>
          <w:rFonts w:eastAsiaTheme="minorEastAsia"/>
          <w:color w:val="002060"/>
        </w:rPr>
      </w:pPr>
    </w:p>
    <w:p w14:paraId="141EC600" w14:textId="77777777" w:rsidR="00A227A2" w:rsidRPr="00D63BDD" w:rsidRDefault="00A227A2" w:rsidP="00A227A2">
      <w:pPr>
        <w:pStyle w:val="breakline"/>
        <w:rPr>
          <w:color w:val="002060"/>
        </w:rPr>
      </w:pPr>
    </w:p>
    <w:p w14:paraId="7B9EAA50" w14:textId="77777777" w:rsidR="00A227A2" w:rsidRPr="00D63BDD" w:rsidRDefault="00A227A2" w:rsidP="00A227A2">
      <w:pPr>
        <w:pStyle w:val="breakline"/>
        <w:rPr>
          <w:color w:val="002060"/>
        </w:rPr>
      </w:pPr>
    </w:p>
    <w:p w14:paraId="10F8C7BC" w14:textId="77777777" w:rsidR="00A227A2" w:rsidRPr="00D63BDD" w:rsidRDefault="00A227A2" w:rsidP="00A227A2">
      <w:pPr>
        <w:pStyle w:val="sottotitolocampionato10"/>
        <w:rPr>
          <w:color w:val="002060"/>
        </w:rPr>
      </w:pPr>
      <w:r w:rsidRPr="00D63BDD">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A227A2" w:rsidRPr="00D63BDD" w14:paraId="6C08EB76"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336C3"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8AAEA"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17ED7"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BE1E9"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69663"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43FA3"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A2ACD"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3779B6A2"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3E0AC6" w14:textId="77777777" w:rsidR="00A227A2" w:rsidRPr="00D63BDD" w:rsidRDefault="00A227A2" w:rsidP="003D5673">
            <w:pPr>
              <w:pStyle w:val="rowtabella0"/>
              <w:rPr>
                <w:color w:val="002060"/>
              </w:rPr>
            </w:pPr>
            <w:r w:rsidRPr="00D63BDD">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01FFA" w14:textId="77777777" w:rsidR="00A227A2" w:rsidRPr="00D63BDD" w:rsidRDefault="00A227A2" w:rsidP="003D5673">
            <w:pPr>
              <w:pStyle w:val="rowtabella0"/>
              <w:rPr>
                <w:color w:val="002060"/>
              </w:rPr>
            </w:pPr>
            <w:r w:rsidRPr="00D63BDD">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78FB1"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032ED" w14:textId="77777777" w:rsidR="00A227A2" w:rsidRPr="00D63BDD" w:rsidRDefault="00A227A2" w:rsidP="003D5673">
            <w:pPr>
              <w:pStyle w:val="rowtabella0"/>
              <w:rPr>
                <w:color w:val="002060"/>
              </w:rPr>
            </w:pPr>
            <w:r w:rsidRPr="00D63BDD">
              <w:rPr>
                <w:color w:val="002060"/>
              </w:rPr>
              <w:t>10/01/2026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E555C" w14:textId="77777777" w:rsidR="00A227A2" w:rsidRPr="00D63BDD" w:rsidRDefault="00A227A2" w:rsidP="003D5673">
            <w:pPr>
              <w:pStyle w:val="rowtabella0"/>
              <w:rPr>
                <w:color w:val="002060"/>
              </w:rPr>
            </w:pPr>
            <w:r w:rsidRPr="00D63BDD">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D8B29" w14:textId="77777777" w:rsidR="00A227A2" w:rsidRPr="00D63BDD" w:rsidRDefault="00A227A2" w:rsidP="003D5673">
            <w:pPr>
              <w:pStyle w:val="rowtabella0"/>
              <w:rPr>
                <w:color w:val="002060"/>
              </w:rPr>
            </w:pPr>
            <w:r w:rsidRPr="00D63BDD">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04F94" w14:textId="77777777" w:rsidR="00A227A2" w:rsidRPr="00D63BDD" w:rsidRDefault="00A227A2" w:rsidP="003D5673">
            <w:pPr>
              <w:pStyle w:val="rowtabella0"/>
              <w:rPr>
                <w:color w:val="002060"/>
              </w:rPr>
            </w:pPr>
            <w:r w:rsidRPr="00D63BDD">
              <w:rPr>
                <w:color w:val="002060"/>
              </w:rPr>
              <w:t>VIA ROSSINI</w:t>
            </w:r>
          </w:p>
        </w:tc>
      </w:tr>
      <w:tr w:rsidR="00A227A2" w:rsidRPr="00D63BDD" w14:paraId="20B354B2"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6044D5" w14:textId="77777777" w:rsidR="00A227A2" w:rsidRPr="00D63BDD" w:rsidRDefault="00A227A2" w:rsidP="003D5673">
            <w:pPr>
              <w:pStyle w:val="rowtabella0"/>
              <w:rPr>
                <w:color w:val="002060"/>
              </w:rPr>
            </w:pPr>
            <w:r w:rsidRPr="00D63BD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3D935F" w14:textId="77777777" w:rsidR="00A227A2" w:rsidRPr="00D63BDD" w:rsidRDefault="00A227A2" w:rsidP="003D5673">
            <w:pPr>
              <w:pStyle w:val="rowtabella0"/>
              <w:rPr>
                <w:color w:val="002060"/>
              </w:rPr>
            </w:pPr>
            <w:r w:rsidRPr="00D63BD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4B5DE1"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5D6DAF" w14:textId="77777777" w:rsidR="00A227A2" w:rsidRPr="00D63BDD" w:rsidRDefault="00A227A2" w:rsidP="003D5673">
            <w:pPr>
              <w:pStyle w:val="rowtabella0"/>
              <w:rPr>
                <w:color w:val="002060"/>
              </w:rPr>
            </w:pPr>
            <w:r w:rsidRPr="00D63BDD">
              <w:rPr>
                <w:color w:val="002060"/>
              </w:rPr>
              <w:t>10/01/2026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45B075" w14:textId="77777777" w:rsidR="00A227A2" w:rsidRPr="00D63BDD" w:rsidRDefault="00A227A2" w:rsidP="003D5673">
            <w:pPr>
              <w:pStyle w:val="rowtabella0"/>
              <w:rPr>
                <w:color w:val="002060"/>
              </w:rPr>
            </w:pPr>
            <w:r w:rsidRPr="00D63BDD">
              <w:rPr>
                <w:color w:val="002060"/>
              </w:rPr>
              <w:t xml:space="preserve">5295 TENSOSTRUTTURA VIA </w:t>
            </w:r>
            <w:proofErr w:type="gramStart"/>
            <w:r w:rsidRPr="00D63BD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F6931" w14:textId="77777777" w:rsidR="00A227A2" w:rsidRPr="00D63BDD" w:rsidRDefault="00A227A2" w:rsidP="003D5673">
            <w:pPr>
              <w:pStyle w:val="rowtabella0"/>
              <w:rPr>
                <w:color w:val="002060"/>
              </w:rPr>
            </w:pPr>
            <w:r w:rsidRPr="00D63BD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38433" w14:textId="77777777" w:rsidR="00A227A2" w:rsidRPr="00D63BDD" w:rsidRDefault="00A227A2" w:rsidP="003D5673">
            <w:pPr>
              <w:pStyle w:val="rowtabella0"/>
              <w:rPr>
                <w:color w:val="002060"/>
              </w:rPr>
            </w:pPr>
            <w:r w:rsidRPr="00D63BDD">
              <w:rPr>
                <w:color w:val="002060"/>
              </w:rPr>
              <w:t xml:space="preserve">VIA </w:t>
            </w:r>
            <w:proofErr w:type="gramStart"/>
            <w:r w:rsidRPr="00D63BDD">
              <w:rPr>
                <w:color w:val="002060"/>
              </w:rPr>
              <w:t>E.MATTEI</w:t>
            </w:r>
            <w:proofErr w:type="gramEnd"/>
          </w:p>
        </w:tc>
      </w:tr>
      <w:tr w:rsidR="00A227A2" w:rsidRPr="00D63BDD" w14:paraId="5C5F899A"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50509" w14:textId="77777777" w:rsidR="00A227A2" w:rsidRPr="00D63BDD" w:rsidRDefault="00A227A2" w:rsidP="003D5673">
            <w:pPr>
              <w:pStyle w:val="rowtabella0"/>
              <w:rPr>
                <w:color w:val="002060"/>
              </w:rPr>
            </w:pPr>
            <w:r w:rsidRPr="00D63BD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5EF1FB" w14:textId="77777777" w:rsidR="00A227A2" w:rsidRPr="00D63BDD" w:rsidRDefault="00A227A2" w:rsidP="003D5673">
            <w:pPr>
              <w:pStyle w:val="rowtabella0"/>
              <w:rPr>
                <w:color w:val="002060"/>
              </w:rPr>
            </w:pPr>
            <w:r w:rsidRPr="00D63BDD">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75D724"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CB5952" w14:textId="77777777" w:rsidR="00A227A2" w:rsidRPr="00D63BDD" w:rsidRDefault="00A227A2" w:rsidP="003D5673">
            <w:pPr>
              <w:pStyle w:val="rowtabella0"/>
              <w:rPr>
                <w:color w:val="002060"/>
              </w:rPr>
            </w:pPr>
            <w:r w:rsidRPr="00D63BDD">
              <w:rPr>
                <w:color w:val="002060"/>
              </w:rPr>
              <w:t>10/01/2026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2E5F15" w14:textId="77777777" w:rsidR="00A227A2" w:rsidRPr="00D63BDD" w:rsidRDefault="00A227A2" w:rsidP="003D5673">
            <w:pPr>
              <w:pStyle w:val="rowtabella0"/>
              <w:rPr>
                <w:color w:val="002060"/>
              </w:rPr>
            </w:pPr>
            <w:r w:rsidRPr="00D63BD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025643" w14:textId="77777777" w:rsidR="00A227A2" w:rsidRPr="00D63BDD" w:rsidRDefault="00A227A2" w:rsidP="003D5673">
            <w:pPr>
              <w:pStyle w:val="rowtabella0"/>
              <w:rPr>
                <w:color w:val="002060"/>
              </w:rPr>
            </w:pPr>
            <w:r w:rsidRPr="00D63BD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B41392" w14:textId="77777777" w:rsidR="00A227A2" w:rsidRPr="00D63BDD" w:rsidRDefault="00A227A2" w:rsidP="003D5673">
            <w:pPr>
              <w:pStyle w:val="rowtabella0"/>
              <w:rPr>
                <w:color w:val="002060"/>
              </w:rPr>
            </w:pPr>
            <w:r w:rsidRPr="00D63BDD">
              <w:rPr>
                <w:color w:val="002060"/>
              </w:rPr>
              <w:t>VIA LUDOVICO SCARFIOTTI</w:t>
            </w:r>
          </w:p>
        </w:tc>
      </w:tr>
      <w:tr w:rsidR="00A227A2" w:rsidRPr="00D63BDD" w14:paraId="676B946E"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2EB050" w14:textId="77777777" w:rsidR="00A227A2" w:rsidRPr="00D63BDD" w:rsidRDefault="00A227A2" w:rsidP="003D5673">
            <w:pPr>
              <w:pStyle w:val="rowtabella0"/>
              <w:rPr>
                <w:color w:val="002060"/>
              </w:rPr>
            </w:pPr>
            <w:r w:rsidRPr="00D63BDD">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EBEF6" w14:textId="77777777" w:rsidR="00A227A2" w:rsidRPr="00D63BDD" w:rsidRDefault="00A227A2" w:rsidP="003D5673">
            <w:pPr>
              <w:pStyle w:val="rowtabella0"/>
              <w:rPr>
                <w:color w:val="002060"/>
              </w:rPr>
            </w:pPr>
            <w:r w:rsidRPr="00D63BDD">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0AB4D"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86AD5" w14:textId="77777777" w:rsidR="00A227A2" w:rsidRPr="00D63BDD" w:rsidRDefault="00A227A2" w:rsidP="003D5673">
            <w:pPr>
              <w:pStyle w:val="rowtabella0"/>
              <w:rPr>
                <w:color w:val="002060"/>
              </w:rPr>
            </w:pPr>
            <w:r w:rsidRPr="00D63BDD">
              <w:rPr>
                <w:color w:val="002060"/>
              </w:rPr>
              <w:t>11/01/2026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7609F" w14:textId="77777777" w:rsidR="00A227A2" w:rsidRPr="00D63BDD" w:rsidRDefault="00A227A2" w:rsidP="003D5673">
            <w:pPr>
              <w:pStyle w:val="rowtabella0"/>
              <w:rPr>
                <w:color w:val="002060"/>
              </w:rPr>
            </w:pPr>
            <w:r w:rsidRPr="00D63BDD">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2752E" w14:textId="77777777" w:rsidR="00A227A2" w:rsidRPr="00D63BDD" w:rsidRDefault="00A227A2" w:rsidP="003D5673">
            <w:pPr>
              <w:pStyle w:val="rowtabella0"/>
              <w:rPr>
                <w:color w:val="002060"/>
              </w:rPr>
            </w:pPr>
            <w:r w:rsidRPr="00D63BDD">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608C6" w14:textId="77777777" w:rsidR="00A227A2" w:rsidRPr="00D63BDD" w:rsidRDefault="00A227A2" w:rsidP="003D5673">
            <w:pPr>
              <w:pStyle w:val="rowtabella0"/>
              <w:rPr>
                <w:color w:val="002060"/>
              </w:rPr>
            </w:pPr>
            <w:r w:rsidRPr="00D63BDD">
              <w:rPr>
                <w:color w:val="002060"/>
              </w:rPr>
              <w:t>VIA DELLA REPUBBLICA</w:t>
            </w:r>
          </w:p>
        </w:tc>
      </w:tr>
    </w:tbl>
    <w:p w14:paraId="354C8C41" w14:textId="77777777" w:rsidR="00A227A2" w:rsidRPr="00382449" w:rsidRDefault="00A227A2" w:rsidP="00CB54B6">
      <w:pPr>
        <w:pStyle w:val="breakline"/>
        <w:rPr>
          <w:rFonts w:eastAsiaTheme="minorEastAsia"/>
          <w:color w:val="002060"/>
        </w:rPr>
      </w:pPr>
    </w:p>
    <w:p w14:paraId="1CAEB218" w14:textId="77777777" w:rsidR="00CB54B6" w:rsidRPr="00382449" w:rsidRDefault="00CB54B6" w:rsidP="00CB54B6">
      <w:pPr>
        <w:pStyle w:val="breakline"/>
        <w:rPr>
          <w:color w:val="002060"/>
        </w:rPr>
      </w:pPr>
    </w:p>
    <w:p w14:paraId="74F314C3" w14:textId="77777777" w:rsidR="00CB54B6" w:rsidRPr="00382449" w:rsidRDefault="00CB54B6" w:rsidP="00CB54B6">
      <w:pPr>
        <w:pStyle w:val="titolocampionato0"/>
        <w:shd w:val="clear" w:color="auto" w:fill="CCCCCC"/>
        <w:spacing w:before="80" w:after="40"/>
        <w:rPr>
          <w:color w:val="002060"/>
        </w:rPr>
      </w:pPr>
      <w:r w:rsidRPr="00382449">
        <w:rPr>
          <w:color w:val="002060"/>
        </w:rPr>
        <w:t>UNDER 17 C5 REGIONALI MASCHILI</w:t>
      </w:r>
    </w:p>
    <w:p w14:paraId="2C707913" w14:textId="77777777" w:rsidR="00CB54B6" w:rsidRPr="00382449" w:rsidRDefault="00CB54B6" w:rsidP="00CB54B6">
      <w:pPr>
        <w:pStyle w:val="titoloprinc0"/>
        <w:rPr>
          <w:color w:val="002060"/>
        </w:rPr>
      </w:pPr>
      <w:r w:rsidRPr="00382449">
        <w:rPr>
          <w:color w:val="002060"/>
        </w:rPr>
        <w:t>RISULTATI</w:t>
      </w:r>
    </w:p>
    <w:p w14:paraId="71E187AB" w14:textId="77777777" w:rsidR="00CB54B6" w:rsidRPr="00382449" w:rsidRDefault="00CB54B6" w:rsidP="00CB54B6">
      <w:pPr>
        <w:pStyle w:val="breakline"/>
        <w:rPr>
          <w:color w:val="002060"/>
        </w:rPr>
      </w:pPr>
    </w:p>
    <w:p w14:paraId="741EAD0B" w14:textId="77777777" w:rsidR="00CB54B6" w:rsidRPr="00382449" w:rsidRDefault="00CB54B6" w:rsidP="00CB54B6">
      <w:pPr>
        <w:pStyle w:val="sottotitolocampionato10"/>
        <w:rPr>
          <w:color w:val="002060"/>
        </w:rPr>
      </w:pPr>
      <w:r w:rsidRPr="00382449">
        <w:rPr>
          <w:color w:val="002060"/>
        </w:rPr>
        <w:t>RISULTATI UFFICIALI GARE DEL 20/12/2025</w:t>
      </w:r>
    </w:p>
    <w:p w14:paraId="4655D092" w14:textId="77777777" w:rsidR="00CB54B6" w:rsidRPr="00CB54B6" w:rsidRDefault="00CB54B6" w:rsidP="00CB54B6">
      <w:pPr>
        <w:pStyle w:val="sottotitolocampionato20"/>
        <w:spacing w:before="0" w:beforeAutospacing="0" w:after="0" w:afterAutospacing="0"/>
        <w:rPr>
          <w:rFonts w:ascii="Arial" w:hAnsi="Arial" w:cs="Arial"/>
          <w:color w:val="002060"/>
          <w:sz w:val="20"/>
          <w:szCs w:val="20"/>
        </w:rPr>
      </w:pPr>
      <w:r w:rsidRPr="00CB54B6">
        <w:rPr>
          <w:rFonts w:ascii="Arial" w:hAnsi="Arial" w:cs="Arial"/>
          <w:color w:val="002060"/>
          <w:sz w:val="20"/>
          <w:szCs w:val="20"/>
        </w:rPr>
        <w:t>Si trascrivono qui di seguito i risultati ufficiali delle gare disputate</w:t>
      </w:r>
    </w:p>
    <w:p w14:paraId="00AB9B59" w14:textId="77777777" w:rsidR="00CB54B6" w:rsidRPr="00382449" w:rsidRDefault="00CB54B6" w:rsidP="00CB54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B54B6" w:rsidRPr="00382449" w14:paraId="0D32909F"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2D7EF63F"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35489" w14:textId="77777777" w:rsidR="00CB54B6" w:rsidRPr="00382449" w:rsidRDefault="00CB54B6" w:rsidP="003D5673">
                  <w:pPr>
                    <w:pStyle w:val="headertabella0"/>
                    <w:rPr>
                      <w:color w:val="002060"/>
                    </w:rPr>
                  </w:pPr>
                  <w:r w:rsidRPr="00382449">
                    <w:rPr>
                      <w:color w:val="002060"/>
                    </w:rPr>
                    <w:t>GIRONE A - 4 Giornata - R</w:t>
                  </w:r>
                </w:p>
              </w:tc>
            </w:tr>
            <w:tr w:rsidR="00CB54B6" w:rsidRPr="00382449" w14:paraId="174BD31E"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B99218" w14:textId="77777777" w:rsidR="00CB54B6" w:rsidRPr="00382449" w:rsidRDefault="00CB54B6" w:rsidP="003D5673">
                  <w:pPr>
                    <w:pStyle w:val="rowtabella0"/>
                    <w:rPr>
                      <w:color w:val="002060"/>
                    </w:rPr>
                  </w:pPr>
                  <w:r w:rsidRPr="00382449">
                    <w:rPr>
                      <w:color w:val="002060"/>
                    </w:rPr>
                    <w:t xml:space="preserve">AUDAX 1970 </w:t>
                  </w:r>
                  <w:proofErr w:type="gramStart"/>
                  <w:r w:rsidRPr="00382449">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6A04D" w14:textId="77777777" w:rsidR="00CB54B6" w:rsidRPr="00382449" w:rsidRDefault="00CB54B6" w:rsidP="003D5673">
                  <w:pPr>
                    <w:pStyle w:val="rowtabella0"/>
                    <w:rPr>
                      <w:color w:val="002060"/>
                    </w:rPr>
                  </w:pPr>
                  <w:r w:rsidRPr="00382449">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06DEF" w14:textId="77777777" w:rsidR="00CB54B6" w:rsidRPr="00382449" w:rsidRDefault="00CB54B6" w:rsidP="003D5673">
                  <w:pPr>
                    <w:pStyle w:val="rowtabella0"/>
                    <w:jc w:val="center"/>
                    <w:rPr>
                      <w:color w:val="002060"/>
                    </w:rPr>
                  </w:pPr>
                  <w:r w:rsidRPr="0038244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63A00" w14:textId="77777777" w:rsidR="00CB54B6" w:rsidRPr="00382449" w:rsidRDefault="00CB54B6" w:rsidP="003D5673">
                  <w:pPr>
                    <w:pStyle w:val="rowtabella0"/>
                    <w:jc w:val="center"/>
                    <w:rPr>
                      <w:color w:val="002060"/>
                    </w:rPr>
                  </w:pPr>
                  <w:r w:rsidRPr="00382449">
                    <w:rPr>
                      <w:color w:val="002060"/>
                    </w:rPr>
                    <w:t> </w:t>
                  </w:r>
                </w:p>
              </w:tc>
            </w:tr>
            <w:tr w:rsidR="00CB54B6" w:rsidRPr="00382449" w14:paraId="3F26EFEC"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EED374" w14:textId="77777777" w:rsidR="00CB54B6" w:rsidRPr="00382449" w:rsidRDefault="00CB54B6" w:rsidP="003D5673">
                  <w:pPr>
                    <w:pStyle w:val="rowtabella0"/>
                    <w:rPr>
                      <w:color w:val="002060"/>
                    </w:rPr>
                  </w:pPr>
                  <w:r w:rsidRPr="00382449">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32F3C4" w14:textId="77777777" w:rsidR="00CB54B6" w:rsidRPr="00382449" w:rsidRDefault="00CB54B6" w:rsidP="003D5673">
                  <w:pPr>
                    <w:pStyle w:val="rowtabella0"/>
                    <w:rPr>
                      <w:color w:val="002060"/>
                    </w:rPr>
                  </w:pPr>
                  <w:r w:rsidRPr="00382449">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BE6BE3" w14:textId="77777777" w:rsidR="00CB54B6" w:rsidRPr="00382449" w:rsidRDefault="00CB54B6" w:rsidP="003D5673">
                  <w:pPr>
                    <w:pStyle w:val="rowtabella0"/>
                    <w:jc w:val="center"/>
                    <w:rPr>
                      <w:color w:val="002060"/>
                    </w:rPr>
                  </w:pPr>
                  <w:r w:rsidRPr="00382449">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3DBA75" w14:textId="77777777" w:rsidR="00CB54B6" w:rsidRPr="00382449" w:rsidRDefault="00CB54B6" w:rsidP="003D5673">
                  <w:pPr>
                    <w:pStyle w:val="rowtabella0"/>
                    <w:jc w:val="center"/>
                    <w:rPr>
                      <w:color w:val="002060"/>
                    </w:rPr>
                  </w:pPr>
                  <w:r w:rsidRPr="00382449">
                    <w:rPr>
                      <w:color w:val="002060"/>
                    </w:rPr>
                    <w:t> </w:t>
                  </w:r>
                </w:p>
              </w:tc>
            </w:tr>
            <w:tr w:rsidR="00CB54B6" w:rsidRPr="00382449" w14:paraId="2C1B5EFF"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CF0D45" w14:textId="77777777" w:rsidR="00CB54B6" w:rsidRPr="00382449" w:rsidRDefault="00CB54B6" w:rsidP="003D5673">
                  <w:pPr>
                    <w:pStyle w:val="rowtabella0"/>
                    <w:rPr>
                      <w:color w:val="002060"/>
                    </w:rPr>
                  </w:pPr>
                  <w:r w:rsidRPr="00382449">
                    <w:rPr>
                      <w:color w:val="002060"/>
                    </w:rPr>
                    <w:t>(1)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3CF66B" w14:textId="77777777" w:rsidR="00CB54B6" w:rsidRPr="00382449" w:rsidRDefault="00CB54B6" w:rsidP="003D5673">
                  <w:pPr>
                    <w:pStyle w:val="rowtabella0"/>
                    <w:rPr>
                      <w:color w:val="002060"/>
                    </w:rPr>
                  </w:pPr>
                  <w:r w:rsidRPr="00382449">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C6455B" w14:textId="77777777" w:rsidR="00CB54B6" w:rsidRPr="00382449" w:rsidRDefault="00CB54B6" w:rsidP="003D5673">
                  <w:pPr>
                    <w:pStyle w:val="rowtabella0"/>
                    <w:jc w:val="center"/>
                    <w:rPr>
                      <w:color w:val="002060"/>
                    </w:rPr>
                  </w:pPr>
                  <w:r w:rsidRPr="0038244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5F8FC5" w14:textId="77777777" w:rsidR="00CB54B6" w:rsidRPr="00382449" w:rsidRDefault="00CB54B6" w:rsidP="003D5673">
                  <w:pPr>
                    <w:pStyle w:val="rowtabella0"/>
                    <w:jc w:val="center"/>
                    <w:rPr>
                      <w:color w:val="002060"/>
                    </w:rPr>
                  </w:pPr>
                  <w:r w:rsidRPr="00382449">
                    <w:rPr>
                      <w:color w:val="002060"/>
                    </w:rPr>
                    <w:t> </w:t>
                  </w:r>
                </w:p>
              </w:tc>
            </w:tr>
            <w:tr w:rsidR="00CB54B6" w:rsidRPr="00382449" w14:paraId="30F78792"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181BBA" w14:textId="77777777" w:rsidR="00CB54B6" w:rsidRPr="00382449" w:rsidRDefault="00CB54B6" w:rsidP="003D5673">
                  <w:pPr>
                    <w:pStyle w:val="rowtabella0"/>
                    <w:rPr>
                      <w:color w:val="002060"/>
                    </w:rPr>
                  </w:pPr>
                  <w:r w:rsidRPr="00382449">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C862A" w14:textId="77777777" w:rsidR="00CB54B6" w:rsidRPr="00382449" w:rsidRDefault="00CB54B6" w:rsidP="003D5673">
                  <w:pPr>
                    <w:pStyle w:val="rowtabella0"/>
                    <w:rPr>
                      <w:color w:val="002060"/>
                    </w:rPr>
                  </w:pPr>
                  <w:r w:rsidRPr="00382449">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3B9B3" w14:textId="77777777" w:rsidR="00CB54B6" w:rsidRPr="00382449" w:rsidRDefault="00CB54B6" w:rsidP="003D5673">
                  <w:pPr>
                    <w:pStyle w:val="rowtabella0"/>
                    <w:jc w:val="center"/>
                    <w:rPr>
                      <w:color w:val="002060"/>
                    </w:rPr>
                  </w:pPr>
                  <w:r w:rsidRPr="00382449">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7C399" w14:textId="77777777" w:rsidR="00CB54B6" w:rsidRPr="00382449" w:rsidRDefault="00CB54B6" w:rsidP="003D5673">
                  <w:pPr>
                    <w:pStyle w:val="rowtabella0"/>
                    <w:jc w:val="center"/>
                    <w:rPr>
                      <w:color w:val="002060"/>
                    </w:rPr>
                  </w:pPr>
                  <w:r w:rsidRPr="00382449">
                    <w:rPr>
                      <w:color w:val="002060"/>
                    </w:rPr>
                    <w:t> </w:t>
                  </w:r>
                </w:p>
              </w:tc>
            </w:tr>
            <w:tr w:rsidR="00CB54B6" w:rsidRPr="00382449" w14:paraId="069D4F3C"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2318B9D1" w14:textId="77777777" w:rsidR="00CB54B6" w:rsidRPr="00382449" w:rsidRDefault="00CB54B6" w:rsidP="003D5673">
                  <w:pPr>
                    <w:pStyle w:val="rowtabella0"/>
                    <w:rPr>
                      <w:color w:val="002060"/>
                    </w:rPr>
                  </w:pPr>
                  <w:r w:rsidRPr="00382449">
                    <w:rPr>
                      <w:color w:val="002060"/>
                    </w:rPr>
                    <w:t>(1) - disputata il 21/12/2025</w:t>
                  </w:r>
                </w:p>
              </w:tc>
            </w:tr>
          </w:tbl>
          <w:p w14:paraId="5BF56F23" w14:textId="77777777" w:rsidR="00CB54B6" w:rsidRPr="00382449" w:rsidRDefault="00CB54B6" w:rsidP="003D56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58A3EFFB"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57059" w14:textId="77777777" w:rsidR="00CB54B6" w:rsidRPr="00382449" w:rsidRDefault="00CB54B6" w:rsidP="003D5673">
                  <w:pPr>
                    <w:pStyle w:val="headertabella0"/>
                    <w:rPr>
                      <w:color w:val="002060"/>
                    </w:rPr>
                  </w:pPr>
                  <w:r w:rsidRPr="00382449">
                    <w:rPr>
                      <w:color w:val="002060"/>
                    </w:rPr>
                    <w:t>GIRONE B - 4 Giornata - R</w:t>
                  </w:r>
                </w:p>
              </w:tc>
            </w:tr>
            <w:tr w:rsidR="00CB54B6" w:rsidRPr="00382449" w14:paraId="0928819D"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3A4E85" w14:textId="77777777" w:rsidR="00CB54B6" w:rsidRPr="00382449" w:rsidRDefault="00CB54B6" w:rsidP="003D5673">
                  <w:pPr>
                    <w:pStyle w:val="rowtabella0"/>
                    <w:rPr>
                      <w:color w:val="002060"/>
                    </w:rPr>
                  </w:pPr>
                  <w:r w:rsidRPr="00382449">
                    <w:rPr>
                      <w:color w:val="002060"/>
                    </w:rPr>
                    <w:t xml:space="preserve">(1) C.U.S. ANCONA </w:t>
                  </w:r>
                  <w:proofErr w:type="spellStart"/>
                  <w:proofErr w:type="gramStart"/>
                  <w:r w:rsidRPr="00382449">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31217" w14:textId="77777777" w:rsidR="00CB54B6" w:rsidRPr="00382449" w:rsidRDefault="00CB54B6" w:rsidP="003D5673">
                  <w:pPr>
                    <w:pStyle w:val="rowtabella0"/>
                    <w:rPr>
                      <w:color w:val="002060"/>
                    </w:rPr>
                  </w:pPr>
                  <w:r w:rsidRPr="00382449">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9EB07" w14:textId="77777777" w:rsidR="00CB54B6" w:rsidRPr="00382449" w:rsidRDefault="00CB54B6" w:rsidP="003D5673">
                  <w:pPr>
                    <w:pStyle w:val="rowtabella0"/>
                    <w:jc w:val="center"/>
                    <w:rPr>
                      <w:color w:val="002060"/>
                    </w:rPr>
                  </w:pPr>
                  <w:r w:rsidRPr="00382449">
                    <w:rPr>
                      <w:color w:val="002060"/>
                    </w:rPr>
                    <w:t>14 - 3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A29F6" w14:textId="77777777" w:rsidR="00CB54B6" w:rsidRPr="00382449" w:rsidRDefault="00CB54B6" w:rsidP="003D5673">
                  <w:pPr>
                    <w:pStyle w:val="rowtabella0"/>
                    <w:jc w:val="center"/>
                    <w:rPr>
                      <w:color w:val="002060"/>
                    </w:rPr>
                  </w:pPr>
                  <w:r w:rsidRPr="00382449">
                    <w:rPr>
                      <w:color w:val="002060"/>
                    </w:rPr>
                    <w:t> </w:t>
                  </w:r>
                </w:p>
              </w:tc>
            </w:tr>
            <w:tr w:rsidR="00CB54B6" w:rsidRPr="00382449" w14:paraId="16770E60"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010856" w14:textId="77777777" w:rsidR="00CB54B6" w:rsidRPr="00382449" w:rsidRDefault="00CB54B6" w:rsidP="003D5673">
                  <w:pPr>
                    <w:pStyle w:val="rowtabella0"/>
                    <w:rPr>
                      <w:color w:val="002060"/>
                    </w:rPr>
                  </w:pPr>
                  <w:r w:rsidRPr="00382449">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A9B874" w14:textId="77777777" w:rsidR="00CB54B6" w:rsidRPr="00382449" w:rsidRDefault="00CB54B6" w:rsidP="003D5673">
                  <w:pPr>
                    <w:pStyle w:val="rowtabella0"/>
                    <w:rPr>
                      <w:color w:val="002060"/>
                    </w:rPr>
                  </w:pPr>
                  <w:r w:rsidRPr="00382449">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15F6E9" w14:textId="77777777" w:rsidR="00CB54B6" w:rsidRPr="00382449" w:rsidRDefault="00CB54B6" w:rsidP="003D5673">
                  <w:pPr>
                    <w:pStyle w:val="rowtabella0"/>
                    <w:jc w:val="center"/>
                    <w:rPr>
                      <w:color w:val="002060"/>
                    </w:rPr>
                  </w:pPr>
                  <w:r w:rsidRPr="00382449">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AE0809" w14:textId="77777777" w:rsidR="00CB54B6" w:rsidRPr="00382449" w:rsidRDefault="00CB54B6" w:rsidP="003D5673">
                  <w:pPr>
                    <w:pStyle w:val="rowtabella0"/>
                    <w:jc w:val="center"/>
                    <w:rPr>
                      <w:color w:val="002060"/>
                    </w:rPr>
                  </w:pPr>
                  <w:r w:rsidRPr="00382449">
                    <w:rPr>
                      <w:color w:val="002060"/>
                    </w:rPr>
                    <w:t> </w:t>
                  </w:r>
                </w:p>
              </w:tc>
            </w:tr>
            <w:tr w:rsidR="00CB54B6" w:rsidRPr="00382449" w14:paraId="04F17999"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6F28D4" w14:textId="77777777" w:rsidR="00CB54B6" w:rsidRPr="00382449" w:rsidRDefault="00CB54B6" w:rsidP="003D5673">
                  <w:pPr>
                    <w:pStyle w:val="rowtabella0"/>
                    <w:rPr>
                      <w:color w:val="002060"/>
                    </w:rPr>
                  </w:pPr>
                  <w:r w:rsidRPr="00382449">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7E3071" w14:textId="77777777" w:rsidR="00CB54B6" w:rsidRPr="00382449" w:rsidRDefault="00CB54B6" w:rsidP="003D5673">
                  <w:pPr>
                    <w:pStyle w:val="rowtabella0"/>
                    <w:rPr>
                      <w:color w:val="002060"/>
                    </w:rPr>
                  </w:pPr>
                  <w:r w:rsidRPr="0038244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1560C0" w14:textId="77777777" w:rsidR="00CB54B6" w:rsidRPr="00382449" w:rsidRDefault="00CB54B6" w:rsidP="003D5673">
                  <w:pPr>
                    <w:pStyle w:val="rowtabella0"/>
                    <w:jc w:val="center"/>
                    <w:rPr>
                      <w:color w:val="002060"/>
                    </w:rPr>
                  </w:pPr>
                  <w:r w:rsidRPr="0038244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2D8FC7" w14:textId="77777777" w:rsidR="00CB54B6" w:rsidRPr="00382449" w:rsidRDefault="00CB54B6" w:rsidP="003D5673">
                  <w:pPr>
                    <w:pStyle w:val="rowtabella0"/>
                    <w:jc w:val="center"/>
                    <w:rPr>
                      <w:color w:val="002060"/>
                    </w:rPr>
                  </w:pPr>
                  <w:r w:rsidRPr="00382449">
                    <w:rPr>
                      <w:color w:val="002060"/>
                    </w:rPr>
                    <w:t> </w:t>
                  </w:r>
                </w:p>
              </w:tc>
            </w:tr>
            <w:tr w:rsidR="00CB54B6" w:rsidRPr="00382449" w14:paraId="7CE44F80"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D28DD1" w14:textId="77777777" w:rsidR="00CB54B6" w:rsidRPr="00382449" w:rsidRDefault="00CB54B6" w:rsidP="003D5673">
                  <w:pPr>
                    <w:pStyle w:val="rowtabella0"/>
                    <w:rPr>
                      <w:color w:val="002060"/>
                    </w:rPr>
                  </w:pPr>
                  <w:r w:rsidRPr="00382449">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75D59" w14:textId="77777777" w:rsidR="00CB54B6" w:rsidRPr="00382449" w:rsidRDefault="00CB54B6" w:rsidP="003D5673">
                  <w:pPr>
                    <w:pStyle w:val="rowtabella0"/>
                    <w:rPr>
                      <w:color w:val="002060"/>
                    </w:rPr>
                  </w:pPr>
                  <w:r w:rsidRPr="00382449">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4F1AD" w14:textId="77777777" w:rsidR="00CB54B6" w:rsidRPr="00382449" w:rsidRDefault="00CB54B6" w:rsidP="003D5673">
                  <w:pPr>
                    <w:pStyle w:val="rowtabella0"/>
                    <w:jc w:val="center"/>
                    <w:rPr>
                      <w:color w:val="002060"/>
                    </w:rPr>
                  </w:pPr>
                  <w:r w:rsidRPr="00382449">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86B98" w14:textId="77777777" w:rsidR="00CB54B6" w:rsidRPr="00382449" w:rsidRDefault="00CB54B6" w:rsidP="003D5673">
                  <w:pPr>
                    <w:pStyle w:val="rowtabella0"/>
                    <w:jc w:val="center"/>
                    <w:rPr>
                      <w:color w:val="002060"/>
                    </w:rPr>
                  </w:pPr>
                  <w:r w:rsidRPr="00382449">
                    <w:rPr>
                      <w:color w:val="002060"/>
                    </w:rPr>
                    <w:t> </w:t>
                  </w:r>
                </w:p>
              </w:tc>
            </w:tr>
            <w:tr w:rsidR="00CB54B6" w:rsidRPr="00382449" w14:paraId="4BBD22A7"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5DCAE4EC" w14:textId="77777777" w:rsidR="00CB54B6" w:rsidRPr="00382449" w:rsidRDefault="00CB54B6" w:rsidP="003D5673">
                  <w:pPr>
                    <w:pStyle w:val="rowtabella0"/>
                    <w:rPr>
                      <w:color w:val="002060"/>
                    </w:rPr>
                  </w:pPr>
                  <w:r w:rsidRPr="00382449">
                    <w:rPr>
                      <w:color w:val="002060"/>
                    </w:rPr>
                    <w:t>(1) - disputata il 21/12/2025</w:t>
                  </w:r>
                </w:p>
              </w:tc>
            </w:tr>
          </w:tbl>
          <w:p w14:paraId="31E7303E" w14:textId="77777777" w:rsidR="00CB54B6" w:rsidRPr="00382449" w:rsidRDefault="00CB54B6" w:rsidP="003D5673">
            <w:pPr>
              <w:rPr>
                <w:color w:val="002060"/>
              </w:rPr>
            </w:pPr>
          </w:p>
        </w:tc>
      </w:tr>
    </w:tbl>
    <w:p w14:paraId="67E2CBEC" w14:textId="77777777" w:rsidR="00CB54B6" w:rsidRPr="00382449" w:rsidRDefault="00CB54B6" w:rsidP="00CB54B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B54B6" w:rsidRPr="00382449" w14:paraId="1BD6B921"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1BD21F48"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6045D" w14:textId="77777777" w:rsidR="00CB54B6" w:rsidRPr="00382449" w:rsidRDefault="00CB54B6" w:rsidP="003D5673">
                  <w:pPr>
                    <w:pStyle w:val="headertabella0"/>
                    <w:rPr>
                      <w:color w:val="002060"/>
                    </w:rPr>
                  </w:pPr>
                  <w:r w:rsidRPr="00382449">
                    <w:rPr>
                      <w:color w:val="002060"/>
                    </w:rPr>
                    <w:t>GIRONE C - 4 Giornata - R</w:t>
                  </w:r>
                </w:p>
              </w:tc>
            </w:tr>
            <w:tr w:rsidR="00CB54B6" w:rsidRPr="00382449" w14:paraId="71BCD745"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06C92D" w14:textId="77777777" w:rsidR="00CB54B6" w:rsidRPr="00382449" w:rsidRDefault="00CB54B6" w:rsidP="003D5673">
                  <w:pPr>
                    <w:pStyle w:val="rowtabella0"/>
                    <w:rPr>
                      <w:color w:val="002060"/>
                    </w:rPr>
                  </w:pPr>
                  <w:r w:rsidRPr="00382449">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0A0C9" w14:textId="77777777" w:rsidR="00CB54B6" w:rsidRPr="00382449" w:rsidRDefault="00CB54B6" w:rsidP="003D5673">
                  <w:pPr>
                    <w:pStyle w:val="rowtabella0"/>
                    <w:rPr>
                      <w:color w:val="002060"/>
                    </w:rPr>
                  </w:pPr>
                  <w:r w:rsidRPr="00382449">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505E7" w14:textId="77777777" w:rsidR="00CB54B6" w:rsidRPr="00382449" w:rsidRDefault="00CB54B6" w:rsidP="003D5673">
                  <w:pPr>
                    <w:pStyle w:val="rowtabella0"/>
                    <w:jc w:val="center"/>
                    <w:rPr>
                      <w:color w:val="002060"/>
                    </w:rPr>
                  </w:pPr>
                  <w:r w:rsidRPr="00382449">
                    <w:rPr>
                      <w:color w:val="002060"/>
                    </w:rP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04250" w14:textId="77777777" w:rsidR="00CB54B6" w:rsidRPr="00382449" w:rsidRDefault="00CB54B6" w:rsidP="003D5673">
                  <w:pPr>
                    <w:pStyle w:val="rowtabella0"/>
                    <w:jc w:val="center"/>
                    <w:rPr>
                      <w:color w:val="002060"/>
                    </w:rPr>
                  </w:pPr>
                  <w:r w:rsidRPr="00382449">
                    <w:rPr>
                      <w:color w:val="002060"/>
                    </w:rPr>
                    <w:t> </w:t>
                  </w:r>
                </w:p>
              </w:tc>
            </w:tr>
            <w:tr w:rsidR="00CB54B6" w:rsidRPr="00382449" w14:paraId="721BF000"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9B5498" w14:textId="77777777" w:rsidR="00CB54B6" w:rsidRPr="00382449" w:rsidRDefault="00CB54B6" w:rsidP="003D5673">
                  <w:pPr>
                    <w:pStyle w:val="rowtabella0"/>
                    <w:rPr>
                      <w:color w:val="002060"/>
                    </w:rPr>
                  </w:pPr>
                  <w:r w:rsidRPr="00382449">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094608" w14:textId="77777777" w:rsidR="00CB54B6" w:rsidRPr="00382449" w:rsidRDefault="00CB54B6" w:rsidP="003D5673">
                  <w:pPr>
                    <w:pStyle w:val="rowtabella0"/>
                    <w:rPr>
                      <w:color w:val="002060"/>
                    </w:rPr>
                  </w:pPr>
                  <w:r w:rsidRPr="00382449">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D0494B" w14:textId="77777777" w:rsidR="00CB54B6" w:rsidRPr="00382449" w:rsidRDefault="00CB54B6" w:rsidP="003D5673">
                  <w:pPr>
                    <w:pStyle w:val="rowtabella0"/>
                    <w:jc w:val="center"/>
                    <w:rPr>
                      <w:color w:val="002060"/>
                    </w:rPr>
                  </w:pPr>
                  <w:r w:rsidRPr="0038244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98986A" w14:textId="77777777" w:rsidR="00CB54B6" w:rsidRPr="00382449" w:rsidRDefault="00CB54B6" w:rsidP="003D5673">
                  <w:pPr>
                    <w:pStyle w:val="rowtabella0"/>
                    <w:jc w:val="center"/>
                    <w:rPr>
                      <w:color w:val="002060"/>
                    </w:rPr>
                  </w:pPr>
                  <w:r w:rsidRPr="00382449">
                    <w:rPr>
                      <w:color w:val="002060"/>
                    </w:rPr>
                    <w:t> </w:t>
                  </w:r>
                </w:p>
              </w:tc>
            </w:tr>
            <w:tr w:rsidR="00CB54B6" w:rsidRPr="00382449" w14:paraId="4F015ED3"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D31381" w14:textId="77777777" w:rsidR="00CB54B6" w:rsidRPr="00382449" w:rsidRDefault="00CB54B6" w:rsidP="003D5673">
                  <w:pPr>
                    <w:pStyle w:val="rowtabella0"/>
                    <w:rPr>
                      <w:color w:val="002060"/>
                    </w:rPr>
                  </w:pPr>
                  <w:r w:rsidRPr="00382449">
                    <w:rPr>
                      <w:color w:val="002060"/>
                    </w:rPr>
                    <w:t>(1) 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A01E19" w14:textId="77777777" w:rsidR="00CB54B6" w:rsidRPr="00382449" w:rsidRDefault="00CB54B6" w:rsidP="003D5673">
                  <w:pPr>
                    <w:pStyle w:val="rowtabella0"/>
                    <w:rPr>
                      <w:color w:val="002060"/>
                    </w:rPr>
                  </w:pPr>
                  <w:r w:rsidRPr="00382449">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AF5D94" w14:textId="77777777" w:rsidR="00CB54B6" w:rsidRPr="00382449" w:rsidRDefault="00CB54B6" w:rsidP="003D5673">
                  <w:pPr>
                    <w:pStyle w:val="rowtabella0"/>
                    <w:jc w:val="center"/>
                    <w:rPr>
                      <w:color w:val="002060"/>
                    </w:rPr>
                  </w:pPr>
                  <w:r w:rsidRPr="0038244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A5CEF6" w14:textId="77777777" w:rsidR="00CB54B6" w:rsidRPr="00382449" w:rsidRDefault="00CB54B6" w:rsidP="003D5673">
                  <w:pPr>
                    <w:pStyle w:val="rowtabella0"/>
                    <w:jc w:val="center"/>
                    <w:rPr>
                      <w:color w:val="002060"/>
                    </w:rPr>
                  </w:pPr>
                  <w:r w:rsidRPr="00382449">
                    <w:rPr>
                      <w:color w:val="002060"/>
                    </w:rPr>
                    <w:t> </w:t>
                  </w:r>
                </w:p>
              </w:tc>
            </w:tr>
            <w:tr w:rsidR="00CB54B6" w:rsidRPr="00382449" w14:paraId="08B34C5C"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9FABFC" w14:textId="77777777" w:rsidR="00CB54B6" w:rsidRPr="00382449" w:rsidRDefault="00CB54B6" w:rsidP="003D5673">
                  <w:pPr>
                    <w:pStyle w:val="rowtabella0"/>
                    <w:rPr>
                      <w:color w:val="002060"/>
                    </w:rPr>
                  </w:pPr>
                  <w:proofErr w:type="gramStart"/>
                  <w:r w:rsidRPr="00382449">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5822B" w14:textId="77777777" w:rsidR="00CB54B6" w:rsidRPr="00382449" w:rsidRDefault="00CB54B6" w:rsidP="003D5673">
                  <w:pPr>
                    <w:pStyle w:val="rowtabella0"/>
                    <w:rPr>
                      <w:color w:val="002060"/>
                    </w:rPr>
                  </w:pPr>
                  <w:r w:rsidRPr="00382449">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F781F" w14:textId="77777777" w:rsidR="00CB54B6" w:rsidRPr="00382449" w:rsidRDefault="00CB54B6" w:rsidP="003D5673">
                  <w:pPr>
                    <w:pStyle w:val="rowtabella0"/>
                    <w:jc w:val="center"/>
                    <w:rPr>
                      <w:color w:val="002060"/>
                    </w:rPr>
                  </w:pPr>
                  <w:r w:rsidRPr="00382449">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03F8F" w14:textId="77777777" w:rsidR="00CB54B6" w:rsidRPr="00382449" w:rsidRDefault="00CB54B6" w:rsidP="003D5673">
                  <w:pPr>
                    <w:pStyle w:val="rowtabella0"/>
                    <w:jc w:val="center"/>
                    <w:rPr>
                      <w:color w:val="002060"/>
                    </w:rPr>
                  </w:pPr>
                  <w:r w:rsidRPr="00382449">
                    <w:rPr>
                      <w:color w:val="002060"/>
                    </w:rPr>
                    <w:t> </w:t>
                  </w:r>
                </w:p>
              </w:tc>
            </w:tr>
            <w:tr w:rsidR="00CB54B6" w:rsidRPr="00382449" w14:paraId="4B0A765D"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61851F31" w14:textId="77777777" w:rsidR="00CB54B6" w:rsidRPr="00382449" w:rsidRDefault="00CB54B6" w:rsidP="003D5673">
                  <w:pPr>
                    <w:pStyle w:val="rowtabella0"/>
                    <w:rPr>
                      <w:color w:val="002060"/>
                    </w:rPr>
                  </w:pPr>
                  <w:r w:rsidRPr="00382449">
                    <w:rPr>
                      <w:color w:val="002060"/>
                    </w:rPr>
                    <w:t>(1) - disputata il 21/12/2025</w:t>
                  </w:r>
                </w:p>
              </w:tc>
            </w:tr>
          </w:tbl>
          <w:p w14:paraId="6B6BA646" w14:textId="77777777" w:rsidR="00CB54B6" w:rsidRPr="00382449" w:rsidRDefault="00CB54B6" w:rsidP="003D5673">
            <w:pPr>
              <w:rPr>
                <w:color w:val="002060"/>
              </w:rPr>
            </w:pPr>
          </w:p>
        </w:tc>
      </w:tr>
    </w:tbl>
    <w:p w14:paraId="1788D778" w14:textId="77777777" w:rsidR="00CB54B6" w:rsidRPr="00382449" w:rsidRDefault="00CB54B6" w:rsidP="00CB54B6">
      <w:pPr>
        <w:pStyle w:val="breakline"/>
        <w:rPr>
          <w:rFonts w:eastAsiaTheme="minorEastAsia"/>
          <w:color w:val="002060"/>
        </w:rPr>
      </w:pPr>
    </w:p>
    <w:p w14:paraId="77BEDE13" w14:textId="77777777" w:rsidR="00CB54B6" w:rsidRPr="00382449" w:rsidRDefault="00CB54B6" w:rsidP="00CB54B6">
      <w:pPr>
        <w:pStyle w:val="breakline"/>
        <w:rPr>
          <w:color w:val="002060"/>
        </w:rPr>
      </w:pPr>
    </w:p>
    <w:p w14:paraId="705A63AE" w14:textId="77777777" w:rsidR="00CB54B6" w:rsidRPr="00382449" w:rsidRDefault="00CB54B6" w:rsidP="00CB54B6">
      <w:pPr>
        <w:pStyle w:val="titoloprinc0"/>
        <w:rPr>
          <w:color w:val="002060"/>
        </w:rPr>
      </w:pPr>
      <w:r w:rsidRPr="00382449">
        <w:rPr>
          <w:color w:val="002060"/>
        </w:rPr>
        <w:t>GIUDICE SPORTIVO</w:t>
      </w:r>
    </w:p>
    <w:p w14:paraId="56AEEFE3" w14:textId="77777777" w:rsidR="00CB54B6" w:rsidRPr="00382449" w:rsidRDefault="00CB54B6" w:rsidP="00CB54B6">
      <w:pPr>
        <w:pStyle w:val="diffida"/>
        <w:rPr>
          <w:color w:val="002060"/>
        </w:rPr>
      </w:pPr>
      <w:r w:rsidRPr="00382449">
        <w:rPr>
          <w:color w:val="002060"/>
        </w:rPr>
        <w:lastRenderedPageBreak/>
        <w:t>Il Giudice Sportivo Avv. Agnese Lazzaretti, con l'assistenza del 23/12/2025, ha adottato le decisioni che di seguito integralmente si riportano:</w:t>
      </w:r>
    </w:p>
    <w:p w14:paraId="1035C40A" w14:textId="77777777" w:rsidR="00CB54B6" w:rsidRPr="00382449" w:rsidRDefault="00CB54B6" w:rsidP="00CB54B6">
      <w:pPr>
        <w:pStyle w:val="titolo10"/>
        <w:rPr>
          <w:color w:val="002060"/>
        </w:rPr>
      </w:pPr>
      <w:r w:rsidRPr="00382449">
        <w:rPr>
          <w:color w:val="002060"/>
        </w:rPr>
        <w:t xml:space="preserve">GARE DEL 21/12/2025 </w:t>
      </w:r>
    </w:p>
    <w:p w14:paraId="79AE6EAC" w14:textId="77777777" w:rsidR="00CB54B6" w:rsidRPr="00382449" w:rsidRDefault="00CB54B6" w:rsidP="00CB54B6">
      <w:pPr>
        <w:pStyle w:val="titolo60"/>
        <w:rPr>
          <w:color w:val="002060"/>
        </w:rPr>
      </w:pPr>
      <w:r w:rsidRPr="00382449">
        <w:rPr>
          <w:color w:val="002060"/>
        </w:rPr>
        <w:t xml:space="preserve">DECISIONI DEL GIUDICE SPORTIVO </w:t>
      </w:r>
    </w:p>
    <w:p w14:paraId="28CBBE97" w14:textId="06962EF5" w:rsidR="006F357A" w:rsidRDefault="00CB54B6" w:rsidP="00CB54B6">
      <w:pPr>
        <w:pStyle w:val="diffida"/>
        <w:spacing w:before="80" w:beforeAutospacing="0" w:after="40" w:afterAutospacing="0"/>
        <w:jc w:val="left"/>
        <w:rPr>
          <w:color w:val="002060"/>
        </w:rPr>
      </w:pPr>
      <w:r w:rsidRPr="00382449">
        <w:rPr>
          <w:color w:val="002060"/>
        </w:rPr>
        <w:t xml:space="preserve">gara del 21/12/2025 REAL SAN GIORGIO - PAGLIARE </w:t>
      </w:r>
      <w:r w:rsidRPr="00382449">
        <w:rPr>
          <w:color w:val="002060"/>
        </w:rPr>
        <w:br/>
        <w:t xml:space="preserve">Rilevato dal referto arbitrale che la gara in oggetto non ha avuto svolgimento per la mancata presenza in campo della Soc. Pagliare, </w:t>
      </w:r>
    </w:p>
    <w:p w14:paraId="6FDB048A" w14:textId="404A27E1" w:rsidR="006F357A" w:rsidRDefault="00CB54B6" w:rsidP="006F357A">
      <w:pPr>
        <w:pStyle w:val="diffida"/>
        <w:spacing w:before="80" w:beforeAutospacing="0" w:after="40" w:afterAutospacing="0"/>
        <w:jc w:val="center"/>
        <w:rPr>
          <w:color w:val="002060"/>
        </w:rPr>
      </w:pPr>
      <w:r w:rsidRPr="00382449">
        <w:rPr>
          <w:color w:val="002060"/>
        </w:rPr>
        <w:t>si decide:</w:t>
      </w:r>
    </w:p>
    <w:p w14:paraId="5455FA13" w14:textId="77777777" w:rsidR="006F357A" w:rsidRDefault="00CB54B6" w:rsidP="00CB54B6">
      <w:pPr>
        <w:pStyle w:val="diffida"/>
        <w:spacing w:before="80" w:beforeAutospacing="0" w:after="40" w:afterAutospacing="0"/>
        <w:jc w:val="left"/>
        <w:rPr>
          <w:color w:val="002060"/>
        </w:rPr>
      </w:pPr>
      <w:r w:rsidRPr="00382449">
        <w:rPr>
          <w:color w:val="002060"/>
        </w:rPr>
        <w:t xml:space="preserve">a) di infliggere alla Soc. Pagliare la punizione sportiva della perdita della gara con il punteggio di 0 - 6 </w:t>
      </w:r>
      <w:r w:rsidR="006F357A" w:rsidRPr="00382449">
        <w:rPr>
          <w:color w:val="002060"/>
        </w:rPr>
        <w:t>nonché</w:t>
      </w:r>
      <w:r w:rsidRPr="00382449">
        <w:rPr>
          <w:color w:val="002060"/>
        </w:rPr>
        <w:t xml:space="preserve">' la penalizzazione di un punto in classifica; </w:t>
      </w:r>
    </w:p>
    <w:p w14:paraId="33D8C1C8" w14:textId="3236AE89" w:rsidR="00CB54B6" w:rsidRPr="00382449" w:rsidRDefault="00CB54B6" w:rsidP="00CB54B6">
      <w:pPr>
        <w:pStyle w:val="diffida"/>
        <w:spacing w:before="80" w:beforeAutospacing="0" w:after="40" w:afterAutospacing="0"/>
        <w:jc w:val="left"/>
        <w:rPr>
          <w:color w:val="002060"/>
        </w:rPr>
      </w:pPr>
      <w:r w:rsidRPr="00382449">
        <w:rPr>
          <w:color w:val="002060"/>
        </w:rPr>
        <w:t xml:space="preserve">b) di comminare alla società Ascoli Calcio A 5 la sanzione dell'ammenda di euro 103,00 (1 rinuncia) così stabilita in relazione alla categoria di appartenenza </w:t>
      </w:r>
      <w:r w:rsidR="006F357A">
        <w:rPr>
          <w:color w:val="002060"/>
        </w:rPr>
        <w:t>dal Comunicato Ufficiale n° 01 F.I.G.C. – S.G.S.</w:t>
      </w:r>
      <w:r w:rsidRPr="00382449">
        <w:rPr>
          <w:color w:val="002060"/>
        </w:rPr>
        <w:t xml:space="preserve"> per la stagione sportiva in corso. </w:t>
      </w:r>
    </w:p>
    <w:p w14:paraId="1D8EF4E4" w14:textId="77777777" w:rsidR="00CB54B6" w:rsidRPr="00382449" w:rsidRDefault="00CB54B6" w:rsidP="00CB54B6">
      <w:pPr>
        <w:pStyle w:val="titolo10"/>
        <w:rPr>
          <w:color w:val="002060"/>
        </w:rPr>
      </w:pPr>
      <w:r w:rsidRPr="00382449">
        <w:rPr>
          <w:color w:val="002060"/>
        </w:rPr>
        <w:t xml:space="preserve">GARE DEL 20/12/2025 </w:t>
      </w:r>
    </w:p>
    <w:p w14:paraId="1055A380" w14:textId="77777777" w:rsidR="00CB54B6" w:rsidRPr="00382449" w:rsidRDefault="00CB54B6" w:rsidP="00CB54B6">
      <w:pPr>
        <w:pStyle w:val="titolo7a"/>
        <w:rPr>
          <w:color w:val="002060"/>
        </w:rPr>
      </w:pPr>
      <w:r w:rsidRPr="00382449">
        <w:rPr>
          <w:color w:val="002060"/>
        </w:rPr>
        <w:t xml:space="preserve">PROVVEDIMENTI DISCIPLINARI </w:t>
      </w:r>
    </w:p>
    <w:p w14:paraId="406E22B7"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5C36AFAE" w14:textId="77777777" w:rsidR="00CB54B6" w:rsidRPr="00382449" w:rsidRDefault="00CB54B6" w:rsidP="00CB54B6">
      <w:pPr>
        <w:pStyle w:val="titolo30"/>
        <w:rPr>
          <w:color w:val="002060"/>
        </w:rPr>
      </w:pPr>
      <w:r w:rsidRPr="00382449">
        <w:rPr>
          <w:color w:val="002060"/>
        </w:rPr>
        <w:t xml:space="preserve">ALLENATORI </w:t>
      </w:r>
    </w:p>
    <w:p w14:paraId="38FE80F3" w14:textId="77777777" w:rsidR="00CB54B6" w:rsidRPr="00382449" w:rsidRDefault="00CB54B6" w:rsidP="00CB54B6">
      <w:pPr>
        <w:pStyle w:val="titolo20"/>
        <w:rPr>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2C721B5F" w14:textId="77777777" w:rsidTr="003D5673">
        <w:tc>
          <w:tcPr>
            <w:tcW w:w="2200" w:type="dxa"/>
            <w:tcMar>
              <w:top w:w="20" w:type="dxa"/>
              <w:left w:w="20" w:type="dxa"/>
              <w:bottom w:w="20" w:type="dxa"/>
              <w:right w:w="20" w:type="dxa"/>
            </w:tcMar>
            <w:vAlign w:val="center"/>
            <w:hideMark/>
          </w:tcPr>
          <w:p w14:paraId="16A5C2D8" w14:textId="77777777" w:rsidR="00CB54B6" w:rsidRPr="00382449" w:rsidRDefault="00CB54B6" w:rsidP="003D5673">
            <w:pPr>
              <w:pStyle w:val="movimento"/>
              <w:rPr>
                <w:color w:val="002060"/>
              </w:rPr>
            </w:pPr>
            <w:r w:rsidRPr="00382449">
              <w:rPr>
                <w:color w:val="002060"/>
              </w:rPr>
              <w:t>PASCUCCI NICOLA</w:t>
            </w:r>
          </w:p>
        </w:tc>
        <w:tc>
          <w:tcPr>
            <w:tcW w:w="2200" w:type="dxa"/>
            <w:tcMar>
              <w:top w:w="20" w:type="dxa"/>
              <w:left w:w="20" w:type="dxa"/>
              <w:bottom w:w="20" w:type="dxa"/>
              <w:right w:w="20" w:type="dxa"/>
            </w:tcMar>
            <w:vAlign w:val="center"/>
            <w:hideMark/>
          </w:tcPr>
          <w:p w14:paraId="7030A6C4"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U.MANDOLESI</w:t>
            </w:r>
            <w:proofErr w:type="gramEnd"/>
            <w:r w:rsidRPr="00382449">
              <w:rPr>
                <w:color w:val="002060"/>
              </w:rPr>
              <w:t xml:space="preserve">) </w:t>
            </w:r>
          </w:p>
        </w:tc>
        <w:tc>
          <w:tcPr>
            <w:tcW w:w="800" w:type="dxa"/>
            <w:tcMar>
              <w:top w:w="20" w:type="dxa"/>
              <w:left w:w="20" w:type="dxa"/>
              <w:bottom w:w="20" w:type="dxa"/>
              <w:right w:w="20" w:type="dxa"/>
            </w:tcMar>
            <w:vAlign w:val="center"/>
            <w:hideMark/>
          </w:tcPr>
          <w:p w14:paraId="157AA64A"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D4A2CBE"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1A32FEB" w14:textId="77777777" w:rsidR="00CB54B6" w:rsidRPr="00382449" w:rsidRDefault="00CB54B6" w:rsidP="003D5673">
            <w:pPr>
              <w:pStyle w:val="movimento2"/>
              <w:rPr>
                <w:color w:val="002060"/>
              </w:rPr>
            </w:pPr>
            <w:r w:rsidRPr="00382449">
              <w:rPr>
                <w:color w:val="002060"/>
              </w:rPr>
              <w:t> </w:t>
            </w:r>
          </w:p>
        </w:tc>
      </w:tr>
    </w:tbl>
    <w:p w14:paraId="3090CC8D" w14:textId="77777777" w:rsidR="00CB54B6" w:rsidRPr="00382449" w:rsidRDefault="00CB54B6" w:rsidP="00CB54B6">
      <w:pPr>
        <w:pStyle w:val="titolo30"/>
        <w:rPr>
          <w:rFonts w:eastAsiaTheme="minorEastAsia"/>
          <w:color w:val="002060"/>
        </w:rPr>
      </w:pPr>
      <w:r w:rsidRPr="00382449">
        <w:rPr>
          <w:color w:val="002060"/>
        </w:rPr>
        <w:t xml:space="preserve">CALCIATORI ESPULSI </w:t>
      </w:r>
    </w:p>
    <w:p w14:paraId="3E040A2D" w14:textId="77777777" w:rsidR="00CB54B6" w:rsidRPr="00382449" w:rsidRDefault="00CB54B6" w:rsidP="00CB54B6">
      <w:pPr>
        <w:pStyle w:val="titolo20"/>
        <w:rPr>
          <w:color w:val="002060"/>
        </w:rPr>
      </w:pPr>
      <w:r w:rsidRPr="0038244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16552E3F" w14:textId="77777777" w:rsidTr="003D5673">
        <w:tc>
          <w:tcPr>
            <w:tcW w:w="2200" w:type="dxa"/>
            <w:tcMar>
              <w:top w:w="20" w:type="dxa"/>
              <w:left w:w="20" w:type="dxa"/>
              <w:bottom w:w="20" w:type="dxa"/>
              <w:right w:w="20" w:type="dxa"/>
            </w:tcMar>
            <w:vAlign w:val="center"/>
            <w:hideMark/>
          </w:tcPr>
          <w:p w14:paraId="3C0728BB" w14:textId="77777777" w:rsidR="00CB54B6" w:rsidRPr="00382449" w:rsidRDefault="00CB54B6" w:rsidP="003D5673">
            <w:pPr>
              <w:pStyle w:val="movimento"/>
              <w:rPr>
                <w:color w:val="002060"/>
              </w:rPr>
            </w:pPr>
            <w:r w:rsidRPr="00382449">
              <w:rPr>
                <w:color w:val="002060"/>
              </w:rPr>
              <w:t>AGOSTINELLI ENEA</w:t>
            </w:r>
          </w:p>
        </w:tc>
        <w:tc>
          <w:tcPr>
            <w:tcW w:w="2200" w:type="dxa"/>
            <w:tcMar>
              <w:top w:w="20" w:type="dxa"/>
              <w:left w:w="20" w:type="dxa"/>
              <w:bottom w:w="20" w:type="dxa"/>
              <w:right w:w="20" w:type="dxa"/>
            </w:tcMar>
            <w:vAlign w:val="center"/>
            <w:hideMark/>
          </w:tcPr>
          <w:p w14:paraId="79B2533D" w14:textId="77777777" w:rsidR="00CB54B6" w:rsidRPr="00382449" w:rsidRDefault="00CB54B6" w:rsidP="003D5673">
            <w:pPr>
              <w:pStyle w:val="movimento2"/>
              <w:rPr>
                <w:color w:val="002060"/>
              </w:rPr>
            </w:pPr>
            <w:r w:rsidRPr="00382449">
              <w:rPr>
                <w:color w:val="002060"/>
              </w:rPr>
              <w:t xml:space="preserve">(POLVERIGI C/5) </w:t>
            </w:r>
          </w:p>
        </w:tc>
        <w:tc>
          <w:tcPr>
            <w:tcW w:w="800" w:type="dxa"/>
            <w:tcMar>
              <w:top w:w="20" w:type="dxa"/>
              <w:left w:w="20" w:type="dxa"/>
              <w:bottom w:w="20" w:type="dxa"/>
              <w:right w:w="20" w:type="dxa"/>
            </w:tcMar>
            <w:vAlign w:val="center"/>
            <w:hideMark/>
          </w:tcPr>
          <w:p w14:paraId="49304C0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CE1DF4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0401AE8" w14:textId="77777777" w:rsidR="00CB54B6" w:rsidRPr="00382449" w:rsidRDefault="00CB54B6" w:rsidP="003D5673">
            <w:pPr>
              <w:pStyle w:val="movimento2"/>
              <w:rPr>
                <w:color w:val="002060"/>
              </w:rPr>
            </w:pPr>
            <w:r w:rsidRPr="00382449">
              <w:rPr>
                <w:color w:val="002060"/>
              </w:rPr>
              <w:t> </w:t>
            </w:r>
          </w:p>
        </w:tc>
      </w:tr>
    </w:tbl>
    <w:p w14:paraId="5CDBD2F1" w14:textId="77777777" w:rsidR="00CB54B6" w:rsidRPr="00382449" w:rsidRDefault="00CB54B6" w:rsidP="00CB54B6">
      <w:pPr>
        <w:pStyle w:val="titolo30"/>
        <w:rPr>
          <w:rFonts w:eastAsiaTheme="minorEastAsia"/>
          <w:color w:val="002060"/>
        </w:rPr>
      </w:pPr>
      <w:r w:rsidRPr="00382449">
        <w:rPr>
          <w:color w:val="002060"/>
        </w:rPr>
        <w:t xml:space="preserve">CALCIATORI NON ESPULSI </w:t>
      </w:r>
    </w:p>
    <w:p w14:paraId="78386042" w14:textId="77777777" w:rsidR="00CB54B6" w:rsidRPr="00382449" w:rsidRDefault="00CB54B6" w:rsidP="00CB54B6">
      <w:pPr>
        <w:pStyle w:val="titolo20"/>
        <w:rPr>
          <w:color w:val="002060"/>
        </w:rPr>
      </w:pPr>
      <w:r w:rsidRPr="0038244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469A6D2B" w14:textId="77777777" w:rsidTr="003D5673">
        <w:tc>
          <w:tcPr>
            <w:tcW w:w="2200" w:type="dxa"/>
            <w:tcMar>
              <w:top w:w="20" w:type="dxa"/>
              <w:left w:w="20" w:type="dxa"/>
              <w:bottom w:w="20" w:type="dxa"/>
              <w:right w:w="20" w:type="dxa"/>
            </w:tcMar>
            <w:vAlign w:val="center"/>
            <w:hideMark/>
          </w:tcPr>
          <w:p w14:paraId="25D1B5B8" w14:textId="77777777" w:rsidR="00CB54B6" w:rsidRPr="00382449" w:rsidRDefault="00CB54B6" w:rsidP="003D5673">
            <w:pPr>
              <w:pStyle w:val="movimento"/>
              <w:rPr>
                <w:color w:val="002060"/>
              </w:rPr>
            </w:pPr>
            <w:r w:rsidRPr="00382449">
              <w:rPr>
                <w:color w:val="002060"/>
              </w:rPr>
              <w:t>ZANNOTTI DANIELE</w:t>
            </w:r>
          </w:p>
        </w:tc>
        <w:tc>
          <w:tcPr>
            <w:tcW w:w="2200" w:type="dxa"/>
            <w:tcMar>
              <w:top w:w="20" w:type="dxa"/>
              <w:left w:w="20" w:type="dxa"/>
              <w:bottom w:w="20" w:type="dxa"/>
              <w:right w:w="20" w:type="dxa"/>
            </w:tcMar>
            <w:vAlign w:val="center"/>
            <w:hideMark/>
          </w:tcPr>
          <w:p w14:paraId="7935237D" w14:textId="77777777" w:rsidR="00CB54B6" w:rsidRPr="00382449" w:rsidRDefault="00CB54B6" w:rsidP="003D5673">
            <w:pPr>
              <w:pStyle w:val="movimento2"/>
              <w:rPr>
                <w:color w:val="002060"/>
              </w:rPr>
            </w:pPr>
            <w:r w:rsidRPr="00382449">
              <w:rPr>
                <w:color w:val="002060"/>
              </w:rPr>
              <w:t xml:space="preserve">(JESINA S.R.L.) </w:t>
            </w:r>
          </w:p>
        </w:tc>
        <w:tc>
          <w:tcPr>
            <w:tcW w:w="800" w:type="dxa"/>
            <w:tcMar>
              <w:top w:w="20" w:type="dxa"/>
              <w:left w:w="20" w:type="dxa"/>
              <w:bottom w:w="20" w:type="dxa"/>
              <w:right w:w="20" w:type="dxa"/>
            </w:tcMar>
            <w:vAlign w:val="center"/>
            <w:hideMark/>
          </w:tcPr>
          <w:p w14:paraId="069F75D7"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E785D4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A9FFC2F" w14:textId="77777777" w:rsidR="00CB54B6" w:rsidRPr="00382449" w:rsidRDefault="00CB54B6" w:rsidP="003D5673">
            <w:pPr>
              <w:pStyle w:val="movimento2"/>
              <w:rPr>
                <w:color w:val="002060"/>
              </w:rPr>
            </w:pPr>
            <w:r w:rsidRPr="00382449">
              <w:rPr>
                <w:color w:val="002060"/>
              </w:rPr>
              <w:t> </w:t>
            </w:r>
          </w:p>
        </w:tc>
      </w:tr>
    </w:tbl>
    <w:p w14:paraId="2D5AD926" w14:textId="77777777" w:rsidR="00CB54B6" w:rsidRPr="00382449" w:rsidRDefault="00CB54B6" w:rsidP="00CB54B6">
      <w:pPr>
        <w:pStyle w:val="titolo20"/>
        <w:rPr>
          <w:rFonts w:eastAsiaTheme="minorEastAsia"/>
          <w:color w:val="002060"/>
        </w:rPr>
      </w:pPr>
      <w:r w:rsidRPr="003824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1363E073" w14:textId="77777777" w:rsidTr="003D5673">
        <w:tc>
          <w:tcPr>
            <w:tcW w:w="2200" w:type="dxa"/>
            <w:tcMar>
              <w:top w:w="20" w:type="dxa"/>
              <w:left w:w="20" w:type="dxa"/>
              <w:bottom w:w="20" w:type="dxa"/>
              <w:right w:w="20" w:type="dxa"/>
            </w:tcMar>
            <w:vAlign w:val="center"/>
            <w:hideMark/>
          </w:tcPr>
          <w:p w14:paraId="11494812" w14:textId="77777777" w:rsidR="00CB54B6" w:rsidRPr="00382449" w:rsidRDefault="00CB54B6" w:rsidP="003D5673">
            <w:pPr>
              <w:pStyle w:val="movimento"/>
              <w:rPr>
                <w:color w:val="002060"/>
              </w:rPr>
            </w:pPr>
            <w:r w:rsidRPr="00382449">
              <w:rPr>
                <w:color w:val="002060"/>
              </w:rPr>
              <w:t>MARCHIONNI NICOLO</w:t>
            </w:r>
          </w:p>
        </w:tc>
        <w:tc>
          <w:tcPr>
            <w:tcW w:w="2200" w:type="dxa"/>
            <w:tcMar>
              <w:top w:w="20" w:type="dxa"/>
              <w:left w:w="20" w:type="dxa"/>
              <w:bottom w:w="20" w:type="dxa"/>
              <w:right w:w="20" w:type="dxa"/>
            </w:tcMar>
            <w:vAlign w:val="center"/>
            <w:hideMark/>
          </w:tcPr>
          <w:p w14:paraId="435E9608" w14:textId="77777777" w:rsidR="00CB54B6" w:rsidRPr="00382449" w:rsidRDefault="00CB54B6" w:rsidP="003D5673">
            <w:pPr>
              <w:pStyle w:val="movimento2"/>
              <w:rPr>
                <w:color w:val="002060"/>
              </w:rPr>
            </w:pPr>
            <w:r w:rsidRPr="00382449">
              <w:rPr>
                <w:color w:val="002060"/>
              </w:rPr>
              <w:t xml:space="preserve">(AUDAX 1970 </w:t>
            </w:r>
            <w:proofErr w:type="gramStart"/>
            <w:r w:rsidRPr="00382449">
              <w:rPr>
                <w:color w:val="002060"/>
              </w:rPr>
              <w:t>S.ANGELO</w:t>
            </w:r>
            <w:proofErr w:type="gramEnd"/>
            <w:r w:rsidRPr="00382449">
              <w:rPr>
                <w:color w:val="002060"/>
              </w:rPr>
              <w:t xml:space="preserve">) </w:t>
            </w:r>
          </w:p>
        </w:tc>
        <w:tc>
          <w:tcPr>
            <w:tcW w:w="800" w:type="dxa"/>
            <w:tcMar>
              <w:top w:w="20" w:type="dxa"/>
              <w:left w:w="20" w:type="dxa"/>
              <w:bottom w:w="20" w:type="dxa"/>
              <w:right w:w="20" w:type="dxa"/>
            </w:tcMar>
            <w:vAlign w:val="center"/>
            <w:hideMark/>
          </w:tcPr>
          <w:p w14:paraId="1EAE934A"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A554451" w14:textId="77777777" w:rsidR="00CB54B6" w:rsidRPr="00382449" w:rsidRDefault="00CB54B6" w:rsidP="003D5673">
            <w:pPr>
              <w:pStyle w:val="movimento"/>
              <w:rPr>
                <w:color w:val="002060"/>
              </w:rPr>
            </w:pPr>
            <w:r w:rsidRPr="00382449">
              <w:rPr>
                <w:color w:val="002060"/>
              </w:rPr>
              <w:t>MARCOZZI PAOLO</w:t>
            </w:r>
          </w:p>
        </w:tc>
        <w:tc>
          <w:tcPr>
            <w:tcW w:w="2200" w:type="dxa"/>
            <w:tcMar>
              <w:top w:w="20" w:type="dxa"/>
              <w:left w:w="20" w:type="dxa"/>
              <w:bottom w:w="20" w:type="dxa"/>
              <w:right w:w="20" w:type="dxa"/>
            </w:tcMar>
            <w:vAlign w:val="center"/>
            <w:hideMark/>
          </w:tcPr>
          <w:p w14:paraId="242AA760" w14:textId="77777777" w:rsidR="00CB54B6" w:rsidRPr="00382449" w:rsidRDefault="00CB54B6" w:rsidP="003D5673">
            <w:pPr>
              <w:pStyle w:val="movimento2"/>
              <w:rPr>
                <w:color w:val="002060"/>
              </w:rPr>
            </w:pPr>
            <w:r w:rsidRPr="00382449">
              <w:rPr>
                <w:color w:val="002060"/>
              </w:rPr>
              <w:t xml:space="preserve">(POLISPORTIVA RIPATRANSONE) </w:t>
            </w:r>
          </w:p>
        </w:tc>
      </w:tr>
    </w:tbl>
    <w:p w14:paraId="79A655B2" w14:textId="77777777" w:rsidR="00CB54B6" w:rsidRPr="00382449" w:rsidRDefault="00CB54B6" w:rsidP="00CB54B6">
      <w:pPr>
        <w:pStyle w:val="titolo20"/>
        <w:rPr>
          <w:rFonts w:eastAsiaTheme="minorEastAsia"/>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027F7315" w14:textId="77777777" w:rsidTr="003D5673">
        <w:tc>
          <w:tcPr>
            <w:tcW w:w="2200" w:type="dxa"/>
            <w:tcMar>
              <w:top w:w="20" w:type="dxa"/>
              <w:left w:w="20" w:type="dxa"/>
              <w:bottom w:w="20" w:type="dxa"/>
              <w:right w:w="20" w:type="dxa"/>
            </w:tcMar>
            <w:vAlign w:val="center"/>
            <w:hideMark/>
          </w:tcPr>
          <w:p w14:paraId="7D327729" w14:textId="77777777" w:rsidR="00CB54B6" w:rsidRPr="00382449" w:rsidRDefault="00CB54B6" w:rsidP="003D5673">
            <w:pPr>
              <w:pStyle w:val="movimento"/>
              <w:rPr>
                <w:color w:val="002060"/>
              </w:rPr>
            </w:pPr>
            <w:r w:rsidRPr="00382449">
              <w:rPr>
                <w:color w:val="002060"/>
              </w:rPr>
              <w:t>CARDELIA LUIGI</w:t>
            </w:r>
          </w:p>
        </w:tc>
        <w:tc>
          <w:tcPr>
            <w:tcW w:w="2200" w:type="dxa"/>
            <w:tcMar>
              <w:top w:w="20" w:type="dxa"/>
              <w:left w:w="20" w:type="dxa"/>
              <w:bottom w:w="20" w:type="dxa"/>
              <w:right w:w="20" w:type="dxa"/>
            </w:tcMar>
            <w:vAlign w:val="center"/>
            <w:hideMark/>
          </w:tcPr>
          <w:p w14:paraId="14125682" w14:textId="77777777" w:rsidR="00CB54B6" w:rsidRPr="00382449" w:rsidRDefault="00CB54B6" w:rsidP="003D5673">
            <w:pPr>
              <w:pStyle w:val="movimento2"/>
              <w:rPr>
                <w:color w:val="002060"/>
              </w:rPr>
            </w:pPr>
            <w:r w:rsidRPr="00382449">
              <w:rPr>
                <w:color w:val="002060"/>
              </w:rPr>
              <w:t xml:space="preserve">(AUDAX 1970 </w:t>
            </w:r>
            <w:proofErr w:type="gramStart"/>
            <w:r w:rsidRPr="00382449">
              <w:rPr>
                <w:color w:val="002060"/>
              </w:rPr>
              <w:t>S.ANGELO</w:t>
            </w:r>
            <w:proofErr w:type="gramEnd"/>
            <w:r w:rsidRPr="00382449">
              <w:rPr>
                <w:color w:val="002060"/>
              </w:rPr>
              <w:t xml:space="preserve">) </w:t>
            </w:r>
          </w:p>
        </w:tc>
        <w:tc>
          <w:tcPr>
            <w:tcW w:w="800" w:type="dxa"/>
            <w:tcMar>
              <w:top w:w="20" w:type="dxa"/>
              <w:left w:w="20" w:type="dxa"/>
              <w:bottom w:w="20" w:type="dxa"/>
              <w:right w:w="20" w:type="dxa"/>
            </w:tcMar>
            <w:vAlign w:val="center"/>
            <w:hideMark/>
          </w:tcPr>
          <w:p w14:paraId="1E8D8163"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5A9635F" w14:textId="77777777" w:rsidR="00CB54B6" w:rsidRPr="00382449" w:rsidRDefault="00CB54B6" w:rsidP="003D5673">
            <w:pPr>
              <w:pStyle w:val="movimento"/>
              <w:rPr>
                <w:color w:val="002060"/>
              </w:rPr>
            </w:pPr>
            <w:r w:rsidRPr="00382449">
              <w:rPr>
                <w:color w:val="002060"/>
              </w:rPr>
              <w:t>LONGANO GIULIO</w:t>
            </w:r>
          </w:p>
        </w:tc>
        <w:tc>
          <w:tcPr>
            <w:tcW w:w="2200" w:type="dxa"/>
            <w:tcMar>
              <w:top w:w="20" w:type="dxa"/>
              <w:left w:w="20" w:type="dxa"/>
              <w:bottom w:w="20" w:type="dxa"/>
              <w:right w:w="20" w:type="dxa"/>
            </w:tcMar>
            <w:vAlign w:val="center"/>
            <w:hideMark/>
          </w:tcPr>
          <w:p w14:paraId="3E55F407" w14:textId="77777777" w:rsidR="00CB54B6" w:rsidRPr="00382449" w:rsidRDefault="00CB54B6" w:rsidP="003D5673">
            <w:pPr>
              <w:pStyle w:val="movimento2"/>
              <w:rPr>
                <w:color w:val="002060"/>
              </w:rPr>
            </w:pPr>
            <w:r w:rsidRPr="00382449">
              <w:rPr>
                <w:color w:val="002060"/>
              </w:rPr>
              <w:t xml:space="preserve">(BULDOG T.N.T. LUCREZIA) </w:t>
            </w:r>
          </w:p>
        </w:tc>
      </w:tr>
      <w:tr w:rsidR="00CB54B6" w:rsidRPr="00382449" w14:paraId="793C3A3B" w14:textId="77777777" w:rsidTr="003D5673">
        <w:tc>
          <w:tcPr>
            <w:tcW w:w="2200" w:type="dxa"/>
            <w:tcMar>
              <w:top w:w="20" w:type="dxa"/>
              <w:left w:w="20" w:type="dxa"/>
              <w:bottom w:w="20" w:type="dxa"/>
              <w:right w:w="20" w:type="dxa"/>
            </w:tcMar>
            <w:vAlign w:val="center"/>
            <w:hideMark/>
          </w:tcPr>
          <w:p w14:paraId="6E6EAB7E" w14:textId="77777777" w:rsidR="00CB54B6" w:rsidRPr="00382449" w:rsidRDefault="00CB54B6" w:rsidP="003D5673">
            <w:pPr>
              <w:pStyle w:val="movimento"/>
              <w:rPr>
                <w:color w:val="002060"/>
              </w:rPr>
            </w:pPr>
            <w:r w:rsidRPr="00382449">
              <w:rPr>
                <w:color w:val="002060"/>
              </w:rPr>
              <w:t>K THIRI EMIR</w:t>
            </w:r>
          </w:p>
        </w:tc>
        <w:tc>
          <w:tcPr>
            <w:tcW w:w="2200" w:type="dxa"/>
            <w:tcMar>
              <w:top w:w="20" w:type="dxa"/>
              <w:left w:w="20" w:type="dxa"/>
              <w:bottom w:w="20" w:type="dxa"/>
              <w:right w:w="20" w:type="dxa"/>
            </w:tcMar>
            <w:vAlign w:val="center"/>
            <w:hideMark/>
          </w:tcPr>
          <w:p w14:paraId="26B5E9D4" w14:textId="77777777" w:rsidR="00CB54B6" w:rsidRPr="00382449" w:rsidRDefault="00CB54B6" w:rsidP="003D5673">
            <w:pPr>
              <w:pStyle w:val="movimento2"/>
              <w:rPr>
                <w:color w:val="002060"/>
              </w:rPr>
            </w:pPr>
            <w:r w:rsidRPr="00382449">
              <w:rPr>
                <w:color w:val="002060"/>
              </w:rPr>
              <w:t xml:space="preserve">(POLISPORTIVA RIPATRANSONE) </w:t>
            </w:r>
          </w:p>
        </w:tc>
        <w:tc>
          <w:tcPr>
            <w:tcW w:w="800" w:type="dxa"/>
            <w:tcMar>
              <w:top w:w="20" w:type="dxa"/>
              <w:left w:w="20" w:type="dxa"/>
              <w:bottom w:w="20" w:type="dxa"/>
              <w:right w:w="20" w:type="dxa"/>
            </w:tcMar>
            <w:vAlign w:val="center"/>
            <w:hideMark/>
          </w:tcPr>
          <w:p w14:paraId="2BD8278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E716B1E" w14:textId="77777777" w:rsidR="00CB54B6" w:rsidRPr="00382449" w:rsidRDefault="00CB54B6" w:rsidP="003D5673">
            <w:pPr>
              <w:pStyle w:val="movimento"/>
              <w:rPr>
                <w:color w:val="002060"/>
              </w:rPr>
            </w:pPr>
            <w:r w:rsidRPr="00382449">
              <w:rPr>
                <w:color w:val="002060"/>
              </w:rPr>
              <w:t>NATALONI FRANCESCO</w:t>
            </w:r>
          </w:p>
        </w:tc>
        <w:tc>
          <w:tcPr>
            <w:tcW w:w="2200" w:type="dxa"/>
            <w:tcMar>
              <w:top w:w="20" w:type="dxa"/>
              <w:left w:w="20" w:type="dxa"/>
              <w:bottom w:w="20" w:type="dxa"/>
              <w:right w:w="20" w:type="dxa"/>
            </w:tcMar>
            <w:vAlign w:val="center"/>
            <w:hideMark/>
          </w:tcPr>
          <w:p w14:paraId="00272828" w14:textId="77777777" w:rsidR="00CB54B6" w:rsidRPr="00382449" w:rsidRDefault="00CB54B6" w:rsidP="003D5673">
            <w:pPr>
              <w:pStyle w:val="movimento2"/>
              <w:rPr>
                <w:color w:val="002060"/>
              </w:rPr>
            </w:pPr>
            <w:r w:rsidRPr="00382449">
              <w:rPr>
                <w:color w:val="002060"/>
              </w:rPr>
              <w:t xml:space="preserve">(U.S. FORTUNA FANO) </w:t>
            </w:r>
          </w:p>
        </w:tc>
      </w:tr>
    </w:tbl>
    <w:p w14:paraId="1692D004"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2B14C506" w14:textId="77777777" w:rsidTr="003D5673">
        <w:tc>
          <w:tcPr>
            <w:tcW w:w="2200" w:type="dxa"/>
            <w:tcMar>
              <w:top w:w="20" w:type="dxa"/>
              <w:left w:w="20" w:type="dxa"/>
              <w:bottom w:w="20" w:type="dxa"/>
              <w:right w:w="20" w:type="dxa"/>
            </w:tcMar>
            <w:vAlign w:val="center"/>
            <w:hideMark/>
          </w:tcPr>
          <w:p w14:paraId="1942DE94" w14:textId="77777777" w:rsidR="00CB54B6" w:rsidRPr="00382449" w:rsidRDefault="00CB54B6" w:rsidP="003D5673">
            <w:pPr>
              <w:pStyle w:val="movimento"/>
              <w:rPr>
                <w:color w:val="002060"/>
              </w:rPr>
            </w:pPr>
            <w:r w:rsidRPr="00382449">
              <w:rPr>
                <w:color w:val="002060"/>
              </w:rPr>
              <w:t>TORSITANO PIETRO</w:t>
            </w:r>
          </w:p>
        </w:tc>
        <w:tc>
          <w:tcPr>
            <w:tcW w:w="2200" w:type="dxa"/>
            <w:tcMar>
              <w:top w:w="20" w:type="dxa"/>
              <w:left w:w="20" w:type="dxa"/>
              <w:bottom w:w="20" w:type="dxa"/>
              <w:right w:w="20" w:type="dxa"/>
            </w:tcMar>
            <w:vAlign w:val="center"/>
            <w:hideMark/>
          </w:tcPr>
          <w:p w14:paraId="3561A54A" w14:textId="77777777" w:rsidR="00CB54B6" w:rsidRPr="00382449" w:rsidRDefault="00CB54B6" w:rsidP="003D5673">
            <w:pPr>
              <w:pStyle w:val="movimento2"/>
              <w:rPr>
                <w:color w:val="002060"/>
              </w:rPr>
            </w:pPr>
            <w:r w:rsidRPr="00382449">
              <w:rPr>
                <w:color w:val="002060"/>
              </w:rPr>
              <w:t xml:space="preserve">(BULDOG T.N.T. LUCREZIA) </w:t>
            </w:r>
          </w:p>
        </w:tc>
        <w:tc>
          <w:tcPr>
            <w:tcW w:w="800" w:type="dxa"/>
            <w:tcMar>
              <w:top w:w="20" w:type="dxa"/>
              <w:left w:w="20" w:type="dxa"/>
              <w:bottom w:w="20" w:type="dxa"/>
              <w:right w:w="20" w:type="dxa"/>
            </w:tcMar>
            <w:vAlign w:val="center"/>
            <w:hideMark/>
          </w:tcPr>
          <w:p w14:paraId="7E0ED355"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9CE60B6" w14:textId="77777777" w:rsidR="00CB54B6" w:rsidRPr="00382449" w:rsidRDefault="00CB54B6" w:rsidP="003D5673">
            <w:pPr>
              <w:pStyle w:val="movimento"/>
              <w:rPr>
                <w:color w:val="002060"/>
              </w:rPr>
            </w:pPr>
            <w:r w:rsidRPr="00382449">
              <w:rPr>
                <w:color w:val="002060"/>
              </w:rPr>
              <w:t>SHJOPA SAMUEL</w:t>
            </w:r>
          </w:p>
        </w:tc>
        <w:tc>
          <w:tcPr>
            <w:tcW w:w="2200" w:type="dxa"/>
            <w:tcMar>
              <w:top w:w="20" w:type="dxa"/>
              <w:left w:w="20" w:type="dxa"/>
              <w:bottom w:w="20" w:type="dxa"/>
              <w:right w:w="20" w:type="dxa"/>
            </w:tcMar>
            <w:vAlign w:val="center"/>
            <w:hideMark/>
          </w:tcPr>
          <w:p w14:paraId="1D60F146" w14:textId="77777777" w:rsidR="00CB54B6" w:rsidRPr="00382449" w:rsidRDefault="00CB54B6" w:rsidP="003D5673">
            <w:pPr>
              <w:pStyle w:val="movimento2"/>
              <w:rPr>
                <w:color w:val="002060"/>
              </w:rPr>
            </w:pPr>
            <w:r w:rsidRPr="00382449">
              <w:rPr>
                <w:color w:val="002060"/>
              </w:rPr>
              <w:t xml:space="preserve">(CERRETO D ESI C5 A.S.D.) </w:t>
            </w:r>
          </w:p>
        </w:tc>
      </w:tr>
      <w:tr w:rsidR="00CB54B6" w:rsidRPr="00382449" w14:paraId="71616E13" w14:textId="77777777" w:rsidTr="003D5673">
        <w:tc>
          <w:tcPr>
            <w:tcW w:w="2200" w:type="dxa"/>
            <w:tcMar>
              <w:top w:w="20" w:type="dxa"/>
              <w:left w:w="20" w:type="dxa"/>
              <w:bottom w:w="20" w:type="dxa"/>
              <w:right w:w="20" w:type="dxa"/>
            </w:tcMar>
            <w:vAlign w:val="center"/>
            <w:hideMark/>
          </w:tcPr>
          <w:p w14:paraId="56D752AB" w14:textId="77777777" w:rsidR="00CB54B6" w:rsidRPr="00382449" w:rsidRDefault="00CB54B6" w:rsidP="003D5673">
            <w:pPr>
              <w:pStyle w:val="movimento"/>
              <w:rPr>
                <w:color w:val="002060"/>
              </w:rPr>
            </w:pPr>
            <w:r w:rsidRPr="00382449">
              <w:rPr>
                <w:color w:val="002060"/>
              </w:rPr>
              <w:t>CANCELLIERI PIETRO</w:t>
            </w:r>
          </w:p>
        </w:tc>
        <w:tc>
          <w:tcPr>
            <w:tcW w:w="2200" w:type="dxa"/>
            <w:tcMar>
              <w:top w:w="20" w:type="dxa"/>
              <w:left w:w="20" w:type="dxa"/>
              <w:bottom w:w="20" w:type="dxa"/>
              <w:right w:w="20" w:type="dxa"/>
            </w:tcMar>
            <w:vAlign w:val="center"/>
            <w:hideMark/>
          </w:tcPr>
          <w:p w14:paraId="1D8B3BA5" w14:textId="77777777" w:rsidR="00CB54B6" w:rsidRPr="00382449" w:rsidRDefault="00CB54B6" w:rsidP="003D5673">
            <w:pPr>
              <w:pStyle w:val="movimento2"/>
              <w:rPr>
                <w:color w:val="002060"/>
              </w:rPr>
            </w:pPr>
            <w:r w:rsidRPr="00382449">
              <w:rPr>
                <w:color w:val="002060"/>
              </w:rPr>
              <w:t xml:space="preserve">(FIGHT BULLS CORRIDONIA) </w:t>
            </w:r>
          </w:p>
        </w:tc>
        <w:tc>
          <w:tcPr>
            <w:tcW w:w="800" w:type="dxa"/>
            <w:tcMar>
              <w:top w:w="20" w:type="dxa"/>
              <w:left w:w="20" w:type="dxa"/>
              <w:bottom w:w="20" w:type="dxa"/>
              <w:right w:w="20" w:type="dxa"/>
            </w:tcMar>
            <w:vAlign w:val="center"/>
            <w:hideMark/>
          </w:tcPr>
          <w:p w14:paraId="017BF466"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B5B9D2A" w14:textId="77777777" w:rsidR="00CB54B6" w:rsidRPr="00382449" w:rsidRDefault="00CB54B6" w:rsidP="003D5673">
            <w:pPr>
              <w:pStyle w:val="movimento"/>
              <w:rPr>
                <w:color w:val="002060"/>
              </w:rPr>
            </w:pPr>
            <w:r w:rsidRPr="00382449">
              <w:rPr>
                <w:color w:val="002060"/>
              </w:rPr>
              <w:t>TIJU FILIPPO</w:t>
            </w:r>
          </w:p>
        </w:tc>
        <w:tc>
          <w:tcPr>
            <w:tcW w:w="2200" w:type="dxa"/>
            <w:tcMar>
              <w:top w:w="20" w:type="dxa"/>
              <w:left w:w="20" w:type="dxa"/>
              <w:bottom w:w="20" w:type="dxa"/>
              <w:right w:w="20" w:type="dxa"/>
            </w:tcMar>
            <w:vAlign w:val="center"/>
            <w:hideMark/>
          </w:tcPr>
          <w:p w14:paraId="54A8F8E6" w14:textId="77777777" w:rsidR="00CB54B6" w:rsidRPr="00382449" w:rsidRDefault="00CB54B6" w:rsidP="003D5673">
            <w:pPr>
              <w:pStyle w:val="movimento2"/>
              <w:rPr>
                <w:color w:val="002060"/>
              </w:rPr>
            </w:pPr>
            <w:r w:rsidRPr="00382449">
              <w:rPr>
                <w:color w:val="002060"/>
              </w:rPr>
              <w:t xml:space="preserve">(ITALSERVICE C5) </w:t>
            </w:r>
          </w:p>
        </w:tc>
      </w:tr>
      <w:tr w:rsidR="00CB54B6" w:rsidRPr="00382449" w14:paraId="1710DA0D" w14:textId="77777777" w:rsidTr="003D5673">
        <w:tc>
          <w:tcPr>
            <w:tcW w:w="2200" w:type="dxa"/>
            <w:tcMar>
              <w:top w:w="20" w:type="dxa"/>
              <w:left w:w="20" w:type="dxa"/>
              <w:bottom w:w="20" w:type="dxa"/>
              <w:right w:w="20" w:type="dxa"/>
            </w:tcMar>
            <w:vAlign w:val="center"/>
            <w:hideMark/>
          </w:tcPr>
          <w:p w14:paraId="41C8C13E" w14:textId="77777777" w:rsidR="00CB54B6" w:rsidRPr="00382449" w:rsidRDefault="00CB54B6" w:rsidP="003D5673">
            <w:pPr>
              <w:pStyle w:val="movimento"/>
              <w:rPr>
                <w:color w:val="002060"/>
              </w:rPr>
            </w:pPr>
            <w:r w:rsidRPr="00382449">
              <w:rPr>
                <w:color w:val="002060"/>
              </w:rPr>
              <w:t>BONCI VALERIO</w:t>
            </w:r>
          </w:p>
        </w:tc>
        <w:tc>
          <w:tcPr>
            <w:tcW w:w="2200" w:type="dxa"/>
            <w:tcMar>
              <w:top w:w="20" w:type="dxa"/>
              <w:left w:w="20" w:type="dxa"/>
              <w:bottom w:w="20" w:type="dxa"/>
              <w:right w:w="20" w:type="dxa"/>
            </w:tcMar>
            <w:vAlign w:val="center"/>
            <w:hideMark/>
          </w:tcPr>
          <w:p w14:paraId="4DAA488E" w14:textId="77777777" w:rsidR="00CB54B6" w:rsidRPr="00382449" w:rsidRDefault="00CB54B6" w:rsidP="003D5673">
            <w:pPr>
              <w:pStyle w:val="movimento2"/>
              <w:rPr>
                <w:color w:val="002060"/>
              </w:rPr>
            </w:pPr>
            <w:r w:rsidRPr="00382449">
              <w:rPr>
                <w:color w:val="002060"/>
              </w:rPr>
              <w:t xml:space="preserve">(JESINA S.R.L.) </w:t>
            </w:r>
          </w:p>
        </w:tc>
        <w:tc>
          <w:tcPr>
            <w:tcW w:w="800" w:type="dxa"/>
            <w:tcMar>
              <w:top w:w="20" w:type="dxa"/>
              <w:left w:w="20" w:type="dxa"/>
              <w:bottom w:w="20" w:type="dxa"/>
              <w:right w:w="20" w:type="dxa"/>
            </w:tcMar>
            <w:vAlign w:val="center"/>
            <w:hideMark/>
          </w:tcPr>
          <w:p w14:paraId="18AE520B"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28E3D65" w14:textId="77777777" w:rsidR="00CB54B6" w:rsidRPr="00382449" w:rsidRDefault="00CB54B6" w:rsidP="003D5673">
            <w:pPr>
              <w:pStyle w:val="movimento"/>
              <w:rPr>
                <w:color w:val="002060"/>
              </w:rPr>
            </w:pPr>
            <w:r w:rsidRPr="00382449">
              <w:rPr>
                <w:color w:val="002060"/>
              </w:rPr>
              <w:t>ANTIFORA EDOARDO</w:t>
            </w:r>
          </w:p>
        </w:tc>
        <w:tc>
          <w:tcPr>
            <w:tcW w:w="2200" w:type="dxa"/>
            <w:tcMar>
              <w:top w:w="20" w:type="dxa"/>
              <w:left w:w="20" w:type="dxa"/>
              <w:bottom w:w="20" w:type="dxa"/>
              <w:right w:w="20" w:type="dxa"/>
            </w:tcMar>
            <w:vAlign w:val="center"/>
            <w:hideMark/>
          </w:tcPr>
          <w:p w14:paraId="55D63DE2" w14:textId="77777777" w:rsidR="00CB54B6" w:rsidRPr="00382449" w:rsidRDefault="00CB54B6" w:rsidP="003D5673">
            <w:pPr>
              <w:pStyle w:val="movimento2"/>
              <w:rPr>
                <w:color w:val="002060"/>
              </w:rPr>
            </w:pPr>
            <w:r w:rsidRPr="00382449">
              <w:rPr>
                <w:color w:val="002060"/>
              </w:rPr>
              <w:t xml:space="preserve">(SPORTING GROTTAMMARE) </w:t>
            </w:r>
          </w:p>
        </w:tc>
      </w:tr>
      <w:tr w:rsidR="00CB54B6" w:rsidRPr="00382449" w14:paraId="544911C6" w14:textId="77777777" w:rsidTr="003D5673">
        <w:tc>
          <w:tcPr>
            <w:tcW w:w="2200" w:type="dxa"/>
            <w:tcMar>
              <w:top w:w="20" w:type="dxa"/>
              <w:left w:w="20" w:type="dxa"/>
              <w:bottom w:w="20" w:type="dxa"/>
              <w:right w:w="20" w:type="dxa"/>
            </w:tcMar>
            <w:vAlign w:val="center"/>
            <w:hideMark/>
          </w:tcPr>
          <w:p w14:paraId="7C89DB1E" w14:textId="77777777" w:rsidR="00CB54B6" w:rsidRPr="00382449" w:rsidRDefault="00CB54B6" w:rsidP="003D5673">
            <w:pPr>
              <w:pStyle w:val="movimento"/>
              <w:rPr>
                <w:color w:val="002060"/>
              </w:rPr>
            </w:pPr>
            <w:r w:rsidRPr="00382449">
              <w:rPr>
                <w:color w:val="002060"/>
              </w:rPr>
              <w:t>SABBATINI ANDREA</w:t>
            </w:r>
          </w:p>
        </w:tc>
        <w:tc>
          <w:tcPr>
            <w:tcW w:w="2200" w:type="dxa"/>
            <w:tcMar>
              <w:top w:w="20" w:type="dxa"/>
              <w:left w:w="20" w:type="dxa"/>
              <w:bottom w:w="20" w:type="dxa"/>
              <w:right w:w="20" w:type="dxa"/>
            </w:tcMar>
            <w:vAlign w:val="center"/>
            <w:hideMark/>
          </w:tcPr>
          <w:p w14:paraId="4FA80928"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U.MANDOLESI</w:t>
            </w:r>
            <w:proofErr w:type="gramEnd"/>
            <w:r w:rsidRPr="00382449">
              <w:rPr>
                <w:color w:val="002060"/>
              </w:rPr>
              <w:t xml:space="preserve">) </w:t>
            </w:r>
          </w:p>
        </w:tc>
        <w:tc>
          <w:tcPr>
            <w:tcW w:w="800" w:type="dxa"/>
            <w:tcMar>
              <w:top w:w="20" w:type="dxa"/>
              <w:left w:w="20" w:type="dxa"/>
              <w:bottom w:w="20" w:type="dxa"/>
              <w:right w:w="20" w:type="dxa"/>
            </w:tcMar>
            <w:vAlign w:val="center"/>
            <w:hideMark/>
          </w:tcPr>
          <w:p w14:paraId="7C7415B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C72646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B818E9E" w14:textId="77777777" w:rsidR="00CB54B6" w:rsidRPr="00382449" w:rsidRDefault="00CB54B6" w:rsidP="003D5673">
            <w:pPr>
              <w:pStyle w:val="movimento2"/>
              <w:rPr>
                <w:color w:val="002060"/>
              </w:rPr>
            </w:pPr>
            <w:r w:rsidRPr="00382449">
              <w:rPr>
                <w:color w:val="002060"/>
              </w:rPr>
              <w:t> </w:t>
            </w:r>
          </w:p>
        </w:tc>
      </w:tr>
    </w:tbl>
    <w:p w14:paraId="123BB29F" w14:textId="77777777" w:rsidR="00CB54B6" w:rsidRPr="00382449" w:rsidRDefault="00CB54B6" w:rsidP="00CB54B6">
      <w:pPr>
        <w:pStyle w:val="titolo10"/>
        <w:rPr>
          <w:rFonts w:eastAsiaTheme="minorEastAsia"/>
          <w:color w:val="002060"/>
        </w:rPr>
      </w:pPr>
      <w:r w:rsidRPr="00382449">
        <w:rPr>
          <w:color w:val="002060"/>
        </w:rPr>
        <w:t xml:space="preserve">GARE DEL 21/12/2025 </w:t>
      </w:r>
    </w:p>
    <w:p w14:paraId="17404180" w14:textId="77777777" w:rsidR="00CB54B6" w:rsidRPr="00382449" w:rsidRDefault="00CB54B6" w:rsidP="00CB54B6">
      <w:pPr>
        <w:pStyle w:val="titolo7a"/>
        <w:rPr>
          <w:color w:val="002060"/>
        </w:rPr>
      </w:pPr>
      <w:r w:rsidRPr="00382449">
        <w:rPr>
          <w:color w:val="002060"/>
        </w:rPr>
        <w:t xml:space="preserve">PROVVEDIMENTI DISCIPLINARI </w:t>
      </w:r>
    </w:p>
    <w:p w14:paraId="171D86C5" w14:textId="77777777" w:rsidR="00CB54B6" w:rsidRPr="00382449" w:rsidRDefault="00CB54B6" w:rsidP="00CB54B6">
      <w:pPr>
        <w:pStyle w:val="titolo7b0"/>
        <w:rPr>
          <w:color w:val="002060"/>
        </w:rPr>
      </w:pPr>
      <w:r w:rsidRPr="00382449">
        <w:rPr>
          <w:color w:val="002060"/>
        </w:rPr>
        <w:lastRenderedPageBreak/>
        <w:t xml:space="preserve">In base alle risultanze degli atti ufficiali sono state deliberate le seguenti sanzioni disciplinari. </w:t>
      </w:r>
    </w:p>
    <w:p w14:paraId="62C8010A" w14:textId="77777777" w:rsidR="00CB54B6" w:rsidRPr="00382449" w:rsidRDefault="00CB54B6" w:rsidP="00CB54B6">
      <w:pPr>
        <w:pStyle w:val="titolo30"/>
        <w:rPr>
          <w:color w:val="002060"/>
        </w:rPr>
      </w:pPr>
      <w:r w:rsidRPr="00382449">
        <w:rPr>
          <w:color w:val="002060"/>
        </w:rPr>
        <w:t xml:space="preserve">SOCIETA' </w:t>
      </w:r>
    </w:p>
    <w:p w14:paraId="2DDCD5CB" w14:textId="77777777" w:rsidR="00CB54B6" w:rsidRPr="00382449" w:rsidRDefault="00CB54B6" w:rsidP="00CB54B6">
      <w:pPr>
        <w:pStyle w:val="titolo20"/>
        <w:rPr>
          <w:color w:val="002060"/>
        </w:rPr>
      </w:pPr>
      <w:r w:rsidRPr="00382449">
        <w:rPr>
          <w:color w:val="002060"/>
        </w:rPr>
        <w:t xml:space="preserve">PERDITA DELLA GARA: </w:t>
      </w:r>
    </w:p>
    <w:p w14:paraId="0C029B93" w14:textId="77777777" w:rsidR="00CB54B6" w:rsidRPr="00382449" w:rsidRDefault="00CB54B6" w:rsidP="00CB54B6">
      <w:pPr>
        <w:pStyle w:val="diffida"/>
        <w:spacing w:before="80" w:beforeAutospacing="0" w:after="40" w:afterAutospacing="0"/>
        <w:jc w:val="left"/>
        <w:rPr>
          <w:color w:val="002060"/>
        </w:rPr>
      </w:pPr>
      <w:r w:rsidRPr="00382449">
        <w:rPr>
          <w:color w:val="002060"/>
        </w:rPr>
        <w:t xml:space="preserve">PAGLIARE </w:t>
      </w:r>
      <w:r w:rsidRPr="00382449">
        <w:rPr>
          <w:color w:val="002060"/>
        </w:rPr>
        <w:br/>
        <w:t xml:space="preserve">V. delibera </w:t>
      </w:r>
    </w:p>
    <w:p w14:paraId="5B170D2C" w14:textId="77777777" w:rsidR="00CB54B6" w:rsidRPr="00382449" w:rsidRDefault="00CB54B6" w:rsidP="00CB54B6">
      <w:pPr>
        <w:pStyle w:val="titolo20"/>
        <w:rPr>
          <w:color w:val="002060"/>
        </w:rPr>
      </w:pPr>
      <w:r w:rsidRPr="00382449">
        <w:rPr>
          <w:color w:val="002060"/>
        </w:rPr>
        <w:t xml:space="preserve">PENALIZZAZIONE PUNTI IN CLASSIFICA: </w:t>
      </w:r>
    </w:p>
    <w:p w14:paraId="1E6148B9" w14:textId="77777777" w:rsidR="00CB54B6" w:rsidRPr="00382449" w:rsidRDefault="00CB54B6" w:rsidP="00CB54B6">
      <w:pPr>
        <w:pStyle w:val="diffida"/>
        <w:spacing w:before="80" w:beforeAutospacing="0" w:after="40" w:afterAutospacing="0"/>
        <w:jc w:val="left"/>
        <w:rPr>
          <w:color w:val="002060"/>
        </w:rPr>
      </w:pPr>
      <w:r w:rsidRPr="00382449">
        <w:rPr>
          <w:color w:val="002060"/>
        </w:rPr>
        <w:t xml:space="preserve">PAGLIARE 1 </w:t>
      </w:r>
      <w:r w:rsidRPr="00382449">
        <w:rPr>
          <w:color w:val="002060"/>
        </w:rPr>
        <w:br/>
        <w:t xml:space="preserve">V. Delibera </w:t>
      </w:r>
    </w:p>
    <w:p w14:paraId="152F9EBA" w14:textId="77777777" w:rsidR="00CB54B6" w:rsidRPr="00382449" w:rsidRDefault="00CB54B6" w:rsidP="00CB54B6">
      <w:pPr>
        <w:pStyle w:val="titolo20"/>
        <w:rPr>
          <w:color w:val="002060"/>
        </w:rPr>
      </w:pPr>
      <w:r w:rsidRPr="00382449">
        <w:rPr>
          <w:color w:val="002060"/>
        </w:rPr>
        <w:t xml:space="preserve">AMMENDA </w:t>
      </w:r>
    </w:p>
    <w:p w14:paraId="5EE8FDEA" w14:textId="77777777" w:rsidR="00CB54B6" w:rsidRPr="00382449" w:rsidRDefault="00CB54B6" w:rsidP="00CB54B6">
      <w:pPr>
        <w:pStyle w:val="diffida"/>
        <w:spacing w:before="80" w:beforeAutospacing="0" w:after="40" w:afterAutospacing="0"/>
        <w:jc w:val="left"/>
        <w:rPr>
          <w:color w:val="002060"/>
        </w:rPr>
      </w:pPr>
      <w:r w:rsidRPr="00382449">
        <w:rPr>
          <w:color w:val="002060"/>
        </w:rPr>
        <w:t xml:space="preserve">Euro 103,00 PAGLIARE </w:t>
      </w:r>
      <w:r w:rsidRPr="00382449">
        <w:rPr>
          <w:color w:val="002060"/>
        </w:rPr>
        <w:br/>
        <w:t xml:space="preserve">V. delibera </w:t>
      </w:r>
    </w:p>
    <w:p w14:paraId="2B61EAA0" w14:textId="77777777" w:rsidR="00CB54B6" w:rsidRPr="00382449" w:rsidRDefault="00CB54B6" w:rsidP="00CB54B6">
      <w:pPr>
        <w:pStyle w:val="titolo30"/>
        <w:rPr>
          <w:color w:val="002060"/>
        </w:rPr>
      </w:pPr>
      <w:r w:rsidRPr="00382449">
        <w:rPr>
          <w:color w:val="002060"/>
        </w:rPr>
        <w:t xml:space="preserve">CALCIATORI NON ESPULSI </w:t>
      </w:r>
    </w:p>
    <w:p w14:paraId="6672D630" w14:textId="77777777" w:rsidR="00CB54B6" w:rsidRPr="00382449" w:rsidRDefault="00CB54B6" w:rsidP="00CB54B6">
      <w:pPr>
        <w:pStyle w:val="titolo20"/>
        <w:rPr>
          <w:color w:val="002060"/>
        </w:rPr>
      </w:pPr>
      <w:r w:rsidRPr="003824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6973DDE7" w14:textId="77777777" w:rsidTr="003D5673">
        <w:tc>
          <w:tcPr>
            <w:tcW w:w="2200" w:type="dxa"/>
            <w:tcMar>
              <w:top w:w="20" w:type="dxa"/>
              <w:left w:w="20" w:type="dxa"/>
              <w:bottom w:w="20" w:type="dxa"/>
              <w:right w:w="20" w:type="dxa"/>
            </w:tcMar>
            <w:vAlign w:val="center"/>
            <w:hideMark/>
          </w:tcPr>
          <w:p w14:paraId="5E8FD603" w14:textId="77777777" w:rsidR="00CB54B6" w:rsidRPr="00382449" w:rsidRDefault="00CB54B6" w:rsidP="003D5673">
            <w:pPr>
              <w:pStyle w:val="movimento"/>
              <w:rPr>
                <w:color w:val="002060"/>
              </w:rPr>
            </w:pPr>
            <w:r w:rsidRPr="00382449">
              <w:rPr>
                <w:color w:val="002060"/>
              </w:rPr>
              <w:t>MERLI GIANMARCO</w:t>
            </w:r>
          </w:p>
        </w:tc>
        <w:tc>
          <w:tcPr>
            <w:tcW w:w="2200" w:type="dxa"/>
            <w:tcMar>
              <w:top w:w="20" w:type="dxa"/>
              <w:left w:w="20" w:type="dxa"/>
              <w:bottom w:w="20" w:type="dxa"/>
              <w:right w:w="20" w:type="dxa"/>
            </w:tcMar>
            <w:vAlign w:val="center"/>
            <w:hideMark/>
          </w:tcPr>
          <w:p w14:paraId="4F12247B" w14:textId="77777777" w:rsidR="00CB54B6" w:rsidRPr="00382449" w:rsidRDefault="00CB54B6" w:rsidP="003D5673">
            <w:pPr>
              <w:pStyle w:val="movimento2"/>
              <w:rPr>
                <w:color w:val="002060"/>
              </w:rPr>
            </w:pPr>
            <w:r w:rsidRPr="00382449">
              <w:rPr>
                <w:color w:val="002060"/>
              </w:rPr>
              <w:t xml:space="preserve">(ETA BETA F.C. FANO) </w:t>
            </w:r>
          </w:p>
        </w:tc>
        <w:tc>
          <w:tcPr>
            <w:tcW w:w="800" w:type="dxa"/>
            <w:tcMar>
              <w:top w:w="20" w:type="dxa"/>
              <w:left w:w="20" w:type="dxa"/>
              <w:bottom w:w="20" w:type="dxa"/>
              <w:right w:w="20" w:type="dxa"/>
            </w:tcMar>
            <w:vAlign w:val="center"/>
            <w:hideMark/>
          </w:tcPr>
          <w:p w14:paraId="060E520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E6DE474"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8E23765" w14:textId="77777777" w:rsidR="00CB54B6" w:rsidRPr="00382449" w:rsidRDefault="00CB54B6" w:rsidP="003D5673">
            <w:pPr>
              <w:pStyle w:val="movimento2"/>
              <w:rPr>
                <w:color w:val="002060"/>
              </w:rPr>
            </w:pPr>
            <w:r w:rsidRPr="00382449">
              <w:rPr>
                <w:color w:val="002060"/>
              </w:rPr>
              <w:t> </w:t>
            </w:r>
          </w:p>
        </w:tc>
      </w:tr>
    </w:tbl>
    <w:p w14:paraId="1D14DA4F" w14:textId="77777777" w:rsidR="00CB54B6" w:rsidRPr="00382449" w:rsidRDefault="00CB54B6" w:rsidP="00CB54B6">
      <w:pPr>
        <w:pStyle w:val="titolo20"/>
        <w:rPr>
          <w:rFonts w:eastAsiaTheme="minorEastAsia"/>
          <w:color w:val="002060"/>
        </w:rPr>
      </w:pPr>
      <w:r w:rsidRPr="0038244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7D2EB99E" w14:textId="77777777" w:rsidTr="003D5673">
        <w:tc>
          <w:tcPr>
            <w:tcW w:w="2200" w:type="dxa"/>
            <w:tcMar>
              <w:top w:w="20" w:type="dxa"/>
              <w:left w:w="20" w:type="dxa"/>
              <w:bottom w:w="20" w:type="dxa"/>
              <w:right w:w="20" w:type="dxa"/>
            </w:tcMar>
            <w:vAlign w:val="center"/>
            <w:hideMark/>
          </w:tcPr>
          <w:p w14:paraId="4407D80C" w14:textId="77777777" w:rsidR="00CB54B6" w:rsidRPr="00382449" w:rsidRDefault="00CB54B6" w:rsidP="003D5673">
            <w:pPr>
              <w:pStyle w:val="movimento"/>
              <w:rPr>
                <w:color w:val="002060"/>
              </w:rPr>
            </w:pPr>
            <w:r w:rsidRPr="00382449">
              <w:rPr>
                <w:color w:val="002060"/>
              </w:rPr>
              <w:t>QUARTA FRANCESCO</w:t>
            </w:r>
          </w:p>
        </w:tc>
        <w:tc>
          <w:tcPr>
            <w:tcW w:w="2200" w:type="dxa"/>
            <w:tcMar>
              <w:top w:w="20" w:type="dxa"/>
              <w:left w:w="20" w:type="dxa"/>
              <w:bottom w:w="20" w:type="dxa"/>
              <w:right w:w="20" w:type="dxa"/>
            </w:tcMar>
            <w:vAlign w:val="center"/>
            <w:hideMark/>
          </w:tcPr>
          <w:p w14:paraId="7BF82BE8" w14:textId="77777777" w:rsidR="00CB54B6" w:rsidRPr="00382449" w:rsidRDefault="00CB54B6" w:rsidP="003D5673">
            <w:pPr>
              <w:pStyle w:val="movimento2"/>
              <w:rPr>
                <w:color w:val="002060"/>
              </w:rPr>
            </w:pPr>
            <w:r w:rsidRPr="00382449">
              <w:rPr>
                <w:color w:val="002060"/>
              </w:rPr>
              <w:t xml:space="preserve">(ETA BETA F.C. FANO) </w:t>
            </w:r>
          </w:p>
        </w:tc>
        <w:tc>
          <w:tcPr>
            <w:tcW w:w="800" w:type="dxa"/>
            <w:tcMar>
              <w:top w:w="20" w:type="dxa"/>
              <w:left w:w="20" w:type="dxa"/>
              <w:bottom w:w="20" w:type="dxa"/>
              <w:right w:w="20" w:type="dxa"/>
            </w:tcMar>
            <w:vAlign w:val="center"/>
            <w:hideMark/>
          </w:tcPr>
          <w:p w14:paraId="7AB9648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5529BF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3D36DFA6" w14:textId="77777777" w:rsidR="00CB54B6" w:rsidRPr="00382449" w:rsidRDefault="00CB54B6" w:rsidP="003D5673">
            <w:pPr>
              <w:pStyle w:val="movimento2"/>
              <w:rPr>
                <w:color w:val="002060"/>
              </w:rPr>
            </w:pPr>
            <w:r w:rsidRPr="00382449">
              <w:rPr>
                <w:color w:val="002060"/>
              </w:rPr>
              <w:t> </w:t>
            </w:r>
          </w:p>
        </w:tc>
      </w:tr>
    </w:tbl>
    <w:p w14:paraId="0493EC32" w14:textId="77777777" w:rsidR="00CB54B6" w:rsidRPr="00382449" w:rsidRDefault="00CB54B6" w:rsidP="00CB54B6">
      <w:pPr>
        <w:pStyle w:val="titolo20"/>
        <w:rPr>
          <w:rFonts w:eastAsiaTheme="minorEastAsia"/>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0B299FF7" w14:textId="77777777" w:rsidTr="003D5673">
        <w:tc>
          <w:tcPr>
            <w:tcW w:w="2200" w:type="dxa"/>
            <w:tcMar>
              <w:top w:w="20" w:type="dxa"/>
              <w:left w:w="20" w:type="dxa"/>
              <w:bottom w:w="20" w:type="dxa"/>
              <w:right w:w="20" w:type="dxa"/>
            </w:tcMar>
            <w:vAlign w:val="center"/>
            <w:hideMark/>
          </w:tcPr>
          <w:p w14:paraId="39D8EF24" w14:textId="77777777" w:rsidR="00CB54B6" w:rsidRPr="00382449" w:rsidRDefault="00CB54B6" w:rsidP="003D5673">
            <w:pPr>
              <w:pStyle w:val="movimento"/>
              <w:rPr>
                <w:color w:val="002060"/>
              </w:rPr>
            </w:pPr>
            <w:r w:rsidRPr="00382449">
              <w:rPr>
                <w:color w:val="002060"/>
              </w:rPr>
              <w:t>FRANCOGLI NICOLAS</w:t>
            </w:r>
          </w:p>
        </w:tc>
        <w:tc>
          <w:tcPr>
            <w:tcW w:w="2200" w:type="dxa"/>
            <w:tcMar>
              <w:top w:w="20" w:type="dxa"/>
              <w:left w:w="20" w:type="dxa"/>
              <w:bottom w:w="20" w:type="dxa"/>
              <w:right w:w="20" w:type="dxa"/>
            </w:tcMar>
            <w:vAlign w:val="center"/>
            <w:hideMark/>
          </w:tcPr>
          <w:p w14:paraId="525AFBAA" w14:textId="77777777" w:rsidR="00CB54B6" w:rsidRPr="00382449" w:rsidRDefault="00CB54B6" w:rsidP="003D5673">
            <w:pPr>
              <w:pStyle w:val="movimento2"/>
              <w:rPr>
                <w:color w:val="002060"/>
              </w:rPr>
            </w:pPr>
            <w:r w:rsidRPr="00382449">
              <w:rPr>
                <w:color w:val="002060"/>
              </w:rPr>
              <w:t xml:space="preserve">(POL.CAGLI SPORT ASSOCIATI) </w:t>
            </w:r>
          </w:p>
        </w:tc>
        <w:tc>
          <w:tcPr>
            <w:tcW w:w="800" w:type="dxa"/>
            <w:tcMar>
              <w:top w:w="20" w:type="dxa"/>
              <w:left w:w="20" w:type="dxa"/>
              <w:bottom w:w="20" w:type="dxa"/>
              <w:right w:w="20" w:type="dxa"/>
            </w:tcMar>
            <w:vAlign w:val="center"/>
            <w:hideMark/>
          </w:tcPr>
          <w:p w14:paraId="07757C75"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413443DC"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0D1C20F9" w14:textId="77777777" w:rsidR="00CB54B6" w:rsidRPr="00382449" w:rsidRDefault="00CB54B6" w:rsidP="003D5673">
            <w:pPr>
              <w:pStyle w:val="movimento2"/>
              <w:rPr>
                <w:color w:val="002060"/>
              </w:rPr>
            </w:pPr>
            <w:r w:rsidRPr="00382449">
              <w:rPr>
                <w:color w:val="002060"/>
              </w:rPr>
              <w:t> </w:t>
            </w:r>
          </w:p>
        </w:tc>
      </w:tr>
    </w:tbl>
    <w:p w14:paraId="56EA8059" w14:textId="77777777" w:rsidR="00CB54B6" w:rsidRPr="00382449" w:rsidRDefault="00CB54B6" w:rsidP="00CB54B6">
      <w:pPr>
        <w:pStyle w:val="titolo10"/>
        <w:rPr>
          <w:rFonts w:eastAsiaTheme="minorEastAsia"/>
          <w:color w:val="002060"/>
        </w:rPr>
      </w:pPr>
      <w:r w:rsidRPr="00382449">
        <w:rPr>
          <w:color w:val="002060"/>
        </w:rPr>
        <w:t xml:space="preserve">GARE DEL 27/12/2025 </w:t>
      </w:r>
    </w:p>
    <w:p w14:paraId="7D4ACA51" w14:textId="77777777" w:rsidR="00CB54B6" w:rsidRPr="00382449" w:rsidRDefault="00CB54B6" w:rsidP="00CB54B6">
      <w:pPr>
        <w:pStyle w:val="titolo7a"/>
        <w:rPr>
          <w:color w:val="002060"/>
        </w:rPr>
      </w:pPr>
      <w:r w:rsidRPr="00382449">
        <w:rPr>
          <w:color w:val="002060"/>
        </w:rPr>
        <w:t xml:space="preserve">PROVVEDIMENTI DISCIPLINARI </w:t>
      </w:r>
    </w:p>
    <w:p w14:paraId="39408C86"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7C5BB755" w14:textId="77777777" w:rsidR="00CB54B6" w:rsidRPr="00382449" w:rsidRDefault="00CB54B6" w:rsidP="00CB54B6">
      <w:pPr>
        <w:pStyle w:val="titolo30"/>
        <w:rPr>
          <w:color w:val="002060"/>
        </w:rPr>
      </w:pPr>
      <w:r w:rsidRPr="00382449">
        <w:rPr>
          <w:color w:val="002060"/>
        </w:rPr>
        <w:t xml:space="preserve">CALCIATORI NON ESPULSI </w:t>
      </w:r>
    </w:p>
    <w:p w14:paraId="65954318" w14:textId="77777777" w:rsidR="00CB54B6" w:rsidRPr="00382449" w:rsidRDefault="00CB54B6" w:rsidP="00CB54B6">
      <w:pPr>
        <w:pStyle w:val="titolo20"/>
        <w:rPr>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71966EE3" w14:textId="77777777" w:rsidTr="003D5673">
        <w:tc>
          <w:tcPr>
            <w:tcW w:w="2200" w:type="dxa"/>
            <w:tcMar>
              <w:top w:w="20" w:type="dxa"/>
              <w:left w:w="20" w:type="dxa"/>
              <w:bottom w:w="20" w:type="dxa"/>
              <w:right w:w="20" w:type="dxa"/>
            </w:tcMar>
            <w:vAlign w:val="center"/>
            <w:hideMark/>
          </w:tcPr>
          <w:p w14:paraId="2A3BDC71" w14:textId="77777777" w:rsidR="00CB54B6" w:rsidRPr="00382449" w:rsidRDefault="00CB54B6" w:rsidP="003D5673">
            <w:pPr>
              <w:pStyle w:val="movimento"/>
              <w:rPr>
                <w:color w:val="002060"/>
              </w:rPr>
            </w:pPr>
            <w:r w:rsidRPr="00382449">
              <w:rPr>
                <w:color w:val="002060"/>
              </w:rPr>
              <w:t>ZAMPONI GIORGIO</w:t>
            </w:r>
          </w:p>
        </w:tc>
        <w:tc>
          <w:tcPr>
            <w:tcW w:w="2200" w:type="dxa"/>
            <w:tcMar>
              <w:top w:w="20" w:type="dxa"/>
              <w:left w:w="20" w:type="dxa"/>
              <w:bottom w:w="20" w:type="dxa"/>
              <w:right w:w="20" w:type="dxa"/>
            </w:tcMar>
            <w:vAlign w:val="center"/>
            <w:hideMark/>
          </w:tcPr>
          <w:p w14:paraId="5584A408" w14:textId="77777777" w:rsidR="00CB54B6" w:rsidRPr="00382449" w:rsidRDefault="00CB54B6" w:rsidP="003D5673">
            <w:pPr>
              <w:pStyle w:val="movimento2"/>
              <w:rPr>
                <w:color w:val="002060"/>
              </w:rPr>
            </w:pPr>
            <w:r w:rsidRPr="00382449">
              <w:rPr>
                <w:color w:val="002060"/>
              </w:rPr>
              <w:t xml:space="preserve">(CANTINE RIUNITE CSI) </w:t>
            </w:r>
          </w:p>
        </w:tc>
        <w:tc>
          <w:tcPr>
            <w:tcW w:w="800" w:type="dxa"/>
            <w:tcMar>
              <w:top w:w="20" w:type="dxa"/>
              <w:left w:w="20" w:type="dxa"/>
              <w:bottom w:w="20" w:type="dxa"/>
              <w:right w:w="20" w:type="dxa"/>
            </w:tcMar>
            <w:vAlign w:val="center"/>
            <w:hideMark/>
          </w:tcPr>
          <w:p w14:paraId="5C959D99"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72CBD67D"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0F0666F" w14:textId="77777777" w:rsidR="00CB54B6" w:rsidRPr="00382449" w:rsidRDefault="00CB54B6" w:rsidP="003D5673">
            <w:pPr>
              <w:pStyle w:val="movimento2"/>
              <w:rPr>
                <w:color w:val="002060"/>
              </w:rPr>
            </w:pPr>
            <w:r w:rsidRPr="00382449">
              <w:rPr>
                <w:color w:val="002060"/>
              </w:rPr>
              <w:t> </w:t>
            </w:r>
          </w:p>
        </w:tc>
      </w:tr>
    </w:tbl>
    <w:p w14:paraId="3328EE01" w14:textId="77777777" w:rsidR="00CB54B6" w:rsidRDefault="00CB54B6" w:rsidP="00CB54B6">
      <w:pPr>
        <w:pStyle w:val="breakline"/>
        <w:rPr>
          <w:color w:val="002060"/>
        </w:rPr>
      </w:pPr>
    </w:p>
    <w:p w14:paraId="443F79CD" w14:textId="77777777" w:rsidR="00CB54B6" w:rsidRPr="00B0381A" w:rsidRDefault="00CB54B6" w:rsidP="00CB54B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5230745B" w14:textId="77777777" w:rsidR="00CB54B6" w:rsidRPr="00B0381A" w:rsidRDefault="00CB54B6" w:rsidP="00CB54B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27EC9A75" w14:textId="77777777" w:rsidR="00CB54B6" w:rsidRPr="00382449" w:rsidRDefault="00CB54B6" w:rsidP="00CB54B6">
      <w:pPr>
        <w:pStyle w:val="breakline"/>
        <w:rPr>
          <w:rFonts w:eastAsiaTheme="minorEastAsia"/>
          <w:color w:val="002060"/>
        </w:rPr>
      </w:pPr>
    </w:p>
    <w:p w14:paraId="3AEE3459" w14:textId="77777777" w:rsidR="00CB54B6" w:rsidRPr="00382449" w:rsidRDefault="00CB54B6" w:rsidP="00CB54B6">
      <w:pPr>
        <w:pStyle w:val="titoloprinc0"/>
        <w:rPr>
          <w:color w:val="002060"/>
        </w:rPr>
      </w:pPr>
      <w:r w:rsidRPr="00382449">
        <w:rPr>
          <w:color w:val="002060"/>
        </w:rPr>
        <w:t>CLASSIFICA</w:t>
      </w:r>
    </w:p>
    <w:p w14:paraId="5F5B1CDC" w14:textId="77777777" w:rsidR="00CB54B6" w:rsidRPr="00382449" w:rsidRDefault="00CB54B6" w:rsidP="00CB54B6">
      <w:pPr>
        <w:pStyle w:val="breakline"/>
        <w:rPr>
          <w:color w:val="002060"/>
        </w:rPr>
      </w:pPr>
    </w:p>
    <w:p w14:paraId="456F1EA8" w14:textId="77777777" w:rsidR="00CB54B6" w:rsidRPr="00382449" w:rsidRDefault="00CB54B6" w:rsidP="00CB54B6">
      <w:pPr>
        <w:pStyle w:val="breakline"/>
        <w:rPr>
          <w:color w:val="002060"/>
        </w:rPr>
      </w:pPr>
    </w:p>
    <w:p w14:paraId="52F7DABD" w14:textId="77777777" w:rsidR="00CB54B6" w:rsidRPr="00382449" w:rsidRDefault="00CB54B6" w:rsidP="00CB54B6">
      <w:pPr>
        <w:pStyle w:val="sottotitolocampionato10"/>
        <w:rPr>
          <w:color w:val="002060"/>
        </w:rPr>
      </w:pPr>
      <w:r w:rsidRPr="0038244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2F52252C"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F57FC"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F116C"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C42E3"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ED276"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CC418"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BB4A6"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DF562"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B8978"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58467"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54C05" w14:textId="77777777" w:rsidR="00CB54B6" w:rsidRPr="00382449" w:rsidRDefault="00CB54B6" w:rsidP="003D5673">
            <w:pPr>
              <w:pStyle w:val="headertabella0"/>
              <w:rPr>
                <w:color w:val="002060"/>
              </w:rPr>
            </w:pPr>
            <w:r w:rsidRPr="00382449">
              <w:rPr>
                <w:color w:val="002060"/>
              </w:rPr>
              <w:t>PE</w:t>
            </w:r>
          </w:p>
        </w:tc>
      </w:tr>
      <w:tr w:rsidR="00CB54B6" w:rsidRPr="00382449" w14:paraId="1E27D38A"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68DC27" w14:textId="77777777" w:rsidR="00CB54B6" w:rsidRPr="00382449" w:rsidRDefault="00CB54B6" w:rsidP="003D5673">
            <w:pPr>
              <w:pStyle w:val="rowtabella0"/>
              <w:rPr>
                <w:color w:val="002060"/>
              </w:rPr>
            </w:pPr>
            <w:r w:rsidRPr="0038244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B5D6"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69B59"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7F8B"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3EC02"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F3F4"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8858" w14:textId="77777777" w:rsidR="00CB54B6" w:rsidRPr="00382449" w:rsidRDefault="00CB54B6" w:rsidP="003D5673">
            <w:pPr>
              <w:pStyle w:val="rowtabella0"/>
              <w:jc w:val="center"/>
              <w:rPr>
                <w:color w:val="002060"/>
              </w:rPr>
            </w:pPr>
            <w:r w:rsidRPr="00382449">
              <w:rPr>
                <w:color w:val="002060"/>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745B"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39F7A" w14:textId="77777777" w:rsidR="00CB54B6" w:rsidRPr="00382449" w:rsidRDefault="00CB54B6" w:rsidP="003D5673">
            <w:pPr>
              <w:pStyle w:val="rowtabella0"/>
              <w:jc w:val="center"/>
              <w:rPr>
                <w:color w:val="002060"/>
              </w:rPr>
            </w:pPr>
            <w:r w:rsidRPr="00382449">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CBAF" w14:textId="77777777" w:rsidR="00CB54B6" w:rsidRPr="00382449" w:rsidRDefault="00CB54B6" w:rsidP="003D5673">
            <w:pPr>
              <w:pStyle w:val="rowtabella0"/>
              <w:jc w:val="center"/>
              <w:rPr>
                <w:color w:val="002060"/>
              </w:rPr>
            </w:pPr>
            <w:r w:rsidRPr="00382449">
              <w:rPr>
                <w:color w:val="002060"/>
              </w:rPr>
              <w:t>0</w:t>
            </w:r>
          </w:p>
        </w:tc>
      </w:tr>
      <w:tr w:rsidR="00CB54B6" w:rsidRPr="00382449" w14:paraId="18786B1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B1C3D" w14:textId="77777777" w:rsidR="00CB54B6" w:rsidRPr="00382449" w:rsidRDefault="00CB54B6" w:rsidP="003D5673">
            <w:pPr>
              <w:pStyle w:val="rowtabella0"/>
              <w:rPr>
                <w:color w:val="002060"/>
              </w:rPr>
            </w:pPr>
            <w:r w:rsidRPr="0038244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3875"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DAB7"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5BD9"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649B"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60CD"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9827" w14:textId="77777777" w:rsidR="00CB54B6" w:rsidRPr="00382449" w:rsidRDefault="00CB54B6" w:rsidP="003D5673">
            <w:pPr>
              <w:pStyle w:val="rowtabella0"/>
              <w:jc w:val="center"/>
              <w:rPr>
                <w:color w:val="002060"/>
              </w:rPr>
            </w:pPr>
            <w:r w:rsidRPr="0038244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D76C"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4078" w14:textId="77777777" w:rsidR="00CB54B6" w:rsidRPr="00382449" w:rsidRDefault="00CB54B6" w:rsidP="003D5673">
            <w:pPr>
              <w:pStyle w:val="rowtabella0"/>
              <w:jc w:val="center"/>
              <w:rPr>
                <w:color w:val="002060"/>
              </w:rPr>
            </w:pPr>
            <w:r w:rsidRPr="0038244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2DB7" w14:textId="77777777" w:rsidR="00CB54B6" w:rsidRPr="00382449" w:rsidRDefault="00CB54B6" w:rsidP="003D5673">
            <w:pPr>
              <w:pStyle w:val="rowtabella0"/>
              <w:jc w:val="center"/>
              <w:rPr>
                <w:color w:val="002060"/>
              </w:rPr>
            </w:pPr>
            <w:r w:rsidRPr="00382449">
              <w:rPr>
                <w:color w:val="002060"/>
              </w:rPr>
              <w:t>0</w:t>
            </w:r>
          </w:p>
        </w:tc>
      </w:tr>
      <w:tr w:rsidR="00CB54B6" w:rsidRPr="00382449" w14:paraId="11FDA25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15899" w14:textId="77777777" w:rsidR="00CB54B6" w:rsidRPr="00382449" w:rsidRDefault="00CB54B6" w:rsidP="003D5673">
            <w:pPr>
              <w:pStyle w:val="rowtabella0"/>
              <w:rPr>
                <w:color w:val="002060"/>
              </w:rPr>
            </w:pPr>
            <w:r w:rsidRPr="0038244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E077"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0AE0"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FE74"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8222"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0B9A"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BDBC" w14:textId="77777777" w:rsidR="00CB54B6" w:rsidRPr="00382449" w:rsidRDefault="00CB54B6" w:rsidP="003D5673">
            <w:pPr>
              <w:pStyle w:val="rowtabella0"/>
              <w:jc w:val="center"/>
              <w:rPr>
                <w:color w:val="002060"/>
              </w:rPr>
            </w:pPr>
            <w:r w:rsidRPr="0038244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7DE9" w14:textId="77777777" w:rsidR="00CB54B6" w:rsidRPr="00382449" w:rsidRDefault="00CB54B6" w:rsidP="003D5673">
            <w:pPr>
              <w:pStyle w:val="rowtabella0"/>
              <w:jc w:val="center"/>
              <w:rPr>
                <w:color w:val="002060"/>
              </w:rPr>
            </w:pPr>
            <w:r w:rsidRPr="003824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185B" w14:textId="77777777" w:rsidR="00CB54B6" w:rsidRPr="00382449" w:rsidRDefault="00CB54B6" w:rsidP="003D5673">
            <w:pPr>
              <w:pStyle w:val="rowtabella0"/>
              <w:jc w:val="center"/>
              <w:rPr>
                <w:color w:val="002060"/>
              </w:rPr>
            </w:pPr>
            <w:r w:rsidRPr="003824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3B31" w14:textId="77777777" w:rsidR="00CB54B6" w:rsidRPr="00382449" w:rsidRDefault="00CB54B6" w:rsidP="003D5673">
            <w:pPr>
              <w:pStyle w:val="rowtabella0"/>
              <w:jc w:val="center"/>
              <w:rPr>
                <w:color w:val="002060"/>
              </w:rPr>
            </w:pPr>
            <w:r w:rsidRPr="00382449">
              <w:rPr>
                <w:color w:val="002060"/>
              </w:rPr>
              <w:t>0</w:t>
            </w:r>
          </w:p>
        </w:tc>
      </w:tr>
      <w:tr w:rsidR="00CB54B6" w:rsidRPr="00382449" w14:paraId="5081D92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AA246" w14:textId="77777777" w:rsidR="00CB54B6" w:rsidRPr="00382449" w:rsidRDefault="00CB54B6" w:rsidP="003D5673">
            <w:pPr>
              <w:pStyle w:val="rowtabella0"/>
              <w:rPr>
                <w:color w:val="002060"/>
                <w:lang w:val="es-ES"/>
              </w:rPr>
            </w:pPr>
            <w:r w:rsidRPr="0038244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4520"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B378"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CA13"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1FAF"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3BD1"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8017"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D0EB" w14:textId="77777777" w:rsidR="00CB54B6" w:rsidRPr="00382449" w:rsidRDefault="00CB54B6" w:rsidP="003D5673">
            <w:pPr>
              <w:pStyle w:val="rowtabella0"/>
              <w:jc w:val="center"/>
              <w:rPr>
                <w:color w:val="002060"/>
              </w:rPr>
            </w:pPr>
            <w:r w:rsidRPr="0038244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83D7" w14:textId="77777777" w:rsidR="00CB54B6" w:rsidRPr="00382449" w:rsidRDefault="00CB54B6" w:rsidP="003D5673">
            <w:pPr>
              <w:pStyle w:val="rowtabella0"/>
              <w:jc w:val="center"/>
              <w:rPr>
                <w:color w:val="002060"/>
              </w:rPr>
            </w:pPr>
            <w:r w:rsidRPr="003824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98FD" w14:textId="77777777" w:rsidR="00CB54B6" w:rsidRPr="00382449" w:rsidRDefault="00CB54B6" w:rsidP="003D5673">
            <w:pPr>
              <w:pStyle w:val="rowtabella0"/>
              <w:jc w:val="center"/>
              <w:rPr>
                <w:color w:val="002060"/>
              </w:rPr>
            </w:pPr>
            <w:r w:rsidRPr="00382449">
              <w:rPr>
                <w:color w:val="002060"/>
              </w:rPr>
              <w:t>0</w:t>
            </w:r>
          </w:p>
        </w:tc>
      </w:tr>
      <w:tr w:rsidR="00CB54B6" w:rsidRPr="00382449" w14:paraId="43862B8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3C22C" w14:textId="77777777" w:rsidR="00CB54B6" w:rsidRPr="00382449" w:rsidRDefault="00CB54B6" w:rsidP="003D5673">
            <w:pPr>
              <w:pStyle w:val="rowtabella0"/>
              <w:rPr>
                <w:color w:val="002060"/>
              </w:rPr>
            </w:pPr>
            <w:r w:rsidRPr="0038244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DD24" w14:textId="77777777" w:rsidR="00CB54B6" w:rsidRPr="00382449" w:rsidRDefault="00CB54B6" w:rsidP="003D5673">
            <w:pPr>
              <w:pStyle w:val="rowtabella0"/>
              <w:jc w:val="center"/>
              <w:rPr>
                <w:color w:val="002060"/>
              </w:rPr>
            </w:pPr>
            <w:r w:rsidRPr="003824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68AD"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69FA"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46FC"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E223"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3DD5" w14:textId="77777777" w:rsidR="00CB54B6" w:rsidRPr="00382449" w:rsidRDefault="00CB54B6" w:rsidP="003D5673">
            <w:pPr>
              <w:pStyle w:val="rowtabella0"/>
              <w:jc w:val="center"/>
              <w:rPr>
                <w:color w:val="002060"/>
              </w:rPr>
            </w:pPr>
            <w:r w:rsidRPr="0038244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DFC2"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E4FB" w14:textId="77777777" w:rsidR="00CB54B6" w:rsidRPr="00382449" w:rsidRDefault="00CB54B6" w:rsidP="003D5673">
            <w:pPr>
              <w:pStyle w:val="rowtabella0"/>
              <w:jc w:val="center"/>
              <w:rPr>
                <w:color w:val="002060"/>
              </w:rPr>
            </w:pPr>
            <w:r w:rsidRPr="003824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19F3" w14:textId="77777777" w:rsidR="00CB54B6" w:rsidRPr="00382449" w:rsidRDefault="00CB54B6" w:rsidP="003D5673">
            <w:pPr>
              <w:pStyle w:val="rowtabella0"/>
              <w:jc w:val="center"/>
              <w:rPr>
                <w:color w:val="002060"/>
              </w:rPr>
            </w:pPr>
            <w:r w:rsidRPr="00382449">
              <w:rPr>
                <w:color w:val="002060"/>
              </w:rPr>
              <w:t>0</w:t>
            </w:r>
          </w:p>
        </w:tc>
      </w:tr>
      <w:tr w:rsidR="00CB54B6" w:rsidRPr="00382449" w14:paraId="68576581"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1F434" w14:textId="77777777" w:rsidR="00CB54B6" w:rsidRPr="00382449" w:rsidRDefault="00CB54B6" w:rsidP="003D5673">
            <w:pPr>
              <w:pStyle w:val="rowtabella0"/>
              <w:rPr>
                <w:color w:val="002060"/>
              </w:rPr>
            </w:pPr>
            <w:r w:rsidRPr="00382449">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395F"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BA1F"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EB1C"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85B0"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75CC"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EA2D"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9CBB" w14:textId="77777777" w:rsidR="00CB54B6" w:rsidRPr="00382449" w:rsidRDefault="00CB54B6" w:rsidP="003D5673">
            <w:pPr>
              <w:pStyle w:val="rowtabella0"/>
              <w:jc w:val="center"/>
              <w:rPr>
                <w:color w:val="002060"/>
              </w:rPr>
            </w:pPr>
            <w:r w:rsidRPr="003824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B0B6"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1CD7" w14:textId="77777777" w:rsidR="00CB54B6" w:rsidRPr="00382449" w:rsidRDefault="00CB54B6" w:rsidP="003D5673">
            <w:pPr>
              <w:pStyle w:val="rowtabella0"/>
              <w:jc w:val="center"/>
              <w:rPr>
                <w:color w:val="002060"/>
              </w:rPr>
            </w:pPr>
            <w:r w:rsidRPr="00382449">
              <w:rPr>
                <w:color w:val="002060"/>
              </w:rPr>
              <w:t>0</w:t>
            </w:r>
          </w:p>
        </w:tc>
      </w:tr>
      <w:tr w:rsidR="00CB54B6" w:rsidRPr="00382449" w14:paraId="4163BC6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DFA60" w14:textId="77777777" w:rsidR="00CB54B6" w:rsidRPr="00382449" w:rsidRDefault="00CB54B6" w:rsidP="003D5673">
            <w:pPr>
              <w:pStyle w:val="rowtabella0"/>
              <w:rPr>
                <w:color w:val="002060"/>
              </w:rPr>
            </w:pPr>
            <w:r w:rsidRPr="0038244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2007"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566E"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820A"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AFCB"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E9D1"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E66B" w14:textId="77777777" w:rsidR="00CB54B6" w:rsidRPr="00382449" w:rsidRDefault="00CB54B6" w:rsidP="003D5673">
            <w:pPr>
              <w:pStyle w:val="rowtabella0"/>
              <w:jc w:val="center"/>
              <w:rPr>
                <w:color w:val="002060"/>
              </w:rPr>
            </w:pPr>
            <w:r w:rsidRPr="003824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B7B81" w14:textId="77777777" w:rsidR="00CB54B6" w:rsidRPr="00382449" w:rsidRDefault="00CB54B6" w:rsidP="003D5673">
            <w:pPr>
              <w:pStyle w:val="rowtabella0"/>
              <w:jc w:val="center"/>
              <w:rPr>
                <w:color w:val="002060"/>
              </w:rPr>
            </w:pPr>
            <w:r w:rsidRPr="0038244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B52A" w14:textId="77777777" w:rsidR="00CB54B6" w:rsidRPr="00382449" w:rsidRDefault="00CB54B6" w:rsidP="003D5673">
            <w:pPr>
              <w:pStyle w:val="rowtabella0"/>
              <w:jc w:val="center"/>
              <w:rPr>
                <w:color w:val="002060"/>
              </w:rPr>
            </w:pPr>
            <w:r w:rsidRPr="003824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FA07" w14:textId="77777777" w:rsidR="00CB54B6" w:rsidRPr="00382449" w:rsidRDefault="00CB54B6" w:rsidP="003D5673">
            <w:pPr>
              <w:pStyle w:val="rowtabella0"/>
              <w:jc w:val="center"/>
              <w:rPr>
                <w:color w:val="002060"/>
              </w:rPr>
            </w:pPr>
            <w:r w:rsidRPr="00382449">
              <w:rPr>
                <w:color w:val="002060"/>
              </w:rPr>
              <w:t>0</w:t>
            </w:r>
          </w:p>
        </w:tc>
      </w:tr>
      <w:tr w:rsidR="00CB54B6" w:rsidRPr="00382449" w14:paraId="7B86E70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0924B" w14:textId="77777777" w:rsidR="00CB54B6" w:rsidRPr="00382449" w:rsidRDefault="00CB54B6" w:rsidP="003D5673">
            <w:pPr>
              <w:pStyle w:val="rowtabella0"/>
              <w:rPr>
                <w:color w:val="002060"/>
              </w:rPr>
            </w:pPr>
            <w:r w:rsidRPr="00382449">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01EB"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5077"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AB2A1"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BCAE"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A3227"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054B"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E34A" w14:textId="77777777" w:rsidR="00CB54B6" w:rsidRPr="00382449" w:rsidRDefault="00CB54B6" w:rsidP="003D5673">
            <w:pPr>
              <w:pStyle w:val="rowtabella0"/>
              <w:jc w:val="center"/>
              <w:rPr>
                <w:color w:val="002060"/>
              </w:rPr>
            </w:pPr>
            <w:r w:rsidRPr="0038244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6DF0"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8B26" w14:textId="77777777" w:rsidR="00CB54B6" w:rsidRPr="00382449" w:rsidRDefault="00CB54B6" w:rsidP="003D5673">
            <w:pPr>
              <w:pStyle w:val="rowtabella0"/>
              <w:jc w:val="center"/>
              <w:rPr>
                <w:color w:val="002060"/>
              </w:rPr>
            </w:pPr>
            <w:r w:rsidRPr="00382449">
              <w:rPr>
                <w:color w:val="002060"/>
              </w:rPr>
              <w:t>0</w:t>
            </w:r>
          </w:p>
        </w:tc>
      </w:tr>
      <w:tr w:rsidR="00CB54B6" w:rsidRPr="00382449" w14:paraId="47B1B446"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5ACB0C" w14:textId="77777777" w:rsidR="00CB54B6" w:rsidRPr="00382449" w:rsidRDefault="00CB54B6" w:rsidP="003D5673">
            <w:pPr>
              <w:pStyle w:val="rowtabella0"/>
              <w:rPr>
                <w:color w:val="002060"/>
              </w:rPr>
            </w:pPr>
            <w:r w:rsidRPr="0038244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C4DD3"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4F8D"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A68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8A7C"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7563"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3599"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183C" w14:textId="77777777" w:rsidR="00CB54B6" w:rsidRPr="00382449" w:rsidRDefault="00CB54B6" w:rsidP="003D5673">
            <w:pPr>
              <w:pStyle w:val="rowtabella0"/>
              <w:jc w:val="center"/>
              <w:rPr>
                <w:color w:val="002060"/>
              </w:rPr>
            </w:pPr>
            <w:r w:rsidRPr="00382449">
              <w:rPr>
                <w:color w:val="002060"/>
              </w:rPr>
              <w:t>205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6DC6"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EC57" w14:textId="77777777" w:rsidR="00CB54B6" w:rsidRPr="00382449" w:rsidRDefault="00CB54B6" w:rsidP="003D5673">
            <w:pPr>
              <w:pStyle w:val="rowtabella0"/>
              <w:jc w:val="center"/>
              <w:rPr>
                <w:color w:val="002060"/>
              </w:rPr>
            </w:pPr>
            <w:r w:rsidRPr="00382449">
              <w:rPr>
                <w:color w:val="002060"/>
              </w:rPr>
              <w:t>0</w:t>
            </w:r>
          </w:p>
        </w:tc>
      </w:tr>
    </w:tbl>
    <w:p w14:paraId="075DC623" w14:textId="77777777" w:rsidR="00CB54B6" w:rsidRPr="00382449" w:rsidRDefault="00CB54B6" w:rsidP="00CB54B6">
      <w:pPr>
        <w:pStyle w:val="breakline"/>
        <w:rPr>
          <w:rFonts w:eastAsiaTheme="minorEastAsia"/>
          <w:color w:val="002060"/>
        </w:rPr>
      </w:pPr>
    </w:p>
    <w:p w14:paraId="3386E4FD" w14:textId="77777777" w:rsidR="00CB54B6" w:rsidRPr="00382449" w:rsidRDefault="00CB54B6" w:rsidP="00CB54B6">
      <w:pPr>
        <w:pStyle w:val="breakline"/>
        <w:rPr>
          <w:color w:val="002060"/>
        </w:rPr>
      </w:pPr>
    </w:p>
    <w:p w14:paraId="590B8132" w14:textId="77777777" w:rsidR="00CB54B6" w:rsidRPr="00382449" w:rsidRDefault="00CB54B6" w:rsidP="00CB54B6">
      <w:pPr>
        <w:pStyle w:val="sottotitolocampionato10"/>
        <w:rPr>
          <w:color w:val="002060"/>
        </w:rPr>
      </w:pPr>
      <w:r w:rsidRPr="0038244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53EB259A"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8395A" w14:textId="77777777" w:rsidR="00CB54B6" w:rsidRPr="00382449" w:rsidRDefault="00CB54B6" w:rsidP="003D5673">
            <w:pPr>
              <w:pStyle w:val="headertabella0"/>
              <w:rPr>
                <w:color w:val="002060"/>
              </w:rPr>
            </w:pPr>
            <w:r w:rsidRPr="00382449">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CF189"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AE551"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C3862"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BC6EB"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AEB80"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98E4E"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50308"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20253"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021BD" w14:textId="77777777" w:rsidR="00CB54B6" w:rsidRPr="00382449" w:rsidRDefault="00CB54B6" w:rsidP="003D5673">
            <w:pPr>
              <w:pStyle w:val="headertabella0"/>
              <w:rPr>
                <w:color w:val="002060"/>
              </w:rPr>
            </w:pPr>
            <w:r w:rsidRPr="00382449">
              <w:rPr>
                <w:color w:val="002060"/>
              </w:rPr>
              <w:t>PE</w:t>
            </w:r>
          </w:p>
        </w:tc>
      </w:tr>
      <w:tr w:rsidR="00CB54B6" w:rsidRPr="00382449" w14:paraId="36C0B096"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0E6BE5" w14:textId="77777777" w:rsidR="00CB54B6" w:rsidRPr="00382449" w:rsidRDefault="00CB54B6" w:rsidP="003D5673">
            <w:pPr>
              <w:pStyle w:val="rowtabella0"/>
              <w:rPr>
                <w:color w:val="002060"/>
              </w:rPr>
            </w:pPr>
            <w:r w:rsidRPr="0038244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200F" w14:textId="77777777" w:rsidR="00CB54B6" w:rsidRPr="00382449" w:rsidRDefault="00CB54B6" w:rsidP="003D5673">
            <w:pPr>
              <w:pStyle w:val="rowtabella0"/>
              <w:jc w:val="center"/>
              <w:rPr>
                <w:color w:val="002060"/>
              </w:rPr>
            </w:pPr>
            <w:r w:rsidRPr="003824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C0A2"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AD0E1"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C3343"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75DEC"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CC46" w14:textId="77777777" w:rsidR="00CB54B6" w:rsidRPr="00382449" w:rsidRDefault="00CB54B6" w:rsidP="003D5673">
            <w:pPr>
              <w:pStyle w:val="rowtabella0"/>
              <w:jc w:val="center"/>
              <w:rPr>
                <w:color w:val="002060"/>
              </w:rPr>
            </w:pPr>
            <w:r w:rsidRPr="0038244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7358" w14:textId="77777777" w:rsidR="00CB54B6" w:rsidRPr="00382449" w:rsidRDefault="00CB54B6" w:rsidP="003D5673">
            <w:pPr>
              <w:pStyle w:val="rowtabella0"/>
              <w:jc w:val="center"/>
              <w:rPr>
                <w:color w:val="002060"/>
              </w:rPr>
            </w:pPr>
            <w:r w:rsidRPr="003824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E69C" w14:textId="77777777" w:rsidR="00CB54B6" w:rsidRPr="00382449" w:rsidRDefault="00CB54B6" w:rsidP="003D5673">
            <w:pPr>
              <w:pStyle w:val="rowtabella0"/>
              <w:jc w:val="center"/>
              <w:rPr>
                <w:color w:val="002060"/>
              </w:rPr>
            </w:pPr>
            <w:r w:rsidRPr="0038244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E13C" w14:textId="77777777" w:rsidR="00CB54B6" w:rsidRPr="00382449" w:rsidRDefault="00CB54B6" w:rsidP="003D5673">
            <w:pPr>
              <w:pStyle w:val="rowtabella0"/>
              <w:jc w:val="center"/>
              <w:rPr>
                <w:color w:val="002060"/>
              </w:rPr>
            </w:pPr>
            <w:r w:rsidRPr="00382449">
              <w:rPr>
                <w:color w:val="002060"/>
              </w:rPr>
              <w:t>0</w:t>
            </w:r>
          </w:p>
        </w:tc>
      </w:tr>
      <w:tr w:rsidR="00CB54B6" w:rsidRPr="00382449" w14:paraId="4885437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332A7" w14:textId="77777777" w:rsidR="00CB54B6" w:rsidRPr="00382449" w:rsidRDefault="00CB54B6" w:rsidP="003D5673">
            <w:pPr>
              <w:pStyle w:val="rowtabella0"/>
              <w:rPr>
                <w:color w:val="002060"/>
              </w:rPr>
            </w:pPr>
            <w:r w:rsidRPr="0038244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E112"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566A"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0969"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C002"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0F5C6"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A019" w14:textId="77777777" w:rsidR="00CB54B6" w:rsidRPr="00382449" w:rsidRDefault="00CB54B6" w:rsidP="003D5673">
            <w:pPr>
              <w:pStyle w:val="rowtabella0"/>
              <w:jc w:val="center"/>
              <w:rPr>
                <w:color w:val="002060"/>
              </w:rPr>
            </w:pPr>
            <w:r w:rsidRPr="003824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999A"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7D77" w14:textId="77777777" w:rsidR="00CB54B6" w:rsidRPr="00382449" w:rsidRDefault="00CB54B6" w:rsidP="003D5673">
            <w:pPr>
              <w:pStyle w:val="rowtabella0"/>
              <w:jc w:val="center"/>
              <w:rPr>
                <w:color w:val="002060"/>
              </w:rPr>
            </w:pPr>
            <w:r w:rsidRPr="003824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13DF" w14:textId="77777777" w:rsidR="00CB54B6" w:rsidRPr="00382449" w:rsidRDefault="00CB54B6" w:rsidP="003D5673">
            <w:pPr>
              <w:pStyle w:val="rowtabella0"/>
              <w:jc w:val="center"/>
              <w:rPr>
                <w:color w:val="002060"/>
              </w:rPr>
            </w:pPr>
            <w:r w:rsidRPr="00382449">
              <w:rPr>
                <w:color w:val="002060"/>
              </w:rPr>
              <w:t>0</w:t>
            </w:r>
          </w:p>
        </w:tc>
      </w:tr>
      <w:tr w:rsidR="00CB54B6" w:rsidRPr="00382449" w14:paraId="45D91C1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99348" w14:textId="77777777" w:rsidR="00CB54B6" w:rsidRPr="00382449" w:rsidRDefault="00CB54B6" w:rsidP="003D5673">
            <w:pPr>
              <w:pStyle w:val="rowtabella0"/>
              <w:rPr>
                <w:color w:val="002060"/>
              </w:rPr>
            </w:pPr>
            <w:r w:rsidRPr="0038244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F857"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EA84"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7350"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A818"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6713"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3340"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CEBB"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A36A"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5FE49" w14:textId="77777777" w:rsidR="00CB54B6" w:rsidRPr="00382449" w:rsidRDefault="00CB54B6" w:rsidP="003D5673">
            <w:pPr>
              <w:pStyle w:val="rowtabella0"/>
              <w:jc w:val="center"/>
              <w:rPr>
                <w:color w:val="002060"/>
              </w:rPr>
            </w:pPr>
            <w:r w:rsidRPr="00382449">
              <w:rPr>
                <w:color w:val="002060"/>
              </w:rPr>
              <w:t>0</w:t>
            </w:r>
          </w:p>
        </w:tc>
      </w:tr>
      <w:tr w:rsidR="00CB54B6" w:rsidRPr="00382449" w14:paraId="1EE5637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8B6CA" w14:textId="77777777" w:rsidR="00CB54B6" w:rsidRPr="00382449" w:rsidRDefault="00CB54B6" w:rsidP="003D5673">
            <w:pPr>
              <w:pStyle w:val="rowtabella0"/>
              <w:rPr>
                <w:color w:val="002060"/>
              </w:rPr>
            </w:pPr>
            <w:r w:rsidRPr="0038244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41F2" w14:textId="77777777" w:rsidR="00CB54B6" w:rsidRPr="00382449" w:rsidRDefault="00CB54B6" w:rsidP="003D5673">
            <w:pPr>
              <w:pStyle w:val="rowtabella0"/>
              <w:jc w:val="center"/>
              <w:rPr>
                <w:color w:val="002060"/>
              </w:rPr>
            </w:pPr>
            <w:r w:rsidRPr="0038244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9D3C"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C2BD"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B27D"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397B"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F5E2" w14:textId="77777777" w:rsidR="00CB54B6" w:rsidRPr="00382449" w:rsidRDefault="00CB54B6" w:rsidP="003D5673">
            <w:pPr>
              <w:pStyle w:val="rowtabella0"/>
              <w:jc w:val="center"/>
              <w:rPr>
                <w:color w:val="002060"/>
              </w:rPr>
            </w:pPr>
            <w:r w:rsidRPr="003824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9C8B"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583D"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FEA8A" w14:textId="77777777" w:rsidR="00CB54B6" w:rsidRPr="00382449" w:rsidRDefault="00CB54B6" w:rsidP="003D5673">
            <w:pPr>
              <w:pStyle w:val="rowtabella0"/>
              <w:jc w:val="center"/>
              <w:rPr>
                <w:color w:val="002060"/>
              </w:rPr>
            </w:pPr>
            <w:r w:rsidRPr="00382449">
              <w:rPr>
                <w:color w:val="002060"/>
              </w:rPr>
              <w:t>0</w:t>
            </w:r>
          </w:p>
        </w:tc>
      </w:tr>
      <w:tr w:rsidR="00CB54B6" w:rsidRPr="00382449" w14:paraId="7E75C9F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5699A" w14:textId="77777777" w:rsidR="00CB54B6" w:rsidRPr="00382449" w:rsidRDefault="00CB54B6" w:rsidP="003D5673">
            <w:pPr>
              <w:pStyle w:val="rowtabella0"/>
              <w:rPr>
                <w:color w:val="002060"/>
                <w:lang w:val="es-ES"/>
              </w:rPr>
            </w:pPr>
            <w:r w:rsidRPr="00382449">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1A93"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6D3F"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B677"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F65B"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D61B" w14:textId="77777777" w:rsidR="00CB54B6" w:rsidRPr="00382449" w:rsidRDefault="00CB54B6" w:rsidP="003D5673">
            <w:pPr>
              <w:pStyle w:val="rowtabella0"/>
              <w:jc w:val="center"/>
              <w:rPr>
                <w:color w:val="002060"/>
              </w:rPr>
            </w:pPr>
            <w:r w:rsidRPr="003824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8380"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C076"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251D"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B6DC" w14:textId="77777777" w:rsidR="00CB54B6" w:rsidRPr="00382449" w:rsidRDefault="00CB54B6" w:rsidP="003D5673">
            <w:pPr>
              <w:pStyle w:val="rowtabella0"/>
              <w:jc w:val="center"/>
              <w:rPr>
                <w:color w:val="002060"/>
              </w:rPr>
            </w:pPr>
            <w:r w:rsidRPr="00382449">
              <w:rPr>
                <w:color w:val="002060"/>
              </w:rPr>
              <w:t>0</w:t>
            </w:r>
          </w:p>
        </w:tc>
      </w:tr>
      <w:tr w:rsidR="00CB54B6" w:rsidRPr="00382449" w14:paraId="036D44A9"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31EB2" w14:textId="77777777" w:rsidR="00CB54B6" w:rsidRPr="00382449" w:rsidRDefault="00CB54B6" w:rsidP="003D5673">
            <w:pPr>
              <w:pStyle w:val="rowtabella0"/>
              <w:rPr>
                <w:color w:val="002060"/>
              </w:rPr>
            </w:pPr>
            <w:r w:rsidRPr="0038244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4B3C"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1BF5"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53B4"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D0818"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432F"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19FA"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2C43" w14:textId="77777777" w:rsidR="00CB54B6" w:rsidRPr="00382449" w:rsidRDefault="00CB54B6" w:rsidP="003D5673">
            <w:pPr>
              <w:pStyle w:val="rowtabella0"/>
              <w:jc w:val="center"/>
              <w:rPr>
                <w:color w:val="002060"/>
              </w:rPr>
            </w:pPr>
            <w:r w:rsidRPr="0038244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F920" w14:textId="77777777" w:rsidR="00CB54B6" w:rsidRPr="00382449" w:rsidRDefault="00CB54B6" w:rsidP="003D5673">
            <w:pPr>
              <w:pStyle w:val="rowtabella0"/>
              <w:jc w:val="center"/>
              <w:rPr>
                <w:color w:val="002060"/>
              </w:rPr>
            </w:pPr>
            <w:r w:rsidRPr="003824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4B51" w14:textId="77777777" w:rsidR="00CB54B6" w:rsidRPr="00382449" w:rsidRDefault="00CB54B6" w:rsidP="003D5673">
            <w:pPr>
              <w:pStyle w:val="rowtabella0"/>
              <w:jc w:val="center"/>
              <w:rPr>
                <w:color w:val="002060"/>
              </w:rPr>
            </w:pPr>
            <w:r w:rsidRPr="00382449">
              <w:rPr>
                <w:color w:val="002060"/>
              </w:rPr>
              <w:t>0</w:t>
            </w:r>
          </w:p>
        </w:tc>
      </w:tr>
      <w:tr w:rsidR="00CB54B6" w:rsidRPr="00382449" w14:paraId="0D6441D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FBFF8" w14:textId="77777777" w:rsidR="00CB54B6" w:rsidRPr="00382449" w:rsidRDefault="00CB54B6" w:rsidP="003D5673">
            <w:pPr>
              <w:pStyle w:val="rowtabella0"/>
              <w:rPr>
                <w:color w:val="002060"/>
              </w:rPr>
            </w:pPr>
            <w:r w:rsidRPr="0038244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45E4"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0987"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67BE"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CCD9"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7F17"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8287" w14:textId="77777777" w:rsidR="00CB54B6" w:rsidRPr="00382449" w:rsidRDefault="00CB54B6" w:rsidP="003D5673">
            <w:pPr>
              <w:pStyle w:val="rowtabella0"/>
              <w:jc w:val="center"/>
              <w:rPr>
                <w:color w:val="002060"/>
              </w:rPr>
            </w:pPr>
            <w:r w:rsidRPr="0038244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4178"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7CEC"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84BE4" w14:textId="77777777" w:rsidR="00CB54B6" w:rsidRPr="00382449" w:rsidRDefault="00CB54B6" w:rsidP="003D5673">
            <w:pPr>
              <w:pStyle w:val="rowtabella0"/>
              <w:jc w:val="center"/>
              <w:rPr>
                <w:color w:val="002060"/>
              </w:rPr>
            </w:pPr>
            <w:r w:rsidRPr="00382449">
              <w:rPr>
                <w:color w:val="002060"/>
              </w:rPr>
              <w:t>0</w:t>
            </w:r>
          </w:p>
        </w:tc>
      </w:tr>
      <w:tr w:rsidR="00CB54B6" w:rsidRPr="00382449" w14:paraId="15E3FC7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FCBE5" w14:textId="77777777" w:rsidR="00CB54B6" w:rsidRPr="00382449" w:rsidRDefault="00CB54B6" w:rsidP="003D5673">
            <w:pPr>
              <w:pStyle w:val="rowtabella0"/>
              <w:rPr>
                <w:color w:val="002060"/>
                <w:lang w:val="es-ES"/>
              </w:rPr>
            </w:pPr>
            <w:r w:rsidRPr="0038244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DFFC2"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A112"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2973"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E890"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903D"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4948" w14:textId="77777777" w:rsidR="00CB54B6" w:rsidRPr="00382449" w:rsidRDefault="00CB54B6" w:rsidP="003D5673">
            <w:pPr>
              <w:pStyle w:val="rowtabella0"/>
              <w:jc w:val="center"/>
              <w:rPr>
                <w:color w:val="002060"/>
              </w:rPr>
            </w:pPr>
            <w:r w:rsidRPr="003824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0FD1" w14:textId="77777777" w:rsidR="00CB54B6" w:rsidRPr="00382449" w:rsidRDefault="00CB54B6" w:rsidP="003D5673">
            <w:pPr>
              <w:pStyle w:val="rowtabella0"/>
              <w:jc w:val="center"/>
              <w:rPr>
                <w:color w:val="002060"/>
              </w:rPr>
            </w:pPr>
            <w:r w:rsidRPr="0038244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BBC4"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04D3" w14:textId="77777777" w:rsidR="00CB54B6" w:rsidRPr="00382449" w:rsidRDefault="00CB54B6" w:rsidP="003D5673">
            <w:pPr>
              <w:pStyle w:val="rowtabella0"/>
              <w:jc w:val="center"/>
              <w:rPr>
                <w:color w:val="002060"/>
              </w:rPr>
            </w:pPr>
            <w:r w:rsidRPr="00382449">
              <w:rPr>
                <w:color w:val="002060"/>
              </w:rPr>
              <w:t>0</w:t>
            </w:r>
          </w:p>
        </w:tc>
      </w:tr>
      <w:tr w:rsidR="00CB54B6" w:rsidRPr="00382449" w14:paraId="0ED7E86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8B3E6" w14:textId="77777777" w:rsidR="00CB54B6" w:rsidRPr="00382449" w:rsidRDefault="00CB54B6" w:rsidP="003D5673">
            <w:pPr>
              <w:pStyle w:val="rowtabella0"/>
              <w:rPr>
                <w:color w:val="002060"/>
              </w:rPr>
            </w:pPr>
            <w:r w:rsidRPr="0038244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A5C83"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0540"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453C"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F89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CB58"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A6A4" w14:textId="77777777" w:rsidR="00CB54B6" w:rsidRPr="00382449" w:rsidRDefault="00CB54B6" w:rsidP="003D5673">
            <w:pPr>
              <w:pStyle w:val="rowtabella0"/>
              <w:jc w:val="center"/>
              <w:rPr>
                <w:color w:val="002060"/>
              </w:rPr>
            </w:pPr>
            <w:r w:rsidRPr="003824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B9D8" w14:textId="77777777" w:rsidR="00CB54B6" w:rsidRPr="00382449" w:rsidRDefault="00CB54B6" w:rsidP="003D5673">
            <w:pPr>
              <w:pStyle w:val="rowtabella0"/>
              <w:jc w:val="center"/>
              <w:rPr>
                <w:color w:val="002060"/>
              </w:rPr>
            </w:pPr>
            <w:r w:rsidRPr="0038244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6C42"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5032E" w14:textId="77777777" w:rsidR="00CB54B6" w:rsidRPr="00382449" w:rsidRDefault="00CB54B6" w:rsidP="003D5673">
            <w:pPr>
              <w:pStyle w:val="rowtabella0"/>
              <w:jc w:val="center"/>
              <w:rPr>
                <w:color w:val="002060"/>
              </w:rPr>
            </w:pPr>
            <w:r w:rsidRPr="00382449">
              <w:rPr>
                <w:color w:val="002060"/>
              </w:rPr>
              <w:t>0</w:t>
            </w:r>
          </w:p>
        </w:tc>
      </w:tr>
      <w:tr w:rsidR="00CB54B6" w:rsidRPr="00382449" w14:paraId="2E98CD93"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CB34F" w14:textId="77777777" w:rsidR="00CB54B6" w:rsidRPr="00382449" w:rsidRDefault="00CB54B6" w:rsidP="003D5673">
            <w:pPr>
              <w:pStyle w:val="rowtabella0"/>
              <w:rPr>
                <w:color w:val="002060"/>
              </w:rPr>
            </w:pPr>
            <w:proofErr w:type="spellStart"/>
            <w:proofErr w:type="gramStart"/>
            <w:r w:rsidRPr="00382449">
              <w:rPr>
                <w:color w:val="002060"/>
              </w:rPr>
              <w:t>sq.B</w:t>
            </w:r>
            <w:proofErr w:type="spellEnd"/>
            <w:proofErr w:type="gramEnd"/>
            <w:r w:rsidRPr="00382449">
              <w:rPr>
                <w:color w:val="002060"/>
              </w:rPr>
              <w:t xml:space="preserve"> C.U.S. ANCONA </w:t>
            </w:r>
            <w:proofErr w:type="spellStart"/>
            <w:proofErr w:type="gramStart"/>
            <w:r w:rsidRPr="00382449">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8E06"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8274" w14:textId="77777777" w:rsidR="00CB54B6" w:rsidRPr="00382449" w:rsidRDefault="00CB54B6" w:rsidP="003D5673">
            <w:pPr>
              <w:pStyle w:val="rowtabella0"/>
              <w:jc w:val="center"/>
              <w:rPr>
                <w:color w:val="002060"/>
              </w:rPr>
            </w:pPr>
            <w:r w:rsidRPr="003824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62CC"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10F6"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99EF"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6D9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3F2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9A68"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3617" w14:textId="77777777" w:rsidR="00CB54B6" w:rsidRPr="00382449" w:rsidRDefault="00CB54B6" w:rsidP="003D5673">
            <w:pPr>
              <w:pStyle w:val="rowtabella0"/>
              <w:jc w:val="center"/>
              <w:rPr>
                <w:color w:val="002060"/>
              </w:rPr>
            </w:pPr>
            <w:r w:rsidRPr="00382449">
              <w:rPr>
                <w:color w:val="002060"/>
              </w:rPr>
              <w:t>0</w:t>
            </w:r>
          </w:p>
        </w:tc>
      </w:tr>
    </w:tbl>
    <w:p w14:paraId="3713433E" w14:textId="77777777" w:rsidR="00CB54B6" w:rsidRPr="00382449" w:rsidRDefault="00CB54B6" w:rsidP="00CB54B6">
      <w:pPr>
        <w:pStyle w:val="breakline"/>
        <w:rPr>
          <w:rFonts w:eastAsiaTheme="minorEastAsia"/>
          <w:color w:val="002060"/>
        </w:rPr>
      </w:pPr>
    </w:p>
    <w:p w14:paraId="79076448" w14:textId="77777777" w:rsidR="00CB54B6" w:rsidRPr="00382449" w:rsidRDefault="00CB54B6" w:rsidP="00CB54B6">
      <w:pPr>
        <w:pStyle w:val="breakline"/>
        <w:rPr>
          <w:color w:val="002060"/>
        </w:rPr>
      </w:pPr>
    </w:p>
    <w:p w14:paraId="2B9F184A" w14:textId="77777777" w:rsidR="00CB54B6" w:rsidRPr="00382449" w:rsidRDefault="00CB54B6" w:rsidP="00CB54B6">
      <w:pPr>
        <w:pStyle w:val="sottotitolocampionato10"/>
        <w:rPr>
          <w:color w:val="002060"/>
        </w:rPr>
      </w:pPr>
      <w:r w:rsidRPr="0038244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82449" w14:paraId="5E65522A"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3ABB9" w14:textId="77777777" w:rsidR="00CB54B6" w:rsidRPr="00382449" w:rsidRDefault="00CB54B6" w:rsidP="003D5673">
            <w:pPr>
              <w:pStyle w:val="headertabella0"/>
              <w:rPr>
                <w:color w:val="002060"/>
              </w:rPr>
            </w:pPr>
            <w:r w:rsidRPr="003824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F8DB5" w14:textId="77777777" w:rsidR="00CB54B6" w:rsidRPr="00382449" w:rsidRDefault="00CB54B6" w:rsidP="003D5673">
            <w:pPr>
              <w:pStyle w:val="headertabella0"/>
              <w:rPr>
                <w:color w:val="002060"/>
              </w:rPr>
            </w:pPr>
            <w:r w:rsidRPr="003824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C26C2" w14:textId="77777777" w:rsidR="00CB54B6" w:rsidRPr="00382449" w:rsidRDefault="00CB54B6" w:rsidP="003D5673">
            <w:pPr>
              <w:pStyle w:val="headertabella0"/>
              <w:rPr>
                <w:color w:val="002060"/>
              </w:rPr>
            </w:pPr>
            <w:r w:rsidRPr="003824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79753" w14:textId="77777777" w:rsidR="00CB54B6" w:rsidRPr="00382449" w:rsidRDefault="00CB54B6" w:rsidP="003D5673">
            <w:pPr>
              <w:pStyle w:val="headertabella0"/>
              <w:rPr>
                <w:color w:val="002060"/>
              </w:rPr>
            </w:pPr>
            <w:r w:rsidRPr="003824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5237E" w14:textId="77777777" w:rsidR="00CB54B6" w:rsidRPr="00382449" w:rsidRDefault="00CB54B6" w:rsidP="003D5673">
            <w:pPr>
              <w:pStyle w:val="headertabella0"/>
              <w:rPr>
                <w:color w:val="002060"/>
              </w:rPr>
            </w:pPr>
            <w:r w:rsidRPr="003824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F7888" w14:textId="77777777" w:rsidR="00CB54B6" w:rsidRPr="00382449" w:rsidRDefault="00CB54B6" w:rsidP="003D5673">
            <w:pPr>
              <w:pStyle w:val="headertabella0"/>
              <w:rPr>
                <w:color w:val="002060"/>
              </w:rPr>
            </w:pPr>
            <w:r w:rsidRPr="003824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FD87E" w14:textId="77777777" w:rsidR="00CB54B6" w:rsidRPr="00382449" w:rsidRDefault="00CB54B6" w:rsidP="003D5673">
            <w:pPr>
              <w:pStyle w:val="headertabella0"/>
              <w:rPr>
                <w:color w:val="002060"/>
              </w:rPr>
            </w:pPr>
            <w:r w:rsidRPr="003824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12095" w14:textId="77777777" w:rsidR="00CB54B6" w:rsidRPr="00382449" w:rsidRDefault="00CB54B6" w:rsidP="003D5673">
            <w:pPr>
              <w:pStyle w:val="headertabella0"/>
              <w:rPr>
                <w:color w:val="002060"/>
              </w:rPr>
            </w:pPr>
            <w:r w:rsidRPr="003824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C08E" w14:textId="77777777" w:rsidR="00CB54B6" w:rsidRPr="00382449" w:rsidRDefault="00CB54B6" w:rsidP="003D5673">
            <w:pPr>
              <w:pStyle w:val="headertabella0"/>
              <w:rPr>
                <w:color w:val="002060"/>
              </w:rPr>
            </w:pPr>
            <w:r w:rsidRPr="003824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6EBEA" w14:textId="77777777" w:rsidR="00CB54B6" w:rsidRPr="00382449" w:rsidRDefault="00CB54B6" w:rsidP="003D5673">
            <w:pPr>
              <w:pStyle w:val="headertabella0"/>
              <w:rPr>
                <w:color w:val="002060"/>
              </w:rPr>
            </w:pPr>
            <w:r w:rsidRPr="00382449">
              <w:rPr>
                <w:color w:val="002060"/>
              </w:rPr>
              <w:t>PE</w:t>
            </w:r>
          </w:p>
        </w:tc>
      </w:tr>
      <w:tr w:rsidR="00CB54B6" w:rsidRPr="00382449" w14:paraId="66F00CEE"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DED25" w14:textId="77777777" w:rsidR="00CB54B6" w:rsidRPr="00382449" w:rsidRDefault="00CB54B6" w:rsidP="003D5673">
            <w:pPr>
              <w:pStyle w:val="rowtabella0"/>
              <w:rPr>
                <w:color w:val="002060"/>
              </w:rPr>
            </w:pPr>
            <w:r w:rsidRPr="0038244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A71D" w14:textId="77777777" w:rsidR="00CB54B6" w:rsidRPr="00382449" w:rsidRDefault="00CB54B6" w:rsidP="003D5673">
            <w:pPr>
              <w:pStyle w:val="rowtabella0"/>
              <w:jc w:val="center"/>
              <w:rPr>
                <w:color w:val="002060"/>
              </w:rPr>
            </w:pPr>
            <w:r w:rsidRPr="003824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FB58"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49D1"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B183"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DF95"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52DAD" w14:textId="77777777" w:rsidR="00CB54B6" w:rsidRPr="00382449" w:rsidRDefault="00CB54B6" w:rsidP="003D5673">
            <w:pPr>
              <w:pStyle w:val="rowtabella0"/>
              <w:jc w:val="center"/>
              <w:rPr>
                <w:color w:val="002060"/>
              </w:rPr>
            </w:pPr>
            <w:r w:rsidRPr="0038244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F175"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E467" w14:textId="77777777" w:rsidR="00CB54B6" w:rsidRPr="00382449" w:rsidRDefault="00CB54B6" w:rsidP="003D5673">
            <w:pPr>
              <w:pStyle w:val="rowtabella0"/>
              <w:jc w:val="center"/>
              <w:rPr>
                <w:color w:val="002060"/>
              </w:rPr>
            </w:pPr>
            <w:r w:rsidRPr="0038244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2786" w14:textId="77777777" w:rsidR="00CB54B6" w:rsidRPr="00382449" w:rsidRDefault="00CB54B6" w:rsidP="003D5673">
            <w:pPr>
              <w:pStyle w:val="rowtabella0"/>
              <w:jc w:val="center"/>
              <w:rPr>
                <w:color w:val="002060"/>
              </w:rPr>
            </w:pPr>
            <w:r w:rsidRPr="00382449">
              <w:rPr>
                <w:color w:val="002060"/>
              </w:rPr>
              <w:t>0</w:t>
            </w:r>
          </w:p>
        </w:tc>
      </w:tr>
      <w:tr w:rsidR="00CB54B6" w:rsidRPr="00382449" w14:paraId="7B8DB54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CEAB8" w14:textId="77777777" w:rsidR="00CB54B6" w:rsidRPr="00382449" w:rsidRDefault="00CB54B6" w:rsidP="003D5673">
            <w:pPr>
              <w:pStyle w:val="rowtabella0"/>
              <w:rPr>
                <w:color w:val="002060"/>
              </w:rPr>
            </w:pPr>
            <w:r w:rsidRPr="00382449">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49AB"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0123"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0514A"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58DB"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7C49"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D53C" w14:textId="77777777" w:rsidR="00CB54B6" w:rsidRPr="00382449" w:rsidRDefault="00CB54B6" w:rsidP="003D5673">
            <w:pPr>
              <w:pStyle w:val="rowtabella0"/>
              <w:jc w:val="center"/>
              <w:rPr>
                <w:color w:val="002060"/>
              </w:rPr>
            </w:pPr>
            <w:r w:rsidRPr="0038244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3B09" w14:textId="77777777" w:rsidR="00CB54B6" w:rsidRPr="00382449" w:rsidRDefault="00CB54B6" w:rsidP="003D5673">
            <w:pPr>
              <w:pStyle w:val="rowtabella0"/>
              <w:jc w:val="center"/>
              <w:rPr>
                <w:color w:val="002060"/>
              </w:rPr>
            </w:pPr>
            <w:r w:rsidRPr="003824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92BF" w14:textId="77777777" w:rsidR="00CB54B6" w:rsidRPr="00382449" w:rsidRDefault="00CB54B6" w:rsidP="003D5673">
            <w:pPr>
              <w:pStyle w:val="rowtabella0"/>
              <w:jc w:val="center"/>
              <w:rPr>
                <w:color w:val="002060"/>
              </w:rPr>
            </w:pPr>
            <w:r w:rsidRPr="0038244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985A" w14:textId="77777777" w:rsidR="00CB54B6" w:rsidRPr="00382449" w:rsidRDefault="00CB54B6" w:rsidP="003D5673">
            <w:pPr>
              <w:pStyle w:val="rowtabella0"/>
              <w:jc w:val="center"/>
              <w:rPr>
                <w:color w:val="002060"/>
              </w:rPr>
            </w:pPr>
            <w:r w:rsidRPr="00382449">
              <w:rPr>
                <w:color w:val="002060"/>
              </w:rPr>
              <w:t>0</w:t>
            </w:r>
          </w:p>
        </w:tc>
      </w:tr>
      <w:tr w:rsidR="00CB54B6" w:rsidRPr="00382449" w14:paraId="64304DA7"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00C95" w14:textId="77777777" w:rsidR="00CB54B6" w:rsidRPr="00382449" w:rsidRDefault="00CB54B6" w:rsidP="003D5673">
            <w:pPr>
              <w:pStyle w:val="rowtabella0"/>
              <w:rPr>
                <w:color w:val="002060"/>
              </w:rPr>
            </w:pPr>
            <w:r w:rsidRPr="0038244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F74FE"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E4FA"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82735"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F4AC"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2ADA" w14:textId="77777777" w:rsidR="00CB54B6" w:rsidRPr="00382449" w:rsidRDefault="00CB54B6" w:rsidP="003D5673">
            <w:pPr>
              <w:pStyle w:val="rowtabella0"/>
              <w:jc w:val="center"/>
              <w:rPr>
                <w:color w:val="002060"/>
              </w:rPr>
            </w:pPr>
            <w:r w:rsidRPr="003824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A1CC" w14:textId="77777777" w:rsidR="00CB54B6" w:rsidRPr="00382449" w:rsidRDefault="00CB54B6" w:rsidP="003D5673">
            <w:pPr>
              <w:pStyle w:val="rowtabella0"/>
              <w:jc w:val="center"/>
              <w:rPr>
                <w:color w:val="002060"/>
              </w:rPr>
            </w:pPr>
            <w:r w:rsidRPr="0038244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D637" w14:textId="77777777" w:rsidR="00CB54B6" w:rsidRPr="00382449" w:rsidRDefault="00CB54B6" w:rsidP="003D5673">
            <w:pPr>
              <w:pStyle w:val="rowtabella0"/>
              <w:jc w:val="center"/>
              <w:rPr>
                <w:color w:val="002060"/>
              </w:rPr>
            </w:pPr>
            <w:r w:rsidRPr="003824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E448" w14:textId="77777777" w:rsidR="00CB54B6" w:rsidRPr="00382449" w:rsidRDefault="00CB54B6" w:rsidP="003D5673">
            <w:pPr>
              <w:pStyle w:val="rowtabella0"/>
              <w:jc w:val="center"/>
              <w:rPr>
                <w:color w:val="002060"/>
              </w:rPr>
            </w:pPr>
            <w:r w:rsidRPr="003824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7200" w14:textId="77777777" w:rsidR="00CB54B6" w:rsidRPr="00382449" w:rsidRDefault="00CB54B6" w:rsidP="003D5673">
            <w:pPr>
              <w:pStyle w:val="rowtabella0"/>
              <w:jc w:val="center"/>
              <w:rPr>
                <w:color w:val="002060"/>
              </w:rPr>
            </w:pPr>
            <w:r w:rsidRPr="00382449">
              <w:rPr>
                <w:color w:val="002060"/>
              </w:rPr>
              <w:t>0</w:t>
            </w:r>
          </w:p>
        </w:tc>
      </w:tr>
      <w:tr w:rsidR="00CB54B6" w:rsidRPr="00382449" w14:paraId="661F82F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FEFD6" w14:textId="77777777" w:rsidR="00CB54B6" w:rsidRPr="00382449" w:rsidRDefault="00CB54B6" w:rsidP="003D5673">
            <w:pPr>
              <w:pStyle w:val="rowtabella0"/>
              <w:rPr>
                <w:color w:val="002060"/>
              </w:rPr>
            </w:pPr>
            <w:r w:rsidRPr="00382449">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BB5C"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915D"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6790"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E3CA"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AC7A"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93F8" w14:textId="77777777" w:rsidR="00CB54B6" w:rsidRPr="00382449" w:rsidRDefault="00CB54B6" w:rsidP="003D5673">
            <w:pPr>
              <w:pStyle w:val="rowtabella0"/>
              <w:jc w:val="center"/>
              <w:rPr>
                <w:color w:val="002060"/>
              </w:rPr>
            </w:pPr>
            <w:r w:rsidRPr="0038244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6E28" w14:textId="77777777" w:rsidR="00CB54B6" w:rsidRPr="00382449" w:rsidRDefault="00CB54B6" w:rsidP="003D5673">
            <w:pPr>
              <w:pStyle w:val="rowtabella0"/>
              <w:jc w:val="center"/>
              <w:rPr>
                <w:color w:val="002060"/>
              </w:rPr>
            </w:pPr>
            <w:r w:rsidRPr="003824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DBEEF" w14:textId="77777777" w:rsidR="00CB54B6" w:rsidRPr="00382449" w:rsidRDefault="00CB54B6" w:rsidP="003D5673">
            <w:pPr>
              <w:pStyle w:val="rowtabella0"/>
              <w:jc w:val="center"/>
              <w:rPr>
                <w:color w:val="002060"/>
              </w:rPr>
            </w:pPr>
            <w:r w:rsidRPr="003824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BED3" w14:textId="77777777" w:rsidR="00CB54B6" w:rsidRPr="00382449" w:rsidRDefault="00CB54B6" w:rsidP="003D5673">
            <w:pPr>
              <w:pStyle w:val="rowtabella0"/>
              <w:jc w:val="center"/>
              <w:rPr>
                <w:color w:val="002060"/>
              </w:rPr>
            </w:pPr>
            <w:r w:rsidRPr="00382449">
              <w:rPr>
                <w:color w:val="002060"/>
              </w:rPr>
              <w:t>0</w:t>
            </w:r>
          </w:p>
        </w:tc>
      </w:tr>
      <w:tr w:rsidR="00CB54B6" w:rsidRPr="00382449" w14:paraId="12AE7C1F"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0F1AF" w14:textId="77777777" w:rsidR="00CB54B6" w:rsidRPr="00382449" w:rsidRDefault="00CB54B6" w:rsidP="003D5673">
            <w:pPr>
              <w:pStyle w:val="rowtabella0"/>
              <w:rPr>
                <w:color w:val="002060"/>
              </w:rPr>
            </w:pPr>
            <w:r w:rsidRPr="00382449">
              <w:rPr>
                <w:color w:val="002060"/>
              </w:rPr>
              <w:t xml:space="preserve">A.S.D. </w:t>
            </w:r>
            <w:proofErr w:type="gramStart"/>
            <w:r w:rsidRPr="0038244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B53E"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F03A"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BFB5" w14:textId="77777777" w:rsidR="00CB54B6" w:rsidRPr="00382449" w:rsidRDefault="00CB54B6" w:rsidP="003D5673">
            <w:pPr>
              <w:pStyle w:val="rowtabella0"/>
              <w:jc w:val="center"/>
              <w:rPr>
                <w:color w:val="002060"/>
              </w:rPr>
            </w:pPr>
            <w:r w:rsidRPr="003824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4609"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CBD2" w14:textId="77777777" w:rsidR="00CB54B6" w:rsidRPr="00382449" w:rsidRDefault="00CB54B6" w:rsidP="003D5673">
            <w:pPr>
              <w:pStyle w:val="rowtabella0"/>
              <w:jc w:val="center"/>
              <w:rPr>
                <w:color w:val="002060"/>
              </w:rPr>
            </w:pPr>
            <w:r w:rsidRPr="003824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F733" w14:textId="77777777" w:rsidR="00CB54B6" w:rsidRPr="00382449" w:rsidRDefault="00CB54B6" w:rsidP="003D5673">
            <w:pPr>
              <w:pStyle w:val="rowtabella0"/>
              <w:jc w:val="center"/>
              <w:rPr>
                <w:color w:val="002060"/>
              </w:rPr>
            </w:pPr>
            <w:r w:rsidRPr="0038244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5D69" w14:textId="77777777" w:rsidR="00CB54B6" w:rsidRPr="00382449" w:rsidRDefault="00CB54B6" w:rsidP="003D5673">
            <w:pPr>
              <w:pStyle w:val="rowtabella0"/>
              <w:jc w:val="center"/>
              <w:rPr>
                <w:color w:val="002060"/>
              </w:rPr>
            </w:pPr>
            <w:r w:rsidRPr="0038244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3E9D" w14:textId="77777777" w:rsidR="00CB54B6" w:rsidRPr="00382449" w:rsidRDefault="00CB54B6" w:rsidP="003D5673">
            <w:pPr>
              <w:pStyle w:val="rowtabella0"/>
              <w:jc w:val="center"/>
              <w:rPr>
                <w:color w:val="002060"/>
              </w:rPr>
            </w:pPr>
            <w:r w:rsidRPr="003824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F317" w14:textId="77777777" w:rsidR="00CB54B6" w:rsidRPr="00382449" w:rsidRDefault="00CB54B6" w:rsidP="003D5673">
            <w:pPr>
              <w:pStyle w:val="rowtabella0"/>
              <w:jc w:val="center"/>
              <w:rPr>
                <w:color w:val="002060"/>
              </w:rPr>
            </w:pPr>
            <w:r w:rsidRPr="00382449">
              <w:rPr>
                <w:color w:val="002060"/>
              </w:rPr>
              <w:t>0</w:t>
            </w:r>
          </w:p>
        </w:tc>
      </w:tr>
      <w:tr w:rsidR="00CB54B6" w:rsidRPr="00382449" w14:paraId="4005C7C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C5EAB" w14:textId="77777777" w:rsidR="00CB54B6" w:rsidRPr="00382449" w:rsidRDefault="00CB54B6" w:rsidP="003D5673">
            <w:pPr>
              <w:pStyle w:val="rowtabella0"/>
              <w:rPr>
                <w:color w:val="002060"/>
              </w:rPr>
            </w:pPr>
            <w:r w:rsidRPr="0038244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A2D0"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AAD20"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7ADE" w14:textId="77777777" w:rsidR="00CB54B6" w:rsidRPr="00382449" w:rsidRDefault="00CB54B6" w:rsidP="003D5673">
            <w:pPr>
              <w:pStyle w:val="rowtabella0"/>
              <w:jc w:val="center"/>
              <w:rPr>
                <w:color w:val="002060"/>
              </w:rPr>
            </w:pPr>
            <w:r w:rsidRPr="003824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8A1E"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50DB" w14:textId="77777777" w:rsidR="00CB54B6" w:rsidRPr="00382449" w:rsidRDefault="00CB54B6" w:rsidP="003D5673">
            <w:pPr>
              <w:pStyle w:val="rowtabella0"/>
              <w:jc w:val="center"/>
              <w:rPr>
                <w:color w:val="002060"/>
              </w:rPr>
            </w:pPr>
            <w:r w:rsidRPr="003824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39EA0" w14:textId="77777777" w:rsidR="00CB54B6" w:rsidRPr="00382449" w:rsidRDefault="00CB54B6" w:rsidP="003D5673">
            <w:pPr>
              <w:pStyle w:val="rowtabella0"/>
              <w:jc w:val="center"/>
              <w:rPr>
                <w:color w:val="002060"/>
              </w:rPr>
            </w:pPr>
            <w:r w:rsidRPr="003824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490B" w14:textId="77777777" w:rsidR="00CB54B6" w:rsidRPr="00382449" w:rsidRDefault="00CB54B6" w:rsidP="003D5673">
            <w:pPr>
              <w:pStyle w:val="rowtabella0"/>
              <w:jc w:val="center"/>
              <w:rPr>
                <w:color w:val="002060"/>
              </w:rPr>
            </w:pPr>
            <w:r w:rsidRPr="0038244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085C" w14:textId="77777777" w:rsidR="00CB54B6" w:rsidRPr="00382449" w:rsidRDefault="00CB54B6" w:rsidP="003D5673">
            <w:pPr>
              <w:pStyle w:val="rowtabella0"/>
              <w:jc w:val="center"/>
              <w:rPr>
                <w:color w:val="002060"/>
              </w:rPr>
            </w:pPr>
            <w:r w:rsidRPr="003824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7157" w14:textId="77777777" w:rsidR="00CB54B6" w:rsidRPr="00382449" w:rsidRDefault="00CB54B6" w:rsidP="003D5673">
            <w:pPr>
              <w:pStyle w:val="rowtabella0"/>
              <w:jc w:val="center"/>
              <w:rPr>
                <w:color w:val="002060"/>
              </w:rPr>
            </w:pPr>
            <w:r w:rsidRPr="00382449">
              <w:rPr>
                <w:color w:val="002060"/>
              </w:rPr>
              <w:t>0</w:t>
            </w:r>
          </w:p>
        </w:tc>
      </w:tr>
      <w:tr w:rsidR="00CB54B6" w:rsidRPr="00382449" w14:paraId="76C0FED3"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D3D50" w14:textId="77777777" w:rsidR="00CB54B6" w:rsidRPr="00382449" w:rsidRDefault="00CB54B6" w:rsidP="003D5673">
            <w:pPr>
              <w:pStyle w:val="rowtabella0"/>
              <w:rPr>
                <w:color w:val="002060"/>
              </w:rPr>
            </w:pPr>
            <w:r w:rsidRPr="0038244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E5C1"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DFBA"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A868"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5C59"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8F81" w14:textId="77777777" w:rsidR="00CB54B6" w:rsidRPr="00382449" w:rsidRDefault="00CB54B6" w:rsidP="003D5673">
            <w:pPr>
              <w:pStyle w:val="rowtabella0"/>
              <w:jc w:val="center"/>
              <w:rPr>
                <w:color w:val="002060"/>
              </w:rPr>
            </w:pPr>
            <w:r w:rsidRPr="003824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4B83" w14:textId="77777777" w:rsidR="00CB54B6" w:rsidRPr="00382449" w:rsidRDefault="00CB54B6" w:rsidP="003D5673">
            <w:pPr>
              <w:pStyle w:val="rowtabella0"/>
              <w:jc w:val="center"/>
              <w:rPr>
                <w:color w:val="002060"/>
              </w:rPr>
            </w:pPr>
            <w:r w:rsidRPr="003824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BFF9" w14:textId="77777777" w:rsidR="00CB54B6" w:rsidRPr="00382449" w:rsidRDefault="00CB54B6" w:rsidP="003D5673">
            <w:pPr>
              <w:pStyle w:val="rowtabella0"/>
              <w:jc w:val="center"/>
              <w:rPr>
                <w:color w:val="002060"/>
              </w:rPr>
            </w:pPr>
            <w:r w:rsidRPr="0038244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960F" w14:textId="77777777" w:rsidR="00CB54B6" w:rsidRPr="00382449" w:rsidRDefault="00CB54B6" w:rsidP="003D5673">
            <w:pPr>
              <w:pStyle w:val="rowtabella0"/>
              <w:jc w:val="center"/>
              <w:rPr>
                <w:color w:val="002060"/>
              </w:rPr>
            </w:pPr>
            <w:r w:rsidRPr="0038244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BF26" w14:textId="77777777" w:rsidR="00CB54B6" w:rsidRPr="00382449" w:rsidRDefault="00CB54B6" w:rsidP="003D5673">
            <w:pPr>
              <w:pStyle w:val="rowtabella0"/>
              <w:jc w:val="center"/>
              <w:rPr>
                <w:color w:val="002060"/>
              </w:rPr>
            </w:pPr>
            <w:r w:rsidRPr="00382449">
              <w:rPr>
                <w:color w:val="002060"/>
              </w:rPr>
              <w:t>0</w:t>
            </w:r>
          </w:p>
        </w:tc>
      </w:tr>
      <w:tr w:rsidR="00CB54B6" w:rsidRPr="00382449" w14:paraId="3B8D75A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CE5AD" w14:textId="77777777" w:rsidR="00CB54B6" w:rsidRPr="00382449" w:rsidRDefault="00CB54B6" w:rsidP="003D5673">
            <w:pPr>
              <w:pStyle w:val="rowtabella0"/>
              <w:rPr>
                <w:color w:val="002060"/>
              </w:rPr>
            </w:pPr>
            <w:r w:rsidRPr="00382449">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15F5" w14:textId="77777777" w:rsidR="00CB54B6" w:rsidRPr="00382449" w:rsidRDefault="00CB54B6" w:rsidP="003D5673">
            <w:pPr>
              <w:pStyle w:val="rowtabella0"/>
              <w:jc w:val="center"/>
              <w:rPr>
                <w:color w:val="002060"/>
              </w:rPr>
            </w:pPr>
            <w:r w:rsidRPr="003824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385D" w14:textId="77777777" w:rsidR="00CB54B6" w:rsidRPr="00382449" w:rsidRDefault="00CB54B6" w:rsidP="003D5673">
            <w:pPr>
              <w:pStyle w:val="rowtabella0"/>
              <w:jc w:val="center"/>
              <w:rPr>
                <w:color w:val="002060"/>
              </w:rPr>
            </w:pPr>
            <w:r w:rsidRPr="003824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11E4"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23F5"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3675"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1925" w14:textId="77777777" w:rsidR="00CB54B6" w:rsidRPr="00382449" w:rsidRDefault="00CB54B6" w:rsidP="003D5673">
            <w:pPr>
              <w:pStyle w:val="rowtabella0"/>
              <w:jc w:val="center"/>
              <w:rPr>
                <w:color w:val="002060"/>
              </w:rPr>
            </w:pPr>
            <w:r w:rsidRPr="0038244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76D5" w14:textId="77777777" w:rsidR="00CB54B6" w:rsidRPr="00382449" w:rsidRDefault="00CB54B6" w:rsidP="003D5673">
            <w:pPr>
              <w:pStyle w:val="rowtabella0"/>
              <w:jc w:val="center"/>
              <w:rPr>
                <w:color w:val="002060"/>
              </w:rPr>
            </w:pPr>
            <w:r w:rsidRPr="00382449">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B3C8" w14:textId="77777777" w:rsidR="00CB54B6" w:rsidRPr="00382449" w:rsidRDefault="00CB54B6" w:rsidP="003D5673">
            <w:pPr>
              <w:pStyle w:val="rowtabella0"/>
              <w:jc w:val="center"/>
              <w:rPr>
                <w:color w:val="002060"/>
              </w:rPr>
            </w:pPr>
            <w:r w:rsidRPr="00382449">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B070" w14:textId="77777777" w:rsidR="00CB54B6" w:rsidRPr="00382449" w:rsidRDefault="00CB54B6" w:rsidP="003D5673">
            <w:pPr>
              <w:pStyle w:val="rowtabella0"/>
              <w:jc w:val="center"/>
              <w:rPr>
                <w:color w:val="002060"/>
              </w:rPr>
            </w:pPr>
            <w:r w:rsidRPr="00382449">
              <w:rPr>
                <w:color w:val="002060"/>
              </w:rPr>
              <w:t>1</w:t>
            </w:r>
          </w:p>
        </w:tc>
      </w:tr>
      <w:tr w:rsidR="00CB54B6" w:rsidRPr="00382449" w14:paraId="155624FE"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E86881" w14:textId="77777777" w:rsidR="00CB54B6" w:rsidRPr="00382449" w:rsidRDefault="00CB54B6" w:rsidP="003D5673">
            <w:pPr>
              <w:pStyle w:val="rowtabella0"/>
              <w:rPr>
                <w:color w:val="002060"/>
              </w:rPr>
            </w:pPr>
            <w:r w:rsidRPr="0038244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03F7"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F22C" w14:textId="77777777" w:rsidR="00CB54B6" w:rsidRPr="00382449" w:rsidRDefault="00CB54B6" w:rsidP="003D5673">
            <w:pPr>
              <w:pStyle w:val="rowtabella0"/>
              <w:jc w:val="center"/>
              <w:rPr>
                <w:color w:val="002060"/>
              </w:rPr>
            </w:pPr>
            <w:r w:rsidRPr="003824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5AD9" w14:textId="77777777" w:rsidR="00CB54B6" w:rsidRPr="00382449" w:rsidRDefault="00CB54B6" w:rsidP="003D5673">
            <w:pPr>
              <w:pStyle w:val="rowtabella0"/>
              <w:jc w:val="center"/>
              <w:rPr>
                <w:color w:val="002060"/>
              </w:rPr>
            </w:pPr>
            <w:r w:rsidRPr="003824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2101" w14:textId="77777777" w:rsidR="00CB54B6" w:rsidRPr="00382449" w:rsidRDefault="00CB54B6" w:rsidP="003D5673">
            <w:pPr>
              <w:pStyle w:val="rowtabella0"/>
              <w:jc w:val="center"/>
              <w:rPr>
                <w:color w:val="002060"/>
              </w:rPr>
            </w:pPr>
            <w:r w:rsidRPr="003824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0C0A" w14:textId="77777777" w:rsidR="00CB54B6" w:rsidRPr="00382449" w:rsidRDefault="00CB54B6" w:rsidP="003D5673">
            <w:pPr>
              <w:pStyle w:val="rowtabella0"/>
              <w:jc w:val="center"/>
              <w:rPr>
                <w:color w:val="002060"/>
              </w:rPr>
            </w:pPr>
            <w:r w:rsidRPr="003824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AC07" w14:textId="77777777" w:rsidR="00CB54B6" w:rsidRPr="00382449" w:rsidRDefault="00CB54B6" w:rsidP="003D5673">
            <w:pPr>
              <w:pStyle w:val="rowtabella0"/>
              <w:jc w:val="center"/>
              <w:rPr>
                <w:color w:val="002060"/>
              </w:rPr>
            </w:pPr>
            <w:r w:rsidRPr="003824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84EC" w14:textId="77777777" w:rsidR="00CB54B6" w:rsidRPr="00382449" w:rsidRDefault="00CB54B6" w:rsidP="003D5673">
            <w:pPr>
              <w:pStyle w:val="rowtabella0"/>
              <w:jc w:val="center"/>
              <w:rPr>
                <w:color w:val="002060"/>
              </w:rPr>
            </w:pPr>
            <w:r w:rsidRPr="0038244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3FA8" w14:textId="77777777" w:rsidR="00CB54B6" w:rsidRPr="00382449" w:rsidRDefault="00CB54B6" w:rsidP="003D5673">
            <w:pPr>
              <w:pStyle w:val="rowtabella0"/>
              <w:jc w:val="center"/>
              <w:rPr>
                <w:color w:val="002060"/>
              </w:rPr>
            </w:pPr>
            <w:r w:rsidRPr="0038244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D56A" w14:textId="77777777" w:rsidR="00CB54B6" w:rsidRPr="00382449" w:rsidRDefault="00CB54B6" w:rsidP="003D5673">
            <w:pPr>
              <w:pStyle w:val="rowtabella0"/>
              <w:jc w:val="center"/>
              <w:rPr>
                <w:color w:val="002060"/>
              </w:rPr>
            </w:pPr>
            <w:r w:rsidRPr="00382449">
              <w:rPr>
                <w:color w:val="002060"/>
              </w:rPr>
              <w:t>0</w:t>
            </w:r>
          </w:p>
        </w:tc>
      </w:tr>
    </w:tbl>
    <w:p w14:paraId="24D5E3D1" w14:textId="77777777" w:rsidR="00CB54B6" w:rsidRDefault="00CB54B6" w:rsidP="00CB54B6">
      <w:pPr>
        <w:pStyle w:val="breakline"/>
        <w:rPr>
          <w:rFonts w:eastAsiaTheme="minorEastAsia"/>
          <w:color w:val="002060"/>
        </w:rPr>
      </w:pPr>
    </w:p>
    <w:p w14:paraId="6DF2382B" w14:textId="77777777" w:rsidR="00A227A2" w:rsidRPr="00382449" w:rsidRDefault="00A227A2" w:rsidP="00A227A2">
      <w:pPr>
        <w:pStyle w:val="titoloprinc0"/>
        <w:rPr>
          <w:color w:val="002060"/>
        </w:rPr>
      </w:pPr>
      <w:r>
        <w:rPr>
          <w:color w:val="002060"/>
        </w:rPr>
        <w:t>PROGRAMMA GARE</w:t>
      </w:r>
    </w:p>
    <w:p w14:paraId="335C1083" w14:textId="77777777" w:rsidR="00A227A2" w:rsidRDefault="00A227A2" w:rsidP="00CB54B6">
      <w:pPr>
        <w:pStyle w:val="breakline"/>
        <w:rPr>
          <w:rFonts w:eastAsiaTheme="minorEastAsia"/>
          <w:color w:val="002060"/>
        </w:rPr>
      </w:pPr>
    </w:p>
    <w:p w14:paraId="39F91A19" w14:textId="77777777" w:rsidR="00A227A2" w:rsidRPr="00D63BDD" w:rsidRDefault="00A227A2" w:rsidP="00A227A2">
      <w:pPr>
        <w:pStyle w:val="sottotitolocampionato10"/>
        <w:rPr>
          <w:color w:val="002060"/>
        </w:rPr>
      </w:pPr>
      <w:r w:rsidRPr="00D63BDD">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A227A2" w:rsidRPr="00D63BDD" w14:paraId="5B9E7E25"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B01C8"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0212F"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5E583"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29979"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68A5A"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67EE8"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F4673"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3D39538D"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5A3F82" w14:textId="77777777" w:rsidR="00A227A2" w:rsidRPr="00D63BDD" w:rsidRDefault="00A227A2" w:rsidP="003D5673">
            <w:pPr>
              <w:pStyle w:val="rowtabella0"/>
              <w:rPr>
                <w:color w:val="002060"/>
              </w:rPr>
            </w:pPr>
            <w:r w:rsidRPr="00D63BDD">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357EA" w14:textId="77777777" w:rsidR="00A227A2" w:rsidRPr="00D63BDD" w:rsidRDefault="00A227A2" w:rsidP="003D5673">
            <w:pPr>
              <w:pStyle w:val="rowtabella0"/>
              <w:rPr>
                <w:color w:val="002060"/>
              </w:rPr>
            </w:pPr>
            <w:r w:rsidRPr="00D63BD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05EE2"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4EAC0" w14:textId="77777777" w:rsidR="00A227A2" w:rsidRPr="00D63BDD" w:rsidRDefault="00A227A2" w:rsidP="003D5673">
            <w:pPr>
              <w:pStyle w:val="rowtabella0"/>
              <w:rPr>
                <w:color w:val="002060"/>
              </w:rPr>
            </w:pPr>
            <w:r w:rsidRPr="00D63BDD">
              <w:rPr>
                <w:color w:val="002060"/>
              </w:rPr>
              <w:t>10/01/2026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EC21D" w14:textId="77777777" w:rsidR="00A227A2" w:rsidRPr="00D63BDD" w:rsidRDefault="00A227A2" w:rsidP="003D5673">
            <w:pPr>
              <w:pStyle w:val="rowtabella0"/>
              <w:rPr>
                <w:color w:val="002060"/>
              </w:rPr>
            </w:pPr>
            <w:r w:rsidRPr="00D63BDD">
              <w:rPr>
                <w:color w:val="002060"/>
              </w:rPr>
              <w:t xml:space="preserve">5429 PAL.COM. </w:t>
            </w:r>
            <w:proofErr w:type="gramStart"/>
            <w:r w:rsidRPr="00D63BDD">
              <w:rPr>
                <w:color w:val="002060"/>
              </w:rPr>
              <w:t>S.MICHELE</w:t>
            </w:r>
            <w:proofErr w:type="gramEnd"/>
            <w:r w:rsidRPr="00D63BD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97767" w14:textId="77777777" w:rsidR="00A227A2" w:rsidRPr="00D63BDD" w:rsidRDefault="00A227A2" w:rsidP="003D5673">
            <w:pPr>
              <w:pStyle w:val="rowtabella0"/>
              <w:rPr>
                <w:color w:val="002060"/>
              </w:rPr>
            </w:pPr>
            <w:r w:rsidRPr="00D63BD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66BFA" w14:textId="77777777" w:rsidR="00A227A2" w:rsidRPr="00D63BDD" w:rsidRDefault="00A227A2" w:rsidP="003D5673">
            <w:pPr>
              <w:pStyle w:val="rowtabella0"/>
              <w:rPr>
                <w:color w:val="002060"/>
              </w:rPr>
            </w:pPr>
            <w:r w:rsidRPr="00D63BDD">
              <w:rPr>
                <w:color w:val="002060"/>
              </w:rPr>
              <w:t>VIA LORETO</w:t>
            </w:r>
          </w:p>
        </w:tc>
      </w:tr>
      <w:tr w:rsidR="00A227A2" w:rsidRPr="00D63BDD" w14:paraId="63EAA8B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471A45" w14:textId="77777777" w:rsidR="00A227A2" w:rsidRPr="00D63BDD" w:rsidRDefault="00A227A2" w:rsidP="003D5673">
            <w:pPr>
              <w:pStyle w:val="rowtabella0"/>
              <w:rPr>
                <w:color w:val="002060"/>
              </w:rPr>
            </w:pPr>
            <w:r w:rsidRPr="00D63BDD">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C79EEF" w14:textId="77777777" w:rsidR="00A227A2" w:rsidRPr="00D63BDD" w:rsidRDefault="00A227A2" w:rsidP="003D5673">
            <w:pPr>
              <w:pStyle w:val="rowtabella0"/>
              <w:rPr>
                <w:color w:val="002060"/>
              </w:rPr>
            </w:pPr>
            <w:r w:rsidRPr="00D63BDD">
              <w:rPr>
                <w:color w:val="002060"/>
              </w:rPr>
              <w:t xml:space="preserve">AUDAX 1970 </w:t>
            </w:r>
            <w:proofErr w:type="gramStart"/>
            <w:r w:rsidRPr="00D63BDD">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2916CE"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5CD0D4" w14:textId="77777777" w:rsidR="00A227A2" w:rsidRPr="00D63BDD" w:rsidRDefault="00A227A2" w:rsidP="003D5673">
            <w:pPr>
              <w:pStyle w:val="rowtabella0"/>
              <w:rPr>
                <w:color w:val="002060"/>
              </w:rPr>
            </w:pPr>
            <w:r w:rsidRPr="00D63BDD">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C40F62" w14:textId="77777777" w:rsidR="00A227A2" w:rsidRPr="00D63BDD" w:rsidRDefault="00A227A2" w:rsidP="003D5673">
            <w:pPr>
              <w:pStyle w:val="rowtabella0"/>
              <w:rPr>
                <w:color w:val="002060"/>
              </w:rPr>
            </w:pPr>
            <w:r w:rsidRPr="00D63BD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F0F8C" w14:textId="77777777" w:rsidR="00A227A2" w:rsidRPr="00D63BDD" w:rsidRDefault="00A227A2" w:rsidP="003D5673">
            <w:pPr>
              <w:pStyle w:val="rowtabella0"/>
              <w:rPr>
                <w:color w:val="002060"/>
              </w:rPr>
            </w:pPr>
            <w:r w:rsidRPr="00D63BD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44BBE" w14:textId="77777777" w:rsidR="00A227A2" w:rsidRPr="00D63BDD" w:rsidRDefault="00A227A2" w:rsidP="003D5673">
            <w:pPr>
              <w:pStyle w:val="rowtabella0"/>
              <w:rPr>
                <w:color w:val="002060"/>
              </w:rPr>
            </w:pPr>
            <w:r w:rsidRPr="00D63BDD">
              <w:rPr>
                <w:color w:val="002060"/>
              </w:rPr>
              <w:t>VIA NAZARIO SAURO</w:t>
            </w:r>
          </w:p>
        </w:tc>
      </w:tr>
      <w:tr w:rsidR="00A227A2" w:rsidRPr="00D63BDD" w14:paraId="35C69845"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575583" w14:textId="77777777" w:rsidR="00A227A2" w:rsidRPr="00D63BDD" w:rsidRDefault="00A227A2" w:rsidP="003D5673">
            <w:pPr>
              <w:pStyle w:val="rowtabella0"/>
              <w:rPr>
                <w:color w:val="002060"/>
              </w:rPr>
            </w:pPr>
            <w:r w:rsidRPr="00D63BDD">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78650B" w14:textId="77777777" w:rsidR="00A227A2" w:rsidRPr="00D63BDD" w:rsidRDefault="00A227A2" w:rsidP="003D5673">
            <w:pPr>
              <w:pStyle w:val="rowtabella0"/>
              <w:rPr>
                <w:color w:val="002060"/>
              </w:rPr>
            </w:pPr>
            <w:r w:rsidRPr="00D63BDD">
              <w:rPr>
                <w:color w:val="002060"/>
              </w:rPr>
              <w:t>ETA BETA F.C.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C94AC3"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45E6BE" w14:textId="77777777" w:rsidR="00A227A2" w:rsidRPr="00D63BDD" w:rsidRDefault="00A227A2" w:rsidP="003D5673">
            <w:pPr>
              <w:pStyle w:val="rowtabella0"/>
              <w:rPr>
                <w:color w:val="002060"/>
              </w:rPr>
            </w:pPr>
            <w:r w:rsidRPr="00D63BDD">
              <w:rPr>
                <w:color w:val="002060"/>
              </w:rPr>
              <w:t>10/01/2026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1E0F0" w14:textId="77777777" w:rsidR="00A227A2" w:rsidRPr="00D63BDD" w:rsidRDefault="00A227A2" w:rsidP="003D5673">
            <w:pPr>
              <w:pStyle w:val="rowtabella0"/>
              <w:rPr>
                <w:color w:val="002060"/>
              </w:rPr>
            </w:pPr>
            <w:r w:rsidRPr="00D63BDD">
              <w:rPr>
                <w:color w:val="002060"/>
              </w:rPr>
              <w:t>5488 CAMPO SCOPERTO CIRC.MONTECELSO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0F2FD3" w14:textId="77777777" w:rsidR="00A227A2" w:rsidRPr="00D63BDD" w:rsidRDefault="00A227A2" w:rsidP="003D5673">
            <w:pPr>
              <w:pStyle w:val="rowtabella0"/>
              <w:rPr>
                <w:color w:val="002060"/>
              </w:rPr>
            </w:pPr>
            <w:r w:rsidRPr="00D63BDD">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AAD49" w14:textId="77777777" w:rsidR="00A227A2" w:rsidRPr="00D63BDD" w:rsidRDefault="00A227A2" w:rsidP="003D5673">
            <w:pPr>
              <w:pStyle w:val="rowtabella0"/>
              <w:rPr>
                <w:color w:val="002060"/>
              </w:rPr>
            </w:pPr>
            <w:r w:rsidRPr="00D63BDD">
              <w:rPr>
                <w:color w:val="002060"/>
              </w:rPr>
              <w:t>VIA DEI PINI</w:t>
            </w:r>
          </w:p>
        </w:tc>
      </w:tr>
      <w:tr w:rsidR="00A227A2" w:rsidRPr="00D63BDD" w14:paraId="33144735"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CC653C" w14:textId="77777777" w:rsidR="00A227A2" w:rsidRPr="00D63BDD" w:rsidRDefault="00A227A2" w:rsidP="003D5673">
            <w:pPr>
              <w:pStyle w:val="rowtabella0"/>
              <w:rPr>
                <w:color w:val="002060"/>
              </w:rPr>
            </w:pPr>
            <w:r w:rsidRPr="00D63BDD">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4844B" w14:textId="77777777" w:rsidR="00A227A2" w:rsidRPr="00D63BDD" w:rsidRDefault="00A227A2" w:rsidP="003D5673">
            <w:pPr>
              <w:pStyle w:val="rowtabella0"/>
              <w:rPr>
                <w:color w:val="002060"/>
              </w:rPr>
            </w:pPr>
            <w:r w:rsidRPr="00D63BDD">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3EE64"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D2E32" w14:textId="77777777" w:rsidR="00A227A2" w:rsidRPr="00D63BDD" w:rsidRDefault="00A227A2" w:rsidP="003D5673">
            <w:pPr>
              <w:pStyle w:val="rowtabella0"/>
              <w:rPr>
                <w:color w:val="002060"/>
              </w:rPr>
            </w:pPr>
            <w:r w:rsidRPr="00D63BDD">
              <w:rPr>
                <w:color w:val="002060"/>
              </w:rPr>
              <w:t>10/01/2026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21307" w14:textId="77777777" w:rsidR="00A227A2" w:rsidRPr="00D63BDD" w:rsidRDefault="00A227A2" w:rsidP="003D5673">
            <w:pPr>
              <w:pStyle w:val="rowtabella0"/>
              <w:rPr>
                <w:color w:val="002060"/>
              </w:rPr>
            </w:pPr>
            <w:r w:rsidRPr="00D63BDD">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0A55F" w14:textId="77777777" w:rsidR="00A227A2" w:rsidRPr="00D63BDD" w:rsidRDefault="00A227A2" w:rsidP="003D5673">
            <w:pPr>
              <w:pStyle w:val="rowtabella0"/>
              <w:rPr>
                <w:color w:val="002060"/>
              </w:rPr>
            </w:pPr>
            <w:r w:rsidRPr="00D63BDD">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4FF56" w14:textId="77777777" w:rsidR="00A227A2" w:rsidRPr="00D63BDD" w:rsidRDefault="00A227A2" w:rsidP="003D5673">
            <w:pPr>
              <w:pStyle w:val="rowtabella0"/>
              <w:rPr>
                <w:color w:val="002060"/>
              </w:rPr>
            </w:pPr>
            <w:r w:rsidRPr="00D63BDD">
              <w:rPr>
                <w:color w:val="002060"/>
              </w:rPr>
              <w:t>VIA BRAMANTE</w:t>
            </w:r>
          </w:p>
        </w:tc>
      </w:tr>
    </w:tbl>
    <w:p w14:paraId="2BFC823D" w14:textId="77777777" w:rsidR="00A227A2" w:rsidRPr="00D63BDD" w:rsidRDefault="00A227A2" w:rsidP="00A227A2">
      <w:pPr>
        <w:pStyle w:val="breakline"/>
        <w:rPr>
          <w:rFonts w:eastAsiaTheme="minorEastAsia"/>
          <w:color w:val="002060"/>
        </w:rPr>
      </w:pPr>
    </w:p>
    <w:p w14:paraId="111D2AAA" w14:textId="77777777" w:rsidR="00A227A2" w:rsidRPr="00D63BDD" w:rsidRDefault="00A227A2" w:rsidP="00A227A2">
      <w:pPr>
        <w:pStyle w:val="breakline"/>
        <w:rPr>
          <w:color w:val="002060"/>
        </w:rPr>
      </w:pPr>
    </w:p>
    <w:p w14:paraId="26FA80B2" w14:textId="77777777" w:rsidR="00A227A2" w:rsidRPr="00D63BDD" w:rsidRDefault="00A227A2" w:rsidP="00A227A2">
      <w:pPr>
        <w:pStyle w:val="breakline"/>
        <w:rPr>
          <w:color w:val="002060"/>
        </w:rPr>
      </w:pPr>
    </w:p>
    <w:p w14:paraId="7327E455" w14:textId="77777777" w:rsidR="00A227A2" w:rsidRPr="00D63BDD" w:rsidRDefault="00A227A2" w:rsidP="00A227A2">
      <w:pPr>
        <w:pStyle w:val="sottotitolocampionato10"/>
        <w:rPr>
          <w:color w:val="002060"/>
        </w:rPr>
      </w:pPr>
      <w:r w:rsidRPr="00D63BDD">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227A2" w:rsidRPr="00D63BDD" w14:paraId="123CE035"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F8F82"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1472B"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40766"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CB888"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02980"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4E325"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B05DD"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16EC6835"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71FA8A" w14:textId="77777777" w:rsidR="00A227A2" w:rsidRPr="00D63BDD" w:rsidRDefault="00A227A2" w:rsidP="003D5673">
            <w:pPr>
              <w:pStyle w:val="rowtabella0"/>
              <w:rPr>
                <w:color w:val="002060"/>
              </w:rPr>
            </w:pPr>
            <w:r w:rsidRPr="00D63BDD">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55D31" w14:textId="77777777" w:rsidR="00A227A2" w:rsidRPr="00D63BDD" w:rsidRDefault="00A227A2" w:rsidP="003D5673">
            <w:pPr>
              <w:pStyle w:val="rowtabella0"/>
              <w:rPr>
                <w:color w:val="002060"/>
              </w:rPr>
            </w:pPr>
            <w:r w:rsidRPr="00D63BDD">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51191"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FCFAE" w14:textId="77777777" w:rsidR="00A227A2" w:rsidRPr="00D63BDD" w:rsidRDefault="00A227A2" w:rsidP="003D5673">
            <w:pPr>
              <w:pStyle w:val="rowtabella0"/>
              <w:rPr>
                <w:color w:val="002060"/>
              </w:rPr>
            </w:pPr>
            <w:r w:rsidRPr="00D63BDD">
              <w:rPr>
                <w:color w:val="002060"/>
              </w:rPr>
              <w:t>27/12/2025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BEFE2E" w14:textId="77777777" w:rsidR="00A227A2" w:rsidRPr="00D63BDD" w:rsidRDefault="00A227A2" w:rsidP="003D5673">
            <w:pPr>
              <w:pStyle w:val="rowtabella0"/>
              <w:rPr>
                <w:color w:val="002060"/>
              </w:rPr>
            </w:pPr>
            <w:r w:rsidRPr="00D63BDD">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A1EDA" w14:textId="77777777" w:rsidR="00A227A2" w:rsidRPr="00D63BDD" w:rsidRDefault="00A227A2" w:rsidP="003D5673">
            <w:pPr>
              <w:pStyle w:val="rowtabella0"/>
              <w:rPr>
                <w:color w:val="002060"/>
              </w:rPr>
            </w:pPr>
            <w:r w:rsidRPr="00D63BDD">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E5981" w14:textId="77777777" w:rsidR="00A227A2" w:rsidRPr="00D63BDD" w:rsidRDefault="00A227A2" w:rsidP="003D5673">
            <w:pPr>
              <w:pStyle w:val="rowtabella0"/>
              <w:rPr>
                <w:color w:val="002060"/>
              </w:rPr>
            </w:pPr>
            <w:r w:rsidRPr="00D63BDD">
              <w:rPr>
                <w:color w:val="002060"/>
              </w:rPr>
              <w:t>VIA SAN SERGIO FZ. GROTTACCIA</w:t>
            </w:r>
          </w:p>
        </w:tc>
      </w:tr>
    </w:tbl>
    <w:p w14:paraId="06667187" w14:textId="77777777" w:rsidR="00A227A2" w:rsidRPr="00D63BDD" w:rsidRDefault="00A227A2" w:rsidP="00A227A2">
      <w:pPr>
        <w:pStyle w:val="breakline"/>
        <w:rPr>
          <w:rFonts w:eastAsiaTheme="minorEastAsia"/>
          <w:color w:val="002060"/>
        </w:rPr>
      </w:pPr>
    </w:p>
    <w:p w14:paraId="231E0B55" w14:textId="77777777" w:rsidR="00A227A2" w:rsidRPr="00D63BDD" w:rsidRDefault="00A227A2" w:rsidP="00A227A2">
      <w:pPr>
        <w:pStyle w:val="breakline"/>
        <w:rPr>
          <w:color w:val="002060"/>
        </w:rPr>
      </w:pPr>
    </w:p>
    <w:p w14:paraId="52A573B3" w14:textId="77777777" w:rsidR="00A227A2" w:rsidRPr="00D63BDD" w:rsidRDefault="00A227A2" w:rsidP="00A227A2">
      <w:pPr>
        <w:pStyle w:val="breakline"/>
        <w:rPr>
          <w:color w:val="002060"/>
        </w:rPr>
      </w:pPr>
    </w:p>
    <w:p w14:paraId="3054803B" w14:textId="77777777" w:rsidR="00A227A2" w:rsidRPr="00D63BDD" w:rsidRDefault="00A227A2" w:rsidP="00A227A2">
      <w:pPr>
        <w:pStyle w:val="sottotitolocampionato10"/>
        <w:rPr>
          <w:color w:val="002060"/>
        </w:rPr>
      </w:pPr>
      <w:r w:rsidRPr="00D63BDD">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A227A2" w:rsidRPr="00D63BDD" w14:paraId="7999E70D"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827FC"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2AC22"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2A064"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008E7"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240F6"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2FC4D"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F522"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5D5082DD"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1C56D" w14:textId="77777777" w:rsidR="00A227A2" w:rsidRPr="00D63BDD" w:rsidRDefault="00A227A2" w:rsidP="003D5673">
            <w:pPr>
              <w:pStyle w:val="rowtabella0"/>
              <w:rPr>
                <w:color w:val="002060"/>
              </w:rPr>
            </w:pPr>
            <w:r w:rsidRPr="00D63BDD">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FA910" w14:textId="77777777" w:rsidR="00A227A2" w:rsidRPr="00D63BDD" w:rsidRDefault="00A227A2" w:rsidP="003D5673">
            <w:pPr>
              <w:pStyle w:val="rowtabella0"/>
              <w:rPr>
                <w:color w:val="002060"/>
              </w:rPr>
            </w:pPr>
            <w:r w:rsidRPr="00D63BDD">
              <w:rPr>
                <w:color w:val="002060"/>
              </w:rPr>
              <w:t>JESINA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582B6"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446ED" w14:textId="77777777" w:rsidR="00A227A2" w:rsidRPr="00D63BDD" w:rsidRDefault="00A227A2" w:rsidP="003D5673">
            <w:pPr>
              <w:pStyle w:val="rowtabella0"/>
              <w:rPr>
                <w:color w:val="002060"/>
              </w:rPr>
            </w:pPr>
            <w:r w:rsidRPr="00D63BDD">
              <w:rPr>
                <w:color w:val="002060"/>
              </w:rPr>
              <w:t>10/01/2026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1BE86" w14:textId="77777777" w:rsidR="00A227A2" w:rsidRPr="00D63BDD" w:rsidRDefault="00A227A2" w:rsidP="003D5673">
            <w:pPr>
              <w:pStyle w:val="rowtabella0"/>
              <w:rPr>
                <w:color w:val="002060"/>
              </w:rPr>
            </w:pPr>
            <w:r w:rsidRPr="00D63BDD">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6FF03" w14:textId="77777777" w:rsidR="00A227A2" w:rsidRPr="00D63BDD" w:rsidRDefault="00A227A2" w:rsidP="003D5673">
            <w:pPr>
              <w:pStyle w:val="rowtabella0"/>
              <w:rPr>
                <w:color w:val="002060"/>
              </w:rPr>
            </w:pPr>
            <w:r w:rsidRPr="00D63BD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1D1F5" w14:textId="77777777" w:rsidR="00A227A2" w:rsidRPr="00D63BDD" w:rsidRDefault="00A227A2" w:rsidP="003D5673">
            <w:pPr>
              <w:pStyle w:val="rowtabella0"/>
              <w:rPr>
                <w:color w:val="002060"/>
              </w:rPr>
            </w:pPr>
            <w:r w:rsidRPr="00D63BDD">
              <w:rPr>
                <w:color w:val="002060"/>
              </w:rPr>
              <w:t>VIA GROTTE DI POSATORA 19/A</w:t>
            </w:r>
          </w:p>
        </w:tc>
      </w:tr>
      <w:tr w:rsidR="00A227A2" w:rsidRPr="00D63BDD" w14:paraId="56E1251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B93079" w14:textId="77777777" w:rsidR="00A227A2" w:rsidRPr="00D63BDD" w:rsidRDefault="00A227A2" w:rsidP="003D5673">
            <w:pPr>
              <w:pStyle w:val="rowtabella0"/>
              <w:rPr>
                <w:color w:val="002060"/>
              </w:rPr>
            </w:pPr>
            <w:r w:rsidRPr="00D63BDD">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858A23" w14:textId="77777777" w:rsidR="00A227A2" w:rsidRPr="00D63BDD" w:rsidRDefault="00A227A2" w:rsidP="003D5673">
            <w:pPr>
              <w:pStyle w:val="rowtabella0"/>
              <w:rPr>
                <w:color w:val="002060"/>
              </w:rPr>
            </w:pPr>
            <w:r w:rsidRPr="00D63BDD">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16E68"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C551D7" w14:textId="77777777" w:rsidR="00A227A2" w:rsidRPr="00D63BDD" w:rsidRDefault="00A227A2" w:rsidP="003D5673">
            <w:pPr>
              <w:pStyle w:val="rowtabella0"/>
              <w:rPr>
                <w:color w:val="002060"/>
              </w:rPr>
            </w:pPr>
            <w:r w:rsidRPr="00D63BDD">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E17894" w14:textId="77777777" w:rsidR="00A227A2" w:rsidRPr="00D63BDD" w:rsidRDefault="00A227A2" w:rsidP="003D5673">
            <w:pPr>
              <w:pStyle w:val="rowtabella0"/>
              <w:rPr>
                <w:color w:val="002060"/>
              </w:rPr>
            </w:pPr>
            <w:r w:rsidRPr="00D63BDD">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B8694" w14:textId="77777777" w:rsidR="00A227A2" w:rsidRPr="00D63BDD" w:rsidRDefault="00A227A2" w:rsidP="003D5673">
            <w:pPr>
              <w:pStyle w:val="rowtabella0"/>
              <w:rPr>
                <w:color w:val="002060"/>
              </w:rPr>
            </w:pPr>
            <w:r w:rsidRPr="00D63BD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6BA2E" w14:textId="77777777" w:rsidR="00A227A2" w:rsidRPr="00D63BDD" w:rsidRDefault="00A227A2" w:rsidP="003D5673">
            <w:pPr>
              <w:pStyle w:val="rowtabella0"/>
              <w:rPr>
                <w:color w:val="002060"/>
              </w:rPr>
            </w:pPr>
            <w:r w:rsidRPr="00D63BDD">
              <w:rPr>
                <w:color w:val="002060"/>
              </w:rPr>
              <w:t>VIA VESCOVARA, 7</w:t>
            </w:r>
          </w:p>
        </w:tc>
      </w:tr>
      <w:tr w:rsidR="00A227A2" w:rsidRPr="00D63BDD" w14:paraId="0F41C25D"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58CDE8" w14:textId="77777777" w:rsidR="00A227A2" w:rsidRPr="00D63BDD" w:rsidRDefault="00A227A2" w:rsidP="003D5673">
            <w:pPr>
              <w:pStyle w:val="rowtabella0"/>
              <w:rPr>
                <w:color w:val="002060"/>
              </w:rPr>
            </w:pPr>
            <w:r w:rsidRPr="00D63BD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DFFBFE" w14:textId="77777777" w:rsidR="00A227A2" w:rsidRPr="00D63BDD" w:rsidRDefault="00A227A2" w:rsidP="003D5673">
            <w:pPr>
              <w:pStyle w:val="rowtabella0"/>
              <w:rPr>
                <w:color w:val="002060"/>
              </w:rPr>
            </w:pPr>
            <w:r w:rsidRPr="00D63BDD">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340C1"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67DACB" w14:textId="77777777" w:rsidR="00A227A2" w:rsidRPr="00D63BDD" w:rsidRDefault="00A227A2" w:rsidP="003D5673">
            <w:pPr>
              <w:pStyle w:val="rowtabella0"/>
              <w:rPr>
                <w:color w:val="002060"/>
              </w:rPr>
            </w:pPr>
            <w:r w:rsidRPr="00D63BDD">
              <w:rPr>
                <w:color w:val="002060"/>
              </w:rPr>
              <w:t>10/01/2026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417DCE" w14:textId="77777777" w:rsidR="00A227A2" w:rsidRPr="00D63BDD" w:rsidRDefault="00A227A2" w:rsidP="003D5673">
            <w:pPr>
              <w:pStyle w:val="rowtabella0"/>
              <w:rPr>
                <w:color w:val="002060"/>
              </w:rPr>
            </w:pPr>
            <w:r w:rsidRPr="00D63BD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841C6F" w14:textId="77777777" w:rsidR="00A227A2" w:rsidRPr="00D63BDD" w:rsidRDefault="00A227A2" w:rsidP="003D5673">
            <w:pPr>
              <w:pStyle w:val="rowtabella0"/>
              <w:rPr>
                <w:color w:val="002060"/>
              </w:rPr>
            </w:pPr>
            <w:r w:rsidRPr="00D63BD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38492" w14:textId="77777777" w:rsidR="00A227A2" w:rsidRPr="00D63BDD" w:rsidRDefault="00A227A2" w:rsidP="003D5673">
            <w:pPr>
              <w:pStyle w:val="rowtabella0"/>
              <w:rPr>
                <w:color w:val="002060"/>
              </w:rPr>
            </w:pPr>
            <w:r w:rsidRPr="00D63BDD">
              <w:rPr>
                <w:color w:val="002060"/>
              </w:rPr>
              <w:t xml:space="preserve">VIA </w:t>
            </w:r>
            <w:proofErr w:type="gramStart"/>
            <w:r w:rsidRPr="00D63BDD">
              <w:rPr>
                <w:color w:val="002060"/>
              </w:rPr>
              <w:t>B.BUOZZI</w:t>
            </w:r>
            <w:proofErr w:type="gramEnd"/>
          </w:p>
        </w:tc>
      </w:tr>
      <w:tr w:rsidR="00A227A2" w:rsidRPr="00D63BDD" w14:paraId="3EC64B91"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CA1DC9" w14:textId="77777777" w:rsidR="00A227A2" w:rsidRPr="00D63BDD" w:rsidRDefault="00A227A2" w:rsidP="003D5673">
            <w:pPr>
              <w:pStyle w:val="rowtabella0"/>
              <w:rPr>
                <w:color w:val="002060"/>
              </w:rPr>
            </w:pPr>
            <w:r w:rsidRPr="00D63BDD">
              <w:rPr>
                <w:color w:val="002060"/>
              </w:rPr>
              <w:t xml:space="preserve">C.U.S. ANCONA </w:t>
            </w:r>
            <w:proofErr w:type="spellStart"/>
            <w:proofErr w:type="gramStart"/>
            <w:r w:rsidRPr="00D63BD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E5841C" w14:textId="77777777" w:rsidR="00A227A2" w:rsidRPr="00D63BDD" w:rsidRDefault="00A227A2" w:rsidP="003D5673">
            <w:pPr>
              <w:pStyle w:val="rowtabella0"/>
              <w:rPr>
                <w:color w:val="002060"/>
              </w:rPr>
            </w:pPr>
            <w:r w:rsidRPr="00D63BDD">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09E2B6"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4B5755" w14:textId="77777777" w:rsidR="00A227A2" w:rsidRPr="00D63BDD" w:rsidRDefault="00A227A2" w:rsidP="003D5673">
            <w:pPr>
              <w:pStyle w:val="rowtabella0"/>
              <w:rPr>
                <w:color w:val="002060"/>
              </w:rPr>
            </w:pPr>
            <w:r w:rsidRPr="00D63BDD">
              <w:rPr>
                <w:color w:val="002060"/>
              </w:rPr>
              <w:t>11/01/2026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620B0E" w14:textId="77777777" w:rsidR="00A227A2" w:rsidRPr="00D63BDD" w:rsidRDefault="00A227A2" w:rsidP="003D5673">
            <w:pPr>
              <w:pStyle w:val="rowtabella0"/>
              <w:rPr>
                <w:color w:val="002060"/>
              </w:rPr>
            </w:pPr>
            <w:r w:rsidRPr="00D63BD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EF440" w14:textId="77777777" w:rsidR="00A227A2" w:rsidRPr="00D63BDD" w:rsidRDefault="00A227A2" w:rsidP="003D5673">
            <w:pPr>
              <w:pStyle w:val="rowtabella0"/>
              <w:rPr>
                <w:color w:val="002060"/>
              </w:rPr>
            </w:pPr>
            <w:r w:rsidRPr="00D63B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CFEC4" w14:textId="77777777" w:rsidR="00A227A2" w:rsidRPr="00D63BDD" w:rsidRDefault="00A227A2" w:rsidP="003D5673">
            <w:pPr>
              <w:pStyle w:val="rowtabella0"/>
              <w:rPr>
                <w:color w:val="002060"/>
              </w:rPr>
            </w:pPr>
            <w:r w:rsidRPr="00D63BDD">
              <w:rPr>
                <w:color w:val="002060"/>
              </w:rPr>
              <w:t>VIA GROTTE DI POSATORA 19/A</w:t>
            </w:r>
          </w:p>
        </w:tc>
      </w:tr>
      <w:tr w:rsidR="00A227A2" w:rsidRPr="00D63BDD" w14:paraId="1C7AB2A8"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4DD384" w14:textId="77777777" w:rsidR="00A227A2" w:rsidRPr="00D63BDD" w:rsidRDefault="00A227A2" w:rsidP="003D5673">
            <w:pPr>
              <w:pStyle w:val="rowtabella0"/>
              <w:rPr>
                <w:color w:val="002060"/>
              </w:rPr>
            </w:pPr>
            <w:r w:rsidRPr="00D63BDD">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857A1" w14:textId="77777777" w:rsidR="00A227A2" w:rsidRPr="00D63BDD" w:rsidRDefault="00A227A2" w:rsidP="003D5673">
            <w:pPr>
              <w:pStyle w:val="rowtabella0"/>
              <w:rPr>
                <w:color w:val="002060"/>
              </w:rPr>
            </w:pPr>
            <w:r w:rsidRPr="00D63BDD">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68BD1"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E799D" w14:textId="77777777" w:rsidR="00A227A2" w:rsidRPr="00D63BDD" w:rsidRDefault="00A227A2" w:rsidP="003D5673">
            <w:pPr>
              <w:pStyle w:val="rowtabella0"/>
              <w:rPr>
                <w:color w:val="002060"/>
              </w:rPr>
            </w:pPr>
            <w:r w:rsidRPr="00D63BDD">
              <w:rPr>
                <w:color w:val="002060"/>
              </w:rPr>
              <w:t>11/01/2026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C47B7" w14:textId="77777777" w:rsidR="00A227A2" w:rsidRPr="00D63BDD" w:rsidRDefault="00A227A2" w:rsidP="003D5673">
            <w:pPr>
              <w:pStyle w:val="rowtabella0"/>
              <w:rPr>
                <w:color w:val="002060"/>
              </w:rPr>
            </w:pPr>
            <w:r w:rsidRPr="00D63BDD">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7FC7C" w14:textId="77777777" w:rsidR="00A227A2" w:rsidRPr="00D63BDD" w:rsidRDefault="00A227A2" w:rsidP="003D5673">
            <w:pPr>
              <w:pStyle w:val="rowtabella0"/>
              <w:rPr>
                <w:color w:val="002060"/>
              </w:rPr>
            </w:pPr>
            <w:r w:rsidRPr="00D63BDD">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E2C69" w14:textId="77777777" w:rsidR="00A227A2" w:rsidRPr="00D63BDD" w:rsidRDefault="00A227A2" w:rsidP="003D5673">
            <w:pPr>
              <w:pStyle w:val="rowtabella0"/>
              <w:rPr>
                <w:color w:val="002060"/>
              </w:rPr>
            </w:pPr>
            <w:r w:rsidRPr="00D63BDD">
              <w:rPr>
                <w:color w:val="002060"/>
              </w:rPr>
              <w:t>VIA CIRCONVALLAZIONE</w:t>
            </w:r>
          </w:p>
        </w:tc>
      </w:tr>
    </w:tbl>
    <w:p w14:paraId="2A2489E9" w14:textId="77777777" w:rsidR="00A227A2" w:rsidRPr="00D63BDD" w:rsidRDefault="00A227A2" w:rsidP="00A227A2">
      <w:pPr>
        <w:pStyle w:val="breakline"/>
        <w:rPr>
          <w:rFonts w:eastAsiaTheme="minorEastAsia"/>
          <w:color w:val="002060"/>
        </w:rPr>
      </w:pPr>
    </w:p>
    <w:p w14:paraId="56CB6FEF" w14:textId="77777777" w:rsidR="00A227A2" w:rsidRPr="00D63BDD" w:rsidRDefault="00A227A2" w:rsidP="00A227A2">
      <w:pPr>
        <w:pStyle w:val="breakline"/>
        <w:rPr>
          <w:color w:val="002060"/>
        </w:rPr>
      </w:pPr>
    </w:p>
    <w:p w14:paraId="5591F7D1" w14:textId="77777777" w:rsidR="00A227A2" w:rsidRPr="00D63BDD" w:rsidRDefault="00A227A2" w:rsidP="00A227A2">
      <w:pPr>
        <w:pStyle w:val="breakline"/>
        <w:rPr>
          <w:color w:val="002060"/>
        </w:rPr>
      </w:pPr>
    </w:p>
    <w:p w14:paraId="5BDCFE84" w14:textId="77777777" w:rsidR="00A227A2" w:rsidRPr="00D63BDD" w:rsidRDefault="00A227A2" w:rsidP="00A227A2">
      <w:pPr>
        <w:pStyle w:val="sottotitolocampionato10"/>
        <w:rPr>
          <w:color w:val="002060"/>
        </w:rPr>
      </w:pPr>
      <w:r w:rsidRPr="00D63BDD">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A227A2" w:rsidRPr="00D63BDD" w14:paraId="37D9D39A"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CF5E1" w14:textId="77777777" w:rsidR="00A227A2" w:rsidRPr="00D63BDD" w:rsidRDefault="00A227A2" w:rsidP="003D5673">
            <w:pPr>
              <w:pStyle w:val="headertabella0"/>
              <w:rPr>
                <w:color w:val="002060"/>
              </w:rPr>
            </w:pPr>
            <w:r w:rsidRPr="00D63BD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1901B"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22DB5"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40AF"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61CC"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AC25A"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EB81C"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347A94E2"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79516" w14:textId="77777777" w:rsidR="00A227A2" w:rsidRPr="00D63BDD" w:rsidRDefault="00A227A2" w:rsidP="003D5673">
            <w:pPr>
              <w:pStyle w:val="rowtabella0"/>
              <w:rPr>
                <w:color w:val="002060"/>
              </w:rPr>
            </w:pPr>
            <w:proofErr w:type="gramStart"/>
            <w:r w:rsidRPr="00D63BDD">
              <w:rPr>
                <w:color w:val="002060"/>
              </w:rPr>
              <w:t>U.MANDOLESI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F342C" w14:textId="77777777" w:rsidR="00A227A2" w:rsidRPr="00D63BDD" w:rsidRDefault="00A227A2" w:rsidP="003D5673">
            <w:pPr>
              <w:pStyle w:val="rowtabella0"/>
              <w:rPr>
                <w:color w:val="002060"/>
              </w:rPr>
            </w:pPr>
            <w:r w:rsidRPr="00D63BDD">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16B40" w14:textId="77777777" w:rsidR="00A227A2" w:rsidRPr="00D63BDD" w:rsidRDefault="00A227A2" w:rsidP="003D5673">
            <w:pPr>
              <w:pStyle w:val="rowtabella0"/>
              <w:jc w:val="center"/>
              <w:rPr>
                <w:color w:val="002060"/>
              </w:rPr>
            </w:pPr>
            <w:r w:rsidRPr="00D63B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C6C57" w14:textId="77777777" w:rsidR="00A227A2" w:rsidRPr="00D63BDD" w:rsidRDefault="00A227A2" w:rsidP="003D5673">
            <w:pPr>
              <w:pStyle w:val="rowtabella0"/>
              <w:rPr>
                <w:color w:val="002060"/>
              </w:rPr>
            </w:pPr>
            <w:r w:rsidRPr="00D63BDD">
              <w:rPr>
                <w:color w:val="002060"/>
              </w:rPr>
              <w:t>10/01/2026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50345" w14:textId="77777777" w:rsidR="00A227A2" w:rsidRPr="00D63BDD" w:rsidRDefault="00A227A2" w:rsidP="003D5673">
            <w:pPr>
              <w:pStyle w:val="rowtabella0"/>
              <w:rPr>
                <w:color w:val="002060"/>
              </w:rPr>
            </w:pPr>
            <w:r w:rsidRPr="00D63BDD">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B5AB7" w14:textId="77777777" w:rsidR="00A227A2" w:rsidRPr="00D63BDD" w:rsidRDefault="00A227A2" w:rsidP="003D5673">
            <w:pPr>
              <w:pStyle w:val="rowtabella0"/>
              <w:rPr>
                <w:color w:val="002060"/>
              </w:rPr>
            </w:pPr>
            <w:r w:rsidRPr="00D63BDD">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3F77E" w14:textId="77777777" w:rsidR="00A227A2" w:rsidRPr="00D63BDD" w:rsidRDefault="00A227A2" w:rsidP="003D5673">
            <w:pPr>
              <w:pStyle w:val="rowtabella0"/>
              <w:rPr>
                <w:color w:val="002060"/>
              </w:rPr>
            </w:pPr>
            <w:r w:rsidRPr="00D63BDD">
              <w:rPr>
                <w:color w:val="002060"/>
              </w:rPr>
              <w:t>VIA DELLE REGIONI, 8</w:t>
            </w:r>
          </w:p>
        </w:tc>
      </w:tr>
      <w:tr w:rsidR="00A227A2" w:rsidRPr="00D63BDD" w14:paraId="40632869"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AE8288" w14:textId="77777777" w:rsidR="00A227A2" w:rsidRPr="00D63BDD" w:rsidRDefault="00A227A2" w:rsidP="003D5673">
            <w:pPr>
              <w:pStyle w:val="rowtabella0"/>
              <w:rPr>
                <w:color w:val="002060"/>
              </w:rPr>
            </w:pPr>
            <w:r w:rsidRPr="00D63BD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D292D8" w14:textId="77777777" w:rsidR="00A227A2" w:rsidRPr="00D63BDD" w:rsidRDefault="00A227A2" w:rsidP="003D5673">
            <w:pPr>
              <w:pStyle w:val="rowtabella0"/>
              <w:rPr>
                <w:color w:val="002060"/>
              </w:rPr>
            </w:pPr>
            <w:r w:rsidRPr="00D63BDD">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83079"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488127" w14:textId="77777777" w:rsidR="00A227A2" w:rsidRPr="00D63BDD" w:rsidRDefault="00A227A2" w:rsidP="003D5673">
            <w:pPr>
              <w:pStyle w:val="rowtabella0"/>
              <w:rPr>
                <w:color w:val="002060"/>
              </w:rPr>
            </w:pPr>
            <w:r w:rsidRPr="00D63BDD">
              <w:rPr>
                <w:color w:val="002060"/>
              </w:rPr>
              <w:t>11/01/2026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8F7DED" w14:textId="77777777" w:rsidR="00A227A2" w:rsidRPr="00D63BDD" w:rsidRDefault="00A227A2" w:rsidP="003D5673">
            <w:pPr>
              <w:pStyle w:val="rowtabella0"/>
              <w:rPr>
                <w:color w:val="002060"/>
              </w:rPr>
            </w:pPr>
            <w:r w:rsidRPr="00D63BDD">
              <w:rPr>
                <w:color w:val="002060"/>
              </w:rPr>
              <w:t xml:space="preserve">5295 TENSOSTRUTTURA VIA </w:t>
            </w:r>
            <w:proofErr w:type="gramStart"/>
            <w:r w:rsidRPr="00D63BD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EAEE3" w14:textId="77777777" w:rsidR="00A227A2" w:rsidRPr="00D63BDD" w:rsidRDefault="00A227A2" w:rsidP="003D5673">
            <w:pPr>
              <w:pStyle w:val="rowtabella0"/>
              <w:rPr>
                <w:color w:val="002060"/>
              </w:rPr>
            </w:pPr>
            <w:r w:rsidRPr="00D63BD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8005F" w14:textId="77777777" w:rsidR="00A227A2" w:rsidRPr="00D63BDD" w:rsidRDefault="00A227A2" w:rsidP="003D5673">
            <w:pPr>
              <w:pStyle w:val="rowtabella0"/>
              <w:rPr>
                <w:color w:val="002060"/>
              </w:rPr>
            </w:pPr>
            <w:r w:rsidRPr="00D63BDD">
              <w:rPr>
                <w:color w:val="002060"/>
              </w:rPr>
              <w:t xml:space="preserve">VIA </w:t>
            </w:r>
            <w:proofErr w:type="gramStart"/>
            <w:r w:rsidRPr="00D63BDD">
              <w:rPr>
                <w:color w:val="002060"/>
              </w:rPr>
              <w:t>E.MATTEI</w:t>
            </w:r>
            <w:proofErr w:type="gramEnd"/>
          </w:p>
        </w:tc>
      </w:tr>
      <w:tr w:rsidR="00A227A2" w:rsidRPr="00D63BDD" w14:paraId="21FBD80C"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120D33" w14:textId="77777777" w:rsidR="00A227A2" w:rsidRPr="00D63BDD" w:rsidRDefault="00A227A2" w:rsidP="003D5673">
            <w:pPr>
              <w:pStyle w:val="rowtabella0"/>
              <w:rPr>
                <w:color w:val="002060"/>
              </w:rPr>
            </w:pPr>
            <w:r w:rsidRPr="00D63BDD">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913B30" w14:textId="77777777" w:rsidR="00A227A2" w:rsidRPr="00D63BDD" w:rsidRDefault="00A227A2" w:rsidP="003D5673">
            <w:pPr>
              <w:pStyle w:val="rowtabella0"/>
              <w:rPr>
                <w:color w:val="002060"/>
              </w:rPr>
            </w:pPr>
            <w:r w:rsidRPr="00D63BDD">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987C3A"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E2841A" w14:textId="77777777" w:rsidR="00A227A2" w:rsidRPr="00D63BDD" w:rsidRDefault="00A227A2" w:rsidP="003D5673">
            <w:pPr>
              <w:pStyle w:val="rowtabella0"/>
              <w:rPr>
                <w:color w:val="002060"/>
              </w:rPr>
            </w:pPr>
            <w:r w:rsidRPr="00D63BDD">
              <w:rPr>
                <w:color w:val="002060"/>
              </w:rPr>
              <w:t>11/01/2026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F2BAC6" w14:textId="77777777" w:rsidR="00A227A2" w:rsidRPr="00D63BDD" w:rsidRDefault="00A227A2" w:rsidP="003D5673">
            <w:pPr>
              <w:pStyle w:val="rowtabella0"/>
              <w:rPr>
                <w:color w:val="002060"/>
              </w:rPr>
            </w:pPr>
            <w:r w:rsidRPr="00D63BDD">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43C43" w14:textId="77777777" w:rsidR="00A227A2" w:rsidRPr="00D63BDD" w:rsidRDefault="00A227A2" w:rsidP="003D5673">
            <w:pPr>
              <w:pStyle w:val="rowtabella0"/>
              <w:rPr>
                <w:color w:val="002060"/>
              </w:rPr>
            </w:pPr>
            <w:r w:rsidRPr="00D63BD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B89367" w14:textId="77777777" w:rsidR="00A227A2" w:rsidRPr="00D63BDD" w:rsidRDefault="00A227A2" w:rsidP="003D5673">
            <w:pPr>
              <w:pStyle w:val="rowtabella0"/>
              <w:rPr>
                <w:color w:val="002060"/>
              </w:rPr>
            </w:pPr>
            <w:r w:rsidRPr="00D63BDD">
              <w:rPr>
                <w:color w:val="002060"/>
              </w:rPr>
              <w:t xml:space="preserve">LOC.MONTEROCCO VIA </w:t>
            </w:r>
            <w:proofErr w:type="gramStart"/>
            <w:r w:rsidRPr="00D63BDD">
              <w:rPr>
                <w:color w:val="002060"/>
              </w:rPr>
              <w:t>A.MANCINI</w:t>
            </w:r>
            <w:proofErr w:type="gramEnd"/>
          </w:p>
        </w:tc>
      </w:tr>
      <w:tr w:rsidR="00A227A2" w:rsidRPr="00D63BDD" w14:paraId="0DD40E2C"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9C0120" w14:textId="77777777" w:rsidR="00A227A2" w:rsidRPr="00D63BDD" w:rsidRDefault="00A227A2" w:rsidP="003D5673">
            <w:pPr>
              <w:pStyle w:val="rowtabella0"/>
              <w:rPr>
                <w:color w:val="002060"/>
              </w:rPr>
            </w:pPr>
            <w:r w:rsidRPr="00D63BDD">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40E60" w14:textId="77777777" w:rsidR="00A227A2" w:rsidRPr="00D63BDD" w:rsidRDefault="00A227A2" w:rsidP="003D5673">
            <w:pPr>
              <w:pStyle w:val="rowtabella0"/>
              <w:rPr>
                <w:color w:val="002060"/>
              </w:rPr>
            </w:pPr>
            <w:r w:rsidRPr="00D63BDD">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86C57" w14:textId="77777777" w:rsidR="00A227A2" w:rsidRPr="00D63BDD" w:rsidRDefault="00A227A2" w:rsidP="003D5673">
            <w:pPr>
              <w:pStyle w:val="rowtabella0"/>
              <w:jc w:val="center"/>
              <w:rPr>
                <w:color w:val="002060"/>
              </w:rPr>
            </w:pPr>
            <w:r w:rsidRPr="00D63B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11BEC" w14:textId="77777777" w:rsidR="00A227A2" w:rsidRPr="00D63BDD" w:rsidRDefault="00A227A2" w:rsidP="003D5673">
            <w:pPr>
              <w:pStyle w:val="rowtabella0"/>
              <w:rPr>
                <w:color w:val="002060"/>
              </w:rPr>
            </w:pPr>
            <w:r w:rsidRPr="00D63BDD">
              <w:rPr>
                <w:color w:val="002060"/>
              </w:rPr>
              <w:t>11/01/2026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91029" w14:textId="77777777" w:rsidR="00A227A2" w:rsidRPr="00D63BDD" w:rsidRDefault="00A227A2" w:rsidP="003D5673">
            <w:pPr>
              <w:pStyle w:val="rowtabella0"/>
              <w:rPr>
                <w:color w:val="002060"/>
              </w:rPr>
            </w:pPr>
            <w:r w:rsidRPr="00D63BDD">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DF686" w14:textId="77777777" w:rsidR="00A227A2" w:rsidRPr="00D63BDD" w:rsidRDefault="00A227A2" w:rsidP="003D5673">
            <w:pPr>
              <w:pStyle w:val="rowtabella0"/>
              <w:rPr>
                <w:color w:val="002060"/>
              </w:rPr>
            </w:pPr>
            <w:r w:rsidRPr="00D63BDD">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72F73" w14:textId="77777777" w:rsidR="00A227A2" w:rsidRPr="00D63BDD" w:rsidRDefault="00A227A2" w:rsidP="003D5673">
            <w:pPr>
              <w:pStyle w:val="rowtabella0"/>
              <w:rPr>
                <w:color w:val="002060"/>
              </w:rPr>
            </w:pPr>
            <w:r w:rsidRPr="00D63BDD">
              <w:rPr>
                <w:color w:val="002060"/>
              </w:rPr>
              <w:t>VIA PERTINI</w:t>
            </w:r>
          </w:p>
        </w:tc>
      </w:tr>
    </w:tbl>
    <w:p w14:paraId="22733D08" w14:textId="77777777" w:rsidR="00A227A2" w:rsidRPr="00382449" w:rsidRDefault="00A227A2" w:rsidP="00CB54B6">
      <w:pPr>
        <w:pStyle w:val="breakline"/>
        <w:rPr>
          <w:rFonts w:eastAsiaTheme="minorEastAsia"/>
          <w:color w:val="002060"/>
        </w:rPr>
      </w:pPr>
    </w:p>
    <w:p w14:paraId="3C917D9A" w14:textId="77777777" w:rsidR="00CB54B6" w:rsidRPr="00382449" w:rsidRDefault="00CB54B6" w:rsidP="00CB54B6">
      <w:pPr>
        <w:pStyle w:val="breakline"/>
        <w:rPr>
          <w:color w:val="002060"/>
        </w:rPr>
      </w:pPr>
    </w:p>
    <w:p w14:paraId="348C4B06" w14:textId="77777777" w:rsidR="00CB54B6" w:rsidRPr="00382449" w:rsidRDefault="00CB54B6" w:rsidP="00CB54B6">
      <w:pPr>
        <w:pStyle w:val="titolocampionato0"/>
        <w:shd w:val="clear" w:color="auto" w:fill="CCCCCC"/>
        <w:spacing w:before="80" w:after="40"/>
        <w:rPr>
          <w:color w:val="002060"/>
        </w:rPr>
      </w:pPr>
      <w:r w:rsidRPr="00382449">
        <w:rPr>
          <w:color w:val="002060"/>
        </w:rPr>
        <w:t>UNDER 15 C5 REGIONALI MASCHILI</w:t>
      </w:r>
    </w:p>
    <w:p w14:paraId="5BFE66D8" w14:textId="0FC66029" w:rsidR="00642293" w:rsidRPr="0038215C" w:rsidRDefault="00642293" w:rsidP="00642293">
      <w:pPr>
        <w:pStyle w:val="TITOLOPRINC"/>
        <w:spacing w:before="0" w:beforeAutospacing="0" w:after="0" w:afterAutospacing="0"/>
        <w:rPr>
          <w:color w:val="002060"/>
        </w:rPr>
      </w:pPr>
      <w:r>
        <w:rPr>
          <w:color w:val="002060"/>
        </w:rPr>
        <w:t>SECONDA FASE</w:t>
      </w:r>
    </w:p>
    <w:p w14:paraId="3655F474" w14:textId="77777777" w:rsidR="00642293" w:rsidRDefault="00642293" w:rsidP="00642293">
      <w:pPr>
        <w:pStyle w:val="Corpodeltesto21"/>
        <w:rPr>
          <w:rFonts w:ascii="Arial" w:hAnsi="Arial" w:cs="Arial"/>
          <w:color w:val="002060"/>
          <w:sz w:val="22"/>
        </w:rPr>
      </w:pPr>
    </w:p>
    <w:p w14:paraId="338FD4FD" w14:textId="77777777" w:rsidR="004F3065" w:rsidRDefault="004F3065" w:rsidP="004F3065">
      <w:pPr>
        <w:pStyle w:val="titoloprinc0"/>
        <w:jc w:val="both"/>
        <w:rPr>
          <w:b w:val="0"/>
          <w:bCs w:val="0"/>
          <w:color w:val="002060"/>
          <w:sz w:val="22"/>
          <w:szCs w:val="22"/>
        </w:rPr>
      </w:pPr>
      <w:r>
        <w:rPr>
          <w:b w:val="0"/>
          <w:bCs w:val="0"/>
          <w:color w:val="002060"/>
          <w:sz w:val="22"/>
          <w:szCs w:val="22"/>
        </w:rPr>
        <w:t>Il Comitato Regionale Marche</w:t>
      </w:r>
    </w:p>
    <w:p w14:paraId="2FEAB0BF" w14:textId="6AC9BAD7" w:rsidR="004F3065" w:rsidRDefault="004F3065" w:rsidP="004F3065">
      <w:pPr>
        <w:pStyle w:val="titoloprinc0"/>
        <w:numPr>
          <w:ilvl w:val="0"/>
          <w:numId w:val="19"/>
        </w:numPr>
        <w:jc w:val="both"/>
        <w:rPr>
          <w:b w:val="0"/>
          <w:bCs w:val="0"/>
          <w:color w:val="002060"/>
          <w:sz w:val="22"/>
          <w:szCs w:val="22"/>
        </w:rPr>
      </w:pPr>
      <w:r>
        <w:rPr>
          <w:b w:val="0"/>
          <w:bCs w:val="0"/>
          <w:color w:val="002060"/>
          <w:sz w:val="22"/>
          <w:szCs w:val="22"/>
        </w:rPr>
        <w:t xml:space="preserve">preso atto delle richieste di iscrizione alla seconda fase fuori classifica pervenute da parte delle Società LORETO A.S.D. e SPORTING GROTTAMMARE </w:t>
      </w:r>
      <w:proofErr w:type="spellStart"/>
      <w:proofErr w:type="gramStart"/>
      <w:r>
        <w:rPr>
          <w:b w:val="0"/>
          <w:bCs w:val="0"/>
          <w:color w:val="002060"/>
          <w:sz w:val="22"/>
          <w:szCs w:val="22"/>
        </w:rPr>
        <w:t>sq.B</w:t>
      </w:r>
      <w:proofErr w:type="spellEnd"/>
      <w:proofErr w:type="gramEnd"/>
      <w:r>
        <w:rPr>
          <w:b w:val="0"/>
          <w:bCs w:val="0"/>
          <w:color w:val="002060"/>
          <w:sz w:val="22"/>
          <w:szCs w:val="22"/>
        </w:rPr>
        <w:t>;</w:t>
      </w:r>
    </w:p>
    <w:p w14:paraId="54732630" w14:textId="7A161475" w:rsidR="004F3065" w:rsidRDefault="004F3065" w:rsidP="004F3065">
      <w:pPr>
        <w:pStyle w:val="titoloprinc0"/>
        <w:numPr>
          <w:ilvl w:val="0"/>
          <w:numId w:val="19"/>
        </w:numPr>
        <w:jc w:val="both"/>
        <w:rPr>
          <w:b w:val="0"/>
          <w:bCs w:val="0"/>
          <w:color w:val="002060"/>
          <w:sz w:val="22"/>
          <w:szCs w:val="22"/>
        </w:rPr>
      </w:pPr>
      <w:r>
        <w:rPr>
          <w:b w:val="0"/>
          <w:bCs w:val="0"/>
          <w:color w:val="002060"/>
          <w:sz w:val="22"/>
          <w:szCs w:val="22"/>
        </w:rPr>
        <w:t>considerato che il format del Campionato Regionale Calcio a Cinque Under 15 prevedeva n° 2 gironi “Silver” da n° 9 squadre</w:t>
      </w:r>
      <w:r w:rsidR="00F86C54">
        <w:rPr>
          <w:b w:val="0"/>
          <w:bCs w:val="0"/>
          <w:color w:val="002060"/>
          <w:sz w:val="22"/>
          <w:szCs w:val="22"/>
        </w:rPr>
        <w:t>;</w:t>
      </w:r>
    </w:p>
    <w:p w14:paraId="4154C354" w14:textId="190364C7" w:rsidR="00F86C54" w:rsidRPr="00F86C54" w:rsidRDefault="00F86C54" w:rsidP="00F86C54">
      <w:pPr>
        <w:pStyle w:val="titoloprinc0"/>
        <w:numPr>
          <w:ilvl w:val="0"/>
          <w:numId w:val="19"/>
        </w:numPr>
        <w:jc w:val="both"/>
        <w:rPr>
          <w:b w:val="0"/>
          <w:bCs w:val="0"/>
          <w:color w:val="002060"/>
          <w:sz w:val="22"/>
          <w:szCs w:val="22"/>
        </w:rPr>
      </w:pPr>
      <w:r>
        <w:rPr>
          <w:b w:val="0"/>
          <w:bCs w:val="0"/>
          <w:color w:val="002060"/>
          <w:sz w:val="22"/>
          <w:szCs w:val="22"/>
        </w:rPr>
        <w:t xml:space="preserve">verificato che a seguito del ritiro della Società SPECIAL ONE SPORTING CLUB ufficializzato nel C.U. n° 19 del 23/09/2025 le squadre aventi diritto a partecipare ai gironi “Silver” sono diventate n° 17; </w:t>
      </w:r>
    </w:p>
    <w:p w14:paraId="608CF419" w14:textId="6264C20B" w:rsidR="004F3065" w:rsidRDefault="004F3065" w:rsidP="004F3065">
      <w:pPr>
        <w:pStyle w:val="titoloprinc0"/>
        <w:numPr>
          <w:ilvl w:val="0"/>
          <w:numId w:val="19"/>
        </w:numPr>
        <w:jc w:val="both"/>
        <w:rPr>
          <w:b w:val="0"/>
          <w:bCs w:val="0"/>
          <w:color w:val="002060"/>
          <w:sz w:val="22"/>
          <w:szCs w:val="22"/>
        </w:rPr>
      </w:pPr>
      <w:r>
        <w:rPr>
          <w:b w:val="0"/>
          <w:bCs w:val="0"/>
          <w:color w:val="002060"/>
          <w:sz w:val="22"/>
          <w:szCs w:val="22"/>
        </w:rPr>
        <w:t xml:space="preserve">verificato </w:t>
      </w:r>
      <w:r w:rsidR="00F86C54">
        <w:rPr>
          <w:b w:val="0"/>
          <w:bCs w:val="0"/>
          <w:color w:val="002060"/>
          <w:sz w:val="22"/>
          <w:szCs w:val="22"/>
        </w:rPr>
        <w:t xml:space="preserve">altresì </w:t>
      </w:r>
      <w:r>
        <w:rPr>
          <w:b w:val="0"/>
          <w:bCs w:val="0"/>
          <w:color w:val="002060"/>
          <w:sz w:val="22"/>
          <w:szCs w:val="22"/>
        </w:rPr>
        <w:t>che l’accettazione dell</w:t>
      </w:r>
      <w:r w:rsidR="00F86C54">
        <w:rPr>
          <w:b w:val="0"/>
          <w:bCs w:val="0"/>
          <w:color w:val="002060"/>
          <w:sz w:val="22"/>
          <w:szCs w:val="22"/>
        </w:rPr>
        <w:t>e</w:t>
      </w:r>
      <w:r>
        <w:rPr>
          <w:b w:val="0"/>
          <w:bCs w:val="0"/>
          <w:color w:val="002060"/>
          <w:sz w:val="22"/>
          <w:szCs w:val="22"/>
        </w:rPr>
        <w:t xml:space="preserve"> richiest</w:t>
      </w:r>
      <w:r w:rsidR="00F86C54">
        <w:rPr>
          <w:b w:val="0"/>
          <w:bCs w:val="0"/>
          <w:color w:val="002060"/>
          <w:sz w:val="22"/>
          <w:szCs w:val="22"/>
        </w:rPr>
        <w:t>e</w:t>
      </w:r>
      <w:r>
        <w:rPr>
          <w:b w:val="0"/>
          <w:bCs w:val="0"/>
          <w:color w:val="002060"/>
          <w:sz w:val="22"/>
          <w:szCs w:val="22"/>
        </w:rPr>
        <w:t xml:space="preserve"> di iscrizione </w:t>
      </w:r>
      <w:r w:rsidR="00F86C54">
        <w:rPr>
          <w:b w:val="0"/>
          <w:bCs w:val="0"/>
          <w:color w:val="002060"/>
          <w:sz w:val="22"/>
          <w:szCs w:val="22"/>
        </w:rPr>
        <w:t xml:space="preserve">del LORETO A.S.D. e SPORTING GROTTAMMARE </w:t>
      </w:r>
      <w:proofErr w:type="spellStart"/>
      <w:proofErr w:type="gramStart"/>
      <w:r w:rsidR="00F86C54">
        <w:rPr>
          <w:b w:val="0"/>
          <w:bCs w:val="0"/>
          <w:color w:val="002060"/>
          <w:sz w:val="22"/>
          <w:szCs w:val="22"/>
        </w:rPr>
        <w:t>sq.B</w:t>
      </w:r>
      <w:proofErr w:type="spellEnd"/>
      <w:proofErr w:type="gramEnd"/>
      <w:r w:rsidR="00F86C54">
        <w:rPr>
          <w:b w:val="0"/>
          <w:bCs w:val="0"/>
          <w:color w:val="002060"/>
          <w:sz w:val="22"/>
          <w:szCs w:val="22"/>
        </w:rPr>
        <w:t xml:space="preserve"> </w:t>
      </w:r>
      <w:r>
        <w:rPr>
          <w:b w:val="0"/>
          <w:bCs w:val="0"/>
          <w:color w:val="002060"/>
          <w:sz w:val="22"/>
          <w:szCs w:val="22"/>
        </w:rPr>
        <w:t>manterrebbe</w:t>
      </w:r>
      <w:r w:rsidR="00F86C54">
        <w:rPr>
          <w:b w:val="0"/>
          <w:bCs w:val="0"/>
          <w:color w:val="002060"/>
          <w:sz w:val="22"/>
          <w:szCs w:val="22"/>
        </w:rPr>
        <w:t>ro</w:t>
      </w:r>
      <w:r>
        <w:rPr>
          <w:b w:val="0"/>
          <w:bCs w:val="0"/>
          <w:color w:val="002060"/>
          <w:sz w:val="22"/>
          <w:szCs w:val="22"/>
        </w:rPr>
        <w:t xml:space="preserve"> tale il format </w:t>
      </w:r>
      <w:r w:rsidR="00F86C54">
        <w:rPr>
          <w:b w:val="0"/>
          <w:bCs w:val="0"/>
          <w:color w:val="002060"/>
          <w:sz w:val="22"/>
          <w:szCs w:val="22"/>
        </w:rPr>
        <w:t xml:space="preserve">originario </w:t>
      </w:r>
      <w:r>
        <w:rPr>
          <w:b w:val="0"/>
          <w:bCs w:val="0"/>
          <w:color w:val="002060"/>
          <w:sz w:val="22"/>
          <w:szCs w:val="22"/>
        </w:rPr>
        <w:t xml:space="preserve">del campionato e permetterebbe ai ragazzi </w:t>
      </w:r>
      <w:r w:rsidR="00F86C54">
        <w:rPr>
          <w:b w:val="0"/>
          <w:bCs w:val="0"/>
          <w:color w:val="002060"/>
          <w:sz w:val="22"/>
          <w:szCs w:val="22"/>
        </w:rPr>
        <w:t>delle suddette Società di praticare l’attività agonistica</w:t>
      </w:r>
    </w:p>
    <w:p w14:paraId="1A7D5C2B" w14:textId="77777777" w:rsidR="004F3065" w:rsidRDefault="004F3065" w:rsidP="004F3065">
      <w:pPr>
        <w:pStyle w:val="titoloprinc0"/>
        <w:jc w:val="both"/>
        <w:rPr>
          <w:b w:val="0"/>
          <w:bCs w:val="0"/>
          <w:color w:val="002060"/>
          <w:sz w:val="22"/>
          <w:szCs w:val="22"/>
        </w:rPr>
      </w:pPr>
    </w:p>
    <w:p w14:paraId="5645A57A" w14:textId="77777777" w:rsidR="004F3065" w:rsidRPr="005958E3" w:rsidRDefault="004F3065" w:rsidP="004F3065">
      <w:pPr>
        <w:pStyle w:val="titoloprinc0"/>
        <w:rPr>
          <w:color w:val="002060"/>
          <w:sz w:val="22"/>
          <w:szCs w:val="22"/>
        </w:rPr>
      </w:pPr>
      <w:r w:rsidRPr="005958E3">
        <w:rPr>
          <w:color w:val="002060"/>
          <w:sz w:val="22"/>
          <w:szCs w:val="22"/>
        </w:rPr>
        <w:t>D E L I B E R A</w:t>
      </w:r>
    </w:p>
    <w:p w14:paraId="48EA1A94" w14:textId="77777777" w:rsidR="004F3065" w:rsidRDefault="004F3065" w:rsidP="004F3065">
      <w:pPr>
        <w:pStyle w:val="titoloprinc0"/>
        <w:jc w:val="both"/>
        <w:rPr>
          <w:b w:val="0"/>
          <w:bCs w:val="0"/>
          <w:color w:val="002060"/>
          <w:sz w:val="22"/>
          <w:szCs w:val="22"/>
        </w:rPr>
      </w:pPr>
    </w:p>
    <w:p w14:paraId="2394D03E" w14:textId="015B7D10" w:rsidR="004F3065" w:rsidRDefault="004F3065" w:rsidP="004F3065">
      <w:pPr>
        <w:pStyle w:val="titoloprinc0"/>
        <w:numPr>
          <w:ilvl w:val="0"/>
          <w:numId w:val="19"/>
        </w:numPr>
        <w:jc w:val="both"/>
        <w:rPr>
          <w:b w:val="0"/>
          <w:bCs w:val="0"/>
          <w:color w:val="002060"/>
          <w:sz w:val="22"/>
          <w:szCs w:val="22"/>
        </w:rPr>
      </w:pPr>
      <w:r w:rsidRPr="003F1922">
        <w:rPr>
          <w:color w:val="002060"/>
          <w:sz w:val="22"/>
          <w:szCs w:val="22"/>
        </w:rPr>
        <w:t xml:space="preserve">di accettare la domanda di iscrizione </w:t>
      </w:r>
      <w:r w:rsidR="00F86C54">
        <w:rPr>
          <w:color w:val="002060"/>
          <w:sz w:val="22"/>
          <w:szCs w:val="22"/>
        </w:rPr>
        <w:t xml:space="preserve">fuori classifica </w:t>
      </w:r>
      <w:r w:rsidRPr="003F1922">
        <w:rPr>
          <w:color w:val="002060"/>
          <w:sz w:val="22"/>
          <w:szCs w:val="22"/>
        </w:rPr>
        <w:t>dell</w:t>
      </w:r>
      <w:r w:rsidR="00F86C54">
        <w:rPr>
          <w:color w:val="002060"/>
          <w:sz w:val="22"/>
          <w:szCs w:val="22"/>
        </w:rPr>
        <w:t>e</w:t>
      </w:r>
      <w:r w:rsidRPr="003F1922">
        <w:rPr>
          <w:color w:val="002060"/>
          <w:sz w:val="22"/>
          <w:szCs w:val="22"/>
        </w:rPr>
        <w:t xml:space="preserve"> Società </w:t>
      </w:r>
      <w:r w:rsidR="00F86C54" w:rsidRPr="00F86C54">
        <w:rPr>
          <w:color w:val="002060"/>
          <w:sz w:val="22"/>
          <w:szCs w:val="22"/>
        </w:rPr>
        <w:t xml:space="preserve">LORETO A.S.D. e SPORTING GROTTAMMARE </w:t>
      </w:r>
      <w:proofErr w:type="spellStart"/>
      <w:proofErr w:type="gramStart"/>
      <w:r w:rsidR="00F86C54" w:rsidRPr="00F86C54">
        <w:rPr>
          <w:color w:val="002060"/>
          <w:sz w:val="22"/>
          <w:szCs w:val="22"/>
        </w:rPr>
        <w:t>sq.B</w:t>
      </w:r>
      <w:proofErr w:type="spellEnd"/>
      <w:proofErr w:type="gramEnd"/>
      <w:r w:rsidRPr="003F1922">
        <w:rPr>
          <w:color w:val="002060"/>
          <w:sz w:val="22"/>
          <w:szCs w:val="22"/>
        </w:rPr>
        <w:t xml:space="preserve"> al Campionato Regionale Calcio a Cinque Under 15 </w:t>
      </w:r>
      <w:r w:rsidR="00F86C54">
        <w:rPr>
          <w:color w:val="002060"/>
          <w:sz w:val="22"/>
          <w:szCs w:val="22"/>
        </w:rPr>
        <w:t>Seconda Fase gironi “Silver”</w:t>
      </w:r>
      <w:r>
        <w:rPr>
          <w:b w:val="0"/>
          <w:bCs w:val="0"/>
          <w:color w:val="002060"/>
          <w:sz w:val="22"/>
          <w:szCs w:val="22"/>
        </w:rPr>
        <w:t>;</w:t>
      </w:r>
    </w:p>
    <w:p w14:paraId="1F05A77A" w14:textId="6790F663" w:rsidR="004F3065" w:rsidRDefault="004F3065" w:rsidP="004F3065">
      <w:pPr>
        <w:pStyle w:val="titoloprinc0"/>
        <w:numPr>
          <w:ilvl w:val="0"/>
          <w:numId w:val="19"/>
        </w:numPr>
        <w:jc w:val="both"/>
        <w:rPr>
          <w:b w:val="0"/>
          <w:bCs w:val="0"/>
          <w:color w:val="002060"/>
          <w:sz w:val="22"/>
          <w:szCs w:val="22"/>
        </w:rPr>
      </w:pPr>
      <w:r>
        <w:rPr>
          <w:b w:val="0"/>
          <w:bCs w:val="0"/>
          <w:color w:val="002060"/>
          <w:sz w:val="22"/>
          <w:szCs w:val="22"/>
        </w:rPr>
        <w:t xml:space="preserve">di confermare il format del Campionato Regionale Calcio a Cinque Under 15 pubblicato nel Comunicato Ufficiale n° 17 del </w:t>
      </w:r>
      <w:r w:rsidR="00F86C54">
        <w:rPr>
          <w:b w:val="0"/>
          <w:bCs w:val="0"/>
          <w:color w:val="002060"/>
          <w:sz w:val="22"/>
          <w:szCs w:val="22"/>
        </w:rPr>
        <w:t>15</w:t>
      </w:r>
      <w:r>
        <w:rPr>
          <w:b w:val="0"/>
          <w:bCs w:val="0"/>
          <w:color w:val="002060"/>
          <w:sz w:val="22"/>
          <w:szCs w:val="22"/>
        </w:rPr>
        <w:t>/09/202</w:t>
      </w:r>
      <w:r w:rsidR="00F86C54">
        <w:rPr>
          <w:b w:val="0"/>
          <w:bCs w:val="0"/>
          <w:color w:val="002060"/>
          <w:sz w:val="22"/>
          <w:szCs w:val="22"/>
        </w:rPr>
        <w:t>5.</w:t>
      </w:r>
    </w:p>
    <w:p w14:paraId="755D9BB7" w14:textId="77777777" w:rsidR="004F3065" w:rsidRPr="0038215C" w:rsidRDefault="004F3065" w:rsidP="00642293">
      <w:pPr>
        <w:pStyle w:val="Corpodeltesto21"/>
        <w:rPr>
          <w:rFonts w:ascii="Arial" w:hAnsi="Arial" w:cs="Arial"/>
          <w:color w:val="002060"/>
          <w:sz w:val="22"/>
        </w:rPr>
      </w:pPr>
    </w:p>
    <w:p w14:paraId="1A8FDC16" w14:textId="4DB17793" w:rsidR="00642293" w:rsidRPr="0038215C" w:rsidRDefault="00642293" w:rsidP="00642293">
      <w:pPr>
        <w:pStyle w:val="Corpodeltesto21"/>
        <w:rPr>
          <w:rFonts w:ascii="Arial" w:hAnsi="Arial" w:cs="Arial"/>
          <w:b/>
          <w:color w:val="002060"/>
          <w:sz w:val="22"/>
        </w:rPr>
      </w:pPr>
      <w:r w:rsidRPr="0038215C">
        <w:rPr>
          <w:rFonts w:ascii="Arial" w:hAnsi="Arial" w:cs="Arial"/>
          <w:b/>
          <w:color w:val="002060"/>
          <w:sz w:val="22"/>
        </w:rPr>
        <w:t>GIRONE "</w:t>
      </w:r>
      <w:r>
        <w:rPr>
          <w:rFonts w:ascii="Arial" w:hAnsi="Arial" w:cs="Arial"/>
          <w:b/>
          <w:color w:val="002060"/>
          <w:sz w:val="22"/>
        </w:rPr>
        <w:t>GOLD</w:t>
      </w:r>
      <w:r w:rsidRPr="0038215C">
        <w:rPr>
          <w:rFonts w:ascii="Arial" w:hAnsi="Arial" w:cs="Arial"/>
          <w:b/>
          <w:color w:val="002060"/>
          <w:sz w:val="22"/>
        </w:rPr>
        <w:t xml:space="preserve">" </w:t>
      </w:r>
    </w:p>
    <w:p w14:paraId="2A586EA2" w14:textId="36113147"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943510  </w:t>
      </w:r>
      <w:r>
        <w:rPr>
          <w:rFonts w:ascii="Arial" w:hAnsi="Arial" w:cs="Arial"/>
          <w:bCs/>
          <w:color w:val="002060"/>
          <w:sz w:val="22"/>
        </w:rPr>
        <w:tab/>
      </w:r>
      <w:proofErr w:type="gramEnd"/>
      <w:r w:rsidRPr="00642293">
        <w:rPr>
          <w:rFonts w:ascii="Arial" w:hAnsi="Arial" w:cs="Arial"/>
          <w:bCs/>
          <w:color w:val="002060"/>
          <w:sz w:val="22"/>
        </w:rPr>
        <w:t xml:space="preserve">A.S.D. ACSS MONDOLFO C5         </w:t>
      </w:r>
    </w:p>
    <w:p w14:paraId="1D990B4E" w14:textId="4C9C539F"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935630  </w:t>
      </w:r>
      <w:r>
        <w:rPr>
          <w:rFonts w:ascii="Arial" w:hAnsi="Arial" w:cs="Arial"/>
          <w:bCs/>
          <w:color w:val="002060"/>
          <w:sz w:val="22"/>
        </w:rPr>
        <w:tab/>
      </w:r>
      <w:proofErr w:type="gramEnd"/>
      <w:r w:rsidRPr="00642293">
        <w:rPr>
          <w:rFonts w:ascii="Arial" w:hAnsi="Arial" w:cs="Arial"/>
          <w:bCs/>
          <w:color w:val="002060"/>
          <w:sz w:val="22"/>
        </w:rPr>
        <w:t xml:space="preserve">A.S.D. ASCOLI CALCIO A 5        </w:t>
      </w:r>
    </w:p>
    <w:p w14:paraId="135369A2" w14:textId="7E995F3B"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700443  </w:t>
      </w:r>
      <w:r>
        <w:rPr>
          <w:rFonts w:ascii="Arial" w:hAnsi="Arial" w:cs="Arial"/>
          <w:bCs/>
          <w:color w:val="002060"/>
          <w:sz w:val="22"/>
        </w:rPr>
        <w:tab/>
      </w:r>
      <w:proofErr w:type="gramEnd"/>
      <w:r w:rsidRPr="00642293">
        <w:rPr>
          <w:rFonts w:ascii="Arial" w:hAnsi="Arial" w:cs="Arial"/>
          <w:bCs/>
          <w:color w:val="002060"/>
          <w:sz w:val="22"/>
        </w:rPr>
        <w:t xml:space="preserve">A.S.   </w:t>
      </w:r>
      <w:r>
        <w:rPr>
          <w:rFonts w:ascii="Arial" w:hAnsi="Arial" w:cs="Arial"/>
          <w:bCs/>
          <w:color w:val="002060"/>
          <w:sz w:val="22"/>
        </w:rPr>
        <w:tab/>
      </w:r>
      <w:r w:rsidRPr="00642293">
        <w:rPr>
          <w:rFonts w:ascii="Arial" w:hAnsi="Arial" w:cs="Arial"/>
          <w:bCs/>
          <w:color w:val="002060"/>
          <w:sz w:val="22"/>
        </w:rPr>
        <w:t xml:space="preserve">BULDOG T.N.T. LUCREZIA   </w:t>
      </w:r>
    </w:p>
    <w:p w14:paraId="02082B78" w14:textId="5CE761C1" w:rsidR="00642293" w:rsidRPr="00642293" w:rsidRDefault="00642293" w:rsidP="00642293">
      <w:pPr>
        <w:pStyle w:val="Corpodeltesto21"/>
        <w:rPr>
          <w:rFonts w:ascii="Arial" w:hAnsi="Arial" w:cs="Arial"/>
          <w:bCs/>
          <w:color w:val="002060"/>
          <w:sz w:val="22"/>
        </w:rPr>
      </w:pPr>
      <w:r w:rsidRPr="00642293">
        <w:rPr>
          <w:rFonts w:ascii="Arial" w:hAnsi="Arial" w:cs="Arial"/>
          <w:bCs/>
          <w:color w:val="002060"/>
          <w:sz w:val="22"/>
        </w:rPr>
        <w:t xml:space="preserve">700092        </w:t>
      </w:r>
      <w:r>
        <w:rPr>
          <w:rFonts w:ascii="Arial" w:hAnsi="Arial" w:cs="Arial"/>
          <w:bCs/>
          <w:color w:val="002060"/>
          <w:sz w:val="22"/>
        </w:rPr>
        <w:tab/>
      </w:r>
      <w:r>
        <w:rPr>
          <w:rFonts w:ascii="Arial" w:hAnsi="Arial" w:cs="Arial"/>
          <w:bCs/>
          <w:color w:val="002060"/>
          <w:sz w:val="22"/>
        </w:rPr>
        <w:tab/>
      </w:r>
      <w:r w:rsidRPr="00642293">
        <w:rPr>
          <w:rFonts w:ascii="Arial" w:hAnsi="Arial" w:cs="Arial"/>
          <w:bCs/>
          <w:color w:val="002060"/>
          <w:sz w:val="22"/>
        </w:rPr>
        <w:t xml:space="preserve">C.U.S. ANCONA            </w:t>
      </w:r>
    </w:p>
    <w:p w14:paraId="0E78563D" w14:textId="1B6075A7" w:rsidR="00642293" w:rsidRPr="00642293" w:rsidRDefault="00642293" w:rsidP="00642293">
      <w:pPr>
        <w:pStyle w:val="Corpodeltesto21"/>
        <w:rPr>
          <w:rFonts w:ascii="Arial" w:hAnsi="Arial" w:cs="Arial"/>
          <w:bCs/>
          <w:color w:val="002060"/>
          <w:sz w:val="22"/>
        </w:rPr>
      </w:pPr>
      <w:r w:rsidRPr="00642293">
        <w:rPr>
          <w:rFonts w:ascii="Arial" w:hAnsi="Arial" w:cs="Arial"/>
          <w:bCs/>
          <w:color w:val="002060"/>
          <w:sz w:val="22"/>
        </w:rPr>
        <w:t xml:space="preserve"> </w:t>
      </w:r>
      <w:proofErr w:type="gramStart"/>
      <w:r w:rsidRPr="00642293">
        <w:rPr>
          <w:rFonts w:ascii="Arial" w:hAnsi="Arial" w:cs="Arial"/>
          <w:bCs/>
          <w:color w:val="002060"/>
          <w:sz w:val="22"/>
        </w:rPr>
        <w:t xml:space="preserve">80699  </w:t>
      </w:r>
      <w:r>
        <w:rPr>
          <w:rFonts w:ascii="Arial" w:hAnsi="Arial" w:cs="Arial"/>
          <w:bCs/>
          <w:color w:val="002060"/>
          <w:sz w:val="22"/>
        </w:rPr>
        <w:tab/>
      </w:r>
      <w:proofErr w:type="gramEnd"/>
      <w:r w:rsidRPr="00642293">
        <w:rPr>
          <w:rFonts w:ascii="Arial" w:hAnsi="Arial" w:cs="Arial"/>
          <w:bCs/>
          <w:color w:val="002060"/>
          <w:sz w:val="22"/>
        </w:rPr>
        <w:t>A.S.D.</w:t>
      </w:r>
      <w:r>
        <w:rPr>
          <w:rFonts w:ascii="Arial" w:hAnsi="Arial" w:cs="Arial"/>
          <w:bCs/>
          <w:color w:val="002060"/>
          <w:sz w:val="22"/>
        </w:rPr>
        <w:t xml:space="preserve"> </w:t>
      </w:r>
      <w:r w:rsidRPr="00642293">
        <w:rPr>
          <w:rFonts w:ascii="Arial" w:hAnsi="Arial" w:cs="Arial"/>
          <w:bCs/>
          <w:color w:val="002060"/>
          <w:sz w:val="22"/>
        </w:rPr>
        <w:t xml:space="preserve">CANTINE RIUNITE CSI      </w:t>
      </w:r>
    </w:p>
    <w:p w14:paraId="39912C1E" w14:textId="50291935"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934477  </w:t>
      </w:r>
      <w:r>
        <w:rPr>
          <w:rFonts w:ascii="Arial" w:hAnsi="Arial" w:cs="Arial"/>
          <w:bCs/>
          <w:color w:val="002060"/>
          <w:sz w:val="22"/>
        </w:rPr>
        <w:tab/>
      </w:r>
      <w:proofErr w:type="gramEnd"/>
      <w:r w:rsidRPr="00642293">
        <w:rPr>
          <w:rFonts w:ascii="Arial" w:hAnsi="Arial" w:cs="Arial"/>
          <w:bCs/>
          <w:color w:val="002060"/>
          <w:sz w:val="22"/>
        </w:rPr>
        <w:t xml:space="preserve">A.P.D. CERRETO D ESI C5 A.S.D.  </w:t>
      </w:r>
    </w:p>
    <w:p w14:paraId="11565018" w14:textId="53B8EFD4"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700364  </w:t>
      </w:r>
      <w:r>
        <w:rPr>
          <w:rFonts w:ascii="Arial" w:hAnsi="Arial" w:cs="Arial"/>
          <w:bCs/>
          <w:color w:val="002060"/>
          <w:sz w:val="22"/>
        </w:rPr>
        <w:tab/>
      </w:r>
      <w:proofErr w:type="gramEnd"/>
      <w:r w:rsidRPr="00642293">
        <w:rPr>
          <w:rFonts w:ascii="Arial" w:hAnsi="Arial" w:cs="Arial"/>
          <w:bCs/>
          <w:color w:val="002060"/>
          <w:sz w:val="22"/>
        </w:rPr>
        <w:t xml:space="preserve">SSDARL ITALSERVICE C5           </w:t>
      </w:r>
    </w:p>
    <w:p w14:paraId="374B705A" w14:textId="78D56F3B"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919710  </w:t>
      </w:r>
      <w:r>
        <w:rPr>
          <w:rFonts w:ascii="Arial" w:hAnsi="Arial" w:cs="Arial"/>
          <w:bCs/>
          <w:color w:val="002060"/>
          <w:sz w:val="22"/>
        </w:rPr>
        <w:tab/>
      </w:r>
      <w:proofErr w:type="gramEnd"/>
      <w:r w:rsidRPr="00642293">
        <w:rPr>
          <w:rFonts w:ascii="Arial" w:hAnsi="Arial" w:cs="Arial"/>
          <w:bCs/>
          <w:color w:val="002060"/>
          <w:sz w:val="22"/>
        </w:rPr>
        <w:t>A.S.D. POL.CAGLI SPORT ASSOCIATI</w:t>
      </w:r>
    </w:p>
    <w:p w14:paraId="17135F20" w14:textId="2F1914C2" w:rsid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964436  </w:t>
      </w:r>
      <w:r>
        <w:rPr>
          <w:rFonts w:ascii="Arial" w:hAnsi="Arial" w:cs="Arial"/>
          <w:bCs/>
          <w:color w:val="002060"/>
          <w:sz w:val="22"/>
        </w:rPr>
        <w:tab/>
      </w:r>
      <w:proofErr w:type="gramEnd"/>
      <w:r w:rsidRPr="00642293">
        <w:rPr>
          <w:rFonts w:ascii="Arial" w:hAnsi="Arial" w:cs="Arial"/>
          <w:bCs/>
          <w:color w:val="002060"/>
          <w:sz w:val="22"/>
        </w:rPr>
        <w:t>A.S.D. POLISPORTIVA RIPATRANSONE</w:t>
      </w:r>
    </w:p>
    <w:p w14:paraId="05079D92" w14:textId="065C1EB9" w:rsidR="00642293" w:rsidRDefault="00642293" w:rsidP="00642293">
      <w:pPr>
        <w:pStyle w:val="Corpodeltesto21"/>
        <w:rPr>
          <w:rFonts w:ascii="Arial" w:hAnsi="Arial" w:cs="Arial"/>
          <w:bCs/>
          <w:color w:val="002060"/>
          <w:sz w:val="22"/>
        </w:rPr>
      </w:pPr>
      <w:r w:rsidRPr="001269B3">
        <w:rPr>
          <w:rFonts w:ascii="Arial" w:hAnsi="Arial" w:cs="Arial"/>
          <w:bCs/>
          <w:color w:val="002060"/>
          <w:sz w:val="22"/>
        </w:rPr>
        <w:t xml:space="preserve">         </w:t>
      </w:r>
    </w:p>
    <w:p w14:paraId="02F8E3EC" w14:textId="0E0728D5" w:rsidR="00642293" w:rsidRPr="009B6081" w:rsidRDefault="00642293" w:rsidP="00642293">
      <w:pPr>
        <w:pStyle w:val="Corpodeltesto21"/>
        <w:rPr>
          <w:rFonts w:ascii="Arial" w:hAnsi="Arial" w:cs="Arial"/>
          <w:b/>
          <w:color w:val="002060"/>
          <w:sz w:val="22"/>
        </w:rPr>
      </w:pPr>
      <w:r w:rsidRPr="009B6081">
        <w:rPr>
          <w:rFonts w:ascii="Arial" w:hAnsi="Arial" w:cs="Arial"/>
          <w:b/>
          <w:color w:val="002060"/>
          <w:sz w:val="22"/>
        </w:rPr>
        <w:t>GIRONE "</w:t>
      </w:r>
      <w:r>
        <w:rPr>
          <w:rFonts w:ascii="Arial" w:hAnsi="Arial" w:cs="Arial"/>
          <w:b/>
          <w:color w:val="002060"/>
          <w:sz w:val="22"/>
        </w:rPr>
        <w:t>SILVER – A</w:t>
      </w:r>
      <w:r w:rsidRPr="009B6081">
        <w:rPr>
          <w:rFonts w:ascii="Arial" w:hAnsi="Arial" w:cs="Arial"/>
          <w:b/>
          <w:color w:val="002060"/>
          <w:sz w:val="22"/>
        </w:rPr>
        <w:t xml:space="preserve">" </w:t>
      </w:r>
    </w:p>
    <w:p w14:paraId="64B2237B" w14:textId="6ACBA3A6" w:rsidR="00642293" w:rsidRPr="00642293" w:rsidRDefault="00642293" w:rsidP="00642293">
      <w:pPr>
        <w:pStyle w:val="Corpodeltesto21"/>
        <w:rPr>
          <w:rFonts w:ascii="Arial" w:hAnsi="Arial" w:cs="Arial"/>
          <w:bCs/>
          <w:i/>
          <w:iCs/>
          <w:color w:val="002060"/>
          <w:sz w:val="22"/>
        </w:rPr>
      </w:pPr>
      <w:proofErr w:type="gramStart"/>
      <w:r w:rsidRPr="00642293">
        <w:rPr>
          <w:rFonts w:ascii="Arial" w:hAnsi="Arial" w:cs="Arial"/>
          <w:bCs/>
          <w:color w:val="002060"/>
          <w:sz w:val="22"/>
        </w:rPr>
        <w:t xml:space="preserve">163416  </w:t>
      </w:r>
      <w:r>
        <w:rPr>
          <w:rFonts w:ascii="Arial" w:hAnsi="Arial" w:cs="Arial"/>
          <w:bCs/>
          <w:color w:val="002060"/>
          <w:sz w:val="22"/>
        </w:rPr>
        <w:tab/>
      </w:r>
      <w:proofErr w:type="spellStart"/>
      <w:r w:rsidRPr="00642293">
        <w:rPr>
          <w:rFonts w:ascii="Arial" w:hAnsi="Arial" w:cs="Arial"/>
          <w:bCs/>
          <w:color w:val="002060"/>
          <w:sz w:val="22"/>
        </w:rPr>
        <w:t>sq.B</w:t>
      </w:r>
      <w:proofErr w:type="spellEnd"/>
      <w:proofErr w:type="gramEnd"/>
      <w:r w:rsidRPr="00642293">
        <w:rPr>
          <w:rFonts w:ascii="Arial" w:hAnsi="Arial" w:cs="Arial"/>
          <w:bCs/>
          <w:color w:val="002060"/>
          <w:sz w:val="22"/>
        </w:rPr>
        <w:t xml:space="preserve">   </w:t>
      </w:r>
      <w:r>
        <w:rPr>
          <w:rFonts w:ascii="Arial" w:hAnsi="Arial" w:cs="Arial"/>
          <w:bCs/>
          <w:color w:val="002060"/>
          <w:sz w:val="22"/>
        </w:rPr>
        <w:tab/>
      </w:r>
      <w:r w:rsidRPr="00642293">
        <w:rPr>
          <w:rFonts w:ascii="Arial" w:hAnsi="Arial" w:cs="Arial"/>
          <w:bCs/>
          <w:color w:val="002060"/>
          <w:sz w:val="22"/>
        </w:rPr>
        <w:t xml:space="preserve">ACSS MONDOLFO C5     </w:t>
      </w:r>
      <w:proofErr w:type="gramStart"/>
      <w:r w:rsidRPr="00642293">
        <w:rPr>
          <w:rFonts w:ascii="Arial" w:hAnsi="Arial" w:cs="Arial"/>
          <w:bCs/>
          <w:color w:val="002060"/>
          <w:sz w:val="22"/>
        </w:rPr>
        <w:t>SQ.B</w:t>
      </w:r>
      <w:proofErr w:type="gramEnd"/>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642293">
        <w:rPr>
          <w:rFonts w:ascii="Arial" w:hAnsi="Arial" w:cs="Arial"/>
          <w:bCs/>
          <w:i/>
          <w:iCs/>
          <w:color w:val="002060"/>
          <w:sz w:val="22"/>
        </w:rPr>
        <w:t>(fuori classifica)</w:t>
      </w:r>
    </w:p>
    <w:p w14:paraId="2108031F" w14:textId="505D8984" w:rsidR="00642293" w:rsidRPr="00642293" w:rsidRDefault="00642293" w:rsidP="00642293">
      <w:pPr>
        <w:pStyle w:val="Corpodeltesto21"/>
        <w:rPr>
          <w:rFonts w:ascii="Arial" w:hAnsi="Arial" w:cs="Arial"/>
          <w:bCs/>
          <w:i/>
          <w:iCs/>
          <w:color w:val="002060"/>
          <w:sz w:val="22"/>
        </w:rPr>
      </w:pPr>
      <w:proofErr w:type="gramStart"/>
      <w:r w:rsidRPr="00642293">
        <w:rPr>
          <w:rFonts w:ascii="Arial" w:hAnsi="Arial" w:cs="Arial"/>
          <w:bCs/>
          <w:color w:val="002060"/>
          <w:sz w:val="22"/>
        </w:rPr>
        <w:t xml:space="preserve">165458  </w:t>
      </w:r>
      <w:r>
        <w:rPr>
          <w:rFonts w:ascii="Arial" w:hAnsi="Arial" w:cs="Arial"/>
          <w:bCs/>
          <w:color w:val="002060"/>
          <w:sz w:val="22"/>
        </w:rPr>
        <w:tab/>
      </w:r>
      <w:proofErr w:type="spellStart"/>
      <w:proofErr w:type="gramEnd"/>
      <w:r w:rsidRPr="00642293">
        <w:rPr>
          <w:rFonts w:ascii="Arial" w:hAnsi="Arial" w:cs="Arial"/>
          <w:bCs/>
          <w:color w:val="002060"/>
          <w:sz w:val="22"/>
        </w:rPr>
        <w:t>sq.C</w:t>
      </w:r>
      <w:proofErr w:type="spellEnd"/>
      <w:r w:rsidRPr="00642293">
        <w:rPr>
          <w:rFonts w:ascii="Arial" w:hAnsi="Arial" w:cs="Arial"/>
          <w:bCs/>
          <w:color w:val="002060"/>
          <w:sz w:val="22"/>
        </w:rPr>
        <w:t xml:space="preserve">   </w:t>
      </w:r>
      <w:r>
        <w:rPr>
          <w:rFonts w:ascii="Arial" w:hAnsi="Arial" w:cs="Arial"/>
          <w:bCs/>
          <w:color w:val="002060"/>
          <w:sz w:val="22"/>
        </w:rPr>
        <w:tab/>
      </w:r>
      <w:r w:rsidRPr="00642293">
        <w:rPr>
          <w:rFonts w:ascii="Arial" w:hAnsi="Arial" w:cs="Arial"/>
          <w:bCs/>
          <w:color w:val="002060"/>
          <w:sz w:val="22"/>
        </w:rPr>
        <w:t>ACSS MONDOLFO C5     SQ.C</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642293">
        <w:rPr>
          <w:rFonts w:ascii="Arial" w:hAnsi="Arial" w:cs="Arial"/>
          <w:bCs/>
          <w:i/>
          <w:iCs/>
          <w:color w:val="002060"/>
          <w:sz w:val="22"/>
        </w:rPr>
        <w:t>(fuori classifica)</w:t>
      </w:r>
    </w:p>
    <w:p w14:paraId="4B6C8325" w14:textId="5AEBEE30" w:rsidR="00642293" w:rsidRPr="00C3109F" w:rsidRDefault="00642293" w:rsidP="00642293">
      <w:pPr>
        <w:pStyle w:val="Corpodeltesto21"/>
        <w:rPr>
          <w:rFonts w:ascii="Arial" w:hAnsi="Arial" w:cs="Arial"/>
          <w:bCs/>
          <w:color w:val="002060"/>
          <w:sz w:val="22"/>
        </w:rPr>
      </w:pPr>
      <w:proofErr w:type="gramStart"/>
      <w:r w:rsidRPr="00C3109F">
        <w:rPr>
          <w:rFonts w:ascii="Arial" w:hAnsi="Arial" w:cs="Arial"/>
          <w:bCs/>
          <w:color w:val="002060"/>
          <w:sz w:val="22"/>
        </w:rPr>
        <w:t xml:space="preserve">700592  </w:t>
      </w:r>
      <w:r w:rsidRPr="00C3109F">
        <w:rPr>
          <w:rFonts w:ascii="Arial" w:hAnsi="Arial" w:cs="Arial"/>
          <w:bCs/>
          <w:color w:val="002060"/>
          <w:sz w:val="22"/>
        </w:rPr>
        <w:tab/>
      </w:r>
      <w:proofErr w:type="gramEnd"/>
      <w:r w:rsidRPr="00C3109F">
        <w:rPr>
          <w:rFonts w:ascii="Arial" w:hAnsi="Arial" w:cs="Arial"/>
          <w:bCs/>
          <w:color w:val="002060"/>
          <w:sz w:val="22"/>
        </w:rPr>
        <w:t xml:space="preserve">G.S.  </w:t>
      </w:r>
      <w:r w:rsidRPr="00C3109F">
        <w:rPr>
          <w:rFonts w:ascii="Arial" w:hAnsi="Arial" w:cs="Arial"/>
          <w:bCs/>
          <w:color w:val="002060"/>
          <w:sz w:val="22"/>
        </w:rPr>
        <w:tab/>
        <w:t xml:space="preserve">AUDAX 1970 </w:t>
      </w:r>
      <w:proofErr w:type="gramStart"/>
      <w:r w:rsidRPr="00C3109F">
        <w:rPr>
          <w:rFonts w:ascii="Arial" w:hAnsi="Arial" w:cs="Arial"/>
          <w:bCs/>
          <w:color w:val="002060"/>
          <w:sz w:val="22"/>
        </w:rPr>
        <w:t>S.ANGELO</w:t>
      </w:r>
      <w:proofErr w:type="gramEnd"/>
      <w:r w:rsidRPr="00C3109F">
        <w:rPr>
          <w:rFonts w:ascii="Arial" w:hAnsi="Arial" w:cs="Arial"/>
          <w:bCs/>
          <w:color w:val="002060"/>
          <w:sz w:val="22"/>
        </w:rPr>
        <w:t xml:space="preserve">      </w:t>
      </w:r>
    </w:p>
    <w:p w14:paraId="1CEFF5D7" w14:textId="398BD10E" w:rsidR="00642293" w:rsidRPr="00642293" w:rsidRDefault="00642293" w:rsidP="00642293">
      <w:pPr>
        <w:pStyle w:val="Corpodeltesto21"/>
        <w:rPr>
          <w:rFonts w:ascii="Arial" w:hAnsi="Arial" w:cs="Arial"/>
          <w:bCs/>
          <w:i/>
          <w:iCs/>
          <w:color w:val="002060"/>
          <w:sz w:val="22"/>
        </w:rPr>
      </w:pPr>
      <w:proofErr w:type="gramStart"/>
      <w:r w:rsidRPr="00642293">
        <w:rPr>
          <w:rFonts w:ascii="Arial" w:hAnsi="Arial" w:cs="Arial"/>
          <w:bCs/>
          <w:color w:val="002060"/>
          <w:sz w:val="22"/>
        </w:rPr>
        <w:t xml:space="preserve">180415  </w:t>
      </w:r>
      <w:r>
        <w:rPr>
          <w:rFonts w:ascii="Arial" w:hAnsi="Arial" w:cs="Arial"/>
          <w:bCs/>
          <w:color w:val="002060"/>
          <w:sz w:val="22"/>
        </w:rPr>
        <w:tab/>
      </w:r>
      <w:proofErr w:type="spellStart"/>
      <w:r w:rsidRPr="00642293">
        <w:rPr>
          <w:rFonts w:ascii="Arial" w:hAnsi="Arial" w:cs="Arial"/>
          <w:bCs/>
          <w:color w:val="002060"/>
          <w:sz w:val="22"/>
        </w:rPr>
        <w:t>sq.B</w:t>
      </w:r>
      <w:proofErr w:type="spellEnd"/>
      <w:proofErr w:type="gramEnd"/>
      <w:r w:rsidRPr="00642293">
        <w:rPr>
          <w:rFonts w:ascii="Arial" w:hAnsi="Arial" w:cs="Arial"/>
          <w:bCs/>
          <w:color w:val="002060"/>
          <w:sz w:val="22"/>
        </w:rPr>
        <w:t xml:space="preserve">   </w:t>
      </w:r>
      <w:r>
        <w:rPr>
          <w:rFonts w:ascii="Arial" w:hAnsi="Arial" w:cs="Arial"/>
          <w:bCs/>
          <w:color w:val="002060"/>
          <w:sz w:val="22"/>
        </w:rPr>
        <w:tab/>
      </w:r>
      <w:r w:rsidRPr="00642293">
        <w:rPr>
          <w:rFonts w:ascii="Arial" w:hAnsi="Arial" w:cs="Arial"/>
          <w:bCs/>
          <w:color w:val="002060"/>
          <w:sz w:val="22"/>
        </w:rPr>
        <w:t>BULDOG T.N.T. LUCREZISQ.B</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642293">
        <w:rPr>
          <w:rFonts w:ascii="Arial" w:hAnsi="Arial" w:cs="Arial"/>
          <w:bCs/>
          <w:i/>
          <w:iCs/>
          <w:color w:val="002060"/>
          <w:sz w:val="22"/>
        </w:rPr>
        <w:t>(fuori classifica)</w:t>
      </w:r>
    </w:p>
    <w:p w14:paraId="3CB6F2F3" w14:textId="60CB198D"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700235  </w:t>
      </w:r>
      <w:r>
        <w:rPr>
          <w:rFonts w:ascii="Arial" w:hAnsi="Arial" w:cs="Arial"/>
          <w:bCs/>
          <w:color w:val="002060"/>
          <w:sz w:val="22"/>
        </w:rPr>
        <w:tab/>
      </w:r>
      <w:proofErr w:type="gramEnd"/>
      <w:r w:rsidRPr="00642293">
        <w:rPr>
          <w:rFonts w:ascii="Arial" w:hAnsi="Arial" w:cs="Arial"/>
          <w:bCs/>
          <w:color w:val="002060"/>
          <w:sz w:val="22"/>
        </w:rPr>
        <w:t xml:space="preserve">A.S.D. CALCIO A 5 CORINALDO     </w:t>
      </w:r>
    </w:p>
    <w:p w14:paraId="519336CF" w14:textId="6AA02138"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700425  </w:t>
      </w:r>
      <w:r>
        <w:rPr>
          <w:rFonts w:ascii="Arial" w:hAnsi="Arial" w:cs="Arial"/>
          <w:bCs/>
          <w:color w:val="002060"/>
          <w:sz w:val="22"/>
        </w:rPr>
        <w:tab/>
      </w:r>
      <w:proofErr w:type="gramEnd"/>
      <w:r w:rsidRPr="00642293">
        <w:rPr>
          <w:rFonts w:ascii="Arial" w:hAnsi="Arial" w:cs="Arial"/>
          <w:bCs/>
          <w:color w:val="002060"/>
          <w:sz w:val="22"/>
        </w:rPr>
        <w:t xml:space="preserve">A.S.D. </w:t>
      </w:r>
      <w:proofErr w:type="gramStart"/>
      <w:r w:rsidRPr="00642293">
        <w:rPr>
          <w:rFonts w:ascii="Arial" w:hAnsi="Arial" w:cs="Arial"/>
          <w:bCs/>
          <w:color w:val="002060"/>
          <w:sz w:val="22"/>
        </w:rPr>
        <w:t>CITTA</w:t>
      </w:r>
      <w:proofErr w:type="gramEnd"/>
      <w:r w:rsidRPr="00642293">
        <w:rPr>
          <w:rFonts w:ascii="Arial" w:hAnsi="Arial" w:cs="Arial"/>
          <w:bCs/>
          <w:color w:val="002060"/>
          <w:sz w:val="22"/>
        </w:rPr>
        <w:t xml:space="preserve"> DI OSTRA           </w:t>
      </w:r>
    </w:p>
    <w:p w14:paraId="17AA7792" w14:textId="1C2749DF" w:rsidR="00642293" w:rsidRPr="00642293" w:rsidRDefault="00642293" w:rsidP="00642293">
      <w:pPr>
        <w:pStyle w:val="Corpodeltesto21"/>
        <w:rPr>
          <w:rFonts w:ascii="Arial" w:hAnsi="Arial" w:cs="Arial"/>
          <w:bCs/>
          <w:color w:val="002060"/>
          <w:sz w:val="22"/>
        </w:rPr>
      </w:pPr>
      <w:proofErr w:type="gramStart"/>
      <w:r w:rsidRPr="00642293">
        <w:rPr>
          <w:rFonts w:ascii="Arial" w:hAnsi="Arial" w:cs="Arial"/>
          <w:bCs/>
          <w:color w:val="002060"/>
          <w:sz w:val="22"/>
        </w:rPr>
        <w:t xml:space="preserve">953460  </w:t>
      </w:r>
      <w:r>
        <w:rPr>
          <w:rFonts w:ascii="Arial" w:hAnsi="Arial" w:cs="Arial"/>
          <w:bCs/>
          <w:color w:val="002060"/>
          <w:sz w:val="22"/>
        </w:rPr>
        <w:tab/>
      </w:r>
      <w:proofErr w:type="gramEnd"/>
      <w:r w:rsidRPr="00642293">
        <w:rPr>
          <w:rFonts w:ascii="Arial" w:hAnsi="Arial" w:cs="Arial"/>
          <w:bCs/>
          <w:color w:val="002060"/>
          <w:sz w:val="22"/>
        </w:rPr>
        <w:t xml:space="preserve">A.S.D. CSI GAUDIO               </w:t>
      </w:r>
    </w:p>
    <w:p w14:paraId="01B9E3C0" w14:textId="54EF28BE" w:rsidR="00642293" w:rsidRPr="00642293" w:rsidRDefault="00642293" w:rsidP="00642293">
      <w:pPr>
        <w:pStyle w:val="Corpodeltesto21"/>
        <w:rPr>
          <w:rFonts w:ascii="Arial" w:hAnsi="Arial" w:cs="Arial"/>
          <w:bCs/>
          <w:i/>
          <w:iCs/>
          <w:color w:val="002060"/>
          <w:sz w:val="22"/>
        </w:rPr>
      </w:pPr>
      <w:proofErr w:type="gramStart"/>
      <w:r w:rsidRPr="00642293">
        <w:rPr>
          <w:rFonts w:ascii="Arial" w:hAnsi="Arial" w:cs="Arial"/>
          <w:bCs/>
          <w:color w:val="002060"/>
          <w:sz w:val="22"/>
        </w:rPr>
        <w:t xml:space="preserve">175517  </w:t>
      </w:r>
      <w:r>
        <w:rPr>
          <w:rFonts w:ascii="Arial" w:hAnsi="Arial" w:cs="Arial"/>
          <w:bCs/>
          <w:color w:val="002060"/>
          <w:sz w:val="22"/>
        </w:rPr>
        <w:tab/>
      </w:r>
      <w:proofErr w:type="spellStart"/>
      <w:r w:rsidRPr="00642293">
        <w:rPr>
          <w:rFonts w:ascii="Arial" w:hAnsi="Arial" w:cs="Arial"/>
          <w:bCs/>
          <w:color w:val="002060"/>
          <w:sz w:val="22"/>
        </w:rPr>
        <w:t>sq.B</w:t>
      </w:r>
      <w:proofErr w:type="spellEnd"/>
      <w:proofErr w:type="gramEnd"/>
      <w:r w:rsidRPr="00642293">
        <w:rPr>
          <w:rFonts w:ascii="Arial" w:hAnsi="Arial" w:cs="Arial"/>
          <w:bCs/>
          <w:color w:val="002060"/>
          <w:sz w:val="22"/>
        </w:rPr>
        <w:t xml:space="preserve">   </w:t>
      </w:r>
      <w:r>
        <w:rPr>
          <w:rFonts w:ascii="Arial" w:hAnsi="Arial" w:cs="Arial"/>
          <w:bCs/>
          <w:color w:val="002060"/>
          <w:sz w:val="22"/>
        </w:rPr>
        <w:tab/>
      </w:r>
      <w:r w:rsidRPr="00642293">
        <w:rPr>
          <w:rFonts w:ascii="Arial" w:hAnsi="Arial" w:cs="Arial"/>
          <w:bCs/>
          <w:color w:val="002060"/>
          <w:sz w:val="22"/>
        </w:rPr>
        <w:t xml:space="preserve">ITALSERVICE C5       </w:t>
      </w:r>
      <w:proofErr w:type="gramStart"/>
      <w:r w:rsidRPr="00642293">
        <w:rPr>
          <w:rFonts w:ascii="Arial" w:hAnsi="Arial" w:cs="Arial"/>
          <w:bCs/>
          <w:color w:val="002060"/>
          <w:sz w:val="22"/>
        </w:rPr>
        <w:t>SQ.B</w:t>
      </w:r>
      <w:proofErr w:type="gramEnd"/>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642293">
        <w:rPr>
          <w:rFonts w:ascii="Arial" w:hAnsi="Arial" w:cs="Arial"/>
          <w:bCs/>
          <w:i/>
          <w:iCs/>
          <w:color w:val="002060"/>
          <w:sz w:val="22"/>
        </w:rPr>
        <w:t>(fuori classifica)</w:t>
      </w:r>
    </w:p>
    <w:p w14:paraId="5362E9B5" w14:textId="684DCA58" w:rsidR="00642293" w:rsidRPr="00642293" w:rsidRDefault="00642293" w:rsidP="00642293">
      <w:pPr>
        <w:pStyle w:val="Corpodeltesto21"/>
        <w:rPr>
          <w:rFonts w:ascii="Arial" w:hAnsi="Arial" w:cs="Arial"/>
          <w:bCs/>
          <w:color w:val="002060"/>
          <w:sz w:val="22"/>
          <w:lang w:val="es-ES"/>
        </w:rPr>
      </w:pPr>
      <w:r w:rsidRPr="00642293">
        <w:rPr>
          <w:rFonts w:ascii="Arial" w:hAnsi="Arial" w:cs="Arial"/>
          <w:bCs/>
          <w:color w:val="002060"/>
          <w:sz w:val="22"/>
          <w:lang w:val="es-ES"/>
        </w:rPr>
        <w:lastRenderedPageBreak/>
        <w:t xml:space="preserve">917673  </w:t>
      </w:r>
      <w:r>
        <w:rPr>
          <w:rFonts w:ascii="Arial" w:hAnsi="Arial" w:cs="Arial"/>
          <w:bCs/>
          <w:color w:val="002060"/>
          <w:sz w:val="22"/>
          <w:lang w:val="es-ES"/>
        </w:rPr>
        <w:tab/>
      </w:r>
      <w:r w:rsidRPr="00642293">
        <w:rPr>
          <w:rFonts w:ascii="Arial" w:hAnsi="Arial" w:cs="Arial"/>
          <w:bCs/>
          <w:color w:val="002060"/>
          <w:sz w:val="22"/>
          <w:lang w:val="es-ES"/>
        </w:rPr>
        <w:t xml:space="preserve">A.S.D. REAL FABRIANO            </w:t>
      </w:r>
    </w:p>
    <w:p w14:paraId="0A3734FF" w14:textId="0B588344" w:rsidR="00642293" w:rsidRDefault="00642293" w:rsidP="00642293">
      <w:pPr>
        <w:pStyle w:val="Corpodeltesto21"/>
        <w:rPr>
          <w:rFonts w:ascii="Arial" w:hAnsi="Arial" w:cs="Arial"/>
          <w:bCs/>
          <w:color w:val="002060"/>
          <w:sz w:val="22"/>
          <w:lang w:val="es-ES"/>
        </w:rPr>
      </w:pPr>
      <w:r w:rsidRPr="00642293">
        <w:rPr>
          <w:rFonts w:ascii="Arial" w:hAnsi="Arial" w:cs="Arial"/>
          <w:bCs/>
          <w:color w:val="002060"/>
          <w:sz w:val="22"/>
          <w:lang w:val="es-ES"/>
        </w:rPr>
        <w:t xml:space="preserve">952233  </w:t>
      </w:r>
      <w:r>
        <w:rPr>
          <w:rFonts w:ascii="Arial" w:hAnsi="Arial" w:cs="Arial"/>
          <w:bCs/>
          <w:color w:val="002060"/>
          <w:sz w:val="22"/>
          <w:lang w:val="es-ES"/>
        </w:rPr>
        <w:tab/>
      </w:r>
      <w:r w:rsidRPr="00642293">
        <w:rPr>
          <w:rFonts w:ascii="Arial" w:hAnsi="Arial" w:cs="Arial"/>
          <w:bCs/>
          <w:color w:val="002060"/>
          <w:sz w:val="22"/>
          <w:lang w:val="es-ES"/>
        </w:rPr>
        <w:t xml:space="preserve">S.S.D. SPORTFLY ARL             </w:t>
      </w:r>
    </w:p>
    <w:p w14:paraId="5F1A7363" w14:textId="77777777" w:rsidR="00642293" w:rsidRPr="00642293" w:rsidRDefault="00642293" w:rsidP="00642293">
      <w:pPr>
        <w:pStyle w:val="Corpodeltesto21"/>
        <w:rPr>
          <w:rFonts w:ascii="Arial" w:hAnsi="Arial" w:cs="Arial"/>
          <w:bCs/>
          <w:color w:val="002060"/>
          <w:sz w:val="22"/>
          <w:lang w:val="es-ES"/>
        </w:rPr>
      </w:pPr>
    </w:p>
    <w:p w14:paraId="1034A742" w14:textId="197D3F3C" w:rsidR="00642293" w:rsidRPr="009B6081" w:rsidRDefault="00642293" w:rsidP="00642293">
      <w:pPr>
        <w:pStyle w:val="Corpodeltesto21"/>
        <w:rPr>
          <w:rFonts w:ascii="Arial" w:hAnsi="Arial" w:cs="Arial"/>
          <w:b/>
          <w:color w:val="002060"/>
          <w:sz w:val="22"/>
        </w:rPr>
      </w:pPr>
      <w:r w:rsidRPr="009B6081">
        <w:rPr>
          <w:rFonts w:ascii="Arial" w:hAnsi="Arial" w:cs="Arial"/>
          <w:b/>
          <w:color w:val="002060"/>
          <w:sz w:val="22"/>
        </w:rPr>
        <w:t>GIRONE "</w:t>
      </w:r>
      <w:r>
        <w:rPr>
          <w:rFonts w:ascii="Arial" w:hAnsi="Arial" w:cs="Arial"/>
          <w:b/>
          <w:color w:val="002060"/>
          <w:sz w:val="22"/>
        </w:rPr>
        <w:t xml:space="preserve">SILVER – </w:t>
      </w:r>
      <w:r w:rsidRPr="009B6081">
        <w:rPr>
          <w:rFonts w:ascii="Arial" w:hAnsi="Arial" w:cs="Arial"/>
          <w:b/>
          <w:color w:val="002060"/>
          <w:sz w:val="22"/>
        </w:rPr>
        <w:t xml:space="preserve">B" </w:t>
      </w:r>
    </w:p>
    <w:p w14:paraId="56476B58" w14:textId="66205351" w:rsidR="00642293" w:rsidRPr="00642293" w:rsidRDefault="00642293" w:rsidP="00642293">
      <w:pPr>
        <w:pStyle w:val="LndNormale1"/>
        <w:rPr>
          <w:color w:val="002060"/>
        </w:rPr>
      </w:pPr>
      <w:r w:rsidRPr="00642293">
        <w:rPr>
          <w:color w:val="002060"/>
        </w:rPr>
        <w:t xml:space="preserve">700208  </w:t>
      </w:r>
      <w:r>
        <w:rPr>
          <w:color w:val="002060"/>
        </w:rPr>
        <w:tab/>
      </w:r>
      <w:r w:rsidRPr="00642293">
        <w:rPr>
          <w:color w:val="002060"/>
        </w:rPr>
        <w:t>A.S.D. C.U.S. MACERATA CALCIO A5</w:t>
      </w:r>
    </w:p>
    <w:p w14:paraId="0CEDE331" w14:textId="01293055" w:rsidR="00642293" w:rsidRPr="00642293" w:rsidRDefault="00642293" w:rsidP="00642293">
      <w:pPr>
        <w:pStyle w:val="LndNormale1"/>
        <w:rPr>
          <w:color w:val="002060"/>
        </w:rPr>
      </w:pPr>
      <w:r w:rsidRPr="00642293">
        <w:rPr>
          <w:color w:val="002060"/>
        </w:rPr>
        <w:t xml:space="preserve">936188  </w:t>
      </w:r>
      <w:r>
        <w:rPr>
          <w:color w:val="002060"/>
        </w:rPr>
        <w:tab/>
      </w:r>
      <w:r w:rsidRPr="00642293">
        <w:rPr>
          <w:color w:val="002060"/>
        </w:rPr>
        <w:t xml:space="preserve">SSDARL FIGHT BULLS CORRIDONIA   </w:t>
      </w:r>
    </w:p>
    <w:p w14:paraId="1D318893" w14:textId="242FE18E" w:rsidR="00642293" w:rsidRPr="00642293" w:rsidRDefault="00642293" w:rsidP="00642293">
      <w:pPr>
        <w:pStyle w:val="LndNormale1"/>
        <w:rPr>
          <w:color w:val="002060"/>
        </w:rPr>
      </w:pPr>
      <w:r w:rsidRPr="00642293">
        <w:rPr>
          <w:color w:val="002060"/>
        </w:rPr>
        <w:t xml:space="preserve">917678  </w:t>
      </w:r>
      <w:r>
        <w:rPr>
          <w:color w:val="002060"/>
        </w:rPr>
        <w:tab/>
      </w:r>
      <w:r w:rsidRPr="00642293">
        <w:rPr>
          <w:color w:val="002060"/>
        </w:rPr>
        <w:t xml:space="preserve">A.S.D. GROTTACCIA 2005          </w:t>
      </w:r>
    </w:p>
    <w:p w14:paraId="1051249B" w14:textId="6D53539D" w:rsidR="00642293" w:rsidRPr="00642293" w:rsidRDefault="00642293" w:rsidP="00642293">
      <w:pPr>
        <w:pStyle w:val="Corpodeltesto21"/>
        <w:rPr>
          <w:rFonts w:ascii="Arial" w:hAnsi="Arial" w:cs="Arial"/>
          <w:bCs/>
          <w:i/>
          <w:iCs/>
          <w:color w:val="002060"/>
          <w:sz w:val="22"/>
          <w:szCs w:val="22"/>
        </w:rPr>
      </w:pPr>
      <w:proofErr w:type="gramStart"/>
      <w:r w:rsidRPr="00642293">
        <w:rPr>
          <w:rFonts w:ascii="Arial" w:hAnsi="Arial" w:cs="Arial"/>
          <w:color w:val="002060"/>
          <w:sz w:val="22"/>
          <w:szCs w:val="22"/>
        </w:rPr>
        <w:t xml:space="preserve">917164  </w:t>
      </w:r>
      <w:r w:rsidRPr="00642293">
        <w:rPr>
          <w:rFonts w:ascii="Arial" w:hAnsi="Arial" w:cs="Arial"/>
          <w:color w:val="002060"/>
          <w:sz w:val="22"/>
          <w:szCs w:val="22"/>
        </w:rPr>
        <w:tab/>
      </w:r>
      <w:proofErr w:type="gramEnd"/>
      <w:r w:rsidRPr="00642293">
        <w:rPr>
          <w:rFonts w:ascii="Arial" w:hAnsi="Arial" w:cs="Arial"/>
          <w:color w:val="002060"/>
          <w:sz w:val="22"/>
          <w:szCs w:val="22"/>
        </w:rPr>
        <w:t xml:space="preserve">C.S.   </w:t>
      </w:r>
      <w:r w:rsidRPr="00642293">
        <w:rPr>
          <w:rFonts w:ascii="Arial" w:hAnsi="Arial" w:cs="Arial"/>
          <w:color w:val="002060"/>
          <w:sz w:val="22"/>
          <w:szCs w:val="22"/>
        </w:rPr>
        <w:tab/>
        <w:t xml:space="preserve">LORETO A.S.D. </w:t>
      </w:r>
      <w:r w:rsidRPr="00642293">
        <w:rPr>
          <w:rFonts w:ascii="Arial" w:hAnsi="Arial" w:cs="Arial"/>
          <w:color w:val="002060"/>
          <w:sz w:val="22"/>
          <w:szCs w:val="22"/>
        </w:rPr>
        <w:tab/>
      </w:r>
      <w:r w:rsidRPr="00642293">
        <w:rPr>
          <w:rFonts w:ascii="Arial" w:hAnsi="Arial" w:cs="Arial"/>
          <w:color w:val="002060"/>
          <w:sz w:val="22"/>
          <w:szCs w:val="22"/>
        </w:rPr>
        <w:tab/>
      </w:r>
      <w:r w:rsidRPr="00642293">
        <w:rPr>
          <w:rFonts w:ascii="Arial" w:hAnsi="Arial" w:cs="Arial"/>
          <w:color w:val="002060"/>
          <w:sz w:val="22"/>
          <w:szCs w:val="22"/>
        </w:rPr>
        <w:tab/>
      </w:r>
      <w:r w:rsidRPr="00642293">
        <w:rPr>
          <w:rFonts w:ascii="Arial" w:hAnsi="Arial" w:cs="Arial"/>
          <w:color w:val="002060"/>
          <w:sz w:val="22"/>
          <w:szCs w:val="22"/>
        </w:rPr>
        <w:tab/>
      </w:r>
      <w:r w:rsidRPr="00642293">
        <w:rPr>
          <w:rFonts w:ascii="Arial" w:hAnsi="Arial" w:cs="Arial"/>
          <w:color w:val="002060"/>
          <w:sz w:val="22"/>
          <w:szCs w:val="22"/>
        </w:rPr>
        <w:tab/>
      </w:r>
      <w:r w:rsidRPr="00642293">
        <w:rPr>
          <w:rFonts w:ascii="Arial" w:hAnsi="Arial" w:cs="Arial"/>
          <w:bCs/>
          <w:i/>
          <w:iCs/>
          <w:color w:val="002060"/>
          <w:sz w:val="22"/>
          <w:szCs w:val="22"/>
        </w:rPr>
        <w:t>(fuori classifica)</w:t>
      </w:r>
      <w:r w:rsidRPr="00642293">
        <w:rPr>
          <w:rFonts w:ascii="Arial" w:hAnsi="Arial" w:cs="Arial"/>
          <w:color w:val="002060"/>
          <w:sz w:val="22"/>
          <w:szCs w:val="22"/>
        </w:rPr>
        <w:t xml:space="preserve">           </w:t>
      </w:r>
    </w:p>
    <w:p w14:paraId="13F60070" w14:textId="275A8D14" w:rsidR="00642293" w:rsidRPr="00642293" w:rsidRDefault="00642293" w:rsidP="00642293">
      <w:pPr>
        <w:pStyle w:val="LndNormale1"/>
        <w:rPr>
          <w:color w:val="002060"/>
        </w:rPr>
      </w:pPr>
      <w:r w:rsidRPr="00642293">
        <w:rPr>
          <w:color w:val="002060"/>
        </w:rPr>
        <w:t xml:space="preserve">933841  </w:t>
      </w:r>
      <w:r>
        <w:rPr>
          <w:color w:val="002060"/>
        </w:rPr>
        <w:tab/>
      </w:r>
      <w:r w:rsidRPr="00642293">
        <w:rPr>
          <w:color w:val="002060"/>
        </w:rPr>
        <w:t xml:space="preserve">A.S.D. OSIMO FIVE               </w:t>
      </w:r>
    </w:p>
    <w:p w14:paraId="5F7B9005" w14:textId="57E2F4CE" w:rsidR="00642293" w:rsidRPr="00642293" w:rsidRDefault="00642293" w:rsidP="00642293">
      <w:pPr>
        <w:pStyle w:val="LndNormale1"/>
        <w:rPr>
          <w:color w:val="002060"/>
        </w:rPr>
      </w:pPr>
      <w:r w:rsidRPr="00642293">
        <w:rPr>
          <w:color w:val="002060"/>
        </w:rPr>
        <w:t xml:space="preserve">700410  </w:t>
      </w:r>
      <w:r>
        <w:rPr>
          <w:color w:val="002060"/>
        </w:rPr>
        <w:tab/>
      </w:r>
      <w:r w:rsidRPr="00642293">
        <w:rPr>
          <w:color w:val="002060"/>
        </w:rPr>
        <w:t xml:space="preserve">A.S.D. PASTADICAMERINO GAGLIOLE </w:t>
      </w:r>
    </w:p>
    <w:p w14:paraId="2250E6A9" w14:textId="38D67A0C" w:rsidR="00642293" w:rsidRPr="00642293" w:rsidRDefault="00642293" w:rsidP="00642293">
      <w:pPr>
        <w:pStyle w:val="LndNormale1"/>
        <w:rPr>
          <w:color w:val="002060"/>
        </w:rPr>
      </w:pPr>
      <w:r w:rsidRPr="00642293">
        <w:rPr>
          <w:color w:val="002060"/>
        </w:rPr>
        <w:t xml:space="preserve"> 77579  </w:t>
      </w:r>
      <w:r>
        <w:rPr>
          <w:color w:val="002060"/>
        </w:rPr>
        <w:tab/>
      </w:r>
      <w:r w:rsidRPr="00642293">
        <w:rPr>
          <w:color w:val="002060"/>
        </w:rPr>
        <w:t xml:space="preserve">A.S.D. RECANATI CALCIO A 5      </w:t>
      </w:r>
    </w:p>
    <w:p w14:paraId="14ADA8E1" w14:textId="1714F7D4" w:rsidR="00642293" w:rsidRPr="00642293" w:rsidRDefault="00642293" w:rsidP="00642293">
      <w:pPr>
        <w:pStyle w:val="LndNormale1"/>
        <w:rPr>
          <w:color w:val="002060"/>
        </w:rPr>
      </w:pPr>
      <w:r w:rsidRPr="00642293">
        <w:rPr>
          <w:color w:val="002060"/>
        </w:rPr>
        <w:t xml:space="preserve">936126  </w:t>
      </w:r>
      <w:r>
        <w:rPr>
          <w:color w:val="002060"/>
        </w:rPr>
        <w:tab/>
      </w:r>
      <w:r w:rsidRPr="00642293">
        <w:rPr>
          <w:color w:val="002060"/>
        </w:rPr>
        <w:t xml:space="preserve">A.S.D. SPORTING GROTTAMMARE     </w:t>
      </w:r>
    </w:p>
    <w:p w14:paraId="380F9AB6" w14:textId="764EFF94" w:rsidR="00642293" w:rsidRPr="00642293" w:rsidRDefault="00642293" w:rsidP="00642293">
      <w:pPr>
        <w:pStyle w:val="Corpodeltesto21"/>
        <w:rPr>
          <w:rFonts w:ascii="Arial" w:hAnsi="Arial" w:cs="Arial"/>
          <w:bCs/>
          <w:i/>
          <w:iCs/>
          <w:color w:val="002060"/>
          <w:sz w:val="22"/>
          <w:szCs w:val="22"/>
        </w:rPr>
      </w:pPr>
      <w:proofErr w:type="gramStart"/>
      <w:r w:rsidRPr="00642293">
        <w:rPr>
          <w:rFonts w:ascii="Arial" w:hAnsi="Arial" w:cs="Arial"/>
          <w:color w:val="002060"/>
          <w:sz w:val="22"/>
          <w:szCs w:val="22"/>
        </w:rPr>
        <w:t xml:space="preserve">185570  </w:t>
      </w:r>
      <w:r w:rsidRPr="00642293">
        <w:rPr>
          <w:rFonts w:ascii="Arial" w:hAnsi="Arial" w:cs="Arial"/>
          <w:color w:val="002060"/>
          <w:sz w:val="22"/>
          <w:szCs w:val="22"/>
        </w:rPr>
        <w:tab/>
      </w:r>
      <w:proofErr w:type="spellStart"/>
      <w:r w:rsidRPr="00642293">
        <w:rPr>
          <w:rFonts w:ascii="Arial" w:hAnsi="Arial" w:cs="Arial"/>
          <w:color w:val="002060"/>
          <w:sz w:val="22"/>
          <w:szCs w:val="22"/>
        </w:rPr>
        <w:t>sq.B</w:t>
      </w:r>
      <w:proofErr w:type="spellEnd"/>
      <w:proofErr w:type="gramEnd"/>
      <w:r w:rsidRPr="00642293">
        <w:rPr>
          <w:rFonts w:ascii="Arial" w:hAnsi="Arial" w:cs="Arial"/>
          <w:color w:val="002060"/>
          <w:sz w:val="22"/>
          <w:szCs w:val="22"/>
        </w:rPr>
        <w:t xml:space="preserve">   </w:t>
      </w:r>
      <w:r>
        <w:rPr>
          <w:rFonts w:ascii="Arial" w:hAnsi="Arial" w:cs="Arial"/>
          <w:color w:val="002060"/>
          <w:sz w:val="22"/>
          <w:szCs w:val="22"/>
        </w:rPr>
        <w:tab/>
      </w:r>
      <w:r w:rsidRPr="00642293">
        <w:rPr>
          <w:rFonts w:ascii="Arial" w:hAnsi="Arial" w:cs="Arial"/>
          <w:color w:val="002060"/>
          <w:sz w:val="22"/>
          <w:szCs w:val="22"/>
        </w:rPr>
        <w:t xml:space="preserve">SPORTING GROTTAMMARE </w:t>
      </w:r>
      <w:proofErr w:type="spellStart"/>
      <w:proofErr w:type="gramStart"/>
      <w:r w:rsidRPr="00642293">
        <w:rPr>
          <w:rFonts w:ascii="Arial" w:hAnsi="Arial" w:cs="Arial"/>
          <w:color w:val="002060"/>
          <w:sz w:val="22"/>
          <w:szCs w:val="22"/>
        </w:rPr>
        <w:t>sq.B</w:t>
      </w:r>
      <w:proofErr w:type="spellEnd"/>
      <w:proofErr w:type="gramEnd"/>
      <w:r w:rsidRPr="00642293">
        <w:rPr>
          <w:rFonts w:ascii="Arial" w:hAnsi="Arial" w:cs="Arial"/>
          <w:color w:val="002060"/>
          <w:sz w:val="22"/>
          <w:szCs w:val="22"/>
        </w:rPr>
        <w:tab/>
      </w:r>
      <w:r w:rsidRPr="00642293">
        <w:rPr>
          <w:rFonts w:ascii="Arial" w:hAnsi="Arial" w:cs="Arial"/>
          <w:color w:val="002060"/>
          <w:sz w:val="22"/>
          <w:szCs w:val="22"/>
        </w:rPr>
        <w:tab/>
      </w:r>
      <w:r w:rsidRPr="00642293">
        <w:rPr>
          <w:rFonts w:ascii="Arial" w:hAnsi="Arial" w:cs="Arial"/>
          <w:color w:val="002060"/>
          <w:sz w:val="22"/>
          <w:szCs w:val="22"/>
        </w:rPr>
        <w:tab/>
      </w:r>
      <w:r w:rsidRPr="00642293">
        <w:rPr>
          <w:rFonts w:ascii="Arial" w:hAnsi="Arial" w:cs="Arial"/>
          <w:bCs/>
          <w:i/>
          <w:iCs/>
          <w:color w:val="002060"/>
          <w:sz w:val="22"/>
          <w:szCs w:val="22"/>
        </w:rPr>
        <w:t>(fuori classifica)</w:t>
      </w:r>
    </w:p>
    <w:p w14:paraId="72440217" w14:textId="77777777" w:rsidR="00642293" w:rsidRPr="0041402A" w:rsidRDefault="00642293" w:rsidP="00642293">
      <w:pPr>
        <w:pStyle w:val="LndNormale1"/>
        <w:rPr>
          <w:color w:val="002060"/>
        </w:rPr>
      </w:pPr>
    </w:p>
    <w:p w14:paraId="49AEF76E" w14:textId="77777777" w:rsidR="00642293" w:rsidRPr="00B05739" w:rsidRDefault="00642293" w:rsidP="00642293">
      <w:pPr>
        <w:pStyle w:val="LndNormale1"/>
        <w:rPr>
          <w:b/>
          <w:color w:val="002060"/>
          <w:sz w:val="24"/>
        </w:rPr>
      </w:pPr>
      <w:r w:rsidRPr="00B05739">
        <w:rPr>
          <w:b/>
          <w:color w:val="002060"/>
          <w:sz w:val="24"/>
        </w:rPr>
        <w:t>CALENDARIO</w:t>
      </w:r>
    </w:p>
    <w:p w14:paraId="58572375" w14:textId="1E06742D" w:rsidR="00642293" w:rsidRPr="00B05739" w:rsidRDefault="00642293" w:rsidP="00642293">
      <w:pPr>
        <w:pStyle w:val="LndNormale1"/>
        <w:rPr>
          <w:b/>
          <w:color w:val="002060"/>
        </w:rPr>
      </w:pPr>
      <w:r w:rsidRPr="00B05739">
        <w:rPr>
          <w:b/>
          <w:color w:val="002060"/>
        </w:rPr>
        <w:t xml:space="preserve">Si allegano al presente Comunicato Ufficiale i calendari del Campionato Regionale Calcio a Cinque Under 15 gironi </w:t>
      </w:r>
      <w:r w:rsidR="00C3109F" w:rsidRPr="00B05739">
        <w:rPr>
          <w:b/>
          <w:color w:val="002060"/>
        </w:rPr>
        <w:t>"</w:t>
      </w:r>
      <w:r w:rsidR="00C3109F">
        <w:rPr>
          <w:b/>
          <w:color w:val="002060"/>
        </w:rPr>
        <w:t>Gold</w:t>
      </w:r>
      <w:r w:rsidR="00C3109F" w:rsidRPr="00B05739">
        <w:rPr>
          <w:b/>
          <w:color w:val="002060"/>
        </w:rPr>
        <w:t>"</w:t>
      </w:r>
      <w:r w:rsidR="00C3109F">
        <w:rPr>
          <w:b/>
          <w:color w:val="002060"/>
        </w:rPr>
        <w:t>,</w:t>
      </w:r>
      <w:r w:rsidR="00C3109F">
        <w:rPr>
          <w:b/>
          <w:color w:val="002060"/>
        </w:rPr>
        <w:t xml:space="preserve"> </w:t>
      </w:r>
      <w:r w:rsidRPr="00B05739">
        <w:rPr>
          <w:b/>
          <w:color w:val="002060"/>
        </w:rPr>
        <w:t>"</w:t>
      </w:r>
      <w:r w:rsidR="00C3109F">
        <w:rPr>
          <w:b/>
          <w:color w:val="002060"/>
        </w:rPr>
        <w:t xml:space="preserve">Silver – </w:t>
      </w:r>
      <w:r w:rsidRPr="00B05739">
        <w:rPr>
          <w:b/>
          <w:color w:val="002060"/>
        </w:rPr>
        <w:t>A"</w:t>
      </w:r>
      <w:r>
        <w:rPr>
          <w:b/>
          <w:color w:val="002060"/>
        </w:rPr>
        <w:t xml:space="preserve"> e </w:t>
      </w:r>
      <w:r w:rsidRPr="00B05739">
        <w:rPr>
          <w:b/>
          <w:color w:val="002060"/>
        </w:rPr>
        <w:t>"</w:t>
      </w:r>
      <w:r w:rsidR="00C3109F">
        <w:rPr>
          <w:b/>
          <w:color w:val="002060"/>
        </w:rPr>
        <w:t xml:space="preserve">Silver – </w:t>
      </w:r>
      <w:r w:rsidRPr="00B05739">
        <w:rPr>
          <w:b/>
          <w:color w:val="002060"/>
        </w:rPr>
        <w:t>B" corredati da relativi indirizzario ed anagrafica.</w:t>
      </w:r>
    </w:p>
    <w:p w14:paraId="21F819F2" w14:textId="77777777" w:rsidR="00642293" w:rsidRPr="00B05739" w:rsidRDefault="00642293" w:rsidP="00642293">
      <w:pPr>
        <w:pStyle w:val="LndNormale1"/>
        <w:rPr>
          <w:color w:val="002060"/>
        </w:rPr>
      </w:pPr>
    </w:p>
    <w:p w14:paraId="4608159B" w14:textId="77777777" w:rsidR="00642293" w:rsidRPr="00B05739" w:rsidRDefault="00642293" w:rsidP="00642293">
      <w:pPr>
        <w:pStyle w:val="LndNormale1"/>
        <w:rPr>
          <w:b/>
          <w:color w:val="002060"/>
          <w:sz w:val="24"/>
        </w:rPr>
      </w:pPr>
      <w:r w:rsidRPr="00B05739">
        <w:rPr>
          <w:b/>
          <w:color w:val="002060"/>
          <w:sz w:val="24"/>
        </w:rPr>
        <w:t>MANCATE ALTERNANZE</w:t>
      </w:r>
    </w:p>
    <w:p w14:paraId="3F31BA18" w14:textId="77777777" w:rsidR="00642293" w:rsidRPr="00B05739" w:rsidRDefault="00642293" w:rsidP="00642293">
      <w:pPr>
        <w:pStyle w:val="LndNormale1"/>
        <w:rPr>
          <w:color w:val="002060"/>
        </w:rPr>
      </w:pPr>
      <w:r w:rsidRPr="00B05739">
        <w:rPr>
          <w:color w:val="002060"/>
        </w:rPr>
        <w:t>In calce ai calendari sono segnalate le gare per le quali non è stato possibile trovare le alternanze richieste.</w:t>
      </w:r>
    </w:p>
    <w:p w14:paraId="71BCFBF0" w14:textId="57EB3E57" w:rsidR="00642293" w:rsidRPr="00E762DC" w:rsidRDefault="00642293" w:rsidP="00642293">
      <w:pPr>
        <w:pStyle w:val="LndNormale1"/>
        <w:rPr>
          <w:color w:val="002060"/>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w:t>
      </w:r>
      <w:r>
        <w:rPr>
          <w:b/>
          <w:color w:val="002060"/>
          <w:highlight w:val="yellow"/>
          <w:u w:val="single"/>
        </w:rPr>
        <w:t>MARTEDI’</w:t>
      </w:r>
      <w:r w:rsidRPr="00FA4D1D">
        <w:rPr>
          <w:b/>
          <w:color w:val="002060"/>
          <w:highlight w:val="yellow"/>
          <w:u w:val="single"/>
        </w:rPr>
        <w:t xml:space="preserve"> </w:t>
      </w:r>
      <w:r>
        <w:rPr>
          <w:b/>
          <w:color w:val="002060"/>
          <w:highlight w:val="yellow"/>
          <w:u w:val="single"/>
        </w:rPr>
        <w:t>06/01</w:t>
      </w:r>
      <w:r w:rsidRPr="00FA4D1D">
        <w:rPr>
          <w:b/>
          <w:color w:val="002060"/>
          <w:highlight w:val="yellow"/>
          <w:u w:val="single"/>
        </w:rPr>
        <w:t>/202</w:t>
      </w:r>
      <w:r>
        <w:rPr>
          <w:b/>
          <w:color w:val="002060"/>
          <w:highlight w:val="yellow"/>
          <w:u w:val="single"/>
        </w:rPr>
        <w:t>6</w:t>
      </w:r>
      <w:r w:rsidRPr="00FA4D1D">
        <w:rPr>
          <w:color w:val="002060"/>
          <w:highlight w:val="yellow"/>
          <w:u w:val="single"/>
        </w:rPr>
        <w:t>.</w:t>
      </w:r>
    </w:p>
    <w:p w14:paraId="7A1A227E" w14:textId="77777777" w:rsidR="00642293" w:rsidRPr="00FA4D1D" w:rsidRDefault="00642293" w:rsidP="00642293">
      <w:pPr>
        <w:pStyle w:val="LndNormale1"/>
        <w:rPr>
          <w:color w:val="002060"/>
          <w:highlight w:val="yellow"/>
        </w:rPr>
      </w:pPr>
    </w:p>
    <w:p w14:paraId="57AA22CC" w14:textId="77777777" w:rsidR="00642293" w:rsidRPr="003E0D5D" w:rsidRDefault="00642293" w:rsidP="00642293">
      <w:pPr>
        <w:pStyle w:val="LndNormale1"/>
        <w:rPr>
          <w:b/>
          <w:color w:val="002060"/>
          <w:sz w:val="24"/>
        </w:rPr>
      </w:pPr>
      <w:r w:rsidRPr="003E0D5D">
        <w:rPr>
          <w:b/>
          <w:color w:val="002060"/>
          <w:sz w:val="24"/>
        </w:rPr>
        <w:t>FORMAT CAMPIONATO</w:t>
      </w:r>
    </w:p>
    <w:p w14:paraId="3505E306" w14:textId="77777777" w:rsidR="00642293" w:rsidRPr="003E0D5D" w:rsidRDefault="00642293" w:rsidP="00642293">
      <w:pPr>
        <w:pStyle w:val="LndNormale1"/>
        <w:rPr>
          <w:color w:val="002060"/>
        </w:rPr>
      </w:pPr>
      <w:r w:rsidRPr="003E0D5D">
        <w:rPr>
          <w:color w:val="002060"/>
        </w:rPr>
        <w:t>Il Campionato Regionale Calcio a Cinque Under 15 avrà il seguente svolgimento:</w:t>
      </w:r>
    </w:p>
    <w:p w14:paraId="3DE31AC5" w14:textId="77777777" w:rsidR="00642293" w:rsidRPr="003E0D5D" w:rsidRDefault="00642293" w:rsidP="00642293">
      <w:pPr>
        <w:pStyle w:val="LndNormale1"/>
        <w:rPr>
          <w:color w:val="002060"/>
        </w:rPr>
      </w:pPr>
    </w:p>
    <w:p w14:paraId="586B12EA" w14:textId="77777777" w:rsidR="00642293" w:rsidRPr="006105A3" w:rsidRDefault="00642293" w:rsidP="00642293">
      <w:pPr>
        <w:pStyle w:val="LndNormale1"/>
        <w:rPr>
          <w:b/>
          <w:i/>
          <w:color w:val="002060"/>
        </w:rPr>
      </w:pPr>
      <w:r w:rsidRPr="006105A3">
        <w:rPr>
          <w:b/>
          <w:i/>
          <w:color w:val="002060"/>
        </w:rPr>
        <w:t>Girone "Gold"</w:t>
      </w:r>
    </w:p>
    <w:p w14:paraId="1EC17659" w14:textId="77777777" w:rsidR="00642293" w:rsidRPr="006105A3" w:rsidRDefault="00642293" w:rsidP="00642293">
      <w:pPr>
        <w:pStyle w:val="LndNormale1"/>
        <w:rPr>
          <w:color w:val="002060"/>
        </w:rPr>
      </w:pPr>
      <w:r w:rsidRPr="006105A3">
        <w:rPr>
          <w:color w:val="002060"/>
        </w:rPr>
        <w:t xml:space="preserve">- Girone solo andata dal </w:t>
      </w:r>
      <w:r>
        <w:rPr>
          <w:color w:val="002060"/>
        </w:rPr>
        <w:t>10</w:t>
      </w:r>
      <w:r w:rsidRPr="006105A3">
        <w:rPr>
          <w:color w:val="002060"/>
        </w:rPr>
        <w:t>/0</w:t>
      </w:r>
      <w:r>
        <w:rPr>
          <w:color w:val="002060"/>
        </w:rPr>
        <w:t>1</w:t>
      </w:r>
      <w:r w:rsidRPr="006105A3">
        <w:rPr>
          <w:color w:val="002060"/>
        </w:rPr>
        <w:t>/202</w:t>
      </w:r>
      <w:r>
        <w:rPr>
          <w:color w:val="002060"/>
        </w:rPr>
        <w:t>6</w:t>
      </w:r>
      <w:r w:rsidRPr="006105A3">
        <w:rPr>
          <w:color w:val="002060"/>
        </w:rPr>
        <w:t xml:space="preserve"> al </w:t>
      </w:r>
      <w:r>
        <w:rPr>
          <w:color w:val="002060"/>
        </w:rPr>
        <w:t>07</w:t>
      </w:r>
      <w:r w:rsidRPr="006105A3">
        <w:rPr>
          <w:color w:val="002060"/>
        </w:rPr>
        <w:t>/03/202</w:t>
      </w:r>
      <w:r>
        <w:rPr>
          <w:color w:val="002060"/>
        </w:rPr>
        <w:t>6</w:t>
      </w:r>
      <w:r w:rsidRPr="006105A3">
        <w:rPr>
          <w:color w:val="002060"/>
        </w:rPr>
        <w:t>.</w:t>
      </w:r>
    </w:p>
    <w:p w14:paraId="7EE5F7EA" w14:textId="77777777" w:rsidR="00642293" w:rsidRPr="006105A3" w:rsidRDefault="00642293" w:rsidP="00642293">
      <w:pPr>
        <w:pStyle w:val="LndNormale1"/>
        <w:rPr>
          <w:color w:val="002060"/>
        </w:rPr>
      </w:pPr>
    </w:p>
    <w:p w14:paraId="5764C611" w14:textId="77777777" w:rsidR="00642293" w:rsidRPr="006105A3" w:rsidRDefault="00642293" w:rsidP="00642293">
      <w:pPr>
        <w:pStyle w:val="LndNormale1"/>
        <w:rPr>
          <w:color w:val="002060"/>
        </w:rPr>
      </w:pPr>
      <w:r w:rsidRPr="006105A3">
        <w:rPr>
          <w:color w:val="002060"/>
        </w:rPr>
        <w:t xml:space="preserve">Al termine del girone "Gold" </w:t>
      </w:r>
      <w:r>
        <w:rPr>
          <w:color w:val="002060"/>
        </w:rPr>
        <w:t>tutte le squadre partecipanti</w:t>
      </w:r>
      <w:r w:rsidRPr="006105A3">
        <w:rPr>
          <w:color w:val="002060"/>
        </w:rPr>
        <w:t xml:space="preserve"> accederanno agli Ottavi di Finale.</w:t>
      </w:r>
    </w:p>
    <w:p w14:paraId="500F4FF8" w14:textId="77777777" w:rsidR="00642293" w:rsidRPr="006105A3" w:rsidRDefault="00642293" w:rsidP="00642293">
      <w:pPr>
        <w:pStyle w:val="LndNormale1"/>
        <w:rPr>
          <w:color w:val="002060"/>
        </w:rPr>
      </w:pPr>
    </w:p>
    <w:p w14:paraId="767BB61B" w14:textId="77777777" w:rsidR="00642293" w:rsidRPr="006105A3" w:rsidRDefault="00642293" w:rsidP="00642293">
      <w:pPr>
        <w:pStyle w:val="LndNormale1"/>
        <w:rPr>
          <w:color w:val="002060"/>
        </w:rPr>
      </w:pPr>
      <w:r w:rsidRPr="006105A3">
        <w:rPr>
          <w:color w:val="002060"/>
        </w:rPr>
        <w:t>Per la classifica del girone “Gold” si terrà conto:</w:t>
      </w:r>
    </w:p>
    <w:p w14:paraId="030621EC" w14:textId="77777777" w:rsidR="00642293" w:rsidRPr="00954ABB" w:rsidRDefault="00642293" w:rsidP="00642293">
      <w:pPr>
        <w:pStyle w:val="LndNormale1"/>
        <w:rPr>
          <w:color w:val="002060"/>
        </w:rPr>
      </w:pPr>
      <w:r w:rsidRPr="00954ABB">
        <w:rPr>
          <w:color w:val="002060"/>
        </w:rPr>
        <w:t>a) dei punti ottenuti negli incontri disputati;</w:t>
      </w:r>
    </w:p>
    <w:p w14:paraId="1D5014CE" w14:textId="77777777" w:rsidR="00642293" w:rsidRPr="00954ABB" w:rsidRDefault="00642293" w:rsidP="00642293">
      <w:pPr>
        <w:pStyle w:val="LndNormale1"/>
        <w:rPr>
          <w:color w:val="002060"/>
        </w:rPr>
      </w:pPr>
      <w:r w:rsidRPr="00954ABB">
        <w:rPr>
          <w:color w:val="002060"/>
        </w:rPr>
        <w:t>b) della migliore differenza reti;</w:t>
      </w:r>
    </w:p>
    <w:p w14:paraId="243AF3EA" w14:textId="77777777" w:rsidR="00642293" w:rsidRPr="00954ABB" w:rsidRDefault="00642293" w:rsidP="00642293">
      <w:pPr>
        <w:pStyle w:val="LndNormale1"/>
        <w:rPr>
          <w:color w:val="002060"/>
        </w:rPr>
      </w:pPr>
      <w:r w:rsidRPr="00954ABB">
        <w:rPr>
          <w:color w:val="002060"/>
        </w:rPr>
        <w:t>c) del maggior numero di gare disputate in trasferta;</w:t>
      </w:r>
    </w:p>
    <w:p w14:paraId="04AC10A8" w14:textId="77777777" w:rsidR="00642293" w:rsidRPr="00954ABB" w:rsidRDefault="00642293" w:rsidP="00642293">
      <w:pPr>
        <w:pStyle w:val="LndNormale1"/>
        <w:rPr>
          <w:color w:val="002060"/>
        </w:rPr>
      </w:pPr>
      <w:r w:rsidRPr="00954ABB">
        <w:rPr>
          <w:color w:val="002060"/>
        </w:rPr>
        <w:t>d) del maggior numero di reti segnate;</w:t>
      </w:r>
    </w:p>
    <w:p w14:paraId="5807BCCB" w14:textId="77777777" w:rsidR="00642293" w:rsidRPr="00954ABB" w:rsidRDefault="00642293" w:rsidP="00642293">
      <w:pPr>
        <w:pStyle w:val="LndNormale1"/>
        <w:rPr>
          <w:color w:val="002060"/>
        </w:rPr>
      </w:pPr>
      <w:r w:rsidRPr="00954ABB">
        <w:rPr>
          <w:color w:val="002060"/>
        </w:rPr>
        <w:t>e) del miglior piazzamento nella Coppa Disciplina;</w:t>
      </w:r>
    </w:p>
    <w:p w14:paraId="3BE2A7B1" w14:textId="77777777" w:rsidR="00642293" w:rsidRPr="00954ABB" w:rsidRDefault="00642293" w:rsidP="00642293">
      <w:pPr>
        <w:pStyle w:val="LndNormale1"/>
        <w:rPr>
          <w:color w:val="002060"/>
        </w:rPr>
      </w:pPr>
      <w:r w:rsidRPr="00954ABB">
        <w:rPr>
          <w:color w:val="002060"/>
        </w:rPr>
        <w:t>f) dell’anzianità di affiliazione societaria alla F.I.G.C.</w:t>
      </w:r>
    </w:p>
    <w:p w14:paraId="0147F304" w14:textId="77777777" w:rsidR="00642293" w:rsidRPr="00FA4D1D" w:rsidRDefault="00642293" w:rsidP="00642293">
      <w:pPr>
        <w:pStyle w:val="LndNormale1"/>
        <w:rPr>
          <w:color w:val="002060"/>
          <w:highlight w:val="yellow"/>
        </w:rPr>
      </w:pPr>
    </w:p>
    <w:p w14:paraId="40429F65" w14:textId="77777777" w:rsidR="00642293" w:rsidRPr="006105A3" w:rsidRDefault="00642293" w:rsidP="00642293">
      <w:pPr>
        <w:pStyle w:val="LndNormale1"/>
        <w:rPr>
          <w:b/>
          <w:i/>
          <w:color w:val="002060"/>
        </w:rPr>
      </w:pPr>
      <w:r w:rsidRPr="006105A3">
        <w:rPr>
          <w:b/>
          <w:i/>
          <w:color w:val="002060"/>
        </w:rPr>
        <w:t xml:space="preserve">Gironi "Silver" </w:t>
      </w:r>
    </w:p>
    <w:p w14:paraId="56E9AF59" w14:textId="77777777" w:rsidR="00642293" w:rsidRPr="006105A3" w:rsidRDefault="00642293" w:rsidP="00642293">
      <w:pPr>
        <w:pStyle w:val="LndNormale1"/>
        <w:rPr>
          <w:color w:val="002060"/>
        </w:rPr>
      </w:pPr>
      <w:r w:rsidRPr="006105A3">
        <w:rPr>
          <w:color w:val="002060"/>
        </w:rPr>
        <w:t xml:space="preserve">- Girone solo andata dal </w:t>
      </w:r>
      <w:r>
        <w:rPr>
          <w:color w:val="002060"/>
        </w:rPr>
        <w:t>10</w:t>
      </w:r>
      <w:r w:rsidRPr="006105A3">
        <w:rPr>
          <w:color w:val="002060"/>
        </w:rPr>
        <w:t>/0</w:t>
      </w:r>
      <w:r>
        <w:rPr>
          <w:color w:val="002060"/>
        </w:rPr>
        <w:t>1</w:t>
      </w:r>
      <w:r w:rsidRPr="006105A3">
        <w:rPr>
          <w:color w:val="002060"/>
        </w:rPr>
        <w:t>/202</w:t>
      </w:r>
      <w:r>
        <w:rPr>
          <w:color w:val="002060"/>
        </w:rPr>
        <w:t>6</w:t>
      </w:r>
      <w:r w:rsidRPr="006105A3">
        <w:rPr>
          <w:color w:val="002060"/>
        </w:rPr>
        <w:t xml:space="preserve"> al </w:t>
      </w:r>
      <w:r>
        <w:rPr>
          <w:color w:val="002060"/>
        </w:rPr>
        <w:t>07</w:t>
      </w:r>
      <w:r w:rsidRPr="006105A3">
        <w:rPr>
          <w:color w:val="002060"/>
        </w:rPr>
        <w:t>/03/202</w:t>
      </w:r>
      <w:r>
        <w:rPr>
          <w:color w:val="002060"/>
        </w:rPr>
        <w:t>6</w:t>
      </w:r>
      <w:r w:rsidRPr="006105A3">
        <w:rPr>
          <w:color w:val="002060"/>
        </w:rPr>
        <w:t>.</w:t>
      </w:r>
    </w:p>
    <w:p w14:paraId="5DF8BD7A" w14:textId="77777777" w:rsidR="00642293" w:rsidRPr="006105A3" w:rsidRDefault="00642293" w:rsidP="00642293">
      <w:pPr>
        <w:pStyle w:val="LndNormale1"/>
        <w:rPr>
          <w:color w:val="002060"/>
        </w:rPr>
      </w:pPr>
    </w:p>
    <w:p w14:paraId="2A89CA7D" w14:textId="77777777" w:rsidR="00642293" w:rsidRPr="006105A3" w:rsidRDefault="00642293" w:rsidP="00642293">
      <w:pPr>
        <w:pStyle w:val="LndNormale1"/>
        <w:rPr>
          <w:color w:val="002060"/>
        </w:rPr>
      </w:pPr>
      <w:r w:rsidRPr="006105A3">
        <w:rPr>
          <w:color w:val="002060"/>
        </w:rPr>
        <w:t xml:space="preserve">Al termine dei </w:t>
      </w:r>
      <w:r>
        <w:rPr>
          <w:color w:val="002060"/>
        </w:rPr>
        <w:t>due</w:t>
      </w:r>
      <w:r w:rsidRPr="006105A3">
        <w:rPr>
          <w:color w:val="002060"/>
        </w:rPr>
        <w:t xml:space="preserve"> gironi "Silver" le prime </w:t>
      </w:r>
      <w:r>
        <w:rPr>
          <w:color w:val="002060"/>
        </w:rPr>
        <w:t>tre</w:t>
      </w:r>
      <w:r w:rsidRPr="006105A3">
        <w:rPr>
          <w:color w:val="002060"/>
        </w:rPr>
        <w:t xml:space="preserve"> squadre classificate in ciascun girone </w:t>
      </w:r>
      <w:r>
        <w:rPr>
          <w:color w:val="002060"/>
        </w:rPr>
        <w:t xml:space="preserve">e la quarta miglior classificata si qualificheranno agli Ottavi di Finale </w:t>
      </w:r>
      <w:r w:rsidRPr="00C02215">
        <w:rPr>
          <w:color w:val="002060"/>
        </w:rPr>
        <w:t xml:space="preserve">(per determinare </w:t>
      </w:r>
      <w:r>
        <w:rPr>
          <w:color w:val="002060"/>
        </w:rPr>
        <w:t>la quarta miglior classificata</w:t>
      </w:r>
      <w:r w:rsidRPr="00C02215">
        <w:rPr>
          <w:color w:val="002060"/>
        </w:rPr>
        <w:t xml:space="preserve"> si terrà conto del rapporto punti/gare disputate)</w:t>
      </w:r>
      <w:r w:rsidRPr="003E0D5D">
        <w:rPr>
          <w:color w:val="002060"/>
        </w:rPr>
        <w:t>.</w:t>
      </w:r>
    </w:p>
    <w:p w14:paraId="0329D6BC" w14:textId="77777777" w:rsidR="00642293" w:rsidRDefault="00642293" w:rsidP="00642293">
      <w:pPr>
        <w:pStyle w:val="LndNormale1"/>
        <w:rPr>
          <w:color w:val="002060"/>
          <w:highlight w:val="yellow"/>
        </w:rPr>
      </w:pPr>
    </w:p>
    <w:p w14:paraId="771F9C0C" w14:textId="77777777" w:rsidR="00642293" w:rsidRPr="00515796" w:rsidRDefault="00642293" w:rsidP="00642293">
      <w:pPr>
        <w:pStyle w:val="LndNormale1"/>
        <w:rPr>
          <w:color w:val="002060"/>
        </w:rPr>
      </w:pPr>
      <w:r w:rsidRPr="006105A3">
        <w:rPr>
          <w:color w:val="002060"/>
        </w:rPr>
        <w:t>Per la classifica del girone “</w:t>
      </w:r>
      <w:r>
        <w:rPr>
          <w:color w:val="002060"/>
        </w:rPr>
        <w:t>Silver</w:t>
      </w:r>
      <w:r w:rsidRPr="006105A3">
        <w:rPr>
          <w:color w:val="002060"/>
        </w:rPr>
        <w:t>” si terrà conto:</w:t>
      </w:r>
    </w:p>
    <w:p w14:paraId="12B26995" w14:textId="77777777" w:rsidR="00642293" w:rsidRPr="00954ABB" w:rsidRDefault="00642293" w:rsidP="00642293">
      <w:pPr>
        <w:pStyle w:val="LndNormale1"/>
        <w:rPr>
          <w:color w:val="002060"/>
        </w:rPr>
      </w:pPr>
      <w:r w:rsidRPr="00954ABB">
        <w:rPr>
          <w:color w:val="002060"/>
        </w:rPr>
        <w:t>a) dei punti ottenuti negli incontri disputati;</w:t>
      </w:r>
    </w:p>
    <w:p w14:paraId="61892EDA" w14:textId="77777777" w:rsidR="00642293" w:rsidRPr="00954ABB" w:rsidRDefault="00642293" w:rsidP="00642293">
      <w:pPr>
        <w:pStyle w:val="LndNormale1"/>
        <w:rPr>
          <w:color w:val="002060"/>
        </w:rPr>
      </w:pPr>
      <w:r w:rsidRPr="00954ABB">
        <w:rPr>
          <w:color w:val="002060"/>
        </w:rPr>
        <w:t>b) della migliore differenza reti;</w:t>
      </w:r>
    </w:p>
    <w:p w14:paraId="66D74419" w14:textId="77777777" w:rsidR="00642293" w:rsidRPr="00954ABB" w:rsidRDefault="00642293" w:rsidP="00642293">
      <w:pPr>
        <w:pStyle w:val="LndNormale1"/>
        <w:rPr>
          <w:color w:val="002060"/>
        </w:rPr>
      </w:pPr>
      <w:r w:rsidRPr="00954ABB">
        <w:rPr>
          <w:color w:val="002060"/>
        </w:rPr>
        <w:t>c) del maggior numero di gare disputate in trasferta;</w:t>
      </w:r>
    </w:p>
    <w:p w14:paraId="6B5C6A4A" w14:textId="77777777" w:rsidR="00642293" w:rsidRPr="00954ABB" w:rsidRDefault="00642293" w:rsidP="00642293">
      <w:pPr>
        <w:pStyle w:val="LndNormale1"/>
        <w:rPr>
          <w:color w:val="002060"/>
        </w:rPr>
      </w:pPr>
      <w:r w:rsidRPr="00954ABB">
        <w:rPr>
          <w:color w:val="002060"/>
        </w:rPr>
        <w:t>d) del maggior numero di reti segnate;</w:t>
      </w:r>
    </w:p>
    <w:p w14:paraId="536698B6" w14:textId="77777777" w:rsidR="00642293" w:rsidRPr="00954ABB" w:rsidRDefault="00642293" w:rsidP="00642293">
      <w:pPr>
        <w:pStyle w:val="LndNormale1"/>
        <w:rPr>
          <w:color w:val="002060"/>
        </w:rPr>
      </w:pPr>
      <w:r w:rsidRPr="00954ABB">
        <w:rPr>
          <w:color w:val="002060"/>
        </w:rPr>
        <w:t>e) del miglior piazzamento nella Coppa Disciplina;</w:t>
      </w:r>
    </w:p>
    <w:p w14:paraId="21FD5376" w14:textId="77777777" w:rsidR="00642293" w:rsidRPr="00C02215" w:rsidRDefault="00642293" w:rsidP="00642293">
      <w:pPr>
        <w:pStyle w:val="LndNormale1"/>
        <w:rPr>
          <w:color w:val="002060"/>
        </w:rPr>
      </w:pPr>
      <w:r w:rsidRPr="00C02215">
        <w:rPr>
          <w:color w:val="002060"/>
        </w:rPr>
        <w:lastRenderedPageBreak/>
        <w:t>f) dell’anzianità di affiliazione societaria alla F.I.G.C.</w:t>
      </w:r>
    </w:p>
    <w:p w14:paraId="0E77AB70" w14:textId="77777777" w:rsidR="00642293" w:rsidRPr="00C02215" w:rsidRDefault="00642293" w:rsidP="00642293">
      <w:pPr>
        <w:pStyle w:val="LndNormale1"/>
        <w:rPr>
          <w:color w:val="002060"/>
        </w:rPr>
      </w:pPr>
    </w:p>
    <w:p w14:paraId="1FF8ABCD" w14:textId="77777777" w:rsidR="00642293" w:rsidRPr="00C02215" w:rsidRDefault="00642293" w:rsidP="00642293">
      <w:pPr>
        <w:pStyle w:val="LndNormale1"/>
        <w:rPr>
          <w:b/>
          <w:i/>
          <w:color w:val="002060"/>
        </w:rPr>
      </w:pPr>
      <w:r w:rsidRPr="00C02215">
        <w:rPr>
          <w:b/>
          <w:i/>
          <w:color w:val="002060"/>
        </w:rPr>
        <w:t xml:space="preserve">Ottavi di Finale (gara unica </w:t>
      </w:r>
      <w:r>
        <w:rPr>
          <w:b/>
          <w:i/>
          <w:color w:val="002060"/>
        </w:rPr>
        <w:t>14</w:t>
      </w:r>
      <w:r w:rsidRPr="00C02215">
        <w:rPr>
          <w:b/>
          <w:i/>
          <w:color w:val="002060"/>
        </w:rPr>
        <w:t>/03/202</w:t>
      </w:r>
      <w:r>
        <w:rPr>
          <w:b/>
          <w:i/>
          <w:color w:val="002060"/>
        </w:rPr>
        <w:t>6</w:t>
      </w:r>
      <w:r w:rsidRPr="00C02215">
        <w:rPr>
          <w:b/>
          <w:i/>
          <w:color w:val="002060"/>
        </w:rPr>
        <w:t>)</w:t>
      </w:r>
    </w:p>
    <w:p w14:paraId="21E38F39"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Le </w:t>
      </w:r>
      <w:r>
        <w:rPr>
          <w:rFonts w:ascii="Arial" w:hAnsi="Arial" w:cs="Arial"/>
          <w:color w:val="002060"/>
          <w:sz w:val="22"/>
        </w:rPr>
        <w:t>9</w:t>
      </w:r>
      <w:r w:rsidRPr="00C02215">
        <w:rPr>
          <w:rFonts w:ascii="Arial" w:hAnsi="Arial" w:cs="Arial"/>
          <w:color w:val="002060"/>
          <w:sz w:val="22"/>
        </w:rPr>
        <w:t xml:space="preserve"> squadre del girone “Gold”</w:t>
      </w:r>
      <w:r>
        <w:rPr>
          <w:rFonts w:ascii="Arial" w:hAnsi="Arial" w:cs="Arial"/>
          <w:color w:val="002060"/>
          <w:sz w:val="22"/>
        </w:rPr>
        <w:t xml:space="preserve">, </w:t>
      </w:r>
      <w:r w:rsidRPr="00C02215">
        <w:rPr>
          <w:rFonts w:ascii="Arial" w:hAnsi="Arial" w:cs="Arial"/>
          <w:color w:val="002060"/>
          <w:sz w:val="22"/>
        </w:rPr>
        <w:t xml:space="preserve">le prime </w:t>
      </w:r>
      <w:r>
        <w:rPr>
          <w:rFonts w:ascii="Arial" w:hAnsi="Arial" w:cs="Arial"/>
          <w:color w:val="002060"/>
          <w:sz w:val="22"/>
        </w:rPr>
        <w:t>3</w:t>
      </w:r>
      <w:r w:rsidRPr="00C02215">
        <w:rPr>
          <w:rFonts w:ascii="Arial" w:hAnsi="Arial" w:cs="Arial"/>
          <w:color w:val="002060"/>
          <w:sz w:val="22"/>
        </w:rPr>
        <w:t xml:space="preserve"> squadre classificate nei </w:t>
      </w:r>
      <w:r>
        <w:rPr>
          <w:rFonts w:ascii="Arial" w:hAnsi="Arial" w:cs="Arial"/>
          <w:color w:val="002060"/>
          <w:sz w:val="22"/>
        </w:rPr>
        <w:t>2</w:t>
      </w:r>
      <w:r w:rsidRPr="00C02215">
        <w:rPr>
          <w:rFonts w:ascii="Arial" w:hAnsi="Arial" w:cs="Arial"/>
          <w:color w:val="002060"/>
          <w:sz w:val="22"/>
        </w:rPr>
        <w:t xml:space="preserve"> gironi “Silver” </w:t>
      </w:r>
      <w:r>
        <w:rPr>
          <w:rFonts w:ascii="Arial" w:hAnsi="Arial" w:cs="Arial"/>
          <w:color w:val="002060"/>
          <w:sz w:val="22"/>
        </w:rPr>
        <w:t xml:space="preserve">e la squadra miglior quarta dei gironi “Silver” </w:t>
      </w:r>
      <w:r w:rsidRPr="00C02215">
        <w:rPr>
          <w:rFonts w:ascii="Arial" w:hAnsi="Arial" w:cs="Arial"/>
          <w:color w:val="002060"/>
          <w:sz w:val="22"/>
        </w:rPr>
        <w:t>disputeranno gli Ottavi di Finale in gara unica come segue:</w:t>
      </w:r>
    </w:p>
    <w:p w14:paraId="31FA3694" w14:textId="77777777" w:rsidR="00642293" w:rsidRPr="00C02215" w:rsidRDefault="00642293" w:rsidP="00642293">
      <w:pPr>
        <w:pStyle w:val="Corpodeltesto21"/>
        <w:rPr>
          <w:rFonts w:ascii="Arial" w:hAnsi="Arial" w:cs="Arial"/>
          <w:color w:val="002060"/>
          <w:sz w:val="22"/>
        </w:rPr>
      </w:pPr>
    </w:p>
    <w:p w14:paraId="670CA06F"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6A73A5E7"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71B0781D"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19FCF1A4"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17CED2DC"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747BF0D3"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51D2C39D"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1DA74CB5"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36367A18" w14:textId="77777777" w:rsidR="00642293" w:rsidRDefault="00642293" w:rsidP="00642293">
      <w:pPr>
        <w:pStyle w:val="Corpodeltesto21"/>
        <w:rPr>
          <w:rFonts w:ascii="Arial" w:hAnsi="Arial" w:cs="Arial"/>
          <w:color w:val="002060"/>
          <w:sz w:val="22"/>
        </w:rPr>
      </w:pPr>
    </w:p>
    <w:p w14:paraId="62F6C95A"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30976B58" w14:textId="77777777" w:rsidR="00642293" w:rsidRPr="00C02215" w:rsidRDefault="00642293" w:rsidP="00642293">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3BFDED27" w14:textId="77777777" w:rsidR="00642293" w:rsidRPr="00C02215" w:rsidRDefault="00642293" w:rsidP="00642293">
      <w:pPr>
        <w:pStyle w:val="LndNormale1"/>
        <w:rPr>
          <w:color w:val="002060"/>
        </w:rPr>
      </w:pPr>
      <w:r w:rsidRPr="00C02215">
        <w:rPr>
          <w:color w:val="002060"/>
        </w:rPr>
        <w:tab/>
      </w:r>
    </w:p>
    <w:p w14:paraId="177FD75F" w14:textId="77777777" w:rsidR="00642293" w:rsidRPr="0034028A" w:rsidRDefault="00642293" w:rsidP="00642293">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1E762810"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xml:space="preserve">Le </w:t>
      </w:r>
      <w:r>
        <w:rPr>
          <w:rFonts w:ascii="Arial" w:hAnsi="Arial" w:cs="Arial"/>
          <w:color w:val="002060"/>
          <w:sz w:val="22"/>
        </w:rPr>
        <w:t>8</w:t>
      </w:r>
      <w:r w:rsidRPr="0034028A">
        <w:rPr>
          <w:rFonts w:ascii="Arial" w:hAnsi="Arial" w:cs="Arial"/>
          <w:color w:val="002060"/>
          <w:sz w:val="22"/>
        </w:rPr>
        <w:t xml:space="preserve"> squadre qualificate dagli Ottavi di Finale disputeranno i Quarti di Finale in gara unica in casa della squadra meglio classificata al termine della seconda fase:</w:t>
      </w:r>
    </w:p>
    <w:p w14:paraId="35EBAB68" w14:textId="77777777" w:rsidR="00642293" w:rsidRPr="0034028A" w:rsidRDefault="00642293" w:rsidP="00642293">
      <w:pPr>
        <w:pStyle w:val="Corpodeltesto21"/>
        <w:rPr>
          <w:rFonts w:ascii="Arial" w:hAnsi="Arial" w:cs="Arial"/>
          <w:color w:val="002060"/>
          <w:sz w:val="22"/>
        </w:rPr>
      </w:pPr>
    </w:p>
    <w:p w14:paraId="2D1B7419"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1141A938"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1F057D6C"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30A954ED"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6B2BE6E1" w14:textId="77777777" w:rsidR="00642293" w:rsidRPr="0034028A" w:rsidRDefault="00642293" w:rsidP="00642293">
      <w:pPr>
        <w:pStyle w:val="Corpodeltesto21"/>
        <w:rPr>
          <w:rFonts w:ascii="Arial" w:hAnsi="Arial" w:cs="Arial"/>
          <w:color w:val="002060"/>
          <w:sz w:val="22"/>
        </w:rPr>
      </w:pPr>
    </w:p>
    <w:p w14:paraId="0E453D54"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114E6F19"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0908D2AD" w14:textId="77777777" w:rsidR="00642293" w:rsidRPr="00FA4D1D" w:rsidRDefault="00642293" w:rsidP="00642293">
      <w:pPr>
        <w:pStyle w:val="Corpodeltesto21"/>
        <w:rPr>
          <w:color w:val="002060"/>
          <w:szCs w:val="22"/>
          <w:highlight w:val="yellow"/>
        </w:rPr>
      </w:pPr>
    </w:p>
    <w:p w14:paraId="3286D9FD" w14:textId="77777777" w:rsidR="00642293" w:rsidRPr="0034028A" w:rsidRDefault="00642293" w:rsidP="00642293">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7A65A004"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27B8A2E1"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714D5B17"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3FAC7AE4"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56F34848" w14:textId="77777777" w:rsidR="00642293" w:rsidRPr="0034028A" w:rsidRDefault="00642293" w:rsidP="00642293">
      <w:pPr>
        <w:pStyle w:val="Corpodeltesto21"/>
        <w:rPr>
          <w:color w:val="002060"/>
          <w:szCs w:val="22"/>
        </w:rPr>
      </w:pPr>
    </w:p>
    <w:p w14:paraId="4E28C89F"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0DA56D22" w14:textId="77777777" w:rsidR="00642293" w:rsidRPr="0034028A" w:rsidRDefault="00642293" w:rsidP="00642293">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1E585E03" w14:textId="77777777" w:rsidR="00642293" w:rsidRPr="0034028A" w:rsidRDefault="00642293" w:rsidP="00642293">
      <w:pPr>
        <w:pStyle w:val="Corpodeltesto21"/>
        <w:rPr>
          <w:rFonts w:ascii="Arial" w:hAnsi="Arial" w:cs="Arial"/>
          <w:color w:val="002060"/>
          <w:sz w:val="22"/>
        </w:rPr>
      </w:pPr>
    </w:p>
    <w:p w14:paraId="3F1B5675" w14:textId="77777777" w:rsidR="00642293" w:rsidRPr="00474EAB" w:rsidRDefault="00642293" w:rsidP="00642293">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16D09748" w14:textId="77777777" w:rsidR="00642293" w:rsidRPr="00474EAB" w:rsidRDefault="00642293" w:rsidP="00642293">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5B48514A" w14:textId="77777777" w:rsidR="00642293" w:rsidRPr="00474EAB" w:rsidRDefault="00642293" w:rsidP="00642293">
      <w:pPr>
        <w:pStyle w:val="Corpodeltesto21"/>
        <w:rPr>
          <w:rFonts w:ascii="Arial" w:hAnsi="Arial" w:cs="Arial"/>
          <w:b/>
          <w:bCs/>
          <w:i/>
          <w:iCs/>
          <w:color w:val="002060"/>
          <w:sz w:val="22"/>
          <w:szCs w:val="22"/>
        </w:rPr>
      </w:pPr>
    </w:p>
    <w:p w14:paraId="00635D34" w14:textId="77777777" w:rsidR="00642293" w:rsidRPr="0034028A" w:rsidRDefault="00642293" w:rsidP="00642293">
      <w:pPr>
        <w:pStyle w:val="Corpodeltesto21"/>
        <w:rPr>
          <w:color w:val="002060"/>
          <w:szCs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EFB34C8" w14:textId="77777777" w:rsidR="00642293" w:rsidRPr="0034028A" w:rsidRDefault="00642293" w:rsidP="00642293">
      <w:pPr>
        <w:pStyle w:val="LndNormale1"/>
        <w:rPr>
          <w:b/>
          <w:color w:val="002060"/>
          <w:sz w:val="24"/>
        </w:rPr>
      </w:pPr>
    </w:p>
    <w:p w14:paraId="2215B33A" w14:textId="77777777" w:rsidR="00642293" w:rsidRPr="001533B8" w:rsidRDefault="00642293" w:rsidP="00642293">
      <w:pPr>
        <w:pStyle w:val="LndNormale1"/>
        <w:rPr>
          <w:b/>
          <w:color w:val="002060"/>
          <w:sz w:val="24"/>
        </w:rPr>
      </w:pPr>
      <w:r w:rsidRPr="001533B8">
        <w:rPr>
          <w:b/>
          <w:color w:val="002060"/>
          <w:sz w:val="24"/>
        </w:rPr>
        <w:lastRenderedPageBreak/>
        <w:t>ORARIO INIZIO GARE</w:t>
      </w:r>
    </w:p>
    <w:p w14:paraId="35897656" w14:textId="77777777" w:rsidR="00642293" w:rsidRPr="001533B8" w:rsidRDefault="00642293" w:rsidP="00642293">
      <w:pPr>
        <w:pStyle w:val="LndNormale1"/>
        <w:numPr>
          <w:ilvl w:val="0"/>
          <w:numId w:val="18"/>
        </w:numPr>
        <w:ind w:left="720"/>
        <w:rPr>
          <w:color w:val="002060"/>
        </w:rPr>
      </w:pPr>
      <w:r w:rsidRPr="001533B8">
        <w:rPr>
          <w:b/>
          <w:color w:val="002060"/>
        </w:rPr>
        <w:t>SABATO</w:t>
      </w:r>
      <w:r w:rsidRPr="001533B8">
        <w:rPr>
          <w:color w:val="002060"/>
        </w:rPr>
        <w:t xml:space="preserve"> </w:t>
      </w:r>
      <w:r w:rsidRPr="001533B8">
        <w:rPr>
          <w:color w:val="002060"/>
        </w:rPr>
        <w:tab/>
      </w:r>
      <w:r w:rsidRPr="001533B8">
        <w:rPr>
          <w:b/>
          <w:color w:val="002060"/>
        </w:rPr>
        <w:t>dalle ore 15:30 alle ore 19:00</w:t>
      </w:r>
    </w:p>
    <w:p w14:paraId="758D98E8" w14:textId="77777777" w:rsidR="00642293" w:rsidRPr="001533B8" w:rsidRDefault="00642293" w:rsidP="00642293">
      <w:pPr>
        <w:pStyle w:val="LndNormale1"/>
        <w:numPr>
          <w:ilvl w:val="0"/>
          <w:numId w:val="18"/>
        </w:numPr>
        <w:ind w:left="720"/>
        <w:rPr>
          <w:color w:val="002060"/>
        </w:rPr>
      </w:pPr>
      <w:r w:rsidRPr="001533B8">
        <w:rPr>
          <w:b/>
          <w:color w:val="002060"/>
        </w:rPr>
        <w:t>DOMENICA</w:t>
      </w:r>
      <w:r w:rsidRPr="001533B8">
        <w:rPr>
          <w:b/>
          <w:color w:val="002060"/>
        </w:rPr>
        <w:tab/>
        <w:t>dalle ore 10:00 alle ore 12:00; dalle ore 15:00 alle ore 19:00</w:t>
      </w:r>
    </w:p>
    <w:p w14:paraId="542FEA0D" w14:textId="77777777" w:rsidR="00642293" w:rsidRPr="001533B8" w:rsidRDefault="00642293" w:rsidP="00642293">
      <w:pPr>
        <w:pStyle w:val="Corpodeltesto21"/>
        <w:rPr>
          <w:rFonts w:ascii="Arial" w:hAnsi="Arial" w:cs="Arial"/>
          <w:color w:val="002060"/>
          <w:sz w:val="22"/>
        </w:rPr>
      </w:pPr>
    </w:p>
    <w:p w14:paraId="4D32D29B" w14:textId="77777777" w:rsidR="00642293" w:rsidRDefault="00642293" w:rsidP="00642293">
      <w:pPr>
        <w:pStyle w:val="LndNormale1"/>
        <w:rPr>
          <w:b/>
          <w:color w:val="002060"/>
        </w:rPr>
      </w:pPr>
      <w:r w:rsidRPr="001533B8">
        <w:rPr>
          <w:color w:val="002060"/>
        </w:rPr>
        <w:t xml:space="preserve">Nel caso di utilizzo di un </w:t>
      </w:r>
      <w:r w:rsidRPr="001533B8">
        <w:rPr>
          <w:b/>
          <w:color w:val="002060"/>
        </w:rPr>
        <w:t>impianto all'aperto</w:t>
      </w:r>
      <w:r w:rsidRPr="001533B8">
        <w:rPr>
          <w:color w:val="002060"/>
        </w:rPr>
        <w:t xml:space="preserve"> alla Società è fatto </w:t>
      </w:r>
      <w:r w:rsidRPr="001533B8">
        <w:rPr>
          <w:b/>
          <w:color w:val="002060"/>
        </w:rPr>
        <w:t>obbligo</w:t>
      </w:r>
      <w:r w:rsidRPr="001533B8">
        <w:rPr>
          <w:color w:val="002060"/>
        </w:rPr>
        <w:t xml:space="preserve"> di disputare le gare interne entro le  </w:t>
      </w:r>
      <w:r w:rsidRPr="001533B8">
        <w:rPr>
          <w:b/>
          <w:color w:val="002060"/>
        </w:rPr>
        <w:t>ore 16:00</w:t>
      </w:r>
      <w:r w:rsidRPr="001533B8">
        <w:rPr>
          <w:bCs/>
          <w:color w:val="002060"/>
        </w:rPr>
        <w:t>.</w:t>
      </w:r>
      <w:r w:rsidRPr="006801A5">
        <w:rPr>
          <w:b/>
          <w:color w:val="002060"/>
        </w:rPr>
        <w:t xml:space="preserve"> </w:t>
      </w:r>
    </w:p>
    <w:p w14:paraId="153E3BA3" w14:textId="77777777" w:rsidR="00642293" w:rsidRPr="00B5087C" w:rsidRDefault="00642293" w:rsidP="00642293">
      <w:pPr>
        <w:pStyle w:val="LndNormale1"/>
        <w:rPr>
          <w:color w:val="002060"/>
        </w:rPr>
      </w:pPr>
    </w:p>
    <w:p w14:paraId="0526E300" w14:textId="77777777" w:rsidR="00CB54B6" w:rsidRPr="00382449" w:rsidRDefault="00CB54B6" w:rsidP="00CB54B6">
      <w:pPr>
        <w:pStyle w:val="titoloprinc0"/>
        <w:rPr>
          <w:color w:val="002060"/>
        </w:rPr>
      </w:pPr>
      <w:r w:rsidRPr="00382449">
        <w:rPr>
          <w:color w:val="002060"/>
        </w:rPr>
        <w:t>RISULTATI</w:t>
      </w:r>
    </w:p>
    <w:p w14:paraId="3FDF24DB" w14:textId="77777777" w:rsidR="00CB54B6" w:rsidRPr="00382449" w:rsidRDefault="00CB54B6" w:rsidP="00CB54B6">
      <w:pPr>
        <w:pStyle w:val="breakline"/>
        <w:rPr>
          <w:color w:val="002060"/>
        </w:rPr>
      </w:pPr>
    </w:p>
    <w:p w14:paraId="6E95C5B0" w14:textId="77777777" w:rsidR="00CB54B6" w:rsidRPr="00382449" w:rsidRDefault="00CB54B6" w:rsidP="00CB54B6">
      <w:pPr>
        <w:pStyle w:val="sottotitolocampionato10"/>
        <w:rPr>
          <w:color w:val="002060"/>
        </w:rPr>
      </w:pPr>
      <w:r w:rsidRPr="00382449">
        <w:rPr>
          <w:color w:val="002060"/>
        </w:rPr>
        <w:t>RISULTATI UFFICIALI GARE DEL 20/12/2025</w:t>
      </w:r>
    </w:p>
    <w:p w14:paraId="652F3958" w14:textId="77777777" w:rsidR="00CB54B6" w:rsidRPr="00CB54B6" w:rsidRDefault="00CB54B6" w:rsidP="00CB54B6">
      <w:pPr>
        <w:pStyle w:val="sottotitolocampionato20"/>
        <w:spacing w:before="0" w:beforeAutospacing="0" w:after="0" w:afterAutospacing="0"/>
        <w:rPr>
          <w:rFonts w:ascii="Arial" w:hAnsi="Arial" w:cs="Arial"/>
          <w:color w:val="002060"/>
          <w:sz w:val="20"/>
          <w:szCs w:val="20"/>
        </w:rPr>
      </w:pPr>
      <w:r w:rsidRPr="00CB54B6">
        <w:rPr>
          <w:rFonts w:ascii="Arial" w:hAnsi="Arial" w:cs="Arial"/>
          <w:color w:val="002060"/>
          <w:sz w:val="20"/>
          <w:szCs w:val="20"/>
        </w:rPr>
        <w:t>Si trascrivono qui di seguito i risultati ufficiali delle gare disputate</w:t>
      </w:r>
    </w:p>
    <w:p w14:paraId="31EAE0ED" w14:textId="77777777" w:rsidR="00CB54B6" w:rsidRPr="00382449" w:rsidRDefault="00CB54B6" w:rsidP="00CB54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B54B6" w:rsidRPr="00382449" w14:paraId="358F8D48" w14:textId="77777777" w:rsidTr="003D567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61AB30C0"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3B95F" w14:textId="77777777" w:rsidR="00CB54B6" w:rsidRPr="00382449" w:rsidRDefault="00CB54B6" w:rsidP="003D5673">
                  <w:pPr>
                    <w:pStyle w:val="headertabella0"/>
                    <w:rPr>
                      <w:color w:val="002060"/>
                    </w:rPr>
                  </w:pPr>
                  <w:r w:rsidRPr="00382449">
                    <w:rPr>
                      <w:color w:val="002060"/>
                    </w:rPr>
                    <w:t>GIRONE A - 13 Giornata - A</w:t>
                  </w:r>
                </w:p>
              </w:tc>
            </w:tr>
            <w:tr w:rsidR="00CB54B6" w:rsidRPr="00382449" w14:paraId="1C30DB53"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A1B46" w14:textId="77777777" w:rsidR="00CB54B6" w:rsidRPr="00382449" w:rsidRDefault="00CB54B6" w:rsidP="003D5673">
                  <w:pPr>
                    <w:pStyle w:val="rowtabella0"/>
                    <w:rPr>
                      <w:color w:val="002060"/>
                    </w:rPr>
                  </w:pPr>
                  <w:r w:rsidRPr="00382449">
                    <w:rPr>
                      <w:color w:val="002060"/>
                    </w:rPr>
                    <w:t xml:space="preserve">ACSS MONDOLFO C5 </w:t>
                  </w:r>
                  <w:proofErr w:type="gramStart"/>
                  <w:r w:rsidRPr="00382449">
                    <w:rPr>
                      <w:color w:val="002060"/>
                    </w:rPr>
                    <w:t>SQ.B</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5515B" w14:textId="77777777" w:rsidR="00CB54B6" w:rsidRPr="00382449" w:rsidRDefault="00CB54B6" w:rsidP="003D5673">
                  <w:pPr>
                    <w:pStyle w:val="rowtabella0"/>
                    <w:rPr>
                      <w:color w:val="002060"/>
                    </w:rPr>
                  </w:pPr>
                  <w:r w:rsidRPr="00382449">
                    <w:rPr>
                      <w:color w:val="002060"/>
                    </w:rPr>
                    <w:t>- ACSS MONDOLFO C5 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ECC86" w14:textId="77777777" w:rsidR="00CB54B6" w:rsidRPr="00382449" w:rsidRDefault="00CB54B6" w:rsidP="003D5673">
                  <w:pPr>
                    <w:pStyle w:val="rowtabella0"/>
                    <w:jc w:val="center"/>
                    <w:rPr>
                      <w:color w:val="002060"/>
                    </w:rPr>
                  </w:pPr>
                  <w:r w:rsidRPr="00382449">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920ED" w14:textId="77777777" w:rsidR="00CB54B6" w:rsidRPr="00382449" w:rsidRDefault="00CB54B6" w:rsidP="003D5673">
                  <w:pPr>
                    <w:pStyle w:val="rowtabella0"/>
                    <w:jc w:val="center"/>
                    <w:rPr>
                      <w:color w:val="002060"/>
                    </w:rPr>
                  </w:pPr>
                  <w:r w:rsidRPr="00382449">
                    <w:rPr>
                      <w:color w:val="002060"/>
                    </w:rPr>
                    <w:t> </w:t>
                  </w:r>
                </w:p>
              </w:tc>
            </w:tr>
            <w:tr w:rsidR="00CB54B6" w:rsidRPr="00382449" w14:paraId="51C68D6A"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5AAD9C" w14:textId="77777777" w:rsidR="00CB54B6" w:rsidRPr="00382449" w:rsidRDefault="00CB54B6" w:rsidP="003D5673">
                  <w:pPr>
                    <w:pStyle w:val="rowtabella0"/>
                    <w:rPr>
                      <w:color w:val="002060"/>
                    </w:rPr>
                  </w:pPr>
                  <w:r w:rsidRPr="00382449">
                    <w:rPr>
                      <w:color w:val="002060"/>
                    </w:rPr>
                    <w:t xml:space="preserve">(1) AUDAX 1970 </w:t>
                  </w:r>
                  <w:proofErr w:type="gramStart"/>
                  <w:r w:rsidRPr="00382449">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C304D3" w14:textId="77777777" w:rsidR="00CB54B6" w:rsidRPr="00382449" w:rsidRDefault="00CB54B6" w:rsidP="003D5673">
                  <w:pPr>
                    <w:pStyle w:val="rowtabella0"/>
                    <w:rPr>
                      <w:color w:val="002060"/>
                    </w:rPr>
                  </w:pPr>
                  <w:r w:rsidRPr="00382449">
                    <w:rPr>
                      <w:color w:val="002060"/>
                    </w:rPr>
                    <w:t>- BULDOG T.N.T. LUCREZISQ.B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9CF39C" w14:textId="77777777" w:rsidR="00CB54B6" w:rsidRPr="00382449" w:rsidRDefault="00CB54B6" w:rsidP="003D5673">
                  <w:pPr>
                    <w:pStyle w:val="rowtabella0"/>
                    <w:jc w:val="center"/>
                    <w:rPr>
                      <w:color w:val="002060"/>
                    </w:rPr>
                  </w:pPr>
                  <w:r w:rsidRPr="00382449">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3A8329" w14:textId="77777777" w:rsidR="00CB54B6" w:rsidRPr="00382449" w:rsidRDefault="00CB54B6" w:rsidP="003D5673">
                  <w:pPr>
                    <w:pStyle w:val="rowtabella0"/>
                    <w:jc w:val="center"/>
                    <w:rPr>
                      <w:color w:val="002060"/>
                    </w:rPr>
                  </w:pPr>
                  <w:r w:rsidRPr="00382449">
                    <w:rPr>
                      <w:color w:val="002060"/>
                    </w:rPr>
                    <w:t> </w:t>
                  </w:r>
                </w:p>
              </w:tc>
            </w:tr>
            <w:tr w:rsidR="00CB54B6" w:rsidRPr="00382449" w14:paraId="059BA171"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2C0D53" w14:textId="77777777" w:rsidR="00CB54B6" w:rsidRPr="00382449" w:rsidRDefault="00CB54B6" w:rsidP="003D5673">
                  <w:pPr>
                    <w:pStyle w:val="rowtabella0"/>
                    <w:rPr>
                      <w:color w:val="002060"/>
                    </w:rPr>
                  </w:pPr>
                  <w:r w:rsidRPr="00382449">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07FF9F" w14:textId="77777777" w:rsidR="00CB54B6" w:rsidRPr="00382449" w:rsidRDefault="00CB54B6" w:rsidP="003D5673">
                  <w:pPr>
                    <w:pStyle w:val="rowtabella0"/>
                    <w:rPr>
                      <w:color w:val="002060"/>
                    </w:rPr>
                  </w:pPr>
                  <w:r w:rsidRPr="00382449">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E641C3" w14:textId="77777777" w:rsidR="00CB54B6" w:rsidRPr="00382449" w:rsidRDefault="00CB54B6" w:rsidP="003D5673">
                  <w:pPr>
                    <w:pStyle w:val="rowtabella0"/>
                    <w:jc w:val="center"/>
                    <w:rPr>
                      <w:color w:val="002060"/>
                    </w:rPr>
                  </w:pPr>
                  <w:r w:rsidRPr="00382449">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75CF3A" w14:textId="77777777" w:rsidR="00CB54B6" w:rsidRPr="00382449" w:rsidRDefault="00CB54B6" w:rsidP="003D5673">
                  <w:pPr>
                    <w:pStyle w:val="rowtabella0"/>
                    <w:jc w:val="center"/>
                    <w:rPr>
                      <w:color w:val="002060"/>
                    </w:rPr>
                  </w:pPr>
                  <w:r w:rsidRPr="00382449">
                    <w:rPr>
                      <w:color w:val="002060"/>
                    </w:rPr>
                    <w:t> </w:t>
                  </w:r>
                </w:p>
              </w:tc>
            </w:tr>
            <w:tr w:rsidR="00CB54B6" w:rsidRPr="00382449" w14:paraId="33949144"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8D1676" w14:textId="77777777" w:rsidR="00CB54B6" w:rsidRPr="00382449" w:rsidRDefault="00CB54B6" w:rsidP="003D5673">
                  <w:pPr>
                    <w:pStyle w:val="rowtabella0"/>
                    <w:rPr>
                      <w:color w:val="002060"/>
                    </w:rPr>
                  </w:pPr>
                  <w:r w:rsidRPr="00382449">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37F5D" w14:textId="77777777" w:rsidR="00CB54B6" w:rsidRPr="00382449" w:rsidRDefault="00CB54B6" w:rsidP="003D5673">
                  <w:pPr>
                    <w:pStyle w:val="rowtabella0"/>
                    <w:rPr>
                      <w:color w:val="002060"/>
                    </w:rPr>
                  </w:pPr>
                  <w:r w:rsidRPr="00382449">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59EC1A" w14:textId="77777777" w:rsidR="00CB54B6" w:rsidRPr="00382449" w:rsidRDefault="00CB54B6" w:rsidP="003D5673">
                  <w:pPr>
                    <w:pStyle w:val="rowtabella0"/>
                    <w:jc w:val="center"/>
                    <w:rPr>
                      <w:color w:val="002060"/>
                    </w:rPr>
                  </w:pPr>
                  <w:r w:rsidRPr="00382449">
                    <w:rPr>
                      <w:color w:val="002060"/>
                    </w:rPr>
                    <w:t>1 - 14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C368B5" w14:textId="77777777" w:rsidR="00CB54B6" w:rsidRPr="00382449" w:rsidRDefault="00CB54B6" w:rsidP="003D5673">
                  <w:pPr>
                    <w:pStyle w:val="rowtabella0"/>
                    <w:jc w:val="center"/>
                    <w:rPr>
                      <w:color w:val="002060"/>
                    </w:rPr>
                  </w:pPr>
                  <w:r w:rsidRPr="00382449">
                    <w:rPr>
                      <w:color w:val="002060"/>
                    </w:rPr>
                    <w:t> </w:t>
                  </w:r>
                </w:p>
              </w:tc>
            </w:tr>
            <w:tr w:rsidR="00CB54B6" w:rsidRPr="00382449" w14:paraId="1FE83C39"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95A94E" w14:textId="77777777" w:rsidR="00CB54B6" w:rsidRPr="00382449" w:rsidRDefault="00CB54B6" w:rsidP="003D5673">
                  <w:pPr>
                    <w:pStyle w:val="rowtabella0"/>
                    <w:rPr>
                      <w:color w:val="002060"/>
                    </w:rPr>
                  </w:pPr>
                  <w:r w:rsidRPr="00382449">
                    <w:rPr>
                      <w:color w:val="002060"/>
                    </w:rPr>
                    <w:t xml:space="preserve">(1) ITALSERVICE C5 </w:t>
                  </w:r>
                  <w:proofErr w:type="gramStart"/>
                  <w:r w:rsidRPr="00382449">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8CF9BE" w14:textId="77777777" w:rsidR="00CB54B6" w:rsidRPr="00382449" w:rsidRDefault="00CB54B6" w:rsidP="003D5673">
                  <w:pPr>
                    <w:pStyle w:val="rowtabella0"/>
                    <w:rPr>
                      <w:color w:val="002060"/>
                    </w:rPr>
                  </w:pPr>
                  <w:r w:rsidRPr="00382449">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55B0C8" w14:textId="77777777" w:rsidR="00CB54B6" w:rsidRPr="00382449" w:rsidRDefault="00CB54B6" w:rsidP="003D5673">
                  <w:pPr>
                    <w:pStyle w:val="rowtabella0"/>
                    <w:jc w:val="center"/>
                    <w:rPr>
                      <w:color w:val="002060"/>
                    </w:rPr>
                  </w:pPr>
                  <w:r w:rsidRPr="0038244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6BE2CB" w14:textId="77777777" w:rsidR="00CB54B6" w:rsidRPr="00382449" w:rsidRDefault="00CB54B6" w:rsidP="003D5673">
                  <w:pPr>
                    <w:pStyle w:val="rowtabella0"/>
                    <w:jc w:val="center"/>
                    <w:rPr>
                      <w:color w:val="002060"/>
                    </w:rPr>
                  </w:pPr>
                  <w:r w:rsidRPr="00382449">
                    <w:rPr>
                      <w:color w:val="002060"/>
                    </w:rPr>
                    <w:t> </w:t>
                  </w:r>
                </w:p>
              </w:tc>
            </w:tr>
            <w:tr w:rsidR="00CB54B6" w:rsidRPr="00382449" w14:paraId="1F173F09"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5B0C35" w14:textId="77777777" w:rsidR="00CB54B6" w:rsidRPr="00382449" w:rsidRDefault="00CB54B6" w:rsidP="003D5673">
                  <w:pPr>
                    <w:pStyle w:val="rowtabella0"/>
                    <w:rPr>
                      <w:color w:val="002060"/>
                    </w:rPr>
                  </w:pPr>
                  <w:r w:rsidRPr="00382449">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01B41" w14:textId="77777777" w:rsidR="00CB54B6" w:rsidRPr="00382449" w:rsidRDefault="00CB54B6" w:rsidP="003D5673">
                  <w:pPr>
                    <w:pStyle w:val="rowtabella0"/>
                    <w:rPr>
                      <w:color w:val="002060"/>
                    </w:rPr>
                  </w:pPr>
                  <w:r w:rsidRPr="00382449">
                    <w:rPr>
                      <w:color w:val="002060"/>
                    </w:rPr>
                    <w:t xml:space="preserve">- </w:t>
                  </w:r>
                  <w:proofErr w:type="gramStart"/>
                  <w:r w:rsidRPr="00382449">
                    <w:rPr>
                      <w:color w:val="002060"/>
                    </w:rPr>
                    <w:t>CITTA</w:t>
                  </w:r>
                  <w:proofErr w:type="gramEnd"/>
                  <w:r w:rsidRPr="00382449">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269D3" w14:textId="77777777" w:rsidR="00CB54B6" w:rsidRPr="00382449" w:rsidRDefault="00CB54B6" w:rsidP="003D5673">
                  <w:pPr>
                    <w:pStyle w:val="rowtabella0"/>
                    <w:jc w:val="center"/>
                    <w:rPr>
                      <w:color w:val="002060"/>
                    </w:rPr>
                  </w:pPr>
                  <w:r w:rsidRPr="00382449">
                    <w:rPr>
                      <w:color w:val="002060"/>
                    </w:rPr>
                    <w:t>17 - 1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29BFE" w14:textId="77777777" w:rsidR="00CB54B6" w:rsidRPr="00382449" w:rsidRDefault="00CB54B6" w:rsidP="003D5673">
                  <w:pPr>
                    <w:pStyle w:val="rowtabella0"/>
                    <w:jc w:val="center"/>
                    <w:rPr>
                      <w:color w:val="002060"/>
                    </w:rPr>
                  </w:pPr>
                  <w:r w:rsidRPr="00382449">
                    <w:rPr>
                      <w:color w:val="002060"/>
                    </w:rPr>
                    <w:t> </w:t>
                  </w:r>
                </w:p>
              </w:tc>
            </w:tr>
            <w:tr w:rsidR="00CB54B6" w:rsidRPr="00382449" w14:paraId="19987B02"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59D9F4FD" w14:textId="77777777" w:rsidR="00CB54B6" w:rsidRPr="00382449" w:rsidRDefault="00CB54B6" w:rsidP="003D5673">
                  <w:pPr>
                    <w:pStyle w:val="rowtabella0"/>
                    <w:rPr>
                      <w:color w:val="002060"/>
                    </w:rPr>
                  </w:pPr>
                  <w:r w:rsidRPr="00382449">
                    <w:rPr>
                      <w:color w:val="002060"/>
                    </w:rPr>
                    <w:t>(1) - disputata il 21/12/2025</w:t>
                  </w:r>
                </w:p>
              </w:tc>
            </w:tr>
          </w:tbl>
          <w:p w14:paraId="09B3C130" w14:textId="77777777" w:rsidR="00CB54B6" w:rsidRPr="00382449" w:rsidRDefault="00CB54B6" w:rsidP="003D567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B54B6" w:rsidRPr="00382449" w14:paraId="3A11C676" w14:textId="77777777" w:rsidTr="003D56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1086" w14:textId="77777777" w:rsidR="00CB54B6" w:rsidRPr="00382449" w:rsidRDefault="00CB54B6" w:rsidP="003D5673">
                  <w:pPr>
                    <w:pStyle w:val="headertabella0"/>
                    <w:rPr>
                      <w:color w:val="002060"/>
                    </w:rPr>
                  </w:pPr>
                  <w:r w:rsidRPr="00382449">
                    <w:rPr>
                      <w:color w:val="002060"/>
                    </w:rPr>
                    <w:t>GIRONE B - 13 Giornata - A</w:t>
                  </w:r>
                </w:p>
              </w:tc>
            </w:tr>
            <w:tr w:rsidR="00CB54B6" w:rsidRPr="00382449" w14:paraId="65767608" w14:textId="77777777" w:rsidTr="003D56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F77847" w14:textId="77777777" w:rsidR="00CB54B6" w:rsidRPr="00382449" w:rsidRDefault="00CB54B6" w:rsidP="003D5673">
                  <w:pPr>
                    <w:pStyle w:val="rowtabella0"/>
                    <w:rPr>
                      <w:color w:val="002060"/>
                    </w:rPr>
                  </w:pPr>
                  <w:r w:rsidRPr="00382449">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E2CB5" w14:textId="77777777" w:rsidR="00CB54B6" w:rsidRPr="00382449" w:rsidRDefault="00CB54B6" w:rsidP="003D5673">
                  <w:pPr>
                    <w:pStyle w:val="rowtabella0"/>
                    <w:rPr>
                      <w:color w:val="002060"/>
                    </w:rPr>
                  </w:pPr>
                  <w:r w:rsidRPr="00382449">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611B0" w14:textId="77777777" w:rsidR="00CB54B6" w:rsidRPr="00382449" w:rsidRDefault="00CB54B6" w:rsidP="003D5673">
                  <w:pPr>
                    <w:pStyle w:val="rowtabella0"/>
                    <w:jc w:val="center"/>
                    <w:rPr>
                      <w:color w:val="002060"/>
                    </w:rPr>
                  </w:pPr>
                  <w:r w:rsidRPr="00382449">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1898A" w14:textId="77777777" w:rsidR="00CB54B6" w:rsidRPr="00382449" w:rsidRDefault="00CB54B6" w:rsidP="003D5673">
                  <w:pPr>
                    <w:pStyle w:val="rowtabella0"/>
                    <w:jc w:val="center"/>
                    <w:rPr>
                      <w:color w:val="002060"/>
                    </w:rPr>
                  </w:pPr>
                  <w:r w:rsidRPr="00382449">
                    <w:rPr>
                      <w:color w:val="002060"/>
                    </w:rPr>
                    <w:t> </w:t>
                  </w:r>
                </w:p>
              </w:tc>
            </w:tr>
            <w:tr w:rsidR="00CB54B6" w:rsidRPr="00382449" w14:paraId="382E23A0"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9AF756" w14:textId="77777777" w:rsidR="00CB54B6" w:rsidRPr="00382449" w:rsidRDefault="00CB54B6" w:rsidP="003D5673">
                  <w:pPr>
                    <w:pStyle w:val="rowtabella0"/>
                    <w:rPr>
                      <w:color w:val="002060"/>
                    </w:rPr>
                  </w:pPr>
                  <w:r w:rsidRPr="00382449">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0F5D55" w14:textId="77777777" w:rsidR="00CB54B6" w:rsidRPr="00382449" w:rsidRDefault="00CB54B6" w:rsidP="003D5673">
                  <w:pPr>
                    <w:pStyle w:val="rowtabella0"/>
                    <w:rPr>
                      <w:color w:val="002060"/>
                    </w:rPr>
                  </w:pPr>
                  <w:r w:rsidRPr="00382449">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7C5D78" w14:textId="77777777" w:rsidR="00CB54B6" w:rsidRPr="00382449" w:rsidRDefault="00CB54B6" w:rsidP="003D5673">
                  <w:pPr>
                    <w:pStyle w:val="rowtabella0"/>
                    <w:jc w:val="center"/>
                    <w:rPr>
                      <w:color w:val="002060"/>
                    </w:rPr>
                  </w:pPr>
                  <w:r w:rsidRPr="00382449">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1AAB65" w14:textId="77777777" w:rsidR="00CB54B6" w:rsidRPr="00382449" w:rsidRDefault="00CB54B6" w:rsidP="003D5673">
                  <w:pPr>
                    <w:pStyle w:val="rowtabella0"/>
                    <w:jc w:val="center"/>
                    <w:rPr>
                      <w:color w:val="002060"/>
                    </w:rPr>
                  </w:pPr>
                  <w:r w:rsidRPr="00382449">
                    <w:rPr>
                      <w:color w:val="002060"/>
                    </w:rPr>
                    <w:t> </w:t>
                  </w:r>
                </w:p>
              </w:tc>
            </w:tr>
            <w:tr w:rsidR="00CB54B6" w:rsidRPr="00382449" w14:paraId="05D78BCF"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19741C" w14:textId="77777777" w:rsidR="00CB54B6" w:rsidRPr="00382449" w:rsidRDefault="00CB54B6" w:rsidP="003D5673">
                  <w:pPr>
                    <w:pStyle w:val="rowtabella0"/>
                    <w:rPr>
                      <w:color w:val="002060"/>
                    </w:rPr>
                  </w:pPr>
                  <w:r w:rsidRPr="00382449">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883ED9" w14:textId="77777777" w:rsidR="00CB54B6" w:rsidRPr="00382449" w:rsidRDefault="00CB54B6" w:rsidP="003D5673">
                  <w:pPr>
                    <w:pStyle w:val="rowtabella0"/>
                    <w:rPr>
                      <w:color w:val="002060"/>
                    </w:rPr>
                  </w:pPr>
                  <w:r w:rsidRPr="0038244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DFDB27" w14:textId="77777777" w:rsidR="00CB54B6" w:rsidRPr="00382449" w:rsidRDefault="00CB54B6" w:rsidP="003D5673">
                  <w:pPr>
                    <w:pStyle w:val="rowtabella0"/>
                    <w:jc w:val="center"/>
                    <w:rPr>
                      <w:color w:val="002060"/>
                    </w:rPr>
                  </w:pPr>
                  <w:r w:rsidRPr="0038244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E75C95" w14:textId="77777777" w:rsidR="00CB54B6" w:rsidRPr="00382449" w:rsidRDefault="00CB54B6" w:rsidP="003D5673">
                  <w:pPr>
                    <w:pStyle w:val="rowtabella0"/>
                    <w:jc w:val="center"/>
                    <w:rPr>
                      <w:color w:val="002060"/>
                    </w:rPr>
                  </w:pPr>
                  <w:r w:rsidRPr="00382449">
                    <w:rPr>
                      <w:color w:val="002060"/>
                    </w:rPr>
                    <w:t> </w:t>
                  </w:r>
                </w:p>
              </w:tc>
            </w:tr>
            <w:tr w:rsidR="00CB54B6" w:rsidRPr="00382449" w14:paraId="46183A6E"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1B4935" w14:textId="77777777" w:rsidR="00CB54B6" w:rsidRPr="00382449" w:rsidRDefault="00CB54B6" w:rsidP="003D5673">
                  <w:pPr>
                    <w:pStyle w:val="rowtabella0"/>
                    <w:rPr>
                      <w:color w:val="002060"/>
                    </w:rPr>
                  </w:pPr>
                  <w:r w:rsidRPr="00382449">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D45B41" w14:textId="77777777" w:rsidR="00CB54B6" w:rsidRPr="00382449" w:rsidRDefault="00CB54B6" w:rsidP="003D5673">
                  <w:pPr>
                    <w:pStyle w:val="rowtabella0"/>
                    <w:rPr>
                      <w:color w:val="002060"/>
                    </w:rPr>
                  </w:pPr>
                  <w:r w:rsidRPr="00382449">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BDC71E" w14:textId="77777777" w:rsidR="00CB54B6" w:rsidRPr="00382449" w:rsidRDefault="00CB54B6" w:rsidP="003D5673">
                  <w:pPr>
                    <w:pStyle w:val="rowtabella0"/>
                    <w:jc w:val="center"/>
                    <w:rPr>
                      <w:color w:val="002060"/>
                    </w:rPr>
                  </w:pPr>
                  <w:r w:rsidRPr="00382449">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8CC96D" w14:textId="77777777" w:rsidR="00CB54B6" w:rsidRPr="00382449" w:rsidRDefault="00CB54B6" w:rsidP="003D5673">
                  <w:pPr>
                    <w:pStyle w:val="rowtabella0"/>
                    <w:jc w:val="center"/>
                    <w:rPr>
                      <w:color w:val="002060"/>
                    </w:rPr>
                  </w:pPr>
                  <w:r w:rsidRPr="00382449">
                    <w:rPr>
                      <w:color w:val="002060"/>
                    </w:rPr>
                    <w:t> </w:t>
                  </w:r>
                </w:p>
              </w:tc>
            </w:tr>
            <w:tr w:rsidR="00CB54B6" w:rsidRPr="00382449" w14:paraId="3C5BC036" w14:textId="77777777" w:rsidTr="003D56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867404" w14:textId="77777777" w:rsidR="00CB54B6" w:rsidRPr="00382449" w:rsidRDefault="00CB54B6" w:rsidP="003D5673">
                  <w:pPr>
                    <w:pStyle w:val="rowtabella0"/>
                    <w:rPr>
                      <w:color w:val="002060"/>
                    </w:rPr>
                  </w:pPr>
                  <w:r w:rsidRPr="00382449">
                    <w:rPr>
                      <w:color w:val="002060"/>
                    </w:rPr>
                    <w:t>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1D8012" w14:textId="77777777" w:rsidR="00CB54B6" w:rsidRPr="00382449" w:rsidRDefault="00CB54B6" w:rsidP="003D5673">
                  <w:pPr>
                    <w:pStyle w:val="rowtabella0"/>
                    <w:rPr>
                      <w:color w:val="002060"/>
                    </w:rPr>
                  </w:pPr>
                  <w:r w:rsidRPr="00382449">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C6D203" w14:textId="77777777" w:rsidR="00CB54B6" w:rsidRPr="00382449" w:rsidRDefault="00CB54B6" w:rsidP="003D5673">
                  <w:pPr>
                    <w:pStyle w:val="rowtabella0"/>
                    <w:jc w:val="center"/>
                    <w:rPr>
                      <w:color w:val="002060"/>
                    </w:rPr>
                  </w:pPr>
                  <w:r w:rsidRPr="00382449">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737BA8" w14:textId="77777777" w:rsidR="00CB54B6" w:rsidRPr="00382449" w:rsidRDefault="00CB54B6" w:rsidP="003D5673">
                  <w:pPr>
                    <w:pStyle w:val="rowtabella0"/>
                    <w:jc w:val="center"/>
                    <w:rPr>
                      <w:color w:val="002060"/>
                    </w:rPr>
                  </w:pPr>
                  <w:r w:rsidRPr="00382449">
                    <w:rPr>
                      <w:color w:val="002060"/>
                    </w:rPr>
                    <w:t> </w:t>
                  </w:r>
                </w:p>
              </w:tc>
            </w:tr>
            <w:tr w:rsidR="00CB54B6" w:rsidRPr="00382449" w14:paraId="6228E0C8" w14:textId="77777777" w:rsidTr="003D56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E9ABEA" w14:textId="77777777" w:rsidR="00CB54B6" w:rsidRPr="00382449" w:rsidRDefault="00CB54B6" w:rsidP="003D5673">
                  <w:pPr>
                    <w:pStyle w:val="rowtabella0"/>
                    <w:rPr>
                      <w:color w:val="002060"/>
                    </w:rPr>
                  </w:pPr>
                  <w:r w:rsidRPr="00382449">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4F0BE" w14:textId="77777777" w:rsidR="00CB54B6" w:rsidRPr="00382449" w:rsidRDefault="00CB54B6" w:rsidP="003D5673">
                  <w:pPr>
                    <w:pStyle w:val="rowtabella0"/>
                    <w:rPr>
                      <w:color w:val="002060"/>
                    </w:rPr>
                  </w:pPr>
                  <w:r w:rsidRPr="00382449">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4A6D4" w14:textId="77777777" w:rsidR="00CB54B6" w:rsidRPr="00382449" w:rsidRDefault="00CB54B6" w:rsidP="003D5673">
                  <w:pPr>
                    <w:pStyle w:val="rowtabella0"/>
                    <w:jc w:val="center"/>
                    <w:rPr>
                      <w:color w:val="002060"/>
                    </w:rPr>
                  </w:pPr>
                  <w:r w:rsidRPr="00382449">
                    <w:rPr>
                      <w:color w:val="002060"/>
                    </w:rPr>
                    <w:t>18 - 1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0EBF4" w14:textId="77777777" w:rsidR="00CB54B6" w:rsidRPr="00382449" w:rsidRDefault="00CB54B6" w:rsidP="003D5673">
                  <w:pPr>
                    <w:pStyle w:val="rowtabella0"/>
                    <w:jc w:val="center"/>
                    <w:rPr>
                      <w:color w:val="002060"/>
                    </w:rPr>
                  </w:pPr>
                  <w:r w:rsidRPr="00382449">
                    <w:rPr>
                      <w:color w:val="002060"/>
                    </w:rPr>
                    <w:t> </w:t>
                  </w:r>
                </w:p>
              </w:tc>
            </w:tr>
            <w:tr w:rsidR="00CB54B6" w:rsidRPr="00382449" w14:paraId="35EFF130" w14:textId="77777777" w:rsidTr="003D5673">
              <w:tc>
                <w:tcPr>
                  <w:tcW w:w="4700" w:type="dxa"/>
                  <w:gridSpan w:val="4"/>
                  <w:tcBorders>
                    <w:top w:val="nil"/>
                    <w:left w:val="nil"/>
                    <w:bottom w:val="nil"/>
                    <w:right w:val="nil"/>
                  </w:tcBorders>
                  <w:tcMar>
                    <w:top w:w="20" w:type="dxa"/>
                    <w:left w:w="20" w:type="dxa"/>
                    <w:bottom w:w="20" w:type="dxa"/>
                    <w:right w:w="20" w:type="dxa"/>
                  </w:tcMar>
                  <w:vAlign w:val="center"/>
                  <w:hideMark/>
                </w:tcPr>
                <w:p w14:paraId="55443D49" w14:textId="77777777" w:rsidR="00CB54B6" w:rsidRPr="00382449" w:rsidRDefault="00CB54B6" w:rsidP="003D5673">
                  <w:pPr>
                    <w:pStyle w:val="rowtabella0"/>
                    <w:rPr>
                      <w:color w:val="002060"/>
                    </w:rPr>
                  </w:pPr>
                  <w:r w:rsidRPr="00382449">
                    <w:rPr>
                      <w:color w:val="002060"/>
                    </w:rPr>
                    <w:t>(1) - disputata il 21/12/2025</w:t>
                  </w:r>
                </w:p>
              </w:tc>
            </w:tr>
          </w:tbl>
          <w:p w14:paraId="510485D8" w14:textId="77777777" w:rsidR="00CB54B6" w:rsidRPr="00382449" w:rsidRDefault="00CB54B6" w:rsidP="003D5673">
            <w:pPr>
              <w:rPr>
                <w:color w:val="002060"/>
              </w:rPr>
            </w:pPr>
          </w:p>
        </w:tc>
      </w:tr>
    </w:tbl>
    <w:p w14:paraId="5F2BC684" w14:textId="77777777" w:rsidR="00CB54B6" w:rsidRPr="00382449" w:rsidRDefault="00CB54B6" w:rsidP="00CB54B6">
      <w:pPr>
        <w:pStyle w:val="breakline"/>
        <w:rPr>
          <w:rFonts w:eastAsiaTheme="minorEastAsia"/>
          <w:color w:val="002060"/>
        </w:rPr>
      </w:pPr>
    </w:p>
    <w:p w14:paraId="2D6B9B1C" w14:textId="77777777" w:rsidR="00CB54B6" w:rsidRPr="00382449" w:rsidRDefault="00CB54B6" w:rsidP="00CB54B6">
      <w:pPr>
        <w:pStyle w:val="breakline"/>
        <w:rPr>
          <w:color w:val="002060"/>
        </w:rPr>
      </w:pPr>
    </w:p>
    <w:p w14:paraId="142A3CE5" w14:textId="77777777" w:rsidR="00CB54B6" w:rsidRPr="00382449" w:rsidRDefault="00CB54B6" w:rsidP="00CB54B6">
      <w:pPr>
        <w:pStyle w:val="titoloprinc0"/>
        <w:rPr>
          <w:color w:val="002060"/>
        </w:rPr>
      </w:pPr>
      <w:r w:rsidRPr="00382449">
        <w:rPr>
          <w:color w:val="002060"/>
        </w:rPr>
        <w:t>GIUDICE SPORTIVO</w:t>
      </w:r>
    </w:p>
    <w:p w14:paraId="336EC7C0" w14:textId="77777777" w:rsidR="00CB54B6" w:rsidRPr="00382449" w:rsidRDefault="00CB54B6" w:rsidP="00CB54B6">
      <w:pPr>
        <w:pStyle w:val="diffida"/>
        <w:rPr>
          <w:color w:val="002060"/>
        </w:rPr>
      </w:pPr>
      <w:r w:rsidRPr="00382449">
        <w:rPr>
          <w:color w:val="002060"/>
        </w:rPr>
        <w:t>Il Giudice Sportivo Avv. Agnese Lazzaretti, con l'assistenza del 23/12/2025, ha adottato le decisioni che di seguito integralmente si riportano:</w:t>
      </w:r>
    </w:p>
    <w:p w14:paraId="3BF1F12F" w14:textId="77777777" w:rsidR="00CB54B6" w:rsidRPr="00382449" w:rsidRDefault="00CB54B6" w:rsidP="00CB54B6">
      <w:pPr>
        <w:pStyle w:val="titolo10"/>
        <w:rPr>
          <w:color w:val="002060"/>
        </w:rPr>
      </w:pPr>
      <w:r w:rsidRPr="00382449">
        <w:rPr>
          <w:color w:val="002060"/>
        </w:rPr>
        <w:t xml:space="preserve">GARE DEL 20/12/2025 </w:t>
      </w:r>
    </w:p>
    <w:p w14:paraId="4BBE6925" w14:textId="77777777" w:rsidR="00CB54B6" w:rsidRPr="00382449" w:rsidRDefault="00CB54B6" w:rsidP="00CB54B6">
      <w:pPr>
        <w:pStyle w:val="titolo7a"/>
        <w:rPr>
          <w:color w:val="002060"/>
        </w:rPr>
      </w:pPr>
      <w:r w:rsidRPr="00382449">
        <w:rPr>
          <w:color w:val="002060"/>
        </w:rPr>
        <w:t xml:space="preserve">PROVVEDIMENTI DISCIPLINARI </w:t>
      </w:r>
    </w:p>
    <w:p w14:paraId="62D49ECF"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11DD5A65" w14:textId="77777777" w:rsidR="00CB54B6" w:rsidRPr="00382449" w:rsidRDefault="00CB54B6" w:rsidP="00CB54B6">
      <w:pPr>
        <w:pStyle w:val="titolo30"/>
        <w:rPr>
          <w:color w:val="002060"/>
        </w:rPr>
      </w:pPr>
      <w:r w:rsidRPr="00382449">
        <w:rPr>
          <w:color w:val="002060"/>
        </w:rPr>
        <w:t xml:space="preserve">CALCIATORI NON ESPULSI </w:t>
      </w:r>
    </w:p>
    <w:p w14:paraId="73E19D72" w14:textId="77777777" w:rsidR="00CB54B6" w:rsidRPr="00382449" w:rsidRDefault="00CB54B6" w:rsidP="00CB54B6">
      <w:pPr>
        <w:pStyle w:val="titolo20"/>
        <w:rPr>
          <w:color w:val="002060"/>
        </w:rPr>
      </w:pPr>
      <w:r w:rsidRPr="0038244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561A1F0C" w14:textId="77777777" w:rsidTr="003D5673">
        <w:tc>
          <w:tcPr>
            <w:tcW w:w="2200" w:type="dxa"/>
            <w:tcMar>
              <w:top w:w="20" w:type="dxa"/>
              <w:left w:w="20" w:type="dxa"/>
              <w:bottom w:w="20" w:type="dxa"/>
              <w:right w:w="20" w:type="dxa"/>
            </w:tcMar>
            <w:vAlign w:val="center"/>
            <w:hideMark/>
          </w:tcPr>
          <w:p w14:paraId="31620691" w14:textId="77777777" w:rsidR="00CB54B6" w:rsidRPr="00382449" w:rsidRDefault="00CB54B6" w:rsidP="003D5673">
            <w:pPr>
              <w:pStyle w:val="movimento"/>
              <w:rPr>
                <w:color w:val="002060"/>
              </w:rPr>
            </w:pPr>
            <w:r w:rsidRPr="00382449">
              <w:rPr>
                <w:color w:val="002060"/>
              </w:rPr>
              <w:t>FREZZOTTI GABRIEL</w:t>
            </w:r>
          </w:p>
        </w:tc>
        <w:tc>
          <w:tcPr>
            <w:tcW w:w="2200" w:type="dxa"/>
            <w:tcMar>
              <w:top w:w="20" w:type="dxa"/>
              <w:left w:w="20" w:type="dxa"/>
              <w:bottom w:w="20" w:type="dxa"/>
              <w:right w:w="20" w:type="dxa"/>
            </w:tcMar>
            <w:vAlign w:val="center"/>
            <w:hideMark/>
          </w:tcPr>
          <w:p w14:paraId="18A2AEBD" w14:textId="77777777" w:rsidR="00CB54B6" w:rsidRPr="00382449" w:rsidRDefault="00CB54B6" w:rsidP="003D5673">
            <w:pPr>
              <w:pStyle w:val="movimento2"/>
              <w:rPr>
                <w:color w:val="002060"/>
              </w:rPr>
            </w:pPr>
            <w:r w:rsidRPr="00382449">
              <w:rPr>
                <w:color w:val="002060"/>
              </w:rPr>
              <w:t>(</w:t>
            </w:r>
            <w:proofErr w:type="gramStart"/>
            <w:r w:rsidRPr="00382449">
              <w:rPr>
                <w:color w:val="002060"/>
              </w:rPr>
              <w:t>CITTA</w:t>
            </w:r>
            <w:proofErr w:type="gramEnd"/>
            <w:r w:rsidRPr="00382449">
              <w:rPr>
                <w:color w:val="002060"/>
              </w:rPr>
              <w:t xml:space="preserve"> DI OSTRA) </w:t>
            </w:r>
          </w:p>
        </w:tc>
        <w:tc>
          <w:tcPr>
            <w:tcW w:w="800" w:type="dxa"/>
            <w:tcMar>
              <w:top w:w="20" w:type="dxa"/>
              <w:left w:w="20" w:type="dxa"/>
              <w:bottom w:w="20" w:type="dxa"/>
              <w:right w:w="20" w:type="dxa"/>
            </w:tcMar>
            <w:vAlign w:val="center"/>
            <w:hideMark/>
          </w:tcPr>
          <w:p w14:paraId="341635C5"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5319876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156B72A7" w14:textId="77777777" w:rsidR="00CB54B6" w:rsidRPr="00382449" w:rsidRDefault="00CB54B6" w:rsidP="003D5673">
            <w:pPr>
              <w:pStyle w:val="movimento2"/>
              <w:rPr>
                <w:color w:val="002060"/>
              </w:rPr>
            </w:pPr>
            <w:r w:rsidRPr="00382449">
              <w:rPr>
                <w:color w:val="002060"/>
              </w:rPr>
              <w:t> </w:t>
            </w:r>
          </w:p>
        </w:tc>
      </w:tr>
    </w:tbl>
    <w:p w14:paraId="4325F9E8" w14:textId="77777777" w:rsidR="00CB54B6" w:rsidRPr="00382449" w:rsidRDefault="00CB54B6" w:rsidP="00CB54B6">
      <w:pPr>
        <w:pStyle w:val="titolo10"/>
        <w:rPr>
          <w:rFonts w:eastAsiaTheme="minorEastAsia"/>
          <w:color w:val="002060"/>
        </w:rPr>
      </w:pPr>
      <w:r w:rsidRPr="00382449">
        <w:rPr>
          <w:color w:val="002060"/>
        </w:rPr>
        <w:t xml:space="preserve">GARE DEL 21/12/2025 </w:t>
      </w:r>
    </w:p>
    <w:p w14:paraId="22F11E5D" w14:textId="77777777" w:rsidR="00CB54B6" w:rsidRPr="00382449" w:rsidRDefault="00CB54B6" w:rsidP="00CB54B6">
      <w:pPr>
        <w:pStyle w:val="titolo7a"/>
        <w:rPr>
          <w:color w:val="002060"/>
        </w:rPr>
      </w:pPr>
      <w:r w:rsidRPr="00382449">
        <w:rPr>
          <w:color w:val="002060"/>
        </w:rPr>
        <w:t xml:space="preserve">PROVVEDIMENTI DISCIPLINARI </w:t>
      </w:r>
    </w:p>
    <w:p w14:paraId="17268A8A" w14:textId="77777777" w:rsidR="00CB54B6" w:rsidRPr="00382449" w:rsidRDefault="00CB54B6" w:rsidP="00CB54B6">
      <w:pPr>
        <w:pStyle w:val="titolo7b0"/>
        <w:rPr>
          <w:color w:val="002060"/>
        </w:rPr>
      </w:pPr>
      <w:r w:rsidRPr="00382449">
        <w:rPr>
          <w:color w:val="002060"/>
        </w:rPr>
        <w:t xml:space="preserve">In base alle risultanze degli atti ufficiali sono state deliberate le seguenti sanzioni disciplinari. </w:t>
      </w:r>
    </w:p>
    <w:p w14:paraId="3C9D7ED0" w14:textId="77777777" w:rsidR="00CB54B6" w:rsidRPr="00382449" w:rsidRDefault="00CB54B6" w:rsidP="00CB54B6">
      <w:pPr>
        <w:pStyle w:val="titolo30"/>
        <w:rPr>
          <w:color w:val="002060"/>
        </w:rPr>
      </w:pPr>
      <w:r w:rsidRPr="00382449">
        <w:rPr>
          <w:color w:val="002060"/>
        </w:rPr>
        <w:t xml:space="preserve">CALCIATORI NON ESPULSI </w:t>
      </w:r>
    </w:p>
    <w:p w14:paraId="0116D1A0" w14:textId="77777777" w:rsidR="00CB54B6" w:rsidRPr="00382449" w:rsidRDefault="00CB54B6" w:rsidP="00CB54B6">
      <w:pPr>
        <w:pStyle w:val="titolo20"/>
        <w:rPr>
          <w:color w:val="002060"/>
        </w:rPr>
      </w:pPr>
      <w:r w:rsidRPr="0038244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54B6" w:rsidRPr="00382449" w14:paraId="6D29D125" w14:textId="77777777" w:rsidTr="003D5673">
        <w:tc>
          <w:tcPr>
            <w:tcW w:w="2200" w:type="dxa"/>
            <w:tcMar>
              <w:top w:w="20" w:type="dxa"/>
              <w:left w:w="20" w:type="dxa"/>
              <w:bottom w:w="20" w:type="dxa"/>
              <w:right w:w="20" w:type="dxa"/>
            </w:tcMar>
            <w:vAlign w:val="center"/>
            <w:hideMark/>
          </w:tcPr>
          <w:p w14:paraId="6374955B" w14:textId="77777777" w:rsidR="00CB54B6" w:rsidRPr="00382449" w:rsidRDefault="00CB54B6" w:rsidP="003D5673">
            <w:pPr>
              <w:pStyle w:val="movimento"/>
              <w:rPr>
                <w:color w:val="002060"/>
              </w:rPr>
            </w:pPr>
            <w:r w:rsidRPr="00382449">
              <w:rPr>
                <w:color w:val="002060"/>
              </w:rPr>
              <w:t>DIALLO MAMADOU ALIU</w:t>
            </w:r>
          </w:p>
        </w:tc>
        <w:tc>
          <w:tcPr>
            <w:tcW w:w="2200" w:type="dxa"/>
            <w:tcMar>
              <w:top w:w="20" w:type="dxa"/>
              <w:left w:w="20" w:type="dxa"/>
              <w:bottom w:w="20" w:type="dxa"/>
              <w:right w:w="20" w:type="dxa"/>
            </w:tcMar>
            <w:vAlign w:val="center"/>
            <w:hideMark/>
          </w:tcPr>
          <w:p w14:paraId="0A92A0AD" w14:textId="77777777" w:rsidR="00CB54B6" w:rsidRPr="00382449" w:rsidRDefault="00CB54B6" w:rsidP="003D5673">
            <w:pPr>
              <w:pStyle w:val="movimento2"/>
              <w:rPr>
                <w:color w:val="002060"/>
              </w:rPr>
            </w:pPr>
            <w:r w:rsidRPr="00382449">
              <w:rPr>
                <w:color w:val="002060"/>
              </w:rPr>
              <w:t xml:space="preserve">(C.U.S. MACERATA CALCIO A5) </w:t>
            </w:r>
          </w:p>
        </w:tc>
        <w:tc>
          <w:tcPr>
            <w:tcW w:w="800" w:type="dxa"/>
            <w:tcMar>
              <w:top w:w="20" w:type="dxa"/>
              <w:left w:w="20" w:type="dxa"/>
              <w:bottom w:w="20" w:type="dxa"/>
              <w:right w:w="20" w:type="dxa"/>
            </w:tcMar>
            <w:vAlign w:val="center"/>
            <w:hideMark/>
          </w:tcPr>
          <w:p w14:paraId="362AB8E8"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20046EA1" w14:textId="77777777" w:rsidR="00CB54B6" w:rsidRPr="00382449" w:rsidRDefault="00CB54B6" w:rsidP="003D5673">
            <w:pPr>
              <w:pStyle w:val="movimento"/>
              <w:rPr>
                <w:color w:val="002060"/>
              </w:rPr>
            </w:pPr>
            <w:r w:rsidRPr="00382449">
              <w:rPr>
                <w:color w:val="002060"/>
              </w:rPr>
              <w:t> </w:t>
            </w:r>
          </w:p>
        </w:tc>
        <w:tc>
          <w:tcPr>
            <w:tcW w:w="2200" w:type="dxa"/>
            <w:tcMar>
              <w:top w:w="20" w:type="dxa"/>
              <w:left w:w="20" w:type="dxa"/>
              <w:bottom w:w="20" w:type="dxa"/>
              <w:right w:w="20" w:type="dxa"/>
            </w:tcMar>
            <w:vAlign w:val="center"/>
            <w:hideMark/>
          </w:tcPr>
          <w:p w14:paraId="6514E1DD" w14:textId="77777777" w:rsidR="00CB54B6" w:rsidRPr="00382449" w:rsidRDefault="00CB54B6" w:rsidP="003D5673">
            <w:pPr>
              <w:pStyle w:val="movimento2"/>
              <w:rPr>
                <w:color w:val="002060"/>
              </w:rPr>
            </w:pPr>
            <w:r w:rsidRPr="00382449">
              <w:rPr>
                <w:color w:val="002060"/>
              </w:rPr>
              <w:t> </w:t>
            </w:r>
          </w:p>
        </w:tc>
      </w:tr>
    </w:tbl>
    <w:p w14:paraId="78496DED" w14:textId="77777777" w:rsidR="00CB54B6" w:rsidRDefault="00CB54B6" w:rsidP="00CB54B6">
      <w:pPr>
        <w:pStyle w:val="breakline"/>
        <w:rPr>
          <w:color w:val="002060"/>
        </w:rPr>
      </w:pPr>
    </w:p>
    <w:p w14:paraId="340B161C" w14:textId="77777777" w:rsidR="00CB54B6" w:rsidRPr="00B0381A" w:rsidRDefault="00CB54B6" w:rsidP="00CB54B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285BF123" w14:textId="77777777" w:rsidR="00CB54B6" w:rsidRPr="00B0381A" w:rsidRDefault="00CB54B6" w:rsidP="00CB54B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6A3E91B2" w14:textId="77777777" w:rsidR="00CB54B6" w:rsidRPr="00382449" w:rsidRDefault="00CB54B6" w:rsidP="00CB54B6">
      <w:pPr>
        <w:pStyle w:val="breakline"/>
        <w:rPr>
          <w:rFonts w:eastAsiaTheme="minorEastAsia"/>
          <w:color w:val="002060"/>
        </w:rPr>
      </w:pPr>
    </w:p>
    <w:p w14:paraId="7D684C87" w14:textId="77777777" w:rsidR="00CB54B6" w:rsidRPr="00315A21" w:rsidRDefault="00CB54B6" w:rsidP="00CB54B6">
      <w:pPr>
        <w:pStyle w:val="titoloprinc0"/>
        <w:rPr>
          <w:color w:val="002060"/>
        </w:rPr>
      </w:pPr>
      <w:r w:rsidRPr="00315A21">
        <w:rPr>
          <w:color w:val="002060"/>
        </w:rPr>
        <w:t>CLASSIFICA</w:t>
      </w:r>
    </w:p>
    <w:p w14:paraId="254CC258" w14:textId="77777777" w:rsidR="00CB54B6" w:rsidRPr="00315A21" w:rsidRDefault="00CB54B6" w:rsidP="00CB54B6">
      <w:pPr>
        <w:pStyle w:val="breakline"/>
        <w:rPr>
          <w:color w:val="002060"/>
        </w:rPr>
      </w:pPr>
    </w:p>
    <w:p w14:paraId="0CC861A5" w14:textId="77777777" w:rsidR="00CB54B6" w:rsidRPr="00315A21" w:rsidRDefault="00CB54B6" w:rsidP="00CB54B6">
      <w:pPr>
        <w:pStyle w:val="breakline"/>
        <w:rPr>
          <w:color w:val="002060"/>
        </w:rPr>
      </w:pPr>
    </w:p>
    <w:p w14:paraId="7E56A8D7" w14:textId="77777777" w:rsidR="00CB54B6" w:rsidRPr="00315A21" w:rsidRDefault="00CB54B6" w:rsidP="00CB54B6">
      <w:pPr>
        <w:pStyle w:val="sottotitolocampionato10"/>
        <w:rPr>
          <w:color w:val="002060"/>
        </w:rPr>
      </w:pPr>
      <w:r w:rsidRPr="00315A2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15A21" w14:paraId="5A5C0085"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83F42" w14:textId="77777777" w:rsidR="00CB54B6" w:rsidRPr="00315A21" w:rsidRDefault="00CB54B6" w:rsidP="003D5673">
            <w:pPr>
              <w:pStyle w:val="headertabella0"/>
              <w:rPr>
                <w:color w:val="002060"/>
              </w:rPr>
            </w:pPr>
            <w:r w:rsidRPr="00315A2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AA42" w14:textId="77777777" w:rsidR="00CB54B6" w:rsidRPr="00315A21" w:rsidRDefault="00CB54B6" w:rsidP="003D5673">
            <w:pPr>
              <w:pStyle w:val="headertabella0"/>
              <w:rPr>
                <w:color w:val="002060"/>
              </w:rPr>
            </w:pPr>
            <w:r w:rsidRPr="00315A2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3734E" w14:textId="77777777" w:rsidR="00CB54B6" w:rsidRPr="00315A21" w:rsidRDefault="00CB54B6" w:rsidP="003D5673">
            <w:pPr>
              <w:pStyle w:val="headertabella0"/>
              <w:rPr>
                <w:color w:val="002060"/>
              </w:rPr>
            </w:pPr>
            <w:r w:rsidRPr="00315A2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B3C33" w14:textId="77777777" w:rsidR="00CB54B6" w:rsidRPr="00315A21" w:rsidRDefault="00CB54B6" w:rsidP="003D5673">
            <w:pPr>
              <w:pStyle w:val="headertabella0"/>
              <w:rPr>
                <w:color w:val="002060"/>
              </w:rPr>
            </w:pPr>
            <w:r w:rsidRPr="00315A2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1213C" w14:textId="77777777" w:rsidR="00CB54B6" w:rsidRPr="00315A21" w:rsidRDefault="00CB54B6" w:rsidP="003D5673">
            <w:pPr>
              <w:pStyle w:val="headertabella0"/>
              <w:rPr>
                <w:color w:val="002060"/>
              </w:rPr>
            </w:pPr>
            <w:r w:rsidRPr="00315A2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4B0D2" w14:textId="77777777" w:rsidR="00CB54B6" w:rsidRPr="00315A21" w:rsidRDefault="00CB54B6" w:rsidP="003D5673">
            <w:pPr>
              <w:pStyle w:val="headertabella0"/>
              <w:rPr>
                <w:color w:val="002060"/>
              </w:rPr>
            </w:pPr>
            <w:r w:rsidRPr="00315A2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040B4" w14:textId="77777777" w:rsidR="00CB54B6" w:rsidRPr="00315A21" w:rsidRDefault="00CB54B6" w:rsidP="003D5673">
            <w:pPr>
              <w:pStyle w:val="headertabella0"/>
              <w:rPr>
                <w:color w:val="002060"/>
              </w:rPr>
            </w:pPr>
            <w:r w:rsidRPr="00315A2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F201E" w14:textId="77777777" w:rsidR="00CB54B6" w:rsidRPr="00315A21" w:rsidRDefault="00CB54B6" w:rsidP="003D5673">
            <w:pPr>
              <w:pStyle w:val="headertabella0"/>
              <w:rPr>
                <w:color w:val="002060"/>
              </w:rPr>
            </w:pPr>
            <w:r w:rsidRPr="00315A2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FF9F0" w14:textId="77777777" w:rsidR="00CB54B6" w:rsidRPr="00315A21" w:rsidRDefault="00CB54B6" w:rsidP="003D5673">
            <w:pPr>
              <w:pStyle w:val="headertabella0"/>
              <w:rPr>
                <w:color w:val="002060"/>
              </w:rPr>
            </w:pPr>
            <w:r w:rsidRPr="00315A2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3A42" w14:textId="77777777" w:rsidR="00CB54B6" w:rsidRPr="00315A21" w:rsidRDefault="00CB54B6" w:rsidP="003D5673">
            <w:pPr>
              <w:pStyle w:val="headertabella0"/>
              <w:rPr>
                <w:color w:val="002060"/>
              </w:rPr>
            </w:pPr>
            <w:r w:rsidRPr="00315A21">
              <w:rPr>
                <w:color w:val="002060"/>
              </w:rPr>
              <w:t>PE</w:t>
            </w:r>
          </w:p>
        </w:tc>
      </w:tr>
      <w:tr w:rsidR="00CB54B6" w:rsidRPr="00315A21" w14:paraId="594A80A8"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CC29D" w14:textId="77777777" w:rsidR="00CB54B6" w:rsidRPr="00315A21" w:rsidRDefault="00CB54B6" w:rsidP="003D5673">
            <w:pPr>
              <w:pStyle w:val="rowtabella0"/>
              <w:rPr>
                <w:color w:val="002060"/>
              </w:rPr>
            </w:pPr>
            <w:r w:rsidRPr="00315A21">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C1C6" w14:textId="77777777" w:rsidR="00CB54B6" w:rsidRPr="00315A21" w:rsidRDefault="00CB54B6" w:rsidP="003D5673">
            <w:pPr>
              <w:pStyle w:val="rowtabella0"/>
              <w:jc w:val="center"/>
              <w:rPr>
                <w:color w:val="002060"/>
              </w:rPr>
            </w:pPr>
            <w:r w:rsidRPr="00315A2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A05F"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3561" w14:textId="77777777" w:rsidR="00CB54B6" w:rsidRPr="00315A21" w:rsidRDefault="00CB54B6" w:rsidP="003D5673">
            <w:pPr>
              <w:pStyle w:val="rowtabella0"/>
              <w:jc w:val="center"/>
              <w:rPr>
                <w:color w:val="002060"/>
              </w:rPr>
            </w:pPr>
            <w:r w:rsidRPr="00315A2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8E0D"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F4AF5"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B88BA" w14:textId="77777777" w:rsidR="00CB54B6" w:rsidRPr="00315A21" w:rsidRDefault="00CB54B6" w:rsidP="003D5673">
            <w:pPr>
              <w:pStyle w:val="rowtabella0"/>
              <w:jc w:val="center"/>
              <w:rPr>
                <w:color w:val="002060"/>
              </w:rPr>
            </w:pPr>
            <w:r w:rsidRPr="00315A2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F460" w14:textId="77777777" w:rsidR="00CB54B6" w:rsidRPr="00315A21" w:rsidRDefault="00CB54B6" w:rsidP="003D5673">
            <w:pPr>
              <w:pStyle w:val="rowtabella0"/>
              <w:jc w:val="center"/>
              <w:rPr>
                <w:color w:val="002060"/>
              </w:rPr>
            </w:pPr>
            <w:r w:rsidRPr="00315A2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F88B" w14:textId="77777777" w:rsidR="00CB54B6" w:rsidRPr="00315A21" w:rsidRDefault="00CB54B6" w:rsidP="003D5673">
            <w:pPr>
              <w:pStyle w:val="rowtabella0"/>
              <w:jc w:val="center"/>
              <w:rPr>
                <w:color w:val="002060"/>
              </w:rPr>
            </w:pPr>
            <w:r w:rsidRPr="00315A2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B51B" w14:textId="77777777" w:rsidR="00CB54B6" w:rsidRPr="00315A21" w:rsidRDefault="00CB54B6" w:rsidP="003D5673">
            <w:pPr>
              <w:pStyle w:val="rowtabella0"/>
              <w:jc w:val="center"/>
              <w:rPr>
                <w:color w:val="002060"/>
              </w:rPr>
            </w:pPr>
            <w:r w:rsidRPr="00315A21">
              <w:rPr>
                <w:color w:val="002060"/>
              </w:rPr>
              <w:t>0</w:t>
            </w:r>
          </w:p>
        </w:tc>
      </w:tr>
      <w:tr w:rsidR="00CB54B6" w:rsidRPr="00315A21" w14:paraId="34200BB4"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6A18C" w14:textId="77777777" w:rsidR="00CB54B6" w:rsidRPr="00315A21" w:rsidRDefault="00CB54B6" w:rsidP="003D5673">
            <w:pPr>
              <w:pStyle w:val="rowtabella0"/>
              <w:rPr>
                <w:color w:val="002060"/>
              </w:rPr>
            </w:pPr>
            <w:r w:rsidRPr="00315A2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3CA5" w14:textId="77777777" w:rsidR="00CB54B6" w:rsidRPr="00315A21" w:rsidRDefault="00CB54B6" w:rsidP="003D5673">
            <w:pPr>
              <w:pStyle w:val="rowtabella0"/>
              <w:jc w:val="center"/>
              <w:rPr>
                <w:color w:val="002060"/>
              </w:rPr>
            </w:pPr>
            <w:r w:rsidRPr="00315A2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560B"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9E24" w14:textId="77777777" w:rsidR="00CB54B6" w:rsidRPr="00315A21" w:rsidRDefault="00CB54B6" w:rsidP="003D5673">
            <w:pPr>
              <w:pStyle w:val="rowtabella0"/>
              <w:jc w:val="center"/>
              <w:rPr>
                <w:color w:val="002060"/>
              </w:rPr>
            </w:pPr>
            <w:r w:rsidRPr="00315A2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A31E"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ABA6"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D71E" w14:textId="77777777" w:rsidR="00CB54B6" w:rsidRPr="00315A21" w:rsidRDefault="00CB54B6" w:rsidP="003D5673">
            <w:pPr>
              <w:pStyle w:val="rowtabella0"/>
              <w:jc w:val="center"/>
              <w:rPr>
                <w:color w:val="002060"/>
              </w:rPr>
            </w:pPr>
            <w:r w:rsidRPr="00315A2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959A" w14:textId="77777777" w:rsidR="00CB54B6" w:rsidRPr="00315A21" w:rsidRDefault="00CB54B6" w:rsidP="003D5673">
            <w:pPr>
              <w:pStyle w:val="rowtabella0"/>
              <w:jc w:val="center"/>
              <w:rPr>
                <w:color w:val="002060"/>
              </w:rPr>
            </w:pPr>
            <w:r w:rsidRPr="00315A2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30F4" w14:textId="77777777" w:rsidR="00CB54B6" w:rsidRPr="00315A21" w:rsidRDefault="00CB54B6" w:rsidP="003D5673">
            <w:pPr>
              <w:pStyle w:val="rowtabella0"/>
              <w:jc w:val="center"/>
              <w:rPr>
                <w:color w:val="002060"/>
              </w:rPr>
            </w:pPr>
            <w:r w:rsidRPr="00315A2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CBCC" w14:textId="77777777" w:rsidR="00CB54B6" w:rsidRPr="00315A21" w:rsidRDefault="00CB54B6" w:rsidP="003D5673">
            <w:pPr>
              <w:pStyle w:val="rowtabella0"/>
              <w:jc w:val="center"/>
              <w:rPr>
                <w:color w:val="002060"/>
              </w:rPr>
            </w:pPr>
            <w:r w:rsidRPr="00315A21">
              <w:rPr>
                <w:color w:val="002060"/>
              </w:rPr>
              <w:t>0</w:t>
            </w:r>
          </w:p>
        </w:tc>
      </w:tr>
      <w:tr w:rsidR="00CB54B6" w:rsidRPr="00315A21" w14:paraId="1B1A2EE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DD3E1" w14:textId="77777777" w:rsidR="00CB54B6" w:rsidRPr="00315A21" w:rsidRDefault="00CB54B6" w:rsidP="003D5673">
            <w:pPr>
              <w:pStyle w:val="rowtabella0"/>
              <w:rPr>
                <w:color w:val="002060"/>
              </w:rPr>
            </w:pPr>
            <w:r w:rsidRPr="00315A2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63043" w14:textId="77777777" w:rsidR="00CB54B6" w:rsidRPr="00315A21" w:rsidRDefault="00CB54B6" w:rsidP="003D5673">
            <w:pPr>
              <w:pStyle w:val="rowtabella0"/>
              <w:jc w:val="center"/>
              <w:rPr>
                <w:color w:val="002060"/>
              </w:rPr>
            </w:pPr>
            <w:r w:rsidRPr="00315A2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45CA"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5336" w14:textId="77777777" w:rsidR="00CB54B6" w:rsidRPr="00315A21" w:rsidRDefault="00CB54B6" w:rsidP="003D5673">
            <w:pPr>
              <w:pStyle w:val="rowtabella0"/>
              <w:jc w:val="center"/>
              <w:rPr>
                <w:color w:val="002060"/>
              </w:rPr>
            </w:pPr>
            <w:r w:rsidRPr="00315A2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2FFC"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A9A4"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E347" w14:textId="77777777" w:rsidR="00CB54B6" w:rsidRPr="00315A21" w:rsidRDefault="00CB54B6" w:rsidP="003D5673">
            <w:pPr>
              <w:pStyle w:val="rowtabella0"/>
              <w:jc w:val="center"/>
              <w:rPr>
                <w:color w:val="002060"/>
              </w:rPr>
            </w:pPr>
            <w:r w:rsidRPr="00315A2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E771" w14:textId="77777777" w:rsidR="00CB54B6" w:rsidRPr="00315A21" w:rsidRDefault="00CB54B6" w:rsidP="003D5673">
            <w:pPr>
              <w:pStyle w:val="rowtabella0"/>
              <w:jc w:val="center"/>
              <w:rPr>
                <w:color w:val="002060"/>
              </w:rPr>
            </w:pPr>
            <w:r w:rsidRPr="00315A2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D348" w14:textId="77777777" w:rsidR="00CB54B6" w:rsidRPr="00315A21" w:rsidRDefault="00CB54B6" w:rsidP="003D5673">
            <w:pPr>
              <w:pStyle w:val="rowtabella0"/>
              <w:jc w:val="center"/>
              <w:rPr>
                <w:color w:val="002060"/>
              </w:rPr>
            </w:pPr>
            <w:r w:rsidRPr="00315A2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6D77" w14:textId="77777777" w:rsidR="00CB54B6" w:rsidRPr="00315A21" w:rsidRDefault="00CB54B6" w:rsidP="003D5673">
            <w:pPr>
              <w:pStyle w:val="rowtabella0"/>
              <w:jc w:val="center"/>
              <w:rPr>
                <w:color w:val="002060"/>
              </w:rPr>
            </w:pPr>
            <w:r w:rsidRPr="00315A21">
              <w:rPr>
                <w:color w:val="002060"/>
              </w:rPr>
              <w:t>0</w:t>
            </w:r>
          </w:p>
        </w:tc>
      </w:tr>
      <w:tr w:rsidR="00CB54B6" w:rsidRPr="00315A21" w14:paraId="1ED4B95A"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5D7AA" w14:textId="77777777" w:rsidR="00CB54B6" w:rsidRPr="00315A21" w:rsidRDefault="00CB54B6" w:rsidP="003D5673">
            <w:pPr>
              <w:pStyle w:val="rowtabella0"/>
              <w:rPr>
                <w:color w:val="002060"/>
              </w:rPr>
            </w:pPr>
            <w:r w:rsidRPr="00315A2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71BE" w14:textId="77777777" w:rsidR="00CB54B6" w:rsidRPr="00315A21" w:rsidRDefault="00CB54B6" w:rsidP="003D5673">
            <w:pPr>
              <w:pStyle w:val="rowtabella0"/>
              <w:jc w:val="center"/>
              <w:rPr>
                <w:color w:val="002060"/>
              </w:rPr>
            </w:pPr>
            <w:r w:rsidRPr="00315A2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B6FD2"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B769" w14:textId="77777777" w:rsidR="00CB54B6" w:rsidRPr="00315A21" w:rsidRDefault="00CB54B6" w:rsidP="003D5673">
            <w:pPr>
              <w:pStyle w:val="rowtabella0"/>
              <w:jc w:val="center"/>
              <w:rPr>
                <w:color w:val="002060"/>
              </w:rPr>
            </w:pPr>
            <w:r w:rsidRPr="00315A2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151B"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7E1B"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AEB9" w14:textId="77777777" w:rsidR="00CB54B6" w:rsidRPr="00315A21" w:rsidRDefault="00CB54B6" w:rsidP="003D5673">
            <w:pPr>
              <w:pStyle w:val="rowtabella0"/>
              <w:jc w:val="center"/>
              <w:rPr>
                <w:color w:val="002060"/>
              </w:rPr>
            </w:pPr>
            <w:r w:rsidRPr="00315A2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5ABAC" w14:textId="77777777" w:rsidR="00CB54B6" w:rsidRPr="00315A21" w:rsidRDefault="00CB54B6" w:rsidP="003D5673">
            <w:pPr>
              <w:pStyle w:val="rowtabella0"/>
              <w:jc w:val="center"/>
              <w:rPr>
                <w:color w:val="002060"/>
              </w:rPr>
            </w:pPr>
            <w:r w:rsidRPr="00315A2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D5BB" w14:textId="77777777" w:rsidR="00CB54B6" w:rsidRPr="00315A21" w:rsidRDefault="00CB54B6" w:rsidP="003D5673">
            <w:pPr>
              <w:pStyle w:val="rowtabella0"/>
              <w:jc w:val="center"/>
              <w:rPr>
                <w:color w:val="002060"/>
              </w:rPr>
            </w:pPr>
            <w:r w:rsidRPr="00315A2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1E28" w14:textId="77777777" w:rsidR="00CB54B6" w:rsidRPr="00315A21" w:rsidRDefault="00CB54B6" w:rsidP="003D5673">
            <w:pPr>
              <w:pStyle w:val="rowtabella0"/>
              <w:jc w:val="center"/>
              <w:rPr>
                <w:color w:val="002060"/>
              </w:rPr>
            </w:pPr>
            <w:r w:rsidRPr="00315A21">
              <w:rPr>
                <w:color w:val="002060"/>
              </w:rPr>
              <w:t>0</w:t>
            </w:r>
          </w:p>
        </w:tc>
      </w:tr>
      <w:tr w:rsidR="00CB54B6" w:rsidRPr="00315A21" w14:paraId="5FD2BC0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77CD9" w14:textId="77777777" w:rsidR="00CB54B6" w:rsidRPr="00315A21" w:rsidRDefault="00CB54B6" w:rsidP="003D5673">
            <w:pPr>
              <w:pStyle w:val="rowtabella0"/>
              <w:rPr>
                <w:color w:val="002060"/>
              </w:rPr>
            </w:pPr>
            <w:r w:rsidRPr="00315A21">
              <w:rPr>
                <w:color w:val="002060"/>
              </w:rPr>
              <w:lastRenderedPageBreak/>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71CB"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2DDF"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3958A" w14:textId="77777777" w:rsidR="00CB54B6" w:rsidRPr="00315A21" w:rsidRDefault="00CB54B6" w:rsidP="003D5673">
            <w:pPr>
              <w:pStyle w:val="rowtabella0"/>
              <w:jc w:val="center"/>
              <w:rPr>
                <w:color w:val="002060"/>
              </w:rPr>
            </w:pPr>
            <w:r w:rsidRPr="00315A2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7439"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852C" w14:textId="77777777" w:rsidR="00CB54B6" w:rsidRPr="00315A21" w:rsidRDefault="00CB54B6" w:rsidP="003D5673">
            <w:pPr>
              <w:pStyle w:val="rowtabella0"/>
              <w:jc w:val="center"/>
              <w:rPr>
                <w:color w:val="002060"/>
              </w:rPr>
            </w:pPr>
            <w:r w:rsidRPr="00315A2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DA5A" w14:textId="77777777" w:rsidR="00CB54B6" w:rsidRPr="00315A21" w:rsidRDefault="00CB54B6" w:rsidP="003D5673">
            <w:pPr>
              <w:pStyle w:val="rowtabella0"/>
              <w:jc w:val="center"/>
              <w:rPr>
                <w:color w:val="002060"/>
              </w:rPr>
            </w:pPr>
            <w:r w:rsidRPr="00315A2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81CB" w14:textId="77777777" w:rsidR="00CB54B6" w:rsidRPr="00315A21" w:rsidRDefault="00CB54B6" w:rsidP="003D5673">
            <w:pPr>
              <w:pStyle w:val="rowtabella0"/>
              <w:jc w:val="center"/>
              <w:rPr>
                <w:color w:val="002060"/>
              </w:rPr>
            </w:pPr>
            <w:r w:rsidRPr="00315A2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0D15" w14:textId="77777777" w:rsidR="00CB54B6" w:rsidRPr="00315A21" w:rsidRDefault="00CB54B6" w:rsidP="003D5673">
            <w:pPr>
              <w:pStyle w:val="rowtabella0"/>
              <w:jc w:val="center"/>
              <w:rPr>
                <w:color w:val="002060"/>
              </w:rPr>
            </w:pPr>
            <w:r w:rsidRPr="00315A2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AB49" w14:textId="77777777" w:rsidR="00CB54B6" w:rsidRPr="00315A21" w:rsidRDefault="00CB54B6" w:rsidP="003D5673">
            <w:pPr>
              <w:pStyle w:val="rowtabella0"/>
              <w:jc w:val="center"/>
              <w:rPr>
                <w:color w:val="002060"/>
              </w:rPr>
            </w:pPr>
            <w:r w:rsidRPr="00315A21">
              <w:rPr>
                <w:color w:val="002060"/>
              </w:rPr>
              <w:t>0</w:t>
            </w:r>
          </w:p>
        </w:tc>
      </w:tr>
      <w:tr w:rsidR="00CB54B6" w:rsidRPr="00315A21" w14:paraId="440A34B3"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42E56" w14:textId="77777777" w:rsidR="00CB54B6" w:rsidRPr="00315A21" w:rsidRDefault="00CB54B6" w:rsidP="003D5673">
            <w:pPr>
              <w:pStyle w:val="rowtabella0"/>
              <w:rPr>
                <w:color w:val="002060"/>
              </w:rPr>
            </w:pPr>
            <w:r w:rsidRPr="00315A21">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7243" w14:textId="77777777" w:rsidR="00CB54B6" w:rsidRPr="00315A21" w:rsidRDefault="00CB54B6" w:rsidP="003D5673">
            <w:pPr>
              <w:pStyle w:val="rowtabella0"/>
              <w:jc w:val="center"/>
              <w:rPr>
                <w:color w:val="002060"/>
              </w:rPr>
            </w:pPr>
            <w:r w:rsidRPr="00315A2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1FB9"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DC92"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70C7"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74C9" w14:textId="77777777" w:rsidR="00CB54B6" w:rsidRPr="00315A21" w:rsidRDefault="00CB54B6" w:rsidP="003D5673">
            <w:pPr>
              <w:pStyle w:val="rowtabella0"/>
              <w:jc w:val="center"/>
              <w:rPr>
                <w:color w:val="002060"/>
              </w:rPr>
            </w:pPr>
            <w:r w:rsidRPr="00315A2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0B79"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1399" w14:textId="77777777" w:rsidR="00CB54B6" w:rsidRPr="00315A21" w:rsidRDefault="00CB54B6" w:rsidP="003D5673">
            <w:pPr>
              <w:pStyle w:val="rowtabella0"/>
              <w:jc w:val="center"/>
              <w:rPr>
                <w:color w:val="002060"/>
              </w:rPr>
            </w:pPr>
            <w:r w:rsidRPr="00315A2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AAF9" w14:textId="77777777" w:rsidR="00CB54B6" w:rsidRPr="00315A21" w:rsidRDefault="00CB54B6" w:rsidP="003D5673">
            <w:pPr>
              <w:pStyle w:val="rowtabella0"/>
              <w:jc w:val="center"/>
              <w:rPr>
                <w:color w:val="002060"/>
              </w:rPr>
            </w:pPr>
            <w:r w:rsidRPr="00315A2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FCDC" w14:textId="77777777" w:rsidR="00CB54B6" w:rsidRPr="00315A21" w:rsidRDefault="00CB54B6" w:rsidP="003D5673">
            <w:pPr>
              <w:pStyle w:val="rowtabella0"/>
              <w:jc w:val="center"/>
              <w:rPr>
                <w:color w:val="002060"/>
              </w:rPr>
            </w:pPr>
            <w:r w:rsidRPr="00315A21">
              <w:rPr>
                <w:color w:val="002060"/>
              </w:rPr>
              <w:t>0</w:t>
            </w:r>
          </w:p>
        </w:tc>
      </w:tr>
      <w:tr w:rsidR="00CB54B6" w:rsidRPr="00315A21" w14:paraId="0D5E97A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49A62" w14:textId="77777777" w:rsidR="00CB54B6" w:rsidRPr="00315A21" w:rsidRDefault="00CB54B6" w:rsidP="003D5673">
            <w:pPr>
              <w:pStyle w:val="rowtabella0"/>
              <w:rPr>
                <w:color w:val="002060"/>
              </w:rPr>
            </w:pPr>
            <w:r w:rsidRPr="00315A21">
              <w:rPr>
                <w:color w:val="002060"/>
              </w:rPr>
              <w:t xml:space="preserve">A.S.D. </w:t>
            </w:r>
            <w:proofErr w:type="gramStart"/>
            <w:r w:rsidRPr="00315A21">
              <w:rPr>
                <w:color w:val="002060"/>
              </w:rPr>
              <w:t>CITTA</w:t>
            </w:r>
            <w:proofErr w:type="gramEnd"/>
            <w:r w:rsidRPr="00315A2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75E6" w14:textId="77777777" w:rsidR="00CB54B6" w:rsidRPr="00315A21" w:rsidRDefault="00CB54B6" w:rsidP="003D5673">
            <w:pPr>
              <w:pStyle w:val="rowtabella0"/>
              <w:jc w:val="center"/>
              <w:rPr>
                <w:color w:val="002060"/>
              </w:rPr>
            </w:pPr>
            <w:r w:rsidRPr="00315A2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B94C"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49B1"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BDCE"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4BA5" w14:textId="77777777" w:rsidR="00CB54B6" w:rsidRPr="00315A21" w:rsidRDefault="00CB54B6" w:rsidP="003D5673">
            <w:pPr>
              <w:pStyle w:val="rowtabella0"/>
              <w:jc w:val="center"/>
              <w:rPr>
                <w:color w:val="002060"/>
              </w:rPr>
            </w:pPr>
            <w:r w:rsidRPr="00315A2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E18B" w14:textId="77777777" w:rsidR="00CB54B6" w:rsidRPr="00315A21" w:rsidRDefault="00CB54B6" w:rsidP="003D5673">
            <w:pPr>
              <w:pStyle w:val="rowtabella0"/>
              <w:jc w:val="center"/>
              <w:rPr>
                <w:color w:val="002060"/>
              </w:rPr>
            </w:pPr>
            <w:r w:rsidRPr="00315A2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5ADB" w14:textId="77777777" w:rsidR="00CB54B6" w:rsidRPr="00315A21" w:rsidRDefault="00CB54B6" w:rsidP="003D5673">
            <w:pPr>
              <w:pStyle w:val="rowtabella0"/>
              <w:jc w:val="center"/>
              <w:rPr>
                <w:color w:val="002060"/>
              </w:rPr>
            </w:pPr>
            <w:r w:rsidRPr="00315A2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305E" w14:textId="77777777" w:rsidR="00CB54B6" w:rsidRPr="00315A21" w:rsidRDefault="00CB54B6" w:rsidP="003D5673">
            <w:pPr>
              <w:pStyle w:val="rowtabella0"/>
              <w:jc w:val="center"/>
              <w:rPr>
                <w:color w:val="002060"/>
              </w:rPr>
            </w:pPr>
            <w:r w:rsidRPr="00315A2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5174" w14:textId="77777777" w:rsidR="00CB54B6" w:rsidRPr="00315A21" w:rsidRDefault="00CB54B6" w:rsidP="003D5673">
            <w:pPr>
              <w:pStyle w:val="rowtabella0"/>
              <w:jc w:val="center"/>
              <w:rPr>
                <w:color w:val="002060"/>
              </w:rPr>
            </w:pPr>
            <w:r w:rsidRPr="00315A21">
              <w:rPr>
                <w:color w:val="002060"/>
              </w:rPr>
              <w:t>0</w:t>
            </w:r>
          </w:p>
        </w:tc>
      </w:tr>
      <w:tr w:rsidR="00CB54B6" w:rsidRPr="00315A21" w14:paraId="24D5617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D74BC" w14:textId="77777777" w:rsidR="00CB54B6" w:rsidRPr="00315A21" w:rsidRDefault="00CB54B6" w:rsidP="003D5673">
            <w:pPr>
              <w:pStyle w:val="rowtabella0"/>
              <w:rPr>
                <w:color w:val="002060"/>
              </w:rPr>
            </w:pPr>
            <w:r w:rsidRPr="00315A2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FC35" w14:textId="77777777" w:rsidR="00CB54B6" w:rsidRPr="00315A21" w:rsidRDefault="00CB54B6" w:rsidP="003D5673">
            <w:pPr>
              <w:pStyle w:val="rowtabella0"/>
              <w:jc w:val="center"/>
              <w:rPr>
                <w:color w:val="002060"/>
              </w:rPr>
            </w:pPr>
            <w:r w:rsidRPr="00315A2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41AB"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F5E1"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9624"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39355" w14:textId="77777777" w:rsidR="00CB54B6" w:rsidRPr="00315A21" w:rsidRDefault="00CB54B6" w:rsidP="003D5673">
            <w:pPr>
              <w:pStyle w:val="rowtabella0"/>
              <w:jc w:val="center"/>
              <w:rPr>
                <w:color w:val="002060"/>
              </w:rPr>
            </w:pPr>
            <w:r w:rsidRPr="00315A2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7FCD1" w14:textId="77777777" w:rsidR="00CB54B6" w:rsidRPr="00315A21" w:rsidRDefault="00CB54B6" w:rsidP="003D5673">
            <w:pPr>
              <w:pStyle w:val="rowtabella0"/>
              <w:jc w:val="center"/>
              <w:rPr>
                <w:color w:val="002060"/>
              </w:rPr>
            </w:pPr>
            <w:r w:rsidRPr="00315A2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CF12" w14:textId="77777777" w:rsidR="00CB54B6" w:rsidRPr="00315A21" w:rsidRDefault="00CB54B6" w:rsidP="003D5673">
            <w:pPr>
              <w:pStyle w:val="rowtabella0"/>
              <w:jc w:val="center"/>
              <w:rPr>
                <w:color w:val="002060"/>
              </w:rPr>
            </w:pPr>
            <w:r w:rsidRPr="00315A2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A3A8" w14:textId="77777777" w:rsidR="00CB54B6" w:rsidRPr="00315A21" w:rsidRDefault="00CB54B6" w:rsidP="003D5673">
            <w:pPr>
              <w:pStyle w:val="rowtabella0"/>
              <w:jc w:val="center"/>
              <w:rPr>
                <w:color w:val="002060"/>
              </w:rPr>
            </w:pPr>
            <w:r w:rsidRPr="00315A2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2DC2" w14:textId="77777777" w:rsidR="00CB54B6" w:rsidRPr="00315A21" w:rsidRDefault="00CB54B6" w:rsidP="003D5673">
            <w:pPr>
              <w:pStyle w:val="rowtabella0"/>
              <w:jc w:val="center"/>
              <w:rPr>
                <w:color w:val="002060"/>
              </w:rPr>
            </w:pPr>
            <w:r w:rsidRPr="00315A21">
              <w:rPr>
                <w:color w:val="002060"/>
              </w:rPr>
              <w:t>0</w:t>
            </w:r>
          </w:p>
        </w:tc>
      </w:tr>
      <w:tr w:rsidR="00CB54B6" w:rsidRPr="00315A21" w14:paraId="2AF1FAA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9D579" w14:textId="77777777" w:rsidR="00CB54B6" w:rsidRPr="00315A21" w:rsidRDefault="00CB54B6" w:rsidP="003D5673">
            <w:pPr>
              <w:pStyle w:val="rowtabella0"/>
              <w:rPr>
                <w:color w:val="002060"/>
                <w:lang w:val="es-ES"/>
              </w:rPr>
            </w:pPr>
            <w:r w:rsidRPr="00315A2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4D5C"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AA6B"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CF92"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E1E4"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B71A" w14:textId="77777777" w:rsidR="00CB54B6" w:rsidRPr="00315A21" w:rsidRDefault="00CB54B6" w:rsidP="003D5673">
            <w:pPr>
              <w:pStyle w:val="rowtabella0"/>
              <w:jc w:val="center"/>
              <w:rPr>
                <w:color w:val="002060"/>
              </w:rPr>
            </w:pPr>
            <w:r w:rsidRPr="00315A2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F4106" w14:textId="77777777" w:rsidR="00CB54B6" w:rsidRPr="00315A21" w:rsidRDefault="00CB54B6" w:rsidP="003D5673">
            <w:pPr>
              <w:pStyle w:val="rowtabella0"/>
              <w:jc w:val="center"/>
              <w:rPr>
                <w:color w:val="002060"/>
              </w:rPr>
            </w:pPr>
            <w:r w:rsidRPr="00315A2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E888D" w14:textId="77777777" w:rsidR="00CB54B6" w:rsidRPr="00315A21" w:rsidRDefault="00CB54B6" w:rsidP="003D5673">
            <w:pPr>
              <w:pStyle w:val="rowtabella0"/>
              <w:jc w:val="center"/>
              <w:rPr>
                <w:color w:val="002060"/>
              </w:rPr>
            </w:pPr>
            <w:r w:rsidRPr="00315A2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6F59" w14:textId="77777777" w:rsidR="00CB54B6" w:rsidRPr="00315A21" w:rsidRDefault="00CB54B6" w:rsidP="003D5673">
            <w:pPr>
              <w:pStyle w:val="rowtabella0"/>
              <w:jc w:val="center"/>
              <w:rPr>
                <w:color w:val="002060"/>
              </w:rPr>
            </w:pPr>
            <w:r w:rsidRPr="00315A2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9946" w14:textId="77777777" w:rsidR="00CB54B6" w:rsidRPr="00315A21" w:rsidRDefault="00CB54B6" w:rsidP="003D5673">
            <w:pPr>
              <w:pStyle w:val="rowtabella0"/>
              <w:jc w:val="center"/>
              <w:rPr>
                <w:color w:val="002060"/>
              </w:rPr>
            </w:pPr>
            <w:r w:rsidRPr="00315A21">
              <w:rPr>
                <w:color w:val="002060"/>
              </w:rPr>
              <w:t>0</w:t>
            </w:r>
          </w:p>
        </w:tc>
      </w:tr>
      <w:tr w:rsidR="00CB54B6" w:rsidRPr="00315A21" w14:paraId="79D03D8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9CBE9" w14:textId="77777777" w:rsidR="00CB54B6" w:rsidRPr="00315A21" w:rsidRDefault="00CB54B6" w:rsidP="003D5673">
            <w:pPr>
              <w:pStyle w:val="rowtabella0"/>
              <w:rPr>
                <w:color w:val="002060"/>
              </w:rPr>
            </w:pPr>
            <w:proofErr w:type="spellStart"/>
            <w:proofErr w:type="gramStart"/>
            <w:r w:rsidRPr="00315A21">
              <w:rPr>
                <w:color w:val="002060"/>
              </w:rPr>
              <w:t>sq.B</w:t>
            </w:r>
            <w:proofErr w:type="spellEnd"/>
            <w:proofErr w:type="gramEnd"/>
            <w:r w:rsidRPr="00315A21">
              <w:rPr>
                <w:color w:val="002060"/>
              </w:rPr>
              <w:t xml:space="preserve"> ACSS MONDOLFO C5 </w:t>
            </w:r>
            <w:proofErr w:type="gramStart"/>
            <w:r w:rsidRPr="00315A21">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6B0E"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E7E2"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7CE1"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8AEC"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48A3"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8B4E"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ED00"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05A5"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8A52" w14:textId="77777777" w:rsidR="00CB54B6" w:rsidRPr="00315A21" w:rsidRDefault="00CB54B6" w:rsidP="003D5673">
            <w:pPr>
              <w:pStyle w:val="rowtabella0"/>
              <w:jc w:val="center"/>
              <w:rPr>
                <w:color w:val="002060"/>
              </w:rPr>
            </w:pPr>
            <w:r w:rsidRPr="00315A21">
              <w:rPr>
                <w:color w:val="002060"/>
              </w:rPr>
              <w:t>0</w:t>
            </w:r>
          </w:p>
        </w:tc>
      </w:tr>
      <w:tr w:rsidR="00CB54B6" w:rsidRPr="00315A21" w14:paraId="30AAD176"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59121" w14:textId="77777777" w:rsidR="00CB54B6" w:rsidRPr="00315A21" w:rsidRDefault="00CB54B6" w:rsidP="003D5673">
            <w:pPr>
              <w:pStyle w:val="rowtabella0"/>
              <w:rPr>
                <w:color w:val="002060"/>
              </w:rPr>
            </w:pPr>
            <w:proofErr w:type="spellStart"/>
            <w:r w:rsidRPr="00315A21">
              <w:rPr>
                <w:color w:val="002060"/>
              </w:rPr>
              <w:t>sq.C</w:t>
            </w:r>
            <w:proofErr w:type="spellEnd"/>
            <w:r w:rsidRPr="00315A21">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693E"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4996"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E613"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10DA4"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22E5"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8EA0"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4507"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DA29"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2EB5" w14:textId="77777777" w:rsidR="00CB54B6" w:rsidRPr="00315A21" w:rsidRDefault="00CB54B6" w:rsidP="003D5673">
            <w:pPr>
              <w:pStyle w:val="rowtabella0"/>
              <w:jc w:val="center"/>
              <w:rPr>
                <w:color w:val="002060"/>
              </w:rPr>
            </w:pPr>
            <w:r w:rsidRPr="00315A21">
              <w:rPr>
                <w:color w:val="002060"/>
              </w:rPr>
              <w:t>0</w:t>
            </w:r>
          </w:p>
        </w:tc>
      </w:tr>
      <w:tr w:rsidR="00CB54B6" w:rsidRPr="00315A21" w14:paraId="27198FBA"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27170" w14:textId="77777777" w:rsidR="00CB54B6" w:rsidRPr="00315A21" w:rsidRDefault="00CB54B6" w:rsidP="003D5673">
            <w:pPr>
              <w:pStyle w:val="rowtabella0"/>
              <w:rPr>
                <w:color w:val="002060"/>
              </w:rPr>
            </w:pPr>
            <w:proofErr w:type="spellStart"/>
            <w:proofErr w:type="gramStart"/>
            <w:r w:rsidRPr="00315A21">
              <w:rPr>
                <w:color w:val="002060"/>
              </w:rPr>
              <w:t>sq.B</w:t>
            </w:r>
            <w:proofErr w:type="spellEnd"/>
            <w:proofErr w:type="gramEnd"/>
            <w:r w:rsidRPr="00315A21">
              <w:rPr>
                <w:color w:val="002060"/>
              </w:rPr>
              <w:t xml:space="preserve"> ITALSERVICE C5 </w:t>
            </w:r>
            <w:proofErr w:type="gramStart"/>
            <w:r w:rsidRPr="00315A21">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99CC"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0538"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01494"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4670"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F3E7"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CE1E"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2FA4"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58C8"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BEF4" w14:textId="77777777" w:rsidR="00CB54B6" w:rsidRPr="00315A21" w:rsidRDefault="00CB54B6" w:rsidP="003D5673">
            <w:pPr>
              <w:pStyle w:val="rowtabella0"/>
              <w:jc w:val="center"/>
              <w:rPr>
                <w:color w:val="002060"/>
              </w:rPr>
            </w:pPr>
            <w:r w:rsidRPr="00315A21">
              <w:rPr>
                <w:color w:val="002060"/>
              </w:rPr>
              <w:t>0</w:t>
            </w:r>
          </w:p>
        </w:tc>
      </w:tr>
      <w:tr w:rsidR="00CB54B6" w:rsidRPr="00315A21" w14:paraId="6EE93B6D"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AB9A6E" w14:textId="77777777" w:rsidR="00CB54B6" w:rsidRPr="00315A21" w:rsidRDefault="00CB54B6" w:rsidP="003D5673">
            <w:pPr>
              <w:pStyle w:val="rowtabella0"/>
              <w:rPr>
                <w:color w:val="002060"/>
              </w:rPr>
            </w:pPr>
            <w:proofErr w:type="spellStart"/>
            <w:proofErr w:type="gramStart"/>
            <w:r w:rsidRPr="00315A21">
              <w:rPr>
                <w:color w:val="002060"/>
              </w:rPr>
              <w:t>sq.B</w:t>
            </w:r>
            <w:proofErr w:type="spellEnd"/>
            <w:proofErr w:type="gramEnd"/>
            <w:r w:rsidRPr="00315A21">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28DB"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2A8E"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70FC"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66DC"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F4AB"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096F"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9B7A"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5AFB"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29D9" w14:textId="77777777" w:rsidR="00CB54B6" w:rsidRPr="00315A21" w:rsidRDefault="00CB54B6" w:rsidP="003D5673">
            <w:pPr>
              <w:pStyle w:val="rowtabella0"/>
              <w:jc w:val="center"/>
              <w:rPr>
                <w:color w:val="002060"/>
              </w:rPr>
            </w:pPr>
            <w:r w:rsidRPr="00315A21">
              <w:rPr>
                <w:color w:val="002060"/>
              </w:rPr>
              <w:t>0</w:t>
            </w:r>
          </w:p>
        </w:tc>
      </w:tr>
    </w:tbl>
    <w:p w14:paraId="0499BD63" w14:textId="77777777" w:rsidR="00CB54B6" w:rsidRPr="00315A21" w:rsidRDefault="00CB54B6" w:rsidP="00CB54B6">
      <w:pPr>
        <w:pStyle w:val="breakline"/>
        <w:rPr>
          <w:rFonts w:eastAsiaTheme="minorEastAsia"/>
          <w:color w:val="002060"/>
        </w:rPr>
      </w:pPr>
    </w:p>
    <w:p w14:paraId="19032AF3" w14:textId="77777777" w:rsidR="00CB54B6" w:rsidRPr="00315A21" w:rsidRDefault="00CB54B6" w:rsidP="00CB54B6">
      <w:pPr>
        <w:pStyle w:val="breakline"/>
        <w:rPr>
          <w:color w:val="002060"/>
        </w:rPr>
      </w:pPr>
    </w:p>
    <w:p w14:paraId="299377A8" w14:textId="77777777" w:rsidR="00CB54B6" w:rsidRPr="00315A21" w:rsidRDefault="00CB54B6" w:rsidP="00CB54B6">
      <w:pPr>
        <w:pStyle w:val="sottotitolocampionato10"/>
        <w:rPr>
          <w:color w:val="002060"/>
        </w:rPr>
      </w:pPr>
      <w:r w:rsidRPr="00315A2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54B6" w:rsidRPr="00315A21" w14:paraId="6E33E152" w14:textId="77777777" w:rsidTr="003D56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23788" w14:textId="77777777" w:rsidR="00CB54B6" w:rsidRPr="00315A21" w:rsidRDefault="00CB54B6" w:rsidP="003D5673">
            <w:pPr>
              <w:pStyle w:val="headertabella0"/>
              <w:rPr>
                <w:color w:val="002060"/>
              </w:rPr>
            </w:pPr>
            <w:r w:rsidRPr="00315A2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92B87" w14:textId="77777777" w:rsidR="00CB54B6" w:rsidRPr="00315A21" w:rsidRDefault="00CB54B6" w:rsidP="003D5673">
            <w:pPr>
              <w:pStyle w:val="headertabella0"/>
              <w:rPr>
                <w:color w:val="002060"/>
              </w:rPr>
            </w:pPr>
            <w:r w:rsidRPr="00315A2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7D30D" w14:textId="77777777" w:rsidR="00CB54B6" w:rsidRPr="00315A21" w:rsidRDefault="00CB54B6" w:rsidP="003D5673">
            <w:pPr>
              <w:pStyle w:val="headertabella0"/>
              <w:rPr>
                <w:color w:val="002060"/>
              </w:rPr>
            </w:pPr>
            <w:r w:rsidRPr="00315A2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880FA" w14:textId="77777777" w:rsidR="00CB54B6" w:rsidRPr="00315A21" w:rsidRDefault="00CB54B6" w:rsidP="003D5673">
            <w:pPr>
              <w:pStyle w:val="headertabella0"/>
              <w:rPr>
                <w:color w:val="002060"/>
              </w:rPr>
            </w:pPr>
            <w:r w:rsidRPr="00315A2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8B5D5" w14:textId="77777777" w:rsidR="00CB54B6" w:rsidRPr="00315A21" w:rsidRDefault="00CB54B6" w:rsidP="003D5673">
            <w:pPr>
              <w:pStyle w:val="headertabella0"/>
              <w:rPr>
                <w:color w:val="002060"/>
              </w:rPr>
            </w:pPr>
            <w:r w:rsidRPr="00315A2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4A35D" w14:textId="77777777" w:rsidR="00CB54B6" w:rsidRPr="00315A21" w:rsidRDefault="00CB54B6" w:rsidP="003D5673">
            <w:pPr>
              <w:pStyle w:val="headertabella0"/>
              <w:rPr>
                <w:color w:val="002060"/>
              </w:rPr>
            </w:pPr>
            <w:r w:rsidRPr="00315A2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C11B6" w14:textId="77777777" w:rsidR="00CB54B6" w:rsidRPr="00315A21" w:rsidRDefault="00CB54B6" w:rsidP="003D5673">
            <w:pPr>
              <w:pStyle w:val="headertabella0"/>
              <w:rPr>
                <w:color w:val="002060"/>
              </w:rPr>
            </w:pPr>
            <w:r w:rsidRPr="00315A2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02E4F" w14:textId="77777777" w:rsidR="00CB54B6" w:rsidRPr="00315A21" w:rsidRDefault="00CB54B6" w:rsidP="003D5673">
            <w:pPr>
              <w:pStyle w:val="headertabella0"/>
              <w:rPr>
                <w:color w:val="002060"/>
              </w:rPr>
            </w:pPr>
            <w:r w:rsidRPr="00315A2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D7993" w14:textId="77777777" w:rsidR="00CB54B6" w:rsidRPr="00315A21" w:rsidRDefault="00CB54B6" w:rsidP="003D5673">
            <w:pPr>
              <w:pStyle w:val="headertabella0"/>
              <w:rPr>
                <w:color w:val="002060"/>
              </w:rPr>
            </w:pPr>
            <w:r w:rsidRPr="00315A2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DAD07" w14:textId="77777777" w:rsidR="00CB54B6" w:rsidRPr="00315A21" w:rsidRDefault="00CB54B6" w:rsidP="003D5673">
            <w:pPr>
              <w:pStyle w:val="headertabella0"/>
              <w:rPr>
                <w:color w:val="002060"/>
              </w:rPr>
            </w:pPr>
            <w:r w:rsidRPr="00315A21">
              <w:rPr>
                <w:color w:val="002060"/>
              </w:rPr>
              <w:t>PE</w:t>
            </w:r>
          </w:p>
        </w:tc>
      </w:tr>
      <w:tr w:rsidR="00CB54B6" w:rsidRPr="00315A21" w14:paraId="24E66B15" w14:textId="77777777" w:rsidTr="003D56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5809B0" w14:textId="77777777" w:rsidR="00CB54B6" w:rsidRPr="00315A21" w:rsidRDefault="00CB54B6" w:rsidP="003D5673">
            <w:pPr>
              <w:pStyle w:val="rowtabella0"/>
              <w:rPr>
                <w:color w:val="002060"/>
              </w:rPr>
            </w:pPr>
            <w:r w:rsidRPr="00315A2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8B5D" w14:textId="77777777" w:rsidR="00CB54B6" w:rsidRPr="00315A21" w:rsidRDefault="00CB54B6" w:rsidP="003D5673">
            <w:pPr>
              <w:pStyle w:val="rowtabella0"/>
              <w:jc w:val="center"/>
              <w:rPr>
                <w:color w:val="002060"/>
              </w:rPr>
            </w:pPr>
            <w:r w:rsidRPr="00315A2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7543E"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7FC0" w14:textId="77777777" w:rsidR="00CB54B6" w:rsidRPr="00315A21" w:rsidRDefault="00CB54B6" w:rsidP="003D5673">
            <w:pPr>
              <w:pStyle w:val="rowtabella0"/>
              <w:jc w:val="center"/>
              <w:rPr>
                <w:color w:val="002060"/>
              </w:rPr>
            </w:pPr>
            <w:r w:rsidRPr="00315A2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CF8C"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3627"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5F97" w14:textId="77777777" w:rsidR="00CB54B6" w:rsidRPr="00315A21" w:rsidRDefault="00CB54B6" w:rsidP="003D5673">
            <w:pPr>
              <w:pStyle w:val="rowtabella0"/>
              <w:jc w:val="center"/>
              <w:rPr>
                <w:color w:val="002060"/>
              </w:rPr>
            </w:pPr>
            <w:r w:rsidRPr="00315A2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137F" w14:textId="77777777" w:rsidR="00CB54B6" w:rsidRPr="00315A21" w:rsidRDefault="00CB54B6" w:rsidP="003D5673">
            <w:pPr>
              <w:pStyle w:val="rowtabella0"/>
              <w:jc w:val="center"/>
              <w:rPr>
                <w:color w:val="002060"/>
              </w:rPr>
            </w:pPr>
            <w:r w:rsidRPr="00315A2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E1B3" w14:textId="77777777" w:rsidR="00CB54B6" w:rsidRPr="00315A21" w:rsidRDefault="00CB54B6" w:rsidP="003D5673">
            <w:pPr>
              <w:pStyle w:val="rowtabella0"/>
              <w:jc w:val="center"/>
              <w:rPr>
                <w:color w:val="002060"/>
              </w:rPr>
            </w:pPr>
            <w:r w:rsidRPr="00315A2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C85D0" w14:textId="77777777" w:rsidR="00CB54B6" w:rsidRPr="00315A21" w:rsidRDefault="00CB54B6" w:rsidP="003D5673">
            <w:pPr>
              <w:pStyle w:val="rowtabella0"/>
              <w:jc w:val="center"/>
              <w:rPr>
                <w:color w:val="002060"/>
              </w:rPr>
            </w:pPr>
            <w:r w:rsidRPr="00315A21">
              <w:rPr>
                <w:color w:val="002060"/>
              </w:rPr>
              <w:t>0</w:t>
            </w:r>
          </w:p>
        </w:tc>
      </w:tr>
      <w:tr w:rsidR="00CB54B6" w:rsidRPr="00315A21" w14:paraId="444730C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6DB66" w14:textId="77777777" w:rsidR="00CB54B6" w:rsidRPr="00315A21" w:rsidRDefault="00CB54B6" w:rsidP="003D5673">
            <w:pPr>
              <w:pStyle w:val="rowtabella0"/>
              <w:rPr>
                <w:color w:val="002060"/>
              </w:rPr>
            </w:pPr>
            <w:r w:rsidRPr="00315A21">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9892" w14:textId="77777777" w:rsidR="00CB54B6" w:rsidRPr="00315A21" w:rsidRDefault="00CB54B6" w:rsidP="003D5673">
            <w:pPr>
              <w:pStyle w:val="rowtabella0"/>
              <w:jc w:val="center"/>
              <w:rPr>
                <w:color w:val="002060"/>
              </w:rPr>
            </w:pPr>
            <w:r w:rsidRPr="00315A2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DB94"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7BA2" w14:textId="77777777" w:rsidR="00CB54B6" w:rsidRPr="00315A21" w:rsidRDefault="00CB54B6" w:rsidP="003D5673">
            <w:pPr>
              <w:pStyle w:val="rowtabella0"/>
              <w:jc w:val="center"/>
              <w:rPr>
                <w:color w:val="002060"/>
              </w:rPr>
            </w:pPr>
            <w:r w:rsidRPr="00315A2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B88A"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52F0"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7BA2" w14:textId="77777777" w:rsidR="00CB54B6" w:rsidRPr="00315A21" w:rsidRDefault="00CB54B6" w:rsidP="003D5673">
            <w:pPr>
              <w:pStyle w:val="rowtabella0"/>
              <w:jc w:val="center"/>
              <w:rPr>
                <w:color w:val="002060"/>
              </w:rPr>
            </w:pPr>
            <w:r w:rsidRPr="00315A21">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C367" w14:textId="77777777" w:rsidR="00CB54B6" w:rsidRPr="00315A21" w:rsidRDefault="00CB54B6" w:rsidP="003D5673">
            <w:pPr>
              <w:pStyle w:val="rowtabella0"/>
              <w:jc w:val="center"/>
              <w:rPr>
                <w:color w:val="002060"/>
              </w:rPr>
            </w:pPr>
            <w:r w:rsidRPr="00315A2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202F" w14:textId="77777777" w:rsidR="00CB54B6" w:rsidRPr="00315A21" w:rsidRDefault="00CB54B6" w:rsidP="003D5673">
            <w:pPr>
              <w:pStyle w:val="rowtabella0"/>
              <w:jc w:val="center"/>
              <w:rPr>
                <w:color w:val="002060"/>
              </w:rPr>
            </w:pPr>
            <w:r w:rsidRPr="00315A2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75C7" w14:textId="77777777" w:rsidR="00CB54B6" w:rsidRPr="00315A21" w:rsidRDefault="00CB54B6" w:rsidP="003D5673">
            <w:pPr>
              <w:pStyle w:val="rowtabella0"/>
              <w:jc w:val="center"/>
              <w:rPr>
                <w:color w:val="002060"/>
              </w:rPr>
            </w:pPr>
            <w:r w:rsidRPr="00315A21">
              <w:rPr>
                <w:color w:val="002060"/>
              </w:rPr>
              <w:t>0</w:t>
            </w:r>
          </w:p>
        </w:tc>
      </w:tr>
      <w:tr w:rsidR="00CB54B6" w:rsidRPr="00315A21" w14:paraId="6327C812"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81CAF" w14:textId="77777777" w:rsidR="00CB54B6" w:rsidRPr="00315A21" w:rsidRDefault="00CB54B6" w:rsidP="003D5673">
            <w:pPr>
              <w:pStyle w:val="rowtabella0"/>
              <w:rPr>
                <w:color w:val="002060"/>
              </w:rPr>
            </w:pPr>
            <w:r w:rsidRPr="00315A2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5B36" w14:textId="77777777" w:rsidR="00CB54B6" w:rsidRPr="00315A21" w:rsidRDefault="00CB54B6" w:rsidP="003D5673">
            <w:pPr>
              <w:pStyle w:val="rowtabella0"/>
              <w:jc w:val="center"/>
              <w:rPr>
                <w:color w:val="002060"/>
              </w:rPr>
            </w:pPr>
            <w:r w:rsidRPr="00315A2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075A"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CE5B" w14:textId="77777777" w:rsidR="00CB54B6" w:rsidRPr="00315A21" w:rsidRDefault="00CB54B6" w:rsidP="003D5673">
            <w:pPr>
              <w:pStyle w:val="rowtabella0"/>
              <w:jc w:val="center"/>
              <w:rPr>
                <w:color w:val="002060"/>
              </w:rPr>
            </w:pPr>
            <w:r w:rsidRPr="00315A2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378C"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E26E"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775E" w14:textId="77777777" w:rsidR="00CB54B6" w:rsidRPr="00315A21" w:rsidRDefault="00CB54B6" w:rsidP="003D5673">
            <w:pPr>
              <w:pStyle w:val="rowtabella0"/>
              <w:jc w:val="center"/>
              <w:rPr>
                <w:color w:val="002060"/>
              </w:rPr>
            </w:pPr>
            <w:r w:rsidRPr="00315A2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3014" w14:textId="77777777" w:rsidR="00CB54B6" w:rsidRPr="00315A21" w:rsidRDefault="00CB54B6" w:rsidP="003D5673">
            <w:pPr>
              <w:pStyle w:val="rowtabella0"/>
              <w:jc w:val="center"/>
              <w:rPr>
                <w:color w:val="002060"/>
              </w:rPr>
            </w:pPr>
            <w:r w:rsidRPr="00315A2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74CA" w14:textId="77777777" w:rsidR="00CB54B6" w:rsidRPr="00315A21" w:rsidRDefault="00CB54B6" w:rsidP="003D5673">
            <w:pPr>
              <w:pStyle w:val="rowtabella0"/>
              <w:jc w:val="center"/>
              <w:rPr>
                <w:color w:val="002060"/>
              </w:rPr>
            </w:pPr>
            <w:r w:rsidRPr="00315A2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373C" w14:textId="77777777" w:rsidR="00CB54B6" w:rsidRPr="00315A21" w:rsidRDefault="00CB54B6" w:rsidP="003D5673">
            <w:pPr>
              <w:pStyle w:val="rowtabella0"/>
              <w:jc w:val="center"/>
              <w:rPr>
                <w:color w:val="002060"/>
              </w:rPr>
            </w:pPr>
            <w:r w:rsidRPr="00315A21">
              <w:rPr>
                <w:color w:val="002060"/>
              </w:rPr>
              <w:t>0</w:t>
            </w:r>
          </w:p>
        </w:tc>
      </w:tr>
      <w:tr w:rsidR="00CB54B6" w:rsidRPr="00315A21" w14:paraId="0D04040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33B20" w14:textId="77777777" w:rsidR="00CB54B6" w:rsidRPr="00315A21" w:rsidRDefault="00CB54B6" w:rsidP="003D5673">
            <w:pPr>
              <w:pStyle w:val="rowtabella0"/>
              <w:rPr>
                <w:color w:val="002060"/>
              </w:rPr>
            </w:pPr>
            <w:r w:rsidRPr="00315A2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FF346" w14:textId="77777777" w:rsidR="00CB54B6" w:rsidRPr="00315A21" w:rsidRDefault="00CB54B6" w:rsidP="003D5673">
            <w:pPr>
              <w:pStyle w:val="rowtabella0"/>
              <w:jc w:val="center"/>
              <w:rPr>
                <w:color w:val="002060"/>
              </w:rPr>
            </w:pPr>
            <w:r w:rsidRPr="00315A2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48431"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3BBE" w14:textId="77777777" w:rsidR="00CB54B6" w:rsidRPr="00315A21" w:rsidRDefault="00CB54B6" w:rsidP="003D5673">
            <w:pPr>
              <w:pStyle w:val="rowtabella0"/>
              <w:jc w:val="center"/>
              <w:rPr>
                <w:color w:val="002060"/>
              </w:rPr>
            </w:pPr>
            <w:r w:rsidRPr="00315A2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D01A"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3463" w14:textId="77777777" w:rsidR="00CB54B6" w:rsidRPr="00315A21" w:rsidRDefault="00CB54B6" w:rsidP="003D5673">
            <w:pPr>
              <w:pStyle w:val="rowtabella0"/>
              <w:jc w:val="center"/>
              <w:rPr>
                <w:color w:val="002060"/>
              </w:rPr>
            </w:pPr>
            <w:r w:rsidRPr="00315A2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839E" w14:textId="77777777" w:rsidR="00CB54B6" w:rsidRPr="00315A21" w:rsidRDefault="00CB54B6" w:rsidP="003D5673">
            <w:pPr>
              <w:pStyle w:val="rowtabella0"/>
              <w:jc w:val="center"/>
              <w:rPr>
                <w:color w:val="002060"/>
              </w:rPr>
            </w:pPr>
            <w:r w:rsidRPr="00315A2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3371" w14:textId="77777777" w:rsidR="00CB54B6" w:rsidRPr="00315A21" w:rsidRDefault="00CB54B6" w:rsidP="003D5673">
            <w:pPr>
              <w:pStyle w:val="rowtabella0"/>
              <w:jc w:val="center"/>
              <w:rPr>
                <w:color w:val="002060"/>
              </w:rPr>
            </w:pPr>
            <w:r w:rsidRPr="00315A2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573B" w14:textId="77777777" w:rsidR="00CB54B6" w:rsidRPr="00315A21" w:rsidRDefault="00CB54B6" w:rsidP="003D5673">
            <w:pPr>
              <w:pStyle w:val="rowtabella0"/>
              <w:jc w:val="center"/>
              <w:rPr>
                <w:color w:val="002060"/>
              </w:rPr>
            </w:pPr>
            <w:r w:rsidRPr="00315A2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62E6" w14:textId="77777777" w:rsidR="00CB54B6" w:rsidRPr="00315A21" w:rsidRDefault="00CB54B6" w:rsidP="003D5673">
            <w:pPr>
              <w:pStyle w:val="rowtabella0"/>
              <w:jc w:val="center"/>
              <w:rPr>
                <w:color w:val="002060"/>
              </w:rPr>
            </w:pPr>
            <w:r w:rsidRPr="00315A21">
              <w:rPr>
                <w:color w:val="002060"/>
              </w:rPr>
              <w:t>0</w:t>
            </w:r>
          </w:p>
        </w:tc>
      </w:tr>
      <w:tr w:rsidR="00CB54B6" w:rsidRPr="00315A21" w14:paraId="28E7D7D5"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C08D0" w14:textId="77777777" w:rsidR="00CB54B6" w:rsidRPr="00315A21" w:rsidRDefault="00CB54B6" w:rsidP="003D5673">
            <w:pPr>
              <w:pStyle w:val="rowtabella0"/>
              <w:rPr>
                <w:color w:val="002060"/>
              </w:rPr>
            </w:pPr>
            <w:r w:rsidRPr="00315A2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0634" w14:textId="77777777" w:rsidR="00CB54B6" w:rsidRPr="00315A21" w:rsidRDefault="00CB54B6" w:rsidP="003D5673">
            <w:pPr>
              <w:pStyle w:val="rowtabella0"/>
              <w:jc w:val="center"/>
              <w:rPr>
                <w:color w:val="002060"/>
              </w:rPr>
            </w:pPr>
            <w:r w:rsidRPr="00315A2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9CF6F"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A74B" w14:textId="77777777" w:rsidR="00CB54B6" w:rsidRPr="00315A21" w:rsidRDefault="00CB54B6" w:rsidP="003D5673">
            <w:pPr>
              <w:pStyle w:val="rowtabella0"/>
              <w:jc w:val="center"/>
              <w:rPr>
                <w:color w:val="002060"/>
              </w:rPr>
            </w:pPr>
            <w:r w:rsidRPr="00315A2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DD82"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A868" w14:textId="77777777" w:rsidR="00CB54B6" w:rsidRPr="00315A21" w:rsidRDefault="00CB54B6" w:rsidP="003D5673">
            <w:pPr>
              <w:pStyle w:val="rowtabella0"/>
              <w:jc w:val="center"/>
              <w:rPr>
                <w:color w:val="002060"/>
              </w:rPr>
            </w:pPr>
            <w:r w:rsidRPr="00315A2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7201" w14:textId="77777777" w:rsidR="00CB54B6" w:rsidRPr="00315A21" w:rsidRDefault="00CB54B6" w:rsidP="003D5673">
            <w:pPr>
              <w:pStyle w:val="rowtabella0"/>
              <w:jc w:val="center"/>
              <w:rPr>
                <w:color w:val="002060"/>
              </w:rPr>
            </w:pPr>
            <w:r w:rsidRPr="00315A2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4A22" w14:textId="77777777" w:rsidR="00CB54B6" w:rsidRPr="00315A21" w:rsidRDefault="00CB54B6" w:rsidP="003D5673">
            <w:pPr>
              <w:pStyle w:val="rowtabella0"/>
              <w:jc w:val="center"/>
              <w:rPr>
                <w:color w:val="002060"/>
              </w:rPr>
            </w:pPr>
            <w:r w:rsidRPr="00315A2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2D5EB" w14:textId="77777777" w:rsidR="00CB54B6" w:rsidRPr="00315A21" w:rsidRDefault="00CB54B6" w:rsidP="003D5673">
            <w:pPr>
              <w:pStyle w:val="rowtabella0"/>
              <w:jc w:val="center"/>
              <w:rPr>
                <w:color w:val="002060"/>
              </w:rPr>
            </w:pPr>
            <w:r w:rsidRPr="00315A2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54A7F" w14:textId="77777777" w:rsidR="00CB54B6" w:rsidRPr="00315A21" w:rsidRDefault="00CB54B6" w:rsidP="003D5673">
            <w:pPr>
              <w:pStyle w:val="rowtabella0"/>
              <w:jc w:val="center"/>
              <w:rPr>
                <w:color w:val="002060"/>
              </w:rPr>
            </w:pPr>
            <w:r w:rsidRPr="00315A21">
              <w:rPr>
                <w:color w:val="002060"/>
              </w:rPr>
              <w:t>0</w:t>
            </w:r>
          </w:p>
        </w:tc>
      </w:tr>
      <w:tr w:rsidR="00CB54B6" w:rsidRPr="00315A21" w14:paraId="13083BA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FDD38" w14:textId="77777777" w:rsidR="00CB54B6" w:rsidRPr="00315A21" w:rsidRDefault="00CB54B6" w:rsidP="003D5673">
            <w:pPr>
              <w:pStyle w:val="rowtabella0"/>
              <w:rPr>
                <w:color w:val="002060"/>
              </w:rPr>
            </w:pPr>
            <w:r w:rsidRPr="00315A2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69B30" w14:textId="77777777" w:rsidR="00CB54B6" w:rsidRPr="00315A21" w:rsidRDefault="00CB54B6" w:rsidP="003D5673">
            <w:pPr>
              <w:pStyle w:val="rowtabella0"/>
              <w:jc w:val="center"/>
              <w:rPr>
                <w:color w:val="002060"/>
              </w:rPr>
            </w:pPr>
            <w:r w:rsidRPr="00315A2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C6537"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D496" w14:textId="77777777" w:rsidR="00CB54B6" w:rsidRPr="00315A21" w:rsidRDefault="00CB54B6" w:rsidP="003D5673">
            <w:pPr>
              <w:pStyle w:val="rowtabella0"/>
              <w:jc w:val="center"/>
              <w:rPr>
                <w:color w:val="002060"/>
              </w:rPr>
            </w:pPr>
            <w:r w:rsidRPr="00315A2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3DA9"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3497" w14:textId="77777777" w:rsidR="00CB54B6" w:rsidRPr="00315A21" w:rsidRDefault="00CB54B6" w:rsidP="003D5673">
            <w:pPr>
              <w:pStyle w:val="rowtabella0"/>
              <w:jc w:val="center"/>
              <w:rPr>
                <w:color w:val="002060"/>
              </w:rPr>
            </w:pPr>
            <w:r w:rsidRPr="00315A2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76788" w14:textId="77777777" w:rsidR="00CB54B6" w:rsidRPr="00315A21" w:rsidRDefault="00CB54B6" w:rsidP="003D5673">
            <w:pPr>
              <w:pStyle w:val="rowtabella0"/>
              <w:jc w:val="center"/>
              <w:rPr>
                <w:color w:val="002060"/>
              </w:rPr>
            </w:pPr>
            <w:r w:rsidRPr="00315A2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D526" w14:textId="77777777" w:rsidR="00CB54B6" w:rsidRPr="00315A21" w:rsidRDefault="00CB54B6" w:rsidP="003D5673">
            <w:pPr>
              <w:pStyle w:val="rowtabella0"/>
              <w:jc w:val="center"/>
              <w:rPr>
                <w:color w:val="002060"/>
              </w:rPr>
            </w:pPr>
            <w:r w:rsidRPr="00315A2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CFFAC" w14:textId="77777777" w:rsidR="00CB54B6" w:rsidRPr="00315A21" w:rsidRDefault="00CB54B6" w:rsidP="003D5673">
            <w:pPr>
              <w:pStyle w:val="rowtabella0"/>
              <w:jc w:val="center"/>
              <w:rPr>
                <w:color w:val="002060"/>
              </w:rPr>
            </w:pPr>
            <w:r w:rsidRPr="00315A2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66C4" w14:textId="77777777" w:rsidR="00CB54B6" w:rsidRPr="00315A21" w:rsidRDefault="00CB54B6" w:rsidP="003D5673">
            <w:pPr>
              <w:pStyle w:val="rowtabella0"/>
              <w:jc w:val="center"/>
              <w:rPr>
                <w:color w:val="002060"/>
              </w:rPr>
            </w:pPr>
            <w:r w:rsidRPr="00315A21">
              <w:rPr>
                <w:color w:val="002060"/>
              </w:rPr>
              <w:t>0</w:t>
            </w:r>
          </w:p>
        </w:tc>
      </w:tr>
      <w:tr w:rsidR="00CB54B6" w:rsidRPr="00315A21" w14:paraId="0D667688"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55653" w14:textId="77777777" w:rsidR="00CB54B6" w:rsidRPr="00315A21" w:rsidRDefault="00CB54B6" w:rsidP="003D5673">
            <w:pPr>
              <w:pStyle w:val="rowtabella0"/>
              <w:rPr>
                <w:color w:val="002060"/>
              </w:rPr>
            </w:pPr>
            <w:r w:rsidRPr="00315A2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9422" w14:textId="77777777" w:rsidR="00CB54B6" w:rsidRPr="00315A21" w:rsidRDefault="00CB54B6" w:rsidP="003D5673">
            <w:pPr>
              <w:pStyle w:val="rowtabella0"/>
              <w:jc w:val="center"/>
              <w:rPr>
                <w:color w:val="002060"/>
              </w:rPr>
            </w:pPr>
            <w:r w:rsidRPr="00315A2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97FF"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DB96" w14:textId="77777777" w:rsidR="00CB54B6" w:rsidRPr="00315A21" w:rsidRDefault="00CB54B6" w:rsidP="003D5673">
            <w:pPr>
              <w:pStyle w:val="rowtabella0"/>
              <w:jc w:val="center"/>
              <w:rPr>
                <w:color w:val="002060"/>
              </w:rPr>
            </w:pPr>
            <w:r w:rsidRPr="00315A2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1469"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D0FE" w14:textId="77777777" w:rsidR="00CB54B6" w:rsidRPr="00315A21" w:rsidRDefault="00CB54B6" w:rsidP="003D5673">
            <w:pPr>
              <w:pStyle w:val="rowtabella0"/>
              <w:jc w:val="center"/>
              <w:rPr>
                <w:color w:val="002060"/>
              </w:rPr>
            </w:pPr>
            <w:r w:rsidRPr="00315A2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79BD" w14:textId="77777777" w:rsidR="00CB54B6" w:rsidRPr="00315A21" w:rsidRDefault="00CB54B6" w:rsidP="003D5673">
            <w:pPr>
              <w:pStyle w:val="rowtabella0"/>
              <w:jc w:val="center"/>
              <w:rPr>
                <w:color w:val="002060"/>
              </w:rPr>
            </w:pPr>
            <w:r w:rsidRPr="00315A2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1CDA" w14:textId="77777777" w:rsidR="00CB54B6" w:rsidRPr="00315A21" w:rsidRDefault="00CB54B6" w:rsidP="003D5673">
            <w:pPr>
              <w:pStyle w:val="rowtabella0"/>
              <w:jc w:val="center"/>
              <w:rPr>
                <w:color w:val="002060"/>
              </w:rPr>
            </w:pPr>
            <w:r w:rsidRPr="00315A2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C530"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B527" w14:textId="77777777" w:rsidR="00CB54B6" w:rsidRPr="00315A21" w:rsidRDefault="00CB54B6" w:rsidP="003D5673">
            <w:pPr>
              <w:pStyle w:val="rowtabella0"/>
              <w:jc w:val="center"/>
              <w:rPr>
                <w:color w:val="002060"/>
              </w:rPr>
            </w:pPr>
            <w:r w:rsidRPr="00315A21">
              <w:rPr>
                <w:color w:val="002060"/>
              </w:rPr>
              <w:t>0</w:t>
            </w:r>
          </w:p>
        </w:tc>
      </w:tr>
      <w:tr w:rsidR="00CB54B6" w:rsidRPr="00315A21" w14:paraId="72B7066B"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DFF52" w14:textId="77777777" w:rsidR="00CB54B6" w:rsidRPr="00315A21" w:rsidRDefault="00CB54B6" w:rsidP="003D5673">
            <w:pPr>
              <w:pStyle w:val="rowtabella0"/>
              <w:rPr>
                <w:color w:val="002060"/>
              </w:rPr>
            </w:pPr>
            <w:r w:rsidRPr="00315A2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C44F" w14:textId="77777777" w:rsidR="00CB54B6" w:rsidRPr="00315A21" w:rsidRDefault="00CB54B6" w:rsidP="003D5673">
            <w:pPr>
              <w:pStyle w:val="rowtabella0"/>
              <w:jc w:val="center"/>
              <w:rPr>
                <w:color w:val="002060"/>
              </w:rPr>
            </w:pPr>
            <w:r w:rsidRPr="00315A2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FC42C"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8BAD" w14:textId="77777777" w:rsidR="00CB54B6" w:rsidRPr="00315A21" w:rsidRDefault="00CB54B6" w:rsidP="003D5673">
            <w:pPr>
              <w:pStyle w:val="rowtabella0"/>
              <w:jc w:val="center"/>
              <w:rPr>
                <w:color w:val="002060"/>
              </w:rPr>
            </w:pPr>
            <w:r w:rsidRPr="00315A2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2E75"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2AB4" w14:textId="77777777" w:rsidR="00CB54B6" w:rsidRPr="00315A21" w:rsidRDefault="00CB54B6" w:rsidP="003D5673">
            <w:pPr>
              <w:pStyle w:val="rowtabella0"/>
              <w:jc w:val="center"/>
              <w:rPr>
                <w:color w:val="002060"/>
              </w:rPr>
            </w:pPr>
            <w:r w:rsidRPr="00315A2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F9F5" w14:textId="77777777" w:rsidR="00CB54B6" w:rsidRPr="00315A21" w:rsidRDefault="00CB54B6" w:rsidP="003D5673">
            <w:pPr>
              <w:pStyle w:val="rowtabella0"/>
              <w:jc w:val="center"/>
              <w:rPr>
                <w:color w:val="002060"/>
              </w:rPr>
            </w:pPr>
            <w:r w:rsidRPr="00315A2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F92D" w14:textId="77777777" w:rsidR="00CB54B6" w:rsidRPr="00315A21" w:rsidRDefault="00CB54B6" w:rsidP="003D5673">
            <w:pPr>
              <w:pStyle w:val="rowtabella0"/>
              <w:jc w:val="center"/>
              <w:rPr>
                <w:color w:val="002060"/>
              </w:rPr>
            </w:pPr>
            <w:r w:rsidRPr="00315A2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E36FF" w14:textId="77777777" w:rsidR="00CB54B6" w:rsidRPr="00315A21" w:rsidRDefault="00CB54B6" w:rsidP="003D5673">
            <w:pPr>
              <w:pStyle w:val="rowtabella0"/>
              <w:jc w:val="center"/>
              <w:rPr>
                <w:color w:val="002060"/>
              </w:rPr>
            </w:pPr>
            <w:r w:rsidRPr="00315A2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B406" w14:textId="77777777" w:rsidR="00CB54B6" w:rsidRPr="00315A21" w:rsidRDefault="00CB54B6" w:rsidP="003D5673">
            <w:pPr>
              <w:pStyle w:val="rowtabella0"/>
              <w:jc w:val="center"/>
              <w:rPr>
                <w:color w:val="002060"/>
              </w:rPr>
            </w:pPr>
            <w:r w:rsidRPr="00315A21">
              <w:rPr>
                <w:color w:val="002060"/>
              </w:rPr>
              <w:t>0</w:t>
            </w:r>
          </w:p>
        </w:tc>
      </w:tr>
      <w:tr w:rsidR="00CB54B6" w:rsidRPr="00315A21" w14:paraId="7EA34E4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E3892" w14:textId="77777777" w:rsidR="00CB54B6" w:rsidRPr="00315A21" w:rsidRDefault="00CB54B6" w:rsidP="003D5673">
            <w:pPr>
              <w:pStyle w:val="rowtabella0"/>
              <w:rPr>
                <w:color w:val="002060"/>
              </w:rPr>
            </w:pPr>
            <w:r w:rsidRPr="00315A21">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230F" w14:textId="77777777" w:rsidR="00CB54B6" w:rsidRPr="00315A21" w:rsidRDefault="00CB54B6" w:rsidP="003D5673">
            <w:pPr>
              <w:pStyle w:val="rowtabella0"/>
              <w:jc w:val="center"/>
              <w:rPr>
                <w:color w:val="002060"/>
              </w:rPr>
            </w:pPr>
            <w:r w:rsidRPr="00315A2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F78C"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B4DD" w14:textId="77777777" w:rsidR="00CB54B6" w:rsidRPr="00315A21" w:rsidRDefault="00CB54B6" w:rsidP="003D5673">
            <w:pPr>
              <w:pStyle w:val="rowtabella0"/>
              <w:jc w:val="center"/>
              <w:rPr>
                <w:color w:val="002060"/>
              </w:rPr>
            </w:pPr>
            <w:r w:rsidRPr="00315A2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57A2"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910E" w14:textId="77777777" w:rsidR="00CB54B6" w:rsidRPr="00315A21" w:rsidRDefault="00CB54B6" w:rsidP="003D5673">
            <w:pPr>
              <w:pStyle w:val="rowtabella0"/>
              <w:jc w:val="center"/>
              <w:rPr>
                <w:color w:val="002060"/>
              </w:rPr>
            </w:pPr>
            <w:r w:rsidRPr="00315A2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B090" w14:textId="77777777" w:rsidR="00CB54B6" w:rsidRPr="00315A21" w:rsidRDefault="00CB54B6" w:rsidP="003D5673">
            <w:pPr>
              <w:pStyle w:val="rowtabella0"/>
              <w:jc w:val="center"/>
              <w:rPr>
                <w:color w:val="002060"/>
              </w:rPr>
            </w:pPr>
            <w:r w:rsidRPr="00315A2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3C22" w14:textId="77777777" w:rsidR="00CB54B6" w:rsidRPr="00315A21" w:rsidRDefault="00CB54B6" w:rsidP="003D5673">
            <w:pPr>
              <w:pStyle w:val="rowtabella0"/>
              <w:jc w:val="center"/>
              <w:rPr>
                <w:color w:val="002060"/>
              </w:rPr>
            </w:pPr>
            <w:r w:rsidRPr="00315A2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CA8D"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7A22" w14:textId="77777777" w:rsidR="00CB54B6" w:rsidRPr="00315A21" w:rsidRDefault="00CB54B6" w:rsidP="003D5673">
            <w:pPr>
              <w:pStyle w:val="rowtabella0"/>
              <w:jc w:val="center"/>
              <w:rPr>
                <w:color w:val="002060"/>
              </w:rPr>
            </w:pPr>
            <w:r w:rsidRPr="00315A21">
              <w:rPr>
                <w:color w:val="002060"/>
              </w:rPr>
              <w:t>0</w:t>
            </w:r>
          </w:p>
        </w:tc>
      </w:tr>
      <w:tr w:rsidR="00CB54B6" w:rsidRPr="00315A21" w14:paraId="4A46871C"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FEC03" w14:textId="77777777" w:rsidR="00CB54B6" w:rsidRPr="00315A21" w:rsidRDefault="00CB54B6" w:rsidP="003D5673">
            <w:pPr>
              <w:pStyle w:val="rowtabella0"/>
              <w:rPr>
                <w:color w:val="002060"/>
              </w:rPr>
            </w:pPr>
            <w:r w:rsidRPr="00315A2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1BA9" w14:textId="77777777" w:rsidR="00CB54B6" w:rsidRPr="00315A21" w:rsidRDefault="00CB54B6" w:rsidP="003D5673">
            <w:pPr>
              <w:pStyle w:val="rowtabella0"/>
              <w:jc w:val="center"/>
              <w:rPr>
                <w:color w:val="002060"/>
              </w:rPr>
            </w:pPr>
            <w:r w:rsidRPr="00315A2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03CE"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AE68"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AAF0"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AD41" w14:textId="77777777" w:rsidR="00CB54B6" w:rsidRPr="00315A21" w:rsidRDefault="00CB54B6" w:rsidP="003D5673">
            <w:pPr>
              <w:pStyle w:val="rowtabella0"/>
              <w:jc w:val="center"/>
              <w:rPr>
                <w:color w:val="002060"/>
              </w:rPr>
            </w:pPr>
            <w:r w:rsidRPr="00315A2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5806" w14:textId="77777777" w:rsidR="00CB54B6" w:rsidRPr="00315A21" w:rsidRDefault="00CB54B6" w:rsidP="003D5673">
            <w:pPr>
              <w:pStyle w:val="rowtabella0"/>
              <w:jc w:val="center"/>
              <w:rPr>
                <w:color w:val="002060"/>
              </w:rPr>
            </w:pPr>
            <w:r w:rsidRPr="00315A2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CDF9" w14:textId="77777777" w:rsidR="00CB54B6" w:rsidRPr="00315A21" w:rsidRDefault="00CB54B6" w:rsidP="003D5673">
            <w:pPr>
              <w:pStyle w:val="rowtabella0"/>
              <w:jc w:val="center"/>
              <w:rPr>
                <w:color w:val="002060"/>
              </w:rPr>
            </w:pPr>
            <w:r w:rsidRPr="00315A2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A399" w14:textId="77777777" w:rsidR="00CB54B6" w:rsidRPr="00315A21" w:rsidRDefault="00CB54B6" w:rsidP="003D5673">
            <w:pPr>
              <w:pStyle w:val="rowtabella0"/>
              <w:jc w:val="center"/>
              <w:rPr>
                <w:color w:val="002060"/>
              </w:rPr>
            </w:pPr>
            <w:r w:rsidRPr="00315A2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EBC4" w14:textId="77777777" w:rsidR="00CB54B6" w:rsidRPr="00315A21" w:rsidRDefault="00CB54B6" w:rsidP="003D5673">
            <w:pPr>
              <w:pStyle w:val="rowtabella0"/>
              <w:jc w:val="center"/>
              <w:rPr>
                <w:color w:val="002060"/>
              </w:rPr>
            </w:pPr>
            <w:r w:rsidRPr="00315A21">
              <w:rPr>
                <w:color w:val="002060"/>
              </w:rPr>
              <w:t>0</w:t>
            </w:r>
          </w:p>
        </w:tc>
      </w:tr>
      <w:tr w:rsidR="00CB54B6" w:rsidRPr="00315A21" w14:paraId="2D82A43D"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A0CE6" w14:textId="77777777" w:rsidR="00CB54B6" w:rsidRPr="00315A21" w:rsidRDefault="00CB54B6" w:rsidP="003D5673">
            <w:pPr>
              <w:pStyle w:val="rowtabella0"/>
              <w:rPr>
                <w:color w:val="002060"/>
                <w:lang w:val="es-ES"/>
              </w:rPr>
            </w:pPr>
            <w:r w:rsidRPr="00315A2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9139" w14:textId="77777777" w:rsidR="00CB54B6" w:rsidRPr="00315A21" w:rsidRDefault="00CB54B6" w:rsidP="003D5673">
            <w:pPr>
              <w:pStyle w:val="rowtabella0"/>
              <w:jc w:val="center"/>
              <w:rPr>
                <w:color w:val="002060"/>
              </w:rPr>
            </w:pPr>
            <w:r w:rsidRPr="00315A2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FDFD"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4BB49"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BA55"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2E69" w14:textId="77777777" w:rsidR="00CB54B6" w:rsidRPr="00315A21" w:rsidRDefault="00CB54B6" w:rsidP="003D5673">
            <w:pPr>
              <w:pStyle w:val="rowtabella0"/>
              <w:jc w:val="center"/>
              <w:rPr>
                <w:color w:val="002060"/>
              </w:rPr>
            </w:pPr>
            <w:r w:rsidRPr="00315A2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F62B0" w14:textId="77777777" w:rsidR="00CB54B6" w:rsidRPr="00315A21" w:rsidRDefault="00CB54B6" w:rsidP="003D5673">
            <w:pPr>
              <w:pStyle w:val="rowtabella0"/>
              <w:jc w:val="center"/>
              <w:rPr>
                <w:color w:val="002060"/>
              </w:rPr>
            </w:pPr>
            <w:r w:rsidRPr="00315A2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CD08" w14:textId="77777777" w:rsidR="00CB54B6" w:rsidRPr="00315A21" w:rsidRDefault="00CB54B6" w:rsidP="003D5673">
            <w:pPr>
              <w:pStyle w:val="rowtabella0"/>
              <w:jc w:val="center"/>
              <w:rPr>
                <w:color w:val="002060"/>
              </w:rPr>
            </w:pPr>
            <w:r w:rsidRPr="00315A2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969B" w14:textId="77777777" w:rsidR="00CB54B6" w:rsidRPr="00315A21" w:rsidRDefault="00CB54B6" w:rsidP="003D5673">
            <w:pPr>
              <w:pStyle w:val="rowtabella0"/>
              <w:jc w:val="center"/>
              <w:rPr>
                <w:color w:val="002060"/>
              </w:rPr>
            </w:pPr>
            <w:r w:rsidRPr="00315A2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84F5" w14:textId="77777777" w:rsidR="00CB54B6" w:rsidRPr="00315A21" w:rsidRDefault="00CB54B6" w:rsidP="003D5673">
            <w:pPr>
              <w:pStyle w:val="rowtabella0"/>
              <w:jc w:val="center"/>
              <w:rPr>
                <w:color w:val="002060"/>
              </w:rPr>
            </w:pPr>
            <w:r w:rsidRPr="00315A21">
              <w:rPr>
                <w:color w:val="002060"/>
              </w:rPr>
              <w:t>0</w:t>
            </w:r>
          </w:p>
        </w:tc>
      </w:tr>
      <w:tr w:rsidR="00CB54B6" w:rsidRPr="00315A21" w14:paraId="56C280EE" w14:textId="77777777" w:rsidTr="003D567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38DF5" w14:textId="77777777" w:rsidR="00CB54B6" w:rsidRPr="00315A21" w:rsidRDefault="00CB54B6" w:rsidP="003D5673">
            <w:pPr>
              <w:pStyle w:val="rowtabella0"/>
              <w:rPr>
                <w:color w:val="002060"/>
              </w:rPr>
            </w:pPr>
            <w:r w:rsidRPr="00315A2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A2A8" w14:textId="77777777" w:rsidR="00CB54B6" w:rsidRPr="00315A21" w:rsidRDefault="00CB54B6" w:rsidP="003D5673">
            <w:pPr>
              <w:pStyle w:val="rowtabella0"/>
              <w:jc w:val="center"/>
              <w:rPr>
                <w:color w:val="002060"/>
              </w:rPr>
            </w:pPr>
            <w:r w:rsidRPr="00315A2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D8C7"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2AA6" w14:textId="77777777" w:rsidR="00CB54B6" w:rsidRPr="00315A21" w:rsidRDefault="00CB54B6" w:rsidP="003D5673">
            <w:pPr>
              <w:pStyle w:val="rowtabella0"/>
              <w:jc w:val="center"/>
              <w:rPr>
                <w:color w:val="002060"/>
              </w:rPr>
            </w:pPr>
            <w:r w:rsidRPr="00315A2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12C5"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0222" w14:textId="77777777" w:rsidR="00CB54B6" w:rsidRPr="00315A21" w:rsidRDefault="00CB54B6" w:rsidP="003D5673">
            <w:pPr>
              <w:pStyle w:val="rowtabella0"/>
              <w:jc w:val="center"/>
              <w:rPr>
                <w:color w:val="002060"/>
              </w:rPr>
            </w:pPr>
            <w:r w:rsidRPr="00315A2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EA1DA" w14:textId="77777777" w:rsidR="00CB54B6" w:rsidRPr="00315A21" w:rsidRDefault="00CB54B6" w:rsidP="003D5673">
            <w:pPr>
              <w:pStyle w:val="rowtabella0"/>
              <w:jc w:val="center"/>
              <w:rPr>
                <w:color w:val="002060"/>
              </w:rPr>
            </w:pPr>
            <w:r w:rsidRPr="00315A2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F752" w14:textId="77777777" w:rsidR="00CB54B6" w:rsidRPr="00315A21" w:rsidRDefault="00CB54B6" w:rsidP="003D5673">
            <w:pPr>
              <w:pStyle w:val="rowtabella0"/>
              <w:jc w:val="center"/>
              <w:rPr>
                <w:color w:val="002060"/>
              </w:rPr>
            </w:pPr>
            <w:r w:rsidRPr="00315A2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D76F" w14:textId="77777777" w:rsidR="00CB54B6" w:rsidRPr="00315A21" w:rsidRDefault="00CB54B6" w:rsidP="003D5673">
            <w:pPr>
              <w:pStyle w:val="rowtabella0"/>
              <w:jc w:val="center"/>
              <w:rPr>
                <w:color w:val="002060"/>
              </w:rPr>
            </w:pPr>
            <w:r w:rsidRPr="00315A2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A493" w14:textId="77777777" w:rsidR="00CB54B6" w:rsidRPr="00315A21" w:rsidRDefault="00CB54B6" w:rsidP="003D5673">
            <w:pPr>
              <w:pStyle w:val="rowtabella0"/>
              <w:jc w:val="center"/>
              <w:rPr>
                <w:color w:val="002060"/>
              </w:rPr>
            </w:pPr>
            <w:r w:rsidRPr="00315A21">
              <w:rPr>
                <w:color w:val="002060"/>
              </w:rPr>
              <w:t>0</w:t>
            </w:r>
          </w:p>
        </w:tc>
      </w:tr>
      <w:tr w:rsidR="00CB54B6" w:rsidRPr="00315A21" w14:paraId="16B31FA9" w14:textId="77777777" w:rsidTr="003D56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D90904" w14:textId="77777777" w:rsidR="00CB54B6" w:rsidRPr="00315A21" w:rsidRDefault="00CB54B6" w:rsidP="003D5673">
            <w:pPr>
              <w:pStyle w:val="rowtabella0"/>
              <w:rPr>
                <w:color w:val="002060"/>
              </w:rPr>
            </w:pPr>
            <w:r w:rsidRPr="00315A2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E77F"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D586" w14:textId="77777777" w:rsidR="00CB54B6" w:rsidRPr="00315A21" w:rsidRDefault="00CB54B6" w:rsidP="003D5673">
            <w:pPr>
              <w:pStyle w:val="rowtabella0"/>
              <w:jc w:val="center"/>
              <w:rPr>
                <w:color w:val="002060"/>
              </w:rPr>
            </w:pPr>
            <w:r w:rsidRPr="00315A2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15C0" w14:textId="77777777" w:rsidR="00CB54B6" w:rsidRPr="00315A21" w:rsidRDefault="00CB54B6" w:rsidP="003D5673">
            <w:pPr>
              <w:pStyle w:val="rowtabella0"/>
              <w:jc w:val="center"/>
              <w:rPr>
                <w:color w:val="002060"/>
              </w:rPr>
            </w:pPr>
            <w:r w:rsidRPr="00315A2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36B2" w14:textId="77777777" w:rsidR="00CB54B6" w:rsidRPr="00315A21" w:rsidRDefault="00CB54B6" w:rsidP="003D5673">
            <w:pPr>
              <w:pStyle w:val="rowtabella0"/>
              <w:jc w:val="center"/>
              <w:rPr>
                <w:color w:val="002060"/>
              </w:rPr>
            </w:pPr>
            <w:r w:rsidRPr="00315A2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51FB" w14:textId="77777777" w:rsidR="00CB54B6" w:rsidRPr="00315A21" w:rsidRDefault="00CB54B6" w:rsidP="003D5673">
            <w:pPr>
              <w:pStyle w:val="rowtabella0"/>
              <w:jc w:val="center"/>
              <w:rPr>
                <w:color w:val="002060"/>
              </w:rPr>
            </w:pPr>
            <w:r w:rsidRPr="00315A2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0C2F" w14:textId="77777777" w:rsidR="00CB54B6" w:rsidRPr="00315A21" w:rsidRDefault="00CB54B6" w:rsidP="003D5673">
            <w:pPr>
              <w:pStyle w:val="rowtabella0"/>
              <w:jc w:val="center"/>
              <w:rPr>
                <w:color w:val="002060"/>
              </w:rPr>
            </w:pPr>
            <w:r w:rsidRPr="00315A2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469C" w14:textId="77777777" w:rsidR="00CB54B6" w:rsidRPr="00315A21" w:rsidRDefault="00CB54B6" w:rsidP="003D5673">
            <w:pPr>
              <w:pStyle w:val="rowtabella0"/>
              <w:jc w:val="center"/>
              <w:rPr>
                <w:color w:val="002060"/>
              </w:rPr>
            </w:pPr>
            <w:r w:rsidRPr="00315A2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98D9" w14:textId="77777777" w:rsidR="00CB54B6" w:rsidRPr="00315A21" w:rsidRDefault="00CB54B6" w:rsidP="003D5673">
            <w:pPr>
              <w:pStyle w:val="rowtabella0"/>
              <w:jc w:val="center"/>
              <w:rPr>
                <w:color w:val="002060"/>
              </w:rPr>
            </w:pPr>
            <w:r w:rsidRPr="00315A2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B64B" w14:textId="77777777" w:rsidR="00CB54B6" w:rsidRPr="00315A21" w:rsidRDefault="00CB54B6" w:rsidP="003D5673">
            <w:pPr>
              <w:pStyle w:val="rowtabella0"/>
              <w:jc w:val="center"/>
              <w:rPr>
                <w:color w:val="002060"/>
              </w:rPr>
            </w:pPr>
            <w:r w:rsidRPr="00315A21">
              <w:rPr>
                <w:color w:val="002060"/>
              </w:rPr>
              <w:t>0</w:t>
            </w:r>
          </w:p>
        </w:tc>
      </w:tr>
    </w:tbl>
    <w:p w14:paraId="70D243A6" w14:textId="77777777" w:rsidR="00CB54B6" w:rsidRDefault="00CB54B6" w:rsidP="00CB54B6">
      <w:pPr>
        <w:pStyle w:val="breakline"/>
        <w:rPr>
          <w:rFonts w:eastAsiaTheme="minorEastAsia"/>
          <w:color w:val="002060"/>
        </w:rPr>
      </w:pPr>
    </w:p>
    <w:p w14:paraId="4046A7BD" w14:textId="15202E9C" w:rsidR="00B71A41" w:rsidRPr="00315A21" w:rsidRDefault="00B71A41" w:rsidP="00B71A41">
      <w:pPr>
        <w:pStyle w:val="titoloprinc0"/>
        <w:rPr>
          <w:color w:val="002060"/>
        </w:rPr>
      </w:pPr>
      <w:r>
        <w:rPr>
          <w:color w:val="002060"/>
        </w:rPr>
        <w:t>PROGRAMMA GARE</w:t>
      </w:r>
    </w:p>
    <w:p w14:paraId="6BB2AA93" w14:textId="77777777" w:rsidR="00B71A41" w:rsidRDefault="00B71A41" w:rsidP="00CB54B6">
      <w:pPr>
        <w:pStyle w:val="breakline"/>
        <w:rPr>
          <w:rFonts w:eastAsiaTheme="minorEastAsia"/>
          <w:color w:val="002060"/>
        </w:rPr>
      </w:pPr>
    </w:p>
    <w:p w14:paraId="26EB01A9" w14:textId="77777777" w:rsidR="00B71A41" w:rsidRPr="00B71A41" w:rsidRDefault="00B71A41" w:rsidP="00B71A41">
      <w:pPr>
        <w:pStyle w:val="sottotitolocampionato10"/>
        <w:rPr>
          <w:color w:val="002060"/>
        </w:rPr>
      </w:pPr>
      <w:r w:rsidRPr="00B71A41">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B71A41" w:rsidRPr="00B71A41" w14:paraId="4B50DE76"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B81B2" w14:textId="77777777" w:rsidR="00B71A41" w:rsidRPr="00B71A41" w:rsidRDefault="00B71A41" w:rsidP="003D5673">
            <w:pPr>
              <w:pStyle w:val="headertabella0"/>
              <w:rPr>
                <w:color w:val="002060"/>
              </w:rPr>
            </w:pPr>
            <w:r w:rsidRPr="00B71A4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B4036" w14:textId="77777777" w:rsidR="00B71A41" w:rsidRPr="00B71A41" w:rsidRDefault="00B71A41" w:rsidP="003D5673">
            <w:pPr>
              <w:pStyle w:val="headertabella0"/>
              <w:rPr>
                <w:color w:val="002060"/>
              </w:rPr>
            </w:pPr>
            <w:r w:rsidRPr="00B71A4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B3A72" w14:textId="77777777" w:rsidR="00B71A41" w:rsidRPr="00B71A41" w:rsidRDefault="00B71A41" w:rsidP="003D5673">
            <w:pPr>
              <w:pStyle w:val="headertabella0"/>
              <w:rPr>
                <w:color w:val="002060"/>
              </w:rPr>
            </w:pPr>
            <w:r w:rsidRPr="00B71A4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E17BB" w14:textId="77777777" w:rsidR="00B71A41" w:rsidRPr="00B71A41" w:rsidRDefault="00B71A41" w:rsidP="003D5673">
            <w:pPr>
              <w:pStyle w:val="headertabella0"/>
              <w:rPr>
                <w:color w:val="002060"/>
              </w:rPr>
            </w:pPr>
            <w:r w:rsidRPr="00B71A4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1457C" w14:textId="77777777" w:rsidR="00B71A41" w:rsidRPr="00B71A41" w:rsidRDefault="00B71A41" w:rsidP="003D5673">
            <w:pPr>
              <w:pStyle w:val="headertabella0"/>
              <w:rPr>
                <w:color w:val="002060"/>
              </w:rPr>
            </w:pPr>
            <w:r w:rsidRPr="00B71A4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39D1B" w14:textId="77777777" w:rsidR="00B71A41" w:rsidRPr="00B71A41" w:rsidRDefault="00B71A41" w:rsidP="003D5673">
            <w:pPr>
              <w:pStyle w:val="headertabella0"/>
              <w:rPr>
                <w:color w:val="002060"/>
              </w:rPr>
            </w:pPr>
            <w:proofErr w:type="spellStart"/>
            <w:r w:rsidRPr="00B71A41">
              <w:rPr>
                <w:color w:val="002060"/>
              </w:rPr>
              <w:t>Localita'</w:t>
            </w:r>
            <w:proofErr w:type="spellEnd"/>
            <w:r w:rsidRPr="00B71A4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F06B4" w14:textId="77777777" w:rsidR="00B71A41" w:rsidRPr="00B71A41" w:rsidRDefault="00B71A41" w:rsidP="003D5673">
            <w:pPr>
              <w:pStyle w:val="headertabella0"/>
              <w:rPr>
                <w:color w:val="002060"/>
              </w:rPr>
            </w:pPr>
            <w:r w:rsidRPr="00B71A41">
              <w:rPr>
                <w:color w:val="002060"/>
              </w:rPr>
              <w:t>Indirizzo Impianto</w:t>
            </w:r>
          </w:p>
        </w:tc>
      </w:tr>
      <w:tr w:rsidR="00B71A41" w:rsidRPr="00B71A41" w14:paraId="5E2FEA9C"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3421C" w14:textId="77777777" w:rsidR="00B71A41" w:rsidRPr="00B71A41" w:rsidRDefault="00B71A41" w:rsidP="003D5673">
            <w:pPr>
              <w:pStyle w:val="rowtabella0"/>
              <w:rPr>
                <w:color w:val="002060"/>
              </w:rPr>
            </w:pPr>
            <w:r w:rsidRPr="00B71A41">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C25ED" w14:textId="77777777" w:rsidR="00B71A41" w:rsidRPr="00B71A41" w:rsidRDefault="00B71A41" w:rsidP="003D5673">
            <w:pPr>
              <w:pStyle w:val="rowtabella0"/>
              <w:rPr>
                <w:color w:val="002060"/>
              </w:rPr>
            </w:pPr>
            <w:r w:rsidRPr="00B71A41">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7FBBE" w14:textId="77777777" w:rsidR="00B71A41" w:rsidRPr="00B71A41" w:rsidRDefault="00B71A41" w:rsidP="003D5673">
            <w:pPr>
              <w:pStyle w:val="rowtabella0"/>
              <w:jc w:val="center"/>
              <w:rPr>
                <w:color w:val="002060"/>
              </w:rPr>
            </w:pPr>
            <w:r w:rsidRPr="00B71A4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19198" w14:textId="77777777" w:rsidR="00B71A41" w:rsidRPr="00B71A41" w:rsidRDefault="00B71A41" w:rsidP="003D5673">
            <w:pPr>
              <w:pStyle w:val="rowtabella0"/>
              <w:rPr>
                <w:color w:val="002060"/>
              </w:rPr>
            </w:pPr>
            <w:r w:rsidRPr="00B71A41">
              <w:rPr>
                <w:color w:val="002060"/>
              </w:rPr>
              <w:t>10/01/2026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B71CD" w14:textId="77777777" w:rsidR="00B71A41" w:rsidRPr="00B71A41" w:rsidRDefault="00B71A41" w:rsidP="003D5673">
            <w:pPr>
              <w:pStyle w:val="rowtabella0"/>
              <w:rPr>
                <w:color w:val="002060"/>
              </w:rPr>
            </w:pPr>
            <w:r w:rsidRPr="00B71A41">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9896E" w14:textId="77777777" w:rsidR="00B71A41" w:rsidRPr="00B71A41" w:rsidRDefault="00B71A41" w:rsidP="003D5673">
            <w:pPr>
              <w:pStyle w:val="rowtabella0"/>
              <w:rPr>
                <w:color w:val="002060"/>
              </w:rPr>
            </w:pPr>
            <w:r w:rsidRPr="00B71A41">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A3780" w14:textId="77777777" w:rsidR="00B71A41" w:rsidRPr="00B71A41" w:rsidRDefault="00B71A41" w:rsidP="003D5673">
            <w:pPr>
              <w:pStyle w:val="rowtabella0"/>
              <w:rPr>
                <w:color w:val="002060"/>
              </w:rPr>
            </w:pPr>
            <w:r w:rsidRPr="00B71A41">
              <w:rPr>
                <w:color w:val="002060"/>
              </w:rPr>
              <w:t xml:space="preserve">LOC.MONTEROCCO VIA </w:t>
            </w:r>
            <w:proofErr w:type="gramStart"/>
            <w:r w:rsidRPr="00B71A41">
              <w:rPr>
                <w:color w:val="002060"/>
              </w:rPr>
              <w:t>A.MANCINI</w:t>
            </w:r>
            <w:proofErr w:type="gramEnd"/>
          </w:p>
        </w:tc>
      </w:tr>
      <w:tr w:rsidR="00B71A41" w:rsidRPr="00B71A41" w14:paraId="3FF34FC3"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485CF4" w14:textId="77777777" w:rsidR="00B71A41" w:rsidRPr="00B71A41" w:rsidRDefault="00B71A41" w:rsidP="003D5673">
            <w:pPr>
              <w:pStyle w:val="rowtabella0"/>
              <w:rPr>
                <w:color w:val="002060"/>
              </w:rPr>
            </w:pPr>
            <w:r w:rsidRPr="00B71A41">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22E743" w14:textId="77777777" w:rsidR="00B71A41" w:rsidRPr="00B71A41" w:rsidRDefault="00B71A41" w:rsidP="003D5673">
            <w:pPr>
              <w:pStyle w:val="rowtabella0"/>
              <w:rPr>
                <w:color w:val="002060"/>
              </w:rPr>
            </w:pPr>
            <w:r w:rsidRPr="00B71A41">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0EE176"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EC49D5" w14:textId="77777777" w:rsidR="00B71A41" w:rsidRPr="00B71A41" w:rsidRDefault="00B71A41" w:rsidP="003D5673">
            <w:pPr>
              <w:pStyle w:val="rowtabella0"/>
              <w:rPr>
                <w:color w:val="002060"/>
              </w:rPr>
            </w:pPr>
            <w:r w:rsidRPr="00B71A41">
              <w:rPr>
                <w:color w:val="002060"/>
              </w:rPr>
              <w:t>10/01/2026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D91B50" w14:textId="77777777" w:rsidR="00B71A41" w:rsidRPr="00B71A41" w:rsidRDefault="00B71A41" w:rsidP="003D5673">
            <w:pPr>
              <w:pStyle w:val="rowtabella0"/>
              <w:rPr>
                <w:color w:val="002060"/>
              </w:rPr>
            </w:pPr>
            <w:r w:rsidRPr="00B71A41">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F9A8F9" w14:textId="77777777" w:rsidR="00B71A41" w:rsidRPr="00B71A41" w:rsidRDefault="00B71A41" w:rsidP="003D5673">
            <w:pPr>
              <w:pStyle w:val="rowtabella0"/>
              <w:rPr>
                <w:color w:val="002060"/>
              </w:rPr>
            </w:pPr>
            <w:r w:rsidRPr="00B71A4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43B4A" w14:textId="77777777" w:rsidR="00B71A41" w:rsidRPr="00B71A41" w:rsidRDefault="00B71A41" w:rsidP="003D5673">
            <w:pPr>
              <w:pStyle w:val="rowtabella0"/>
              <w:rPr>
                <w:color w:val="002060"/>
              </w:rPr>
            </w:pPr>
            <w:r w:rsidRPr="00B71A41">
              <w:rPr>
                <w:color w:val="002060"/>
              </w:rPr>
              <w:t>VIA DELLA REPUBBLICA</w:t>
            </w:r>
          </w:p>
        </w:tc>
      </w:tr>
      <w:tr w:rsidR="00B71A41" w:rsidRPr="00B71A41" w14:paraId="594928E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47C96C" w14:textId="77777777" w:rsidR="00B71A41" w:rsidRPr="00B71A41" w:rsidRDefault="00B71A41" w:rsidP="003D5673">
            <w:pPr>
              <w:pStyle w:val="rowtabella0"/>
              <w:rPr>
                <w:color w:val="002060"/>
              </w:rPr>
            </w:pPr>
            <w:r w:rsidRPr="00B71A41">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072F6C" w14:textId="77777777" w:rsidR="00B71A41" w:rsidRPr="00B71A41" w:rsidRDefault="00B71A41" w:rsidP="003D5673">
            <w:pPr>
              <w:pStyle w:val="rowtabella0"/>
              <w:rPr>
                <w:color w:val="002060"/>
              </w:rPr>
            </w:pPr>
            <w:r w:rsidRPr="00B71A41">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B2E707"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55B223" w14:textId="77777777" w:rsidR="00B71A41" w:rsidRPr="00B71A41" w:rsidRDefault="00B71A41" w:rsidP="003D5673">
            <w:pPr>
              <w:pStyle w:val="rowtabella0"/>
              <w:rPr>
                <w:color w:val="002060"/>
              </w:rPr>
            </w:pPr>
            <w:r w:rsidRPr="00B71A41">
              <w:rPr>
                <w:color w:val="002060"/>
              </w:rPr>
              <w:t>11/01/2026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9FCFB5" w14:textId="77777777" w:rsidR="00B71A41" w:rsidRPr="00B71A41" w:rsidRDefault="00B71A41" w:rsidP="003D5673">
            <w:pPr>
              <w:pStyle w:val="rowtabella0"/>
              <w:rPr>
                <w:color w:val="002060"/>
              </w:rPr>
            </w:pPr>
            <w:r w:rsidRPr="00B71A41">
              <w:rPr>
                <w:color w:val="002060"/>
              </w:rPr>
              <w:t xml:space="preserve">5429 PAL.COM. </w:t>
            </w:r>
            <w:proofErr w:type="gramStart"/>
            <w:r w:rsidRPr="00B71A41">
              <w:rPr>
                <w:color w:val="002060"/>
              </w:rPr>
              <w:t>S.MICHELE</w:t>
            </w:r>
            <w:proofErr w:type="gramEnd"/>
            <w:r w:rsidRPr="00B71A41">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00C99" w14:textId="77777777" w:rsidR="00B71A41" w:rsidRPr="00B71A41" w:rsidRDefault="00B71A41" w:rsidP="003D5673">
            <w:pPr>
              <w:pStyle w:val="rowtabella0"/>
              <w:rPr>
                <w:color w:val="002060"/>
              </w:rPr>
            </w:pPr>
            <w:r w:rsidRPr="00B71A41">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02C1D" w14:textId="77777777" w:rsidR="00B71A41" w:rsidRPr="00B71A41" w:rsidRDefault="00B71A41" w:rsidP="003D5673">
            <w:pPr>
              <w:pStyle w:val="rowtabella0"/>
              <w:rPr>
                <w:color w:val="002060"/>
              </w:rPr>
            </w:pPr>
            <w:r w:rsidRPr="00B71A41">
              <w:rPr>
                <w:color w:val="002060"/>
              </w:rPr>
              <w:t>VIA LORETO</w:t>
            </w:r>
          </w:p>
        </w:tc>
      </w:tr>
      <w:tr w:rsidR="00B71A41" w:rsidRPr="00B71A41" w14:paraId="27B53EEE"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313FC" w14:textId="77777777" w:rsidR="00B71A41" w:rsidRPr="00B71A41" w:rsidRDefault="00B71A41" w:rsidP="003D5673">
            <w:pPr>
              <w:pStyle w:val="rowtabella0"/>
              <w:rPr>
                <w:color w:val="002060"/>
              </w:rPr>
            </w:pPr>
            <w:r w:rsidRPr="00B71A41">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2A43A" w14:textId="77777777" w:rsidR="00B71A41" w:rsidRPr="00B71A41" w:rsidRDefault="00B71A41" w:rsidP="003D5673">
            <w:pPr>
              <w:pStyle w:val="rowtabella0"/>
              <w:rPr>
                <w:color w:val="002060"/>
              </w:rPr>
            </w:pPr>
            <w:r w:rsidRPr="00B71A41">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344AD"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E6137" w14:textId="77777777" w:rsidR="00B71A41" w:rsidRPr="00B71A41" w:rsidRDefault="00B71A41" w:rsidP="003D5673">
            <w:pPr>
              <w:pStyle w:val="rowtabella0"/>
              <w:rPr>
                <w:color w:val="002060"/>
              </w:rPr>
            </w:pPr>
            <w:r w:rsidRPr="00B71A41">
              <w:rPr>
                <w:color w:val="002060"/>
              </w:rPr>
              <w:t>11/01/2026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42F96" w14:textId="77777777" w:rsidR="00B71A41" w:rsidRPr="00B71A41" w:rsidRDefault="00B71A41" w:rsidP="003D5673">
            <w:pPr>
              <w:pStyle w:val="rowtabella0"/>
              <w:rPr>
                <w:color w:val="002060"/>
              </w:rPr>
            </w:pPr>
            <w:r w:rsidRPr="00B71A41">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22E3C" w14:textId="77777777" w:rsidR="00B71A41" w:rsidRPr="00B71A41" w:rsidRDefault="00B71A41" w:rsidP="003D5673">
            <w:pPr>
              <w:pStyle w:val="rowtabella0"/>
              <w:rPr>
                <w:color w:val="002060"/>
              </w:rPr>
            </w:pPr>
            <w:r w:rsidRPr="00B71A41">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49C18" w14:textId="77777777" w:rsidR="00B71A41" w:rsidRPr="00B71A41" w:rsidRDefault="00B71A41" w:rsidP="003D5673">
            <w:pPr>
              <w:pStyle w:val="rowtabella0"/>
              <w:rPr>
                <w:color w:val="002060"/>
              </w:rPr>
            </w:pPr>
            <w:r w:rsidRPr="00B71A41">
              <w:rPr>
                <w:color w:val="002060"/>
              </w:rPr>
              <w:t>VIA NAZARIO SAURO</w:t>
            </w:r>
          </w:p>
        </w:tc>
      </w:tr>
    </w:tbl>
    <w:p w14:paraId="6F3BEDD3" w14:textId="77777777" w:rsidR="00B71A41" w:rsidRPr="00B71A41" w:rsidRDefault="00B71A41" w:rsidP="00B71A41">
      <w:pPr>
        <w:pStyle w:val="breakline"/>
        <w:rPr>
          <w:rFonts w:eastAsiaTheme="minorEastAsia"/>
          <w:color w:val="002060"/>
        </w:rPr>
      </w:pPr>
    </w:p>
    <w:p w14:paraId="691FAEC9" w14:textId="77777777" w:rsidR="00B71A41" w:rsidRPr="00B71A41" w:rsidRDefault="00B71A41" w:rsidP="00B71A41">
      <w:pPr>
        <w:pStyle w:val="breakline"/>
        <w:rPr>
          <w:color w:val="002060"/>
        </w:rPr>
      </w:pPr>
    </w:p>
    <w:p w14:paraId="7F814E06" w14:textId="77777777" w:rsidR="00B71A41" w:rsidRPr="00B71A41" w:rsidRDefault="00B71A41" w:rsidP="00B71A41">
      <w:pPr>
        <w:pStyle w:val="breakline"/>
        <w:rPr>
          <w:color w:val="002060"/>
        </w:rPr>
      </w:pPr>
    </w:p>
    <w:p w14:paraId="1E9B49CC" w14:textId="77777777" w:rsidR="00B71A41" w:rsidRPr="00B71A41" w:rsidRDefault="00B71A41" w:rsidP="00B71A41">
      <w:pPr>
        <w:pStyle w:val="sottotitolocampionato10"/>
        <w:rPr>
          <w:color w:val="002060"/>
        </w:rPr>
      </w:pPr>
      <w:r w:rsidRPr="00B71A41">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71A41" w:rsidRPr="00B71A41" w14:paraId="23C475B7"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AD646" w14:textId="77777777" w:rsidR="00B71A41" w:rsidRPr="00B71A41" w:rsidRDefault="00B71A41" w:rsidP="003D5673">
            <w:pPr>
              <w:pStyle w:val="headertabella0"/>
              <w:rPr>
                <w:color w:val="002060"/>
              </w:rPr>
            </w:pPr>
            <w:r w:rsidRPr="00B71A4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B19FE" w14:textId="77777777" w:rsidR="00B71A41" w:rsidRPr="00B71A41" w:rsidRDefault="00B71A41" w:rsidP="003D5673">
            <w:pPr>
              <w:pStyle w:val="headertabella0"/>
              <w:rPr>
                <w:color w:val="002060"/>
              </w:rPr>
            </w:pPr>
            <w:r w:rsidRPr="00B71A4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0E197" w14:textId="77777777" w:rsidR="00B71A41" w:rsidRPr="00B71A41" w:rsidRDefault="00B71A41" w:rsidP="003D5673">
            <w:pPr>
              <w:pStyle w:val="headertabella0"/>
              <w:rPr>
                <w:color w:val="002060"/>
              </w:rPr>
            </w:pPr>
            <w:r w:rsidRPr="00B71A4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B402A" w14:textId="77777777" w:rsidR="00B71A41" w:rsidRPr="00B71A41" w:rsidRDefault="00B71A41" w:rsidP="003D5673">
            <w:pPr>
              <w:pStyle w:val="headertabella0"/>
              <w:rPr>
                <w:color w:val="002060"/>
              </w:rPr>
            </w:pPr>
            <w:r w:rsidRPr="00B71A4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94AB9" w14:textId="77777777" w:rsidR="00B71A41" w:rsidRPr="00B71A41" w:rsidRDefault="00B71A41" w:rsidP="003D5673">
            <w:pPr>
              <w:pStyle w:val="headertabella0"/>
              <w:rPr>
                <w:color w:val="002060"/>
              </w:rPr>
            </w:pPr>
            <w:r w:rsidRPr="00B71A4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46F46" w14:textId="77777777" w:rsidR="00B71A41" w:rsidRPr="00B71A41" w:rsidRDefault="00B71A41" w:rsidP="003D5673">
            <w:pPr>
              <w:pStyle w:val="headertabella0"/>
              <w:rPr>
                <w:color w:val="002060"/>
              </w:rPr>
            </w:pPr>
            <w:proofErr w:type="spellStart"/>
            <w:r w:rsidRPr="00B71A41">
              <w:rPr>
                <w:color w:val="002060"/>
              </w:rPr>
              <w:t>Localita'</w:t>
            </w:r>
            <w:proofErr w:type="spellEnd"/>
            <w:r w:rsidRPr="00B71A4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DC8FE" w14:textId="77777777" w:rsidR="00B71A41" w:rsidRPr="00B71A41" w:rsidRDefault="00B71A41" w:rsidP="003D5673">
            <w:pPr>
              <w:pStyle w:val="headertabella0"/>
              <w:rPr>
                <w:color w:val="002060"/>
              </w:rPr>
            </w:pPr>
            <w:r w:rsidRPr="00B71A41">
              <w:rPr>
                <w:color w:val="002060"/>
              </w:rPr>
              <w:t>Indirizzo Impianto</w:t>
            </w:r>
          </w:p>
        </w:tc>
      </w:tr>
      <w:tr w:rsidR="00B71A41" w:rsidRPr="00B71A41" w14:paraId="43F0E7B8"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E4C539" w14:textId="77777777" w:rsidR="00B71A41" w:rsidRPr="00B71A41" w:rsidRDefault="00B71A41" w:rsidP="003D5673">
            <w:pPr>
              <w:pStyle w:val="rowtabella0"/>
              <w:rPr>
                <w:color w:val="002060"/>
              </w:rPr>
            </w:pPr>
            <w:r w:rsidRPr="00B71A41">
              <w:rPr>
                <w:color w:val="002060"/>
              </w:rPr>
              <w:t xml:space="preserve">ACSS MONDOLFO C5 </w:t>
            </w:r>
            <w:proofErr w:type="gramStart"/>
            <w:r w:rsidRPr="00B71A41">
              <w:rPr>
                <w:color w:val="002060"/>
              </w:rP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EEA15" w14:textId="77777777" w:rsidR="00B71A41" w:rsidRPr="00B71A41" w:rsidRDefault="00B71A41" w:rsidP="003D5673">
            <w:pPr>
              <w:pStyle w:val="rowtabella0"/>
              <w:rPr>
                <w:color w:val="002060"/>
              </w:rPr>
            </w:pPr>
            <w:r w:rsidRPr="00B71A41">
              <w:rPr>
                <w:color w:val="002060"/>
              </w:rPr>
              <w:t>ACSS MONDOLFO C5 SQ.C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70152" w14:textId="77777777" w:rsidR="00B71A41" w:rsidRPr="00B71A41" w:rsidRDefault="00B71A41" w:rsidP="003D5673">
            <w:pPr>
              <w:pStyle w:val="rowtabella0"/>
              <w:jc w:val="center"/>
              <w:rPr>
                <w:color w:val="002060"/>
              </w:rPr>
            </w:pPr>
            <w:r w:rsidRPr="00B71A4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A6A87" w14:textId="77777777" w:rsidR="00B71A41" w:rsidRPr="00B71A41" w:rsidRDefault="00B71A41" w:rsidP="003D5673">
            <w:pPr>
              <w:pStyle w:val="rowtabella0"/>
              <w:rPr>
                <w:color w:val="002060"/>
              </w:rPr>
            </w:pPr>
            <w:r w:rsidRPr="00B71A41">
              <w:rPr>
                <w:color w:val="002060"/>
              </w:rPr>
              <w:t>10/01/2026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57850" w14:textId="77777777" w:rsidR="00B71A41" w:rsidRPr="00B71A41" w:rsidRDefault="00B71A41" w:rsidP="003D5673">
            <w:pPr>
              <w:pStyle w:val="rowtabella0"/>
              <w:rPr>
                <w:color w:val="002060"/>
              </w:rPr>
            </w:pPr>
            <w:r w:rsidRPr="00B71A41">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5798B" w14:textId="77777777" w:rsidR="00B71A41" w:rsidRPr="00B71A41" w:rsidRDefault="00B71A41" w:rsidP="003D5673">
            <w:pPr>
              <w:pStyle w:val="rowtabella0"/>
              <w:rPr>
                <w:color w:val="002060"/>
              </w:rPr>
            </w:pPr>
            <w:r w:rsidRPr="00B71A41">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E4933B" w14:textId="77777777" w:rsidR="00B71A41" w:rsidRPr="00B71A41" w:rsidRDefault="00B71A41" w:rsidP="003D5673">
            <w:pPr>
              <w:pStyle w:val="rowtabella0"/>
              <w:rPr>
                <w:color w:val="002060"/>
              </w:rPr>
            </w:pPr>
            <w:r w:rsidRPr="00B71A41">
              <w:rPr>
                <w:color w:val="002060"/>
              </w:rPr>
              <w:t>VIA AMATO</w:t>
            </w:r>
          </w:p>
        </w:tc>
      </w:tr>
      <w:tr w:rsidR="00B71A41" w:rsidRPr="00B71A41" w14:paraId="57A2BBA8"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F65AE8" w14:textId="77777777" w:rsidR="00B71A41" w:rsidRPr="00B71A41" w:rsidRDefault="00B71A41" w:rsidP="003D5673">
            <w:pPr>
              <w:pStyle w:val="rowtabella0"/>
              <w:rPr>
                <w:color w:val="002060"/>
              </w:rPr>
            </w:pPr>
            <w:r w:rsidRPr="00B71A41">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0A40B0" w14:textId="77777777" w:rsidR="00B71A41" w:rsidRPr="00B71A41" w:rsidRDefault="00B71A41" w:rsidP="003D5673">
            <w:pPr>
              <w:pStyle w:val="rowtabella0"/>
              <w:rPr>
                <w:color w:val="002060"/>
              </w:rPr>
            </w:pPr>
            <w:r w:rsidRPr="00B71A41">
              <w:rPr>
                <w:color w:val="002060"/>
              </w:rPr>
              <w:t xml:space="preserve">AUDAX 1970 </w:t>
            </w:r>
            <w:proofErr w:type="gramStart"/>
            <w:r w:rsidRPr="00B71A41">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606192"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8C22BE" w14:textId="77777777" w:rsidR="00B71A41" w:rsidRPr="00B71A41" w:rsidRDefault="00B71A41" w:rsidP="003D5673">
            <w:pPr>
              <w:pStyle w:val="rowtabella0"/>
              <w:rPr>
                <w:color w:val="002060"/>
              </w:rPr>
            </w:pPr>
            <w:r w:rsidRPr="00B71A41">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1D7A82" w14:textId="77777777" w:rsidR="00B71A41" w:rsidRPr="00B71A41" w:rsidRDefault="00B71A41" w:rsidP="003D5673">
            <w:pPr>
              <w:pStyle w:val="rowtabella0"/>
              <w:rPr>
                <w:color w:val="002060"/>
              </w:rPr>
            </w:pPr>
            <w:r w:rsidRPr="00B71A41">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1C2DE" w14:textId="77777777" w:rsidR="00B71A41" w:rsidRPr="00B71A41" w:rsidRDefault="00B71A41" w:rsidP="003D5673">
            <w:pPr>
              <w:pStyle w:val="rowtabella0"/>
              <w:rPr>
                <w:color w:val="002060"/>
              </w:rPr>
            </w:pPr>
            <w:r w:rsidRPr="00B71A41">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D78DF" w14:textId="77777777" w:rsidR="00B71A41" w:rsidRPr="00B71A41" w:rsidRDefault="00B71A41" w:rsidP="003D5673">
            <w:pPr>
              <w:pStyle w:val="rowtabella0"/>
              <w:rPr>
                <w:color w:val="002060"/>
              </w:rPr>
            </w:pPr>
            <w:r w:rsidRPr="00B71A41">
              <w:rPr>
                <w:color w:val="002060"/>
              </w:rPr>
              <w:t>STR.DEL BURELLO LOC.VAL NEVOLA</w:t>
            </w:r>
          </w:p>
        </w:tc>
      </w:tr>
      <w:tr w:rsidR="00B71A41" w:rsidRPr="00B71A41" w14:paraId="7AD7F116"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060229" w14:textId="77777777" w:rsidR="00B71A41" w:rsidRPr="00B71A41" w:rsidRDefault="00B71A41" w:rsidP="003D5673">
            <w:pPr>
              <w:pStyle w:val="rowtabella0"/>
              <w:rPr>
                <w:color w:val="002060"/>
              </w:rPr>
            </w:pPr>
            <w:r w:rsidRPr="00B71A4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8DA87A" w14:textId="77777777" w:rsidR="00B71A41" w:rsidRPr="00B71A41" w:rsidRDefault="00B71A41" w:rsidP="003D5673">
            <w:pPr>
              <w:pStyle w:val="rowtabella0"/>
              <w:rPr>
                <w:color w:val="002060"/>
              </w:rPr>
            </w:pPr>
            <w:r w:rsidRPr="00B71A41">
              <w:rPr>
                <w:color w:val="002060"/>
              </w:rPr>
              <w:t xml:space="preserve">ITALSERVICE C5 </w:t>
            </w:r>
            <w:proofErr w:type="gramStart"/>
            <w:r w:rsidRPr="00B71A41">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851208"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1A236" w14:textId="77777777" w:rsidR="00B71A41" w:rsidRPr="00B71A41" w:rsidRDefault="00B71A41" w:rsidP="003D5673">
            <w:pPr>
              <w:pStyle w:val="rowtabella0"/>
              <w:rPr>
                <w:color w:val="002060"/>
              </w:rPr>
            </w:pPr>
            <w:r w:rsidRPr="00B71A41">
              <w:rPr>
                <w:color w:val="002060"/>
              </w:rPr>
              <w:t>10/01/2026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88BB46" w14:textId="77777777" w:rsidR="00B71A41" w:rsidRPr="00B71A41" w:rsidRDefault="00B71A41" w:rsidP="003D5673">
            <w:pPr>
              <w:pStyle w:val="rowtabella0"/>
              <w:rPr>
                <w:color w:val="002060"/>
              </w:rPr>
            </w:pPr>
            <w:r w:rsidRPr="00B71A4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5351D" w14:textId="77777777" w:rsidR="00B71A41" w:rsidRPr="00B71A41" w:rsidRDefault="00B71A41" w:rsidP="003D5673">
            <w:pPr>
              <w:pStyle w:val="rowtabella0"/>
              <w:rPr>
                <w:color w:val="002060"/>
              </w:rPr>
            </w:pPr>
            <w:r w:rsidRPr="00B71A4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3545B" w14:textId="77777777" w:rsidR="00B71A41" w:rsidRPr="00B71A41" w:rsidRDefault="00B71A41" w:rsidP="003D5673">
            <w:pPr>
              <w:pStyle w:val="rowtabella0"/>
              <w:rPr>
                <w:color w:val="002060"/>
              </w:rPr>
            </w:pPr>
            <w:r w:rsidRPr="00B71A41">
              <w:rPr>
                <w:color w:val="002060"/>
              </w:rPr>
              <w:t xml:space="preserve">VIA </w:t>
            </w:r>
            <w:proofErr w:type="gramStart"/>
            <w:r w:rsidRPr="00B71A41">
              <w:rPr>
                <w:color w:val="002060"/>
              </w:rPr>
              <w:t>B.BUOZZI</w:t>
            </w:r>
            <w:proofErr w:type="gramEnd"/>
          </w:p>
        </w:tc>
      </w:tr>
      <w:tr w:rsidR="00B71A41" w:rsidRPr="00B71A41" w14:paraId="011EBE0A"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8C484" w14:textId="77777777" w:rsidR="00B71A41" w:rsidRPr="00B71A41" w:rsidRDefault="00B71A41" w:rsidP="003D5673">
            <w:pPr>
              <w:pStyle w:val="rowtabella0"/>
              <w:rPr>
                <w:color w:val="002060"/>
              </w:rPr>
            </w:pPr>
            <w:r w:rsidRPr="00B71A41">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7C89C" w14:textId="77777777" w:rsidR="00B71A41" w:rsidRPr="00B71A41" w:rsidRDefault="00B71A41" w:rsidP="003D5673">
            <w:pPr>
              <w:pStyle w:val="rowtabella0"/>
              <w:rPr>
                <w:color w:val="002060"/>
              </w:rPr>
            </w:pPr>
            <w:proofErr w:type="gramStart"/>
            <w:r w:rsidRPr="00B71A41">
              <w:rPr>
                <w:color w:val="002060"/>
              </w:rPr>
              <w:t>CITTA</w:t>
            </w:r>
            <w:proofErr w:type="gramEnd"/>
            <w:r w:rsidRPr="00B71A41">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C7B52E"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7E7B80" w14:textId="77777777" w:rsidR="00B71A41" w:rsidRPr="00B71A41" w:rsidRDefault="00B71A41" w:rsidP="003D5673">
            <w:pPr>
              <w:pStyle w:val="rowtabella0"/>
              <w:rPr>
                <w:color w:val="002060"/>
              </w:rPr>
            </w:pPr>
            <w:r w:rsidRPr="00B71A41">
              <w:rPr>
                <w:color w:val="002060"/>
              </w:rPr>
              <w:t>10/01/2026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54DCE2" w14:textId="77777777" w:rsidR="00B71A41" w:rsidRPr="00B71A41" w:rsidRDefault="00B71A41" w:rsidP="003D5673">
            <w:pPr>
              <w:pStyle w:val="rowtabella0"/>
              <w:rPr>
                <w:color w:val="002060"/>
              </w:rPr>
            </w:pPr>
            <w:r w:rsidRPr="00B71A41">
              <w:rPr>
                <w:color w:val="002060"/>
              </w:rPr>
              <w:t xml:space="preserve">5454 </w:t>
            </w:r>
            <w:proofErr w:type="gramStart"/>
            <w:r w:rsidRPr="00B71A41">
              <w:rPr>
                <w:color w:val="002060"/>
              </w:rPr>
              <w:t>C.COPERTO</w:t>
            </w:r>
            <w:proofErr w:type="gramEnd"/>
            <w:r w:rsidRPr="00B71A41">
              <w:rPr>
                <w:color w:val="002060"/>
              </w:rPr>
              <w:t xml:space="preserve"> </w:t>
            </w:r>
            <w:proofErr w:type="gramStart"/>
            <w:r w:rsidRPr="00B71A41">
              <w:rPr>
                <w:color w:val="002060"/>
              </w:rPr>
              <w:t>C.TENNIS</w:t>
            </w:r>
            <w:proofErr w:type="gramEnd"/>
            <w:r w:rsidRPr="00B71A41">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AA757B" w14:textId="77777777" w:rsidR="00B71A41" w:rsidRPr="00B71A41" w:rsidRDefault="00B71A41" w:rsidP="003D5673">
            <w:pPr>
              <w:pStyle w:val="rowtabella0"/>
              <w:rPr>
                <w:color w:val="002060"/>
              </w:rPr>
            </w:pPr>
            <w:r w:rsidRPr="00B71A4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9F668" w14:textId="77777777" w:rsidR="00B71A41" w:rsidRPr="00B71A41" w:rsidRDefault="00B71A41" w:rsidP="003D5673">
            <w:pPr>
              <w:pStyle w:val="rowtabella0"/>
              <w:rPr>
                <w:color w:val="002060"/>
              </w:rPr>
            </w:pPr>
            <w:r w:rsidRPr="00B71A41">
              <w:rPr>
                <w:color w:val="002060"/>
              </w:rPr>
              <w:t>VIA VILLA TOMBARI</w:t>
            </w:r>
          </w:p>
        </w:tc>
      </w:tr>
      <w:tr w:rsidR="00B71A41" w:rsidRPr="00B71A41" w14:paraId="65FE83AF"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D3956" w14:textId="77777777" w:rsidR="00B71A41" w:rsidRPr="00B71A41" w:rsidRDefault="00B71A41" w:rsidP="003D5673">
            <w:pPr>
              <w:pStyle w:val="rowtabella0"/>
              <w:rPr>
                <w:color w:val="002060"/>
              </w:rPr>
            </w:pPr>
            <w:r w:rsidRPr="00B71A41">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D5875" w14:textId="77777777" w:rsidR="00B71A41" w:rsidRPr="00B71A41" w:rsidRDefault="00B71A41" w:rsidP="003D5673">
            <w:pPr>
              <w:pStyle w:val="rowtabella0"/>
              <w:rPr>
                <w:color w:val="002060"/>
              </w:rPr>
            </w:pPr>
            <w:r w:rsidRPr="00B71A41">
              <w:rPr>
                <w:color w:val="002060"/>
              </w:rPr>
              <w:t>BULDOG T.N.T. LUCREZISQ.B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75908"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F65DD" w14:textId="77777777" w:rsidR="00B71A41" w:rsidRPr="00B71A41" w:rsidRDefault="00B71A41" w:rsidP="003D5673">
            <w:pPr>
              <w:pStyle w:val="rowtabella0"/>
              <w:rPr>
                <w:color w:val="002060"/>
              </w:rPr>
            </w:pPr>
            <w:r w:rsidRPr="00B71A41">
              <w:rPr>
                <w:color w:val="002060"/>
              </w:rPr>
              <w:t>11/01/2026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3C6F1" w14:textId="77777777" w:rsidR="00B71A41" w:rsidRPr="00B71A41" w:rsidRDefault="00B71A41" w:rsidP="003D5673">
            <w:pPr>
              <w:pStyle w:val="rowtabella0"/>
              <w:rPr>
                <w:color w:val="002060"/>
              </w:rPr>
            </w:pPr>
            <w:r w:rsidRPr="00B71A41">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40EE6" w14:textId="77777777" w:rsidR="00B71A41" w:rsidRPr="00B71A41" w:rsidRDefault="00B71A41" w:rsidP="003D5673">
            <w:pPr>
              <w:pStyle w:val="rowtabella0"/>
              <w:rPr>
                <w:color w:val="002060"/>
              </w:rPr>
            </w:pPr>
            <w:r w:rsidRPr="00B71A4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C776D" w14:textId="77777777" w:rsidR="00B71A41" w:rsidRPr="00B71A41" w:rsidRDefault="00B71A41" w:rsidP="003D5673">
            <w:pPr>
              <w:pStyle w:val="rowtabella0"/>
              <w:rPr>
                <w:color w:val="002060"/>
              </w:rPr>
            </w:pPr>
            <w:r w:rsidRPr="00B71A41">
              <w:rPr>
                <w:color w:val="002060"/>
              </w:rPr>
              <w:t>VIA DEI TESSITORI</w:t>
            </w:r>
          </w:p>
        </w:tc>
      </w:tr>
    </w:tbl>
    <w:p w14:paraId="700ED0C6" w14:textId="77777777" w:rsidR="00B71A41" w:rsidRPr="00B71A41" w:rsidRDefault="00B71A41" w:rsidP="00B71A41">
      <w:pPr>
        <w:pStyle w:val="breakline"/>
        <w:rPr>
          <w:rFonts w:eastAsiaTheme="minorEastAsia"/>
          <w:color w:val="002060"/>
        </w:rPr>
      </w:pPr>
    </w:p>
    <w:p w14:paraId="036C33F8" w14:textId="77777777" w:rsidR="00B71A41" w:rsidRPr="00B71A41" w:rsidRDefault="00B71A41" w:rsidP="00B71A41">
      <w:pPr>
        <w:pStyle w:val="breakline"/>
        <w:rPr>
          <w:color w:val="002060"/>
        </w:rPr>
      </w:pPr>
    </w:p>
    <w:p w14:paraId="69126445" w14:textId="77777777" w:rsidR="00B71A41" w:rsidRPr="00B71A41" w:rsidRDefault="00B71A41" w:rsidP="00B71A41">
      <w:pPr>
        <w:pStyle w:val="breakline"/>
        <w:rPr>
          <w:color w:val="002060"/>
        </w:rPr>
      </w:pPr>
    </w:p>
    <w:p w14:paraId="019D873B" w14:textId="77777777" w:rsidR="00B71A41" w:rsidRPr="00B71A41" w:rsidRDefault="00B71A41" w:rsidP="00B71A41">
      <w:pPr>
        <w:pStyle w:val="sottotitolocampionato10"/>
        <w:rPr>
          <w:color w:val="002060"/>
        </w:rPr>
      </w:pPr>
      <w:r w:rsidRPr="00B71A41">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9"/>
        <w:gridCol w:w="385"/>
        <w:gridCol w:w="898"/>
        <w:gridCol w:w="1187"/>
        <w:gridCol w:w="1555"/>
        <w:gridCol w:w="1541"/>
      </w:tblGrid>
      <w:tr w:rsidR="00B71A41" w:rsidRPr="00B71A41" w14:paraId="69F62309"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9A5F2" w14:textId="77777777" w:rsidR="00B71A41" w:rsidRPr="00B71A41" w:rsidRDefault="00B71A41" w:rsidP="003D5673">
            <w:pPr>
              <w:pStyle w:val="headertabella0"/>
              <w:rPr>
                <w:color w:val="002060"/>
              </w:rPr>
            </w:pPr>
            <w:r w:rsidRPr="00B71A4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001A4" w14:textId="77777777" w:rsidR="00B71A41" w:rsidRPr="00B71A41" w:rsidRDefault="00B71A41" w:rsidP="003D5673">
            <w:pPr>
              <w:pStyle w:val="headertabella0"/>
              <w:rPr>
                <w:color w:val="002060"/>
              </w:rPr>
            </w:pPr>
            <w:r w:rsidRPr="00B71A4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BD5EB" w14:textId="77777777" w:rsidR="00B71A41" w:rsidRPr="00B71A41" w:rsidRDefault="00B71A41" w:rsidP="003D5673">
            <w:pPr>
              <w:pStyle w:val="headertabella0"/>
              <w:rPr>
                <w:color w:val="002060"/>
              </w:rPr>
            </w:pPr>
            <w:r w:rsidRPr="00B71A4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A78CD" w14:textId="77777777" w:rsidR="00B71A41" w:rsidRPr="00B71A41" w:rsidRDefault="00B71A41" w:rsidP="003D5673">
            <w:pPr>
              <w:pStyle w:val="headertabella0"/>
              <w:rPr>
                <w:color w:val="002060"/>
              </w:rPr>
            </w:pPr>
            <w:r w:rsidRPr="00B71A4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947E9" w14:textId="77777777" w:rsidR="00B71A41" w:rsidRPr="00B71A41" w:rsidRDefault="00B71A41" w:rsidP="003D5673">
            <w:pPr>
              <w:pStyle w:val="headertabella0"/>
              <w:rPr>
                <w:color w:val="002060"/>
              </w:rPr>
            </w:pPr>
            <w:r w:rsidRPr="00B71A4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87DCE" w14:textId="77777777" w:rsidR="00B71A41" w:rsidRPr="00B71A41" w:rsidRDefault="00B71A41" w:rsidP="003D5673">
            <w:pPr>
              <w:pStyle w:val="headertabella0"/>
              <w:rPr>
                <w:color w:val="002060"/>
              </w:rPr>
            </w:pPr>
            <w:proofErr w:type="spellStart"/>
            <w:r w:rsidRPr="00B71A41">
              <w:rPr>
                <w:color w:val="002060"/>
              </w:rPr>
              <w:t>Localita'</w:t>
            </w:r>
            <w:proofErr w:type="spellEnd"/>
            <w:r w:rsidRPr="00B71A4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EF83E" w14:textId="77777777" w:rsidR="00B71A41" w:rsidRPr="00B71A41" w:rsidRDefault="00B71A41" w:rsidP="003D5673">
            <w:pPr>
              <w:pStyle w:val="headertabella0"/>
              <w:rPr>
                <w:color w:val="002060"/>
              </w:rPr>
            </w:pPr>
            <w:r w:rsidRPr="00B71A41">
              <w:rPr>
                <w:color w:val="002060"/>
              </w:rPr>
              <w:t>Indirizzo Impianto</w:t>
            </w:r>
          </w:p>
        </w:tc>
      </w:tr>
      <w:tr w:rsidR="00B71A41" w:rsidRPr="00B71A41" w14:paraId="6982CB3F"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AF92C" w14:textId="77777777" w:rsidR="00B71A41" w:rsidRPr="00B71A41" w:rsidRDefault="00B71A41" w:rsidP="003D5673">
            <w:pPr>
              <w:pStyle w:val="rowtabella0"/>
              <w:rPr>
                <w:color w:val="002060"/>
              </w:rPr>
            </w:pPr>
            <w:r w:rsidRPr="00B71A41">
              <w:rPr>
                <w:color w:val="002060"/>
              </w:rPr>
              <w:t>PASTADICAMERINO GAGLIOLE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5CBDA" w14:textId="77777777" w:rsidR="00B71A41" w:rsidRPr="00B71A41" w:rsidRDefault="00B71A41" w:rsidP="003D5673">
            <w:pPr>
              <w:pStyle w:val="rowtabella0"/>
              <w:rPr>
                <w:color w:val="002060"/>
              </w:rPr>
            </w:pPr>
            <w:r w:rsidRPr="00B71A41">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A2CE3" w14:textId="77777777" w:rsidR="00B71A41" w:rsidRPr="00B71A41" w:rsidRDefault="00B71A41" w:rsidP="003D5673">
            <w:pPr>
              <w:pStyle w:val="rowtabella0"/>
              <w:jc w:val="center"/>
              <w:rPr>
                <w:color w:val="002060"/>
              </w:rPr>
            </w:pPr>
            <w:r w:rsidRPr="00B71A4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8A6E7" w14:textId="77777777" w:rsidR="00B71A41" w:rsidRPr="00B71A41" w:rsidRDefault="00B71A41" w:rsidP="003D5673">
            <w:pPr>
              <w:pStyle w:val="rowtabella0"/>
              <w:rPr>
                <w:color w:val="002060"/>
              </w:rPr>
            </w:pPr>
            <w:r w:rsidRPr="00B71A41">
              <w:rPr>
                <w:color w:val="002060"/>
              </w:rPr>
              <w:t>10/01/2026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7CCB9" w14:textId="77777777" w:rsidR="00B71A41" w:rsidRPr="00B71A41" w:rsidRDefault="00B71A41" w:rsidP="003D5673">
            <w:pPr>
              <w:pStyle w:val="rowtabella0"/>
              <w:rPr>
                <w:color w:val="002060"/>
              </w:rPr>
            </w:pPr>
            <w:r w:rsidRPr="00B71A41">
              <w:rPr>
                <w:color w:val="002060"/>
              </w:rPr>
              <w:t>5266 CAMPO SCOPERTO "</w:t>
            </w:r>
            <w:proofErr w:type="gramStart"/>
            <w:r w:rsidRPr="00B71A41">
              <w:rPr>
                <w:color w:val="002060"/>
              </w:rPr>
              <w:t>S.BORGONOVO</w:t>
            </w:r>
            <w:proofErr w:type="gramEnd"/>
            <w:r w:rsidRPr="00B71A41">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5C920" w14:textId="77777777" w:rsidR="00B71A41" w:rsidRPr="00B71A41" w:rsidRDefault="00B71A41" w:rsidP="003D5673">
            <w:pPr>
              <w:pStyle w:val="rowtabella0"/>
              <w:rPr>
                <w:color w:val="002060"/>
              </w:rPr>
            </w:pPr>
            <w:r w:rsidRPr="00B71A41">
              <w:rPr>
                <w:color w:val="002060"/>
              </w:rPr>
              <w:t>GAGLIOLE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18408" w14:textId="77777777" w:rsidR="00B71A41" w:rsidRPr="00B71A41" w:rsidRDefault="00B71A41" w:rsidP="003D5673">
            <w:pPr>
              <w:pStyle w:val="rowtabella0"/>
              <w:rPr>
                <w:color w:val="002060"/>
              </w:rPr>
            </w:pPr>
            <w:r w:rsidRPr="00B71A41">
              <w:rPr>
                <w:color w:val="002060"/>
              </w:rPr>
              <w:t>LOCALITA' MADONNA DELLA PIEVE</w:t>
            </w:r>
          </w:p>
        </w:tc>
      </w:tr>
      <w:tr w:rsidR="00B71A41" w:rsidRPr="00B71A41" w14:paraId="51C4508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BC0D66" w14:textId="77777777" w:rsidR="00B71A41" w:rsidRPr="00B71A41" w:rsidRDefault="00B71A41" w:rsidP="003D5673">
            <w:pPr>
              <w:pStyle w:val="rowtabella0"/>
              <w:rPr>
                <w:color w:val="002060"/>
              </w:rPr>
            </w:pPr>
            <w:r w:rsidRPr="00B71A41">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5ADB5F" w14:textId="77777777" w:rsidR="00B71A41" w:rsidRPr="00B71A41" w:rsidRDefault="00B71A41" w:rsidP="003D5673">
            <w:pPr>
              <w:pStyle w:val="rowtabella0"/>
              <w:rPr>
                <w:color w:val="002060"/>
              </w:rPr>
            </w:pPr>
            <w:r w:rsidRPr="00B71A41">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9E92C5"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715F71" w14:textId="77777777" w:rsidR="00B71A41" w:rsidRPr="00B71A41" w:rsidRDefault="00B71A41" w:rsidP="003D5673">
            <w:pPr>
              <w:pStyle w:val="rowtabella0"/>
              <w:rPr>
                <w:color w:val="002060"/>
              </w:rPr>
            </w:pPr>
            <w:r w:rsidRPr="00B71A41">
              <w:rPr>
                <w:color w:val="002060"/>
              </w:rPr>
              <w:t>10/01/2026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673DA7" w14:textId="77777777" w:rsidR="00B71A41" w:rsidRPr="00B71A41" w:rsidRDefault="00B71A41" w:rsidP="003D5673">
            <w:pPr>
              <w:pStyle w:val="rowtabella0"/>
              <w:rPr>
                <w:color w:val="002060"/>
              </w:rPr>
            </w:pPr>
            <w:r w:rsidRPr="00B71A41">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B51413" w14:textId="77777777" w:rsidR="00B71A41" w:rsidRPr="00B71A41" w:rsidRDefault="00B71A41" w:rsidP="003D5673">
            <w:pPr>
              <w:pStyle w:val="rowtabella0"/>
              <w:rPr>
                <w:color w:val="002060"/>
              </w:rPr>
            </w:pPr>
            <w:r w:rsidRPr="00B71A41">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FDFAA" w14:textId="77777777" w:rsidR="00B71A41" w:rsidRPr="00B71A41" w:rsidRDefault="00B71A41" w:rsidP="003D5673">
            <w:pPr>
              <w:pStyle w:val="rowtabella0"/>
              <w:rPr>
                <w:color w:val="002060"/>
              </w:rPr>
            </w:pPr>
            <w:r w:rsidRPr="00B71A41">
              <w:rPr>
                <w:color w:val="002060"/>
              </w:rPr>
              <w:t>VIA PERTINI</w:t>
            </w:r>
          </w:p>
        </w:tc>
      </w:tr>
      <w:tr w:rsidR="00B71A41" w:rsidRPr="00B71A41" w14:paraId="70629D05"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5227BA" w14:textId="77777777" w:rsidR="00B71A41" w:rsidRPr="00B71A41" w:rsidRDefault="00B71A41" w:rsidP="003D5673">
            <w:pPr>
              <w:pStyle w:val="rowtabella0"/>
              <w:rPr>
                <w:color w:val="002060"/>
              </w:rPr>
            </w:pPr>
            <w:r w:rsidRPr="00B71A4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CAFEDC" w14:textId="77777777" w:rsidR="00B71A41" w:rsidRPr="00B71A41" w:rsidRDefault="00B71A41" w:rsidP="003D5673">
            <w:pPr>
              <w:pStyle w:val="rowtabella0"/>
              <w:rPr>
                <w:color w:val="002060"/>
              </w:rPr>
            </w:pPr>
            <w:r w:rsidRPr="00B71A41">
              <w:rPr>
                <w:color w:val="002060"/>
              </w:rPr>
              <w:t xml:space="preserve">SPORTING GROTTAMMARE </w:t>
            </w:r>
            <w:proofErr w:type="spellStart"/>
            <w:proofErr w:type="gramStart"/>
            <w:r w:rsidRPr="00B71A41">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A0142A"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326BB8" w14:textId="77777777" w:rsidR="00B71A41" w:rsidRPr="00B71A41" w:rsidRDefault="00B71A41" w:rsidP="003D5673">
            <w:pPr>
              <w:pStyle w:val="rowtabella0"/>
              <w:rPr>
                <w:color w:val="002060"/>
              </w:rPr>
            </w:pPr>
            <w:r w:rsidRPr="00B71A41">
              <w:rPr>
                <w:color w:val="002060"/>
              </w:rPr>
              <w:t>11/01/2026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B513B" w14:textId="77777777" w:rsidR="00B71A41" w:rsidRPr="00B71A41" w:rsidRDefault="00B71A41" w:rsidP="003D5673">
            <w:pPr>
              <w:pStyle w:val="rowtabella0"/>
              <w:rPr>
                <w:color w:val="002060"/>
              </w:rPr>
            </w:pPr>
            <w:r w:rsidRPr="00B71A41">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4800AE" w14:textId="77777777" w:rsidR="00B71A41" w:rsidRPr="00B71A41" w:rsidRDefault="00B71A41" w:rsidP="003D5673">
            <w:pPr>
              <w:pStyle w:val="rowtabella0"/>
              <w:rPr>
                <w:color w:val="002060"/>
              </w:rPr>
            </w:pPr>
            <w:r w:rsidRPr="00B71A4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EC830" w14:textId="77777777" w:rsidR="00B71A41" w:rsidRPr="00B71A41" w:rsidRDefault="00B71A41" w:rsidP="003D5673">
            <w:pPr>
              <w:pStyle w:val="rowtabella0"/>
              <w:rPr>
                <w:color w:val="002060"/>
              </w:rPr>
            </w:pPr>
            <w:r w:rsidRPr="00B71A41">
              <w:rPr>
                <w:color w:val="002060"/>
              </w:rPr>
              <w:t>VIA FRATELLI CERVI</w:t>
            </w:r>
          </w:p>
        </w:tc>
      </w:tr>
      <w:tr w:rsidR="00B71A41" w:rsidRPr="00B71A41" w14:paraId="075E9248"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EC2E1" w14:textId="77777777" w:rsidR="00B71A41" w:rsidRPr="00B71A41" w:rsidRDefault="00B71A41" w:rsidP="003D5673">
            <w:pPr>
              <w:pStyle w:val="rowtabella0"/>
              <w:rPr>
                <w:color w:val="002060"/>
              </w:rPr>
            </w:pPr>
            <w:r w:rsidRPr="00B71A41">
              <w:rPr>
                <w:color w:val="002060"/>
              </w:rPr>
              <w:lastRenderedPageBreak/>
              <w:t>LORETO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6E12B" w14:textId="77777777" w:rsidR="00B71A41" w:rsidRPr="00B71A41" w:rsidRDefault="00B71A41" w:rsidP="003D5673">
            <w:pPr>
              <w:pStyle w:val="rowtabella0"/>
              <w:rPr>
                <w:color w:val="002060"/>
              </w:rPr>
            </w:pPr>
            <w:r w:rsidRPr="00B71A41">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907A2" w14:textId="77777777" w:rsidR="00B71A41" w:rsidRPr="00B71A41" w:rsidRDefault="00B71A41" w:rsidP="003D5673">
            <w:pPr>
              <w:pStyle w:val="rowtabella0"/>
              <w:jc w:val="center"/>
              <w:rPr>
                <w:color w:val="002060"/>
              </w:rPr>
            </w:pPr>
            <w:r w:rsidRPr="00B71A4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6C9F7" w14:textId="77777777" w:rsidR="00B71A41" w:rsidRPr="00B71A41" w:rsidRDefault="00B71A41" w:rsidP="003D5673">
            <w:pPr>
              <w:pStyle w:val="rowtabella0"/>
              <w:rPr>
                <w:color w:val="002060"/>
              </w:rPr>
            </w:pPr>
            <w:r w:rsidRPr="00B71A41">
              <w:rPr>
                <w:color w:val="002060"/>
              </w:rPr>
              <w:t>11/01/2026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EC2BA" w14:textId="77777777" w:rsidR="00B71A41" w:rsidRPr="00B71A41" w:rsidRDefault="00B71A41" w:rsidP="003D5673">
            <w:pPr>
              <w:pStyle w:val="rowtabella0"/>
              <w:rPr>
                <w:color w:val="002060"/>
              </w:rPr>
            </w:pPr>
            <w:r w:rsidRPr="00B71A41">
              <w:rPr>
                <w:color w:val="002060"/>
              </w:rPr>
              <w:t>5079 PALLONE GEODETICO CROCETTE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123AD" w14:textId="77777777" w:rsidR="00B71A41" w:rsidRPr="00B71A41" w:rsidRDefault="00B71A41" w:rsidP="003D5673">
            <w:pPr>
              <w:pStyle w:val="rowtabella0"/>
              <w:rPr>
                <w:color w:val="002060"/>
              </w:rPr>
            </w:pPr>
            <w:r w:rsidRPr="00B71A41">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26FFA" w14:textId="77777777" w:rsidR="00B71A41" w:rsidRPr="00B71A41" w:rsidRDefault="00B71A41" w:rsidP="003D5673">
            <w:pPr>
              <w:pStyle w:val="rowtabella0"/>
              <w:rPr>
                <w:color w:val="002060"/>
              </w:rPr>
            </w:pPr>
            <w:r w:rsidRPr="00B71A41">
              <w:rPr>
                <w:color w:val="002060"/>
              </w:rPr>
              <w:t>VIA GHANDI 17 FZ. CROCETTE</w:t>
            </w:r>
          </w:p>
        </w:tc>
      </w:tr>
    </w:tbl>
    <w:p w14:paraId="09BCB150" w14:textId="77777777" w:rsidR="00B71A41" w:rsidRPr="00315A21" w:rsidRDefault="00B71A41" w:rsidP="00CB54B6">
      <w:pPr>
        <w:pStyle w:val="breakline"/>
        <w:rPr>
          <w:rFonts w:eastAsiaTheme="minorEastAsia"/>
          <w:color w:val="002060"/>
        </w:rPr>
      </w:pPr>
    </w:p>
    <w:p w14:paraId="316F1EB6" w14:textId="77777777" w:rsidR="006D2CF5" w:rsidRDefault="006D2CF5" w:rsidP="0005371C">
      <w:pPr>
        <w:pStyle w:val="LndNormale1"/>
        <w:rPr>
          <w:b/>
          <w:bCs/>
          <w:color w:val="002060"/>
        </w:rPr>
      </w:pPr>
    </w:p>
    <w:p w14:paraId="7F1BF535" w14:textId="77777777" w:rsidR="00A227A2" w:rsidRPr="00D63BDD" w:rsidRDefault="00A227A2" w:rsidP="00A227A2">
      <w:pPr>
        <w:pStyle w:val="titolocampionato0"/>
        <w:shd w:val="clear" w:color="auto" w:fill="CCCCCC"/>
        <w:spacing w:before="80" w:after="40"/>
        <w:rPr>
          <w:color w:val="002060"/>
        </w:rPr>
      </w:pPr>
      <w:r w:rsidRPr="00D63BDD">
        <w:rPr>
          <w:color w:val="002060"/>
        </w:rPr>
        <w:t>COPPA ITALIA CALCIO A 5</w:t>
      </w:r>
    </w:p>
    <w:p w14:paraId="6E9AE9B0" w14:textId="77777777" w:rsidR="00A227A2" w:rsidRPr="00D63BDD" w:rsidRDefault="00A227A2" w:rsidP="00A227A2">
      <w:pPr>
        <w:pStyle w:val="titoloprinc0"/>
        <w:rPr>
          <w:color w:val="002060"/>
        </w:rPr>
      </w:pPr>
      <w:r>
        <w:rPr>
          <w:color w:val="002060"/>
        </w:rPr>
        <w:t>PROGRAMMA GARE</w:t>
      </w:r>
    </w:p>
    <w:p w14:paraId="4803F375" w14:textId="77777777" w:rsidR="00A227A2" w:rsidRPr="00D63BDD" w:rsidRDefault="00A227A2" w:rsidP="00A227A2">
      <w:pPr>
        <w:pStyle w:val="breakline"/>
        <w:rPr>
          <w:color w:val="002060"/>
        </w:rPr>
      </w:pPr>
    </w:p>
    <w:p w14:paraId="5A9FA658" w14:textId="77777777" w:rsidR="00A227A2" w:rsidRPr="00D63BDD" w:rsidRDefault="00A227A2" w:rsidP="00A227A2">
      <w:pPr>
        <w:pStyle w:val="sottotitolocampionato10"/>
        <w:rPr>
          <w:color w:val="002060"/>
        </w:rPr>
      </w:pPr>
      <w:r w:rsidRPr="00D63BDD">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8"/>
        <w:gridCol w:w="385"/>
        <w:gridCol w:w="898"/>
        <w:gridCol w:w="1183"/>
        <w:gridCol w:w="1544"/>
        <w:gridCol w:w="1544"/>
      </w:tblGrid>
      <w:tr w:rsidR="00A227A2" w:rsidRPr="00D63BDD" w14:paraId="5C6A9CDA"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D6BD0"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DEF58"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3C236"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E50C8"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E738"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C0BAA"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834B4"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54EFF10A"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1051A2" w14:textId="77777777" w:rsidR="00A227A2" w:rsidRPr="00D63BDD" w:rsidRDefault="00A227A2" w:rsidP="003D5673">
            <w:pPr>
              <w:pStyle w:val="rowtabella0"/>
              <w:rPr>
                <w:color w:val="002060"/>
              </w:rPr>
            </w:pPr>
            <w:r w:rsidRPr="00D63BDD">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85FAF" w14:textId="77777777" w:rsidR="00A227A2" w:rsidRPr="00D63BDD" w:rsidRDefault="00A227A2" w:rsidP="003D5673">
            <w:pPr>
              <w:pStyle w:val="rowtabella0"/>
              <w:rPr>
                <w:color w:val="002060"/>
              </w:rPr>
            </w:pPr>
            <w:r w:rsidRPr="00D63BDD">
              <w:rPr>
                <w:color w:val="002060"/>
              </w:rPr>
              <w:t>SAMBENEDETTESE C5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BA061"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48C71" w14:textId="77777777" w:rsidR="00A227A2" w:rsidRPr="00D63BDD" w:rsidRDefault="00A227A2" w:rsidP="003D5673">
            <w:pPr>
              <w:pStyle w:val="rowtabella0"/>
              <w:rPr>
                <w:color w:val="002060"/>
              </w:rPr>
            </w:pPr>
            <w:r w:rsidRPr="00D63BDD">
              <w:rPr>
                <w:color w:val="002060"/>
              </w:rPr>
              <w:t>03/01/2026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CB7C6"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2EFFC"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D7435" w14:textId="77777777" w:rsidR="00A227A2" w:rsidRPr="00D63BDD" w:rsidRDefault="00A227A2" w:rsidP="003D5673">
            <w:pPr>
              <w:pStyle w:val="rowtabella0"/>
              <w:rPr>
                <w:color w:val="002060"/>
              </w:rPr>
            </w:pPr>
            <w:r w:rsidRPr="00D63BDD">
              <w:rPr>
                <w:color w:val="002060"/>
              </w:rPr>
              <w:t>VIA VERDI</w:t>
            </w:r>
          </w:p>
        </w:tc>
      </w:tr>
      <w:tr w:rsidR="00A227A2" w:rsidRPr="00D63BDD" w14:paraId="4EC0097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FEFA08" w14:textId="77777777" w:rsidR="00A227A2" w:rsidRPr="00D63BDD" w:rsidRDefault="00A227A2" w:rsidP="003D5673">
            <w:pPr>
              <w:pStyle w:val="rowtabella0"/>
              <w:rPr>
                <w:color w:val="002060"/>
              </w:rPr>
            </w:pPr>
            <w:r w:rsidRPr="00D63BDD">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ABFE0" w14:textId="77777777" w:rsidR="00A227A2" w:rsidRPr="00D63BDD" w:rsidRDefault="00A227A2" w:rsidP="003D5673">
            <w:pPr>
              <w:pStyle w:val="rowtabella0"/>
              <w:rPr>
                <w:color w:val="002060"/>
              </w:rPr>
            </w:pPr>
            <w:r w:rsidRPr="00D63BD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FCC56" w14:textId="77777777" w:rsidR="00A227A2" w:rsidRPr="00D63BDD" w:rsidRDefault="00A227A2" w:rsidP="003D5673">
            <w:pPr>
              <w:pStyle w:val="rowtabella0"/>
              <w:jc w:val="center"/>
              <w:rPr>
                <w:color w:val="002060"/>
              </w:rPr>
            </w:pPr>
            <w:r w:rsidRPr="00D63B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F08E2" w14:textId="77777777" w:rsidR="00A227A2" w:rsidRPr="00D63BDD" w:rsidRDefault="00A227A2" w:rsidP="003D5673">
            <w:pPr>
              <w:pStyle w:val="rowtabella0"/>
              <w:rPr>
                <w:color w:val="002060"/>
              </w:rPr>
            </w:pPr>
            <w:r w:rsidRPr="00D63BDD">
              <w:rPr>
                <w:color w:val="002060"/>
              </w:rPr>
              <w:t>03/01/2026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4B9DE"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B457A" w14:textId="77777777" w:rsidR="00A227A2" w:rsidRPr="00D63BDD" w:rsidRDefault="00A227A2" w:rsidP="003D5673">
            <w:pPr>
              <w:pStyle w:val="rowtabella0"/>
              <w:rPr>
                <w:color w:val="002060"/>
              </w:rPr>
            </w:pPr>
            <w:r w:rsidRPr="00D63BDD">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52C44" w14:textId="77777777" w:rsidR="00A227A2" w:rsidRPr="00D63BDD" w:rsidRDefault="00A227A2" w:rsidP="003D5673">
            <w:pPr>
              <w:pStyle w:val="rowtabella0"/>
              <w:rPr>
                <w:color w:val="002060"/>
              </w:rPr>
            </w:pPr>
            <w:r w:rsidRPr="00D63BDD">
              <w:rPr>
                <w:color w:val="002060"/>
              </w:rPr>
              <w:t>VIA VERDI</w:t>
            </w:r>
          </w:p>
        </w:tc>
      </w:tr>
      <w:tr w:rsidR="00A227A2" w:rsidRPr="00D63BDD" w14:paraId="4BCE2BF5"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7EF20" w14:textId="77777777" w:rsidR="00A227A2" w:rsidRPr="00D63BDD" w:rsidRDefault="00A227A2" w:rsidP="003D5673">
            <w:pPr>
              <w:pStyle w:val="rowtabella0"/>
              <w:rPr>
                <w:color w:val="002060"/>
              </w:rPr>
            </w:pPr>
            <w:r w:rsidRPr="00D63BDD">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DD70BF" w14:textId="77777777" w:rsidR="00A227A2" w:rsidRPr="00D63BDD" w:rsidRDefault="00A227A2" w:rsidP="003D5673">
            <w:pPr>
              <w:pStyle w:val="rowtabella0"/>
              <w:rPr>
                <w:color w:val="002060"/>
              </w:rPr>
            </w:pPr>
            <w:r w:rsidRPr="00D63BDD">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B2C39" w14:textId="77777777" w:rsidR="00A227A2" w:rsidRPr="00D63BDD" w:rsidRDefault="00A227A2" w:rsidP="003D5673">
            <w:pPr>
              <w:pStyle w:val="rowtabella0"/>
              <w:jc w:val="center"/>
              <w:rPr>
                <w:color w:val="002060"/>
              </w:rPr>
            </w:pPr>
            <w:r w:rsidRPr="00D63B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1C6292" w14:textId="77777777" w:rsidR="00A227A2" w:rsidRPr="00D63BDD" w:rsidRDefault="00A227A2" w:rsidP="003D5673">
            <w:pPr>
              <w:pStyle w:val="rowtabella0"/>
              <w:rPr>
                <w:color w:val="002060"/>
              </w:rPr>
            </w:pPr>
            <w:r w:rsidRPr="00D63BDD">
              <w:rPr>
                <w:color w:val="002060"/>
              </w:rPr>
              <w:t>03/01/2026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E490B"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44E1D8" w14:textId="77777777" w:rsidR="00A227A2" w:rsidRPr="00D63BDD" w:rsidRDefault="00A227A2" w:rsidP="003D5673">
            <w:pPr>
              <w:pStyle w:val="rowtabella0"/>
              <w:rPr>
                <w:color w:val="002060"/>
              </w:rPr>
            </w:pPr>
            <w:r w:rsidRPr="00D63BDD">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8F3D0" w14:textId="77777777" w:rsidR="00A227A2" w:rsidRPr="00D63BDD" w:rsidRDefault="00A227A2" w:rsidP="003D5673">
            <w:pPr>
              <w:pStyle w:val="rowtabella0"/>
              <w:rPr>
                <w:color w:val="002060"/>
              </w:rPr>
            </w:pPr>
            <w:r w:rsidRPr="00D63BDD">
              <w:rPr>
                <w:color w:val="002060"/>
              </w:rPr>
              <w:t>VIA VERDI</w:t>
            </w:r>
          </w:p>
        </w:tc>
      </w:tr>
      <w:tr w:rsidR="00A227A2" w:rsidRPr="00D63BDD" w14:paraId="7EEE0ABD"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93517" w14:textId="77777777" w:rsidR="00A227A2" w:rsidRPr="00D63BDD" w:rsidRDefault="00A227A2" w:rsidP="003D5673">
            <w:pPr>
              <w:pStyle w:val="rowtabella0"/>
              <w:rPr>
                <w:color w:val="002060"/>
              </w:rPr>
            </w:pPr>
            <w:r w:rsidRPr="00D63BDD">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67A17" w14:textId="77777777" w:rsidR="00A227A2" w:rsidRPr="00D63BDD" w:rsidRDefault="00A227A2" w:rsidP="003D5673">
            <w:pPr>
              <w:pStyle w:val="rowtabella0"/>
              <w:rPr>
                <w:color w:val="002060"/>
              </w:rPr>
            </w:pPr>
            <w:r w:rsidRPr="00D63BDD">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689D1" w14:textId="77777777" w:rsidR="00A227A2" w:rsidRPr="00D63BDD" w:rsidRDefault="00A227A2" w:rsidP="003D5673">
            <w:pPr>
              <w:pStyle w:val="rowtabella0"/>
              <w:jc w:val="center"/>
              <w:rPr>
                <w:color w:val="002060"/>
              </w:rPr>
            </w:pPr>
            <w:r w:rsidRPr="00D63B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1D903" w14:textId="77777777" w:rsidR="00A227A2" w:rsidRPr="00D63BDD" w:rsidRDefault="00A227A2" w:rsidP="003D5673">
            <w:pPr>
              <w:pStyle w:val="rowtabella0"/>
              <w:rPr>
                <w:color w:val="002060"/>
              </w:rPr>
            </w:pPr>
            <w:r w:rsidRPr="00D63BDD">
              <w:rPr>
                <w:color w:val="002060"/>
              </w:rPr>
              <w:t>03/01/2026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F29DF"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62B6D" w14:textId="77777777" w:rsidR="00A227A2" w:rsidRPr="00D63BDD" w:rsidRDefault="00A227A2" w:rsidP="003D5673">
            <w:pPr>
              <w:pStyle w:val="rowtabella0"/>
              <w:rPr>
                <w:color w:val="002060"/>
              </w:rPr>
            </w:pPr>
            <w:r w:rsidRPr="00D63BD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CBF26" w14:textId="77777777" w:rsidR="00A227A2" w:rsidRPr="00D63BDD" w:rsidRDefault="00A227A2" w:rsidP="003D5673">
            <w:pPr>
              <w:pStyle w:val="rowtabella0"/>
              <w:rPr>
                <w:color w:val="002060"/>
              </w:rPr>
            </w:pPr>
            <w:r w:rsidRPr="00D63BDD">
              <w:rPr>
                <w:color w:val="002060"/>
              </w:rPr>
              <w:t>VIA VERDI</w:t>
            </w:r>
          </w:p>
        </w:tc>
      </w:tr>
    </w:tbl>
    <w:p w14:paraId="0D1EF145" w14:textId="77777777" w:rsidR="00A227A2" w:rsidRPr="00D63BDD" w:rsidRDefault="00A227A2" w:rsidP="00A227A2">
      <w:pPr>
        <w:pStyle w:val="breakline"/>
        <w:rPr>
          <w:rFonts w:eastAsiaTheme="minorEastAsia"/>
          <w:color w:val="002060"/>
        </w:rPr>
      </w:pPr>
    </w:p>
    <w:p w14:paraId="0F45AD74" w14:textId="77777777" w:rsidR="00A227A2" w:rsidRPr="00D63BDD" w:rsidRDefault="00A227A2" w:rsidP="00A227A2">
      <w:pPr>
        <w:pStyle w:val="breakline"/>
        <w:rPr>
          <w:rFonts w:eastAsiaTheme="minorEastAsia"/>
          <w:color w:val="002060"/>
        </w:rPr>
      </w:pPr>
    </w:p>
    <w:p w14:paraId="0FFD7898" w14:textId="77777777" w:rsidR="00A227A2" w:rsidRPr="00D63BDD" w:rsidRDefault="00A227A2" w:rsidP="00A227A2">
      <w:pPr>
        <w:pStyle w:val="titolocampionato0"/>
        <w:shd w:val="clear" w:color="auto" w:fill="CCCCCC"/>
        <w:spacing w:before="80" w:after="40"/>
        <w:rPr>
          <w:color w:val="002060"/>
        </w:rPr>
      </w:pPr>
      <w:r w:rsidRPr="00D63BDD">
        <w:rPr>
          <w:color w:val="002060"/>
        </w:rPr>
        <w:t>COPPA ITALIA FEMM.LE CALCIO A5</w:t>
      </w:r>
    </w:p>
    <w:p w14:paraId="7223FE0C" w14:textId="77777777" w:rsidR="00A227A2" w:rsidRPr="00382449" w:rsidRDefault="00A227A2" w:rsidP="00A227A2">
      <w:pPr>
        <w:pStyle w:val="titoloprinc0"/>
        <w:rPr>
          <w:color w:val="002060"/>
        </w:rPr>
      </w:pPr>
      <w:r>
        <w:rPr>
          <w:color w:val="002060"/>
        </w:rPr>
        <w:t>PROGRAMMA GARE</w:t>
      </w:r>
    </w:p>
    <w:p w14:paraId="721E2FB4" w14:textId="77777777" w:rsidR="00A227A2" w:rsidRPr="00D63BDD" w:rsidRDefault="00A227A2" w:rsidP="00A227A2">
      <w:pPr>
        <w:pStyle w:val="breakline"/>
        <w:rPr>
          <w:color w:val="002060"/>
        </w:rPr>
      </w:pPr>
    </w:p>
    <w:p w14:paraId="0B1910DE"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A227A2" w:rsidRPr="00D63BDD" w14:paraId="4793F1DD"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8CD85"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3BFB"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71620"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8B2E6"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0343"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DF5C9"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AEEB1"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337AF243"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B284E7" w14:textId="77777777" w:rsidR="00A227A2" w:rsidRPr="00D63BDD" w:rsidRDefault="00A227A2" w:rsidP="003D5673">
            <w:pPr>
              <w:pStyle w:val="rowtabella0"/>
              <w:rPr>
                <w:color w:val="002060"/>
              </w:rPr>
            </w:pPr>
            <w:r w:rsidRPr="00D63BDD">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14EB0" w14:textId="77777777" w:rsidR="00A227A2" w:rsidRPr="00D63BDD" w:rsidRDefault="00A227A2" w:rsidP="003D5673">
            <w:pPr>
              <w:pStyle w:val="rowtabella0"/>
              <w:rPr>
                <w:color w:val="002060"/>
              </w:rPr>
            </w:pPr>
            <w:r w:rsidRPr="00D63BDD">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47554"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5E49E" w14:textId="77777777" w:rsidR="00A227A2" w:rsidRPr="00D63BDD" w:rsidRDefault="00A227A2" w:rsidP="003D5673">
            <w:pPr>
              <w:pStyle w:val="rowtabella0"/>
              <w:rPr>
                <w:color w:val="002060"/>
              </w:rPr>
            </w:pPr>
            <w:r w:rsidRPr="00D63BDD">
              <w:rPr>
                <w:color w:val="002060"/>
              </w:rPr>
              <w:t>04/01/2026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057B8"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1EAEA"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DC7E9" w14:textId="77777777" w:rsidR="00A227A2" w:rsidRPr="00D63BDD" w:rsidRDefault="00A227A2" w:rsidP="003D5673">
            <w:pPr>
              <w:pStyle w:val="rowtabella0"/>
              <w:rPr>
                <w:color w:val="002060"/>
              </w:rPr>
            </w:pPr>
            <w:r w:rsidRPr="00D63BDD">
              <w:rPr>
                <w:color w:val="002060"/>
              </w:rPr>
              <w:t>VIA VERDI</w:t>
            </w:r>
          </w:p>
        </w:tc>
      </w:tr>
    </w:tbl>
    <w:p w14:paraId="0EACCC29" w14:textId="77777777" w:rsidR="00A227A2" w:rsidRDefault="00A227A2" w:rsidP="00A227A2">
      <w:pPr>
        <w:pStyle w:val="breakline"/>
        <w:rPr>
          <w:rFonts w:eastAsiaTheme="minorEastAsia"/>
          <w:color w:val="002060"/>
        </w:rPr>
      </w:pPr>
    </w:p>
    <w:p w14:paraId="71C11583"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CALCIO 5 serie D</w:t>
      </w:r>
    </w:p>
    <w:p w14:paraId="1763481D" w14:textId="77777777" w:rsidR="00A227A2" w:rsidRPr="00D63BDD" w:rsidRDefault="00A227A2" w:rsidP="00A227A2">
      <w:pPr>
        <w:pStyle w:val="titoloprinc0"/>
        <w:rPr>
          <w:color w:val="002060"/>
        </w:rPr>
      </w:pPr>
      <w:r>
        <w:rPr>
          <w:color w:val="002060"/>
        </w:rPr>
        <w:t>PROGRAMMA GARE</w:t>
      </w:r>
    </w:p>
    <w:p w14:paraId="56D24E62" w14:textId="77777777" w:rsidR="00A227A2" w:rsidRPr="00D63BDD" w:rsidRDefault="00A227A2" w:rsidP="00A227A2">
      <w:pPr>
        <w:pStyle w:val="breakline"/>
        <w:rPr>
          <w:color w:val="002060"/>
        </w:rPr>
      </w:pPr>
    </w:p>
    <w:p w14:paraId="5D15FB3D"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A227A2" w:rsidRPr="00D63BDD" w14:paraId="1FD649E5"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433BE"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1DF08"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61C08"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E4ED9"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3C30F"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EE354"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3CEEE"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41237703"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DD89F7" w14:textId="77777777" w:rsidR="00A227A2" w:rsidRPr="00D63BDD" w:rsidRDefault="00A227A2" w:rsidP="003D5673">
            <w:pPr>
              <w:pStyle w:val="rowtabella0"/>
              <w:rPr>
                <w:color w:val="002060"/>
              </w:rPr>
            </w:pPr>
            <w:r w:rsidRPr="00D63BDD">
              <w:rPr>
                <w:color w:val="002060"/>
              </w:rPr>
              <w:t>FUTSAL OTTRANO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2B647" w14:textId="77777777" w:rsidR="00A227A2" w:rsidRPr="00D63BDD" w:rsidRDefault="00A227A2" w:rsidP="003D5673">
            <w:pPr>
              <w:pStyle w:val="rowtabella0"/>
              <w:rPr>
                <w:color w:val="002060"/>
                <w:lang w:val="es-ES"/>
              </w:rPr>
            </w:pPr>
            <w:r w:rsidRPr="00D63BDD">
              <w:rPr>
                <w:color w:val="002060"/>
                <w:lang w:val="es-ES"/>
              </w:rPr>
              <w:t>VALMISA FUTSAL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78ADA"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6847E" w14:textId="77777777" w:rsidR="00A227A2" w:rsidRPr="00D63BDD" w:rsidRDefault="00A227A2" w:rsidP="003D5673">
            <w:pPr>
              <w:pStyle w:val="rowtabella0"/>
              <w:rPr>
                <w:color w:val="002060"/>
              </w:rPr>
            </w:pPr>
            <w:r w:rsidRPr="00D63BDD">
              <w:rPr>
                <w:color w:val="002060"/>
              </w:rPr>
              <w:t>05/01/2026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5B190"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9A857"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C194C" w14:textId="77777777" w:rsidR="00A227A2" w:rsidRPr="00D63BDD" w:rsidRDefault="00A227A2" w:rsidP="003D5673">
            <w:pPr>
              <w:pStyle w:val="rowtabella0"/>
              <w:rPr>
                <w:color w:val="002060"/>
              </w:rPr>
            </w:pPr>
            <w:r w:rsidRPr="00D63BDD">
              <w:rPr>
                <w:color w:val="002060"/>
              </w:rPr>
              <w:t>VIA VERDI</w:t>
            </w:r>
          </w:p>
        </w:tc>
      </w:tr>
    </w:tbl>
    <w:p w14:paraId="558BDD99" w14:textId="77777777" w:rsidR="00A227A2" w:rsidRPr="00D63BDD" w:rsidRDefault="00A227A2" w:rsidP="00A227A2">
      <w:pPr>
        <w:pStyle w:val="breakline"/>
        <w:rPr>
          <w:rFonts w:eastAsiaTheme="minorEastAsia"/>
          <w:color w:val="002060"/>
        </w:rPr>
      </w:pPr>
    </w:p>
    <w:p w14:paraId="4D05FC7B"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UNDER 19 CALCIO 5</w:t>
      </w:r>
    </w:p>
    <w:p w14:paraId="79B3CC47" w14:textId="50F279C2" w:rsidR="00A227A2" w:rsidRPr="00D63BDD" w:rsidRDefault="00A227A2" w:rsidP="00A227A2">
      <w:pPr>
        <w:pStyle w:val="titoloprinc0"/>
        <w:rPr>
          <w:color w:val="002060"/>
        </w:rPr>
      </w:pPr>
      <w:r>
        <w:rPr>
          <w:color w:val="002060"/>
        </w:rPr>
        <w:t>PROGRAMMA GARE</w:t>
      </w:r>
    </w:p>
    <w:p w14:paraId="01B0B895" w14:textId="77777777" w:rsidR="00A227A2" w:rsidRPr="00D63BDD" w:rsidRDefault="00A227A2" w:rsidP="00A227A2">
      <w:pPr>
        <w:pStyle w:val="breakline"/>
        <w:rPr>
          <w:color w:val="002060"/>
        </w:rPr>
      </w:pPr>
    </w:p>
    <w:p w14:paraId="73A5D81C"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2"/>
        <w:gridCol w:w="385"/>
        <w:gridCol w:w="898"/>
        <w:gridCol w:w="1185"/>
        <w:gridCol w:w="1549"/>
        <w:gridCol w:w="1549"/>
      </w:tblGrid>
      <w:tr w:rsidR="00A227A2" w:rsidRPr="00D63BDD" w14:paraId="33E3E8E6"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09BEA"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A4695"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2B584"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A7EAB"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A2762"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5BC75"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BB6E2"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706FC3D7"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6A8F81" w14:textId="77777777" w:rsidR="00A227A2" w:rsidRPr="00D63BDD" w:rsidRDefault="00A227A2" w:rsidP="003D5673">
            <w:pPr>
              <w:pStyle w:val="rowtabella0"/>
              <w:rPr>
                <w:color w:val="002060"/>
              </w:rPr>
            </w:pPr>
            <w:r w:rsidRPr="00D63BDD">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01A70" w14:textId="77777777" w:rsidR="00A227A2" w:rsidRPr="00D63BDD" w:rsidRDefault="00A227A2" w:rsidP="003D5673">
            <w:pPr>
              <w:pStyle w:val="rowtabella0"/>
              <w:rPr>
                <w:color w:val="002060"/>
              </w:rPr>
            </w:pPr>
            <w:r w:rsidRPr="00D63BDD">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2F49C"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EC7D0" w14:textId="77777777" w:rsidR="00A227A2" w:rsidRPr="00D63BDD" w:rsidRDefault="00A227A2" w:rsidP="003D5673">
            <w:pPr>
              <w:pStyle w:val="rowtabella0"/>
              <w:rPr>
                <w:color w:val="002060"/>
              </w:rPr>
            </w:pPr>
            <w:r w:rsidRPr="00D63BDD">
              <w:rPr>
                <w:color w:val="002060"/>
              </w:rPr>
              <w:t>06/01/2026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42072"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DA3DC"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3FEB9" w14:textId="77777777" w:rsidR="00A227A2" w:rsidRPr="00D63BDD" w:rsidRDefault="00A227A2" w:rsidP="003D5673">
            <w:pPr>
              <w:pStyle w:val="rowtabella0"/>
              <w:rPr>
                <w:color w:val="002060"/>
              </w:rPr>
            </w:pPr>
            <w:r w:rsidRPr="00D63BDD">
              <w:rPr>
                <w:color w:val="002060"/>
              </w:rPr>
              <w:t>VIA VERDI</w:t>
            </w:r>
          </w:p>
        </w:tc>
      </w:tr>
    </w:tbl>
    <w:p w14:paraId="0AB8F7A2" w14:textId="77777777" w:rsidR="00A227A2" w:rsidRDefault="00A227A2" w:rsidP="00A227A2">
      <w:pPr>
        <w:pStyle w:val="breakline"/>
        <w:rPr>
          <w:rFonts w:eastAsiaTheme="minorEastAsia"/>
          <w:color w:val="002060"/>
        </w:rPr>
      </w:pPr>
    </w:p>
    <w:p w14:paraId="27F4BD92" w14:textId="77777777" w:rsidR="00A227A2" w:rsidRDefault="00A227A2" w:rsidP="00A227A2">
      <w:pPr>
        <w:pStyle w:val="breakline"/>
        <w:rPr>
          <w:rFonts w:eastAsiaTheme="minorEastAsia"/>
          <w:color w:val="002060"/>
        </w:rPr>
      </w:pPr>
    </w:p>
    <w:p w14:paraId="59EFA4CD"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UNDER17 CALCIO A5</w:t>
      </w:r>
    </w:p>
    <w:p w14:paraId="599230BA" w14:textId="77777777" w:rsidR="00A227A2" w:rsidRPr="00D63BDD" w:rsidRDefault="00A227A2" w:rsidP="00A227A2">
      <w:pPr>
        <w:pStyle w:val="titoloprinc0"/>
        <w:rPr>
          <w:color w:val="002060"/>
        </w:rPr>
      </w:pPr>
      <w:r>
        <w:rPr>
          <w:color w:val="002060"/>
        </w:rPr>
        <w:t>PROGRAMMA GARE</w:t>
      </w:r>
    </w:p>
    <w:p w14:paraId="58642AC2" w14:textId="77777777" w:rsidR="00A227A2" w:rsidRPr="00D63BDD" w:rsidRDefault="00A227A2" w:rsidP="00A227A2">
      <w:pPr>
        <w:pStyle w:val="breakline"/>
        <w:rPr>
          <w:color w:val="002060"/>
        </w:rPr>
      </w:pPr>
    </w:p>
    <w:p w14:paraId="15C9307E"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A227A2" w:rsidRPr="00D63BDD" w14:paraId="0C544582"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60758"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4B64E"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28110"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E1B88"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2E649"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922A2"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28FD2"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69E18164"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FB3404" w14:textId="77777777" w:rsidR="00A227A2" w:rsidRPr="00D63BDD" w:rsidRDefault="00A227A2" w:rsidP="003D5673">
            <w:pPr>
              <w:pStyle w:val="rowtabella0"/>
              <w:rPr>
                <w:color w:val="002060"/>
              </w:rPr>
            </w:pPr>
            <w:r w:rsidRPr="00D63BDD">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7423D" w14:textId="77777777" w:rsidR="00A227A2" w:rsidRPr="00D63BDD" w:rsidRDefault="00A227A2" w:rsidP="003D5673">
            <w:pPr>
              <w:pStyle w:val="rowtabella0"/>
              <w:rPr>
                <w:color w:val="002060"/>
              </w:rPr>
            </w:pPr>
            <w:r w:rsidRPr="00D63BDD">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4EE43"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B53A7D" w14:textId="77777777" w:rsidR="00A227A2" w:rsidRPr="00D63BDD" w:rsidRDefault="00A227A2" w:rsidP="003D5673">
            <w:pPr>
              <w:pStyle w:val="rowtabella0"/>
              <w:rPr>
                <w:color w:val="002060"/>
              </w:rPr>
            </w:pPr>
            <w:r w:rsidRPr="00D63BDD">
              <w:rPr>
                <w:color w:val="002060"/>
              </w:rPr>
              <w:t>05/01/2026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17F16"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564BD"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6A4EA" w14:textId="77777777" w:rsidR="00A227A2" w:rsidRPr="00D63BDD" w:rsidRDefault="00A227A2" w:rsidP="003D5673">
            <w:pPr>
              <w:pStyle w:val="rowtabella0"/>
              <w:rPr>
                <w:color w:val="002060"/>
              </w:rPr>
            </w:pPr>
            <w:r w:rsidRPr="00D63BDD">
              <w:rPr>
                <w:color w:val="002060"/>
              </w:rPr>
              <w:t>VIA VERDI</w:t>
            </w:r>
          </w:p>
        </w:tc>
      </w:tr>
    </w:tbl>
    <w:p w14:paraId="2D1A02F1" w14:textId="77777777" w:rsidR="00A227A2" w:rsidRPr="00D63BDD" w:rsidRDefault="00A227A2" w:rsidP="00A227A2">
      <w:pPr>
        <w:pStyle w:val="breakline"/>
        <w:rPr>
          <w:rFonts w:eastAsiaTheme="minorEastAsia"/>
          <w:color w:val="002060"/>
        </w:rPr>
      </w:pPr>
    </w:p>
    <w:p w14:paraId="3470C9A8" w14:textId="77777777" w:rsidR="00A227A2" w:rsidRPr="00D63BDD" w:rsidRDefault="00A227A2" w:rsidP="00A227A2">
      <w:pPr>
        <w:pStyle w:val="breakline"/>
        <w:rPr>
          <w:rFonts w:eastAsiaTheme="minorEastAsia"/>
          <w:color w:val="002060"/>
        </w:rPr>
      </w:pPr>
    </w:p>
    <w:p w14:paraId="65F4F1F1"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UNDER15 CALCIO A5</w:t>
      </w:r>
    </w:p>
    <w:p w14:paraId="00F2A86F" w14:textId="5AACE335" w:rsidR="00A227A2" w:rsidRPr="00D63BDD" w:rsidRDefault="00A227A2" w:rsidP="00A227A2">
      <w:pPr>
        <w:pStyle w:val="titoloprinc0"/>
        <w:rPr>
          <w:color w:val="002060"/>
        </w:rPr>
      </w:pPr>
      <w:r>
        <w:rPr>
          <w:color w:val="002060"/>
        </w:rPr>
        <w:t>PROGRAMMA GARE</w:t>
      </w:r>
    </w:p>
    <w:p w14:paraId="783463CB" w14:textId="77777777" w:rsidR="00A227A2" w:rsidRPr="00D63BDD" w:rsidRDefault="00A227A2" w:rsidP="00A227A2">
      <w:pPr>
        <w:pStyle w:val="breakline"/>
        <w:rPr>
          <w:color w:val="002060"/>
        </w:rPr>
      </w:pPr>
    </w:p>
    <w:p w14:paraId="0CE548CE"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85"/>
        <w:gridCol w:w="1549"/>
        <w:gridCol w:w="1549"/>
      </w:tblGrid>
      <w:tr w:rsidR="00A227A2" w:rsidRPr="00D63BDD" w14:paraId="5A1485B4"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6AE9F"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F4EA"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15EBF"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C7F89"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55C72"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86BAA"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7221D"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51E174DD"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5A3C0E" w14:textId="77777777" w:rsidR="00A227A2" w:rsidRPr="00D63BDD" w:rsidRDefault="00A227A2" w:rsidP="003D5673">
            <w:pPr>
              <w:pStyle w:val="rowtabella0"/>
              <w:rPr>
                <w:color w:val="002060"/>
              </w:rPr>
            </w:pPr>
            <w:r w:rsidRPr="00D63BDD">
              <w:rPr>
                <w:color w:val="002060"/>
              </w:rPr>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ED3FC" w14:textId="77777777" w:rsidR="00A227A2" w:rsidRPr="00D63BDD" w:rsidRDefault="00A227A2" w:rsidP="003D5673">
            <w:pPr>
              <w:pStyle w:val="rowtabella0"/>
              <w:rPr>
                <w:color w:val="002060"/>
              </w:rPr>
            </w:pPr>
            <w:r w:rsidRPr="00D63BDD">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7176E"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AA93B" w14:textId="77777777" w:rsidR="00A227A2" w:rsidRPr="00D63BDD" w:rsidRDefault="00A227A2" w:rsidP="003D5673">
            <w:pPr>
              <w:pStyle w:val="rowtabella0"/>
              <w:rPr>
                <w:color w:val="002060"/>
              </w:rPr>
            </w:pPr>
            <w:r w:rsidRPr="00D63BDD">
              <w:rPr>
                <w:color w:val="002060"/>
              </w:rPr>
              <w:t>06/01/2026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B32B4"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52C0F"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82147" w14:textId="77777777" w:rsidR="00A227A2" w:rsidRPr="00D63BDD" w:rsidRDefault="00A227A2" w:rsidP="003D5673">
            <w:pPr>
              <w:pStyle w:val="rowtabella0"/>
              <w:rPr>
                <w:color w:val="002060"/>
              </w:rPr>
            </w:pPr>
            <w:r w:rsidRPr="00D63BDD">
              <w:rPr>
                <w:color w:val="002060"/>
              </w:rPr>
              <w:t>VIA VERDI</w:t>
            </w:r>
          </w:p>
        </w:tc>
      </w:tr>
    </w:tbl>
    <w:p w14:paraId="514D147B" w14:textId="77777777" w:rsidR="00A227A2" w:rsidRDefault="00A227A2" w:rsidP="00A227A2">
      <w:pPr>
        <w:pStyle w:val="breakline"/>
        <w:rPr>
          <w:rFonts w:eastAsiaTheme="minorEastAsia"/>
          <w:color w:val="002060"/>
        </w:rPr>
      </w:pPr>
    </w:p>
    <w:p w14:paraId="3BABE4BC" w14:textId="77777777" w:rsidR="00A227A2" w:rsidRPr="00D63BDD" w:rsidRDefault="00A227A2" w:rsidP="00A227A2">
      <w:pPr>
        <w:pStyle w:val="breakline"/>
        <w:rPr>
          <w:rFonts w:eastAsiaTheme="minorEastAsia"/>
          <w:color w:val="002060"/>
        </w:rPr>
      </w:pPr>
    </w:p>
    <w:p w14:paraId="1517967E"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C5 GIOV.SIMI FEMM</w:t>
      </w:r>
    </w:p>
    <w:p w14:paraId="44F51127" w14:textId="3B9F32AC" w:rsidR="00A227A2" w:rsidRPr="00D63BDD" w:rsidRDefault="00A227A2" w:rsidP="00A227A2">
      <w:pPr>
        <w:pStyle w:val="titoloprinc0"/>
        <w:rPr>
          <w:color w:val="002060"/>
        </w:rPr>
      </w:pPr>
      <w:r>
        <w:rPr>
          <w:color w:val="002060"/>
        </w:rPr>
        <w:t>PROGRAMMA GARE</w:t>
      </w:r>
    </w:p>
    <w:p w14:paraId="089FD38C" w14:textId="77777777" w:rsidR="00A227A2" w:rsidRPr="00D63BDD" w:rsidRDefault="00A227A2" w:rsidP="00A227A2">
      <w:pPr>
        <w:pStyle w:val="breakline"/>
        <w:rPr>
          <w:color w:val="002060"/>
        </w:rPr>
      </w:pPr>
    </w:p>
    <w:p w14:paraId="7683552F"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A227A2" w:rsidRPr="00D63BDD" w14:paraId="2AD033EB"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7D62D"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0379D"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275E1"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0E52D"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497CF"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0BD55"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C5D9D"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310DA198"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6476CC" w14:textId="77777777" w:rsidR="00A227A2" w:rsidRPr="00D63BDD" w:rsidRDefault="00A227A2" w:rsidP="003D5673">
            <w:pPr>
              <w:pStyle w:val="rowtabella0"/>
              <w:rPr>
                <w:color w:val="002060"/>
              </w:rPr>
            </w:pPr>
            <w:r w:rsidRPr="00D63BDD">
              <w:rPr>
                <w:color w:val="002060"/>
              </w:rPr>
              <w:t>FALCONARA 1995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2E1AF7" w14:textId="77777777" w:rsidR="00A227A2" w:rsidRPr="00D63BDD" w:rsidRDefault="00A227A2" w:rsidP="003D5673">
            <w:pPr>
              <w:pStyle w:val="rowtabella0"/>
              <w:rPr>
                <w:color w:val="002060"/>
              </w:rPr>
            </w:pPr>
            <w:r w:rsidRPr="00D63BDD">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CD7209"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CAA4B" w14:textId="77777777" w:rsidR="00A227A2" w:rsidRPr="00D63BDD" w:rsidRDefault="00A227A2" w:rsidP="003D5673">
            <w:pPr>
              <w:pStyle w:val="rowtabella0"/>
              <w:rPr>
                <w:color w:val="002060"/>
              </w:rPr>
            </w:pPr>
            <w:r w:rsidRPr="00D63BDD">
              <w:rPr>
                <w:color w:val="002060"/>
              </w:rPr>
              <w:t>04/01/2026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3DF629"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9408F"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E9A99" w14:textId="77777777" w:rsidR="00A227A2" w:rsidRPr="00D63BDD" w:rsidRDefault="00A227A2" w:rsidP="003D5673">
            <w:pPr>
              <w:pStyle w:val="rowtabella0"/>
              <w:rPr>
                <w:color w:val="002060"/>
              </w:rPr>
            </w:pPr>
            <w:r w:rsidRPr="00D63BDD">
              <w:rPr>
                <w:color w:val="002060"/>
              </w:rPr>
              <w:t>VIA VERDI</w:t>
            </w:r>
          </w:p>
        </w:tc>
      </w:tr>
    </w:tbl>
    <w:p w14:paraId="27A1181B" w14:textId="77777777" w:rsidR="00A227A2" w:rsidRPr="00C52DD2" w:rsidRDefault="00A227A2" w:rsidP="0005371C">
      <w:pPr>
        <w:pStyle w:val="LndNormale1"/>
        <w:rPr>
          <w:b/>
          <w:bCs/>
          <w:color w:val="002060"/>
        </w:rPr>
      </w:pPr>
    </w:p>
    <w:p w14:paraId="3A23206B" w14:textId="33271A5B" w:rsidR="00264D36" w:rsidRPr="00A227A2" w:rsidRDefault="00264D36" w:rsidP="00A227A2">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33210C00"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21FC0">
        <w:rPr>
          <w:rFonts w:ascii="Arial" w:hAnsi="Arial" w:cs="Arial"/>
          <w:b/>
          <w:bCs/>
          <w:color w:val="002060"/>
        </w:rPr>
        <w:t>5 gennaio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7" w:name="_Hlk129856054"/>
      <w:r>
        <w:rPr>
          <w:color w:val="FFFFFF" w:themeColor="background1"/>
        </w:rPr>
        <w:t>ERRATA CORRIGE</w:t>
      </w:r>
      <w:bookmarkEnd w:id="17"/>
    </w:p>
    <w:p w14:paraId="1414DE70" w14:textId="77777777" w:rsidR="00143640"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90AD011" w14:textId="77777777" w:rsidR="007B32FB" w:rsidRPr="007B32FB" w:rsidRDefault="007B32FB" w:rsidP="00983A9C">
      <w:pPr>
        <w:pStyle w:val="LndNormale1"/>
        <w:rPr>
          <w:color w:val="002060"/>
          <w:szCs w:val="22"/>
        </w:rPr>
      </w:pPr>
    </w:p>
    <w:p w14:paraId="4C476A76" w14:textId="77777777" w:rsidR="00983A9C" w:rsidRPr="00692221"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6584AA07"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21FC0">
        <w:rPr>
          <w:b/>
          <w:color w:val="002060"/>
          <w:u w:val="single"/>
        </w:rPr>
        <w:t>2</w:t>
      </w:r>
      <w:r w:rsidR="00ED0959">
        <w:rPr>
          <w:b/>
          <w:color w:val="002060"/>
          <w:u w:val="single"/>
        </w:rPr>
        <w:t>3</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A2F6D" w14:textId="77777777" w:rsidR="00404C00" w:rsidRDefault="00404C00">
      <w:r>
        <w:separator/>
      </w:r>
    </w:p>
  </w:endnote>
  <w:endnote w:type="continuationSeparator" w:id="0">
    <w:p w14:paraId="2F889D8F" w14:textId="77777777" w:rsidR="00404C00" w:rsidRDefault="00404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B532D7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694835">
      <w:rPr>
        <w:rStyle w:val="Numeropagina"/>
        <w:rFonts w:ascii="Arial" w:hAnsi="Arial" w:cs="Arial"/>
        <w:color w:val="002060"/>
      </w:rPr>
      <w:t>6</w:t>
    </w:r>
    <w:r w:rsidR="00C21FC0">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7E5AF" w14:textId="77777777" w:rsidR="00404C00" w:rsidRDefault="00404C00">
      <w:r>
        <w:separator/>
      </w:r>
    </w:p>
  </w:footnote>
  <w:footnote w:type="continuationSeparator" w:id="0">
    <w:p w14:paraId="6131B3D1" w14:textId="77777777" w:rsidR="00404C00" w:rsidRDefault="00404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7"/>
  </w:num>
  <w:num w:numId="3" w16cid:durableId="57946484">
    <w:abstractNumId w:val="2"/>
  </w:num>
  <w:num w:numId="4" w16cid:durableId="564266614">
    <w:abstractNumId w:val="14"/>
  </w:num>
  <w:num w:numId="5" w16cid:durableId="1249315646">
    <w:abstractNumId w:val="11"/>
  </w:num>
  <w:num w:numId="6" w16cid:durableId="934754267">
    <w:abstractNumId w:val="3"/>
  </w:num>
  <w:num w:numId="7" w16cid:durableId="2088965195">
    <w:abstractNumId w:val="7"/>
  </w:num>
  <w:num w:numId="8" w16cid:durableId="1258707900">
    <w:abstractNumId w:val="18"/>
  </w:num>
  <w:num w:numId="9" w16cid:durableId="1178347381">
    <w:abstractNumId w:val="6"/>
  </w:num>
  <w:num w:numId="10" w16cid:durableId="898786278">
    <w:abstractNumId w:val="13"/>
  </w:num>
  <w:num w:numId="11" w16cid:durableId="494956249">
    <w:abstractNumId w:val="1"/>
  </w:num>
  <w:num w:numId="12" w16cid:durableId="42485999">
    <w:abstractNumId w:val="15"/>
  </w:num>
  <w:num w:numId="13" w16cid:durableId="719942284">
    <w:abstractNumId w:val="16"/>
  </w:num>
  <w:num w:numId="14" w16cid:durableId="441070817">
    <w:abstractNumId w:val="12"/>
  </w:num>
  <w:num w:numId="15" w16cid:durableId="185873864">
    <w:abstractNumId w:val="8"/>
  </w:num>
  <w:num w:numId="16" w16cid:durableId="2025663332">
    <w:abstractNumId w:val="5"/>
  </w:num>
  <w:num w:numId="17" w16cid:durableId="835270767">
    <w:abstractNumId w:val="10"/>
  </w:num>
  <w:num w:numId="18" w16cid:durableId="1125348853">
    <w:abstractNumId w:val="4"/>
  </w:num>
  <w:num w:numId="19" w16cid:durableId="12003161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9E7"/>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1C"/>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5733"/>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232</TotalTime>
  <Pages>1</Pages>
  <Words>11181</Words>
  <Characters>63736</Characters>
  <Application>Microsoft Office Word</Application>
  <DocSecurity>0</DocSecurity>
  <Lines>531</Lines>
  <Paragraphs>149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74768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31</cp:revision>
  <cp:lastPrinted>2025-12-23T17:27:00Z</cp:lastPrinted>
  <dcterms:created xsi:type="dcterms:W3CDTF">2025-12-22T10:45:00Z</dcterms:created>
  <dcterms:modified xsi:type="dcterms:W3CDTF">2025-12-23T17:28:00Z</dcterms:modified>
</cp:coreProperties>
</file>