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1442F6E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9483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A59D1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>del</w:t>
            </w:r>
            <w:r w:rsidR="006746DA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A59D1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357BF8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135BC70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3C1847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260AE3FA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3C1847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357C9D97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3C1847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5BC1E287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3C1847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2BEEE965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3C1847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39737A8" w14:textId="77777777" w:rsidR="00B865C0" w:rsidRDefault="00B865C0" w:rsidP="00586675">
      <w:pPr>
        <w:pStyle w:val="LndNormale1"/>
        <w:rPr>
          <w:color w:val="002060"/>
        </w:rPr>
      </w:pPr>
    </w:p>
    <w:p w14:paraId="5C109A0B" w14:textId="31F04518" w:rsidR="00EF4A0D" w:rsidRPr="00E75EB9" w:rsidRDefault="00C967AF" w:rsidP="00E75E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0710D0" w14:textId="77777777" w:rsidR="007B3DA0" w:rsidRPr="00484468" w:rsidRDefault="007B3DA0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B5F1021" w14:textId="59E846C8" w:rsidR="00A60702" w:rsidRPr="003042AC" w:rsidRDefault="00CB0BB9" w:rsidP="003042A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2D7739B3" w14:textId="77777777" w:rsidR="006B2FE3" w:rsidRDefault="006B2FE3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2CC646F3" w14:textId="77777777" w:rsidR="00CB507D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0C4745AD" w14:textId="77777777" w:rsidR="00F3715D" w:rsidRPr="00DB4CA4" w:rsidRDefault="00F3715D" w:rsidP="0047674B">
      <w:pPr>
        <w:pStyle w:val="LndNormale1"/>
        <w:rPr>
          <w:rFonts w:cs="Arial"/>
          <w:color w:val="002060"/>
          <w:szCs w:val="22"/>
        </w:rPr>
      </w:pPr>
    </w:p>
    <w:p w14:paraId="48F0CF7D" w14:textId="788049FC" w:rsidR="00A37032" w:rsidRPr="00A37032" w:rsidRDefault="00FE39EA" w:rsidP="00A37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4B6CAAB6" w14:textId="77777777" w:rsidR="005A769D" w:rsidRDefault="005A769D" w:rsidP="005A769D">
      <w:pPr>
        <w:spacing w:after="120"/>
        <w:rPr>
          <w:rFonts w:ascii="Arial" w:hAnsi="Arial" w:cs="Arial"/>
          <w:sz w:val="10"/>
          <w:szCs w:val="10"/>
        </w:rPr>
      </w:pPr>
    </w:p>
    <w:p w14:paraId="7C4B9D1A" w14:textId="77777777" w:rsidR="00DA59D1" w:rsidRPr="007F6C31" w:rsidRDefault="00DA59D1" w:rsidP="00DA59D1">
      <w:pPr>
        <w:pStyle w:val="breakline"/>
        <w:rPr>
          <w:color w:val="002060"/>
        </w:rPr>
      </w:pPr>
    </w:p>
    <w:p w14:paraId="29BB91E9" w14:textId="77777777" w:rsidR="00DA59D1" w:rsidRPr="00A50A1B" w:rsidRDefault="00DA59D1" w:rsidP="005A769D">
      <w:pPr>
        <w:spacing w:after="120"/>
        <w:rPr>
          <w:rFonts w:ascii="Arial" w:hAnsi="Arial" w:cs="Arial"/>
          <w:sz w:val="10"/>
          <w:szCs w:val="10"/>
        </w:rPr>
      </w:pPr>
    </w:p>
    <w:p w14:paraId="0B771180" w14:textId="77777777" w:rsidR="00E15625" w:rsidRPr="00D63BDD" w:rsidRDefault="00E15625" w:rsidP="00A50A1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63BDD">
        <w:rPr>
          <w:color w:val="002060"/>
        </w:rPr>
        <w:lastRenderedPageBreak/>
        <w:t>COPPA ITALIA CALCIO A 5</w:t>
      </w:r>
    </w:p>
    <w:p w14:paraId="40DEBED0" w14:textId="77777777" w:rsidR="00C14D38" w:rsidRDefault="00C14D38" w:rsidP="00C14D38">
      <w:pPr>
        <w:pStyle w:val="titoloprinc0"/>
        <w:rPr>
          <w:color w:val="002060"/>
        </w:rPr>
      </w:pPr>
      <w:r w:rsidRPr="00D4042F">
        <w:rPr>
          <w:color w:val="002060"/>
        </w:rPr>
        <w:t>FINAL EIGHT</w:t>
      </w:r>
    </w:p>
    <w:p w14:paraId="3C4B03AF" w14:textId="77777777" w:rsidR="00C14D38" w:rsidRDefault="00C14D38" w:rsidP="00C14D38">
      <w:pPr>
        <w:pStyle w:val="titoloprinc0"/>
        <w:rPr>
          <w:color w:val="002060"/>
          <w:sz w:val="22"/>
          <w:szCs w:val="22"/>
        </w:rPr>
      </w:pPr>
    </w:p>
    <w:p w14:paraId="24D92D6A" w14:textId="2E0DC1B7" w:rsidR="00C14D38" w:rsidRPr="00BB60E7" w:rsidRDefault="00C14D38" w:rsidP="00C14D38">
      <w:pPr>
        <w:pStyle w:val="NormaleWeb"/>
        <w:jc w:val="both"/>
      </w:pPr>
      <w:r w:rsidRPr="00EF1791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Italia Calcio a Cinque Serie C S.S. 2025/2026 la </w:t>
      </w:r>
      <w:proofErr w:type="spellStart"/>
      <w:r w:rsidRPr="00EF1791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EF1791">
        <w:rPr>
          <w:rFonts w:ascii="Arial" w:hAnsi="Arial" w:cs="Arial"/>
          <w:b/>
          <w:bCs/>
          <w:color w:val="001E5E"/>
          <w:sz w:val="22"/>
          <w:szCs w:val="22"/>
        </w:rPr>
        <w:t>̀ CERRETO D’ESI ASD.</w:t>
      </w:r>
    </w:p>
    <w:p w14:paraId="0ABDA7BB" w14:textId="77777777" w:rsidR="00C14D38" w:rsidRPr="00BB60E7" w:rsidRDefault="00C14D38" w:rsidP="00C14D38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8D867C8" w14:textId="144B23B5" w:rsidR="00C14D38" w:rsidRDefault="00C14D38" w:rsidP="00C14D38">
      <w:pPr>
        <w:pStyle w:val="breakline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>La Fase Finale Nazionale è gestita dalla Divisione Calcio a Cinque e normata dal Comunicato Ufficiale n° 3</w:t>
      </w:r>
      <w:r>
        <w:rPr>
          <w:rFonts w:ascii="Arial" w:hAnsi="Arial" w:cs="Arial"/>
          <w:i/>
          <w:iCs/>
          <w:color w:val="002060"/>
          <w:sz w:val="22"/>
          <w:szCs w:val="22"/>
        </w:rPr>
        <w:t>51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i/>
          <w:iCs/>
          <w:color w:val="002060"/>
          <w:sz w:val="22"/>
          <w:szCs w:val="22"/>
        </w:rPr>
        <w:t>1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>0/12/202</w:t>
      </w:r>
      <w:r>
        <w:rPr>
          <w:rFonts w:ascii="Arial" w:hAnsi="Arial" w:cs="Arial"/>
          <w:i/>
          <w:iCs/>
          <w:color w:val="002060"/>
          <w:sz w:val="22"/>
          <w:szCs w:val="22"/>
        </w:rPr>
        <w:t>5</w:t>
      </w:r>
      <w:r w:rsidRPr="00BB60E7">
        <w:rPr>
          <w:rFonts w:ascii="Arial" w:hAnsi="Arial" w:cs="Arial"/>
          <w:i/>
          <w:iCs/>
          <w:color w:val="002060"/>
          <w:sz w:val="22"/>
          <w:szCs w:val="22"/>
        </w:rPr>
        <w:t xml:space="preserve"> che si allega al presente C.U.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</w:p>
    <w:p w14:paraId="4B415B72" w14:textId="77777777" w:rsidR="00E15625" w:rsidRPr="00695FC6" w:rsidRDefault="00E15625" w:rsidP="00E15625">
      <w:pPr>
        <w:pStyle w:val="breakline"/>
        <w:jc w:val="center"/>
        <w:rPr>
          <w:rFonts w:ascii="Arial" w:hAnsi="Arial" w:cs="Arial"/>
          <w:color w:val="002060"/>
          <w:sz w:val="22"/>
          <w:szCs w:val="22"/>
        </w:rPr>
      </w:pP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57"/>
      </w:tblGrid>
      <w:tr w:rsidR="00E15625" w:rsidRPr="00AF1C53" w14:paraId="31942413" w14:textId="77777777" w:rsidTr="009E6C49">
        <w:trPr>
          <w:trHeight w:val="240"/>
        </w:trPr>
        <w:tc>
          <w:tcPr>
            <w:tcW w:w="582" w:type="dxa"/>
            <w:tcBorders>
              <w:left w:val="nil"/>
              <w:right w:val="nil"/>
            </w:tcBorders>
            <w:shd w:val="clear" w:color="000000" w:fill="EAEAEA"/>
          </w:tcPr>
          <w:p w14:paraId="255DF99C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3D9D4E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53C885B0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BD8E4C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908DFE3" w14:textId="77777777" w:rsidR="00E15625" w:rsidRPr="005B250D" w:rsidRDefault="00E15625" w:rsidP="009E6C4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4481DEFB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542304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7D03681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19C7DBD7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498CF1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7B0B81D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E15625" w:rsidRPr="00AF1C53" w14:paraId="6EAB5706" w14:textId="77777777" w:rsidTr="009E6C49">
        <w:trPr>
          <w:trHeight w:val="24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CA31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B172BE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E8BE506" w14:textId="77777777" w:rsidR="00E15625" w:rsidRPr="00AF1C53" w:rsidRDefault="00E15625" w:rsidP="009E6C49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7DDF6B8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E94BB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CCA5D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C1200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17D8375E" w14:textId="77777777" w:rsidTr="009E6C49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3E3676E4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A7BF074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MONTURANO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C47400" w14:textId="77777777" w:rsidR="00E15625" w:rsidRPr="00361593" w:rsidRDefault="00E15625" w:rsidP="009E6C4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361593">
              <w:rPr>
                <w:rFonts w:ascii="Arial" w:hAnsi="Arial" w:cs="Arial"/>
                <w:b/>
                <w:bCs/>
                <w:color w:val="002060"/>
              </w:rPr>
              <w:t>FUTSAL MONTURANO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A2E004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8E640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5F533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C7819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1D4317A6" w14:textId="77777777" w:rsidTr="009E6C49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5CD0D448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6CC4C4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LUCREZIA CALCIO A 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1C581A6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0B8D1C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310972" w14:textId="03E4279B" w:rsidR="00E15625" w:rsidRPr="004F05FB" w:rsidRDefault="004F05FB" w:rsidP="009E6C49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4F05FB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PIETRALACROCE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441C93" w14:textId="77777777" w:rsidR="00E15625" w:rsidRPr="004F05FB" w:rsidRDefault="00E15625" w:rsidP="009E6C49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927A6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5AF5C95A" w14:textId="77777777" w:rsidTr="009E6C49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1EEF706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87721A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PIETRALACROCE 73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312FE0" w14:textId="77777777" w:rsidR="00E15625" w:rsidRPr="00A37078" w:rsidRDefault="00E15625" w:rsidP="009E6C4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A37078">
              <w:rPr>
                <w:rFonts w:ascii="Arial" w:hAnsi="Arial" w:cs="Arial"/>
                <w:b/>
                <w:bCs/>
                <w:color w:val="002060"/>
              </w:rPr>
              <w:t>PIETRALACROCE 73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69BD0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44291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CAA3DF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D6AC3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018921CE" w14:textId="77777777" w:rsidTr="009E6C49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223A6DF8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9988A1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CASTELFIDARDO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B518B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41F29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C1D51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FD99D1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02EE9E" w14:textId="56FFA4EB" w:rsidR="00E15625" w:rsidRPr="00EF1791" w:rsidRDefault="00EF1791" w:rsidP="009E6C49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EF1791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CERRETO</w:t>
            </w:r>
          </w:p>
        </w:tc>
      </w:tr>
      <w:tr w:rsidR="00E15625" w:rsidRPr="00AF1C53" w14:paraId="0D895828" w14:textId="77777777" w:rsidTr="009E6C49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04E29FCD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519254A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ASCOLI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B82E23" w14:textId="77777777" w:rsidR="00E15625" w:rsidRPr="00A37078" w:rsidRDefault="00E15625" w:rsidP="009E6C4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A37078">
              <w:rPr>
                <w:rFonts w:ascii="Arial" w:hAnsi="Arial" w:cs="Arial"/>
                <w:b/>
                <w:bCs/>
                <w:color w:val="002060"/>
              </w:rPr>
              <w:t>SAMBENEDETTESE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CEB0EC" w14:textId="77777777" w:rsidR="00E15625" w:rsidRPr="00A37078" w:rsidRDefault="00E15625" w:rsidP="009E6C49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61268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DCF89B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A4C2E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583BF592" w14:textId="77777777" w:rsidTr="009E6C49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6907A908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65EC8214" w14:textId="77777777" w:rsidR="00E15625" w:rsidRPr="00186711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SAMBENEDETTESE C5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721DE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EB0B00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11F889" w14:textId="5C876A26" w:rsidR="00E15625" w:rsidRPr="00FF0E0F" w:rsidRDefault="00FF0E0F" w:rsidP="009E6C49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FF0E0F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CERRETO D’ESI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86B13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0806F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6932CCA1" w14:textId="77777777" w:rsidTr="009E6C49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F48B450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3A2578" w14:textId="79D6310E" w:rsidR="00E15625" w:rsidRPr="00E8339C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E8339C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CERRETO D’ESI A</w:t>
            </w:r>
            <w:r w:rsidR="00D1274E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SD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BC6694" w14:textId="20E202AD" w:rsidR="00E15625" w:rsidRPr="00B41D83" w:rsidRDefault="00E15625" w:rsidP="009E6C4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B41D83">
              <w:rPr>
                <w:rFonts w:ascii="Arial" w:hAnsi="Arial" w:cs="Arial"/>
                <w:b/>
                <w:bCs/>
                <w:color w:val="002060"/>
              </w:rPr>
              <w:t xml:space="preserve">CERRETO D’ESI </w:t>
            </w:r>
            <w:r w:rsidR="00D1274E">
              <w:rPr>
                <w:rFonts w:ascii="Arial" w:hAnsi="Arial" w:cs="Arial"/>
                <w:b/>
                <w:bCs/>
                <w:color w:val="002060"/>
              </w:rPr>
              <w:t>ASD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80A85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8401F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0BAC2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9619F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31653025" w14:textId="77777777" w:rsidTr="009E6C49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5CE11B59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E2FD86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REAL FABRIANO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924CF81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43948D4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BB300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ED381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4C0CC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11F4D3B6" w14:textId="77777777" w:rsidR="00E15625" w:rsidRPr="00AF1C53" w:rsidRDefault="00E15625" w:rsidP="00E1562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786A9F8A" w14:textId="77777777" w:rsidR="00E15625" w:rsidRPr="005B250D" w:rsidRDefault="00E15625" w:rsidP="00E15625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5BAB11BF" w14:textId="07BE0629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1</w:t>
      </w:r>
    </w:p>
    <w:p w14:paraId="4CD4BBBB" w14:textId="77777777" w:rsidR="00E15625" w:rsidRPr="00AA0AFB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A0AFB">
        <w:rPr>
          <w:rFonts w:ascii="Arial" w:hAnsi="Arial" w:cs="Arial"/>
          <w:b/>
          <w:bCs/>
          <w:color w:val="002060"/>
          <w:sz w:val="22"/>
          <w:szCs w:val="22"/>
        </w:rPr>
        <w:t>FUTSAL MONTURANO – LUCREZIA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3-2</w:t>
      </w:r>
    </w:p>
    <w:p w14:paraId="1832CBA1" w14:textId="77777777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ab/>
      </w:r>
    </w:p>
    <w:p w14:paraId="6FBA9908" w14:textId="1FFEF789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 xml:space="preserve">O 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2</w:t>
      </w:r>
    </w:p>
    <w:p w14:paraId="648DB4ED" w14:textId="77777777" w:rsidR="00E15625" w:rsidRPr="00AA0AFB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A0AFB">
        <w:rPr>
          <w:rFonts w:ascii="Arial" w:hAnsi="Arial" w:cs="Arial"/>
          <w:b/>
          <w:bCs/>
          <w:color w:val="002060"/>
          <w:sz w:val="22"/>
          <w:szCs w:val="22"/>
        </w:rPr>
        <w:t>PIETRALACROCE 73 – FUTSAL CASTELFIDARDO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3-0</w:t>
      </w:r>
    </w:p>
    <w:p w14:paraId="2B62CD07" w14:textId="77777777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</w:p>
    <w:p w14:paraId="086052B9" w14:textId="136B15CB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3</w:t>
      </w:r>
    </w:p>
    <w:p w14:paraId="72523A20" w14:textId="77777777" w:rsidR="00E15625" w:rsidRPr="00AA0AFB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A0AFB">
        <w:rPr>
          <w:rFonts w:ascii="Arial" w:hAnsi="Arial" w:cs="Arial"/>
          <w:b/>
          <w:bCs/>
          <w:color w:val="002060"/>
          <w:sz w:val="22"/>
          <w:szCs w:val="22"/>
        </w:rPr>
        <w:t xml:space="preserve">ASCOLI CALCIO A 5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SAMBENEDETTESE C5 SSDARL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4-6</w:t>
      </w:r>
    </w:p>
    <w:p w14:paraId="578CE34C" w14:textId="77777777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</w:p>
    <w:p w14:paraId="52F8B63F" w14:textId="0E2FCA1E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4</w:t>
      </w:r>
    </w:p>
    <w:p w14:paraId="2A746E59" w14:textId="0E1EE61B" w:rsidR="00E15625" w:rsidRPr="0055756A" w:rsidRDefault="00E15625" w:rsidP="00E15625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>CERRETO D’ESI A</w:t>
      </w:r>
      <w:r w:rsidR="00D1274E">
        <w:rPr>
          <w:rFonts w:ascii="Arial" w:hAnsi="Arial" w:cs="Arial"/>
          <w:b/>
          <w:bCs/>
          <w:color w:val="002060"/>
          <w:sz w:val="22"/>
          <w:szCs w:val="22"/>
        </w:rPr>
        <w:t>SD</w:t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 xml:space="preserve"> – REAL FABRIANO</w:t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ab/>
        <w:t>4-1</w:t>
      </w:r>
    </w:p>
    <w:p w14:paraId="4FBA0F8B" w14:textId="77777777" w:rsidR="00E15625" w:rsidRPr="00AF1C53" w:rsidRDefault="00E15625" w:rsidP="00E1562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FF31EB7" w14:textId="77777777" w:rsidR="00E15625" w:rsidRPr="005B250D" w:rsidRDefault="00E15625" w:rsidP="00E15625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74DFBD39" w14:textId="3D60B236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1 (vincente quarti gara n° 1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2)</w:t>
      </w:r>
    </w:p>
    <w:p w14:paraId="466B1B2F" w14:textId="40C1103F" w:rsidR="00E15625" w:rsidRPr="00361593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361593">
        <w:rPr>
          <w:rFonts w:ascii="Arial" w:hAnsi="Arial" w:cs="Arial"/>
          <w:b/>
          <w:bCs/>
          <w:color w:val="002060"/>
          <w:sz w:val="22"/>
          <w:szCs w:val="22"/>
        </w:rPr>
        <w:t xml:space="preserve">FUTSAL MONTURANO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PIETRALACROCE 73</w:t>
      </w:r>
      <w:r w:rsidR="0030550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0550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05503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6-8 </w:t>
      </w:r>
      <w:proofErr w:type="spellStart"/>
      <w:r w:rsidR="00305503">
        <w:rPr>
          <w:rFonts w:ascii="Arial" w:hAnsi="Arial" w:cs="Arial"/>
          <w:b/>
          <w:bCs/>
          <w:color w:val="002060"/>
          <w:sz w:val="22"/>
          <w:szCs w:val="22"/>
        </w:rPr>
        <w:t>d.t.r</w:t>
      </w:r>
      <w:proofErr w:type="spellEnd"/>
      <w:r w:rsidR="00305503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15FEAE12" w14:textId="77777777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</w:p>
    <w:p w14:paraId="6668B3C4" w14:textId="2D52143B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2 (vincente quarti gara n° 3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4)</w:t>
      </w:r>
    </w:p>
    <w:p w14:paraId="59C54E21" w14:textId="50368C1C" w:rsidR="00E15625" w:rsidRPr="00A37078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37078">
        <w:rPr>
          <w:rFonts w:ascii="Arial" w:hAnsi="Arial" w:cs="Arial"/>
          <w:b/>
          <w:bCs/>
          <w:color w:val="002060"/>
          <w:sz w:val="22"/>
          <w:szCs w:val="22"/>
        </w:rPr>
        <w:t xml:space="preserve">SAMBENEDETTESE C5 SSDARL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CERRETO D’ESI A</w:t>
      </w:r>
      <w:r w:rsidR="00D1274E">
        <w:rPr>
          <w:rFonts w:ascii="Arial" w:hAnsi="Arial" w:cs="Arial"/>
          <w:b/>
          <w:bCs/>
          <w:color w:val="002060"/>
          <w:sz w:val="22"/>
          <w:szCs w:val="22"/>
        </w:rPr>
        <w:t>SD</w:t>
      </w:r>
      <w:r w:rsidR="000154D7">
        <w:rPr>
          <w:rFonts w:ascii="Arial" w:hAnsi="Arial" w:cs="Arial"/>
          <w:b/>
          <w:bCs/>
          <w:color w:val="002060"/>
          <w:sz w:val="22"/>
          <w:szCs w:val="22"/>
        </w:rPr>
        <w:tab/>
        <w:t>4-5</w:t>
      </w:r>
    </w:p>
    <w:p w14:paraId="01531F5C" w14:textId="77777777" w:rsidR="00E15625" w:rsidRPr="005B250D" w:rsidRDefault="00E15625" w:rsidP="00E1562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CE6B7F4" w14:textId="77777777" w:rsidR="00E15625" w:rsidRPr="005B250D" w:rsidRDefault="00E15625" w:rsidP="00E15625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5C9CEE83" w14:textId="453E5E5E" w:rsidR="00E15625" w:rsidRDefault="00E15625" w:rsidP="004F05F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 xml:space="preserve">FINALE (vincente semifinale gara n° 1 </w:t>
      </w:r>
      <w:r>
        <w:rPr>
          <w:rFonts w:ascii="Arial" w:hAnsi="Arial" w:cs="Arial"/>
          <w:color w:val="002060"/>
          <w:sz w:val="22"/>
          <w:szCs w:val="22"/>
        </w:rPr>
        <w:t>–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vincente semifinale gara</w:t>
      </w:r>
      <w:r w:rsidRPr="005B250D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7530638F" w14:textId="02247C02" w:rsidR="004F05FB" w:rsidRPr="004F05FB" w:rsidRDefault="004F05FB" w:rsidP="004F05FB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4F05FB">
        <w:rPr>
          <w:rFonts w:ascii="Arial" w:hAnsi="Arial" w:cs="Arial"/>
          <w:b/>
          <w:bCs/>
          <w:color w:val="002060"/>
          <w:sz w:val="22"/>
          <w:szCs w:val="22"/>
        </w:rPr>
        <w:t xml:space="preserve">PIETRALACROCE 73 – </w:t>
      </w:r>
      <w:r w:rsidR="000154D7">
        <w:rPr>
          <w:rFonts w:ascii="Arial" w:hAnsi="Arial" w:cs="Arial"/>
          <w:b/>
          <w:bCs/>
          <w:color w:val="002060"/>
          <w:sz w:val="22"/>
          <w:szCs w:val="22"/>
        </w:rPr>
        <w:t>CERRETO D’ESI ASD</w:t>
      </w:r>
      <w:r w:rsidR="006A674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A6749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6A6749">
        <w:rPr>
          <w:rFonts w:ascii="Arial" w:hAnsi="Arial" w:cs="Arial"/>
          <w:b/>
          <w:bCs/>
          <w:color w:val="002060"/>
          <w:sz w:val="22"/>
          <w:szCs w:val="22"/>
        </w:rPr>
        <w:tab/>
        <w:t>2-9</w:t>
      </w:r>
    </w:p>
    <w:p w14:paraId="0ACCF065" w14:textId="77777777" w:rsidR="006F142A" w:rsidRDefault="006F142A" w:rsidP="005A769D">
      <w:pPr>
        <w:spacing w:after="120"/>
      </w:pPr>
    </w:p>
    <w:p w14:paraId="1BB8B05E" w14:textId="77777777" w:rsidR="00295EFE" w:rsidRPr="00064CD8" w:rsidRDefault="00295EFE" w:rsidP="00295EFE">
      <w:pPr>
        <w:pStyle w:val="titoloprinc0"/>
        <w:rPr>
          <w:color w:val="002060"/>
        </w:rPr>
      </w:pPr>
      <w:r w:rsidRPr="00064CD8">
        <w:rPr>
          <w:color w:val="002060"/>
        </w:rPr>
        <w:t>RISULTATI</w:t>
      </w:r>
    </w:p>
    <w:p w14:paraId="1752C1B8" w14:textId="77777777" w:rsidR="00295EFE" w:rsidRPr="00064CD8" w:rsidRDefault="00295EFE" w:rsidP="00295EFE">
      <w:pPr>
        <w:pStyle w:val="breakline"/>
        <w:rPr>
          <w:color w:val="002060"/>
        </w:rPr>
      </w:pPr>
    </w:p>
    <w:p w14:paraId="5CDE72D4" w14:textId="77777777" w:rsidR="00295EFE" w:rsidRPr="00064CD8" w:rsidRDefault="00295EFE" w:rsidP="00295EFE">
      <w:pPr>
        <w:pStyle w:val="sottotitolocampionato10"/>
        <w:rPr>
          <w:color w:val="002060"/>
        </w:rPr>
      </w:pPr>
      <w:r w:rsidRPr="00064CD8">
        <w:rPr>
          <w:color w:val="002060"/>
        </w:rPr>
        <w:t>RISULTATI UFFICIALI GARE DEL 06/01/2026</w:t>
      </w:r>
    </w:p>
    <w:p w14:paraId="066F4DA2" w14:textId="77777777" w:rsidR="006A6749" w:rsidRPr="00295EFE" w:rsidRDefault="006A6749" w:rsidP="006A6749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95EF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EE1B1A0" w14:textId="77777777" w:rsidR="00295EFE" w:rsidRPr="00064CD8" w:rsidRDefault="00295EFE" w:rsidP="00295EF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95EFE" w:rsidRPr="00064CD8" w14:paraId="58F5A4E0" w14:textId="77777777" w:rsidTr="001668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95EFE" w:rsidRPr="00064CD8" w14:paraId="0B278807" w14:textId="77777777" w:rsidTr="0016687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8162D" w14:textId="77777777" w:rsidR="00295EFE" w:rsidRPr="00064CD8" w:rsidRDefault="00295EFE" w:rsidP="0016687B">
                  <w:pPr>
                    <w:pStyle w:val="headertabella0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295EFE" w:rsidRPr="00064CD8" w14:paraId="146DDA21" w14:textId="77777777" w:rsidTr="0016687B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A398E" w14:textId="77777777" w:rsidR="00295EFE" w:rsidRPr="00064CD8" w:rsidRDefault="00295EFE" w:rsidP="0016687B">
                  <w:pPr>
                    <w:pStyle w:val="rowtabella0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EBB39" w14:textId="77777777" w:rsidR="00295EFE" w:rsidRPr="00064CD8" w:rsidRDefault="00295EFE" w:rsidP="0016687B">
                  <w:pPr>
                    <w:pStyle w:val="rowtabella0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- CERRETO D ESI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17438" w14:textId="77777777" w:rsidR="00295EFE" w:rsidRPr="00064CD8" w:rsidRDefault="00295EFE" w:rsidP="0016687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2 - 9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43B26" w14:textId="77777777" w:rsidR="00295EFE" w:rsidRPr="00064CD8" w:rsidRDefault="00295EFE" w:rsidP="0016687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 </w:t>
                  </w:r>
                </w:p>
              </w:tc>
            </w:tr>
          </w:tbl>
          <w:p w14:paraId="5555D5BD" w14:textId="77777777" w:rsidR="00295EFE" w:rsidRPr="00064CD8" w:rsidRDefault="00295EFE" w:rsidP="0016687B">
            <w:pPr>
              <w:rPr>
                <w:color w:val="002060"/>
              </w:rPr>
            </w:pPr>
          </w:p>
        </w:tc>
      </w:tr>
    </w:tbl>
    <w:p w14:paraId="62C310D2" w14:textId="77777777" w:rsidR="00295EFE" w:rsidRPr="00064CD8" w:rsidRDefault="00295EFE" w:rsidP="00295EFE">
      <w:pPr>
        <w:pStyle w:val="breakline"/>
        <w:rPr>
          <w:rFonts w:eastAsiaTheme="minorEastAsia"/>
          <w:color w:val="002060"/>
        </w:rPr>
      </w:pPr>
    </w:p>
    <w:p w14:paraId="70693442" w14:textId="77777777" w:rsidR="00295EFE" w:rsidRPr="00064CD8" w:rsidRDefault="00295EFE" w:rsidP="00295EFE">
      <w:pPr>
        <w:pStyle w:val="breakline"/>
        <w:rPr>
          <w:color w:val="002060"/>
        </w:rPr>
      </w:pPr>
    </w:p>
    <w:p w14:paraId="0F06BE5E" w14:textId="77777777" w:rsidR="00295EFE" w:rsidRPr="00064CD8" w:rsidRDefault="00295EFE" w:rsidP="00295EFE">
      <w:pPr>
        <w:pStyle w:val="titoloprinc0"/>
        <w:rPr>
          <w:color w:val="002060"/>
        </w:rPr>
      </w:pPr>
      <w:r w:rsidRPr="00064CD8">
        <w:rPr>
          <w:color w:val="002060"/>
        </w:rPr>
        <w:lastRenderedPageBreak/>
        <w:t>GIUDICE SPORTIVO</w:t>
      </w:r>
    </w:p>
    <w:p w14:paraId="10C1CF54" w14:textId="77777777" w:rsidR="00295EFE" w:rsidRPr="007F6C31" w:rsidRDefault="00295EFE" w:rsidP="00295EFE">
      <w:pPr>
        <w:pStyle w:val="diffida"/>
        <w:rPr>
          <w:color w:val="002060"/>
        </w:rPr>
      </w:pPr>
      <w:r w:rsidRPr="007F6C31">
        <w:rPr>
          <w:color w:val="002060"/>
        </w:rPr>
        <w:t>Il Sostituto Giudice Sportivo Avv. Federica Sorrentino, con l'assistenza del Segretario Angelo Castellana, nella seduta del 0</w:t>
      </w:r>
      <w:r>
        <w:rPr>
          <w:color w:val="002060"/>
        </w:rPr>
        <w:t>7</w:t>
      </w:r>
      <w:r w:rsidRPr="007F6C31">
        <w:rPr>
          <w:color w:val="002060"/>
        </w:rPr>
        <w:t>/01/2026, ha adottato le decisioni che di seguito integralmente si riportano:</w:t>
      </w:r>
    </w:p>
    <w:p w14:paraId="763B7F50" w14:textId="77777777" w:rsidR="00295EFE" w:rsidRPr="00064CD8" w:rsidRDefault="00295EFE" w:rsidP="00295EFE">
      <w:pPr>
        <w:pStyle w:val="titolo10"/>
        <w:rPr>
          <w:color w:val="002060"/>
        </w:rPr>
      </w:pPr>
      <w:r w:rsidRPr="00064CD8">
        <w:rPr>
          <w:color w:val="002060"/>
        </w:rPr>
        <w:t xml:space="preserve">GARE DEL 6/ 1/2026 </w:t>
      </w:r>
    </w:p>
    <w:p w14:paraId="639009EF" w14:textId="77777777" w:rsidR="00295EFE" w:rsidRPr="00064CD8" w:rsidRDefault="00295EFE" w:rsidP="00295EFE">
      <w:pPr>
        <w:pStyle w:val="titolo7a"/>
        <w:rPr>
          <w:color w:val="002060"/>
        </w:rPr>
      </w:pPr>
      <w:r w:rsidRPr="00064CD8">
        <w:rPr>
          <w:color w:val="002060"/>
        </w:rPr>
        <w:t xml:space="preserve">PROVVEDIMENTI DISCIPLINARI </w:t>
      </w:r>
    </w:p>
    <w:p w14:paraId="27DA08FE" w14:textId="77777777" w:rsidR="00295EFE" w:rsidRPr="00064CD8" w:rsidRDefault="00295EFE" w:rsidP="00295EFE">
      <w:pPr>
        <w:pStyle w:val="titolo7b0"/>
        <w:rPr>
          <w:color w:val="002060"/>
        </w:rPr>
      </w:pPr>
      <w:r w:rsidRPr="00064CD8">
        <w:rPr>
          <w:color w:val="002060"/>
        </w:rPr>
        <w:t xml:space="preserve">In base alle risultanze degli atti ufficiali sono state deliberate le seguenti sanzioni disciplinari. </w:t>
      </w:r>
    </w:p>
    <w:p w14:paraId="7297B2B7" w14:textId="77777777" w:rsidR="00295EFE" w:rsidRPr="00064CD8" w:rsidRDefault="00295EFE" w:rsidP="00295EFE">
      <w:pPr>
        <w:pStyle w:val="titolo30"/>
        <w:rPr>
          <w:color w:val="002060"/>
        </w:rPr>
      </w:pPr>
      <w:r w:rsidRPr="00064CD8">
        <w:rPr>
          <w:color w:val="002060"/>
        </w:rPr>
        <w:t xml:space="preserve">CALCIATORI ESPULSI </w:t>
      </w:r>
    </w:p>
    <w:p w14:paraId="40B00A65" w14:textId="77777777" w:rsidR="00295EFE" w:rsidRPr="00064CD8" w:rsidRDefault="00295EFE" w:rsidP="00295EFE">
      <w:pPr>
        <w:pStyle w:val="titolo20"/>
        <w:rPr>
          <w:color w:val="002060"/>
        </w:rPr>
      </w:pPr>
      <w:r w:rsidRPr="00064CD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5EFE" w:rsidRPr="00064CD8" w14:paraId="3B7998E9" w14:textId="77777777" w:rsidTr="001668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B9E88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GIORDANO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9914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66DA7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99442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973BB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</w:tr>
    </w:tbl>
    <w:p w14:paraId="42EC0387" w14:textId="77777777" w:rsidR="00295EFE" w:rsidRPr="00064CD8" w:rsidRDefault="00295EFE" w:rsidP="00295EFE">
      <w:pPr>
        <w:pStyle w:val="titolo30"/>
        <w:rPr>
          <w:rFonts w:eastAsiaTheme="minorEastAsia"/>
          <w:color w:val="002060"/>
        </w:rPr>
      </w:pPr>
      <w:r w:rsidRPr="00064CD8">
        <w:rPr>
          <w:color w:val="002060"/>
        </w:rPr>
        <w:t xml:space="preserve">CALCIATORI NON ESPULSI </w:t>
      </w:r>
    </w:p>
    <w:p w14:paraId="7350268F" w14:textId="77777777" w:rsidR="00295EFE" w:rsidRPr="00064CD8" w:rsidRDefault="00295EFE" w:rsidP="00295EFE">
      <w:pPr>
        <w:pStyle w:val="titolo20"/>
        <w:rPr>
          <w:color w:val="002060"/>
        </w:rPr>
      </w:pPr>
      <w:r w:rsidRPr="00064CD8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5EFE" w:rsidRPr="00064CD8" w14:paraId="5A987DB8" w14:textId="77777777" w:rsidTr="001668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437F4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LIPPERA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37D29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 xml:space="preserve">(CERRETO D ESI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5487E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ABEE6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A4F14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</w:tr>
    </w:tbl>
    <w:p w14:paraId="271BD250" w14:textId="77777777" w:rsidR="00295EFE" w:rsidRPr="00064CD8" w:rsidRDefault="00295EFE" w:rsidP="00295EFE">
      <w:pPr>
        <w:pStyle w:val="titolo20"/>
        <w:rPr>
          <w:rFonts w:eastAsiaTheme="minorEastAsia"/>
          <w:color w:val="002060"/>
        </w:rPr>
      </w:pPr>
      <w:r w:rsidRPr="00064CD8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5EFE" w:rsidRPr="00064CD8" w14:paraId="706E4F62" w14:textId="77777777" w:rsidTr="001668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01210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DERUVA IVAN JAMES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E933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06E5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14FF8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8939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</w:tr>
    </w:tbl>
    <w:p w14:paraId="52E85039" w14:textId="77777777" w:rsidR="00295EFE" w:rsidRDefault="00295EFE" w:rsidP="00295EFE">
      <w:pPr>
        <w:pStyle w:val="breakline"/>
        <w:rPr>
          <w:color w:val="002060"/>
        </w:rPr>
      </w:pPr>
    </w:p>
    <w:p w14:paraId="355A6AA8" w14:textId="77777777" w:rsidR="00295EFE" w:rsidRPr="007F6C31" w:rsidRDefault="00295EFE" w:rsidP="00295EF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7F6C31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68BA819A" w14:textId="77777777" w:rsidR="00295EFE" w:rsidRPr="007F6C31" w:rsidRDefault="00295EFE" w:rsidP="00295EFE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F6C3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7F6C3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48F936D0" w14:textId="77777777" w:rsidR="00295EFE" w:rsidRDefault="00295EFE" w:rsidP="005A769D">
      <w:pPr>
        <w:spacing w:after="120"/>
      </w:pPr>
    </w:p>
    <w:p w14:paraId="06DD5574" w14:textId="77777777" w:rsidR="00DA59D1" w:rsidRDefault="00DA59D1" w:rsidP="005A769D">
      <w:pPr>
        <w:spacing w:after="120"/>
      </w:pPr>
    </w:p>
    <w:p w14:paraId="62CD7131" w14:textId="77777777" w:rsidR="00DA59D1" w:rsidRPr="003D6D3B" w:rsidRDefault="00DA59D1" w:rsidP="00DA59D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D6D3B">
        <w:rPr>
          <w:color w:val="002060"/>
        </w:rPr>
        <w:t>COPPA MARCHE UNDER 19 CALCIO 5</w:t>
      </w:r>
    </w:p>
    <w:p w14:paraId="7E7C5544" w14:textId="77777777" w:rsidR="00DA59D1" w:rsidRPr="00A567F2" w:rsidRDefault="00DA59D1" w:rsidP="00DA59D1">
      <w:pPr>
        <w:pStyle w:val="titoloprinc0"/>
        <w:rPr>
          <w:color w:val="002060"/>
        </w:rPr>
      </w:pPr>
      <w:r>
        <w:rPr>
          <w:color w:val="002060"/>
        </w:rPr>
        <w:t>FINALE</w:t>
      </w:r>
    </w:p>
    <w:p w14:paraId="02E00433" w14:textId="77777777" w:rsidR="00DA59D1" w:rsidRDefault="00DA59D1" w:rsidP="00DA59D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70DBA9E" w14:textId="2B91C2B5" w:rsidR="00DA59D1" w:rsidRDefault="00DA59D1" w:rsidP="00DA59D1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 w:rsidRPr="00295EFE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Marche Calcio a Cinque Under 19 S.S. 2025/2026 la </w:t>
      </w:r>
      <w:proofErr w:type="spellStart"/>
      <w:r w:rsidRPr="00295EFE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295EFE">
        <w:rPr>
          <w:rFonts w:ascii="Arial" w:hAnsi="Arial" w:cs="Arial"/>
          <w:b/>
          <w:bCs/>
          <w:color w:val="001E5E"/>
          <w:sz w:val="22"/>
          <w:szCs w:val="22"/>
        </w:rPr>
        <w:t>̀ ACSS MONDOLFO C5</w:t>
      </w:r>
      <w:r w:rsidR="00295EFE" w:rsidRPr="00295EFE">
        <w:rPr>
          <w:rFonts w:ascii="Arial" w:hAnsi="Arial" w:cs="Arial"/>
          <w:b/>
          <w:bCs/>
          <w:color w:val="001E5E"/>
          <w:sz w:val="22"/>
          <w:szCs w:val="22"/>
        </w:rPr>
        <w:t>.</w:t>
      </w:r>
    </w:p>
    <w:p w14:paraId="76F9E382" w14:textId="77777777" w:rsidR="00295EFE" w:rsidRDefault="00295EFE" w:rsidP="00DA59D1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</w:p>
    <w:p w14:paraId="494B87CA" w14:textId="77777777" w:rsidR="00295EFE" w:rsidRPr="00064CD8" w:rsidRDefault="00295EFE" w:rsidP="00295EFE">
      <w:pPr>
        <w:pStyle w:val="titoloprinc0"/>
        <w:rPr>
          <w:color w:val="002060"/>
        </w:rPr>
      </w:pPr>
      <w:r w:rsidRPr="00064CD8">
        <w:rPr>
          <w:color w:val="002060"/>
        </w:rPr>
        <w:t>RISULTATI</w:t>
      </w:r>
    </w:p>
    <w:p w14:paraId="71A539F4" w14:textId="77777777" w:rsidR="00295EFE" w:rsidRPr="00064CD8" w:rsidRDefault="00295EFE" w:rsidP="00295EFE">
      <w:pPr>
        <w:pStyle w:val="breakline"/>
        <w:rPr>
          <w:color w:val="002060"/>
        </w:rPr>
      </w:pPr>
    </w:p>
    <w:p w14:paraId="6AAD4338" w14:textId="77777777" w:rsidR="00295EFE" w:rsidRPr="00064CD8" w:rsidRDefault="00295EFE" w:rsidP="00295EFE">
      <w:pPr>
        <w:pStyle w:val="sottotitolocampionato10"/>
        <w:rPr>
          <w:color w:val="002060"/>
        </w:rPr>
      </w:pPr>
      <w:r w:rsidRPr="00064CD8">
        <w:rPr>
          <w:color w:val="002060"/>
        </w:rPr>
        <w:t>RISULTATI UFFICIALI GARE DEL 06/01/2026</w:t>
      </w:r>
    </w:p>
    <w:p w14:paraId="13F8A5AC" w14:textId="77777777" w:rsidR="00295EFE" w:rsidRPr="00295EFE" w:rsidRDefault="00295EFE" w:rsidP="00295EF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95EF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4F8614B" w14:textId="77777777" w:rsidR="00295EFE" w:rsidRPr="00064CD8" w:rsidRDefault="00295EFE" w:rsidP="00295EF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95EFE" w:rsidRPr="00064CD8" w14:paraId="28A2D860" w14:textId="77777777" w:rsidTr="001668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95EFE" w:rsidRPr="00064CD8" w14:paraId="6DE6CA20" w14:textId="77777777" w:rsidTr="0016687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961BA" w14:textId="77777777" w:rsidR="00295EFE" w:rsidRPr="00064CD8" w:rsidRDefault="00295EFE" w:rsidP="0016687B">
                  <w:pPr>
                    <w:pStyle w:val="headertabella0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295EFE" w:rsidRPr="00064CD8" w14:paraId="3CB90AB5" w14:textId="77777777" w:rsidTr="0016687B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E5183F" w14:textId="77777777" w:rsidR="00295EFE" w:rsidRPr="00064CD8" w:rsidRDefault="00295EFE" w:rsidP="0016687B">
                  <w:pPr>
                    <w:pStyle w:val="rowtabella0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ACSS MONDOLFO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01501" w14:textId="77777777" w:rsidR="00295EFE" w:rsidRPr="00064CD8" w:rsidRDefault="00295EFE" w:rsidP="0016687B">
                  <w:pPr>
                    <w:pStyle w:val="rowtabella0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92CBB0" w14:textId="77777777" w:rsidR="00295EFE" w:rsidRPr="00064CD8" w:rsidRDefault="00295EFE" w:rsidP="0016687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CF03C" w14:textId="77777777" w:rsidR="00295EFE" w:rsidRPr="00064CD8" w:rsidRDefault="00295EFE" w:rsidP="0016687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 </w:t>
                  </w:r>
                </w:p>
              </w:tc>
            </w:tr>
          </w:tbl>
          <w:p w14:paraId="21DCA496" w14:textId="77777777" w:rsidR="00295EFE" w:rsidRPr="00064CD8" w:rsidRDefault="00295EFE" w:rsidP="0016687B">
            <w:pPr>
              <w:rPr>
                <w:color w:val="002060"/>
              </w:rPr>
            </w:pPr>
          </w:p>
        </w:tc>
      </w:tr>
    </w:tbl>
    <w:p w14:paraId="0A53921A" w14:textId="77777777" w:rsidR="00295EFE" w:rsidRPr="00064CD8" w:rsidRDefault="00295EFE" w:rsidP="00295EFE">
      <w:pPr>
        <w:pStyle w:val="breakline"/>
        <w:rPr>
          <w:rFonts w:eastAsiaTheme="minorEastAsia"/>
          <w:color w:val="002060"/>
        </w:rPr>
      </w:pPr>
    </w:p>
    <w:p w14:paraId="43189DE7" w14:textId="77777777" w:rsidR="00295EFE" w:rsidRPr="00064CD8" w:rsidRDefault="00295EFE" w:rsidP="00295EFE">
      <w:pPr>
        <w:pStyle w:val="breakline"/>
        <w:rPr>
          <w:color w:val="002060"/>
        </w:rPr>
      </w:pPr>
    </w:p>
    <w:p w14:paraId="226E7213" w14:textId="77777777" w:rsidR="00295EFE" w:rsidRPr="00064CD8" w:rsidRDefault="00295EFE" w:rsidP="00295EFE">
      <w:pPr>
        <w:pStyle w:val="titoloprinc0"/>
        <w:rPr>
          <w:color w:val="002060"/>
        </w:rPr>
      </w:pPr>
      <w:r w:rsidRPr="00064CD8">
        <w:rPr>
          <w:color w:val="002060"/>
        </w:rPr>
        <w:t>GIUDICE SPORTIVO</w:t>
      </w:r>
    </w:p>
    <w:p w14:paraId="021AFD80" w14:textId="77777777" w:rsidR="00295EFE" w:rsidRPr="007F6C31" w:rsidRDefault="00295EFE" w:rsidP="00295EFE">
      <w:pPr>
        <w:pStyle w:val="diffida"/>
        <w:rPr>
          <w:color w:val="002060"/>
        </w:rPr>
      </w:pPr>
      <w:r w:rsidRPr="007F6C31">
        <w:rPr>
          <w:color w:val="002060"/>
        </w:rPr>
        <w:t>Il Sostituto Giudice Sportivo Avv. Federica Sorrentino, con l'assistenza del Segretario Angelo Castellana, nella seduta del 0</w:t>
      </w:r>
      <w:r>
        <w:rPr>
          <w:color w:val="002060"/>
        </w:rPr>
        <w:t>7</w:t>
      </w:r>
      <w:r w:rsidRPr="007F6C31">
        <w:rPr>
          <w:color w:val="002060"/>
        </w:rPr>
        <w:t>/01/2026, ha adottato le decisioni che di seguito integralmente si riportano:</w:t>
      </w:r>
    </w:p>
    <w:p w14:paraId="607BCC9F" w14:textId="77777777" w:rsidR="00295EFE" w:rsidRPr="00064CD8" w:rsidRDefault="00295EFE" w:rsidP="00295EFE">
      <w:pPr>
        <w:pStyle w:val="titolo10"/>
        <w:rPr>
          <w:color w:val="002060"/>
        </w:rPr>
      </w:pPr>
      <w:r w:rsidRPr="00064CD8">
        <w:rPr>
          <w:color w:val="002060"/>
        </w:rPr>
        <w:t xml:space="preserve">GARE DEL 6/ 1/2026 </w:t>
      </w:r>
    </w:p>
    <w:p w14:paraId="0865E7A7" w14:textId="77777777" w:rsidR="00295EFE" w:rsidRPr="00064CD8" w:rsidRDefault="00295EFE" w:rsidP="00295EFE">
      <w:pPr>
        <w:pStyle w:val="titolo7a"/>
        <w:rPr>
          <w:color w:val="002060"/>
        </w:rPr>
      </w:pPr>
      <w:r w:rsidRPr="00064CD8">
        <w:rPr>
          <w:color w:val="002060"/>
        </w:rPr>
        <w:t xml:space="preserve">PROVVEDIMENTI DISCIPLINARI </w:t>
      </w:r>
    </w:p>
    <w:p w14:paraId="4874ADC3" w14:textId="77777777" w:rsidR="00295EFE" w:rsidRPr="00064CD8" w:rsidRDefault="00295EFE" w:rsidP="00295EFE">
      <w:pPr>
        <w:pStyle w:val="titolo7b0"/>
        <w:rPr>
          <w:color w:val="002060"/>
        </w:rPr>
      </w:pPr>
      <w:r w:rsidRPr="00064CD8">
        <w:rPr>
          <w:color w:val="002060"/>
        </w:rPr>
        <w:t xml:space="preserve">In base alle risultanze degli atti ufficiali sono state deliberate le seguenti sanzioni disciplinari. </w:t>
      </w:r>
    </w:p>
    <w:p w14:paraId="3F3ADF3E" w14:textId="77777777" w:rsidR="00295EFE" w:rsidRPr="00064CD8" w:rsidRDefault="00295EFE" w:rsidP="00295EFE">
      <w:pPr>
        <w:pStyle w:val="titolo30"/>
        <w:rPr>
          <w:color w:val="002060"/>
        </w:rPr>
      </w:pPr>
      <w:r w:rsidRPr="00064CD8">
        <w:rPr>
          <w:color w:val="002060"/>
        </w:rPr>
        <w:lastRenderedPageBreak/>
        <w:t xml:space="preserve">CALCIATORI NON ESPULSI </w:t>
      </w:r>
    </w:p>
    <w:p w14:paraId="5093195A" w14:textId="77777777" w:rsidR="00295EFE" w:rsidRPr="00064CD8" w:rsidRDefault="00295EFE" w:rsidP="00295EFE">
      <w:pPr>
        <w:pStyle w:val="titolo20"/>
        <w:rPr>
          <w:color w:val="002060"/>
        </w:rPr>
      </w:pPr>
      <w:r w:rsidRPr="00064CD8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5EFE" w:rsidRPr="00064CD8" w14:paraId="41561372" w14:textId="77777777" w:rsidTr="001668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064A4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FIORETTI CARLO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C456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61280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08AA0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2D29A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</w:tr>
    </w:tbl>
    <w:p w14:paraId="1E34CA6B" w14:textId="77777777" w:rsidR="00295EFE" w:rsidRPr="007F6C31" w:rsidRDefault="00295EFE" w:rsidP="00295EF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7F6C31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6A4638B8" w14:textId="77777777" w:rsidR="00295EFE" w:rsidRPr="007F6C31" w:rsidRDefault="00295EFE" w:rsidP="00295EFE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F6C3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7F6C3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5AFD7A59" w14:textId="77777777" w:rsidR="00295EFE" w:rsidRDefault="00295EFE" w:rsidP="00DA59D1">
      <w:pPr>
        <w:pStyle w:val="NormaleWeb"/>
        <w:jc w:val="both"/>
      </w:pPr>
    </w:p>
    <w:p w14:paraId="30084C1A" w14:textId="77777777" w:rsidR="00A50522" w:rsidRPr="00BA1F76" w:rsidRDefault="00A50522" w:rsidP="005A769D">
      <w:pPr>
        <w:pStyle w:val="NormaleWeb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D07A976" w14:textId="77777777" w:rsidR="00DA59D1" w:rsidRPr="003D6D3B" w:rsidRDefault="00DA59D1" w:rsidP="00DA59D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D6D3B">
        <w:rPr>
          <w:color w:val="002060"/>
        </w:rPr>
        <w:t>COPPA MARCHE UNDER15 CALCIO A5</w:t>
      </w:r>
    </w:p>
    <w:p w14:paraId="29FD03D0" w14:textId="77777777" w:rsidR="00DA59D1" w:rsidRPr="00A567F2" w:rsidRDefault="00DA59D1" w:rsidP="00DA59D1">
      <w:pPr>
        <w:pStyle w:val="titoloprinc0"/>
        <w:rPr>
          <w:color w:val="002060"/>
        </w:rPr>
      </w:pPr>
      <w:r>
        <w:rPr>
          <w:color w:val="002060"/>
        </w:rPr>
        <w:t>FINALE</w:t>
      </w:r>
    </w:p>
    <w:p w14:paraId="6A880446" w14:textId="77777777" w:rsidR="00DA59D1" w:rsidRDefault="00DA59D1" w:rsidP="00DA59D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FF592BB" w14:textId="13A5E33E" w:rsidR="00DA59D1" w:rsidRDefault="00DA59D1" w:rsidP="00DA59D1">
      <w:pPr>
        <w:pStyle w:val="NormaleWeb"/>
        <w:jc w:val="both"/>
      </w:pPr>
      <w:r w:rsidRPr="00295EFE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Marche Calcio a Cinque Under 15 S.S. 2025/2026 la </w:t>
      </w:r>
      <w:proofErr w:type="spellStart"/>
      <w:r w:rsidRPr="00295EFE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295EFE">
        <w:rPr>
          <w:rFonts w:ascii="Arial" w:hAnsi="Arial" w:cs="Arial"/>
          <w:b/>
          <w:bCs/>
          <w:color w:val="001E5E"/>
          <w:sz w:val="22"/>
          <w:szCs w:val="22"/>
        </w:rPr>
        <w:t>̀ ACSS MONDOLFO C5</w:t>
      </w:r>
    </w:p>
    <w:p w14:paraId="7A7C5C44" w14:textId="77777777" w:rsidR="000C149E" w:rsidRDefault="000C149E" w:rsidP="00695FC6">
      <w:pPr>
        <w:rPr>
          <w:rFonts w:ascii="Arial" w:hAnsi="Arial" w:cs="Arial"/>
          <w:color w:val="002060"/>
          <w:sz w:val="22"/>
          <w:szCs w:val="22"/>
        </w:rPr>
      </w:pPr>
    </w:p>
    <w:p w14:paraId="18EAF9D7" w14:textId="77777777" w:rsidR="00295EFE" w:rsidRPr="00064CD8" w:rsidRDefault="00295EFE" w:rsidP="00295EFE">
      <w:pPr>
        <w:pStyle w:val="titoloprinc0"/>
        <w:rPr>
          <w:color w:val="002060"/>
        </w:rPr>
      </w:pPr>
      <w:r w:rsidRPr="00064CD8">
        <w:rPr>
          <w:color w:val="002060"/>
        </w:rPr>
        <w:t>RISULTATI</w:t>
      </w:r>
    </w:p>
    <w:p w14:paraId="097F7BDC" w14:textId="77777777" w:rsidR="00295EFE" w:rsidRPr="00064CD8" w:rsidRDefault="00295EFE" w:rsidP="00295EFE">
      <w:pPr>
        <w:pStyle w:val="breakline"/>
        <w:rPr>
          <w:color w:val="002060"/>
        </w:rPr>
      </w:pPr>
    </w:p>
    <w:p w14:paraId="7ABF56B9" w14:textId="77777777" w:rsidR="00295EFE" w:rsidRPr="00064CD8" w:rsidRDefault="00295EFE" w:rsidP="00295EFE">
      <w:pPr>
        <w:pStyle w:val="sottotitolocampionato10"/>
        <w:rPr>
          <w:color w:val="002060"/>
        </w:rPr>
      </w:pPr>
      <w:r w:rsidRPr="00064CD8">
        <w:rPr>
          <w:color w:val="002060"/>
        </w:rPr>
        <w:t>RISULTATI UFFICIALI GARE DEL 06/01/2026</w:t>
      </w:r>
    </w:p>
    <w:p w14:paraId="196EF311" w14:textId="77777777" w:rsidR="00295EFE" w:rsidRPr="00295EFE" w:rsidRDefault="00295EFE" w:rsidP="00295EF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95EF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06F9064" w14:textId="77777777" w:rsidR="00295EFE" w:rsidRPr="00064CD8" w:rsidRDefault="00295EFE" w:rsidP="00295EF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95EFE" w:rsidRPr="00064CD8" w14:paraId="45D77BEA" w14:textId="77777777" w:rsidTr="0016687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95EFE" w:rsidRPr="00064CD8" w14:paraId="0D2956C9" w14:textId="77777777" w:rsidTr="0016687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33587" w14:textId="77777777" w:rsidR="00295EFE" w:rsidRPr="00064CD8" w:rsidRDefault="00295EFE" w:rsidP="0016687B">
                  <w:pPr>
                    <w:pStyle w:val="headertabella0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295EFE" w:rsidRPr="00064CD8" w14:paraId="0E199230" w14:textId="77777777" w:rsidTr="0016687B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30F3A" w14:textId="77777777" w:rsidR="00295EFE" w:rsidRPr="00064CD8" w:rsidRDefault="00295EFE" w:rsidP="0016687B">
                  <w:pPr>
                    <w:pStyle w:val="rowtabella0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POLISPORTIVA RIPATRANSONE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BCC02" w14:textId="77777777" w:rsidR="00295EFE" w:rsidRPr="00064CD8" w:rsidRDefault="00295EFE" w:rsidP="0016687B">
                  <w:pPr>
                    <w:pStyle w:val="rowtabella0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- ACSS MONDOLFO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EE3B72" w14:textId="77777777" w:rsidR="00295EFE" w:rsidRPr="00064CD8" w:rsidRDefault="00295EFE" w:rsidP="0016687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B72A3" w14:textId="77777777" w:rsidR="00295EFE" w:rsidRPr="00064CD8" w:rsidRDefault="00295EFE" w:rsidP="0016687B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64CD8">
                    <w:rPr>
                      <w:color w:val="002060"/>
                    </w:rPr>
                    <w:t> </w:t>
                  </w:r>
                </w:p>
              </w:tc>
            </w:tr>
          </w:tbl>
          <w:p w14:paraId="0609ED0B" w14:textId="77777777" w:rsidR="00295EFE" w:rsidRPr="00064CD8" w:rsidRDefault="00295EFE" w:rsidP="0016687B">
            <w:pPr>
              <w:rPr>
                <w:color w:val="002060"/>
              </w:rPr>
            </w:pPr>
          </w:p>
        </w:tc>
      </w:tr>
    </w:tbl>
    <w:p w14:paraId="76B98D55" w14:textId="77777777" w:rsidR="00295EFE" w:rsidRPr="00064CD8" w:rsidRDefault="00295EFE" w:rsidP="00295EFE">
      <w:pPr>
        <w:pStyle w:val="breakline"/>
        <w:rPr>
          <w:rFonts w:eastAsiaTheme="minorEastAsia"/>
          <w:color w:val="002060"/>
        </w:rPr>
      </w:pPr>
    </w:p>
    <w:p w14:paraId="476FE11A" w14:textId="77777777" w:rsidR="00295EFE" w:rsidRPr="00064CD8" w:rsidRDefault="00295EFE" w:rsidP="00295EFE">
      <w:pPr>
        <w:pStyle w:val="breakline"/>
        <w:rPr>
          <w:color w:val="002060"/>
        </w:rPr>
      </w:pPr>
    </w:p>
    <w:p w14:paraId="2A1B7997" w14:textId="77777777" w:rsidR="00295EFE" w:rsidRPr="00064CD8" w:rsidRDefault="00295EFE" w:rsidP="00295EFE">
      <w:pPr>
        <w:pStyle w:val="titoloprinc0"/>
        <w:rPr>
          <w:color w:val="002060"/>
        </w:rPr>
      </w:pPr>
      <w:r w:rsidRPr="00064CD8">
        <w:rPr>
          <w:color w:val="002060"/>
        </w:rPr>
        <w:t>GIUDICE SPORTIVO</w:t>
      </w:r>
    </w:p>
    <w:p w14:paraId="7B1452D8" w14:textId="77777777" w:rsidR="00295EFE" w:rsidRPr="007F6C31" w:rsidRDefault="00295EFE" w:rsidP="00295EFE">
      <w:pPr>
        <w:pStyle w:val="diffida"/>
        <w:rPr>
          <w:color w:val="002060"/>
        </w:rPr>
      </w:pPr>
      <w:r w:rsidRPr="007F6C31">
        <w:rPr>
          <w:color w:val="002060"/>
        </w:rPr>
        <w:t>Il Sostituto Giudice Sportivo Avv. Federica Sorrentino, con l'assistenza del Segretario Angelo Castellana, nella seduta del 0</w:t>
      </w:r>
      <w:r>
        <w:rPr>
          <w:color w:val="002060"/>
        </w:rPr>
        <w:t>7</w:t>
      </w:r>
      <w:r w:rsidRPr="007F6C31">
        <w:rPr>
          <w:color w:val="002060"/>
        </w:rPr>
        <w:t>/01/2026, ha adottato le decisioni che di seguito integralmente si riportano:</w:t>
      </w:r>
    </w:p>
    <w:p w14:paraId="55BB2320" w14:textId="77777777" w:rsidR="00295EFE" w:rsidRPr="00064CD8" w:rsidRDefault="00295EFE" w:rsidP="00295EFE">
      <w:pPr>
        <w:pStyle w:val="titolo10"/>
        <w:rPr>
          <w:color w:val="002060"/>
        </w:rPr>
      </w:pPr>
      <w:r w:rsidRPr="00064CD8">
        <w:rPr>
          <w:color w:val="002060"/>
        </w:rPr>
        <w:t xml:space="preserve">GARE DEL 6/ 1/2026 </w:t>
      </w:r>
    </w:p>
    <w:p w14:paraId="073F69CE" w14:textId="77777777" w:rsidR="00295EFE" w:rsidRPr="00064CD8" w:rsidRDefault="00295EFE" w:rsidP="00295EFE">
      <w:pPr>
        <w:pStyle w:val="titolo7a"/>
        <w:rPr>
          <w:color w:val="002060"/>
        </w:rPr>
      </w:pPr>
      <w:r w:rsidRPr="00064CD8">
        <w:rPr>
          <w:color w:val="002060"/>
        </w:rPr>
        <w:t xml:space="preserve">PROVVEDIMENTI DISCIPLINARI </w:t>
      </w:r>
    </w:p>
    <w:p w14:paraId="26CABBE2" w14:textId="77777777" w:rsidR="00295EFE" w:rsidRPr="00064CD8" w:rsidRDefault="00295EFE" w:rsidP="00295EFE">
      <w:pPr>
        <w:pStyle w:val="titolo7b0"/>
        <w:rPr>
          <w:color w:val="002060"/>
        </w:rPr>
      </w:pPr>
      <w:r w:rsidRPr="00064CD8">
        <w:rPr>
          <w:color w:val="002060"/>
        </w:rPr>
        <w:t xml:space="preserve">In base alle risultanze degli atti ufficiali sono state deliberate le seguenti sanzioni disciplinari. </w:t>
      </w:r>
    </w:p>
    <w:p w14:paraId="4A96A1D8" w14:textId="77777777" w:rsidR="00295EFE" w:rsidRPr="00064CD8" w:rsidRDefault="00295EFE" w:rsidP="00295EFE">
      <w:pPr>
        <w:pStyle w:val="titolo30"/>
        <w:rPr>
          <w:color w:val="002060"/>
        </w:rPr>
      </w:pPr>
      <w:r w:rsidRPr="00064CD8">
        <w:rPr>
          <w:color w:val="002060"/>
        </w:rPr>
        <w:t xml:space="preserve">CALCIATORI NON ESPULSI </w:t>
      </w:r>
    </w:p>
    <w:p w14:paraId="0FCBC605" w14:textId="77777777" w:rsidR="00295EFE" w:rsidRPr="00064CD8" w:rsidRDefault="00295EFE" w:rsidP="00295EFE">
      <w:pPr>
        <w:pStyle w:val="titolo20"/>
        <w:rPr>
          <w:color w:val="002060"/>
        </w:rPr>
      </w:pPr>
      <w:r w:rsidRPr="00064CD8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95EFE" w:rsidRPr="00064CD8" w14:paraId="1A98C7B4" w14:textId="77777777" w:rsidTr="0016687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6C89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FABRIZI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7886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 xml:space="preserve">(ACSS MONDOLFO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5B5C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B87B" w14:textId="77777777" w:rsidR="00295EFE" w:rsidRPr="00064CD8" w:rsidRDefault="00295EFE" w:rsidP="0016687B">
            <w:pPr>
              <w:pStyle w:val="movimento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F3247" w14:textId="77777777" w:rsidR="00295EFE" w:rsidRPr="00064CD8" w:rsidRDefault="00295EFE" w:rsidP="0016687B">
            <w:pPr>
              <w:pStyle w:val="movimento2"/>
              <w:rPr>
                <w:color w:val="002060"/>
              </w:rPr>
            </w:pPr>
            <w:r w:rsidRPr="00064CD8">
              <w:rPr>
                <w:color w:val="002060"/>
              </w:rPr>
              <w:t> </w:t>
            </w:r>
          </w:p>
        </w:tc>
      </w:tr>
    </w:tbl>
    <w:p w14:paraId="72320C3E" w14:textId="77777777" w:rsidR="00295EFE" w:rsidRDefault="00295EFE" w:rsidP="00295EFE">
      <w:pPr>
        <w:pStyle w:val="breakline"/>
        <w:rPr>
          <w:rFonts w:eastAsiaTheme="minorEastAsia"/>
        </w:rPr>
      </w:pPr>
    </w:p>
    <w:p w14:paraId="050CAE26" w14:textId="77777777" w:rsidR="00295EFE" w:rsidRPr="007F6C31" w:rsidRDefault="00295EFE" w:rsidP="00295EF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7F6C31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52819270" w14:textId="77777777" w:rsidR="00295EFE" w:rsidRPr="007F6C31" w:rsidRDefault="00295EFE" w:rsidP="00295EFE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F6C3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7F6C3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7BD0EB97" w14:textId="77777777" w:rsidR="00295EFE" w:rsidRDefault="00295EFE" w:rsidP="00695FC6">
      <w:pPr>
        <w:rPr>
          <w:rFonts w:ascii="Arial" w:hAnsi="Arial" w:cs="Arial"/>
          <w:color w:val="002060"/>
          <w:sz w:val="22"/>
          <w:szCs w:val="22"/>
        </w:rPr>
      </w:pPr>
    </w:p>
    <w:p w14:paraId="61375BAD" w14:textId="77777777" w:rsidR="0070449A" w:rsidRDefault="0070449A" w:rsidP="00695FC6">
      <w:pPr>
        <w:rPr>
          <w:rFonts w:ascii="Arial" w:hAnsi="Arial" w:cs="Arial"/>
          <w:color w:val="002060"/>
          <w:sz w:val="22"/>
          <w:szCs w:val="22"/>
        </w:rPr>
      </w:pPr>
    </w:p>
    <w:p w14:paraId="41AD89ED" w14:textId="77777777" w:rsidR="00695FC6" w:rsidRDefault="00695FC6" w:rsidP="000C149E">
      <w:pPr>
        <w:pStyle w:val="breakline"/>
        <w:jc w:val="center"/>
        <w:rPr>
          <w:color w:val="002060"/>
        </w:rPr>
      </w:pPr>
    </w:p>
    <w:p w14:paraId="3A23206B" w14:textId="33271A5B" w:rsidR="00264D36" w:rsidRPr="00A227A2" w:rsidRDefault="00264D36" w:rsidP="000C149E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FA724E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169430B" w14:textId="77777777" w:rsidR="00A227A2" w:rsidRPr="00A227A2" w:rsidRDefault="00A227A2" w:rsidP="00264D36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709F7B37" w14:textId="7C9DBB4F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070CD2">
        <w:rPr>
          <w:rFonts w:ascii="Arial" w:hAnsi="Arial" w:cs="Arial"/>
          <w:b/>
          <w:bCs/>
          <w:color w:val="002060"/>
        </w:rPr>
        <w:t>1</w:t>
      </w:r>
      <w:r w:rsidR="00E15625">
        <w:rPr>
          <w:rFonts w:ascii="Arial" w:hAnsi="Arial" w:cs="Arial"/>
          <w:b/>
          <w:bCs/>
          <w:color w:val="002060"/>
        </w:rPr>
        <w:t>9</w:t>
      </w:r>
      <w:r w:rsidR="00C21FC0">
        <w:rPr>
          <w:rFonts w:ascii="Arial" w:hAnsi="Arial" w:cs="Arial"/>
          <w:b/>
          <w:bCs/>
          <w:color w:val="002060"/>
        </w:rPr>
        <w:t xml:space="preserve"> gennaio 2026</w:t>
      </w:r>
      <w:r w:rsidRPr="00FA724E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3146DEB9" w14:textId="77777777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</w:p>
    <w:p w14:paraId="06DB2EDC" w14:textId="77777777" w:rsidR="00264D36" w:rsidRPr="00FA724E" w:rsidRDefault="00264D36" w:rsidP="00264D36">
      <w:pPr>
        <w:pStyle w:val="Nessunaspaziatura"/>
        <w:jc w:val="center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>BNL – ANCONA</w:t>
      </w:r>
    </w:p>
    <w:p w14:paraId="21A1649F" w14:textId="6591A663" w:rsidR="00264D36" w:rsidRPr="00FA724E" w:rsidRDefault="00264D36" w:rsidP="00264D36">
      <w:pPr>
        <w:pStyle w:val="Nessunaspaziatura"/>
        <w:jc w:val="center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>Beneficiario:</w:t>
      </w:r>
      <w:r w:rsidR="00EA6885" w:rsidRPr="00FA724E">
        <w:rPr>
          <w:rFonts w:ascii="Arial" w:hAnsi="Arial" w:cs="Arial"/>
          <w:color w:val="002060"/>
        </w:rPr>
        <w:t xml:space="preserve"> </w:t>
      </w:r>
      <w:r w:rsidRPr="00FA724E">
        <w:rPr>
          <w:rFonts w:ascii="Arial" w:hAnsi="Arial" w:cs="Arial"/>
          <w:color w:val="002060"/>
        </w:rPr>
        <w:t xml:space="preserve">F.I.G.C. </w:t>
      </w:r>
      <w:r w:rsidR="00EA6885" w:rsidRPr="00FA724E">
        <w:rPr>
          <w:rFonts w:ascii="Arial" w:hAnsi="Arial" w:cs="Arial"/>
          <w:color w:val="002060"/>
        </w:rPr>
        <w:t>Lega Nazionale Dilettanti</w:t>
      </w:r>
    </w:p>
    <w:p w14:paraId="479DF22A" w14:textId="77777777" w:rsidR="00264D36" w:rsidRPr="00FA724E" w:rsidRDefault="00264D36" w:rsidP="00264D36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IBAN: </w:t>
      </w:r>
      <w:r w:rsidRPr="00FA724E">
        <w:rPr>
          <w:rFonts w:ascii="Arial" w:hAnsi="Arial" w:cs="Arial"/>
          <w:color w:val="002060"/>
          <w:sz w:val="22"/>
          <w:szCs w:val="22"/>
        </w:rPr>
        <w:tab/>
      </w:r>
      <w:r w:rsidRPr="00FA724E">
        <w:rPr>
          <w:rFonts w:ascii="Arial" w:hAnsi="Arial" w:cs="Arial"/>
          <w:color w:val="002060"/>
        </w:rPr>
        <w:tab/>
      </w:r>
      <w:r w:rsidRPr="00FA724E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1601D43" w14:textId="77777777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</w:p>
    <w:p w14:paraId="2F4F4B5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00909D7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45CB4569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232B1DA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0DDDB078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0CC7AEE2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PEC: csat-tft@pec.figcmarche.it</w:t>
      </w:r>
    </w:p>
    <w:p w14:paraId="638CCBEC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B7802F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61581BD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21EED4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78095EE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0B0491AC" w14:textId="77777777" w:rsidR="00264D36" w:rsidRDefault="00264D36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Pr="00FA724E">
        <w:rPr>
          <w:rFonts w:ascii="Arial" w:hAnsi="Arial" w:cs="Arial"/>
          <w:bCs/>
          <w:color w:val="002060"/>
          <w:sz w:val="22"/>
          <w:szCs w:val="22"/>
        </w:rPr>
        <w:t xml:space="preserve"> IT 81 E 01005 02600 0000 0000 8868</w:t>
      </w:r>
    </w:p>
    <w:p w14:paraId="5E81FE89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2E5BEFBE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1EB0EDF6" w14:textId="38344D3A" w:rsidR="00812109" w:rsidRPr="00575400" w:rsidRDefault="002933EB" w:rsidP="0057540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1" w:name="_Hlk129856054"/>
      <w:r>
        <w:rPr>
          <w:color w:val="FFFFFF" w:themeColor="background1"/>
        </w:rPr>
        <w:t>ERRATA CORRIGE</w:t>
      </w:r>
      <w:bookmarkEnd w:id="11"/>
    </w:p>
    <w:p w14:paraId="1414DE70" w14:textId="77777777" w:rsidR="00143640" w:rsidRDefault="00143640" w:rsidP="00F770E5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16E0CDE4" w14:textId="117D4210" w:rsidR="00ED1F22" w:rsidRPr="007A37C4" w:rsidRDefault="00F00712" w:rsidP="007A37C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 TRIBUNALE FEDERALE TERRITORIALE</w:t>
      </w:r>
    </w:p>
    <w:p w14:paraId="41E8597B" w14:textId="77777777" w:rsidR="00343E9C" w:rsidRDefault="00343E9C" w:rsidP="00343E9C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43F75A6B" w14:textId="77777777" w:rsidR="00315AFC" w:rsidRDefault="00315AFC" w:rsidP="00530523">
      <w:pPr>
        <w:pStyle w:val="breakline"/>
        <w:rPr>
          <w:color w:val="002060"/>
        </w:rPr>
      </w:pPr>
    </w:p>
    <w:p w14:paraId="39C592EB" w14:textId="77777777" w:rsidR="005C085E" w:rsidRPr="00E47093" w:rsidRDefault="005C085E" w:rsidP="005C085E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DELLA CORTE SPORTIVA D’APPELLO TERR.</w:t>
      </w:r>
    </w:p>
    <w:p w14:paraId="7A4B2237" w14:textId="77777777" w:rsidR="00330FA8" w:rsidRPr="00330FA8" w:rsidRDefault="00330FA8" w:rsidP="00983A9C">
      <w:pPr>
        <w:pStyle w:val="LndNormale1"/>
        <w:rPr>
          <w:color w:val="002060"/>
          <w:szCs w:val="22"/>
        </w:rPr>
      </w:pPr>
    </w:p>
    <w:p w14:paraId="4C476A76" w14:textId="77777777" w:rsidR="00983A9C" w:rsidRPr="00330FA8" w:rsidRDefault="00983A9C" w:rsidP="00530523">
      <w:pPr>
        <w:pStyle w:val="breakline"/>
        <w:rPr>
          <w:color w:val="002060"/>
        </w:rPr>
      </w:pPr>
    </w:p>
    <w:p w14:paraId="274DE137" w14:textId="77777777" w:rsidR="005C085E" w:rsidRPr="00692221" w:rsidRDefault="005C085E" w:rsidP="00530523">
      <w:pPr>
        <w:pStyle w:val="breakline"/>
        <w:rPr>
          <w:color w:val="002060"/>
        </w:rPr>
      </w:pPr>
    </w:p>
    <w:p w14:paraId="3F64C2E7" w14:textId="77777777" w:rsidR="005C085E" w:rsidRPr="0056773F" w:rsidRDefault="005C085E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174D1951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  <w:r w:rsidR="00407688">
        <w:rPr>
          <w:b/>
          <w:color w:val="002060"/>
          <w:sz w:val="28"/>
          <w:szCs w:val="28"/>
        </w:rPr>
        <w:t>, RECAPITI TELEFONICI</w:t>
      </w:r>
      <w:r w:rsidR="00326F74">
        <w:rPr>
          <w:b/>
          <w:color w:val="002060"/>
          <w:sz w:val="28"/>
          <w:szCs w:val="28"/>
        </w:rPr>
        <w:t>,</w:t>
      </w:r>
      <w:r w:rsidR="00407688">
        <w:rPr>
          <w:b/>
          <w:color w:val="002060"/>
          <w:sz w:val="28"/>
          <w:szCs w:val="28"/>
        </w:rPr>
        <w:t xml:space="preserve"> E</w:t>
      </w:r>
      <w:r w:rsidR="00326F74">
        <w:rPr>
          <w:b/>
          <w:color w:val="002060"/>
          <w:sz w:val="28"/>
          <w:szCs w:val="28"/>
        </w:rPr>
        <w:t>-</w:t>
      </w:r>
      <w:r w:rsidR="00407688">
        <w:rPr>
          <w:b/>
          <w:color w:val="002060"/>
          <w:sz w:val="28"/>
          <w:szCs w:val="28"/>
        </w:rPr>
        <w:t>MAIL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4325E1E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</w:r>
      <w:r w:rsidR="00B8416B">
        <w:rPr>
          <w:color w:val="002060"/>
          <w:szCs w:val="22"/>
        </w:rPr>
        <w:t>cr.marche01@lnd.it</w:t>
      </w:r>
    </w:p>
    <w:p w14:paraId="10B3CF2B" w14:textId="1F583309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583A8BA3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456F41C2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071/28560408 </w:t>
      </w:r>
    </w:p>
    <w:p w14:paraId="1BE3FCF5" w14:textId="24289EBA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071/28560401</w:t>
      </w:r>
    </w:p>
    <w:p w14:paraId="1A0F5D12" w14:textId="4F73AFB5" w:rsidR="002F54EA" w:rsidRDefault="002F54EA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Rappresentative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rappresentative.marche@lnd.it</w:t>
      </w:r>
    </w:p>
    <w:p w14:paraId="26C56399" w14:textId="455E1598" w:rsidR="00392329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sportellomarche@lnd.it</w:t>
      </w:r>
    </w:p>
    <w:p w14:paraId="5D753675" w14:textId="15AAAB20" w:rsidR="00503FC3" w:rsidRDefault="00503FC3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Fiduciario Impianti Sportivi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fiduciariocampi.marche@lnd.it</w:t>
      </w:r>
    </w:p>
    <w:p w14:paraId="0CADE9BA" w14:textId="7D26007A" w:rsidR="00DF4AC0" w:rsidRPr="00DE1EF7" w:rsidRDefault="00DF4AC0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Corte Sportiva d’Appello Territoriale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  <w:t>csat-tft@pec.figcmarche.it</w:t>
      </w:r>
    </w:p>
    <w:p w14:paraId="654039C2" w14:textId="77777777" w:rsidR="0063072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44C2886" w14:textId="448A4F1E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IBAN COMITATO REGIONALE MARCHE</w:t>
      </w:r>
    </w:p>
    <w:p w14:paraId="08BB70AE" w14:textId="77777777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19DE6814" w14:textId="4FCFA524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IT81E0100502600000000008868</w:t>
      </w:r>
    </w:p>
    <w:p w14:paraId="044B88D5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BNL ANCONA – CORSO STAMIRA</w:t>
      </w:r>
    </w:p>
    <w:p w14:paraId="43595631" w14:textId="77777777" w:rsidR="00EA6885" w:rsidRPr="00DE1EF7" w:rsidRDefault="0060323C" w:rsidP="00EA6885">
      <w:pPr>
        <w:pStyle w:val="Nessunaspaziatura"/>
        <w:rPr>
          <w:rFonts w:ascii="Arial" w:hAnsi="Arial" w:cs="Arial"/>
          <w:color w:val="002060"/>
        </w:rPr>
      </w:pPr>
      <w:r w:rsidRPr="0060323C">
        <w:rPr>
          <w:rFonts w:ascii="Arial" w:hAnsi="Arial" w:cs="Arial"/>
          <w:bCs/>
          <w:color w:val="002060"/>
        </w:rPr>
        <w:lastRenderedPageBreak/>
        <w:t xml:space="preserve">Beneficiario: </w:t>
      </w:r>
      <w:r w:rsidR="00EA6885" w:rsidRPr="00DE1EF7">
        <w:rPr>
          <w:rFonts w:ascii="Arial" w:hAnsi="Arial" w:cs="Arial"/>
          <w:color w:val="002060"/>
        </w:rPr>
        <w:t xml:space="preserve">F.I.G.C. </w:t>
      </w:r>
      <w:r w:rsidR="00EA6885">
        <w:rPr>
          <w:rFonts w:ascii="Arial" w:hAnsi="Arial" w:cs="Arial"/>
          <w:color w:val="002060"/>
        </w:rPr>
        <w:t>Lega Nazionale Dilettanti</w:t>
      </w:r>
    </w:p>
    <w:p w14:paraId="60CD0461" w14:textId="554C6B98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743C9C7C" w14:textId="77777777" w:rsidR="0060323C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6ECA6E8" w14:textId="77777777" w:rsidR="0060323C" w:rsidRPr="00DE1EF7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7AD8F88B" w:rsidR="0022051B" w:rsidRPr="00DE1EF7" w:rsidRDefault="0022051B" w:rsidP="005F1C85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F3715D">
        <w:rPr>
          <w:b/>
          <w:color w:val="002060"/>
          <w:u w:val="single"/>
        </w:rPr>
        <w:t>0</w:t>
      </w:r>
      <w:r w:rsidR="00DA59D1">
        <w:rPr>
          <w:b/>
          <w:color w:val="002060"/>
          <w:u w:val="single"/>
        </w:rPr>
        <w:t>7</w:t>
      </w:r>
      <w:r w:rsidR="003D6BA1">
        <w:rPr>
          <w:b/>
          <w:color w:val="002060"/>
          <w:u w:val="single"/>
        </w:rPr>
        <w:t>/</w:t>
      </w:r>
      <w:r w:rsidR="00F3715D">
        <w:rPr>
          <w:b/>
          <w:color w:val="002060"/>
          <w:u w:val="single"/>
        </w:rPr>
        <w:t>01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3715D">
        <w:rPr>
          <w:b/>
          <w:color w:val="002060"/>
          <w:u w:val="single"/>
        </w:rPr>
        <w:t>6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3C6F1C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8314B" w14:textId="77777777" w:rsidR="0080021D" w:rsidRDefault="0080021D">
      <w:r>
        <w:separator/>
      </w:r>
    </w:p>
  </w:endnote>
  <w:endnote w:type="continuationSeparator" w:id="0">
    <w:p w14:paraId="775F3929" w14:textId="77777777" w:rsidR="0080021D" w:rsidRDefault="00800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22716961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F3715D">
      <w:rPr>
        <w:rStyle w:val="Numeropagina"/>
        <w:rFonts w:ascii="Arial" w:hAnsi="Arial" w:cs="Arial"/>
        <w:color w:val="002060"/>
      </w:rPr>
      <w:t>6</w:t>
    </w:r>
    <w:r w:rsidR="00DA59D1">
      <w:rPr>
        <w:rStyle w:val="Numeropagina"/>
        <w:rFonts w:ascii="Arial" w:hAnsi="Arial" w:cs="Arial"/>
        <w:color w:val="002060"/>
      </w:rPr>
      <w:t>8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C597C" w14:textId="77777777" w:rsidR="0080021D" w:rsidRDefault="0080021D">
      <w:r>
        <w:separator/>
      </w:r>
    </w:p>
  </w:footnote>
  <w:footnote w:type="continuationSeparator" w:id="0">
    <w:p w14:paraId="1C5E66EA" w14:textId="77777777" w:rsidR="0080021D" w:rsidRDefault="00800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3264BA8"/>
    <w:multiLevelType w:val="hybridMultilevel"/>
    <w:tmpl w:val="75A82124"/>
    <w:lvl w:ilvl="0" w:tplc="C6A06C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val="it-IT" w:eastAsia="en-US" w:bidi="ar-SA"/>
      </w:rPr>
    </w:lvl>
    <w:lvl w:ilvl="1" w:tplc="94EC9A8C">
      <w:numFmt w:val="bullet"/>
      <w:lvlText w:val="•"/>
      <w:lvlJc w:val="left"/>
      <w:pPr>
        <w:ind w:left="1131" w:hanging="284"/>
      </w:pPr>
      <w:rPr>
        <w:rFonts w:hint="default"/>
        <w:lang w:val="it-IT" w:eastAsia="en-US" w:bidi="ar-SA"/>
      </w:rPr>
    </w:lvl>
    <w:lvl w:ilvl="2" w:tplc="7DEAD9BE">
      <w:numFmt w:val="bullet"/>
      <w:lvlText w:val="•"/>
      <w:lvlJc w:val="left"/>
      <w:pPr>
        <w:ind w:left="2123" w:hanging="284"/>
      </w:pPr>
      <w:rPr>
        <w:rFonts w:hint="default"/>
        <w:lang w:val="it-IT" w:eastAsia="en-US" w:bidi="ar-SA"/>
      </w:rPr>
    </w:lvl>
    <w:lvl w:ilvl="3" w:tplc="F8403F38">
      <w:numFmt w:val="bullet"/>
      <w:lvlText w:val="•"/>
      <w:lvlJc w:val="left"/>
      <w:pPr>
        <w:ind w:left="3115" w:hanging="284"/>
      </w:pPr>
      <w:rPr>
        <w:rFonts w:hint="default"/>
        <w:lang w:val="it-IT" w:eastAsia="en-US" w:bidi="ar-SA"/>
      </w:rPr>
    </w:lvl>
    <w:lvl w:ilvl="4" w:tplc="CBE0E46C">
      <w:numFmt w:val="bullet"/>
      <w:lvlText w:val="•"/>
      <w:lvlJc w:val="left"/>
      <w:pPr>
        <w:ind w:left="4107" w:hanging="284"/>
      </w:pPr>
      <w:rPr>
        <w:rFonts w:hint="default"/>
        <w:lang w:val="it-IT" w:eastAsia="en-US" w:bidi="ar-SA"/>
      </w:rPr>
    </w:lvl>
    <w:lvl w:ilvl="5" w:tplc="97E23D3E">
      <w:numFmt w:val="bullet"/>
      <w:lvlText w:val="•"/>
      <w:lvlJc w:val="left"/>
      <w:pPr>
        <w:ind w:left="5099" w:hanging="284"/>
      </w:pPr>
      <w:rPr>
        <w:rFonts w:hint="default"/>
        <w:lang w:val="it-IT" w:eastAsia="en-US" w:bidi="ar-SA"/>
      </w:rPr>
    </w:lvl>
    <w:lvl w:ilvl="6" w:tplc="D896B5AE">
      <w:numFmt w:val="bullet"/>
      <w:lvlText w:val="•"/>
      <w:lvlJc w:val="left"/>
      <w:pPr>
        <w:ind w:left="6090" w:hanging="284"/>
      </w:pPr>
      <w:rPr>
        <w:rFonts w:hint="default"/>
        <w:lang w:val="it-IT" w:eastAsia="en-US" w:bidi="ar-SA"/>
      </w:rPr>
    </w:lvl>
    <w:lvl w:ilvl="7" w:tplc="725A44F0">
      <w:numFmt w:val="bullet"/>
      <w:lvlText w:val="•"/>
      <w:lvlJc w:val="left"/>
      <w:pPr>
        <w:ind w:left="7082" w:hanging="284"/>
      </w:pPr>
      <w:rPr>
        <w:rFonts w:hint="default"/>
        <w:lang w:val="it-IT" w:eastAsia="en-US" w:bidi="ar-SA"/>
      </w:rPr>
    </w:lvl>
    <w:lvl w:ilvl="8" w:tplc="37FE7134">
      <w:numFmt w:val="bullet"/>
      <w:lvlText w:val="•"/>
      <w:lvlJc w:val="left"/>
      <w:pPr>
        <w:ind w:left="8074" w:hanging="284"/>
      </w:pPr>
      <w:rPr>
        <w:rFonts w:hint="default"/>
        <w:lang w:val="it-IT" w:eastAsia="en-US" w:bidi="ar-SA"/>
      </w:rPr>
    </w:lvl>
  </w:abstractNum>
  <w:abstractNum w:abstractNumId="2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762F3"/>
    <w:multiLevelType w:val="hybridMultilevel"/>
    <w:tmpl w:val="3A8EEB70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A97A6E"/>
    <w:multiLevelType w:val="hybridMultilevel"/>
    <w:tmpl w:val="5FF48972"/>
    <w:lvl w:ilvl="0" w:tplc="7BC0F28E">
      <w:numFmt w:val="bullet"/>
      <w:lvlText w:val="-"/>
      <w:lvlJc w:val="left"/>
      <w:pPr>
        <w:ind w:left="282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BD14186E">
      <w:numFmt w:val="bullet"/>
      <w:lvlText w:val="•"/>
      <w:lvlJc w:val="left"/>
      <w:pPr>
        <w:ind w:left="1257" w:hanging="142"/>
      </w:pPr>
      <w:rPr>
        <w:rFonts w:hint="default"/>
        <w:lang w:val="it-IT" w:eastAsia="en-US" w:bidi="ar-SA"/>
      </w:rPr>
    </w:lvl>
    <w:lvl w:ilvl="2" w:tplc="BAD4E912">
      <w:numFmt w:val="bullet"/>
      <w:lvlText w:val="•"/>
      <w:lvlJc w:val="left"/>
      <w:pPr>
        <w:ind w:left="2235" w:hanging="142"/>
      </w:pPr>
      <w:rPr>
        <w:rFonts w:hint="default"/>
        <w:lang w:val="it-IT" w:eastAsia="en-US" w:bidi="ar-SA"/>
      </w:rPr>
    </w:lvl>
    <w:lvl w:ilvl="3" w:tplc="1A020744">
      <w:numFmt w:val="bullet"/>
      <w:lvlText w:val="•"/>
      <w:lvlJc w:val="left"/>
      <w:pPr>
        <w:ind w:left="3213" w:hanging="142"/>
      </w:pPr>
      <w:rPr>
        <w:rFonts w:hint="default"/>
        <w:lang w:val="it-IT" w:eastAsia="en-US" w:bidi="ar-SA"/>
      </w:rPr>
    </w:lvl>
    <w:lvl w:ilvl="4" w:tplc="210068F8">
      <w:numFmt w:val="bullet"/>
      <w:lvlText w:val="•"/>
      <w:lvlJc w:val="left"/>
      <w:pPr>
        <w:ind w:left="4191" w:hanging="142"/>
      </w:pPr>
      <w:rPr>
        <w:rFonts w:hint="default"/>
        <w:lang w:val="it-IT" w:eastAsia="en-US" w:bidi="ar-SA"/>
      </w:rPr>
    </w:lvl>
    <w:lvl w:ilvl="5" w:tplc="64AC8B3E">
      <w:numFmt w:val="bullet"/>
      <w:lvlText w:val="•"/>
      <w:lvlJc w:val="left"/>
      <w:pPr>
        <w:ind w:left="5169" w:hanging="142"/>
      </w:pPr>
      <w:rPr>
        <w:rFonts w:hint="default"/>
        <w:lang w:val="it-IT" w:eastAsia="en-US" w:bidi="ar-SA"/>
      </w:rPr>
    </w:lvl>
    <w:lvl w:ilvl="6" w:tplc="5EA42594">
      <w:numFmt w:val="bullet"/>
      <w:lvlText w:val="•"/>
      <w:lvlJc w:val="left"/>
      <w:pPr>
        <w:ind w:left="6146" w:hanging="142"/>
      </w:pPr>
      <w:rPr>
        <w:rFonts w:hint="default"/>
        <w:lang w:val="it-IT" w:eastAsia="en-US" w:bidi="ar-SA"/>
      </w:rPr>
    </w:lvl>
    <w:lvl w:ilvl="7" w:tplc="F8F0D7C8">
      <w:numFmt w:val="bullet"/>
      <w:lvlText w:val="•"/>
      <w:lvlJc w:val="left"/>
      <w:pPr>
        <w:ind w:left="7124" w:hanging="142"/>
      </w:pPr>
      <w:rPr>
        <w:rFonts w:hint="default"/>
        <w:lang w:val="it-IT" w:eastAsia="en-US" w:bidi="ar-SA"/>
      </w:rPr>
    </w:lvl>
    <w:lvl w:ilvl="8" w:tplc="D1B2161C">
      <w:numFmt w:val="bullet"/>
      <w:lvlText w:val="•"/>
      <w:lvlJc w:val="left"/>
      <w:pPr>
        <w:ind w:left="8102" w:hanging="142"/>
      </w:pPr>
      <w:rPr>
        <w:rFonts w:hint="default"/>
        <w:lang w:val="it-IT" w:eastAsia="en-US" w:bidi="ar-SA"/>
      </w:rPr>
    </w:lvl>
  </w:abstractNum>
  <w:abstractNum w:abstractNumId="14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0466FFF"/>
    <w:multiLevelType w:val="hybridMultilevel"/>
    <w:tmpl w:val="B0D0C424"/>
    <w:lvl w:ilvl="0" w:tplc="3782C002">
      <w:numFmt w:val="bullet"/>
      <w:lvlText w:val="-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84507C20">
      <w:numFmt w:val="bullet"/>
      <w:lvlText w:val="•"/>
      <w:lvlJc w:val="left"/>
      <w:pPr>
        <w:ind w:left="1383" w:hanging="284"/>
      </w:pPr>
      <w:rPr>
        <w:rFonts w:hint="default"/>
        <w:lang w:val="it-IT" w:eastAsia="en-US" w:bidi="ar-SA"/>
      </w:rPr>
    </w:lvl>
    <w:lvl w:ilvl="2" w:tplc="49DCDE0E">
      <w:numFmt w:val="bullet"/>
      <w:lvlText w:val="•"/>
      <w:lvlJc w:val="left"/>
      <w:pPr>
        <w:ind w:left="2347" w:hanging="284"/>
      </w:pPr>
      <w:rPr>
        <w:rFonts w:hint="default"/>
        <w:lang w:val="it-IT" w:eastAsia="en-US" w:bidi="ar-SA"/>
      </w:rPr>
    </w:lvl>
    <w:lvl w:ilvl="3" w:tplc="7E087BE4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6DDAC57A">
      <w:numFmt w:val="bullet"/>
      <w:lvlText w:val="•"/>
      <w:lvlJc w:val="left"/>
      <w:pPr>
        <w:ind w:left="4275" w:hanging="284"/>
      </w:pPr>
      <w:rPr>
        <w:rFonts w:hint="default"/>
        <w:lang w:val="it-IT" w:eastAsia="en-US" w:bidi="ar-SA"/>
      </w:rPr>
    </w:lvl>
    <w:lvl w:ilvl="5" w:tplc="8C88D6E2">
      <w:numFmt w:val="bullet"/>
      <w:lvlText w:val="•"/>
      <w:lvlJc w:val="left"/>
      <w:pPr>
        <w:ind w:left="5239" w:hanging="284"/>
      </w:pPr>
      <w:rPr>
        <w:rFonts w:hint="default"/>
        <w:lang w:val="it-IT" w:eastAsia="en-US" w:bidi="ar-SA"/>
      </w:rPr>
    </w:lvl>
    <w:lvl w:ilvl="6" w:tplc="51CEAE94">
      <w:numFmt w:val="bullet"/>
      <w:lvlText w:val="•"/>
      <w:lvlJc w:val="left"/>
      <w:pPr>
        <w:ind w:left="6202" w:hanging="284"/>
      </w:pPr>
      <w:rPr>
        <w:rFonts w:hint="default"/>
        <w:lang w:val="it-IT" w:eastAsia="en-US" w:bidi="ar-SA"/>
      </w:rPr>
    </w:lvl>
    <w:lvl w:ilvl="7" w:tplc="EA9E556E">
      <w:numFmt w:val="bullet"/>
      <w:lvlText w:val="•"/>
      <w:lvlJc w:val="left"/>
      <w:pPr>
        <w:ind w:left="7166" w:hanging="284"/>
      </w:pPr>
      <w:rPr>
        <w:rFonts w:hint="default"/>
        <w:lang w:val="it-IT" w:eastAsia="en-US" w:bidi="ar-SA"/>
      </w:rPr>
    </w:lvl>
    <w:lvl w:ilvl="8" w:tplc="D2E8BE82">
      <w:numFmt w:val="bullet"/>
      <w:lvlText w:val="•"/>
      <w:lvlJc w:val="left"/>
      <w:pPr>
        <w:ind w:left="8130" w:hanging="284"/>
      </w:pPr>
      <w:rPr>
        <w:rFonts w:hint="default"/>
        <w:lang w:val="it-IT" w:eastAsia="en-US" w:bidi="ar-SA"/>
      </w:rPr>
    </w:lvl>
  </w:abstractNum>
  <w:abstractNum w:abstractNumId="16" w15:restartNumberingAfterBreak="0">
    <w:nsid w:val="74B87901"/>
    <w:multiLevelType w:val="hybridMultilevel"/>
    <w:tmpl w:val="DB7010F4"/>
    <w:lvl w:ilvl="0" w:tplc="D1DEF1A6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3752D096">
      <w:start w:val="1"/>
      <w:numFmt w:val="lowerLetter"/>
      <w:lvlText w:val="%2)"/>
      <w:lvlJc w:val="left"/>
      <w:pPr>
        <w:ind w:left="140" w:hanging="284"/>
      </w:pPr>
      <w:rPr>
        <w:rFonts w:hint="default"/>
        <w:spacing w:val="-1"/>
        <w:w w:val="99"/>
        <w:lang w:val="it-IT" w:eastAsia="en-US" w:bidi="ar-SA"/>
      </w:rPr>
    </w:lvl>
    <w:lvl w:ilvl="2" w:tplc="86DE55F6">
      <w:numFmt w:val="bullet"/>
      <w:lvlText w:val="•"/>
      <w:lvlJc w:val="left"/>
      <w:pPr>
        <w:ind w:left="420" w:hanging="284"/>
      </w:pPr>
      <w:rPr>
        <w:rFonts w:hint="default"/>
        <w:lang w:val="it-IT" w:eastAsia="en-US" w:bidi="ar-SA"/>
      </w:rPr>
    </w:lvl>
    <w:lvl w:ilvl="3" w:tplc="38F8DD8C">
      <w:numFmt w:val="bullet"/>
      <w:lvlText w:val="•"/>
      <w:lvlJc w:val="left"/>
      <w:pPr>
        <w:ind w:left="500" w:hanging="284"/>
      </w:pPr>
      <w:rPr>
        <w:rFonts w:hint="default"/>
        <w:lang w:val="it-IT" w:eastAsia="en-US" w:bidi="ar-SA"/>
      </w:rPr>
    </w:lvl>
    <w:lvl w:ilvl="4" w:tplc="F648C47A">
      <w:numFmt w:val="bullet"/>
      <w:lvlText w:val="•"/>
      <w:lvlJc w:val="left"/>
      <w:pPr>
        <w:ind w:left="1865" w:hanging="284"/>
      </w:pPr>
      <w:rPr>
        <w:rFonts w:hint="default"/>
        <w:lang w:val="it-IT" w:eastAsia="en-US" w:bidi="ar-SA"/>
      </w:rPr>
    </w:lvl>
    <w:lvl w:ilvl="5" w:tplc="32F42E0A">
      <w:numFmt w:val="bullet"/>
      <w:lvlText w:val="•"/>
      <w:lvlJc w:val="left"/>
      <w:pPr>
        <w:ind w:left="3230" w:hanging="284"/>
      </w:pPr>
      <w:rPr>
        <w:rFonts w:hint="default"/>
        <w:lang w:val="it-IT" w:eastAsia="en-US" w:bidi="ar-SA"/>
      </w:rPr>
    </w:lvl>
    <w:lvl w:ilvl="6" w:tplc="9E48D4D6">
      <w:numFmt w:val="bullet"/>
      <w:lvlText w:val="•"/>
      <w:lvlJc w:val="left"/>
      <w:pPr>
        <w:ind w:left="4596" w:hanging="284"/>
      </w:pPr>
      <w:rPr>
        <w:rFonts w:hint="default"/>
        <w:lang w:val="it-IT" w:eastAsia="en-US" w:bidi="ar-SA"/>
      </w:rPr>
    </w:lvl>
    <w:lvl w:ilvl="7" w:tplc="A6CC4C3A">
      <w:numFmt w:val="bullet"/>
      <w:lvlText w:val="•"/>
      <w:lvlJc w:val="left"/>
      <w:pPr>
        <w:ind w:left="5961" w:hanging="284"/>
      </w:pPr>
      <w:rPr>
        <w:rFonts w:hint="default"/>
        <w:lang w:val="it-IT" w:eastAsia="en-US" w:bidi="ar-SA"/>
      </w:rPr>
    </w:lvl>
    <w:lvl w:ilvl="8" w:tplc="9ECECE22">
      <w:numFmt w:val="bullet"/>
      <w:lvlText w:val="•"/>
      <w:lvlJc w:val="left"/>
      <w:pPr>
        <w:ind w:left="7327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8" w15:restartNumberingAfterBreak="0">
    <w:nsid w:val="7FF07D7C"/>
    <w:multiLevelType w:val="hybridMultilevel"/>
    <w:tmpl w:val="B3DC84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0"/>
  </w:num>
  <w:num w:numId="2" w16cid:durableId="1429622785">
    <w:abstractNumId w:val="17"/>
  </w:num>
  <w:num w:numId="3" w16cid:durableId="57946484">
    <w:abstractNumId w:val="2"/>
  </w:num>
  <w:num w:numId="4" w16cid:durableId="564266614">
    <w:abstractNumId w:val="14"/>
  </w:num>
  <w:num w:numId="5" w16cid:durableId="1249315646">
    <w:abstractNumId w:val="11"/>
  </w:num>
  <w:num w:numId="6" w16cid:durableId="934754267">
    <w:abstractNumId w:val="3"/>
  </w:num>
  <w:num w:numId="7" w16cid:durableId="2088965195">
    <w:abstractNumId w:val="7"/>
  </w:num>
  <w:num w:numId="8" w16cid:durableId="1258707900">
    <w:abstractNumId w:val="18"/>
  </w:num>
  <w:num w:numId="9" w16cid:durableId="1178347381">
    <w:abstractNumId w:val="6"/>
  </w:num>
  <w:num w:numId="10" w16cid:durableId="898786278">
    <w:abstractNumId w:val="13"/>
  </w:num>
  <w:num w:numId="11" w16cid:durableId="494956249">
    <w:abstractNumId w:val="1"/>
  </w:num>
  <w:num w:numId="12" w16cid:durableId="42485999">
    <w:abstractNumId w:val="15"/>
  </w:num>
  <w:num w:numId="13" w16cid:durableId="719942284">
    <w:abstractNumId w:val="16"/>
  </w:num>
  <w:num w:numId="14" w16cid:durableId="441070817">
    <w:abstractNumId w:val="12"/>
  </w:num>
  <w:num w:numId="15" w16cid:durableId="185873864">
    <w:abstractNumId w:val="8"/>
  </w:num>
  <w:num w:numId="16" w16cid:durableId="2025663332">
    <w:abstractNumId w:val="5"/>
  </w:num>
  <w:num w:numId="17" w16cid:durableId="835270767">
    <w:abstractNumId w:val="10"/>
  </w:num>
  <w:num w:numId="18" w16cid:durableId="1125348853">
    <w:abstractNumId w:val="4"/>
  </w:num>
  <w:num w:numId="19" w16cid:durableId="1200316192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571"/>
    <w:rsid w:val="000017AD"/>
    <w:rsid w:val="00001A18"/>
    <w:rsid w:val="00001C1D"/>
    <w:rsid w:val="00001C67"/>
    <w:rsid w:val="0000204A"/>
    <w:rsid w:val="000021FF"/>
    <w:rsid w:val="000024FD"/>
    <w:rsid w:val="000026C2"/>
    <w:rsid w:val="00002C32"/>
    <w:rsid w:val="00003101"/>
    <w:rsid w:val="0000323C"/>
    <w:rsid w:val="00003312"/>
    <w:rsid w:val="000039D0"/>
    <w:rsid w:val="00003FF0"/>
    <w:rsid w:val="000043BC"/>
    <w:rsid w:val="00004845"/>
    <w:rsid w:val="000049E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0684"/>
    <w:rsid w:val="00010C17"/>
    <w:rsid w:val="00011727"/>
    <w:rsid w:val="00011F55"/>
    <w:rsid w:val="00012A02"/>
    <w:rsid w:val="00012A93"/>
    <w:rsid w:val="00013231"/>
    <w:rsid w:val="000139E7"/>
    <w:rsid w:val="00013FB6"/>
    <w:rsid w:val="00014489"/>
    <w:rsid w:val="000147A2"/>
    <w:rsid w:val="000148DB"/>
    <w:rsid w:val="00015453"/>
    <w:rsid w:val="000154D7"/>
    <w:rsid w:val="00015544"/>
    <w:rsid w:val="000157C8"/>
    <w:rsid w:val="00015904"/>
    <w:rsid w:val="000159C2"/>
    <w:rsid w:val="00015D01"/>
    <w:rsid w:val="00015DFF"/>
    <w:rsid w:val="0001739B"/>
    <w:rsid w:val="00017AB2"/>
    <w:rsid w:val="00017CC1"/>
    <w:rsid w:val="00020320"/>
    <w:rsid w:val="00020463"/>
    <w:rsid w:val="00020769"/>
    <w:rsid w:val="000209C3"/>
    <w:rsid w:val="00021079"/>
    <w:rsid w:val="0002175E"/>
    <w:rsid w:val="00021AE9"/>
    <w:rsid w:val="00021EB5"/>
    <w:rsid w:val="00021EF2"/>
    <w:rsid w:val="00022144"/>
    <w:rsid w:val="00022315"/>
    <w:rsid w:val="00022670"/>
    <w:rsid w:val="000231CB"/>
    <w:rsid w:val="000236FD"/>
    <w:rsid w:val="00023818"/>
    <w:rsid w:val="00023885"/>
    <w:rsid w:val="0002392A"/>
    <w:rsid w:val="00023C5B"/>
    <w:rsid w:val="00023E67"/>
    <w:rsid w:val="0002402D"/>
    <w:rsid w:val="00024134"/>
    <w:rsid w:val="00024522"/>
    <w:rsid w:val="00024C12"/>
    <w:rsid w:val="00025CCB"/>
    <w:rsid w:val="0002606C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D34"/>
    <w:rsid w:val="00031779"/>
    <w:rsid w:val="000319C9"/>
    <w:rsid w:val="00031A3C"/>
    <w:rsid w:val="00031B58"/>
    <w:rsid w:val="00031C77"/>
    <w:rsid w:val="00031D32"/>
    <w:rsid w:val="00031ED8"/>
    <w:rsid w:val="00032228"/>
    <w:rsid w:val="0003269E"/>
    <w:rsid w:val="00032DF6"/>
    <w:rsid w:val="00033045"/>
    <w:rsid w:val="000334EC"/>
    <w:rsid w:val="0003464F"/>
    <w:rsid w:val="00034691"/>
    <w:rsid w:val="000346F7"/>
    <w:rsid w:val="00034BF5"/>
    <w:rsid w:val="00034F8A"/>
    <w:rsid w:val="00035C52"/>
    <w:rsid w:val="00035D33"/>
    <w:rsid w:val="00035EB7"/>
    <w:rsid w:val="00036089"/>
    <w:rsid w:val="00036943"/>
    <w:rsid w:val="00036BCC"/>
    <w:rsid w:val="00036C52"/>
    <w:rsid w:val="000371D1"/>
    <w:rsid w:val="00037737"/>
    <w:rsid w:val="00037CDF"/>
    <w:rsid w:val="00037D20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78"/>
    <w:rsid w:val="000442FB"/>
    <w:rsid w:val="000443EF"/>
    <w:rsid w:val="00044A6B"/>
    <w:rsid w:val="00044BFA"/>
    <w:rsid w:val="00044DFA"/>
    <w:rsid w:val="00045108"/>
    <w:rsid w:val="00045838"/>
    <w:rsid w:val="00045DDA"/>
    <w:rsid w:val="00045E1D"/>
    <w:rsid w:val="0005018E"/>
    <w:rsid w:val="00050BCD"/>
    <w:rsid w:val="000512AD"/>
    <w:rsid w:val="0005158A"/>
    <w:rsid w:val="000515B6"/>
    <w:rsid w:val="00051C01"/>
    <w:rsid w:val="00051DCF"/>
    <w:rsid w:val="00052107"/>
    <w:rsid w:val="00052314"/>
    <w:rsid w:val="000523B0"/>
    <w:rsid w:val="00052499"/>
    <w:rsid w:val="000527FB"/>
    <w:rsid w:val="0005371C"/>
    <w:rsid w:val="00053728"/>
    <w:rsid w:val="00053AF2"/>
    <w:rsid w:val="000544D3"/>
    <w:rsid w:val="00054502"/>
    <w:rsid w:val="00054AF8"/>
    <w:rsid w:val="00055A1A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8C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0A0"/>
    <w:rsid w:val="00065132"/>
    <w:rsid w:val="00065CD1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55B"/>
    <w:rsid w:val="0007072E"/>
    <w:rsid w:val="000709F5"/>
    <w:rsid w:val="00070CD2"/>
    <w:rsid w:val="00070E37"/>
    <w:rsid w:val="000713EE"/>
    <w:rsid w:val="00071BEF"/>
    <w:rsid w:val="00072072"/>
    <w:rsid w:val="00072362"/>
    <w:rsid w:val="000728AE"/>
    <w:rsid w:val="00072C50"/>
    <w:rsid w:val="000738BB"/>
    <w:rsid w:val="000739F1"/>
    <w:rsid w:val="00073FA0"/>
    <w:rsid w:val="00073FF4"/>
    <w:rsid w:val="00074171"/>
    <w:rsid w:val="00074509"/>
    <w:rsid w:val="000745AF"/>
    <w:rsid w:val="000747ED"/>
    <w:rsid w:val="00074A17"/>
    <w:rsid w:val="00074A3A"/>
    <w:rsid w:val="00074A77"/>
    <w:rsid w:val="00075920"/>
    <w:rsid w:val="00075A9B"/>
    <w:rsid w:val="00075B1B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1CD1"/>
    <w:rsid w:val="00082180"/>
    <w:rsid w:val="000822F3"/>
    <w:rsid w:val="00082AF0"/>
    <w:rsid w:val="00082B5F"/>
    <w:rsid w:val="000833CC"/>
    <w:rsid w:val="000833D8"/>
    <w:rsid w:val="00083F60"/>
    <w:rsid w:val="0008457F"/>
    <w:rsid w:val="000846EE"/>
    <w:rsid w:val="00084806"/>
    <w:rsid w:val="00084FCC"/>
    <w:rsid w:val="0008553C"/>
    <w:rsid w:val="000855DA"/>
    <w:rsid w:val="000856B0"/>
    <w:rsid w:val="00085C39"/>
    <w:rsid w:val="00085DB5"/>
    <w:rsid w:val="00085EC0"/>
    <w:rsid w:val="00086237"/>
    <w:rsid w:val="00086378"/>
    <w:rsid w:val="000864DF"/>
    <w:rsid w:val="000867CD"/>
    <w:rsid w:val="00087132"/>
    <w:rsid w:val="000872DA"/>
    <w:rsid w:val="0008750B"/>
    <w:rsid w:val="00087817"/>
    <w:rsid w:val="00087876"/>
    <w:rsid w:val="00087AD7"/>
    <w:rsid w:val="00087D86"/>
    <w:rsid w:val="00087F8B"/>
    <w:rsid w:val="00090139"/>
    <w:rsid w:val="00090180"/>
    <w:rsid w:val="00090257"/>
    <w:rsid w:val="000904B4"/>
    <w:rsid w:val="0009055A"/>
    <w:rsid w:val="00090B6D"/>
    <w:rsid w:val="00091036"/>
    <w:rsid w:val="0009133F"/>
    <w:rsid w:val="00091375"/>
    <w:rsid w:val="000914DF"/>
    <w:rsid w:val="0009189D"/>
    <w:rsid w:val="000918DD"/>
    <w:rsid w:val="00091B0B"/>
    <w:rsid w:val="00091DA9"/>
    <w:rsid w:val="0009223F"/>
    <w:rsid w:val="0009233B"/>
    <w:rsid w:val="000924CE"/>
    <w:rsid w:val="0009266E"/>
    <w:rsid w:val="00092947"/>
    <w:rsid w:val="00093000"/>
    <w:rsid w:val="000930FA"/>
    <w:rsid w:val="00093B76"/>
    <w:rsid w:val="00094209"/>
    <w:rsid w:val="000958D7"/>
    <w:rsid w:val="0009640D"/>
    <w:rsid w:val="00096498"/>
    <w:rsid w:val="00096A3D"/>
    <w:rsid w:val="00096AD5"/>
    <w:rsid w:val="00096EBA"/>
    <w:rsid w:val="0009715B"/>
    <w:rsid w:val="000971B3"/>
    <w:rsid w:val="00097AC7"/>
    <w:rsid w:val="00097CDB"/>
    <w:rsid w:val="000A05C2"/>
    <w:rsid w:val="000A09C7"/>
    <w:rsid w:val="000A0AAB"/>
    <w:rsid w:val="000A0BC5"/>
    <w:rsid w:val="000A0E66"/>
    <w:rsid w:val="000A0E80"/>
    <w:rsid w:val="000A154D"/>
    <w:rsid w:val="000A1A20"/>
    <w:rsid w:val="000A1EC8"/>
    <w:rsid w:val="000A1FC8"/>
    <w:rsid w:val="000A2755"/>
    <w:rsid w:val="000A3242"/>
    <w:rsid w:val="000A3AC9"/>
    <w:rsid w:val="000A4314"/>
    <w:rsid w:val="000A467E"/>
    <w:rsid w:val="000A4795"/>
    <w:rsid w:val="000A48FC"/>
    <w:rsid w:val="000A4CD9"/>
    <w:rsid w:val="000A518B"/>
    <w:rsid w:val="000A5520"/>
    <w:rsid w:val="000A591A"/>
    <w:rsid w:val="000A65A3"/>
    <w:rsid w:val="000A6667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3B5"/>
    <w:rsid w:val="000B2747"/>
    <w:rsid w:val="000B2B1C"/>
    <w:rsid w:val="000B2B36"/>
    <w:rsid w:val="000B2CA3"/>
    <w:rsid w:val="000B2E0C"/>
    <w:rsid w:val="000B309E"/>
    <w:rsid w:val="000B3116"/>
    <w:rsid w:val="000B3325"/>
    <w:rsid w:val="000B3732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0D5"/>
    <w:rsid w:val="000B5178"/>
    <w:rsid w:val="000B57AD"/>
    <w:rsid w:val="000B6171"/>
    <w:rsid w:val="000B623D"/>
    <w:rsid w:val="000B63BE"/>
    <w:rsid w:val="000B664E"/>
    <w:rsid w:val="000B692A"/>
    <w:rsid w:val="000B6B4C"/>
    <w:rsid w:val="000B6E8C"/>
    <w:rsid w:val="000B7AFD"/>
    <w:rsid w:val="000C07F6"/>
    <w:rsid w:val="000C0C07"/>
    <w:rsid w:val="000C0DCF"/>
    <w:rsid w:val="000C1385"/>
    <w:rsid w:val="000C145A"/>
    <w:rsid w:val="000C149E"/>
    <w:rsid w:val="000C18A9"/>
    <w:rsid w:val="000C1BAB"/>
    <w:rsid w:val="000C1DDB"/>
    <w:rsid w:val="000C250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4F1A"/>
    <w:rsid w:val="000C539B"/>
    <w:rsid w:val="000C5936"/>
    <w:rsid w:val="000C5BAA"/>
    <w:rsid w:val="000C6235"/>
    <w:rsid w:val="000C6676"/>
    <w:rsid w:val="000C70FF"/>
    <w:rsid w:val="000C71DB"/>
    <w:rsid w:val="000C7275"/>
    <w:rsid w:val="000C7283"/>
    <w:rsid w:val="000C72C6"/>
    <w:rsid w:val="000C7505"/>
    <w:rsid w:val="000C78C0"/>
    <w:rsid w:val="000C7B98"/>
    <w:rsid w:val="000C7BA3"/>
    <w:rsid w:val="000D0315"/>
    <w:rsid w:val="000D0BF9"/>
    <w:rsid w:val="000D0C1C"/>
    <w:rsid w:val="000D115D"/>
    <w:rsid w:val="000D18CD"/>
    <w:rsid w:val="000D257F"/>
    <w:rsid w:val="000D2B0F"/>
    <w:rsid w:val="000D34C3"/>
    <w:rsid w:val="000D34E6"/>
    <w:rsid w:val="000D355F"/>
    <w:rsid w:val="000D38B0"/>
    <w:rsid w:val="000D4255"/>
    <w:rsid w:val="000D4775"/>
    <w:rsid w:val="000D494A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6AA6"/>
    <w:rsid w:val="000D7096"/>
    <w:rsid w:val="000D7469"/>
    <w:rsid w:val="000D78AC"/>
    <w:rsid w:val="000D7A3E"/>
    <w:rsid w:val="000D7E42"/>
    <w:rsid w:val="000E0761"/>
    <w:rsid w:val="000E0A2C"/>
    <w:rsid w:val="000E142C"/>
    <w:rsid w:val="000E1C32"/>
    <w:rsid w:val="000E1D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87B"/>
    <w:rsid w:val="000E59C2"/>
    <w:rsid w:val="000E6986"/>
    <w:rsid w:val="000E6C22"/>
    <w:rsid w:val="000E70BF"/>
    <w:rsid w:val="000E7419"/>
    <w:rsid w:val="000E7845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9C"/>
    <w:rsid w:val="000F39B4"/>
    <w:rsid w:val="000F3FEA"/>
    <w:rsid w:val="000F40DD"/>
    <w:rsid w:val="000F45DB"/>
    <w:rsid w:val="000F4B5C"/>
    <w:rsid w:val="000F4F31"/>
    <w:rsid w:val="000F4F60"/>
    <w:rsid w:val="000F4F79"/>
    <w:rsid w:val="000F507A"/>
    <w:rsid w:val="000F5269"/>
    <w:rsid w:val="000F55CF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422"/>
    <w:rsid w:val="00104D60"/>
    <w:rsid w:val="001059B1"/>
    <w:rsid w:val="00106118"/>
    <w:rsid w:val="00106618"/>
    <w:rsid w:val="00106825"/>
    <w:rsid w:val="001072B1"/>
    <w:rsid w:val="0010738C"/>
    <w:rsid w:val="0010750C"/>
    <w:rsid w:val="00107E03"/>
    <w:rsid w:val="00110327"/>
    <w:rsid w:val="00111202"/>
    <w:rsid w:val="001113D0"/>
    <w:rsid w:val="00111595"/>
    <w:rsid w:val="001118F4"/>
    <w:rsid w:val="00111A25"/>
    <w:rsid w:val="00111C6F"/>
    <w:rsid w:val="00112AB2"/>
    <w:rsid w:val="001138EA"/>
    <w:rsid w:val="00113A0D"/>
    <w:rsid w:val="00113BDF"/>
    <w:rsid w:val="00113D61"/>
    <w:rsid w:val="00113FE6"/>
    <w:rsid w:val="00114117"/>
    <w:rsid w:val="001147EE"/>
    <w:rsid w:val="0011508D"/>
    <w:rsid w:val="00115366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17D56"/>
    <w:rsid w:val="00120270"/>
    <w:rsid w:val="001202F2"/>
    <w:rsid w:val="0012047A"/>
    <w:rsid w:val="00120DFA"/>
    <w:rsid w:val="0012195E"/>
    <w:rsid w:val="00121AAF"/>
    <w:rsid w:val="00122193"/>
    <w:rsid w:val="00122443"/>
    <w:rsid w:val="001224B8"/>
    <w:rsid w:val="0012274A"/>
    <w:rsid w:val="001231A3"/>
    <w:rsid w:val="001234C6"/>
    <w:rsid w:val="00123900"/>
    <w:rsid w:val="00123E01"/>
    <w:rsid w:val="00125210"/>
    <w:rsid w:val="00125342"/>
    <w:rsid w:val="001253C5"/>
    <w:rsid w:val="0012648D"/>
    <w:rsid w:val="001266F0"/>
    <w:rsid w:val="0012674E"/>
    <w:rsid w:val="00126FEF"/>
    <w:rsid w:val="00127042"/>
    <w:rsid w:val="001274BD"/>
    <w:rsid w:val="001275B9"/>
    <w:rsid w:val="001276E6"/>
    <w:rsid w:val="0012790C"/>
    <w:rsid w:val="00127B1E"/>
    <w:rsid w:val="00127C2C"/>
    <w:rsid w:val="00127D61"/>
    <w:rsid w:val="00127F9F"/>
    <w:rsid w:val="001303D4"/>
    <w:rsid w:val="0013048F"/>
    <w:rsid w:val="00130690"/>
    <w:rsid w:val="001307CF"/>
    <w:rsid w:val="00130C77"/>
    <w:rsid w:val="00130DB1"/>
    <w:rsid w:val="00131438"/>
    <w:rsid w:val="00131807"/>
    <w:rsid w:val="00131D2F"/>
    <w:rsid w:val="00131FF2"/>
    <w:rsid w:val="00132459"/>
    <w:rsid w:val="001328E4"/>
    <w:rsid w:val="00132A49"/>
    <w:rsid w:val="00132B21"/>
    <w:rsid w:val="00132FDD"/>
    <w:rsid w:val="001331BC"/>
    <w:rsid w:val="001344F0"/>
    <w:rsid w:val="001348E2"/>
    <w:rsid w:val="00134AFF"/>
    <w:rsid w:val="00134F7E"/>
    <w:rsid w:val="001351D3"/>
    <w:rsid w:val="001352A8"/>
    <w:rsid w:val="001353D4"/>
    <w:rsid w:val="0013574D"/>
    <w:rsid w:val="001358BB"/>
    <w:rsid w:val="00135C91"/>
    <w:rsid w:val="00135DC7"/>
    <w:rsid w:val="00135DF0"/>
    <w:rsid w:val="00136327"/>
    <w:rsid w:val="001363E4"/>
    <w:rsid w:val="001369A2"/>
    <w:rsid w:val="001369FB"/>
    <w:rsid w:val="00136A9A"/>
    <w:rsid w:val="00136C31"/>
    <w:rsid w:val="00136CCE"/>
    <w:rsid w:val="0013748C"/>
    <w:rsid w:val="00137DE0"/>
    <w:rsid w:val="00140263"/>
    <w:rsid w:val="00140A55"/>
    <w:rsid w:val="00140E5A"/>
    <w:rsid w:val="0014102C"/>
    <w:rsid w:val="00141373"/>
    <w:rsid w:val="00141B24"/>
    <w:rsid w:val="001424E3"/>
    <w:rsid w:val="001426F7"/>
    <w:rsid w:val="00142715"/>
    <w:rsid w:val="00142921"/>
    <w:rsid w:val="00143325"/>
    <w:rsid w:val="001433D1"/>
    <w:rsid w:val="0014344F"/>
    <w:rsid w:val="00143566"/>
    <w:rsid w:val="00143640"/>
    <w:rsid w:val="00143909"/>
    <w:rsid w:val="00143EC8"/>
    <w:rsid w:val="0014449F"/>
    <w:rsid w:val="0014462E"/>
    <w:rsid w:val="0014473F"/>
    <w:rsid w:val="0014600B"/>
    <w:rsid w:val="00146270"/>
    <w:rsid w:val="00146487"/>
    <w:rsid w:val="00146A28"/>
    <w:rsid w:val="00146F6F"/>
    <w:rsid w:val="001470AF"/>
    <w:rsid w:val="00147376"/>
    <w:rsid w:val="00147445"/>
    <w:rsid w:val="00147520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6B0"/>
    <w:rsid w:val="00152877"/>
    <w:rsid w:val="00152957"/>
    <w:rsid w:val="00152DE6"/>
    <w:rsid w:val="00152F00"/>
    <w:rsid w:val="001530ED"/>
    <w:rsid w:val="00153184"/>
    <w:rsid w:val="00153232"/>
    <w:rsid w:val="00153235"/>
    <w:rsid w:val="001533B8"/>
    <w:rsid w:val="00153DB3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DE"/>
    <w:rsid w:val="00161AF6"/>
    <w:rsid w:val="00162662"/>
    <w:rsid w:val="00162B8E"/>
    <w:rsid w:val="00162F65"/>
    <w:rsid w:val="0016413A"/>
    <w:rsid w:val="0016470C"/>
    <w:rsid w:val="001648DA"/>
    <w:rsid w:val="00165223"/>
    <w:rsid w:val="00165289"/>
    <w:rsid w:val="001656F9"/>
    <w:rsid w:val="00165AF7"/>
    <w:rsid w:val="00165B15"/>
    <w:rsid w:val="00165D5E"/>
    <w:rsid w:val="001664B9"/>
    <w:rsid w:val="001665F9"/>
    <w:rsid w:val="00166D2B"/>
    <w:rsid w:val="00167698"/>
    <w:rsid w:val="00167D8D"/>
    <w:rsid w:val="00167F50"/>
    <w:rsid w:val="00170B6C"/>
    <w:rsid w:val="00170D11"/>
    <w:rsid w:val="00171204"/>
    <w:rsid w:val="00171B14"/>
    <w:rsid w:val="001720C0"/>
    <w:rsid w:val="001728DA"/>
    <w:rsid w:val="0017299B"/>
    <w:rsid w:val="001734F6"/>
    <w:rsid w:val="001735C3"/>
    <w:rsid w:val="00174DE2"/>
    <w:rsid w:val="00175377"/>
    <w:rsid w:val="0017540D"/>
    <w:rsid w:val="001754EE"/>
    <w:rsid w:val="00175D21"/>
    <w:rsid w:val="001763EE"/>
    <w:rsid w:val="00176556"/>
    <w:rsid w:val="0017688F"/>
    <w:rsid w:val="00176AF4"/>
    <w:rsid w:val="0017718A"/>
    <w:rsid w:val="001773E0"/>
    <w:rsid w:val="00177681"/>
    <w:rsid w:val="001776B6"/>
    <w:rsid w:val="001776D9"/>
    <w:rsid w:val="001778DE"/>
    <w:rsid w:val="00177DE3"/>
    <w:rsid w:val="001800CC"/>
    <w:rsid w:val="00180139"/>
    <w:rsid w:val="001807BD"/>
    <w:rsid w:val="001809B7"/>
    <w:rsid w:val="00180B19"/>
    <w:rsid w:val="001813CE"/>
    <w:rsid w:val="001819CA"/>
    <w:rsid w:val="00181F17"/>
    <w:rsid w:val="00181F33"/>
    <w:rsid w:val="00181F44"/>
    <w:rsid w:val="001820C0"/>
    <w:rsid w:val="0018228E"/>
    <w:rsid w:val="00182494"/>
    <w:rsid w:val="00182DAB"/>
    <w:rsid w:val="00184689"/>
    <w:rsid w:val="00184727"/>
    <w:rsid w:val="00185090"/>
    <w:rsid w:val="00185451"/>
    <w:rsid w:val="001860AA"/>
    <w:rsid w:val="00186502"/>
    <w:rsid w:val="00186657"/>
    <w:rsid w:val="00186AFF"/>
    <w:rsid w:val="00187168"/>
    <w:rsid w:val="001875FA"/>
    <w:rsid w:val="00187694"/>
    <w:rsid w:val="0018777B"/>
    <w:rsid w:val="00187A7F"/>
    <w:rsid w:val="00187B1E"/>
    <w:rsid w:val="0019002B"/>
    <w:rsid w:val="0019069F"/>
    <w:rsid w:val="001908F6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2C23"/>
    <w:rsid w:val="00193BE4"/>
    <w:rsid w:val="00194542"/>
    <w:rsid w:val="001947BD"/>
    <w:rsid w:val="00194CF0"/>
    <w:rsid w:val="001953C7"/>
    <w:rsid w:val="0019541B"/>
    <w:rsid w:val="0019568B"/>
    <w:rsid w:val="00195D7C"/>
    <w:rsid w:val="001965CF"/>
    <w:rsid w:val="0019673C"/>
    <w:rsid w:val="00196788"/>
    <w:rsid w:val="00196DEF"/>
    <w:rsid w:val="00196EB3"/>
    <w:rsid w:val="00197177"/>
    <w:rsid w:val="00197370"/>
    <w:rsid w:val="00197649"/>
    <w:rsid w:val="00197779"/>
    <w:rsid w:val="001978D9"/>
    <w:rsid w:val="00197C3C"/>
    <w:rsid w:val="001A0A4D"/>
    <w:rsid w:val="001A0A5E"/>
    <w:rsid w:val="001A1126"/>
    <w:rsid w:val="001A18FB"/>
    <w:rsid w:val="001A19F1"/>
    <w:rsid w:val="001A2579"/>
    <w:rsid w:val="001A26BF"/>
    <w:rsid w:val="001A2994"/>
    <w:rsid w:val="001A2F71"/>
    <w:rsid w:val="001A3104"/>
    <w:rsid w:val="001A33C9"/>
    <w:rsid w:val="001A3438"/>
    <w:rsid w:val="001A3BBE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B2A"/>
    <w:rsid w:val="001B4F3F"/>
    <w:rsid w:val="001B54ED"/>
    <w:rsid w:val="001B55E1"/>
    <w:rsid w:val="001B57D6"/>
    <w:rsid w:val="001B5AE4"/>
    <w:rsid w:val="001B5DD6"/>
    <w:rsid w:val="001B6006"/>
    <w:rsid w:val="001B64CC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6C8"/>
    <w:rsid w:val="001C2825"/>
    <w:rsid w:val="001C320A"/>
    <w:rsid w:val="001C3C55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7FB"/>
    <w:rsid w:val="001C7B28"/>
    <w:rsid w:val="001D015A"/>
    <w:rsid w:val="001D030C"/>
    <w:rsid w:val="001D0453"/>
    <w:rsid w:val="001D06AB"/>
    <w:rsid w:val="001D06ED"/>
    <w:rsid w:val="001D0803"/>
    <w:rsid w:val="001D084F"/>
    <w:rsid w:val="001D0CE9"/>
    <w:rsid w:val="001D0F11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61BC"/>
    <w:rsid w:val="001D6299"/>
    <w:rsid w:val="001D671C"/>
    <w:rsid w:val="001D67DD"/>
    <w:rsid w:val="001D69E2"/>
    <w:rsid w:val="001D6FCB"/>
    <w:rsid w:val="001D7461"/>
    <w:rsid w:val="001D7492"/>
    <w:rsid w:val="001D7FE1"/>
    <w:rsid w:val="001E05F3"/>
    <w:rsid w:val="001E0E91"/>
    <w:rsid w:val="001E1150"/>
    <w:rsid w:val="001E13F6"/>
    <w:rsid w:val="001E1AD2"/>
    <w:rsid w:val="001E1FA0"/>
    <w:rsid w:val="001E2007"/>
    <w:rsid w:val="001E21E5"/>
    <w:rsid w:val="001E2298"/>
    <w:rsid w:val="001E2445"/>
    <w:rsid w:val="001E251A"/>
    <w:rsid w:val="001E25BA"/>
    <w:rsid w:val="001E28A1"/>
    <w:rsid w:val="001E2995"/>
    <w:rsid w:val="001E3227"/>
    <w:rsid w:val="001E3411"/>
    <w:rsid w:val="001E3676"/>
    <w:rsid w:val="001E4766"/>
    <w:rsid w:val="001E518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0DDD"/>
    <w:rsid w:val="001F0FA3"/>
    <w:rsid w:val="001F157F"/>
    <w:rsid w:val="001F1759"/>
    <w:rsid w:val="001F19B5"/>
    <w:rsid w:val="001F1E63"/>
    <w:rsid w:val="001F1EDC"/>
    <w:rsid w:val="001F2BCE"/>
    <w:rsid w:val="001F2EB8"/>
    <w:rsid w:val="001F3475"/>
    <w:rsid w:val="001F351E"/>
    <w:rsid w:val="001F3755"/>
    <w:rsid w:val="001F3A11"/>
    <w:rsid w:val="001F3CB8"/>
    <w:rsid w:val="001F3EF6"/>
    <w:rsid w:val="001F3F59"/>
    <w:rsid w:val="001F41B4"/>
    <w:rsid w:val="001F4252"/>
    <w:rsid w:val="001F4353"/>
    <w:rsid w:val="001F4AE2"/>
    <w:rsid w:val="001F4C63"/>
    <w:rsid w:val="001F4E6F"/>
    <w:rsid w:val="001F552D"/>
    <w:rsid w:val="001F5AD7"/>
    <w:rsid w:val="001F5EA4"/>
    <w:rsid w:val="001F5F0F"/>
    <w:rsid w:val="001F6096"/>
    <w:rsid w:val="001F68D7"/>
    <w:rsid w:val="001F6C75"/>
    <w:rsid w:val="001F7657"/>
    <w:rsid w:val="001F7C50"/>
    <w:rsid w:val="002003D6"/>
    <w:rsid w:val="0020062B"/>
    <w:rsid w:val="002009F1"/>
    <w:rsid w:val="00200A7E"/>
    <w:rsid w:val="00201323"/>
    <w:rsid w:val="00202458"/>
    <w:rsid w:val="0020251B"/>
    <w:rsid w:val="00202734"/>
    <w:rsid w:val="00202AC1"/>
    <w:rsid w:val="00202CAB"/>
    <w:rsid w:val="00202D0A"/>
    <w:rsid w:val="00202D2B"/>
    <w:rsid w:val="0020364C"/>
    <w:rsid w:val="0020364E"/>
    <w:rsid w:val="00203903"/>
    <w:rsid w:val="0020444F"/>
    <w:rsid w:val="0020470C"/>
    <w:rsid w:val="0020474D"/>
    <w:rsid w:val="00204766"/>
    <w:rsid w:val="0020499B"/>
    <w:rsid w:val="00204B05"/>
    <w:rsid w:val="00204FC2"/>
    <w:rsid w:val="00205CD0"/>
    <w:rsid w:val="002067C0"/>
    <w:rsid w:val="00206A33"/>
    <w:rsid w:val="00206BC5"/>
    <w:rsid w:val="00206CA2"/>
    <w:rsid w:val="00206E11"/>
    <w:rsid w:val="002073C5"/>
    <w:rsid w:val="0020745A"/>
    <w:rsid w:val="00207930"/>
    <w:rsid w:val="0021034C"/>
    <w:rsid w:val="00210424"/>
    <w:rsid w:val="00210449"/>
    <w:rsid w:val="00210C5D"/>
    <w:rsid w:val="00210F08"/>
    <w:rsid w:val="00210F5B"/>
    <w:rsid w:val="00210F80"/>
    <w:rsid w:val="00211492"/>
    <w:rsid w:val="00211ACF"/>
    <w:rsid w:val="00211CB7"/>
    <w:rsid w:val="00212013"/>
    <w:rsid w:val="00212216"/>
    <w:rsid w:val="002129D6"/>
    <w:rsid w:val="00212B79"/>
    <w:rsid w:val="00213478"/>
    <w:rsid w:val="00213864"/>
    <w:rsid w:val="00213FF7"/>
    <w:rsid w:val="0021468E"/>
    <w:rsid w:val="00214778"/>
    <w:rsid w:val="0021481E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231A"/>
    <w:rsid w:val="00222389"/>
    <w:rsid w:val="0022245A"/>
    <w:rsid w:val="00222539"/>
    <w:rsid w:val="00222E42"/>
    <w:rsid w:val="00222EED"/>
    <w:rsid w:val="00223385"/>
    <w:rsid w:val="002236CF"/>
    <w:rsid w:val="00223CF6"/>
    <w:rsid w:val="0022473A"/>
    <w:rsid w:val="00224895"/>
    <w:rsid w:val="00224B0F"/>
    <w:rsid w:val="00224DA7"/>
    <w:rsid w:val="00224F42"/>
    <w:rsid w:val="00225903"/>
    <w:rsid w:val="0022614C"/>
    <w:rsid w:val="002263E6"/>
    <w:rsid w:val="00226699"/>
    <w:rsid w:val="00226EA3"/>
    <w:rsid w:val="0022764D"/>
    <w:rsid w:val="00227968"/>
    <w:rsid w:val="00227BFB"/>
    <w:rsid w:val="00230226"/>
    <w:rsid w:val="00230821"/>
    <w:rsid w:val="00230966"/>
    <w:rsid w:val="002309D1"/>
    <w:rsid w:val="00230CAF"/>
    <w:rsid w:val="002313B8"/>
    <w:rsid w:val="0023191A"/>
    <w:rsid w:val="0023251D"/>
    <w:rsid w:val="0023276D"/>
    <w:rsid w:val="00232835"/>
    <w:rsid w:val="002333F3"/>
    <w:rsid w:val="00233888"/>
    <w:rsid w:val="00233C60"/>
    <w:rsid w:val="00233CB4"/>
    <w:rsid w:val="00234029"/>
    <w:rsid w:val="00234598"/>
    <w:rsid w:val="00234C49"/>
    <w:rsid w:val="00234C94"/>
    <w:rsid w:val="00235022"/>
    <w:rsid w:val="0023593C"/>
    <w:rsid w:val="00235D23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BC0"/>
    <w:rsid w:val="00237C1D"/>
    <w:rsid w:val="00237E63"/>
    <w:rsid w:val="00237ED7"/>
    <w:rsid w:val="002401D8"/>
    <w:rsid w:val="002408E9"/>
    <w:rsid w:val="00240A71"/>
    <w:rsid w:val="00240FEA"/>
    <w:rsid w:val="002419EA"/>
    <w:rsid w:val="00241A56"/>
    <w:rsid w:val="00241D15"/>
    <w:rsid w:val="00241D7B"/>
    <w:rsid w:val="002420C3"/>
    <w:rsid w:val="00242103"/>
    <w:rsid w:val="00242256"/>
    <w:rsid w:val="002422E2"/>
    <w:rsid w:val="00242744"/>
    <w:rsid w:val="0024293C"/>
    <w:rsid w:val="0024301B"/>
    <w:rsid w:val="002430C9"/>
    <w:rsid w:val="002431AF"/>
    <w:rsid w:val="0024341E"/>
    <w:rsid w:val="00243864"/>
    <w:rsid w:val="0024388B"/>
    <w:rsid w:val="00243C54"/>
    <w:rsid w:val="00244369"/>
    <w:rsid w:val="00244639"/>
    <w:rsid w:val="002447CB"/>
    <w:rsid w:val="0024496A"/>
    <w:rsid w:val="00244C1F"/>
    <w:rsid w:val="00244D0E"/>
    <w:rsid w:val="00244D45"/>
    <w:rsid w:val="00244F24"/>
    <w:rsid w:val="002459BB"/>
    <w:rsid w:val="00245A71"/>
    <w:rsid w:val="00245B84"/>
    <w:rsid w:val="00245D7F"/>
    <w:rsid w:val="0024673B"/>
    <w:rsid w:val="00246746"/>
    <w:rsid w:val="00246D7C"/>
    <w:rsid w:val="00246E5B"/>
    <w:rsid w:val="002476A9"/>
    <w:rsid w:val="00247AA6"/>
    <w:rsid w:val="0025019A"/>
    <w:rsid w:val="002501F0"/>
    <w:rsid w:val="0025026F"/>
    <w:rsid w:val="0025046A"/>
    <w:rsid w:val="002506BD"/>
    <w:rsid w:val="0025089D"/>
    <w:rsid w:val="00250903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5A"/>
    <w:rsid w:val="002548B9"/>
    <w:rsid w:val="0025498D"/>
    <w:rsid w:val="00254E50"/>
    <w:rsid w:val="00255689"/>
    <w:rsid w:val="002559E3"/>
    <w:rsid w:val="00255C93"/>
    <w:rsid w:val="00255F3A"/>
    <w:rsid w:val="00256138"/>
    <w:rsid w:val="002564DA"/>
    <w:rsid w:val="002566D8"/>
    <w:rsid w:val="002568E5"/>
    <w:rsid w:val="00256A7C"/>
    <w:rsid w:val="00256AAB"/>
    <w:rsid w:val="0025794F"/>
    <w:rsid w:val="00257F36"/>
    <w:rsid w:val="00257F5E"/>
    <w:rsid w:val="002608FD"/>
    <w:rsid w:val="00260A9B"/>
    <w:rsid w:val="00260AB1"/>
    <w:rsid w:val="002611CD"/>
    <w:rsid w:val="002613B9"/>
    <w:rsid w:val="00262019"/>
    <w:rsid w:val="002622E0"/>
    <w:rsid w:val="002626AF"/>
    <w:rsid w:val="0026318E"/>
    <w:rsid w:val="00263440"/>
    <w:rsid w:val="00263CF7"/>
    <w:rsid w:val="0026407B"/>
    <w:rsid w:val="00264D36"/>
    <w:rsid w:val="00264E76"/>
    <w:rsid w:val="002650FA"/>
    <w:rsid w:val="0026517A"/>
    <w:rsid w:val="00265C0D"/>
    <w:rsid w:val="0026649F"/>
    <w:rsid w:val="002664E6"/>
    <w:rsid w:val="00266B19"/>
    <w:rsid w:val="00266B46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AB9"/>
    <w:rsid w:val="00273EB4"/>
    <w:rsid w:val="002740CB"/>
    <w:rsid w:val="002740FE"/>
    <w:rsid w:val="002743B7"/>
    <w:rsid w:val="002743E2"/>
    <w:rsid w:val="00274A59"/>
    <w:rsid w:val="00274B0E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213"/>
    <w:rsid w:val="00280A86"/>
    <w:rsid w:val="00280D2B"/>
    <w:rsid w:val="0028178C"/>
    <w:rsid w:val="00281B4B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0BF"/>
    <w:rsid w:val="0028726A"/>
    <w:rsid w:val="002903FF"/>
    <w:rsid w:val="002905F6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3EB"/>
    <w:rsid w:val="00293FCA"/>
    <w:rsid w:val="00293FF0"/>
    <w:rsid w:val="0029463D"/>
    <w:rsid w:val="00294D09"/>
    <w:rsid w:val="00294D49"/>
    <w:rsid w:val="00294EBD"/>
    <w:rsid w:val="002950F9"/>
    <w:rsid w:val="002953A2"/>
    <w:rsid w:val="002955B6"/>
    <w:rsid w:val="002955FC"/>
    <w:rsid w:val="00295675"/>
    <w:rsid w:val="0029567B"/>
    <w:rsid w:val="002959F3"/>
    <w:rsid w:val="00295EFE"/>
    <w:rsid w:val="002962E0"/>
    <w:rsid w:val="002964ED"/>
    <w:rsid w:val="0029656A"/>
    <w:rsid w:val="002966BE"/>
    <w:rsid w:val="00296851"/>
    <w:rsid w:val="00296A47"/>
    <w:rsid w:val="00296A50"/>
    <w:rsid w:val="00297444"/>
    <w:rsid w:val="0029757A"/>
    <w:rsid w:val="00297957"/>
    <w:rsid w:val="00297C62"/>
    <w:rsid w:val="00297D77"/>
    <w:rsid w:val="002A0EE9"/>
    <w:rsid w:val="002A0F9F"/>
    <w:rsid w:val="002A0FA1"/>
    <w:rsid w:val="002A14E3"/>
    <w:rsid w:val="002A1788"/>
    <w:rsid w:val="002A1862"/>
    <w:rsid w:val="002A1CAF"/>
    <w:rsid w:val="002A22E6"/>
    <w:rsid w:val="002A23FA"/>
    <w:rsid w:val="002A2805"/>
    <w:rsid w:val="002A33CE"/>
    <w:rsid w:val="002A3506"/>
    <w:rsid w:val="002A387C"/>
    <w:rsid w:val="002A391F"/>
    <w:rsid w:val="002A3F66"/>
    <w:rsid w:val="002A3F67"/>
    <w:rsid w:val="002A4210"/>
    <w:rsid w:val="002A4274"/>
    <w:rsid w:val="002A54CB"/>
    <w:rsid w:val="002A5698"/>
    <w:rsid w:val="002A58FC"/>
    <w:rsid w:val="002A5A2C"/>
    <w:rsid w:val="002A5A7C"/>
    <w:rsid w:val="002A5EBC"/>
    <w:rsid w:val="002A5F8E"/>
    <w:rsid w:val="002A6173"/>
    <w:rsid w:val="002A681E"/>
    <w:rsid w:val="002A6952"/>
    <w:rsid w:val="002A69A1"/>
    <w:rsid w:val="002A731D"/>
    <w:rsid w:val="002A752D"/>
    <w:rsid w:val="002A7B05"/>
    <w:rsid w:val="002A7F4E"/>
    <w:rsid w:val="002B014E"/>
    <w:rsid w:val="002B032F"/>
    <w:rsid w:val="002B03F0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30A0"/>
    <w:rsid w:val="002B3396"/>
    <w:rsid w:val="002B340A"/>
    <w:rsid w:val="002B3B30"/>
    <w:rsid w:val="002B3BF7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48"/>
    <w:rsid w:val="002B6F58"/>
    <w:rsid w:val="002B7377"/>
    <w:rsid w:val="002B73A1"/>
    <w:rsid w:val="002B76E7"/>
    <w:rsid w:val="002B7720"/>
    <w:rsid w:val="002B7AAC"/>
    <w:rsid w:val="002B7DCB"/>
    <w:rsid w:val="002B7E3D"/>
    <w:rsid w:val="002C05B5"/>
    <w:rsid w:val="002C06FF"/>
    <w:rsid w:val="002C1273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C787F"/>
    <w:rsid w:val="002D1B3F"/>
    <w:rsid w:val="002D1B8E"/>
    <w:rsid w:val="002D1F32"/>
    <w:rsid w:val="002D25EF"/>
    <w:rsid w:val="002D295E"/>
    <w:rsid w:val="002D2AA3"/>
    <w:rsid w:val="002D2F39"/>
    <w:rsid w:val="002D30D8"/>
    <w:rsid w:val="002D39AE"/>
    <w:rsid w:val="002D3C68"/>
    <w:rsid w:val="002D3E15"/>
    <w:rsid w:val="002D3EE2"/>
    <w:rsid w:val="002D4926"/>
    <w:rsid w:val="002D494F"/>
    <w:rsid w:val="002D4F1E"/>
    <w:rsid w:val="002D51E6"/>
    <w:rsid w:val="002D544A"/>
    <w:rsid w:val="002D572A"/>
    <w:rsid w:val="002D5C48"/>
    <w:rsid w:val="002D5D47"/>
    <w:rsid w:val="002D60B3"/>
    <w:rsid w:val="002D6367"/>
    <w:rsid w:val="002D695F"/>
    <w:rsid w:val="002D6C35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673B"/>
    <w:rsid w:val="002E6A2E"/>
    <w:rsid w:val="002E6EA0"/>
    <w:rsid w:val="002E705A"/>
    <w:rsid w:val="002E7396"/>
    <w:rsid w:val="002E769F"/>
    <w:rsid w:val="002E76D7"/>
    <w:rsid w:val="002E7756"/>
    <w:rsid w:val="002E783A"/>
    <w:rsid w:val="002E7BA7"/>
    <w:rsid w:val="002E7BD5"/>
    <w:rsid w:val="002F00C3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1ECB"/>
    <w:rsid w:val="002F2339"/>
    <w:rsid w:val="002F24A0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4BCD"/>
    <w:rsid w:val="002F54EA"/>
    <w:rsid w:val="002F5675"/>
    <w:rsid w:val="002F5C73"/>
    <w:rsid w:val="002F5CFB"/>
    <w:rsid w:val="002F5FF0"/>
    <w:rsid w:val="002F63EF"/>
    <w:rsid w:val="002F6891"/>
    <w:rsid w:val="002F693B"/>
    <w:rsid w:val="002F696A"/>
    <w:rsid w:val="002F6AE5"/>
    <w:rsid w:val="002F6D2A"/>
    <w:rsid w:val="002F6DFC"/>
    <w:rsid w:val="002F7A59"/>
    <w:rsid w:val="003000EA"/>
    <w:rsid w:val="003005F2"/>
    <w:rsid w:val="0030087D"/>
    <w:rsid w:val="0030090B"/>
    <w:rsid w:val="00300A02"/>
    <w:rsid w:val="00301578"/>
    <w:rsid w:val="00301857"/>
    <w:rsid w:val="003018EA"/>
    <w:rsid w:val="00301D0D"/>
    <w:rsid w:val="003025EA"/>
    <w:rsid w:val="003025EF"/>
    <w:rsid w:val="00302648"/>
    <w:rsid w:val="00302A2D"/>
    <w:rsid w:val="00302F63"/>
    <w:rsid w:val="003039B9"/>
    <w:rsid w:val="00303C64"/>
    <w:rsid w:val="00303F6E"/>
    <w:rsid w:val="00303FFA"/>
    <w:rsid w:val="003042AC"/>
    <w:rsid w:val="00304763"/>
    <w:rsid w:val="00304A09"/>
    <w:rsid w:val="003050E4"/>
    <w:rsid w:val="00305179"/>
    <w:rsid w:val="00305503"/>
    <w:rsid w:val="00305742"/>
    <w:rsid w:val="00305AB7"/>
    <w:rsid w:val="00305B88"/>
    <w:rsid w:val="00305BB5"/>
    <w:rsid w:val="00306090"/>
    <w:rsid w:val="00306101"/>
    <w:rsid w:val="0030644C"/>
    <w:rsid w:val="00306653"/>
    <w:rsid w:val="0030683A"/>
    <w:rsid w:val="00306C38"/>
    <w:rsid w:val="00306CD0"/>
    <w:rsid w:val="00306EF1"/>
    <w:rsid w:val="003077ED"/>
    <w:rsid w:val="00307A55"/>
    <w:rsid w:val="00307BA9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CF9"/>
    <w:rsid w:val="00311F8B"/>
    <w:rsid w:val="0031212E"/>
    <w:rsid w:val="00312288"/>
    <w:rsid w:val="00312C19"/>
    <w:rsid w:val="003130BF"/>
    <w:rsid w:val="00313846"/>
    <w:rsid w:val="00313890"/>
    <w:rsid w:val="00313AAF"/>
    <w:rsid w:val="00313CD7"/>
    <w:rsid w:val="00313CEF"/>
    <w:rsid w:val="003142E4"/>
    <w:rsid w:val="00314462"/>
    <w:rsid w:val="003152BF"/>
    <w:rsid w:val="00315782"/>
    <w:rsid w:val="00315A21"/>
    <w:rsid w:val="00315AA6"/>
    <w:rsid w:val="00315AFC"/>
    <w:rsid w:val="00315BCC"/>
    <w:rsid w:val="00315BF7"/>
    <w:rsid w:val="00315E75"/>
    <w:rsid w:val="00316328"/>
    <w:rsid w:val="00316A66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B87"/>
    <w:rsid w:val="003229AE"/>
    <w:rsid w:val="00322A10"/>
    <w:rsid w:val="00322D40"/>
    <w:rsid w:val="00323009"/>
    <w:rsid w:val="00323BD6"/>
    <w:rsid w:val="0032424A"/>
    <w:rsid w:val="003254DA"/>
    <w:rsid w:val="00325736"/>
    <w:rsid w:val="0032614D"/>
    <w:rsid w:val="003261F3"/>
    <w:rsid w:val="00326561"/>
    <w:rsid w:val="00326607"/>
    <w:rsid w:val="00326D71"/>
    <w:rsid w:val="00326F74"/>
    <w:rsid w:val="0032785D"/>
    <w:rsid w:val="003301DF"/>
    <w:rsid w:val="003305CC"/>
    <w:rsid w:val="0033077A"/>
    <w:rsid w:val="00330993"/>
    <w:rsid w:val="00330B73"/>
    <w:rsid w:val="00330FA8"/>
    <w:rsid w:val="00330FE0"/>
    <w:rsid w:val="0033176B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38E5"/>
    <w:rsid w:val="00333C9F"/>
    <w:rsid w:val="003340C4"/>
    <w:rsid w:val="00334263"/>
    <w:rsid w:val="003348D7"/>
    <w:rsid w:val="00334F67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0C11"/>
    <w:rsid w:val="00342E13"/>
    <w:rsid w:val="00343A01"/>
    <w:rsid w:val="00343E9C"/>
    <w:rsid w:val="00344516"/>
    <w:rsid w:val="003449B4"/>
    <w:rsid w:val="00344E8A"/>
    <w:rsid w:val="00344ED7"/>
    <w:rsid w:val="0034515D"/>
    <w:rsid w:val="0034532F"/>
    <w:rsid w:val="003456C0"/>
    <w:rsid w:val="0034576B"/>
    <w:rsid w:val="0034581B"/>
    <w:rsid w:val="00345867"/>
    <w:rsid w:val="00345A66"/>
    <w:rsid w:val="00345DAC"/>
    <w:rsid w:val="003465DD"/>
    <w:rsid w:val="003465F8"/>
    <w:rsid w:val="00346EF9"/>
    <w:rsid w:val="00347172"/>
    <w:rsid w:val="0034739B"/>
    <w:rsid w:val="00347920"/>
    <w:rsid w:val="00347AE4"/>
    <w:rsid w:val="00347C41"/>
    <w:rsid w:val="003507F7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F3A"/>
    <w:rsid w:val="003554A0"/>
    <w:rsid w:val="00355536"/>
    <w:rsid w:val="003555A6"/>
    <w:rsid w:val="00355D6D"/>
    <w:rsid w:val="003560A6"/>
    <w:rsid w:val="00356269"/>
    <w:rsid w:val="003564FB"/>
    <w:rsid w:val="00356D33"/>
    <w:rsid w:val="003571E4"/>
    <w:rsid w:val="00357615"/>
    <w:rsid w:val="00357BC2"/>
    <w:rsid w:val="00357FBD"/>
    <w:rsid w:val="00360BB3"/>
    <w:rsid w:val="00361296"/>
    <w:rsid w:val="0036144B"/>
    <w:rsid w:val="0036146B"/>
    <w:rsid w:val="00361593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A96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36F"/>
    <w:rsid w:val="003806CA"/>
    <w:rsid w:val="00380A49"/>
    <w:rsid w:val="003815EE"/>
    <w:rsid w:val="00381B50"/>
    <w:rsid w:val="00381BD0"/>
    <w:rsid w:val="00382F95"/>
    <w:rsid w:val="00383237"/>
    <w:rsid w:val="003832A3"/>
    <w:rsid w:val="0038357D"/>
    <w:rsid w:val="00383711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A24"/>
    <w:rsid w:val="00386D62"/>
    <w:rsid w:val="00387208"/>
    <w:rsid w:val="00387366"/>
    <w:rsid w:val="00387E03"/>
    <w:rsid w:val="00387FAA"/>
    <w:rsid w:val="003901F5"/>
    <w:rsid w:val="003906E3"/>
    <w:rsid w:val="003907C0"/>
    <w:rsid w:val="00390C07"/>
    <w:rsid w:val="003912CF"/>
    <w:rsid w:val="00391407"/>
    <w:rsid w:val="0039149E"/>
    <w:rsid w:val="00391691"/>
    <w:rsid w:val="00391D1F"/>
    <w:rsid w:val="00391FEB"/>
    <w:rsid w:val="00392329"/>
    <w:rsid w:val="003929EF"/>
    <w:rsid w:val="00393225"/>
    <w:rsid w:val="00393B65"/>
    <w:rsid w:val="00393F47"/>
    <w:rsid w:val="00394622"/>
    <w:rsid w:val="00394DA7"/>
    <w:rsid w:val="00394F5A"/>
    <w:rsid w:val="00395615"/>
    <w:rsid w:val="0039603B"/>
    <w:rsid w:val="0039625E"/>
    <w:rsid w:val="003964BE"/>
    <w:rsid w:val="00396A3F"/>
    <w:rsid w:val="00396AD1"/>
    <w:rsid w:val="00397434"/>
    <w:rsid w:val="00397561"/>
    <w:rsid w:val="00397A9A"/>
    <w:rsid w:val="00397AB1"/>
    <w:rsid w:val="00397AED"/>
    <w:rsid w:val="00397C10"/>
    <w:rsid w:val="003A00EA"/>
    <w:rsid w:val="003A08FD"/>
    <w:rsid w:val="003A0C0A"/>
    <w:rsid w:val="003A0FBC"/>
    <w:rsid w:val="003A1632"/>
    <w:rsid w:val="003A192C"/>
    <w:rsid w:val="003A2C0B"/>
    <w:rsid w:val="003A2D1C"/>
    <w:rsid w:val="003A2D4E"/>
    <w:rsid w:val="003A33B8"/>
    <w:rsid w:val="003A33C1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7210"/>
    <w:rsid w:val="003A7C55"/>
    <w:rsid w:val="003A7C67"/>
    <w:rsid w:val="003B03A2"/>
    <w:rsid w:val="003B0ECB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AEA"/>
    <w:rsid w:val="003B3E39"/>
    <w:rsid w:val="003B4FD1"/>
    <w:rsid w:val="003B528D"/>
    <w:rsid w:val="003B52DD"/>
    <w:rsid w:val="003B58D6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E12"/>
    <w:rsid w:val="003C0FBE"/>
    <w:rsid w:val="003C122A"/>
    <w:rsid w:val="003C15C5"/>
    <w:rsid w:val="003C180B"/>
    <w:rsid w:val="003C1828"/>
    <w:rsid w:val="003C1847"/>
    <w:rsid w:val="003C19D8"/>
    <w:rsid w:val="003C1EA9"/>
    <w:rsid w:val="003C25B7"/>
    <w:rsid w:val="003C2F6C"/>
    <w:rsid w:val="003C3713"/>
    <w:rsid w:val="003C3740"/>
    <w:rsid w:val="003C39B1"/>
    <w:rsid w:val="003C3F5A"/>
    <w:rsid w:val="003C51AF"/>
    <w:rsid w:val="003C591D"/>
    <w:rsid w:val="003C5AB7"/>
    <w:rsid w:val="003C5D01"/>
    <w:rsid w:val="003C6243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5D5"/>
    <w:rsid w:val="003D063F"/>
    <w:rsid w:val="003D0CCE"/>
    <w:rsid w:val="003D10E8"/>
    <w:rsid w:val="003D1E6B"/>
    <w:rsid w:val="003D2C64"/>
    <w:rsid w:val="003D2C6C"/>
    <w:rsid w:val="003D2DA8"/>
    <w:rsid w:val="003D3151"/>
    <w:rsid w:val="003D382A"/>
    <w:rsid w:val="003D3D16"/>
    <w:rsid w:val="003D3F21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347"/>
    <w:rsid w:val="003E05D1"/>
    <w:rsid w:val="003E0796"/>
    <w:rsid w:val="003E09B8"/>
    <w:rsid w:val="003E0E33"/>
    <w:rsid w:val="003E20F7"/>
    <w:rsid w:val="003E2163"/>
    <w:rsid w:val="003E295C"/>
    <w:rsid w:val="003E2A21"/>
    <w:rsid w:val="003E2C71"/>
    <w:rsid w:val="003E3240"/>
    <w:rsid w:val="003E36D5"/>
    <w:rsid w:val="003E3C2E"/>
    <w:rsid w:val="003E3D69"/>
    <w:rsid w:val="003E4280"/>
    <w:rsid w:val="003E4440"/>
    <w:rsid w:val="003E4563"/>
    <w:rsid w:val="003E49FA"/>
    <w:rsid w:val="003E4DDA"/>
    <w:rsid w:val="003E51D9"/>
    <w:rsid w:val="003E554E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1B15"/>
    <w:rsid w:val="003F25EA"/>
    <w:rsid w:val="003F2828"/>
    <w:rsid w:val="003F2840"/>
    <w:rsid w:val="003F2C9C"/>
    <w:rsid w:val="003F2CCB"/>
    <w:rsid w:val="003F32A1"/>
    <w:rsid w:val="003F3C92"/>
    <w:rsid w:val="003F416B"/>
    <w:rsid w:val="003F5A0C"/>
    <w:rsid w:val="003F6CE2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005"/>
    <w:rsid w:val="00401882"/>
    <w:rsid w:val="00401931"/>
    <w:rsid w:val="00401C85"/>
    <w:rsid w:val="00401F40"/>
    <w:rsid w:val="0040224D"/>
    <w:rsid w:val="00402B53"/>
    <w:rsid w:val="00403057"/>
    <w:rsid w:val="0040361B"/>
    <w:rsid w:val="00403D10"/>
    <w:rsid w:val="00404893"/>
    <w:rsid w:val="00404967"/>
    <w:rsid w:val="00404C00"/>
    <w:rsid w:val="0040501C"/>
    <w:rsid w:val="0040522D"/>
    <w:rsid w:val="0040524D"/>
    <w:rsid w:val="0040539E"/>
    <w:rsid w:val="00405628"/>
    <w:rsid w:val="00405C4D"/>
    <w:rsid w:val="00405E24"/>
    <w:rsid w:val="00406090"/>
    <w:rsid w:val="0040635C"/>
    <w:rsid w:val="00406454"/>
    <w:rsid w:val="00406A10"/>
    <w:rsid w:val="0040753D"/>
    <w:rsid w:val="004075D9"/>
    <w:rsid w:val="00407688"/>
    <w:rsid w:val="00410265"/>
    <w:rsid w:val="0041047C"/>
    <w:rsid w:val="00410D82"/>
    <w:rsid w:val="00411935"/>
    <w:rsid w:val="00411BD4"/>
    <w:rsid w:val="004125DB"/>
    <w:rsid w:val="0041299D"/>
    <w:rsid w:val="00412E07"/>
    <w:rsid w:val="00413063"/>
    <w:rsid w:val="00413356"/>
    <w:rsid w:val="00413E65"/>
    <w:rsid w:val="00413F9E"/>
    <w:rsid w:val="0041414E"/>
    <w:rsid w:val="00414A01"/>
    <w:rsid w:val="00414B88"/>
    <w:rsid w:val="00414F7F"/>
    <w:rsid w:val="004153BD"/>
    <w:rsid w:val="00415C80"/>
    <w:rsid w:val="00416370"/>
    <w:rsid w:val="004169F7"/>
    <w:rsid w:val="00416AFA"/>
    <w:rsid w:val="00416BF0"/>
    <w:rsid w:val="0041732F"/>
    <w:rsid w:val="004177DE"/>
    <w:rsid w:val="0041789B"/>
    <w:rsid w:val="00417ADC"/>
    <w:rsid w:val="00417BFD"/>
    <w:rsid w:val="00417E70"/>
    <w:rsid w:val="00417EAA"/>
    <w:rsid w:val="00417F78"/>
    <w:rsid w:val="00417FAE"/>
    <w:rsid w:val="004202D6"/>
    <w:rsid w:val="00420411"/>
    <w:rsid w:val="00420864"/>
    <w:rsid w:val="00420982"/>
    <w:rsid w:val="00420C33"/>
    <w:rsid w:val="004214F2"/>
    <w:rsid w:val="004216D7"/>
    <w:rsid w:val="00421858"/>
    <w:rsid w:val="00421939"/>
    <w:rsid w:val="00422442"/>
    <w:rsid w:val="004226EF"/>
    <w:rsid w:val="00422D28"/>
    <w:rsid w:val="00423765"/>
    <w:rsid w:val="00423F1F"/>
    <w:rsid w:val="00423F79"/>
    <w:rsid w:val="00424900"/>
    <w:rsid w:val="00425139"/>
    <w:rsid w:val="004251EF"/>
    <w:rsid w:val="00425844"/>
    <w:rsid w:val="0042594B"/>
    <w:rsid w:val="00425A1A"/>
    <w:rsid w:val="00425A56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CA6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06A"/>
    <w:rsid w:val="0043218D"/>
    <w:rsid w:val="00432C1B"/>
    <w:rsid w:val="00432F2B"/>
    <w:rsid w:val="0043323E"/>
    <w:rsid w:val="0043326E"/>
    <w:rsid w:val="00433450"/>
    <w:rsid w:val="004338EF"/>
    <w:rsid w:val="00433A9E"/>
    <w:rsid w:val="00433ACD"/>
    <w:rsid w:val="00433B70"/>
    <w:rsid w:val="00433CA0"/>
    <w:rsid w:val="00433FB5"/>
    <w:rsid w:val="0043401B"/>
    <w:rsid w:val="004340EC"/>
    <w:rsid w:val="004341ED"/>
    <w:rsid w:val="0043434A"/>
    <w:rsid w:val="0043469B"/>
    <w:rsid w:val="00434B82"/>
    <w:rsid w:val="0043508B"/>
    <w:rsid w:val="00435456"/>
    <w:rsid w:val="004355B6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2F0"/>
    <w:rsid w:val="0043740D"/>
    <w:rsid w:val="00437479"/>
    <w:rsid w:val="00437A92"/>
    <w:rsid w:val="0044012C"/>
    <w:rsid w:val="004404CD"/>
    <w:rsid w:val="004405B1"/>
    <w:rsid w:val="0044067C"/>
    <w:rsid w:val="00440B0C"/>
    <w:rsid w:val="00440BD4"/>
    <w:rsid w:val="00440DCF"/>
    <w:rsid w:val="00441427"/>
    <w:rsid w:val="00441691"/>
    <w:rsid w:val="00441A36"/>
    <w:rsid w:val="00441CC9"/>
    <w:rsid w:val="00441EC5"/>
    <w:rsid w:val="00442061"/>
    <w:rsid w:val="00442795"/>
    <w:rsid w:val="00442BB7"/>
    <w:rsid w:val="00442E4E"/>
    <w:rsid w:val="004434AF"/>
    <w:rsid w:val="004435F1"/>
    <w:rsid w:val="004436D4"/>
    <w:rsid w:val="0044395E"/>
    <w:rsid w:val="00444086"/>
    <w:rsid w:val="004447F1"/>
    <w:rsid w:val="00444D63"/>
    <w:rsid w:val="00445142"/>
    <w:rsid w:val="00445520"/>
    <w:rsid w:val="00445D30"/>
    <w:rsid w:val="004463C1"/>
    <w:rsid w:val="0044671B"/>
    <w:rsid w:val="00446787"/>
    <w:rsid w:val="0044685E"/>
    <w:rsid w:val="00447527"/>
    <w:rsid w:val="00450378"/>
    <w:rsid w:val="004504A0"/>
    <w:rsid w:val="00450B81"/>
    <w:rsid w:val="00450F3C"/>
    <w:rsid w:val="004511E3"/>
    <w:rsid w:val="0045141A"/>
    <w:rsid w:val="0045157D"/>
    <w:rsid w:val="004515CB"/>
    <w:rsid w:val="004521E0"/>
    <w:rsid w:val="004525DF"/>
    <w:rsid w:val="004527FC"/>
    <w:rsid w:val="00452854"/>
    <w:rsid w:val="00452A6A"/>
    <w:rsid w:val="00452DF4"/>
    <w:rsid w:val="0045384B"/>
    <w:rsid w:val="004546DA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D2"/>
    <w:rsid w:val="00460CF4"/>
    <w:rsid w:val="00461A21"/>
    <w:rsid w:val="004620C3"/>
    <w:rsid w:val="004620EE"/>
    <w:rsid w:val="00462B23"/>
    <w:rsid w:val="00463077"/>
    <w:rsid w:val="0046428F"/>
    <w:rsid w:val="00464502"/>
    <w:rsid w:val="004646D7"/>
    <w:rsid w:val="004648A7"/>
    <w:rsid w:val="00464A0A"/>
    <w:rsid w:val="00464E9F"/>
    <w:rsid w:val="0046572D"/>
    <w:rsid w:val="0046594C"/>
    <w:rsid w:val="00465955"/>
    <w:rsid w:val="00465BA9"/>
    <w:rsid w:val="00465BCD"/>
    <w:rsid w:val="00465D20"/>
    <w:rsid w:val="00465E01"/>
    <w:rsid w:val="00466274"/>
    <w:rsid w:val="00466380"/>
    <w:rsid w:val="004669EA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DF"/>
    <w:rsid w:val="00471162"/>
    <w:rsid w:val="004711CF"/>
    <w:rsid w:val="004713F7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C39"/>
    <w:rsid w:val="00472ECC"/>
    <w:rsid w:val="00473074"/>
    <w:rsid w:val="004738C7"/>
    <w:rsid w:val="00473C7C"/>
    <w:rsid w:val="004744E3"/>
    <w:rsid w:val="00474647"/>
    <w:rsid w:val="00474695"/>
    <w:rsid w:val="00475936"/>
    <w:rsid w:val="00475ACA"/>
    <w:rsid w:val="00475CD5"/>
    <w:rsid w:val="0047650C"/>
    <w:rsid w:val="0047661B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6AB"/>
    <w:rsid w:val="004809E4"/>
    <w:rsid w:val="00480E87"/>
    <w:rsid w:val="00480FB5"/>
    <w:rsid w:val="00481143"/>
    <w:rsid w:val="004811B6"/>
    <w:rsid w:val="0048127C"/>
    <w:rsid w:val="00481641"/>
    <w:rsid w:val="00481B2E"/>
    <w:rsid w:val="0048215F"/>
    <w:rsid w:val="00482495"/>
    <w:rsid w:val="00482D43"/>
    <w:rsid w:val="00482D70"/>
    <w:rsid w:val="00483044"/>
    <w:rsid w:val="0048333D"/>
    <w:rsid w:val="00483A3E"/>
    <w:rsid w:val="00483CC3"/>
    <w:rsid w:val="00483E74"/>
    <w:rsid w:val="00483F83"/>
    <w:rsid w:val="004842B4"/>
    <w:rsid w:val="00484408"/>
    <w:rsid w:val="0048446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CD2"/>
    <w:rsid w:val="00487E69"/>
    <w:rsid w:val="0049007B"/>
    <w:rsid w:val="004901B7"/>
    <w:rsid w:val="00490A0C"/>
    <w:rsid w:val="00490CA9"/>
    <w:rsid w:val="00491AE9"/>
    <w:rsid w:val="00491D76"/>
    <w:rsid w:val="00491DF8"/>
    <w:rsid w:val="00491F0C"/>
    <w:rsid w:val="004920F8"/>
    <w:rsid w:val="004926F5"/>
    <w:rsid w:val="00492DBE"/>
    <w:rsid w:val="00493281"/>
    <w:rsid w:val="00494BE6"/>
    <w:rsid w:val="00495007"/>
    <w:rsid w:val="0049522F"/>
    <w:rsid w:val="00495261"/>
    <w:rsid w:val="00495706"/>
    <w:rsid w:val="00495DDA"/>
    <w:rsid w:val="00496108"/>
    <w:rsid w:val="0049668C"/>
    <w:rsid w:val="0049680A"/>
    <w:rsid w:val="00496849"/>
    <w:rsid w:val="00496960"/>
    <w:rsid w:val="00496B24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DE5"/>
    <w:rsid w:val="004A2FE6"/>
    <w:rsid w:val="004A3572"/>
    <w:rsid w:val="004A3585"/>
    <w:rsid w:val="004A38E3"/>
    <w:rsid w:val="004A47F5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082E"/>
    <w:rsid w:val="004B12C4"/>
    <w:rsid w:val="004B13FD"/>
    <w:rsid w:val="004B14A5"/>
    <w:rsid w:val="004B1F30"/>
    <w:rsid w:val="004B2561"/>
    <w:rsid w:val="004B27BE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79B"/>
    <w:rsid w:val="004B6963"/>
    <w:rsid w:val="004B6CB0"/>
    <w:rsid w:val="004B7047"/>
    <w:rsid w:val="004B71C3"/>
    <w:rsid w:val="004B7955"/>
    <w:rsid w:val="004B7E08"/>
    <w:rsid w:val="004B7E5B"/>
    <w:rsid w:val="004B7EDE"/>
    <w:rsid w:val="004B7F4C"/>
    <w:rsid w:val="004C0577"/>
    <w:rsid w:val="004C0779"/>
    <w:rsid w:val="004C08D6"/>
    <w:rsid w:val="004C0932"/>
    <w:rsid w:val="004C12B5"/>
    <w:rsid w:val="004C1592"/>
    <w:rsid w:val="004C1BBA"/>
    <w:rsid w:val="004C1EFD"/>
    <w:rsid w:val="004C1F38"/>
    <w:rsid w:val="004C202D"/>
    <w:rsid w:val="004C2064"/>
    <w:rsid w:val="004C2708"/>
    <w:rsid w:val="004C2FE5"/>
    <w:rsid w:val="004C3751"/>
    <w:rsid w:val="004C383F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80B"/>
    <w:rsid w:val="004C5952"/>
    <w:rsid w:val="004C5B7C"/>
    <w:rsid w:val="004C62F0"/>
    <w:rsid w:val="004C6605"/>
    <w:rsid w:val="004C6688"/>
    <w:rsid w:val="004C7310"/>
    <w:rsid w:val="004C737C"/>
    <w:rsid w:val="004C75B2"/>
    <w:rsid w:val="004C75E4"/>
    <w:rsid w:val="004C7B3E"/>
    <w:rsid w:val="004C7C45"/>
    <w:rsid w:val="004D03E5"/>
    <w:rsid w:val="004D0469"/>
    <w:rsid w:val="004D04FD"/>
    <w:rsid w:val="004D0C53"/>
    <w:rsid w:val="004D0C74"/>
    <w:rsid w:val="004D0D4B"/>
    <w:rsid w:val="004D0E59"/>
    <w:rsid w:val="004D12DE"/>
    <w:rsid w:val="004D1747"/>
    <w:rsid w:val="004D1A6B"/>
    <w:rsid w:val="004D1ABE"/>
    <w:rsid w:val="004D1B2A"/>
    <w:rsid w:val="004D1E1B"/>
    <w:rsid w:val="004D2A0A"/>
    <w:rsid w:val="004D2BC6"/>
    <w:rsid w:val="004D2DED"/>
    <w:rsid w:val="004D2E1C"/>
    <w:rsid w:val="004D38E0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3E3F"/>
    <w:rsid w:val="004E4F48"/>
    <w:rsid w:val="004E706A"/>
    <w:rsid w:val="004E710E"/>
    <w:rsid w:val="004E71CA"/>
    <w:rsid w:val="004E7480"/>
    <w:rsid w:val="004F05FB"/>
    <w:rsid w:val="004F0E37"/>
    <w:rsid w:val="004F1186"/>
    <w:rsid w:val="004F19A7"/>
    <w:rsid w:val="004F1D54"/>
    <w:rsid w:val="004F20A4"/>
    <w:rsid w:val="004F25B5"/>
    <w:rsid w:val="004F2B60"/>
    <w:rsid w:val="004F2BF2"/>
    <w:rsid w:val="004F3065"/>
    <w:rsid w:val="004F35DF"/>
    <w:rsid w:val="004F3641"/>
    <w:rsid w:val="004F3774"/>
    <w:rsid w:val="004F37FF"/>
    <w:rsid w:val="004F3A3C"/>
    <w:rsid w:val="004F3FED"/>
    <w:rsid w:val="004F41FC"/>
    <w:rsid w:val="004F4396"/>
    <w:rsid w:val="004F510C"/>
    <w:rsid w:val="004F51C7"/>
    <w:rsid w:val="004F534C"/>
    <w:rsid w:val="004F5AC7"/>
    <w:rsid w:val="004F6914"/>
    <w:rsid w:val="004F7010"/>
    <w:rsid w:val="004F70E2"/>
    <w:rsid w:val="004F71E4"/>
    <w:rsid w:val="004F7334"/>
    <w:rsid w:val="004F7885"/>
    <w:rsid w:val="00500200"/>
    <w:rsid w:val="00500457"/>
    <w:rsid w:val="00500D15"/>
    <w:rsid w:val="00501261"/>
    <w:rsid w:val="00501378"/>
    <w:rsid w:val="00501E2C"/>
    <w:rsid w:val="0050229F"/>
    <w:rsid w:val="00502520"/>
    <w:rsid w:val="00502C14"/>
    <w:rsid w:val="00502E4C"/>
    <w:rsid w:val="0050343B"/>
    <w:rsid w:val="0050343C"/>
    <w:rsid w:val="00503E06"/>
    <w:rsid w:val="00503FC3"/>
    <w:rsid w:val="00503FFE"/>
    <w:rsid w:val="005040D5"/>
    <w:rsid w:val="005043F4"/>
    <w:rsid w:val="00504A2A"/>
    <w:rsid w:val="00505757"/>
    <w:rsid w:val="00505D87"/>
    <w:rsid w:val="00505EF9"/>
    <w:rsid w:val="005069FD"/>
    <w:rsid w:val="00506DF0"/>
    <w:rsid w:val="0050710E"/>
    <w:rsid w:val="00507590"/>
    <w:rsid w:val="005109BD"/>
    <w:rsid w:val="00510FD7"/>
    <w:rsid w:val="005111E7"/>
    <w:rsid w:val="0051150E"/>
    <w:rsid w:val="00511572"/>
    <w:rsid w:val="00511CDF"/>
    <w:rsid w:val="00511F4D"/>
    <w:rsid w:val="0051239E"/>
    <w:rsid w:val="005129EB"/>
    <w:rsid w:val="00512B86"/>
    <w:rsid w:val="005130A5"/>
    <w:rsid w:val="00513629"/>
    <w:rsid w:val="00513899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ACD"/>
    <w:rsid w:val="00517B3F"/>
    <w:rsid w:val="00517ED1"/>
    <w:rsid w:val="00520176"/>
    <w:rsid w:val="005217FA"/>
    <w:rsid w:val="005220E9"/>
    <w:rsid w:val="005224A1"/>
    <w:rsid w:val="005226D1"/>
    <w:rsid w:val="00522917"/>
    <w:rsid w:val="005231AB"/>
    <w:rsid w:val="005231B3"/>
    <w:rsid w:val="00523259"/>
    <w:rsid w:val="00523348"/>
    <w:rsid w:val="005235AB"/>
    <w:rsid w:val="00523BAD"/>
    <w:rsid w:val="00523F73"/>
    <w:rsid w:val="00524B7F"/>
    <w:rsid w:val="005257DE"/>
    <w:rsid w:val="00525B93"/>
    <w:rsid w:val="00526208"/>
    <w:rsid w:val="0052638A"/>
    <w:rsid w:val="0052772D"/>
    <w:rsid w:val="00527B8F"/>
    <w:rsid w:val="00527C00"/>
    <w:rsid w:val="00530523"/>
    <w:rsid w:val="0053055E"/>
    <w:rsid w:val="0053069C"/>
    <w:rsid w:val="00531882"/>
    <w:rsid w:val="00531B6C"/>
    <w:rsid w:val="00531EE3"/>
    <w:rsid w:val="00531FC3"/>
    <w:rsid w:val="0053298C"/>
    <w:rsid w:val="00532C2D"/>
    <w:rsid w:val="00532D52"/>
    <w:rsid w:val="00533790"/>
    <w:rsid w:val="00535245"/>
    <w:rsid w:val="00535BBD"/>
    <w:rsid w:val="005360F0"/>
    <w:rsid w:val="00536217"/>
    <w:rsid w:val="005362E8"/>
    <w:rsid w:val="00537911"/>
    <w:rsid w:val="00540212"/>
    <w:rsid w:val="00540408"/>
    <w:rsid w:val="005406B8"/>
    <w:rsid w:val="005408D7"/>
    <w:rsid w:val="00540989"/>
    <w:rsid w:val="005410A5"/>
    <w:rsid w:val="00542100"/>
    <w:rsid w:val="00542177"/>
    <w:rsid w:val="00542245"/>
    <w:rsid w:val="00542934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6F38"/>
    <w:rsid w:val="00547AA6"/>
    <w:rsid w:val="00547B9D"/>
    <w:rsid w:val="005508D9"/>
    <w:rsid w:val="00550996"/>
    <w:rsid w:val="00550ABD"/>
    <w:rsid w:val="00550BD4"/>
    <w:rsid w:val="00550D95"/>
    <w:rsid w:val="00551202"/>
    <w:rsid w:val="00551F47"/>
    <w:rsid w:val="0055204F"/>
    <w:rsid w:val="0055224D"/>
    <w:rsid w:val="005527F1"/>
    <w:rsid w:val="00552BB6"/>
    <w:rsid w:val="00552DBF"/>
    <w:rsid w:val="00553521"/>
    <w:rsid w:val="00553D64"/>
    <w:rsid w:val="00553F49"/>
    <w:rsid w:val="0055433A"/>
    <w:rsid w:val="0055470C"/>
    <w:rsid w:val="005547FC"/>
    <w:rsid w:val="00554E37"/>
    <w:rsid w:val="00554E55"/>
    <w:rsid w:val="00555424"/>
    <w:rsid w:val="00555BED"/>
    <w:rsid w:val="00556441"/>
    <w:rsid w:val="005564F7"/>
    <w:rsid w:val="00556558"/>
    <w:rsid w:val="005572C6"/>
    <w:rsid w:val="005572DB"/>
    <w:rsid w:val="0055783E"/>
    <w:rsid w:val="005603CA"/>
    <w:rsid w:val="00560B7B"/>
    <w:rsid w:val="00560C2C"/>
    <w:rsid w:val="00560E39"/>
    <w:rsid w:val="00561311"/>
    <w:rsid w:val="005613C1"/>
    <w:rsid w:val="00561C94"/>
    <w:rsid w:val="005621CB"/>
    <w:rsid w:val="005623EA"/>
    <w:rsid w:val="005628EC"/>
    <w:rsid w:val="005629BF"/>
    <w:rsid w:val="00562AAD"/>
    <w:rsid w:val="00562B9D"/>
    <w:rsid w:val="005634D1"/>
    <w:rsid w:val="005647FB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72D2"/>
    <w:rsid w:val="0056773F"/>
    <w:rsid w:val="00570452"/>
    <w:rsid w:val="005708D5"/>
    <w:rsid w:val="00570A51"/>
    <w:rsid w:val="00570B9A"/>
    <w:rsid w:val="00570EEA"/>
    <w:rsid w:val="00571821"/>
    <w:rsid w:val="00571D25"/>
    <w:rsid w:val="00572460"/>
    <w:rsid w:val="0057267C"/>
    <w:rsid w:val="0057285B"/>
    <w:rsid w:val="00572AAE"/>
    <w:rsid w:val="00572BA1"/>
    <w:rsid w:val="00573446"/>
    <w:rsid w:val="00573A24"/>
    <w:rsid w:val="00573ADA"/>
    <w:rsid w:val="005740E3"/>
    <w:rsid w:val="0057427D"/>
    <w:rsid w:val="00574777"/>
    <w:rsid w:val="0057485B"/>
    <w:rsid w:val="00574BDC"/>
    <w:rsid w:val="00574C6C"/>
    <w:rsid w:val="00574EEB"/>
    <w:rsid w:val="00575186"/>
    <w:rsid w:val="00575400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20D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3F3F"/>
    <w:rsid w:val="00583FA7"/>
    <w:rsid w:val="005840B2"/>
    <w:rsid w:val="0058410E"/>
    <w:rsid w:val="00584200"/>
    <w:rsid w:val="00584214"/>
    <w:rsid w:val="00584732"/>
    <w:rsid w:val="0058477D"/>
    <w:rsid w:val="00584AD0"/>
    <w:rsid w:val="00584D7B"/>
    <w:rsid w:val="005851C8"/>
    <w:rsid w:val="005851F9"/>
    <w:rsid w:val="005857AF"/>
    <w:rsid w:val="00585A87"/>
    <w:rsid w:val="00585BAD"/>
    <w:rsid w:val="00585C45"/>
    <w:rsid w:val="00585D3A"/>
    <w:rsid w:val="00585F25"/>
    <w:rsid w:val="005864E4"/>
    <w:rsid w:val="00586675"/>
    <w:rsid w:val="005866BF"/>
    <w:rsid w:val="005879CA"/>
    <w:rsid w:val="00587B4F"/>
    <w:rsid w:val="00587F8C"/>
    <w:rsid w:val="005901EC"/>
    <w:rsid w:val="00590641"/>
    <w:rsid w:val="005907F8"/>
    <w:rsid w:val="00590802"/>
    <w:rsid w:val="00591244"/>
    <w:rsid w:val="0059126D"/>
    <w:rsid w:val="00591374"/>
    <w:rsid w:val="005922CC"/>
    <w:rsid w:val="00592455"/>
    <w:rsid w:val="0059245C"/>
    <w:rsid w:val="005926F4"/>
    <w:rsid w:val="005929B9"/>
    <w:rsid w:val="00592F52"/>
    <w:rsid w:val="005930D2"/>
    <w:rsid w:val="005933B0"/>
    <w:rsid w:val="00593EFF"/>
    <w:rsid w:val="00594020"/>
    <w:rsid w:val="00594042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E64"/>
    <w:rsid w:val="005A1F4E"/>
    <w:rsid w:val="005A1F96"/>
    <w:rsid w:val="005A2024"/>
    <w:rsid w:val="005A2204"/>
    <w:rsid w:val="005A25AA"/>
    <w:rsid w:val="005A26A5"/>
    <w:rsid w:val="005A29EE"/>
    <w:rsid w:val="005A31C6"/>
    <w:rsid w:val="005A34EF"/>
    <w:rsid w:val="005A3974"/>
    <w:rsid w:val="005A3D9E"/>
    <w:rsid w:val="005A3DF9"/>
    <w:rsid w:val="005A40E2"/>
    <w:rsid w:val="005A41E6"/>
    <w:rsid w:val="005A4286"/>
    <w:rsid w:val="005A46A2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314"/>
    <w:rsid w:val="005A74C5"/>
    <w:rsid w:val="005A769D"/>
    <w:rsid w:val="005A769E"/>
    <w:rsid w:val="005B0295"/>
    <w:rsid w:val="005B0A21"/>
    <w:rsid w:val="005B0A3F"/>
    <w:rsid w:val="005B1D77"/>
    <w:rsid w:val="005B214B"/>
    <w:rsid w:val="005B2190"/>
    <w:rsid w:val="005B2321"/>
    <w:rsid w:val="005B236C"/>
    <w:rsid w:val="005B2377"/>
    <w:rsid w:val="005B23BF"/>
    <w:rsid w:val="005B2A59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6C4"/>
    <w:rsid w:val="005B6722"/>
    <w:rsid w:val="005B701D"/>
    <w:rsid w:val="005B7064"/>
    <w:rsid w:val="005B7180"/>
    <w:rsid w:val="005B7207"/>
    <w:rsid w:val="005B72DF"/>
    <w:rsid w:val="005B7D8A"/>
    <w:rsid w:val="005C05A3"/>
    <w:rsid w:val="005C085E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B64"/>
    <w:rsid w:val="005C4BAD"/>
    <w:rsid w:val="005C4C51"/>
    <w:rsid w:val="005C5149"/>
    <w:rsid w:val="005C5225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210"/>
    <w:rsid w:val="005D1A16"/>
    <w:rsid w:val="005D1FEE"/>
    <w:rsid w:val="005D28E0"/>
    <w:rsid w:val="005D346D"/>
    <w:rsid w:val="005D37F9"/>
    <w:rsid w:val="005D3A05"/>
    <w:rsid w:val="005D3AAB"/>
    <w:rsid w:val="005D3C53"/>
    <w:rsid w:val="005D4267"/>
    <w:rsid w:val="005D433D"/>
    <w:rsid w:val="005D494A"/>
    <w:rsid w:val="005D4A65"/>
    <w:rsid w:val="005D4D74"/>
    <w:rsid w:val="005D4DB2"/>
    <w:rsid w:val="005D5466"/>
    <w:rsid w:val="005D55B2"/>
    <w:rsid w:val="005D55FC"/>
    <w:rsid w:val="005D5A10"/>
    <w:rsid w:val="005D5F31"/>
    <w:rsid w:val="005D617A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492"/>
    <w:rsid w:val="005E06C1"/>
    <w:rsid w:val="005E09A1"/>
    <w:rsid w:val="005E0D5C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6B"/>
    <w:rsid w:val="005E579E"/>
    <w:rsid w:val="005E5A14"/>
    <w:rsid w:val="005E5C98"/>
    <w:rsid w:val="005E61C2"/>
    <w:rsid w:val="005E6228"/>
    <w:rsid w:val="005E64CD"/>
    <w:rsid w:val="005E6534"/>
    <w:rsid w:val="005E65E3"/>
    <w:rsid w:val="005E65E5"/>
    <w:rsid w:val="005E6C2D"/>
    <w:rsid w:val="005E732F"/>
    <w:rsid w:val="005E7535"/>
    <w:rsid w:val="005E7DB6"/>
    <w:rsid w:val="005F0565"/>
    <w:rsid w:val="005F0A0C"/>
    <w:rsid w:val="005F0E90"/>
    <w:rsid w:val="005F12D0"/>
    <w:rsid w:val="005F12D5"/>
    <w:rsid w:val="005F14E1"/>
    <w:rsid w:val="005F1668"/>
    <w:rsid w:val="005F16EE"/>
    <w:rsid w:val="005F19C3"/>
    <w:rsid w:val="005F1AED"/>
    <w:rsid w:val="005F1C85"/>
    <w:rsid w:val="005F1DCA"/>
    <w:rsid w:val="005F1EEA"/>
    <w:rsid w:val="005F25D4"/>
    <w:rsid w:val="005F285C"/>
    <w:rsid w:val="005F2D3B"/>
    <w:rsid w:val="005F34B0"/>
    <w:rsid w:val="005F3BE0"/>
    <w:rsid w:val="005F4082"/>
    <w:rsid w:val="005F44BD"/>
    <w:rsid w:val="005F47AA"/>
    <w:rsid w:val="005F499A"/>
    <w:rsid w:val="005F4F86"/>
    <w:rsid w:val="005F5181"/>
    <w:rsid w:val="005F536F"/>
    <w:rsid w:val="005F60A1"/>
    <w:rsid w:val="005F65F5"/>
    <w:rsid w:val="005F6675"/>
    <w:rsid w:val="005F6A88"/>
    <w:rsid w:val="005F6EA1"/>
    <w:rsid w:val="005F6F92"/>
    <w:rsid w:val="005F735A"/>
    <w:rsid w:val="005F74B5"/>
    <w:rsid w:val="005F7630"/>
    <w:rsid w:val="0060017A"/>
    <w:rsid w:val="00601003"/>
    <w:rsid w:val="00601458"/>
    <w:rsid w:val="006015F9"/>
    <w:rsid w:val="006017E8"/>
    <w:rsid w:val="0060262D"/>
    <w:rsid w:val="00602D1D"/>
    <w:rsid w:val="00602EB4"/>
    <w:rsid w:val="00602EF7"/>
    <w:rsid w:val="00602FAA"/>
    <w:rsid w:val="0060323C"/>
    <w:rsid w:val="00603E8C"/>
    <w:rsid w:val="00603F1C"/>
    <w:rsid w:val="00603FF1"/>
    <w:rsid w:val="006042D0"/>
    <w:rsid w:val="006043CD"/>
    <w:rsid w:val="00604553"/>
    <w:rsid w:val="00604640"/>
    <w:rsid w:val="006046F0"/>
    <w:rsid w:val="00604B0F"/>
    <w:rsid w:val="00604B8C"/>
    <w:rsid w:val="00604F00"/>
    <w:rsid w:val="0060512B"/>
    <w:rsid w:val="0060513C"/>
    <w:rsid w:val="0060536A"/>
    <w:rsid w:val="006054AC"/>
    <w:rsid w:val="0060567F"/>
    <w:rsid w:val="00605B3D"/>
    <w:rsid w:val="006064B0"/>
    <w:rsid w:val="006064E7"/>
    <w:rsid w:val="0060673E"/>
    <w:rsid w:val="00606768"/>
    <w:rsid w:val="006067C4"/>
    <w:rsid w:val="00606A71"/>
    <w:rsid w:val="00606E1D"/>
    <w:rsid w:val="00606F16"/>
    <w:rsid w:val="00607005"/>
    <w:rsid w:val="00607286"/>
    <w:rsid w:val="006073B5"/>
    <w:rsid w:val="0060759D"/>
    <w:rsid w:val="006078F8"/>
    <w:rsid w:val="00607CBB"/>
    <w:rsid w:val="006100F5"/>
    <w:rsid w:val="0061039A"/>
    <w:rsid w:val="006103FB"/>
    <w:rsid w:val="006109BE"/>
    <w:rsid w:val="00610AE7"/>
    <w:rsid w:val="00610CC0"/>
    <w:rsid w:val="00611549"/>
    <w:rsid w:val="006115B0"/>
    <w:rsid w:val="00611A33"/>
    <w:rsid w:val="006120A4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14F"/>
    <w:rsid w:val="006167F4"/>
    <w:rsid w:val="00616C24"/>
    <w:rsid w:val="00616D0A"/>
    <w:rsid w:val="00616D5A"/>
    <w:rsid w:val="0061754E"/>
    <w:rsid w:val="00617B7B"/>
    <w:rsid w:val="00617DDB"/>
    <w:rsid w:val="00617F26"/>
    <w:rsid w:val="0062019F"/>
    <w:rsid w:val="00620259"/>
    <w:rsid w:val="0062095D"/>
    <w:rsid w:val="0062120E"/>
    <w:rsid w:val="006217A6"/>
    <w:rsid w:val="00621C66"/>
    <w:rsid w:val="006223E9"/>
    <w:rsid w:val="00622E81"/>
    <w:rsid w:val="00622F36"/>
    <w:rsid w:val="0062360A"/>
    <w:rsid w:val="00623698"/>
    <w:rsid w:val="00623B08"/>
    <w:rsid w:val="00623B35"/>
    <w:rsid w:val="006242B0"/>
    <w:rsid w:val="006242B7"/>
    <w:rsid w:val="0062430C"/>
    <w:rsid w:val="00624331"/>
    <w:rsid w:val="006244CC"/>
    <w:rsid w:val="00624672"/>
    <w:rsid w:val="00624805"/>
    <w:rsid w:val="00624A02"/>
    <w:rsid w:val="00624B3A"/>
    <w:rsid w:val="00624D26"/>
    <w:rsid w:val="006252CE"/>
    <w:rsid w:val="00625714"/>
    <w:rsid w:val="00625926"/>
    <w:rsid w:val="00625939"/>
    <w:rsid w:val="00625C4C"/>
    <w:rsid w:val="00626129"/>
    <w:rsid w:val="006266EB"/>
    <w:rsid w:val="00626972"/>
    <w:rsid w:val="00626A2B"/>
    <w:rsid w:val="00626BB6"/>
    <w:rsid w:val="00626F79"/>
    <w:rsid w:val="006271F2"/>
    <w:rsid w:val="0062729B"/>
    <w:rsid w:val="0062748A"/>
    <w:rsid w:val="006278C3"/>
    <w:rsid w:val="00627C47"/>
    <w:rsid w:val="006300E7"/>
    <w:rsid w:val="006301C1"/>
    <w:rsid w:val="00630727"/>
    <w:rsid w:val="00630C36"/>
    <w:rsid w:val="0063127A"/>
    <w:rsid w:val="0063161F"/>
    <w:rsid w:val="00631743"/>
    <w:rsid w:val="006317C1"/>
    <w:rsid w:val="006319C6"/>
    <w:rsid w:val="00631DC6"/>
    <w:rsid w:val="00632F90"/>
    <w:rsid w:val="00633106"/>
    <w:rsid w:val="00633269"/>
    <w:rsid w:val="0063390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413"/>
    <w:rsid w:val="00641F4C"/>
    <w:rsid w:val="00642293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6DEF"/>
    <w:rsid w:val="0064792C"/>
    <w:rsid w:val="00650214"/>
    <w:rsid w:val="00650B14"/>
    <w:rsid w:val="00651AF7"/>
    <w:rsid w:val="00651DD4"/>
    <w:rsid w:val="006522CC"/>
    <w:rsid w:val="00652715"/>
    <w:rsid w:val="0065273A"/>
    <w:rsid w:val="00652A5A"/>
    <w:rsid w:val="006535EC"/>
    <w:rsid w:val="006537A3"/>
    <w:rsid w:val="006537C7"/>
    <w:rsid w:val="006539C9"/>
    <w:rsid w:val="00653ABD"/>
    <w:rsid w:val="00653B8F"/>
    <w:rsid w:val="00653F17"/>
    <w:rsid w:val="0065401A"/>
    <w:rsid w:val="00654250"/>
    <w:rsid w:val="00654260"/>
    <w:rsid w:val="00654411"/>
    <w:rsid w:val="00654544"/>
    <w:rsid w:val="00654694"/>
    <w:rsid w:val="0065487E"/>
    <w:rsid w:val="00654CF8"/>
    <w:rsid w:val="00655864"/>
    <w:rsid w:val="00656024"/>
    <w:rsid w:val="0065668B"/>
    <w:rsid w:val="0065715D"/>
    <w:rsid w:val="006572C3"/>
    <w:rsid w:val="006575FF"/>
    <w:rsid w:val="00657671"/>
    <w:rsid w:val="006577AF"/>
    <w:rsid w:val="00657A52"/>
    <w:rsid w:val="0066010C"/>
    <w:rsid w:val="00660563"/>
    <w:rsid w:val="00660787"/>
    <w:rsid w:val="00660D33"/>
    <w:rsid w:val="006610A0"/>
    <w:rsid w:val="00661B29"/>
    <w:rsid w:val="0066279A"/>
    <w:rsid w:val="00662A14"/>
    <w:rsid w:val="00662DA3"/>
    <w:rsid w:val="00663063"/>
    <w:rsid w:val="0066320B"/>
    <w:rsid w:val="006634E1"/>
    <w:rsid w:val="00664140"/>
    <w:rsid w:val="006644BA"/>
    <w:rsid w:val="00664AFB"/>
    <w:rsid w:val="00664CA5"/>
    <w:rsid w:val="0066565A"/>
    <w:rsid w:val="00665A69"/>
    <w:rsid w:val="00665C70"/>
    <w:rsid w:val="00665E77"/>
    <w:rsid w:val="006667C0"/>
    <w:rsid w:val="006668B7"/>
    <w:rsid w:val="00667D4D"/>
    <w:rsid w:val="00667F53"/>
    <w:rsid w:val="0067093C"/>
    <w:rsid w:val="00670978"/>
    <w:rsid w:val="00670A8C"/>
    <w:rsid w:val="00670F48"/>
    <w:rsid w:val="00671404"/>
    <w:rsid w:val="00671648"/>
    <w:rsid w:val="00671B42"/>
    <w:rsid w:val="00671BCE"/>
    <w:rsid w:val="00671CB1"/>
    <w:rsid w:val="00672107"/>
    <w:rsid w:val="006727A7"/>
    <w:rsid w:val="00672B79"/>
    <w:rsid w:val="00672C36"/>
    <w:rsid w:val="00672D45"/>
    <w:rsid w:val="00673408"/>
    <w:rsid w:val="00673513"/>
    <w:rsid w:val="006736C1"/>
    <w:rsid w:val="0067374C"/>
    <w:rsid w:val="00673B34"/>
    <w:rsid w:val="006746DA"/>
    <w:rsid w:val="00674877"/>
    <w:rsid w:val="00674B26"/>
    <w:rsid w:val="00674EEE"/>
    <w:rsid w:val="00675144"/>
    <w:rsid w:val="006753B5"/>
    <w:rsid w:val="0067544F"/>
    <w:rsid w:val="006756EF"/>
    <w:rsid w:val="00675862"/>
    <w:rsid w:val="00675A52"/>
    <w:rsid w:val="00675AB4"/>
    <w:rsid w:val="00675AEA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3CD"/>
    <w:rsid w:val="006803D7"/>
    <w:rsid w:val="00680405"/>
    <w:rsid w:val="00681376"/>
    <w:rsid w:val="006814C9"/>
    <w:rsid w:val="006817DB"/>
    <w:rsid w:val="00681E6B"/>
    <w:rsid w:val="00681F76"/>
    <w:rsid w:val="006821BD"/>
    <w:rsid w:val="00682408"/>
    <w:rsid w:val="00682486"/>
    <w:rsid w:val="006826C2"/>
    <w:rsid w:val="0068292B"/>
    <w:rsid w:val="00682CE3"/>
    <w:rsid w:val="00682EDC"/>
    <w:rsid w:val="00682F8E"/>
    <w:rsid w:val="006833D3"/>
    <w:rsid w:val="00683425"/>
    <w:rsid w:val="00684287"/>
    <w:rsid w:val="0068457B"/>
    <w:rsid w:val="00684DB0"/>
    <w:rsid w:val="00684DB9"/>
    <w:rsid w:val="0068541B"/>
    <w:rsid w:val="006857AD"/>
    <w:rsid w:val="006858AD"/>
    <w:rsid w:val="00685F46"/>
    <w:rsid w:val="00685F84"/>
    <w:rsid w:val="00686114"/>
    <w:rsid w:val="0068629E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221"/>
    <w:rsid w:val="00692330"/>
    <w:rsid w:val="0069238C"/>
    <w:rsid w:val="0069247B"/>
    <w:rsid w:val="006926D0"/>
    <w:rsid w:val="006934E7"/>
    <w:rsid w:val="0069466F"/>
    <w:rsid w:val="00694835"/>
    <w:rsid w:val="00694C34"/>
    <w:rsid w:val="0069524B"/>
    <w:rsid w:val="0069550E"/>
    <w:rsid w:val="00695757"/>
    <w:rsid w:val="00695837"/>
    <w:rsid w:val="00695B79"/>
    <w:rsid w:val="00695C63"/>
    <w:rsid w:val="00695EB7"/>
    <w:rsid w:val="00695EE6"/>
    <w:rsid w:val="00695FC6"/>
    <w:rsid w:val="00696510"/>
    <w:rsid w:val="00696D00"/>
    <w:rsid w:val="0069728C"/>
    <w:rsid w:val="00697CB9"/>
    <w:rsid w:val="006A04C8"/>
    <w:rsid w:val="006A1950"/>
    <w:rsid w:val="006A2569"/>
    <w:rsid w:val="006A26C2"/>
    <w:rsid w:val="006A2D00"/>
    <w:rsid w:val="006A35D4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A1"/>
    <w:rsid w:val="006A61E3"/>
    <w:rsid w:val="006A6629"/>
    <w:rsid w:val="006A6749"/>
    <w:rsid w:val="006A6788"/>
    <w:rsid w:val="006A67A6"/>
    <w:rsid w:val="006A735E"/>
    <w:rsid w:val="006A742D"/>
    <w:rsid w:val="006A767E"/>
    <w:rsid w:val="006A7DC4"/>
    <w:rsid w:val="006B024B"/>
    <w:rsid w:val="006B030C"/>
    <w:rsid w:val="006B0FAF"/>
    <w:rsid w:val="006B1295"/>
    <w:rsid w:val="006B1385"/>
    <w:rsid w:val="006B1819"/>
    <w:rsid w:val="006B1C92"/>
    <w:rsid w:val="006B2351"/>
    <w:rsid w:val="006B25CF"/>
    <w:rsid w:val="006B2A55"/>
    <w:rsid w:val="006B2FE3"/>
    <w:rsid w:val="006B357B"/>
    <w:rsid w:val="006B3D88"/>
    <w:rsid w:val="006B3DE0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6D1"/>
    <w:rsid w:val="006B673F"/>
    <w:rsid w:val="006B6879"/>
    <w:rsid w:val="006B69BD"/>
    <w:rsid w:val="006B6F49"/>
    <w:rsid w:val="006B7465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93"/>
    <w:rsid w:val="006C34C1"/>
    <w:rsid w:val="006C458A"/>
    <w:rsid w:val="006C480E"/>
    <w:rsid w:val="006C4D15"/>
    <w:rsid w:val="006C511D"/>
    <w:rsid w:val="006C5B97"/>
    <w:rsid w:val="006C691B"/>
    <w:rsid w:val="006C6ADC"/>
    <w:rsid w:val="006C6E24"/>
    <w:rsid w:val="006C7475"/>
    <w:rsid w:val="006C751C"/>
    <w:rsid w:val="006C7B51"/>
    <w:rsid w:val="006C7DD4"/>
    <w:rsid w:val="006D027D"/>
    <w:rsid w:val="006D0590"/>
    <w:rsid w:val="006D0D54"/>
    <w:rsid w:val="006D13EA"/>
    <w:rsid w:val="006D145E"/>
    <w:rsid w:val="006D17D9"/>
    <w:rsid w:val="006D1E9B"/>
    <w:rsid w:val="006D232F"/>
    <w:rsid w:val="006D23E3"/>
    <w:rsid w:val="006D2CF5"/>
    <w:rsid w:val="006D3C96"/>
    <w:rsid w:val="006D45A9"/>
    <w:rsid w:val="006D4736"/>
    <w:rsid w:val="006D4DC4"/>
    <w:rsid w:val="006D5453"/>
    <w:rsid w:val="006D54F8"/>
    <w:rsid w:val="006D5514"/>
    <w:rsid w:val="006D57E5"/>
    <w:rsid w:val="006D5C95"/>
    <w:rsid w:val="006D5F09"/>
    <w:rsid w:val="006D7048"/>
    <w:rsid w:val="006D72BF"/>
    <w:rsid w:val="006D751A"/>
    <w:rsid w:val="006D7E13"/>
    <w:rsid w:val="006D7FC6"/>
    <w:rsid w:val="006E016C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BCF"/>
    <w:rsid w:val="006E3F01"/>
    <w:rsid w:val="006E3F80"/>
    <w:rsid w:val="006E4AB4"/>
    <w:rsid w:val="006E53D3"/>
    <w:rsid w:val="006E54A3"/>
    <w:rsid w:val="006E5758"/>
    <w:rsid w:val="006E5D49"/>
    <w:rsid w:val="006E5ED4"/>
    <w:rsid w:val="006E63B7"/>
    <w:rsid w:val="006E6B44"/>
    <w:rsid w:val="006E6D3F"/>
    <w:rsid w:val="006E6EC3"/>
    <w:rsid w:val="006E7E2F"/>
    <w:rsid w:val="006F0737"/>
    <w:rsid w:val="006F1065"/>
    <w:rsid w:val="006F142A"/>
    <w:rsid w:val="006F14DA"/>
    <w:rsid w:val="006F18AD"/>
    <w:rsid w:val="006F206C"/>
    <w:rsid w:val="006F2680"/>
    <w:rsid w:val="006F2AE3"/>
    <w:rsid w:val="006F2BF8"/>
    <w:rsid w:val="006F31B2"/>
    <w:rsid w:val="006F357A"/>
    <w:rsid w:val="006F38B0"/>
    <w:rsid w:val="006F38D7"/>
    <w:rsid w:val="006F3B62"/>
    <w:rsid w:val="006F3E4B"/>
    <w:rsid w:val="006F448E"/>
    <w:rsid w:val="006F4960"/>
    <w:rsid w:val="006F4D62"/>
    <w:rsid w:val="006F61F0"/>
    <w:rsid w:val="006F6438"/>
    <w:rsid w:val="006F66CC"/>
    <w:rsid w:val="006F69D2"/>
    <w:rsid w:val="006F702A"/>
    <w:rsid w:val="006F7160"/>
    <w:rsid w:val="006F77DF"/>
    <w:rsid w:val="006F7A0F"/>
    <w:rsid w:val="006F7BD0"/>
    <w:rsid w:val="006F7F5C"/>
    <w:rsid w:val="00700398"/>
    <w:rsid w:val="007003BF"/>
    <w:rsid w:val="0070228E"/>
    <w:rsid w:val="007028F7"/>
    <w:rsid w:val="007029D6"/>
    <w:rsid w:val="00703265"/>
    <w:rsid w:val="007038CA"/>
    <w:rsid w:val="00703B20"/>
    <w:rsid w:val="00703F1F"/>
    <w:rsid w:val="00704185"/>
    <w:rsid w:val="0070449A"/>
    <w:rsid w:val="007049EE"/>
    <w:rsid w:val="00704E64"/>
    <w:rsid w:val="00705165"/>
    <w:rsid w:val="00705849"/>
    <w:rsid w:val="007059F0"/>
    <w:rsid w:val="00705F6F"/>
    <w:rsid w:val="0070634A"/>
    <w:rsid w:val="007064DF"/>
    <w:rsid w:val="00706C3A"/>
    <w:rsid w:val="00707117"/>
    <w:rsid w:val="007077D5"/>
    <w:rsid w:val="00710012"/>
    <w:rsid w:val="00710307"/>
    <w:rsid w:val="007104DA"/>
    <w:rsid w:val="0071081C"/>
    <w:rsid w:val="007109D4"/>
    <w:rsid w:val="00710F56"/>
    <w:rsid w:val="007119FB"/>
    <w:rsid w:val="007122CD"/>
    <w:rsid w:val="00712A38"/>
    <w:rsid w:val="00712C2C"/>
    <w:rsid w:val="00712D37"/>
    <w:rsid w:val="0071302C"/>
    <w:rsid w:val="007132F7"/>
    <w:rsid w:val="00713A62"/>
    <w:rsid w:val="00713CB2"/>
    <w:rsid w:val="0071418F"/>
    <w:rsid w:val="00714434"/>
    <w:rsid w:val="00714DE7"/>
    <w:rsid w:val="00714E59"/>
    <w:rsid w:val="0071504B"/>
    <w:rsid w:val="00715253"/>
    <w:rsid w:val="00715856"/>
    <w:rsid w:val="0071592E"/>
    <w:rsid w:val="00715FED"/>
    <w:rsid w:val="007162E8"/>
    <w:rsid w:val="00716A7E"/>
    <w:rsid w:val="00716D66"/>
    <w:rsid w:val="00717007"/>
    <w:rsid w:val="0071759A"/>
    <w:rsid w:val="007178EC"/>
    <w:rsid w:val="0071797C"/>
    <w:rsid w:val="00717D38"/>
    <w:rsid w:val="00717DDE"/>
    <w:rsid w:val="00720242"/>
    <w:rsid w:val="00720F0D"/>
    <w:rsid w:val="007216F5"/>
    <w:rsid w:val="00721E5A"/>
    <w:rsid w:val="00721E7D"/>
    <w:rsid w:val="007221F4"/>
    <w:rsid w:val="00722D1A"/>
    <w:rsid w:val="00722DE5"/>
    <w:rsid w:val="007231A3"/>
    <w:rsid w:val="00723B6D"/>
    <w:rsid w:val="00723CA3"/>
    <w:rsid w:val="00723CEF"/>
    <w:rsid w:val="00724575"/>
    <w:rsid w:val="00724892"/>
    <w:rsid w:val="00724B21"/>
    <w:rsid w:val="00724C16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F29"/>
    <w:rsid w:val="00732815"/>
    <w:rsid w:val="007328C0"/>
    <w:rsid w:val="00732D8F"/>
    <w:rsid w:val="00732DB4"/>
    <w:rsid w:val="007330B0"/>
    <w:rsid w:val="007332DC"/>
    <w:rsid w:val="00733806"/>
    <w:rsid w:val="00733B7F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391"/>
    <w:rsid w:val="007443EB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59C"/>
    <w:rsid w:val="00750847"/>
    <w:rsid w:val="00750925"/>
    <w:rsid w:val="007510ED"/>
    <w:rsid w:val="00751682"/>
    <w:rsid w:val="00751ECD"/>
    <w:rsid w:val="00751FC1"/>
    <w:rsid w:val="007523D9"/>
    <w:rsid w:val="00752701"/>
    <w:rsid w:val="0075280F"/>
    <w:rsid w:val="00752F22"/>
    <w:rsid w:val="007535A8"/>
    <w:rsid w:val="007535EB"/>
    <w:rsid w:val="007537CB"/>
    <w:rsid w:val="00753B27"/>
    <w:rsid w:val="00754139"/>
    <w:rsid w:val="007549E7"/>
    <w:rsid w:val="00754A38"/>
    <w:rsid w:val="00754B2F"/>
    <w:rsid w:val="00755D33"/>
    <w:rsid w:val="00756100"/>
    <w:rsid w:val="0075612D"/>
    <w:rsid w:val="00756487"/>
    <w:rsid w:val="00757E34"/>
    <w:rsid w:val="00757FE6"/>
    <w:rsid w:val="00760249"/>
    <w:rsid w:val="00760E70"/>
    <w:rsid w:val="0076130D"/>
    <w:rsid w:val="0076150B"/>
    <w:rsid w:val="00761B06"/>
    <w:rsid w:val="00762780"/>
    <w:rsid w:val="0076310E"/>
    <w:rsid w:val="00763328"/>
    <w:rsid w:val="007638D4"/>
    <w:rsid w:val="007647C1"/>
    <w:rsid w:val="00764EE7"/>
    <w:rsid w:val="00765B10"/>
    <w:rsid w:val="00765E53"/>
    <w:rsid w:val="00766250"/>
    <w:rsid w:val="007662DB"/>
    <w:rsid w:val="00767996"/>
    <w:rsid w:val="007705CD"/>
    <w:rsid w:val="00770E76"/>
    <w:rsid w:val="00771676"/>
    <w:rsid w:val="00771D3A"/>
    <w:rsid w:val="00772077"/>
    <w:rsid w:val="007721F7"/>
    <w:rsid w:val="00772BEB"/>
    <w:rsid w:val="00772FDB"/>
    <w:rsid w:val="00773028"/>
    <w:rsid w:val="00773550"/>
    <w:rsid w:val="00773551"/>
    <w:rsid w:val="00773A03"/>
    <w:rsid w:val="00773D3E"/>
    <w:rsid w:val="007743BE"/>
    <w:rsid w:val="0077495F"/>
    <w:rsid w:val="00774F93"/>
    <w:rsid w:val="007750F7"/>
    <w:rsid w:val="00775244"/>
    <w:rsid w:val="007752CD"/>
    <w:rsid w:val="00775692"/>
    <w:rsid w:val="007766ED"/>
    <w:rsid w:val="007769D2"/>
    <w:rsid w:val="00776BAF"/>
    <w:rsid w:val="00776BD7"/>
    <w:rsid w:val="00776F5D"/>
    <w:rsid w:val="00777235"/>
    <w:rsid w:val="00777568"/>
    <w:rsid w:val="00777C28"/>
    <w:rsid w:val="007801CD"/>
    <w:rsid w:val="0078113A"/>
    <w:rsid w:val="007816B4"/>
    <w:rsid w:val="00781706"/>
    <w:rsid w:val="00781BB0"/>
    <w:rsid w:val="007820D3"/>
    <w:rsid w:val="007822E7"/>
    <w:rsid w:val="0078244A"/>
    <w:rsid w:val="00783176"/>
    <w:rsid w:val="007831A0"/>
    <w:rsid w:val="007835F1"/>
    <w:rsid w:val="00783A96"/>
    <w:rsid w:val="00783D73"/>
    <w:rsid w:val="0078447B"/>
    <w:rsid w:val="00784533"/>
    <w:rsid w:val="007847F5"/>
    <w:rsid w:val="00784B7C"/>
    <w:rsid w:val="00784E4A"/>
    <w:rsid w:val="00784EFD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36CE"/>
    <w:rsid w:val="007944A7"/>
    <w:rsid w:val="00794524"/>
    <w:rsid w:val="00794581"/>
    <w:rsid w:val="007949D6"/>
    <w:rsid w:val="00794A48"/>
    <w:rsid w:val="00794F12"/>
    <w:rsid w:val="007952A4"/>
    <w:rsid w:val="007954F9"/>
    <w:rsid w:val="00795696"/>
    <w:rsid w:val="007956B9"/>
    <w:rsid w:val="00795B2D"/>
    <w:rsid w:val="007966C7"/>
    <w:rsid w:val="00796AFF"/>
    <w:rsid w:val="00796F51"/>
    <w:rsid w:val="00796F9E"/>
    <w:rsid w:val="00797635"/>
    <w:rsid w:val="00797A09"/>
    <w:rsid w:val="00797A36"/>
    <w:rsid w:val="00797F28"/>
    <w:rsid w:val="007A018C"/>
    <w:rsid w:val="007A0B7B"/>
    <w:rsid w:val="007A1425"/>
    <w:rsid w:val="007A14C7"/>
    <w:rsid w:val="007A15C4"/>
    <w:rsid w:val="007A15E9"/>
    <w:rsid w:val="007A170A"/>
    <w:rsid w:val="007A1F7F"/>
    <w:rsid w:val="007A1FCE"/>
    <w:rsid w:val="007A228F"/>
    <w:rsid w:val="007A2994"/>
    <w:rsid w:val="007A2F16"/>
    <w:rsid w:val="007A301E"/>
    <w:rsid w:val="007A326C"/>
    <w:rsid w:val="007A32F4"/>
    <w:rsid w:val="007A333F"/>
    <w:rsid w:val="007A37C4"/>
    <w:rsid w:val="007A39E4"/>
    <w:rsid w:val="007A3DB6"/>
    <w:rsid w:val="007A40C0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B19"/>
    <w:rsid w:val="007B1C8A"/>
    <w:rsid w:val="007B1F0E"/>
    <w:rsid w:val="007B2370"/>
    <w:rsid w:val="007B26F5"/>
    <w:rsid w:val="007B28E9"/>
    <w:rsid w:val="007B2CC0"/>
    <w:rsid w:val="007B32FB"/>
    <w:rsid w:val="007B37A5"/>
    <w:rsid w:val="007B3B23"/>
    <w:rsid w:val="007B3B65"/>
    <w:rsid w:val="007B3BF6"/>
    <w:rsid w:val="007B3DA0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3E1"/>
    <w:rsid w:val="007C170D"/>
    <w:rsid w:val="007C247B"/>
    <w:rsid w:val="007C25BF"/>
    <w:rsid w:val="007C2DC9"/>
    <w:rsid w:val="007C2F9B"/>
    <w:rsid w:val="007C340B"/>
    <w:rsid w:val="007C340E"/>
    <w:rsid w:val="007C3A8E"/>
    <w:rsid w:val="007C3CE9"/>
    <w:rsid w:val="007C3D2B"/>
    <w:rsid w:val="007C3E81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5D91"/>
    <w:rsid w:val="007C6023"/>
    <w:rsid w:val="007C60E2"/>
    <w:rsid w:val="007C68C2"/>
    <w:rsid w:val="007C6A41"/>
    <w:rsid w:val="007C6C8F"/>
    <w:rsid w:val="007C6E14"/>
    <w:rsid w:val="007C6F21"/>
    <w:rsid w:val="007C6F57"/>
    <w:rsid w:val="007C7871"/>
    <w:rsid w:val="007D02BB"/>
    <w:rsid w:val="007D25C0"/>
    <w:rsid w:val="007D2FCD"/>
    <w:rsid w:val="007D33DA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5D7"/>
    <w:rsid w:val="007D66E8"/>
    <w:rsid w:val="007D69C3"/>
    <w:rsid w:val="007D6BC2"/>
    <w:rsid w:val="007D7339"/>
    <w:rsid w:val="007D7481"/>
    <w:rsid w:val="007D75A6"/>
    <w:rsid w:val="007D7B1C"/>
    <w:rsid w:val="007D7EB2"/>
    <w:rsid w:val="007E0090"/>
    <w:rsid w:val="007E02DA"/>
    <w:rsid w:val="007E0791"/>
    <w:rsid w:val="007E08DE"/>
    <w:rsid w:val="007E0FAE"/>
    <w:rsid w:val="007E1341"/>
    <w:rsid w:val="007E180B"/>
    <w:rsid w:val="007E24C2"/>
    <w:rsid w:val="007E2CF2"/>
    <w:rsid w:val="007E3000"/>
    <w:rsid w:val="007E32B3"/>
    <w:rsid w:val="007E3A82"/>
    <w:rsid w:val="007E3BFC"/>
    <w:rsid w:val="007E3E8F"/>
    <w:rsid w:val="007E3EE8"/>
    <w:rsid w:val="007E48FE"/>
    <w:rsid w:val="007E51A9"/>
    <w:rsid w:val="007E5544"/>
    <w:rsid w:val="007E58A7"/>
    <w:rsid w:val="007E5B83"/>
    <w:rsid w:val="007E5BC9"/>
    <w:rsid w:val="007E6300"/>
    <w:rsid w:val="007E6459"/>
    <w:rsid w:val="007E6CA0"/>
    <w:rsid w:val="007E6E16"/>
    <w:rsid w:val="007E6F27"/>
    <w:rsid w:val="007E7690"/>
    <w:rsid w:val="007E76FD"/>
    <w:rsid w:val="007F0B35"/>
    <w:rsid w:val="007F1292"/>
    <w:rsid w:val="007F1549"/>
    <w:rsid w:val="007F15BC"/>
    <w:rsid w:val="007F1DFF"/>
    <w:rsid w:val="007F2715"/>
    <w:rsid w:val="007F2889"/>
    <w:rsid w:val="007F2C14"/>
    <w:rsid w:val="007F2FC5"/>
    <w:rsid w:val="007F3355"/>
    <w:rsid w:val="007F340C"/>
    <w:rsid w:val="007F3534"/>
    <w:rsid w:val="007F39B5"/>
    <w:rsid w:val="007F3B27"/>
    <w:rsid w:val="007F3D43"/>
    <w:rsid w:val="007F460A"/>
    <w:rsid w:val="007F4E0B"/>
    <w:rsid w:val="007F5272"/>
    <w:rsid w:val="007F5BDD"/>
    <w:rsid w:val="007F5E1E"/>
    <w:rsid w:val="007F5F2A"/>
    <w:rsid w:val="007F69DB"/>
    <w:rsid w:val="007F6B23"/>
    <w:rsid w:val="007F6FAF"/>
    <w:rsid w:val="007F7C39"/>
    <w:rsid w:val="0080021D"/>
    <w:rsid w:val="00800BD6"/>
    <w:rsid w:val="00800C80"/>
    <w:rsid w:val="008010EF"/>
    <w:rsid w:val="00801627"/>
    <w:rsid w:val="00801A8D"/>
    <w:rsid w:val="00801EF4"/>
    <w:rsid w:val="00801F18"/>
    <w:rsid w:val="008024B5"/>
    <w:rsid w:val="008025BC"/>
    <w:rsid w:val="008028C7"/>
    <w:rsid w:val="00802A41"/>
    <w:rsid w:val="00802F81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61A5"/>
    <w:rsid w:val="0080625D"/>
    <w:rsid w:val="00806445"/>
    <w:rsid w:val="00806974"/>
    <w:rsid w:val="00806E9D"/>
    <w:rsid w:val="0080733D"/>
    <w:rsid w:val="00807466"/>
    <w:rsid w:val="00807500"/>
    <w:rsid w:val="00810281"/>
    <w:rsid w:val="0081050A"/>
    <w:rsid w:val="00810996"/>
    <w:rsid w:val="008115B4"/>
    <w:rsid w:val="00811AEB"/>
    <w:rsid w:val="00811DA4"/>
    <w:rsid w:val="00812109"/>
    <w:rsid w:val="00812874"/>
    <w:rsid w:val="00812D8F"/>
    <w:rsid w:val="008130A8"/>
    <w:rsid w:val="00813279"/>
    <w:rsid w:val="008137F4"/>
    <w:rsid w:val="00813BC2"/>
    <w:rsid w:val="0081413B"/>
    <w:rsid w:val="00814183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52"/>
    <w:rsid w:val="0081697D"/>
    <w:rsid w:val="0081702F"/>
    <w:rsid w:val="0081707C"/>
    <w:rsid w:val="00817083"/>
    <w:rsid w:val="0082030F"/>
    <w:rsid w:val="00820456"/>
    <w:rsid w:val="00820E2E"/>
    <w:rsid w:val="00821040"/>
    <w:rsid w:val="008212BD"/>
    <w:rsid w:val="00821801"/>
    <w:rsid w:val="0082182A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BE4"/>
    <w:rsid w:val="00824CCD"/>
    <w:rsid w:val="008250F4"/>
    <w:rsid w:val="00825B9A"/>
    <w:rsid w:val="00826078"/>
    <w:rsid w:val="008260E7"/>
    <w:rsid w:val="0082629C"/>
    <w:rsid w:val="00826556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2C"/>
    <w:rsid w:val="0083089C"/>
    <w:rsid w:val="0083099C"/>
    <w:rsid w:val="00830F1F"/>
    <w:rsid w:val="00831BED"/>
    <w:rsid w:val="00831CC8"/>
    <w:rsid w:val="00831D17"/>
    <w:rsid w:val="00832878"/>
    <w:rsid w:val="00832BF9"/>
    <w:rsid w:val="0083326B"/>
    <w:rsid w:val="00833798"/>
    <w:rsid w:val="00833ADC"/>
    <w:rsid w:val="00833B25"/>
    <w:rsid w:val="00833D57"/>
    <w:rsid w:val="00834984"/>
    <w:rsid w:val="00834CFD"/>
    <w:rsid w:val="00835154"/>
    <w:rsid w:val="0083547D"/>
    <w:rsid w:val="00835D41"/>
    <w:rsid w:val="00835D86"/>
    <w:rsid w:val="00835F1D"/>
    <w:rsid w:val="00835F26"/>
    <w:rsid w:val="0083641D"/>
    <w:rsid w:val="00836690"/>
    <w:rsid w:val="00836A3B"/>
    <w:rsid w:val="00836F77"/>
    <w:rsid w:val="00837141"/>
    <w:rsid w:val="00837531"/>
    <w:rsid w:val="008378F2"/>
    <w:rsid w:val="00837A1C"/>
    <w:rsid w:val="00840071"/>
    <w:rsid w:val="0084011B"/>
    <w:rsid w:val="00840214"/>
    <w:rsid w:val="00840F4E"/>
    <w:rsid w:val="0084100D"/>
    <w:rsid w:val="00841188"/>
    <w:rsid w:val="008412F2"/>
    <w:rsid w:val="008419B8"/>
    <w:rsid w:val="00841AB1"/>
    <w:rsid w:val="00841D79"/>
    <w:rsid w:val="00841E0C"/>
    <w:rsid w:val="008421E3"/>
    <w:rsid w:val="008425D1"/>
    <w:rsid w:val="0084275F"/>
    <w:rsid w:val="00842997"/>
    <w:rsid w:val="00843B81"/>
    <w:rsid w:val="00843F91"/>
    <w:rsid w:val="00844249"/>
    <w:rsid w:val="0084444B"/>
    <w:rsid w:val="0084487F"/>
    <w:rsid w:val="00845198"/>
    <w:rsid w:val="008456B1"/>
    <w:rsid w:val="00845A7C"/>
    <w:rsid w:val="0084629A"/>
    <w:rsid w:val="008463E9"/>
    <w:rsid w:val="00846D2B"/>
    <w:rsid w:val="00847B2E"/>
    <w:rsid w:val="008500CF"/>
    <w:rsid w:val="0085071E"/>
    <w:rsid w:val="00850951"/>
    <w:rsid w:val="00850A6F"/>
    <w:rsid w:val="00850AFD"/>
    <w:rsid w:val="00850FC0"/>
    <w:rsid w:val="00851124"/>
    <w:rsid w:val="0085137A"/>
    <w:rsid w:val="008516B0"/>
    <w:rsid w:val="00851BF5"/>
    <w:rsid w:val="00851ECD"/>
    <w:rsid w:val="00851F6E"/>
    <w:rsid w:val="00852025"/>
    <w:rsid w:val="00852726"/>
    <w:rsid w:val="00852999"/>
    <w:rsid w:val="00852B4F"/>
    <w:rsid w:val="008531B6"/>
    <w:rsid w:val="0085373F"/>
    <w:rsid w:val="00853B7E"/>
    <w:rsid w:val="00854099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6D9"/>
    <w:rsid w:val="0085783C"/>
    <w:rsid w:val="00857F24"/>
    <w:rsid w:val="00860BAD"/>
    <w:rsid w:val="00861775"/>
    <w:rsid w:val="00861AFF"/>
    <w:rsid w:val="00861CCB"/>
    <w:rsid w:val="00862D5F"/>
    <w:rsid w:val="00863005"/>
    <w:rsid w:val="00863277"/>
    <w:rsid w:val="008632FF"/>
    <w:rsid w:val="00863DDB"/>
    <w:rsid w:val="00863DF3"/>
    <w:rsid w:val="0086482F"/>
    <w:rsid w:val="00864972"/>
    <w:rsid w:val="00864F86"/>
    <w:rsid w:val="008658BD"/>
    <w:rsid w:val="00865A07"/>
    <w:rsid w:val="00865A6D"/>
    <w:rsid w:val="0086604C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5EF"/>
    <w:rsid w:val="0087161E"/>
    <w:rsid w:val="0087209A"/>
    <w:rsid w:val="008722A8"/>
    <w:rsid w:val="00872392"/>
    <w:rsid w:val="008732F9"/>
    <w:rsid w:val="00873B7D"/>
    <w:rsid w:val="00873C04"/>
    <w:rsid w:val="00873D54"/>
    <w:rsid w:val="00874A22"/>
    <w:rsid w:val="00874A6C"/>
    <w:rsid w:val="00874D77"/>
    <w:rsid w:val="00874F4E"/>
    <w:rsid w:val="00875D55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7F2"/>
    <w:rsid w:val="00880B66"/>
    <w:rsid w:val="008816A6"/>
    <w:rsid w:val="00882651"/>
    <w:rsid w:val="0088267A"/>
    <w:rsid w:val="00882A99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ED9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831"/>
    <w:rsid w:val="00892959"/>
    <w:rsid w:val="00892D7D"/>
    <w:rsid w:val="00892F4F"/>
    <w:rsid w:val="00892F6C"/>
    <w:rsid w:val="00893587"/>
    <w:rsid w:val="008935DB"/>
    <w:rsid w:val="00893DE5"/>
    <w:rsid w:val="00893F09"/>
    <w:rsid w:val="008945A9"/>
    <w:rsid w:val="00894AF2"/>
    <w:rsid w:val="00895738"/>
    <w:rsid w:val="00897278"/>
    <w:rsid w:val="00897348"/>
    <w:rsid w:val="008973E8"/>
    <w:rsid w:val="00897737"/>
    <w:rsid w:val="008978CB"/>
    <w:rsid w:val="00897A1B"/>
    <w:rsid w:val="00897AED"/>
    <w:rsid w:val="008A0044"/>
    <w:rsid w:val="008A0752"/>
    <w:rsid w:val="008A0D47"/>
    <w:rsid w:val="008A0DA3"/>
    <w:rsid w:val="008A2052"/>
    <w:rsid w:val="008A2087"/>
    <w:rsid w:val="008A259D"/>
    <w:rsid w:val="008A2604"/>
    <w:rsid w:val="008A2986"/>
    <w:rsid w:val="008A2C87"/>
    <w:rsid w:val="008A31D4"/>
    <w:rsid w:val="008A3457"/>
    <w:rsid w:val="008A4057"/>
    <w:rsid w:val="008A493B"/>
    <w:rsid w:val="008A4A54"/>
    <w:rsid w:val="008A4AB0"/>
    <w:rsid w:val="008A4AC3"/>
    <w:rsid w:val="008A4DEB"/>
    <w:rsid w:val="008A50FB"/>
    <w:rsid w:val="008A51F1"/>
    <w:rsid w:val="008A55A3"/>
    <w:rsid w:val="008A5E36"/>
    <w:rsid w:val="008A6224"/>
    <w:rsid w:val="008A6CC9"/>
    <w:rsid w:val="008A7162"/>
    <w:rsid w:val="008A720C"/>
    <w:rsid w:val="008A79E4"/>
    <w:rsid w:val="008B023B"/>
    <w:rsid w:val="008B064F"/>
    <w:rsid w:val="008B074C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142"/>
    <w:rsid w:val="008B3A9D"/>
    <w:rsid w:val="008B3C94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06"/>
    <w:rsid w:val="008B6D7A"/>
    <w:rsid w:val="008B70E7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918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1AF"/>
    <w:rsid w:val="008C7E6E"/>
    <w:rsid w:val="008C7EB7"/>
    <w:rsid w:val="008C7FAC"/>
    <w:rsid w:val="008D01D5"/>
    <w:rsid w:val="008D0977"/>
    <w:rsid w:val="008D0C91"/>
    <w:rsid w:val="008D11E5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490A"/>
    <w:rsid w:val="008D5264"/>
    <w:rsid w:val="008D541F"/>
    <w:rsid w:val="008D571F"/>
    <w:rsid w:val="008D5A4B"/>
    <w:rsid w:val="008D5DAB"/>
    <w:rsid w:val="008D61FC"/>
    <w:rsid w:val="008D687F"/>
    <w:rsid w:val="008D6AB2"/>
    <w:rsid w:val="008D6B6E"/>
    <w:rsid w:val="008D6CC1"/>
    <w:rsid w:val="008D6F88"/>
    <w:rsid w:val="008D720B"/>
    <w:rsid w:val="008D725E"/>
    <w:rsid w:val="008D7919"/>
    <w:rsid w:val="008D7D7A"/>
    <w:rsid w:val="008D7FA3"/>
    <w:rsid w:val="008E0B3C"/>
    <w:rsid w:val="008E0E04"/>
    <w:rsid w:val="008E1014"/>
    <w:rsid w:val="008E1BBD"/>
    <w:rsid w:val="008E1CB7"/>
    <w:rsid w:val="008E1D07"/>
    <w:rsid w:val="008E1DAF"/>
    <w:rsid w:val="008E2107"/>
    <w:rsid w:val="008E2F78"/>
    <w:rsid w:val="008E2FCE"/>
    <w:rsid w:val="008E3101"/>
    <w:rsid w:val="008E34C6"/>
    <w:rsid w:val="008E3612"/>
    <w:rsid w:val="008E3853"/>
    <w:rsid w:val="008E43CD"/>
    <w:rsid w:val="008E4567"/>
    <w:rsid w:val="008E4CAF"/>
    <w:rsid w:val="008E5315"/>
    <w:rsid w:val="008E55A9"/>
    <w:rsid w:val="008E5CEB"/>
    <w:rsid w:val="008E5E8B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27"/>
    <w:rsid w:val="008F1CDE"/>
    <w:rsid w:val="008F1EEB"/>
    <w:rsid w:val="008F1FBA"/>
    <w:rsid w:val="008F2053"/>
    <w:rsid w:val="008F210B"/>
    <w:rsid w:val="008F23E5"/>
    <w:rsid w:val="008F276E"/>
    <w:rsid w:val="008F278D"/>
    <w:rsid w:val="008F2CAA"/>
    <w:rsid w:val="008F2F3D"/>
    <w:rsid w:val="008F3219"/>
    <w:rsid w:val="008F38E8"/>
    <w:rsid w:val="008F3E08"/>
    <w:rsid w:val="008F3F35"/>
    <w:rsid w:val="008F3FD2"/>
    <w:rsid w:val="008F4149"/>
    <w:rsid w:val="008F41FB"/>
    <w:rsid w:val="008F42A0"/>
    <w:rsid w:val="008F44F5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C8F"/>
    <w:rsid w:val="008F6E4D"/>
    <w:rsid w:val="008F6E77"/>
    <w:rsid w:val="008F6FFB"/>
    <w:rsid w:val="008F709B"/>
    <w:rsid w:val="008F70EF"/>
    <w:rsid w:val="008F7248"/>
    <w:rsid w:val="008F7A56"/>
    <w:rsid w:val="008F7D65"/>
    <w:rsid w:val="009001EF"/>
    <w:rsid w:val="009002AA"/>
    <w:rsid w:val="00900329"/>
    <w:rsid w:val="009016C4"/>
    <w:rsid w:val="009016D5"/>
    <w:rsid w:val="00901A5E"/>
    <w:rsid w:val="00901D73"/>
    <w:rsid w:val="00901E56"/>
    <w:rsid w:val="00902068"/>
    <w:rsid w:val="009022A2"/>
    <w:rsid w:val="009029FC"/>
    <w:rsid w:val="00902B3E"/>
    <w:rsid w:val="00902B84"/>
    <w:rsid w:val="009030F4"/>
    <w:rsid w:val="009031D2"/>
    <w:rsid w:val="0090354D"/>
    <w:rsid w:val="0090361B"/>
    <w:rsid w:val="00903888"/>
    <w:rsid w:val="00904099"/>
    <w:rsid w:val="00904120"/>
    <w:rsid w:val="00904222"/>
    <w:rsid w:val="009049C3"/>
    <w:rsid w:val="009049F0"/>
    <w:rsid w:val="00904DCE"/>
    <w:rsid w:val="00904ED1"/>
    <w:rsid w:val="00904F56"/>
    <w:rsid w:val="00905413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07C9D"/>
    <w:rsid w:val="00910184"/>
    <w:rsid w:val="0091197D"/>
    <w:rsid w:val="00912384"/>
    <w:rsid w:val="0091287F"/>
    <w:rsid w:val="00912998"/>
    <w:rsid w:val="00912D0C"/>
    <w:rsid w:val="00912D0E"/>
    <w:rsid w:val="00912EE9"/>
    <w:rsid w:val="009130B2"/>
    <w:rsid w:val="009130DF"/>
    <w:rsid w:val="0091353D"/>
    <w:rsid w:val="00913628"/>
    <w:rsid w:val="0091398E"/>
    <w:rsid w:val="009139FA"/>
    <w:rsid w:val="00913BC9"/>
    <w:rsid w:val="00913E11"/>
    <w:rsid w:val="00914048"/>
    <w:rsid w:val="0091443C"/>
    <w:rsid w:val="009152D3"/>
    <w:rsid w:val="009157E3"/>
    <w:rsid w:val="00915F08"/>
    <w:rsid w:val="00916734"/>
    <w:rsid w:val="0091675D"/>
    <w:rsid w:val="00916DF0"/>
    <w:rsid w:val="00917B54"/>
    <w:rsid w:val="00920103"/>
    <w:rsid w:val="00920150"/>
    <w:rsid w:val="00920697"/>
    <w:rsid w:val="009206A6"/>
    <w:rsid w:val="0092074C"/>
    <w:rsid w:val="00920EDF"/>
    <w:rsid w:val="00921169"/>
    <w:rsid w:val="00921209"/>
    <w:rsid w:val="0092195C"/>
    <w:rsid w:val="00921F96"/>
    <w:rsid w:val="00922359"/>
    <w:rsid w:val="00922AAB"/>
    <w:rsid w:val="00922CD0"/>
    <w:rsid w:val="0092359D"/>
    <w:rsid w:val="00923D73"/>
    <w:rsid w:val="00923EC1"/>
    <w:rsid w:val="00924277"/>
    <w:rsid w:val="00924573"/>
    <w:rsid w:val="00924736"/>
    <w:rsid w:val="009247CD"/>
    <w:rsid w:val="00925029"/>
    <w:rsid w:val="00925244"/>
    <w:rsid w:val="0092546C"/>
    <w:rsid w:val="009268FC"/>
    <w:rsid w:val="00926AC5"/>
    <w:rsid w:val="00926E00"/>
    <w:rsid w:val="0092742F"/>
    <w:rsid w:val="00930022"/>
    <w:rsid w:val="00930300"/>
    <w:rsid w:val="009306FF"/>
    <w:rsid w:val="0093079F"/>
    <w:rsid w:val="009309D3"/>
    <w:rsid w:val="00930D9D"/>
    <w:rsid w:val="00931141"/>
    <w:rsid w:val="00931375"/>
    <w:rsid w:val="0093209E"/>
    <w:rsid w:val="00933078"/>
    <w:rsid w:val="00933382"/>
    <w:rsid w:val="009333DB"/>
    <w:rsid w:val="00933BD1"/>
    <w:rsid w:val="009349AB"/>
    <w:rsid w:val="00934A0E"/>
    <w:rsid w:val="00934A2D"/>
    <w:rsid w:val="00934BCB"/>
    <w:rsid w:val="00934C12"/>
    <w:rsid w:val="00934E35"/>
    <w:rsid w:val="00935095"/>
    <w:rsid w:val="009352F5"/>
    <w:rsid w:val="00935E70"/>
    <w:rsid w:val="009362EA"/>
    <w:rsid w:val="009368CA"/>
    <w:rsid w:val="00936E24"/>
    <w:rsid w:val="009373FB"/>
    <w:rsid w:val="009376E4"/>
    <w:rsid w:val="00937FDE"/>
    <w:rsid w:val="009405C6"/>
    <w:rsid w:val="0094081C"/>
    <w:rsid w:val="00940984"/>
    <w:rsid w:val="0094135A"/>
    <w:rsid w:val="009414E3"/>
    <w:rsid w:val="0094176A"/>
    <w:rsid w:val="009418D4"/>
    <w:rsid w:val="00941F6A"/>
    <w:rsid w:val="0094229B"/>
    <w:rsid w:val="00942B49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60D6"/>
    <w:rsid w:val="009461B5"/>
    <w:rsid w:val="00946BE2"/>
    <w:rsid w:val="00946C18"/>
    <w:rsid w:val="00946D41"/>
    <w:rsid w:val="0094705C"/>
    <w:rsid w:val="009470DA"/>
    <w:rsid w:val="0094762A"/>
    <w:rsid w:val="009476DC"/>
    <w:rsid w:val="00950653"/>
    <w:rsid w:val="009508DC"/>
    <w:rsid w:val="009509E3"/>
    <w:rsid w:val="00950EE8"/>
    <w:rsid w:val="00951364"/>
    <w:rsid w:val="00951E3F"/>
    <w:rsid w:val="00952551"/>
    <w:rsid w:val="009529DD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12E"/>
    <w:rsid w:val="00955CA7"/>
    <w:rsid w:val="00955D97"/>
    <w:rsid w:val="009568DE"/>
    <w:rsid w:val="00956AC2"/>
    <w:rsid w:val="00956D44"/>
    <w:rsid w:val="009571BF"/>
    <w:rsid w:val="0095754C"/>
    <w:rsid w:val="00957AB8"/>
    <w:rsid w:val="00957F0A"/>
    <w:rsid w:val="00960044"/>
    <w:rsid w:val="00960130"/>
    <w:rsid w:val="009604FF"/>
    <w:rsid w:val="00960704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886"/>
    <w:rsid w:val="009629CF"/>
    <w:rsid w:val="00962A30"/>
    <w:rsid w:val="009631E8"/>
    <w:rsid w:val="0096367F"/>
    <w:rsid w:val="00963E62"/>
    <w:rsid w:val="00964601"/>
    <w:rsid w:val="00964BED"/>
    <w:rsid w:val="00965617"/>
    <w:rsid w:val="00965849"/>
    <w:rsid w:val="00965DA8"/>
    <w:rsid w:val="00966790"/>
    <w:rsid w:val="0096700C"/>
    <w:rsid w:val="00967102"/>
    <w:rsid w:val="009702AA"/>
    <w:rsid w:val="00970658"/>
    <w:rsid w:val="00970B7D"/>
    <w:rsid w:val="009713D7"/>
    <w:rsid w:val="00971609"/>
    <w:rsid w:val="00971DED"/>
    <w:rsid w:val="00971EDE"/>
    <w:rsid w:val="00971FA4"/>
    <w:rsid w:val="00972150"/>
    <w:rsid w:val="0097217A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520B"/>
    <w:rsid w:val="009765AF"/>
    <w:rsid w:val="00976D8E"/>
    <w:rsid w:val="00977407"/>
    <w:rsid w:val="0098019B"/>
    <w:rsid w:val="00980260"/>
    <w:rsid w:val="00980286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279F"/>
    <w:rsid w:val="0098325C"/>
    <w:rsid w:val="00983464"/>
    <w:rsid w:val="0098359F"/>
    <w:rsid w:val="009836BA"/>
    <w:rsid w:val="00983895"/>
    <w:rsid w:val="00983A93"/>
    <w:rsid w:val="00983A9C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3F6"/>
    <w:rsid w:val="00986910"/>
    <w:rsid w:val="009869F4"/>
    <w:rsid w:val="00986F4D"/>
    <w:rsid w:val="009872A4"/>
    <w:rsid w:val="0098771A"/>
    <w:rsid w:val="0098792F"/>
    <w:rsid w:val="009879F2"/>
    <w:rsid w:val="009901D6"/>
    <w:rsid w:val="009909E2"/>
    <w:rsid w:val="00990BE6"/>
    <w:rsid w:val="009912A0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4F9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73A4"/>
    <w:rsid w:val="0099748E"/>
    <w:rsid w:val="00997683"/>
    <w:rsid w:val="009976DF"/>
    <w:rsid w:val="009978A2"/>
    <w:rsid w:val="0099791D"/>
    <w:rsid w:val="00997C30"/>
    <w:rsid w:val="009A0889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95D"/>
    <w:rsid w:val="009A3AF7"/>
    <w:rsid w:val="009A3C59"/>
    <w:rsid w:val="009A4449"/>
    <w:rsid w:val="009A49D4"/>
    <w:rsid w:val="009A546D"/>
    <w:rsid w:val="009A55B4"/>
    <w:rsid w:val="009A5685"/>
    <w:rsid w:val="009A5733"/>
    <w:rsid w:val="009A60DE"/>
    <w:rsid w:val="009A61C8"/>
    <w:rsid w:val="009A71C6"/>
    <w:rsid w:val="009A782A"/>
    <w:rsid w:val="009A7986"/>
    <w:rsid w:val="009A7F57"/>
    <w:rsid w:val="009B0013"/>
    <w:rsid w:val="009B0052"/>
    <w:rsid w:val="009B00D0"/>
    <w:rsid w:val="009B02A7"/>
    <w:rsid w:val="009B0433"/>
    <w:rsid w:val="009B0789"/>
    <w:rsid w:val="009B0D1A"/>
    <w:rsid w:val="009B2069"/>
    <w:rsid w:val="009B2808"/>
    <w:rsid w:val="009B2C42"/>
    <w:rsid w:val="009B2ED2"/>
    <w:rsid w:val="009B3508"/>
    <w:rsid w:val="009B3521"/>
    <w:rsid w:val="009B3942"/>
    <w:rsid w:val="009B3B47"/>
    <w:rsid w:val="009B3E69"/>
    <w:rsid w:val="009B40C4"/>
    <w:rsid w:val="009B44FB"/>
    <w:rsid w:val="009B4DC0"/>
    <w:rsid w:val="009B4F81"/>
    <w:rsid w:val="009B5309"/>
    <w:rsid w:val="009B532B"/>
    <w:rsid w:val="009B570E"/>
    <w:rsid w:val="009B5977"/>
    <w:rsid w:val="009B5ACE"/>
    <w:rsid w:val="009B642E"/>
    <w:rsid w:val="009B6697"/>
    <w:rsid w:val="009B6A05"/>
    <w:rsid w:val="009B6F3C"/>
    <w:rsid w:val="009B761A"/>
    <w:rsid w:val="009B7D7E"/>
    <w:rsid w:val="009C0085"/>
    <w:rsid w:val="009C0933"/>
    <w:rsid w:val="009C0A61"/>
    <w:rsid w:val="009C0BE5"/>
    <w:rsid w:val="009C0C87"/>
    <w:rsid w:val="009C0D6F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B06"/>
    <w:rsid w:val="009C2E0D"/>
    <w:rsid w:val="009C2EB6"/>
    <w:rsid w:val="009C349E"/>
    <w:rsid w:val="009C36B9"/>
    <w:rsid w:val="009C3AA0"/>
    <w:rsid w:val="009C3BFA"/>
    <w:rsid w:val="009C46A0"/>
    <w:rsid w:val="009C4811"/>
    <w:rsid w:val="009C4907"/>
    <w:rsid w:val="009C551D"/>
    <w:rsid w:val="009C5837"/>
    <w:rsid w:val="009C587D"/>
    <w:rsid w:val="009C5ABB"/>
    <w:rsid w:val="009C5F62"/>
    <w:rsid w:val="009C60D1"/>
    <w:rsid w:val="009C6471"/>
    <w:rsid w:val="009C7604"/>
    <w:rsid w:val="009C76E7"/>
    <w:rsid w:val="009C7DB6"/>
    <w:rsid w:val="009C7FA9"/>
    <w:rsid w:val="009D00FC"/>
    <w:rsid w:val="009D0399"/>
    <w:rsid w:val="009D0AB2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71B"/>
    <w:rsid w:val="009D38B5"/>
    <w:rsid w:val="009D3F2A"/>
    <w:rsid w:val="009D40E1"/>
    <w:rsid w:val="009D4CF0"/>
    <w:rsid w:val="009D4D48"/>
    <w:rsid w:val="009D4D97"/>
    <w:rsid w:val="009D57DB"/>
    <w:rsid w:val="009D5D1C"/>
    <w:rsid w:val="009D5D5B"/>
    <w:rsid w:val="009D5FDD"/>
    <w:rsid w:val="009D60BA"/>
    <w:rsid w:val="009D61E7"/>
    <w:rsid w:val="009D62BF"/>
    <w:rsid w:val="009D63FA"/>
    <w:rsid w:val="009D646B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0F62"/>
    <w:rsid w:val="009E1092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111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9E5"/>
    <w:rsid w:val="009E5F1F"/>
    <w:rsid w:val="009E60CC"/>
    <w:rsid w:val="009E6145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4FD"/>
    <w:rsid w:val="009F0F93"/>
    <w:rsid w:val="009F0FA1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0F72"/>
    <w:rsid w:val="00A01442"/>
    <w:rsid w:val="00A016D1"/>
    <w:rsid w:val="00A018FE"/>
    <w:rsid w:val="00A01B23"/>
    <w:rsid w:val="00A01F19"/>
    <w:rsid w:val="00A0200B"/>
    <w:rsid w:val="00A024D2"/>
    <w:rsid w:val="00A02F8E"/>
    <w:rsid w:val="00A030F6"/>
    <w:rsid w:val="00A031C5"/>
    <w:rsid w:val="00A03304"/>
    <w:rsid w:val="00A03321"/>
    <w:rsid w:val="00A03B9D"/>
    <w:rsid w:val="00A04157"/>
    <w:rsid w:val="00A041DB"/>
    <w:rsid w:val="00A04810"/>
    <w:rsid w:val="00A04F43"/>
    <w:rsid w:val="00A051CC"/>
    <w:rsid w:val="00A0536D"/>
    <w:rsid w:val="00A05395"/>
    <w:rsid w:val="00A05599"/>
    <w:rsid w:val="00A058A9"/>
    <w:rsid w:val="00A05C88"/>
    <w:rsid w:val="00A064AB"/>
    <w:rsid w:val="00A076C6"/>
    <w:rsid w:val="00A10032"/>
    <w:rsid w:val="00A1098A"/>
    <w:rsid w:val="00A10C16"/>
    <w:rsid w:val="00A10C88"/>
    <w:rsid w:val="00A10F24"/>
    <w:rsid w:val="00A11077"/>
    <w:rsid w:val="00A11230"/>
    <w:rsid w:val="00A11F83"/>
    <w:rsid w:val="00A120F5"/>
    <w:rsid w:val="00A122CB"/>
    <w:rsid w:val="00A12864"/>
    <w:rsid w:val="00A12AFD"/>
    <w:rsid w:val="00A12B51"/>
    <w:rsid w:val="00A12DC5"/>
    <w:rsid w:val="00A13AA2"/>
    <w:rsid w:val="00A14001"/>
    <w:rsid w:val="00A14272"/>
    <w:rsid w:val="00A14544"/>
    <w:rsid w:val="00A15749"/>
    <w:rsid w:val="00A16111"/>
    <w:rsid w:val="00A1623E"/>
    <w:rsid w:val="00A16A39"/>
    <w:rsid w:val="00A16A44"/>
    <w:rsid w:val="00A16C62"/>
    <w:rsid w:val="00A1796C"/>
    <w:rsid w:val="00A201D9"/>
    <w:rsid w:val="00A206D1"/>
    <w:rsid w:val="00A21490"/>
    <w:rsid w:val="00A21581"/>
    <w:rsid w:val="00A21BA6"/>
    <w:rsid w:val="00A22111"/>
    <w:rsid w:val="00A227A2"/>
    <w:rsid w:val="00A22C91"/>
    <w:rsid w:val="00A23016"/>
    <w:rsid w:val="00A230FC"/>
    <w:rsid w:val="00A23428"/>
    <w:rsid w:val="00A238FA"/>
    <w:rsid w:val="00A23A15"/>
    <w:rsid w:val="00A23EC7"/>
    <w:rsid w:val="00A240F5"/>
    <w:rsid w:val="00A2413C"/>
    <w:rsid w:val="00A24303"/>
    <w:rsid w:val="00A243DE"/>
    <w:rsid w:val="00A2443F"/>
    <w:rsid w:val="00A250A8"/>
    <w:rsid w:val="00A253DF"/>
    <w:rsid w:val="00A25DCA"/>
    <w:rsid w:val="00A25E59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2B"/>
    <w:rsid w:val="00A310C9"/>
    <w:rsid w:val="00A31243"/>
    <w:rsid w:val="00A31289"/>
    <w:rsid w:val="00A31316"/>
    <w:rsid w:val="00A314C9"/>
    <w:rsid w:val="00A315D9"/>
    <w:rsid w:val="00A316C6"/>
    <w:rsid w:val="00A31F58"/>
    <w:rsid w:val="00A32388"/>
    <w:rsid w:val="00A3247B"/>
    <w:rsid w:val="00A330C9"/>
    <w:rsid w:val="00A33384"/>
    <w:rsid w:val="00A333B7"/>
    <w:rsid w:val="00A336C4"/>
    <w:rsid w:val="00A33A74"/>
    <w:rsid w:val="00A347D6"/>
    <w:rsid w:val="00A34892"/>
    <w:rsid w:val="00A34CE1"/>
    <w:rsid w:val="00A35050"/>
    <w:rsid w:val="00A357DD"/>
    <w:rsid w:val="00A357E6"/>
    <w:rsid w:val="00A35BB9"/>
    <w:rsid w:val="00A35D80"/>
    <w:rsid w:val="00A36247"/>
    <w:rsid w:val="00A3649B"/>
    <w:rsid w:val="00A367EA"/>
    <w:rsid w:val="00A3682B"/>
    <w:rsid w:val="00A368E5"/>
    <w:rsid w:val="00A36AE6"/>
    <w:rsid w:val="00A36BBC"/>
    <w:rsid w:val="00A36D62"/>
    <w:rsid w:val="00A36FB8"/>
    <w:rsid w:val="00A37032"/>
    <w:rsid w:val="00A37078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069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0FB"/>
    <w:rsid w:val="00A4662E"/>
    <w:rsid w:val="00A46C20"/>
    <w:rsid w:val="00A4762C"/>
    <w:rsid w:val="00A477CA"/>
    <w:rsid w:val="00A478E1"/>
    <w:rsid w:val="00A47D8A"/>
    <w:rsid w:val="00A50522"/>
    <w:rsid w:val="00A50A1B"/>
    <w:rsid w:val="00A5142C"/>
    <w:rsid w:val="00A51979"/>
    <w:rsid w:val="00A52982"/>
    <w:rsid w:val="00A52ADE"/>
    <w:rsid w:val="00A52C11"/>
    <w:rsid w:val="00A533DE"/>
    <w:rsid w:val="00A534CC"/>
    <w:rsid w:val="00A5382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7B4"/>
    <w:rsid w:val="00A578F6"/>
    <w:rsid w:val="00A57A56"/>
    <w:rsid w:val="00A57A84"/>
    <w:rsid w:val="00A57FB1"/>
    <w:rsid w:val="00A60479"/>
    <w:rsid w:val="00A60702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6A2"/>
    <w:rsid w:val="00A64C97"/>
    <w:rsid w:val="00A6590D"/>
    <w:rsid w:val="00A66304"/>
    <w:rsid w:val="00A663D4"/>
    <w:rsid w:val="00A666A0"/>
    <w:rsid w:val="00A66C86"/>
    <w:rsid w:val="00A67964"/>
    <w:rsid w:val="00A702C8"/>
    <w:rsid w:val="00A70300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53A"/>
    <w:rsid w:val="00A76FDC"/>
    <w:rsid w:val="00A77500"/>
    <w:rsid w:val="00A777CC"/>
    <w:rsid w:val="00A779E7"/>
    <w:rsid w:val="00A77B17"/>
    <w:rsid w:val="00A80856"/>
    <w:rsid w:val="00A81724"/>
    <w:rsid w:val="00A81727"/>
    <w:rsid w:val="00A81911"/>
    <w:rsid w:val="00A81A40"/>
    <w:rsid w:val="00A823BF"/>
    <w:rsid w:val="00A8271B"/>
    <w:rsid w:val="00A82A38"/>
    <w:rsid w:val="00A82C01"/>
    <w:rsid w:val="00A82C56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87961"/>
    <w:rsid w:val="00A90793"/>
    <w:rsid w:val="00A912F4"/>
    <w:rsid w:val="00A91ADC"/>
    <w:rsid w:val="00A92335"/>
    <w:rsid w:val="00A923BC"/>
    <w:rsid w:val="00A923E3"/>
    <w:rsid w:val="00A92A15"/>
    <w:rsid w:val="00A931EB"/>
    <w:rsid w:val="00A9363A"/>
    <w:rsid w:val="00A9371C"/>
    <w:rsid w:val="00A93808"/>
    <w:rsid w:val="00A9407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086D"/>
    <w:rsid w:val="00AA1148"/>
    <w:rsid w:val="00AA1358"/>
    <w:rsid w:val="00AA13B6"/>
    <w:rsid w:val="00AA259D"/>
    <w:rsid w:val="00AA2685"/>
    <w:rsid w:val="00AA27B3"/>
    <w:rsid w:val="00AA2974"/>
    <w:rsid w:val="00AA2A25"/>
    <w:rsid w:val="00AA42E7"/>
    <w:rsid w:val="00AA4953"/>
    <w:rsid w:val="00AA5317"/>
    <w:rsid w:val="00AA53E0"/>
    <w:rsid w:val="00AA574F"/>
    <w:rsid w:val="00AA58E0"/>
    <w:rsid w:val="00AA59C0"/>
    <w:rsid w:val="00AA61FC"/>
    <w:rsid w:val="00AA644A"/>
    <w:rsid w:val="00AA6C0F"/>
    <w:rsid w:val="00AA7CBC"/>
    <w:rsid w:val="00AB00A2"/>
    <w:rsid w:val="00AB06ED"/>
    <w:rsid w:val="00AB075B"/>
    <w:rsid w:val="00AB07E0"/>
    <w:rsid w:val="00AB08ED"/>
    <w:rsid w:val="00AB09D6"/>
    <w:rsid w:val="00AB0CFF"/>
    <w:rsid w:val="00AB0D7A"/>
    <w:rsid w:val="00AB10BB"/>
    <w:rsid w:val="00AB192E"/>
    <w:rsid w:val="00AB1F6F"/>
    <w:rsid w:val="00AB2753"/>
    <w:rsid w:val="00AB2B19"/>
    <w:rsid w:val="00AB33E0"/>
    <w:rsid w:val="00AB369E"/>
    <w:rsid w:val="00AB37C0"/>
    <w:rsid w:val="00AB4A66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1DF3"/>
    <w:rsid w:val="00AC207F"/>
    <w:rsid w:val="00AC2BBF"/>
    <w:rsid w:val="00AC2C8B"/>
    <w:rsid w:val="00AC32F8"/>
    <w:rsid w:val="00AC3457"/>
    <w:rsid w:val="00AC3799"/>
    <w:rsid w:val="00AC48FC"/>
    <w:rsid w:val="00AC4B2B"/>
    <w:rsid w:val="00AC4D4F"/>
    <w:rsid w:val="00AC572D"/>
    <w:rsid w:val="00AC5B81"/>
    <w:rsid w:val="00AC5D91"/>
    <w:rsid w:val="00AC5E96"/>
    <w:rsid w:val="00AC610A"/>
    <w:rsid w:val="00AC660D"/>
    <w:rsid w:val="00AC689E"/>
    <w:rsid w:val="00AC6936"/>
    <w:rsid w:val="00AC6DFF"/>
    <w:rsid w:val="00AC6E31"/>
    <w:rsid w:val="00AC70CE"/>
    <w:rsid w:val="00AC7185"/>
    <w:rsid w:val="00AC74EF"/>
    <w:rsid w:val="00AC79A5"/>
    <w:rsid w:val="00AD02AB"/>
    <w:rsid w:val="00AD0722"/>
    <w:rsid w:val="00AD0A12"/>
    <w:rsid w:val="00AD0F9D"/>
    <w:rsid w:val="00AD126A"/>
    <w:rsid w:val="00AD1402"/>
    <w:rsid w:val="00AD15F6"/>
    <w:rsid w:val="00AD176A"/>
    <w:rsid w:val="00AD1FB4"/>
    <w:rsid w:val="00AD2581"/>
    <w:rsid w:val="00AD3383"/>
    <w:rsid w:val="00AD3759"/>
    <w:rsid w:val="00AD3D79"/>
    <w:rsid w:val="00AD3DF7"/>
    <w:rsid w:val="00AD40DE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699"/>
    <w:rsid w:val="00AD7D1C"/>
    <w:rsid w:val="00AE0788"/>
    <w:rsid w:val="00AE0CC5"/>
    <w:rsid w:val="00AE125C"/>
    <w:rsid w:val="00AE16F8"/>
    <w:rsid w:val="00AE1B84"/>
    <w:rsid w:val="00AE1E9E"/>
    <w:rsid w:val="00AE1FB4"/>
    <w:rsid w:val="00AE20AA"/>
    <w:rsid w:val="00AE20FF"/>
    <w:rsid w:val="00AE2649"/>
    <w:rsid w:val="00AE3295"/>
    <w:rsid w:val="00AE4269"/>
    <w:rsid w:val="00AE4607"/>
    <w:rsid w:val="00AE482F"/>
    <w:rsid w:val="00AE48DD"/>
    <w:rsid w:val="00AE4A63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57"/>
    <w:rsid w:val="00AE7629"/>
    <w:rsid w:val="00AF00AD"/>
    <w:rsid w:val="00AF060A"/>
    <w:rsid w:val="00AF18C6"/>
    <w:rsid w:val="00AF22A1"/>
    <w:rsid w:val="00AF2435"/>
    <w:rsid w:val="00AF2513"/>
    <w:rsid w:val="00AF2638"/>
    <w:rsid w:val="00AF2714"/>
    <w:rsid w:val="00AF2AF6"/>
    <w:rsid w:val="00AF2DD8"/>
    <w:rsid w:val="00AF2F98"/>
    <w:rsid w:val="00AF40A4"/>
    <w:rsid w:val="00AF422C"/>
    <w:rsid w:val="00AF4F82"/>
    <w:rsid w:val="00AF5362"/>
    <w:rsid w:val="00AF5ACD"/>
    <w:rsid w:val="00AF5DB3"/>
    <w:rsid w:val="00AF62EC"/>
    <w:rsid w:val="00AF68E4"/>
    <w:rsid w:val="00AF742E"/>
    <w:rsid w:val="00AF749F"/>
    <w:rsid w:val="00AF782A"/>
    <w:rsid w:val="00AF79DB"/>
    <w:rsid w:val="00AF7A6A"/>
    <w:rsid w:val="00B00AC3"/>
    <w:rsid w:val="00B011CC"/>
    <w:rsid w:val="00B01335"/>
    <w:rsid w:val="00B01B7B"/>
    <w:rsid w:val="00B01C74"/>
    <w:rsid w:val="00B01E2A"/>
    <w:rsid w:val="00B01F1E"/>
    <w:rsid w:val="00B0267E"/>
    <w:rsid w:val="00B031AF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A92"/>
    <w:rsid w:val="00B07B8B"/>
    <w:rsid w:val="00B10103"/>
    <w:rsid w:val="00B104DD"/>
    <w:rsid w:val="00B10974"/>
    <w:rsid w:val="00B10C17"/>
    <w:rsid w:val="00B10F18"/>
    <w:rsid w:val="00B10F33"/>
    <w:rsid w:val="00B119BC"/>
    <w:rsid w:val="00B11B32"/>
    <w:rsid w:val="00B11DDF"/>
    <w:rsid w:val="00B122DC"/>
    <w:rsid w:val="00B125E4"/>
    <w:rsid w:val="00B12DCC"/>
    <w:rsid w:val="00B12F1C"/>
    <w:rsid w:val="00B13341"/>
    <w:rsid w:val="00B133D5"/>
    <w:rsid w:val="00B1393C"/>
    <w:rsid w:val="00B13D00"/>
    <w:rsid w:val="00B146C5"/>
    <w:rsid w:val="00B14853"/>
    <w:rsid w:val="00B149D9"/>
    <w:rsid w:val="00B1600B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5B"/>
    <w:rsid w:val="00B2214D"/>
    <w:rsid w:val="00B2227F"/>
    <w:rsid w:val="00B22AD4"/>
    <w:rsid w:val="00B22E94"/>
    <w:rsid w:val="00B23150"/>
    <w:rsid w:val="00B238C0"/>
    <w:rsid w:val="00B243BD"/>
    <w:rsid w:val="00B24C1F"/>
    <w:rsid w:val="00B252C7"/>
    <w:rsid w:val="00B26033"/>
    <w:rsid w:val="00B2609E"/>
    <w:rsid w:val="00B261E8"/>
    <w:rsid w:val="00B26828"/>
    <w:rsid w:val="00B2697F"/>
    <w:rsid w:val="00B26AB0"/>
    <w:rsid w:val="00B26D9D"/>
    <w:rsid w:val="00B26DEC"/>
    <w:rsid w:val="00B26E5F"/>
    <w:rsid w:val="00B27099"/>
    <w:rsid w:val="00B27EF8"/>
    <w:rsid w:val="00B3000D"/>
    <w:rsid w:val="00B3094F"/>
    <w:rsid w:val="00B309BA"/>
    <w:rsid w:val="00B30ADF"/>
    <w:rsid w:val="00B31009"/>
    <w:rsid w:val="00B31225"/>
    <w:rsid w:val="00B3186C"/>
    <w:rsid w:val="00B31A96"/>
    <w:rsid w:val="00B31B79"/>
    <w:rsid w:val="00B32690"/>
    <w:rsid w:val="00B326A3"/>
    <w:rsid w:val="00B32715"/>
    <w:rsid w:val="00B32B90"/>
    <w:rsid w:val="00B32D85"/>
    <w:rsid w:val="00B333F8"/>
    <w:rsid w:val="00B33E76"/>
    <w:rsid w:val="00B33ED1"/>
    <w:rsid w:val="00B344D2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CDA"/>
    <w:rsid w:val="00B35F2D"/>
    <w:rsid w:val="00B36392"/>
    <w:rsid w:val="00B368E9"/>
    <w:rsid w:val="00B368F3"/>
    <w:rsid w:val="00B36D92"/>
    <w:rsid w:val="00B36E20"/>
    <w:rsid w:val="00B36ED2"/>
    <w:rsid w:val="00B370B9"/>
    <w:rsid w:val="00B37127"/>
    <w:rsid w:val="00B3778D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1D83"/>
    <w:rsid w:val="00B41DBD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84F"/>
    <w:rsid w:val="00B52F3C"/>
    <w:rsid w:val="00B5303A"/>
    <w:rsid w:val="00B537F2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5F4C"/>
    <w:rsid w:val="00B565DD"/>
    <w:rsid w:val="00B56BF3"/>
    <w:rsid w:val="00B60201"/>
    <w:rsid w:val="00B605C8"/>
    <w:rsid w:val="00B60840"/>
    <w:rsid w:val="00B6086E"/>
    <w:rsid w:val="00B61016"/>
    <w:rsid w:val="00B613E7"/>
    <w:rsid w:val="00B61E2E"/>
    <w:rsid w:val="00B620A4"/>
    <w:rsid w:val="00B621E5"/>
    <w:rsid w:val="00B6226E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4F94"/>
    <w:rsid w:val="00B651F2"/>
    <w:rsid w:val="00B6521C"/>
    <w:rsid w:val="00B6533F"/>
    <w:rsid w:val="00B6587E"/>
    <w:rsid w:val="00B65F87"/>
    <w:rsid w:val="00B664F4"/>
    <w:rsid w:val="00B66A83"/>
    <w:rsid w:val="00B66AA8"/>
    <w:rsid w:val="00B66E69"/>
    <w:rsid w:val="00B67261"/>
    <w:rsid w:val="00B67706"/>
    <w:rsid w:val="00B67D90"/>
    <w:rsid w:val="00B67EB2"/>
    <w:rsid w:val="00B700B7"/>
    <w:rsid w:val="00B7024C"/>
    <w:rsid w:val="00B70533"/>
    <w:rsid w:val="00B705B5"/>
    <w:rsid w:val="00B71565"/>
    <w:rsid w:val="00B71A41"/>
    <w:rsid w:val="00B71DA4"/>
    <w:rsid w:val="00B71FD6"/>
    <w:rsid w:val="00B7213B"/>
    <w:rsid w:val="00B723E5"/>
    <w:rsid w:val="00B724AA"/>
    <w:rsid w:val="00B72D5B"/>
    <w:rsid w:val="00B731D2"/>
    <w:rsid w:val="00B73A68"/>
    <w:rsid w:val="00B73F70"/>
    <w:rsid w:val="00B741D1"/>
    <w:rsid w:val="00B74B56"/>
    <w:rsid w:val="00B7515A"/>
    <w:rsid w:val="00B75176"/>
    <w:rsid w:val="00B75320"/>
    <w:rsid w:val="00B75A11"/>
    <w:rsid w:val="00B76CB6"/>
    <w:rsid w:val="00B76D57"/>
    <w:rsid w:val="00B77171"/>
    <w:rsid w:val="00B774C7"/>
    <w:rsid w:val="00B800D6"/>
    <w:rsid w:val="00B802F8"/>
    <w:rsid w:val="00B806D2"/>
    <w:rsid w:val="00B80CF0"/>
    <w:rsid w:val="00B80CF7"/>
    <w:rsid w:val="00B80D1B"/>
    <w:rsid w:val="00B811E5"/>
    <w:rsid w:val="00B81228"/>
    <w:rsid w:val="00B81592"/>
    <w:rsid w:val="00B81DFB"/>
    <w:rsid w:val="00B81E48"/>
    <w:rsid w:val="00B81EA1"/>
    <w:rsid w:val="00B82051"/>
    <w:rsid w:val="00B82305"/>
    <w:rsid w:val="00B8298B"/>
    <w:rsid w:val="00B82D9E"/>
    <w:rsid w:val="00B82F39"/>
    <w:rsid w:val="00B83D2B"/>
    <w:rsid w:val="00B8416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23F"/>
    <w:rsid w:val="00B86311"/>
    <w:rsid w:val="00B865C0"/>
    <w:rsid w:val="00B87271"/>
    <w:rsid w:val="00B90347"/>
    <w:rsid w:val="00B906B9"/>
    <w:rsid w:val="00B90C40"/>
    <w:rsid w:val="00B90D6C"/>
    <w:rsid w:val="00B91431"/>
    <w:rsid w:val="00B9171E"/>
    <w:rsid w:val="00B91BFF"/>
    <w:rsid w:val="00B91C2A"/>
    <w:rsid w:val="00B9361A"/>
    <w:rsid w:val="00B9373C"/>
    <w:rsid w:val="00B93E4D"/>
    <w:rsid w:val="00B94129"/>
    <w:rsid w:val="00B9439B"/>
    <w:rsid w:val="00B94841"/>
    <w:rsid w:val="00B94EC4"/>
    <w:rsid w:val="00B95351"/>
    <w:rsid w:val="00B95929"/>
    <w:rsid w:val="00B95C98"/>
    <w:rsid w:val="00B960E0"/>
    <w:rsid w:val="00B962A2"/>
    <w:rsid w:val="00B969B1"/>
    <w:rsid w:val="00B96DC3"/>
    <w:rsid w:val="00B972EC"/>
    <w:rsid w:val="00B97302"/>
    <w:rsid w:val="00BA0234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1E0"/>
    <w:rsid w:val="00BA2378"/>
    <w:rsid w:val="00BA2473"/>
    <w:rsid w:val="00BA280F"/>
    <w:rsid w:val="00BA2B63"/>
    <w:rsid w:val="00BA35B6"/>
    <w:rsid w:val="00BA39E2"/>
    <w:rsid w:val="00BA3DB9"/>
    <w:rsid w:val="00BA4302"/>
    <w:rsid w:val="00BA4BFF"/>
    <w:rsid w:val="00BA4F49"/>
    <w:rsid w:val="00BA4FAC"/>
    <w:rsid w:val="00BA4FF9"/>
    <w:rsid w:val="00BA5160"/>
    <w:rsid w:val="00BA5219"/>
    <w:rsid w:val="00BA6E98"/>
    <w:rsid w:val="00BA6EDB"/>
    <w:rsid w:val="00BA7874"/>
    <w:rsid w:val="00BA7E62"/>
    <w:rsid w:val="00BB0682"/>
    <w:rsid w:val="00BB06B0"/>
    <w:rsid w:val="00BB0C10"/>
    <w:rsid w:val="00BB1165"/>
    <w:rsid w:val="00BB18E4"/>
    <w:rsid w:val="00BB1BEC"/>
    <w:rsid w:val="00BB27B6"/>
    <w:rsid w:val="00BB289B"/>
    <w:rsid w:val="00BB3075"/>
    <w:rsid w:val="00BB32FA"/>
    <w:rsid w:val="00BB3889"/>
    <w:rsid w:val="00BB3A28"/>
    <w:rsid w:val="00BB3C7C"/>
    <w:rsid w:val="00BB412A"/>
    <w:rsid w:val="00BB4200"/>
    <w:rsid w:val="00BB457D"/>
    <w:rsid w:val="00BB4D4D"/>
    <w:rsid w:val="00BB53DB"/>
    <w:rsid w:val="00BB5CAC"/>
    <w:rsid w:val="00BB5D3D"/>
    <w:rsid w:val="00BB5E05"/>
    <w:rsid w:val="00BB60E7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92E"/>
    <w:rsid w:val="00BC3ACD"/>
    <w:rsid w:val="00BC3D7E"/>
    <w:rsid w:val="00BC45DC"/>
    <w:rsid w:val="00BC4AAD"/>
    <w:rsid w:val="00BC4C89"/>
    <w:rsid w:val="00BC5937"/>
    <w:rsid w:val="00BC60AF"/>
    <w:rsid w:val="00BC60E9"/>
    <w:rsid w:val="00BC70DB"/>
    <w:rsid w:val="00BC74E3"/>
    <w:rsid w:val="00BD04D8"/>
    <w:rsid w:val="00BD081C"/>
    <w:rsid w:val="00BD1906"/>
    <w:rsid w:val="00BD190B"/>
    <w:rsid w:val="00BD1A6B"/>
    <w:rsid w:val="00BD1F7A"/>
    <w:rsid w:val="00BD1FE6"/>
    <w:rsid w:val="00BD228C"/>
    <w:rsid w:val="00BD2937"/>
    <w:rsid w:val="00BD2E05"/>
    <w:rsid w:val="00BD2EAA"/>
    <w:rsid w:val="00BD2F55"/>
    <w:rsid w:val="00BD3831"/>
    <w:rsid w:val="00BD416C"/>
    <w:rsid w:val="00BD4373"/>
    <w:rsid w:val="00BD4592"/>
    <w:rsid w:val="00BD4A04"/>
    <w:rsid w:val="00BD4CD3"/>
    <w:rsid w:val="00BD5226"/>
    <w:rsid w:val="00BD5319"/>
    <w:rsid w:val="00BD5427"/>
    <w:rsid w:val="00BD5672"/>
    <w:rsid w:val="00BD57B6"/>
    <w:rsid w:val="00BD58E6"/>
    <w:rsid w:val="00BD5AC1"/>
    <w:rsid w:val="00BD5C86"/>
    <w:rsid w:val="00BD6367"/>
    <w:rsid w:val="00BD64FF"/>
    <w:rsid w:val="00BD6546"/>
    <w:rsid w:val="00BD6718"/>
    <w:rsid w:val="00BD6814"/>
    <w:rsid w:val="00BD6CAD"/>
    <w:rsid w:val="00BD6DAB"/>
    <w:rsid w:val="00BD7708"/>
    <w:rsid w:val="00BD7759"/>
    <w:rsid w:val="00BE031A"/>
    <w:rsid w:val="00BE0388"/>
    <w:rsid w:val="00BE0609"/>
    <w:rsid w:val="00BE0B07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25E1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449"/>
    <w:rsid w:val="00BE6506"/>
    <w:rsid w:val="00BE6602"/>
    <w:rsid w:val="00BE6970"/>
    <w:rsid w:val="00BE6C3D"/>
    <w:rsid w:val="00BE7435"/>
    <w:rsid w:val="00BE7615"/>
    <w:rsid w:val="00BE7744"/>
    <w:rsid w:val="00BE7A1F"/>
    <w:rsid w:val="00BF0D03"/>
    <w:rsid w:val="00BF0D7B"/>
    <w:rsid w:val="00BF0D95"/>
    <w:rsid w:val="00BF1309"/>
    <w:rsid w:val="00BF147C"/>
    <w:rsid w:val="00BF1899"/>
    <w:rsid w:val="00BF1DAD"/>
    <w:rsid w:val="00BF21C3"/>
    <w:rsid w:val="00BF21D1"/>
    <w:rsid w:val="00BF249F"/>
    <w:rsid w:val="00BF258A"/>
    <w:rsid w:val="00BF37AD"/>
    <w:rsid w:val="00BF44FD"/>
    <w:rsid w:val="00BF4F2F"/>
    <w:rsid w:val="00BF6097"/>
    <w:rsid w:val="00BF6141"/>
    <w:rsid w:val="00BF62CC"/>
    <w:rsid w:val="00BF6802"/>
    <w:rsid w:val="00BF68E9"/>
    <w:rsid w:val="00BF6DB4"/>
    <w:rsid w:val="00BF71A2"/>
    <w:rsid w:val="00BF7B1B"/>
    <w:rsid w:val="00C00230"/>
    <w:rsid w:val="00C0039B"/>
    <w:rsid w:val="00C00C14"/>
    <w:rsid w:val="00C00E58"/>
    <w:rsid w:val="00C012D1"/>
    <w:rsid w:val="00C01947"/>
    <w:rsid w:val="00C01A54"/>
    <w:rsid w:val="00C01B62"/>
    <w:rsid w:val="00C028EC"/>
    <w:rsid w:val="00C03762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D5"/>
    <w:rsid w:val="00C05B68"/>
    <w:rsid w:val="00C05C17"/>
    <w:rsid w:val="00C068B6"/>
    <w:rsid w:val="00C069D5"/>
    <w:rsid w:val="00C06E35"/>
    <w:rsid w:val="00C06E4E"/>
    <w:rsid w:val="00C07150"/>
    <w:rsid w:val="00C073F9"/>
    <w:rsid w:val="00C0798F"/>
    <w:rsid w:val="00C07A57"/>
    <w:rsid w:val="00C07EE6"/>
    <w:rsid w:val="00C100FB"/>
    <w:rsid w:val="00C1014F"/>
    <w:rsid w:val="00C10629"/>
    <w:rsid w:val="00C10A6B"/>
    <w:rsid w:val="00C10C99"/>
    <w:rsid w:val="00C10E41"/>
    <w:rsid w:val="00C11421"/>
    <w:rsid w:val="00C11592"/>
    <w:rsid w:val="00C11659"/>
    <w:rsid w:val="00C11A0D"/>
    <w:rsid w:val="00C11EAC"/>
    <w:rsid w:val="00C11F46"/>
    <w:rsid w:val="00C12773"/>
    <w:rsid w:val="00C131B5"/>
    <w:rsid w:val="00C1353F"/>
    <w:rsid w:val="00C13B83"/>
    <w:rsid w:val="00C13BC2"/>
    <w:rsid w:val="00C13C1B"/>
    <w:rsid w:val="00C13D9D"/>
    <w:rsid w:val="00C1458B"/>
    <w:rsid w:val="00C14974"/>
    <w:rsid w:val="00C14C81"/>
    <w:rsid w:val="00C14D38"/>
    <w:rsid w:val="00C15037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415"/>
    <w:rsid w:val="00C1648E"/>
    <w:rsid w:val="00C16648"/>
    <w:rsid w:val="00C16A70"/>
    <w:rsid w:val="00C16AD3"/>
    <w:rsid w:val="00C176FB"/>
    <w:rsid w:val="00C20283"/>
    <w:rsid w:val="00C203B9"/>
    <w:rsid w:val="00C209EC"/>
    <w:rsid w:val="00C20AC7"/>
    <w:rsid w:val="00C20CAC"/>
    <w:rsid w:val="00C20D77"/>
    <w:rsid w:val="00C2121E"/>
    <w:rsid w:val="00C21FC0"/>
    <w:rsid w:val="00C22773"/>
    <w:rsid w:val="00C2356E"/>
    <w:rsid w:val="00C23D37"/>
    <w:rsid w:val="00C23FE2"/>
    <w:rsid w:val="00C24148"/>
    <w:rsid w:val="00C24382"/>
    <w:rsid w:val="00C24FE7"/>
    <w:rsid w:val="00C252ED"/>
    <w:rsid w:val="00C25710"/>
    <w:rsid w:val="00C2582B"/>
    <w:rsid w:val="00C25960"/>
    <w:rsid w:val="00C25C00"/>
    <w:rsid w:val="00C2609D"/>
    <w:rsid w:val="00C262D9"/>
    <w:rsid w:val="00C26343"/>
    <w:rsid w:val="00C26B86"/>
    <w:rsid w:val="00C26C3C"/>
    <w:rsid w:val="00C27853"/>
    <w:rsid w:val="00C27B4A"/>
    <w:rsid w:val="00C27D44"/>
    <w:rsid w:val="00C27E5A"/>
    <w:rsid w:val="00C27F3F"/>
    <w:rsid w:val="00C30A14"/>
    <w:rsid w:val="00C30B4E"/>
    <w:rsid w:val="00C30FAC"/>
    <w:rsid w:val="00C3109F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5643"/>
    <w:rsid w:val="00C35781"/>
    <w:rsid w:val="00C35CD0"/>
    <w:rsid w:val="00C35DD4"/>
    <w:rsid w:val="00C35EA5"/>
    <w:rsid w:val="00C35F9E"/>
    <w:rsid w:val="00C366A5"/>
    <w:rsid w:val="00C36925"/>
    <w:rsid w:val="00C36F94"/>
    <w:rsid w:val="00C3748E"/>
    <w:rsid w:val="00C374C5"/>
    <w:rsid w:val="00C376DA"/>
    <w:rsid w:val="00C37CF5"/>
    <w:rsid w:val="00C40075"/>
    <w:rsid w:val="00C400CB"/>
    <w:rsid w:val="00C400E3"/>
    <w:rsid w:val="00C4049E"/>
    <w:rsid w:val="00C4066F"/>
    <w:rsid w:val="00C40D3B"/>
    <w:rsid w:val="00C40EB9"/>
    <w:rsid w:val="00C414B0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D2D"/>
    <w:rsid w:val="00C44E70"/>
    <w:rsid w:val="00C4552B"/>
    <w:rsid w:val="00C4571E"/>
    <w:rsid w:val="00C457DE"/>
    <w:rsid w:val="00C45A2F"/>
    <w:rsid w:val="00C46265"/>
    <w:rsid w:val="00C466F2"/>
    <w:rsid w:val="00C4693C"/>
    <w:rsid w:val="00C47057"/>
    <w:rsid w:val="00C471CC"/>
    <w:rsid w:val="00C47324"/>
    <w:rsid w:val="00C47BE6"/>
    <w:rsid w:val="00C50178"/>
    <w:rsid w:val="00C5035C"/>
    <w:rsid w:val="00C50C32"/>
    <w:rsid w:val="00C50CCD"/>
    <w:rsid w:val="00C50DCE"/>
    <w:rsid w:val="00C50F91"/>
    <w:rsid w:val="00C511EA"/>
    <w:rsid w:val="00C511F7"/>
    <w:rsid w:val="00C517A2"/>
    <w:rsid w:val="00C518EF"/>
    <w:rsid w:val="00C51BD7"/>
    <w:rsid w:val="00C51FC7"/>
    <w:rsid w:val="00C51FFC"/>
    <w:rsid w:val="00C524EE"/>
    <w:rsid w:val="00C526A0"/>
    <w:rsid w:val="00C529A4"/>
    <w:rsid w:val="00C52DD2"/>
    <w:rsid w:val="00C53625"/>
    <w:rsid w:val="00C54284"/>
    <w:rsid w:val="00C544F8"/>
    <w:rsid w:val="00C545D8"/>
    <w:rsid w:val="00C54890"/>
    <w:rsid w:val="00C549C8"/>
    <w:rsid w:val="00C55C56"/>
    <w:rsid w:val="00C55F87"/>
    <w:rsid w:val="00C579A1"/>
    <w:rsid w:val="00C57DBE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15B"/>
    <w:rsid w:val="00C62465"/>
    <w:rsid w:val="00C62705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5D04"/>
    <w:rsid w:val="00C664A5"/>
    <w:rsid w:val="00C66907"/>
    <w:rsid w:val="00C66DFD"/>
    <w:rsid w:val="00C67046"/>
    <w:rsid w:val="00C67449"/>
    <w:rsid w:val="00C6756C"/>
    <w:rsid w:val="00C6771F"/>
    <w:rsid w:val="00C67A10"/>
    <w:rsid w:val="00C67C29"/>
    <w:rsid w:val="00C67F83"/>
    <w:rsid w:val="00C709D2"/>
    <w:rsid w:val="00C715EB"/>
    <w:rsid w:val="00C7182B"/>
    <w:rsid w:val="00C71972"/>
    <w:rsid w:val="00C71AF8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5F8"/>
    <w:rsid w:val="00C75817"/>
    <w:rsid w:val="00C75AE1"/>
    <w:rsid w:val="00C75BC1"/>
    <w:rsid w:val="00C75D82"/>
    <w:rsid w:val="00C76181"/>
    <w:rsid w:val="00C76246"/>
    <w:rsid w:val="00C7633D"/>
    <w:rsid w:val="00C770BD"/>
    <w:rsid w:val="00C770C1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0BE4"/>
    <w:rsid w:val="00C8127C"/>
    <w:rsid w:val="00C8166A"/>
    <w:rsid w:val="00C819FF"/>
    <w:rsid w:val="00C8255C"/>
    <w:rsid w:val="00C8279D"/>
    <w:rsid w:val="00C82D5B"/>
    <w:rsid w:val="00C82E04"/>
    <w:rsid w:val="00C83175"/>
    <w:rsid w:val="00C835CF"/>
    <w:rsid w:val="00C83EB8"/>
    <w:rsid w:val="00C83FB5"/>
    <w:rsid w:val="00C84318"/>
    <w:rsid w:val="00C84E9F"/>
    <w:rsid w:val="00C85092"/>
    <w:rsid w:val="00C85210"/>
    <w:rsid w:val="00C855EE"/>
    <w:rsid w:val="00C85A25"/>
    <w:rsid w:val="00C86325"/>
    <w:rsid w:val="00C8638F"/>
    <w:rsid w:val="00C86785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E08"/>
    <w:rsid w:val="00C959A4"/>
    <w:rsid w:val="00C96071"/>
    <w:rsid w:val="00C964D1"/>
    <w:rsid w:val="00C967AF"/>
    <w:rsid w:val="00C96DCA"/>
    <w:rsid w:val="00C96E2B"/>
    <w:rsid w:val="00CA03E5"/>
    <w:rsid w:val="00CA08FA"/>
    <w:rsid w:val="00CA0C10"/>
    <w:rsid w:val="00CA107D"/>
    <w:rsid w:val="00CA1155"/>
    <w:rsid w:val="00CA1583"/>
    <w:rsid w:val="00CA17E9"/>
    <w:rsid w:val="00CA1BF9"/>
    <w:rsid w:val="00CA1DAA"/>
    <w:rsid w:val="00CA2185"/>
    <w:rsid w:val="00CA255E"/>
    <w:rsid w:val="00CA26BE"/>
    <w:rsid w:val="00CA2824"/>
    <w:rsid w:val="00CA2BD8"/>
    <w:rsid w:val="00CA30CD"/>
    <w:rsid w:val="00CA320C"/>
    <w:rsid w:val="00CA3611"/>
    <w:rsid w:val="00CA3A6B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8AE"/>
    <w:rsid w:val="00CA6F78"/>
    <w:rsid w:val="00CA72AA"/>
    <w:rsid w:val="00CA765A"/>
    <w:rsid w:val="00CA7CA4"/>
    <w:rsid w:val="00CA7D93"/>
    <w:rsid w:val="00CB044B"/>
    <w:rsid w:val="00CB05DE"/>
    <w:rsid w:val="00CB07DB"/>
    <w:rsid w:val="00CB0BB9"/>
    <w:rsid w:val="00CB15EB"/>
    <w:rsid w:val="00CB17E1"/>
    <w:rsid w:val="00CB1D9E"/>
    <w:rsid w:val="00CB1E7F"/>
    <w:rsid w:val="00CB27F8"/>
    <w:rsid w:val="00CB2906"/>
    <w:rsid w:val="00CB2B67"/>
    <w:rsid w:val="00CB3088"/>
    <w:rsid w:val="00CB35EA"/>
    <w:rsid w:val="00CB37E5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4B6"/>
    <w:rsid w:val="00CB5EBD"/>
    <w:rsid w:val="00CB6F56"/>
    <w:rsid w:val="00CB779E"/>
    <w:rsid w:val="00CB79DD"/>
    <w:rsid w:val="00CB7BF4"/>
    <w:rsid w:val="00CB7DBC"/>
    <w:rsid w:val="00CC00DD"/>
    <w:rsid w:val="00CC020D"/>
    <w:rsid w:val="00CC0532"/>
    <w:rsid w:val="00CC0673"/>
    <w:rsid w:val="00CC10F9"/>
    <w:rsid w:val="00CC14D0"/>
    <w:rsid w:val="00CC21CB"/>
    <w:rsid w:val="00CC27C1"/>
    <w:rsid w:val="00CC2E38"/>
    <w:rsid w:val="00CC3659"/>
    <w:rsid w:val="00CC37D9"/>
    <w:rsid w:val="00CC40B2"/>
    <w:rsid w:val="00CC4541"/>
    <w:rsid w:val="00CC4DD9"/>
    <w:rsid w:val="00CC505A"/>
    <w:rsid w:val="00CC510E"/>
    <w:rsid w:val="00CC544C"/>
    <w:rsid w:val="00CC655A"/>
    <w:rsid w:val="00CC666F"/>
    <w:rsid w:val="00CC6A38"/>
    <w:rsid w:val="00CC6AC1"/>
    <w:rsid w:val="00CC6BD4"/>
    <w:rsid w:val="00CC6F18"/>
    <w:rsid w:val="00CD05DD"/>
    <w:rsid w:val="00CD0FD3"/>
    <w:rsid w:val="00CD1242"/>
    <w:rsid w:val="00CD1593"/>
    <w:rsid w:val="00CD2024"/>
    <w:rsid w:val="00CD2156"/>
    <w:rsid w:val="00CD2598"/>
    <w:rsid w:val="00CD30CA"/>
    <w:rsid w:val="00CD3812"/>
    <w:rsid w:val="00CD389D"/>
    <w:rsid w:val="00CD3AC4"/>
    <w:rsid w:val="00CD406B"/>
    <w:rsid w:val="00CD4387"/>
    <w:rsid w:val="00CD4784"/>
    <w:rsid w:val="00CD49F6"/>
    <w:rsid w:val="00CD5180"/>
    <w:rsid w:val="00CD567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747"/>
    <w:rsid w:val="00CD78C9"/>
    <w:rsid w:val="00CE07ED"/>
    <w:rsid w:val="00CE0C5A"/>
    <w:rsid w:val="00CE104E"/>
    <w:rsid w:val="00CE11D5"/>
    <w:rsid w:val="00CE15FD"/>
    <w:rsid w:val="00CE189C"/>
    <w:rsid w:val="00CE199C"/>
    <w:rsid w:val="00CE1BCA"/>
    <w:rsid w:val="00CE1D17"/>
    <w:rsid w:val="00CE1E1B"/>
    <w:rsid w:val="00CE23EB"/>
    <w:rsid w:val="00CE291A"/>
    <w:rsid w:val="00CE29B4"/>
    <w:rsid w:val="00CE2B79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5043"/>
    <w:rsid w:val="00CE51E8"/>
    <w:rsid w:val="00CE51F9"/>
    <w:rsid w:val="00CE5308"/>
    <w:rsid w:val="00CE5AC3"/>
    <w:rsid w:val="00CE5CB1"/>
    <w:rsid w:val="00CE609D"/>
    <w:rsid w:val="00CE60DF"/>
    <w:rsid w:val="00CE61AE"/>
    <w:rsid w:val="00CE6339"/>
    <w:rsid w:val="00CE6D1D"/>
    <w:rsid w:val="00CE7797"/>
    <w:rsid w:val="00CE781B"/>
    <w:rsid w:val="00CE785D"/>
    <w:rsid w:val="00CE78D0"/>
    <w:rsid w:val="00CE799E"/>
    <w:rsid w:val="00CE7A0C"/>
    <w:rsid w:val="00CE7CC7"/>
    <w:rsid w:val="00CE7CF2"/>
    <w:rsid w:val="00CE7DB8"/>
    <w:rsid w:val="00CF03A7"/>
    <w:rsid w:val="00CF040F"/>
    <w:rsid w:val="00CF05DA"/>
    <w:rsid w:val="00CF17BF"/>
    <w:rsid w:val="00CF18B8"/>
    <w:rsid w:val="00CF18E8"/>
    <w:rsid w:val="00CF1A70"/>
    <w:rsid w:val="00CF1BEF"/>
    <w:rsid w:val="00CF21D6"/>
    <w:rsid w:val="00CF2570"/>
    <w:rsid w:val="00CF2A48"/>
    <w:rsid w:val="00CF2B14"/>
    <w:rsid w:val="00CF3318"/>
    <w:rsid w:val="00CF35E1"/>
    <w:rsid w:val="00CF383D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1FC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170"/>
    <w:rsid w:val="00D05A3E"/>
    <w:rsid w:val="00D06AD0"/>
    <w:rsid w:val="00D06B37"/>
    <w:rsid w:val="00D07295"/>
    <w:rsid w:val="00D07313"/>
    <w:rsid w:val="00D07612"/>
    <w:rsid w:val="00D0775F"/>
    <w:rsid w:val="00D07ACA"/>
    <w:rsid w:val="00D1003F"/>
    <w:rsid w:val="00D10322"/>
    <w:rsid w:val="00D10435"/>
    <w:rsid w:val="00D113AF"/>
    <w:rsid w:val="00D11F2E"/>
    <w:rsid w:val="00D1274E"/>
    <w:rsid w:val="00D12DCA"/>
    <w:rsid w:val="00D13774"/>
    <w:rsid w:val="00D14655"/>
    <w:rsid w:val="00D14B70"/>
    <w:rsid w:val="00D14C5E"/>
    <w:rsid w:val="00D14E13"/>
    <w:rsid w:val="00D14FFA"/>
    <w:rsid w:val="00D15208"/>
    <w:rsid w:val="00D15324"/>
    <w:rsid w:val="00D15856"/>
    <w:rsid w:val="00D15B1B"/>
    <w:rsid w:val="00D15B60"/>
    <w:rsid w:val="00D16BF6"/>
    <w:rsid w:val="00D16C0F"/>
    <w:rsid w:val="00D17484"/>
    <w:rsid w:val="00D20672"/>
    <w:rsid w:val="00D20917"/>
    <w:rsid w:val="00D20AFA"/>
    <w:rsid w:val="00D20EA6"/>
    <w:rsid w:val="00D2146B"/>
    <w:rsid w:val="00D216BA"/>
    <w:rsid w:val="00D21F1B"/>
    <w:rsid w:val="00D21F62"/>
    <w:rsid w:val="00D22337"/>
    <w:rsid w:val="00D2249D"/>
    <w:rsid w:val="00D22B26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5EA4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85A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031"/>
    <w:rsid w:val="00D36135"/>
    <w:rsid w:val="00D36673"/>
    <w:rsid w:val="00D36BF1"/>
    <w:rsid w:val="00D36C6D"/>
    <w:rsid w:val="00D36F30"/>
    <w:rsid w:val="00D36F4A"/>
    <w:rsid w:val="00D36FEA"/>
    <w:rsid w:val="00D37ECB"/>
    <w:rsid w:val="00D40411"/>
    <w:rsid w:val="00D40712"/>
    <w:rsid w:val="00D40985"/>
    <w:rsid w:val="00D417F6"/>
    <w:rsid w:val="00D418A6"/>
    <w:rsid w:val="00D4191A"/>
    <w:rsid w:val="00D41999"/>
    <w:rsid w:val="00D41BEA"/>
    <w:rsid w:val="00D428DB"/>
    <w:rsid w:val="00D4306B"/>
    <w:rsid w:val="00D4313E"/>
    <w:rsid w:val="00D433BF"/>
    <w:rsid w:val="00D437FC"/>
    <w:rsid w:val="00D43867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4F16"/>
    <w:rsid w:val="00D45869"/>
    <w:rsid w:val="00D458E8"/>
    <w:rsid w:val="00D46629"/>
    <w:rsid w:val="00D46AC5"/>
    <w:rsid w:val="00D470E9"/>
    <w:rsid w:val="00D4733A"/>
    <w:rsid w:val="00D479B5"/>
    <w:rsid w:val="00D47A1F"/>
    <w:rsid w:val="00D47CE2"/>
    <w:rsid w:val="00D50368"/>
    <w:rsid w:val="00D504F7"/>
    <w:rsid w:val="00D50AF9"/>
    <w:rsid w:val="00D50C6D"/>
    <w:rsid w:val="00D50E6F"/>
    <w:rsid w:val="00D5103F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916"/>
    <w:rsid w:val="00D54BF5"/>
    <w:rsid w:val="00D54C6A"/>
    <w:rsid w:val="00D54F1B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6664"/>
    <w:rsid w:val="00D5689B"/>
    <w:rsid w:val="00D56EA7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02E"/>
    <w:rsid w:val="00D62250"/>
    <w:rsid w:val="00D625DE"/>
    <w:rsid w:val="00D6289E"/>
    <w:rsid w:val="00D62B5B"/>
    <w:rsid w:val="00D62E82"/>
    <w:rsid w:val="00D62F20"/>
    <w:rsid w:val="00D63081"/>
    <w:rsid w:val="00D634A4"/>
    <w:rsid w:val="00D634DB"/>
    <w:rsid w:val="00D638B0"/>
    <w:rsid w:val="00D63918"/>
    <w:rsid w:val="00D63D89"/>
    <w:rsid w:val="00D6426C"/>
    <w:rsid w:val="00D64462"/>
    <w:rsid w:val="00D64E92"/>
    <w:rsid w:val="00D65CB1"/>
    <w:rsid w:val="00D65D30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B4E"/>
    <w:rsid w:val="00D70F3C"/>
    <w:rsid w:val="00D71264"/>
    <w:rsid w:val="00D718AE"/>
    <w:rsid w:val="00D719F9"/>
    <w:rsid w:val="00D71E1C"/>
    <w:rsid w:val="00D723B6"/>
    <w:rsid w:val="00D7273A"/>
    <w:rsid w:val="00D72A15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73"/>
    <w:rsid w:val="00D73F9D"/>
    <w:rsid w:val="00D740E4"/>
    <w:rsid w:val="00D74378"/>
    <w:rsid w:val="00D744E2"/>
    <w:rsid w:val="00D748C6"/>
    <w:rsid w:val="00D74906"/>
    <w:rsid w:val="00D74930"/>
    <w:rsid w:val="00D74E7B"/>
    <w:rsid w:val="00D7555D"/>
    <w:rsid w:val="00D755E1"/>
    <w:rsid w:val="00D75A04"/>
    <w:rsid w:val="00D75D36"/>
    <w:rsid w:val="00D764E9"/>
    <w:rsid w:val="00D768FE"/>
    <w:rsid w:val="00D7695C"/>
    <w:rsid w:val="00D76C22"/>
    <w:rsid w:val="00D77011"/>
    <w:rsid w:val="00D77116"/>
    <w:rsid w:val="00D7747C"/>
    <w:rsid w:val="00D77539"/>
    <w:rsid w:val="00D77713"/>
    <w:rsid w:val="00D77C16"/>
    <w:rsid w:val="00D77EEC"/>
    <w:rsid w:val="00D802FF"/>
    <w:rsid w:val="00D8035E"/>
    <w:rsid w:val="00D808CF"/>
    <w:rsid w:val="00D80A49"/>
    <w:rsid w:val="00D80F39"/>
    <w:rsid w:val="00D8138D"/>
    <w:rsid w:val="00D81601"/>
    <w:rsid w:val="00D816DB"/>
    <w:rsid w:val="00D819A0"/>
    <w:rsid w:val="00D81A29"/>
    <w:rsid w:val="00D81A2F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4EF7"/>
    <w:rsid w:val="00D85285"/>
    <w:rsid w:val="00D8549D"/>
    <w:rsid w:val="00D8565F"/>
    <w:rsid w:val="00D85752"/>
    <w:rsid w:val="00D85A33"/>
    <w:rsid w:val="00D86DFB"/>
    <w:rsid w:val="00D87494"/>
    <w:rsid w:val="00D87727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BA6"/>
    <w:rsid w:val="00DA0BD0"/>
    <w:rsid w:val="00DA0D23"/>
    <w:rsid w:val="00DA16EA"/>
    <w:rsid w:val="00DA2052"/>
    <w:rsid w:val="00DA24A0"/>
    <w:rsid w:val="00DA259D"/>
    <w:rsid w:val="00DA268F"/>
    <w:rsid w:val="00DA302F"/>
    <w:rsid w:val="00DA3709"/>
    <w:rsid w:val="00DA378F"/>
    <w:rsid w:val="00DA3C1B"/>
    <w:rsid w:val="00DA4BBD"/>
    <w:rsid w:val="00DA4CF8"/>
    <w:rsid w:val="00DA4FF1"/>
    <w:rsid w:val="00DA59D1"/>
    <w:rsid w:val="00DA65BB"/>
    <w:rsid w:val="00DA682E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7"/>
    <w:rsid w:val="00DB19FC"/>
    <w:rsid w:val="00DB25A1"/>
    <w:rsid w:val="00DB27C8"/>
    <w:rsid w:val="00DB2BD7"/>
    <w:rsid w:val="00DB2D10"/>
    <w:rsid w:val="00DB2EFF"/>
    <w:rsid w:val="00DB2F7B"/>
    <w:rsid w:val="00DB38B7"/>
    <w:rsid w:val="00DB3FBF"/>
    <w:rsid w:val="00DB446B"/>
    <w:rsid w:val="00DB473D"/>
    <w:rsid w:val="00DB48D1"/>
    <w:rsid w:val="00DB4CA4"/>
    <w:rsid w:val="00DB4D65"/>
    <w:rsid w:val="00DB5372"/>
    <w:rsid w:val="00DB564B"/>
    <w:rsid w:val="00DB566F"/>
    <w:rsid w:val="00DB5B23"/>
    <w:rsid w:val="00DB6FD3"/>
    <w:rsid w:val="00DB70C9"/>
    <w:rsid w:val="00DB7364"/>
    <w:rsid w:val="00DB74F6"/>
    <w:rsid w:val="00DB761A"/>
    <w:rsid w:val="00DB762B"/>
    <w:rsid w:val="00DB7A48"/>
    <w:rsid w:val="00DB7BBC"/>
    <w:rsid w:val="00DC0F71"/>
    <w:rsid w:val="00DC10FF"/>
    <w:rsid w:val="00DC1126"/>
    <w:rsid w:val="00DC1663"/>
    <w:rsid w:val="00DC1AC3"/>
    <w:rsid w:val="00DC2663"/>
    <w:rsid w:val="00DC2891"/>
    <w:rsid w:val="00DC2922"/>
    <w:rsid w:val="00DC33D3"/>
    <w:rsid w:val="00DC3831"/>
    <w:rsid w:val="00DC3F7B"/>
    <w:rsid w:val="00DC3FD4"/>
    <w:rsid w:val="00DC415E"/>
    <w:rsid w:val="00DC527E"/>
    <w:rsid w:val="00DC52B7"/>
    <w:rsid w:val="00DC53C2"/>
    <w:rsid w:val="00DC5B05"/>
    <w:rsid w:val="00DC5B3C"/>
    <w:rsid w:val="00DC6353"/>
    <w:rsid w:val="00DC6B7B"/>
    <w:rsid w:val="00DC7072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7C"/>
    <w:rsid w:val="00DD2F3C"/>
    <w:rsid w:val="00DD2FE6"/>
    <w:rsid w:val="00DD3048"/>
    <w:rsid w:val="00DD32AC"/>
    <w:rsid w:val="00DD33E6"/>
    <w:rsid w:val="00DD38C2"/>
    <w:rsid w:val="00DD48A9"/>
    <w:rsid w:val="00DD4973"/>
    <w:rsid w:val="00DD4CB2"/>
    <w:rsid w:val="00DD4E9F"/>
    <w:rsid w:val="00DD52EA"/>
    <w:rsid w:val="00DD5398"/>
    <w:rsid w:val="00DD56DE"/>
    <w:rsid w:val="00DD5798"/>
    <w:rsid w:val="00DD595B"/>
    <w:rsid w:val="00DD5D26"/>
    <w:rsid w:val="00DD60D8"/>
    <w:rsid w:val="00DD6242"/>
    <w:rsid w:val="00DD6F22"/>
    <w:rsid w:val="00DD70DC"/>
    <w:rsid w:val="00DD7176"/>
    <w:rsid w:val="00DD764A"/>
    <w:rsid w:val="00DE0069"/>
    <w:rsid w:val="00DE05EB"/>
    <w:rsid w:val="00DE096C"/>
    <w:rsid w:val="00DE0DA8"/>
    <w:rsid w:val="00DE1338"/>
    <w:rsid w:val="00DE16AA"/>
    <w:rsid w:val="00DE17C7"/>
    <w:rsid w:val="00DE1BC4"/>
    <w:rsid w:val="00DE1EF7"/>
    <w:rsid w:val="00DE2112"/>
    <w:rsid w:val="00DE234F"/>
    <w:rsid w:val="00DE24EF"/>
    <w:rsid w:val="00DE2A5B"/>
    <w:rsid w:val="00DE30C9"/>
    <w:rsid w:val="00DE3D4F"/>
    <w:rsid w:val="00DE405D"/>
    <w:rsid w:val="00DE419A"/>
    <w:rsid w:val="00DE4340"/>
    <w:rsid w:val="00DE4771"/>
    <w:rsid w:val="00DE4C05"/>
    <w:rsid w:val="00DE4C2F"/>
    <w:rsid w:val="00DE4E50"/>
    <w:rsid w:val="00DE4EE2"/>
    <w:rsid w:val="00DE4F35"/>
    <w:rsid w:val="00DE535C"/>
    <w:rsid w:val="00DE54C0"/>
    <w:rsid w:val="00DE560C"/>
    <w:rsid w:val="00DE579F"/>
    <w:rsid w:val="00DE5B46"/>
    <w:rsid w:val="00DE5BA6"/>
    <w:rsid w:val="00DE6011"/>
    <w:rsid w:val="00DE65B2"/>
    <w:rsid w:val="00DE68B7"/>
    <w:rsid w:val="00DE695C"/>
    <w:rsid w:val="00DE69DD"/>
    <w:rsid w:val="00DE6C8F"/>
    <w:rsid w:val="00DE72D3"/>
    <w:rsid w:val="00DE7545"/>
    <w:rsid w:val="00DE79B0"/>
    <w:rsid w:val="00DE7A81"/>
    <w:rsid w:val="00DE7B3E"/>
    <w:rsid w:val="00DE7CC0"/>
    <w:rsid w:val="00DE7EC2"/>
    <w:rsid w:val="00DF008E"/>
    <w:rsid w:val="00DF0B8D"/>
    <w:rsid w:val="00DF0EBE"/>
    <w:rsid w:val="00DF1C23"/>
    <w:rsid w:val="00DF2455"/>
    <w:rsid w:val="00DF2460"/>
    <w:rsid w:val="00DF2908"/>
    <w:rsid w:val="00DF29A3"/>
    <w:rsid w:val="00DF2E84"/>
    <w:rsid w:val="00DF312A"/>
    <w:rsid w:val="00DF3523"/>
    <w:rsid w:val="00DF38A7"/>
    <w:rsid w:val="00DF3A9D"/>
    <w:rsid w:val="00DF3F2B"/>
    <w:rsid w:val="00DF41D3"/>
    <w:rsid w:val="00DF4AC0"/>
    <w:rsid w:val="00DF4E2E"/>
    <w:rsid w:val="00DF54A7"/>
    <w:rsid w:val="00DF5814"/>
    <w:rsid w:val="00DF5947"/>
    <w:rsid w:val="00DF5B2E"/>
    <w:rsid w:val="00DF6191"/>
    <w:rsid w:val="00DF623F"/>
    <w:rsid w:val="00DF6277"/>
    <w:rsid w:val="00DF66E4"/>
    <w:rsid w:val="00DF6CE7"/>
    <w:rsid w:val="00DF7D69"/>
    <w:rsid w:val="00E0001E"/>
    <w:rsid w:val="00E00164"/>
    <w:rsid w:val="00E00365"/>
    <w:rsid w:val="00E003D1"/>
    <w:rsid w:val="00E00A16"/>
    <w:rsid w:val="00E00F41"/>
    <w:rsid w:val="00E011AF"/>
    <w:rsid w:val="00E0229E"/>
    <w:rsid w:val="00E0255E"/>
    <w:rsid w:val="00E02EC0"/>
    <w:rsid w:val="00E0306C"/>
    <w:rsid w:val="00E03071"/>
    <w:rsid w:val="00E0318F"/>
    <w:rsid w:val="00E032BF"/>
    <w:rsid w:val="00E0342C"/>
    <w:rsid w:val="00E03458"/>
    <w:rsid w:val="00E0423D"/>
    <w:rsid w:val="00E042DA"/>
    <w:rsid w:val="00E04EC4"/>
    <w:rsid w:val="00E055C2"/>
    <w:rsid w:val="00E05CDB"/>
    <w:rsid w:val="00E05CFC"/>
    <w:rsid w:val="00E05FD6"/>
    <w:rsid w:val="00E063A9"/>
    <w:rsid w:val="00E0693C"/>
    <w:rsid w:val="00E073CF"/>
    <w:rsid w:val="00E10017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269"/>
    <w:rsid w:val="00E1455D"/>
    <w:rsid w:val="00E148BA"/>
    <w:rsid w:val="00E14AE6"/>
    <w:rsid w:val="00E14E17"/>
    <w:rsid w:val="00E14F97"/>
    <w:rsid w:val="00E15385"/>
    <w:rsid w:val="00E1558C"/>
    <w:rsid w:val="00E15625"/>
    <w:rsid w:val="00E156FC"/>
    <w:rsid w:val="00E1573A"/>
    <w:rsid w:val="00E158E8"/>
    <w:rsid w:val="00E15909"/>
    <w:rsid w:val="00E15AD5"/>
    <w:rsid w:val="00E15BE0"/>
    <w:rsid w:val="00E15DA7"/>
    <w:rsid w:val="00E16CD3"/>
    <w:rsid w:val="00E16E64"/>
    <w:rsid w:val="00E1702C"/>
    <w:rsid w:val="00E17056"/>
    <w:rsid w:val="00E1753C"/>
    <w:rsid w:val="00E17756"/>
    <w:rsid w:val="00E178DB"/>
    <w:rsid w:val="00E20730"/>
    <w:rsid w:val="00E21843"/>
    <w:rsid w:val="00E2216A"/>
    <w:rsid w:val="00E22364"/>
    <w:rsid w:val="00E22700"/>
    <w:rsid w:val="00E2288B"/>
    <w:rsid w:val="00E22DC8"/>
    <w:rsid w:val="00E22DEF"/>
    <w:rsid w:val="00E23435"/>
    <w:rsid w:val="00E23B9D"/>
    <w:rsid w:val="00E23C1C"/>
    <w:rsid w:val="00E23D1B"/>
    <w:rsid w:val="00E23D65"/>
    <w:rsid w:val="00E2448A"/>
    <w:rsid w:val="00E2471C"/>
    <w:rsid w:val="00E2481C"/>
    <w:rsid w:val="00E2487F"/>
    <w:rsid w:val="00E24C8B"/>
    <w:rsid w:val="00E250A8"/>
    <w:rsid w:val="00E254CF"/>
    <w:rsid w:val="00E255E7"/>
    <w:rsid w:val="00E25989"/>
    <w:rsid w:val="00E25FED"/>
    <w:rsid w:val="00E26227"/>
    <w:rsid w:val="00E26611"/>
    <w:rsid w:val="00E268D8"/>
    <w:rsid w:val="00E27064"/>
    <w:rsid w:val="00E27516"/>
    <w:rsid w:val="00E27630"/>
    <w:rsid w:val="00E276CB"/>
    <w:rsid w:val="00E278CF"/>
    <w:rsid w:val="00E30058"/>
    <w:rsid w:val="00E30528"/>
    <w:rsid w:val="00E30BD5"/>
    <w:rsid w:val="00E31787"/>
    <w:rsid w:val="00E31B66"/>
    <w:rsid w:val="00E31DFE"/>
    <w:rsid w:val="00E32582"/>
    <w:rsid w:val="00E3274F"/>
    <w:rsid w:val="00E32FC3"/>
    <w:rsid w:val="00E3326A"/>
    <w:rsid w:val="00E33728"/>
    <w:rsid w:val="00E33D66"/>
    <w:rsid w:val="00E33EB5"/>
    <w:rsid w:val="00E3421F"/>
    <w:rsid w:val="00E347D4"/>
    <w:rsid w:val="00E34AC1"/>
    <w:rsid w:val="00E34D15"/>
    <w:rsid w:val="00E35866"/>
    <w:rsid w:val="00E36E88"/>
    <w:rsid w:val="00E3711B"/>
    <w:rsid w:val="00E37C43"/>
    <w:rsid w:val="00E40179"/>
    <w:rsid w:val="00E40214"/>
    <w:rsid w:val="00E40B24"/>
    <w:rsid w:val="00E40C48"/>
    <w:rsid w:val="00E40CD1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CE0"/>
    <w:rsid w:val="00E44CF3"/>
    <w:rsid w:val="00E4524E"/>
    <w:rsid w:val="00E457D9"/>
    <w:rsid w:val="00E462D6"/>
    <w:rsid w:val="00E46F3D"/>
    <w:rsid w:val="00E4702C"/>
    <w:rsid w:val="00E47093"/>
    <w:rsid w:val="00E471E8"/>
    <w:rsid w:val="00E47259"/>
    <w:rsid w:val="00E5094F"/>
    <w:rsid w:val="00E50A05"/>
    <w:rsid w:val="00E50DF9"/>
    <w:rsid w:val="00E51213"/>
    <w:rsid w:val="00E512B9"/>
    <w:rsid w:val="00E514BE"/>
    <w:rsid w:val="00E51858"/>
    <w:rsid w:val="00E52ADA"/>
    <w:rsid w:val="00E52C2E"/>
    <w:rsid w:val="00E52CBA"/>
    <w:rsid w:val="00E52FFD"/>
    <w:rsid w:val="00E53024"/>
    <w:rsid w:val="00E539F1"/>
    <w:rsid w:val="00E54029"/>
    <w:rsid w:val="00E54600"/>
    <w:rsid w:val="00E54836"/>
    <w:rsid w:val="00E54887"/>
    <w:rsid w:val="00E553B9"/>
    <w:rsid w:val="00E55B51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1062"/>
    <w:rsid w:val="00E612B9"/>
    <w:rsid w:val="00E61342"/>
    <w:rsid w:val="00E613A6"/>
    <w:rsid w:val="00E6183D"/>
    <w:rsid w:val="00E62711"/>
    <w:rsid w:val="00E62F0D"/>
    <w:rsid w:val="00E6465E"/>
    <w:rsid w:val="00E64F9B"/>
    <w:rsid w:val="00E656D1"/>
    <w:rsid w:val="00E65AAB"/>
    <w:rsid w:val="00E65C16"/>
    <w:rsid w:val="00E664C2"/>
    <w:rsid w:val="00E67AE5"/>
    <w:rsid w:val="00E67FAF"/>
    <w:rsid w:val="00E7038A"/>
    <w:rsid w:val="00E70497"/>
    <w:rsid w:val="00E7058C"/>
    <w:rsid w:val="00E70A2D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AD"/>
    <w:rsid w:val="00E73BE1"/>
    <w:rsid w:val="00E73E31"/>
    <w:rsid w:val="00E74387"/>
    <w:rsid w:val="00E74573"/>
    <w:rsid w:val="00E74EDD"/>
    <w:rsid w:val="00E75110"/>
    <w:rsid w:val="00E75448"/>
    <w:rsid w:val="00E75888"/>
    <w:rsid w:val="00E75BE5"/>
    <w:rsid w:val="00E75EB9"/>
    <w:rsid w:val="00E75F0B"/>
    <w:rsid w:val="00E765ED"/>
    <w:rsid w:val="00E76A8F"/>
    <w:rsid w:val="00E76C85"/>
    <w:rsid w:val="00E77241"/>
    <w:rsid w:val="00E7746F"/>
    <w:rsid w:val="00E775A8"/>
    <w:rsid w:val="00E77992"/>
    <w:rsid w:val="00E77E05"/>
    <w:rsid w:val="00E77E93"/>
    <w:rsid w:val="00E80D43"/>
    <w:rsid w:val="00E811C2"/>
    <w:rsid w:val="00E81347"/>
    <w:rsid w:val="00E8157F"/>
    <w:rsid w:val="00E81A76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5C6F"/>
    <w:rsid w:val="00E86036"/>
    <w:rsid w:val="00E860D9"/>
    <w:rsid w:val="00E863D7"/>
    <w:rsid w:val="00E86447"/>
    <w:rsid w:val="00E865E5"/>
    <w:rsid w:val="00E869CB"/>
    <w:rsid w:val="00E86A20"/>
    <w:rsid w:val="00E8727D"/>
    <w:rsid w:val="00E8746D"/>
    <w:rsid w:val="00E8796E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D84"/>
    <w:rsid w:val="00E92EAD"/>
    <w:rsid w:val="00E93097"/>
    <w:rsid w:val="00E938D1"/>
    <w:rsid w:val="00E93BF6"/>
    <w:rsid w:val="00E941E3"/>
    <w:rsid w:val="00E94337"/>
    <w:rsid w:val="00E9482A"/>
    <w:rsid w:val="00E9488E"/>
    <w:rsid w:val="00E94A6E"/>
    <w:rsid w:val="00E94C4D"/>
    <w:rsid w:val="00E94E31"/>
    <w:rsid w:val="00E94E9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97CD1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A1B"/>
    <w:rsid w:val="00EA4DD0"/>
    <w:rsid w:val="00EA4E12"/>
    <w:rsid w:val="00EA5253"/>
    <w:rsid w:val="00EA55E6"/>
    <w:rsid w:val="00EA5978"/>
    <w:rsid w:val="00EA5A54"/>
    <w:rsid w:val="00EA5A90"/>
    <w:rsid w:val="00EA6431"/>
    <w:rsid w:val="00EA6885"/>
    <w:rsid w:val="00EA6AAD"/>
    <w:rsid w:val="00EA6FCA"/>
    <w:rsid w:val="00EA7FA2"/>
    <w:rsid w:val="00EB0336"/>
    <w:rsid w:val="00EB08EE"/>
    <w:rsid w:val="00EB0E1C"/>
    <w:rsid w:val="00EB0EBF"/>
    <w:rsid w:val="00EB10A5"/>
    <w:rsid w:val="00EB2092"/>
    <w:rsid w:val="00EB32CA"/>
    <w:rsid w:val="00EB341C"/>
    <w:rsid w:val="00EB347B"/>
    <w:rsid w:val="00EB3667"/>
    <w:rsid w:val="00EB37BA"/>
    <w:rsid w:val="00EB3EC9"/>
    <w:rsid w:val="00EB47E1"/>
    <w:rsid w:val="00EB5287"/>
    <w:rsid w:val="00EB5292"/>
    <w:rsid w:val="00EB52AA"/>
    <w:rsid w:val="00EB5389"/>
    <w:rsid w:val="00EB53CB"/>
    <w:rsid w:val="00EB53D5"/>
    <w:rsid w:val="00EB58CF"/>
    <w:rsid w:val="00EB5D47"/>
    <w:rsid w:val="00EB5E85"/>
    <w:rsid w:val="00EB6745"/>
    <w:rsid w:val="00EB6999"/>
    <w:rsid w:val="00EB69FF"/>
    <w:rsid w:val="00EB6B79"/>
    <w:rsid w:val="00EB6CCB"/>
    <w:rsid w:val="00EB737D"/>
    <w:rsid w:val="00EB7415"/>
    <w:rsid w:val="00EC11C4"/>
    <w:rsid w:val="00EC11F2"/>
    <w:rsid w:val="00EC14AD"/>
    <w:rsid w:val="00EC1D0E"/>
    <w:rsid w:val="00EC1E66"/>
    <w:rsid w:val="00EC20D0"/>
    <w:rsid w:val="00EC211A"/>
    <w:rsid w:val="00EC22C6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0C1"/>
    <w:rsid w:val="00EC62BD"/>
    <w:rsid w:val="00EC6602"/>
    <w:rsid w:val="00EC67C1"/>
    <w:rsid w:val="00EC6C3C"/>
    <w:rsid w:val="00EC6E22"/>
    <w:rsid w:val="00EC6EFE"/>
    <w:rsid w:val="00EC7B29"/>
    <w:rsid w:val="00ED0011"/>
    <w:rsid w:val="00ED0139"/>
    <w:rsid w:val="00ED05C4"/>
    <w:rsid w:val="00ED0959"/>
    <w:rsid w:val="00ED0985"/>
    <w:rsid w:val="00ED0E5B"/>
    <w:rsid w:val="00ED115B"/>
    <w:rsid w:val="00ED1393"/>
    <w:rsid w:val="00ED155B"/>
    <w:rsid w:val="00ED19A4"/>
    <w:rsid w:val="00ED1A44"/>
    <w:rsid w:val="00ED1BEC"/>
    <w:rsid w:val="00ED1F22"/>
    <w:rsid w:val="00ED2463"/>
    <w:rsid w:val="00ED2ED3"/>
    <w:rsid w:val="00ED3098"/>
    <w:rsid w:val="00ED3128"/>
    <w:rsid w:val="00ED3638"/>
    <w:rsid w:val="00ED3963"/>
    <w:rsid w:val="00ED399D"/>
    <w:rsid w:val="00ED3B5C"/>
    <w:rsid w:val="00ED3C6E"/>
    <w:rsid w:val="00ED42AF"/>
    <w:rsid w:val="00ED45D0"/>
    <w:rsid w:val="00ED4617"/>
    <w:rsid w:val="00ED4AE4"/>
    <w:rsid w:val="00ED4C28"/>
    <w:rsid w:val="00ED564A"/>
    <w:rsid w:val="00ED58B4"/>
    <w:rsid w:val="00ED5A09"/>
    <w:rsid w:val="00ED60A2"/>
    <w:rsid w:val="00ED6982"/>
    <w:rsid w:val="00EE046D"/>
    <w:rsid w:val="00EE094A"/>
    <w:rsid w:val="00EE095A"/>
    <w:rsid w:val="00EE0BEF"/>
    <w:rsid w:val="00EE0D51"/>
    <w:rsid w:val="00EE16A2"/>
    <w:rsid w:val="00EE1C73"/>
    <w:rsid w:val="00EE1EAB"/>
    <w:rsid w:val="00EE2261"/>
    <w:rsid w:val="00EE270A"/>
    <w:rsid w:val="00EE272C"/>
    <w:rsid w:val="00EE28BE"/>
    <w:rsid w:val="00EE2FE2"/>
    <w:rsid w:val="00EE342A"/>
    <w:rsid w:val="00EE39C3"/>
    <w:rsid w:val="00EE480A"/>
    <w:rsid w:val="00EE48C6"/>
    <w:rsid w:val="00EE4DAA"/>
    <w:rsid w:val="00EE4ECF"/>
    <w:rsid w:val="00EE5524"/>
    <w:rsid w:val="00EE6264"/>
    <w:rsid w:val="00EE63C3"/>
    <w:rsid w:val="00EE687E"/>
    <w:rsid w:val="00EE6C23"/>
    <w:rsid w:val="00EE6D2E"/>
    <w:rsid w:val="00EE7270"/>
    <w:rsid w:val="00EE7552"/>
    <w:rsid w:val="00EE7953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1791"/>
    <w:rsid w:val="00EF2348"/>
    <w:rsid w:val="00EF2964"/>
    <w:rsid w:val="00EF2B0A"/>
    <w:rsid w:val="00EF2B95"/>
    <w:rsid w:val="00EF2F74"/>
    <w:rsid w:val="00EF325A"/>
    <w:rsid w:val="00EF34F1"/>
    <w:rsid w:val="00EF3AD7"/>
    <w:rsid w:val="00EF3C4F"/>
    <w:rsid w:val="00EF3FBD"/>
    <w:rsid w:val="00EF411E"/>
    <w:rsid w:val="00EF4527"/>
    <w:rsid w:val="00EF4A0D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712"/>
    <w:rsid w:val="00F009AC"/>
    <w:rsid w:val="00F00A5F"/>
    <w:rsid w:val="00F00D46"/>
    <w:rsid w:val="00F00E88"/>
    <w:rsid w:val="00F00F23"/>
    <w:rsid w:val="00F01374"/>
    <w:rsid w:val="00F0183D"/>
    <w:rsid w:val="00F018FF"/>
    <w:rsid w:val="00F01EFB"/>
    <w:rsid w:val="00F023DA"/>
    <w:rsid w:val="00F02463"/>
    <w:rsid w:val="00F024A0"/>
    <w:rsid w:val="00F024FC"/>
    <w:rsid w:val="00F02D77"/>
    <w:rsid w:val="00F02EAE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82A"/>
    <w:rsid w:val="00F06FED"/>
    <w:rsid w:val="00F070F9"/>
    <w:rsid w:val="00F079B5"/>
    <w:rsid w:val="00F10308"/>
    <w:rsid w:val="00F1073C"/>
    <w:rsid w:val="00F109D7"/>
    <w:rsid w:val="00F10B0C"/>
    <w:rsid w:val="00F10B84"/>
    <w:rsid w:val="00F11726"/>
    <w:rsid w:val="00F11733"/>
    <w:rsid w:val="00F117DC"/>
    <w:rsid w:val="00F12A31"/>
    <w:rsid w:val="00F12D48"/>
    <w:rsid w:val="00F138CB"/>
    <w:rsid w:val="00F13CEC"/>
    <w:rsid w:val="00F14538"/>
    <w:rsid w:val="00F14634"/>
    <w:rsid w:val="00F14878"/>
    <w:rsid w:val="00F14AFD"/>
    <w:rsid w:val="00F14EAC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1ACE"/>
    <w:rsid w:val="00F21C89"/>
    <w:rsid w:val="00F21D2D"/>
    <w:rsid w:val="00F22854"/>
    <w:rsid w:val="00F23556"/>
    <w:rsid w:val="00F23658"/>
    <w:rsid w:val="00F23CCA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4C10"/>
    <w:rsid w:val="00F25713"/>
    <w:rsid w:val="00F25F0C"/>
    <w:rsid w:val="00F260CF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2F1"/>
    <w:rsid w:val="00F31859"/>
    <w:rsid w:val="00F31955"/>
    <w:rsid w:val="00F31D3F"/>
    <w:rsid w:val="00F32CEB"/>
    <w:rsid w:val="00F3302A"/>
    <w:rsid w:val="00F331E5"/>
    <w:rsid w:val="00F336CC"/>
    <w:rsid w:val="00F33D01"/>
    <w:rsid w:val="00F33EAE"/>
    <w:rsid w:val="00F34183"/>
    <w:rsid w:val="00F3425E"/>
    <w:rsid w:val="00F3492A"/>
    <w:rsid w:val="00F34A80"/>
    <w:rsid w:val="00F34ABE"/>
    <w:rsid w:val="00F34D3C"/>
    <w:rsid w:val="00F35261"/>
    <w:rsid w:val="00F352BE"/>
    <w:rsid w:val="00F3566E"/>
    <w:rsid w:val="00F35E4A"/>
    <w:rsid w:val="00F35FDB"/>
    <w:rsid w:val="00F360F9"/>
    <w:rsid w:val="00F36D67"/>
    <w:rsid w:val="00F36F29"/>
    <w:rsid w:val="00F37054"/>
    <w:rsid w:val="00F3715D"/>
    <w:rsid w:val="00F373C5"/>
    <w:rsid w:val="00F37B66"/>
    <w:rsid w:val="00F37B91"/>
    <w:rsid w:val="00F4010C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3E06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2F0"/>
    <w:rsid w:val="00F47322"/>
    <w:rsid w:val="00F51116"/>
    <w:rsid w:val="00F5122E"/>
    <w:rsid w:val="00F51392"/>
    <w:rsid w:val="00F5197D"/>
    <w:rsid w:val="00F51C19"/>
    <w:rsid w:val="00F51EAC"/>
    <w:rsid w:val="00F51F6B"/>
    <w:rsid w:val="00F5208A"/>
    <w:rsid w:val="00F52360"/>
    <w:rsid w:val="00F5259E"/>
    <w:rsid w:val="00F52E4D"/>
    <w:rsid w:val="00F530D0"/>
    <w:rsid w:val="00F53C2C"/>
    <w:rsid w:val="00F53C6B"/>
    <w:rsid w:val="00F53D02"/>
    <w:rsid w:val="00F54537"/>
    <w:rsid w:val="00F54731"/>
    <w:rsid w:val="00F54F66"/>
    <w:rsid w:val="00F55056"/>
    <w:rsid w:val="00F5527D"/>
    <w:rsid w:val="00F55985"/>
    <w:rsid w:val="00F56046"/>
    <w:rsid w:val="00F56377"/>
    <w:rsid w:val="00F5666C"/>
    <w:rsid w:val="00F566FA"/>
    <w:rsid w:val="00F56C93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1FEE"/>
    <w:rsid w:val="00F6204B"/>
    <w:rsid w:val="00F622D9"/>
    <w:rsid w:val="00F62CB6"/>
    <w:rsid w:val="00F62F26"/>
    <w:rsid w:val="00F6406A"/>
    <w:rsid w:val="00F649F6"/>
    <w:rsid w:val="00F64A36"/>
    <w:rsid w:val="00F65288"/>
    <w:rsid w:val="00F66A68"/>
    <w:rsid w:val="00F66F0B"/>
    <w:rsid w:val="00F6726B"/>
    <w:rsid w:val="00F67E5E"/>
    <w:rsid w:val="00F7007A"/>
    <w:rsid w:val="00F701AC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1FE1"/>
    <w:rsid w:val="00F7208C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186"/>
    <w:rsid w:val="00F7542B"/>
    <w:rsid w:val="00F75934"/>
    <w:rsid w:val="00F760CD"/>
    <w:rsid w:val="00F76839"/>
    <w:rsid w:val="00F76A4F"/>
    <w:rsid w:val="00F76B63"/>
    <w:rsid w:val="00F770E5"/>
    <w:rsid w:val="00F77B3F"/>
    <w:rsid w:val="00F77DD7"/>
    <w:rsid w:val="00F77E48"/>
    <w:rsid w:val="00F8015D"/>
    <w:rsid w:val="00F802BB"/>
    <w:rsid w:val="00F8030C"/>
    <w:rsid w:val="00F80A4A"/>
    <w:rsid w:val="00F80ED9"/>
    <w:rsid w:val="00F82082"/>
    <w:rsid w:val="00F8211C"/>
    <w:rsid w:val="00F826D1"/>
    <w:rsid w:val="00F8298B"/>
    <w:rsid w:val="00F83DC7"/>
    <w:rsid w:val="00F8403C"/>
    <w:rsid w:val="00F84355"/>
    <w:rsid w:val="00F84510"/>
    <w:rsid w:val="00F84546"/>
    <w:rsid w:val="00F8484F"/>
    <w:rsid w:val="00F84AC8"/>
    <w:rsid w:val="00F84E61"/>
    <w:rsid w:val="00F8508E"/>
    <w:rsid w:val="00F854A1"/>
    <w:rsid w:val="00F85FEE"/>
    <w:rsid w:val="00F861CB"/>
    <w:rsid w:val="00F8664F"/>
    <w:rsid w:val="00F86736"/>
    <w:rsid w:val="00F86C54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3558"/>
    <w:rsid w:val="00F94024"/>
    <w:rsid w:val="00F94091"/>
    <w:rsid w:val="00F942C8"/>
    <w:rsid w:val="00F94472"/>
    <w:rsid w:val="00F94925"/>
    <w:rsid w:val="00F949C3"/>
    <w:rsid w:val="00F94CA4"/>
    <w:rsid w:val="00F95107"/>
    <w:rsid w:val="00F951F3"/>
    <w:rsid w:val="00F952C6"/>
    <w:rsid w:val="00F9563B"/>
    <w:rsid w:val="00F95775"/>
    <w:rsid w:val="00F95B92"/>
    <w:rsid w:val="00F97007"/>
    <w:rsid w:val="00F972E5"/>
    <w:rsid w:val="00F97923"/>
    <w:rsid w:val="00F97C83"/>
    <w:rsid w:val="00FA09A9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0A6"/>
    <w:rsid w:val="00FA42D3"/>
    <w:rsid w:val="00FA4941"/>
    <w:rsid w:val="00FA4DE3"/>
    <w:rsid w:val="00FA572D"/>
    <w:rsid w:val="00FA5751"/>
    <w:rsid w:val="00FA5A93"/>
    <w:rsid w:val="00FA60D5"/>
    <w:rsid w:val="00FA6FC7"/>
    <w:rsid w:val="00FA7206"/>
    <w:rsid w:val="00FA724E"/>
    <w:rsid w:val="00FA7A24"/>
    <w:rsid w:val="00FA7FA3"/>
    <w:rsid w:val="00FB0300"/>
    <w:rsid w:val="00FB0810"/>
    <w:rsid w:val="00FB0AAF"/>
    <w:rsid w:val="00FB0AF3"/>
    <w:rsid w:val="00FB0F63"/>
    <w:rsid w:val="00FB1473"/>
    <w:rsid w:val="00FB35E2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4B6"/>
    <w:rsid w:val="00FB5A5F"/>
    <w:rsid w:val="00FB5E99"/>
    <w:rsid w:val="00FB607A"/>
    <w:rsid w:val="00FB615D"/>
    <w:rsid w:val="00FB61BC"/>
    <w:rsid w:val="00FB65D7"/>
    <w:rsid w:val="00FB690E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9FE"/>
    <w:rsid w:val="00FC1ACC"/>
    <w:rsid w:val="00FC1B7D"/>
    <w:rsid w:val="00FC2A62"/>
    <w:rsid w:val="00FC2C5D"/>
    <w:rsid w:val="00FC3179"/>
    <w:rsid w:val="00FC3735"/>
    <w:rsid w:val="00FC3AB3"/>
    <w:rsid w:val="00FC3CA4"/>
    <w:rsid w:val="00FC3F04"/>
    <w:rsid w:val="00FC41C2"/>
    <w:rsid w:val="00FC4739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2F4"/>
    <w:rsid w:val="00FD14DB"/>
    <w:rsid w:val="00FD18BD"/>
    <w:rsid w:val="00FD2204"/>
    <w:rsid w:val="00FD2230"/>
    <w:rsid w:val="00FD2DBD"/>
    <w:rsid w:val="00FD2DC7"/>
    <w:rsid w:val="00FD2DDC"/>
    <w:rsid w:val="00FD2E8D"/>
    <w:rsid w:val="00FD3582"/>
    <w:rsid w:val="00FD3EF5"/>
    <w:rsid w:val="00FD4013"/>
    <w:rsid w:val="00FD51D3"/>
    <w:rsid w:val="00FD53B2"/>
    <w:rsid w:val="00FD5448"/>
    <w:rsid w:val="00FD5493"/>
    <w:rsid w:val="00FD57FF"/>
    <w:rsid w:val="00FD5D65"/>
    <w:rsid w:val="00FD5EA5"/>
    <w:rsid w:val="00FD654A"/>
    <w:rsid w:val="00FD654D"/>
    <w:rsid w:val="00FD65AE"/>
    <w:rsid w:val="00FD66E1"/>
    <w:rsid w:val="00FD6931"/>
    <w:rsid w:val="00FD6FF3"/>
    <w:rsid w:val="00FD7667"/>
    <w:rsid w:val="00FD76F8"/>
    <w:rsid w:val="00FD792E"/>
    <w:rsid w:val="00FD7EB1"/>
    <w:rsid w:val="00FD7ED8"/>
    <w:rsid w:val="00FE037D"/>
    <w:rsid w:val="00FE03FE"/>
    <w:rsid w:val="00FE0563"/>
    <w:rsid w:val="00FE0982"/>
    <w:rsid w:val="00FE0DBF"/>
    <w:rsid w:val="00FE1CE7"/>
    <w:rsid w:val="00FE248A"/>
    <w:rsid w:val="00FE24E5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5663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0E0F"/>
    <w:rsid w:val="00FF1435"/>
    <w:rsid w:val="00FF1779"/>
    <w:rsid w:val="00FF1E15"/>
    <w:rsid w:val="00FF2116"/>
    <w:rsid w:val="00FF215C"/>
    <w:rsid w:val="00FF2173"/>
    <w:rsid w:val="00FF221B"/>
    <w:rsid w:val="00FF225C"/>
    <w:rsid w:val="00FF25BF"/>
    <w:rsid w:val="00FF2909"/>
    <w:rsid w:val="00FF2B4A"/>
    <w:rsid w:val="00FF3023"/>
    <w:rsid w:val="00FF33D7"/>
    <w:rsid w:val="00FF358D"/>
    <w:rsid w:val="00FF3B66"/>
    <w:rsid w:val="00FF4183"/>
    <w:rsid w:val="00FF4E7A"/>
    <w:rsid w:val="00FF4EAF"/>
    <w:rsid w:val="00FF51FC"/>
    <w:rsid w:val="00FF5521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WWNum1aaaaa">
    <w:name w:val="WWNum1aaaaa"/>
    <w:rsid w:val="00F00712"/>
    <w:pPr>
      <w:numPr>
        <w:numId w:val="7"/>
      </w:numPr>
    </w:pPr>
  </w:style>
  <w:style w:type="paragraph" w:customStyle="1" w:styleId="p1">
    <w:name w:val="p1"/>
    <w:basedOn w:val="Normale"/>
    <w:rsid w:val="00E003D1"/>
    <w:pPr>
      <w:jc w:val="left"/>
    </w:pPr>
    <w:rPr>
      <w:rFonts w:ascii="Times New Roman" w:hAnsi="Times New Roman"/>
      <w:color w:val="000000"/>
      <w:sz w:val="18"/>
      <w:szCs w:val="18"/>
    </w:rPr>
  </w:style>
  <w:style w:type="character" w:customStyle="1" w:styleId="wtemail">
    <w:name w:val="wt_email"/>
    <w:basedOn w:val="Carpredefinitoparagrafo"/>
    <w:rsid w:val="00A0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0</TotalTime>
  <Pages>6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8413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3</cp:revision>
  <cp:lastPrinted>2026-01-07T10:09:00Z</cp:lastPrinted>
  <dcterms:created xsi:type="dcterms:W3CDTF">2026-01-07T10:09:00Z</dcterms:created>
  <dcterms:modified xsi:type="dcterms:W3CDTF">2026-01-07T10:09:00Z</dcterms:modified>
</cp:coreProperties>
</file>