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4FF3A3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694835">
              <w:rPr>
                <w:rFonts w:ascii="Arial" w:hAnsi="Arial" w:cs="Arial"/>
                <w:color w:val="002060"/>
                <w:sz w:val="40"/>
                <w:szCs w:val="40"/>
              </w:rPr>
              <w:t>6</w:t>
            </w:r>
            <w:r w:rsidR="00387589">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F3715D">
              <w:rPr>
                <w:rFonts w:ascii="Arial" w:hAnsi="Arial" w:cs="Arial"/>
                <w:color w:val="002060"/>
                <w:sz w:val="40"/>
                <w:szCs w:val="40"/>
              </w:rPr>
              <w:t>0</w:t>
            </w:r>
            <w:r w:rsidR="00DA59D1">
              <w:rPr>
                <w:rFonts w:ascii="Arial" w:hAnsi="Arial" w:cs="Arial"/>
                <w:color w:val="002060"/>
                <w:sz w:val="40"/>
                <w:szCs w:val="40"/>
              </w:rPr>
              <w:t>7</w:t>
            </w:r>
            <w:r w:rsidR="00580BE5">
              <w:rPr>
                <w:rFonts w:ascii="Arial" w:hAnsi="Arial" w:cs="Arial"/>
                <w:color w:val="002060"/>
                <w:sz w:val="40"/>
                <w:szCs w:val="40"/>
              </w:rPr>
              <w:t>/</w:t>
            </w:r>
            <w:r w:rsidR="00F3715D">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135BC70"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C1847">
          <w:rPr>
            <w:noProof/>
            <w:webHidden/>
          </w:rPr>
          <w:t>1</w:t>
        </w:r>
        <w:r w:rsidR="00AC19D9" w:rsidRPr="00DE1EF7">
          <w:rPr>
            <w:noProof/>
            <w:webHidden/>
          </w:rPr>
          <w:fldChar w:fldCharType="end"/>
        </w:r>
      </w:hyperlink>
    </w:p>
    <w:p w14:paraId="112EDB38" w14:textId="260AE3FA"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C1847">
          <w:rPr>
            <w:noProof/>
            <w:webHidden/>
          </w:rPr>
          <w:t>1</w:t>
        </w:r>
        <w:r w:rsidRPr="00DE1EF7">
          <w:rPr>
            <w:noProof/>
            <w:webHidden/>
          </w:rPr>
          <w:fldChar w:fldCharType="end"/>
        </w:r>
      </w:hyperlink>
    </w:p>
    <w:p w14:paraId="4D9CAD43" w14:textId="357C9D97"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C1847">
          <w:rPr>
            <w:noProof/>
            <w:webHidden/>
          </w:rPr>
          <w:t>1</w:t>
        </w:r>
        <w:r w:rsidRPr="00DE1EF7">
          <w:rPr>
            <w:noProof/>
            <w:webHidden/>
          </w:rPr>
          <w:fldChar w:fldCharType="end"/>
        </w:r>
      </w:hyperlink>
    </w:p>
    <w:p w14:paraId="0EAFCCD8" w14:textId="5BC1E287"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C1847">
          <w:rPr>
            <w:noProof/>
            <w:webHidden/>
          </w:rPr>
          <w:t>1</w:t>
        </w:r>
        <w:r w:rsidRPr="00DE1EF7">
          <w:rPr>
            <w:noProof/>
            <w:webHidden/>
          </w:rPr>
          <w:fldChar w:fldCharType="end"/>
        </w:r>
      </w:hyperlink>
    </w:p>
    <w:p w14:paraId="0952245B" w14:textId="2BEEE96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C1847">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00710D0" w14:textId="77777777" w:rsidR="007B3DA0" w:rsidRPr="00484468" w:rsidRDefault="007B3DA0"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Pr="00BD7780" w:rsidRDefault="00387589" w:rsidP="00387589">
      <w:pPr>
        <w:rPr>
          <w:rFonts w:ascii="Arial" w:hAnsi="Arial" w:cs="Arial"/>
          <w:i/>
          <w:iCs/>
          <w:color w:val="002060"/>
          <w:sz w:val="22"/>
          <w:szCs w:val="22"/>
        </w:rPr>
      </w:pPr>
    </w:p>
    <w:p w14:paraId="2FA31CE0" w14:textId="77777777" w:rsidR="00387589" w:rsidRPr="00BD7780" w:rsidRDefault="00387589" w:rsidP="00387589">
      <w:pPr>
        <w:pStyle w:val="LndNormale1"/>
        <w:jc w:val="left"/>
        <w:rPr>
          <w:b/>
          <w:color w:val="002060"/>
          <w:sz w:val="24"/>
          <w:szCs w:val="24"/>
        </w:rPr>
      </w:pPr>
      <w:r w:rsidRPr="00BD7780">
        <w:rPr>
          <w:b/>
          <w:color w:val="002060"/>
          <w:sz w:val="24"/>
          <w:szCs w:val="24"/>
        </w:rPr>
        <w:t>NUOVA PROCEDURA</w:t>
      </w:r>
    </w:p>
    <w:p w14:paraId="1F977832" w14:textId="77777777" w:rsidR="00387589" w:rsidRPr="00BD7780" w:rsidRDefault="00387589" w:rsidP="00387589">
      <w:pPr>
        <w:rPr>
          <w:rFonts w:ascii="Arial" w:hAnsi="Arial" w:cs="Arial"/>
          <w:color w:val="002060"/>
          <w:sz w:val="22"/>
          <w:szCs w:val="22"/>
        </w:rPr>
      </w:pPr>
    </w:p>
    <w:p w14:paraId="10EAE032"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DA7A353" w14:textId="77777777" w:rsidR="00387589" w:rsidRPr="00D24124" w:rsidRDefault="00387589" w:rsidP="00387589">
      <w:pPr>
        <w:rPr>
          <w:rFonts w:ascii="Arial" w:hAnsi="Arial" w:cs="Arial"/>
          <w:color w:val="002060"/>
          <w:sz w:val="22"/>
          <w:szCs w:val="22"/>
        </w:rPr>
      </w:pPr>
      <w:r w:rsidRPr="00D24124">
        <w:rPr>
          <w:rFonts w:ascii="Arial" w:hAnsi="Arial" w:cs="Arial"/>
          <w:color w:val="002060"/>
          <w:sz w:val="22"/>
          <w:szCs w:val="22"/>
        </w:rPr>
        <w:t xml:space="preserve">Le richieste di variazione </w:t>
      </w:r>
      <w:r>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433173BB" w14:textId="77777777" w:rsidR="00387589" w:rsidRPr="005D48AD" w:rsidRDefault="00387589" w:rsidP="00387589">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5B3198D6" w14:textId="77777777" w:rsidR="00387589" w:rsidRDefault="00387589" w:rsidP="00387589">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18C123A9" w14:textId="77777777" w:rsidR="00387589" w:rsidRPr="00995225" w:rsidRDefault="00387589" w:rsidP="00387589">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4481BCAC"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402FE7C1"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08DAA5B7"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471425B6"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6AF794DA" w14:textId="77777777" w:rsidR="00387589" w:rsidRPr="00242103" w:rsidRDefault="00387589" w:rsidP="00387589">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371651F4" w14:textId="77777777" w:rsidR="00387589" w:rsidRPr="00734D42" w:rsidRDefault="00387589" w:rsidP="00387589">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6E52C0B3"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77B782AB" w14:textId="77777777" w:rsidR="00387589" w:rsidRPr="00FB53FD" w:rsidRDefault="00387589" w:rsidP="00387589">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561CCCD6" w14:textId="77777777" w:rsidR="00387589" w:rsidRPr="00BD7780" w:rsidRDefault="00387589" w:rsidP="00387589">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29EB0B2E" w14:textId="77777777" w:rsidR="00387589" w:rsidRDefault="00387589" w:rsidP="00387589">
      <w:pPr>
        <w:rPr>
          <w:rFonts w:ascii="Arial" w:hAnsi="Arial" w:cs="Arial"/>
          <w:color w:val="002060"/>
          <w:sz w:val="22"/>
          <w:szCs w:val="22"/>
          <w:highlight w:val="yellow"/>
        </w:rPr>
      </w:pPr>
    </w:p>
    <w:p w14:paraId="3918AA98"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2555C9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1FCED33F" w14:textId="77777777" w:rsidR="00387589" w:rsidRPr="00BD7780" w:rsidRDefault="00387589" w:rsidP="00387589">
      <w:pPr>
        <w:rPr>
          <w:rFonts w:ascii="Arial" w:hAnsi="Arial" w:cs="Arial"/>
          <w:color w:val="002060"/>
          <w:sz w:val="22"/>
          <w:szCs w:val="22"/>
          <w:highlight w:val="yellow"/>
        </w:rPr>
      </w:pPr>
    </w:p>
    <w:p w14:paraId="5C8AD40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LEGENDA</w:t>
      </w:r>
    </w:p>
    <w:p w14:paraId="54F6087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7DAF5581"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4A70305F"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4CFC85C0"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0EA3FD68"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43D2C6A"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79DDA9BC"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47C57939" w14:textId="77777777" w:rsidR="00387589" w:rsidRPr="0085558C" w:rsidRDefault="00387589" w:rsidP="00387589">
      <w:pPr>
        <w:rPr>
          <w:rFonts w:ascii="Arial" w:hAnsi="Arial" w:cs="Arial"/>
          <w:color w:val="002060"/>
          <w:sz w:val="22"/>
          <w:szCs w:val="22"/>
        </w:rPr>
      </w:pPr>
    </w:p>
    <w:p w14:paraId="7DC8572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09C425AC"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44E5FB72"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45EC1496"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CDEA5F9"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5491EF03" w14:textId="77777777" w:rsidR="00387589" w:rsidRDefault="00387589" w:rsidP="00387589">
      <w:pPr>
        <w:rPr>
          <w:rFonts w:ascii="Arial" w:hAnsi="Arial" w:cs="Arial"/>
          <w:color w:val="002060"/>
          <w:sz w:val="22"/>
          <w:szCs w:val="22"/>
        </w:rPr>
      </w:pPr>
    </w:p>
    <w:p w14:paraId="7D8B30B6" w14:textId="77777777" w:rsidR="00387589" w:rsidRDefault="00387589"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2BF7636A" w14:textId="77777777" w:rsidR="00387589" w:rsidRPr="00971EDE" w:rsidRDefault="00387589" w:rsidP="00387589">
      <w:pPr>
        <w:pStyle w:val="LndNormale1"/>
        <w:rPr>
          <w:b/>
          <w:color w:val="002060"/>
          <w:sz w:val="28"/>
          <w:szCs w:val="28"/>
        </w:rPr>
      </w:pPr>
      <w:r>
        <w:rPr>
          <w:b/>
          <w:color w:val="002060"/>
          <w:sz w:val="28"/>
          <w:szCs w:val="28"/>
        </w:rPr>
        <w:lastRenderedPageBreak/>
        <w:t>DISTINTA DI GARA</w:t>
      </w:r>
    </w:p>
    <w:p w14:paraId="4CADA9E8" w14:textId="77777777" w:rsidR="00387589" w:rsidRDefault="00387589" w:rsidP="00387589">
      <w:pPr>
        <w:pStyle w:val="LndNormale1"/>
        <w:rPr>
          <w:color w:val="002060"/>
        </w:rPr>
      </w:pPr>
    </w:p>
    <w:p w14:paraId="3D5BFF4D" w14:textId="77777777" w:rsidR="00387589" w:rsidRPr="00ED564A" w:rsidRDefault="00387589" w:rsidP="0038758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0D5DF488" w14:textId="77777777" w:rsidR="00387589" w:rsidRDefault="00387589" w:rsidP="00387589">
      <w:pPr>
        <w:pStyle w:val="LndNormale1"/>
        <w:rPr>
          <w:color w:val="002060"/>
        </w:rPr>
      </w:pPr>
      <w:r w:rsidRPr="00A201D9">
        <w:rPr>
          <w:color w:val="002060"/>
        </w:rPr>
        <w:t xml:space="preserve">Si comunica altresì che </w:t>
      </w:r>
      <w:r w:rsidRPr="00D72A15">
        <w:rPr>
          <w:b/>
          <w:bCs/>
          <w:color w:val="002060"/>
          <w:u w:val="single"/>
        </w:rPr>
        <w:t xml:space="preserve">dal </w:t>
      </w:r>
      <w:r>
        <w:rPr>
          <w:b/>
          <w:bCs/>
          <w:color w:val="002060"/>
          <w:u w:val="single"/>
        </w:rPr>
        <w:t>7</w:t>
      </w:r>
      <w:r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687ACACA" w14:textId="77777777" w:rsidR="00387589" w:rsidRDefault="00387589" w:rsidP="00387589">
      <w:pPr>
        <w:pStyle w:val="LndNormale1"/>
        <w:rPr>
          <w:color w:val="002060"/>
        </w:rPr>
      </w:pPr>
    </w:p>
    <w:p w14:paraId="49C288DD" w14:textId="77777777" w:rsidR="00387589" w:rsidRPr="001328E4" w:rsidRDefault="00387589" w:rsidP="00387589">
      <w:pPr>
        <w:pStyle w:val="LndNormale1"/>
        <w:rPr>
          <w:b/>
          <w:bCs/>
          <w:color w:val="002060"/>
        </w:rPr>
      </w:pPr>
      <w:r w:rsidRPr="001328E4">
        <w:rPr>
          <w:b/>
          <w:bCs/>
          <w:color w:val="002060"/>
        </w:rPr>
        <w:t>MODALITA’ DI COMPILAZIONE DISTINTA ONLINE</w:t>
      </w:r>
    </w:p>
    <w:p w14:paraId="47096C30" w14:textId="77777777" w:rsidR="00387589" w:rsidRDefault="00387589" w:rsidP="00387589">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4F88487A" w14:textId="77777777" w:rsidR="00387589" w:rsidRPr="00E31DFE" w:rsidRDefault="00387589" w:rsidP="00387589">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3A513E65" w14:textId="77777777" w:rsidR="00387589" w:rsidRPr="00E31DFE" w:rsidRDefault="00387589" w:rsidP="00387589">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59D38CDF" w14:textId="77777777" w:rsidR="00387589" w:rsidRPr="00E31DFE" w:rsidRDefault="00387589" w:rsidP="00387589">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23D01B3C" w14:textId="77777777" w:rsidR="00387589" w:rsidRPr="00E31DFE" w:rsidRDefault="00387589" w:rsidP="00387589">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01B18692" w14:textId="77777777" w:rsidR="00387589" w:rsidRPr="00E31DFE" w:rsidRDefault="00387589" w:rsidP="00387589">
      <w:pPr>
        <w:pStyle w:val="LndNormale1"/>
        <w:rPr>
          <w:color w:val="002060"/>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presente in calce alla pagina, per generare il documento di gara da sottoscrivere e consegnare il giorno della gara.</w:t>
      </w:r>
    </w:p>
    <w:p w14:paraId="47030541" w14:textId="77777777" w:rsidR="00387589" w:rsidRDefault="00387589" w:rsidP="0047674B">
      <w:pPr>
        <w:pStyle w:val="LndNormale1"/>
        <w:rPr>
          <w:rFonts w:cs="Arial"/>
          <w:color w:val="002060"/>
          <w:szCs w:val="22"/>
        </w:rPr>
      </w:pPr>
    </w:p>
    <w:p w14:paraId="643920EF" w14:textId="77777777" w:rsidR="00387589" w:rsidRPr="00387589" w:rsidRDefault="00387589" w:rsidP="0047674B">
      <w:pPr>
        <w:pStyle w:val="LndNormale1"/>
        <w:rPr>
          <w:rFonts w:cs="Arial"/>
          <w:color w:val="002060"/>
          <w:szCs w:val="22"/>
        </w:rPr>
      </w:pPr>
    </w:p>
    <w:p w14:paraId="617E7C77" w14:textId="77777777" w:rsidR="00387589" w:rsidRPr="00387589" w:rsidRDefault="00387589" w:rsidP="00387589">
      <w:pPr>
        <w:pStyle w:val="LndNormale1"/>
        <w:rPr>
          <w:b/>
          <w:color w:val="002060"/>
          <w:sz w:val="28"/>
          <w:szCs w:val="28"/>
        </w:rPr>
      </w:pPr>
      <w:r w:rsidRPr="00387589">
        <w:rPr>
          <w:b/>
          <w:color w:val="002060"/>
          <w:sz w:val="28"/>
          <w:szCs w:val="28"/>
        </w:rPr>
        <w:t>SVINCOLI EX ART. 117 BIS NOIF</w:t>
      </w:r>
    </w:p>
    <w:p w14:paraId="4C79C064" w14:textId="77777777" w:rsidR="00387589" w:rsidRPr="00387589" w:rsidRDefault="00387589" w:rsidP="00387589">
      <w:pPr>
        <w:pStyle w:val="LndNormale1"/>
        <w:rPr>
          <w:color w:val="002060"/>
        </w:rPr>
      </w:pPr>
    </w:p>
    <w:p w14:paraId="75D68A07" w14:textId="77777777" w:rsidR="00387589" w:rsidRPr="00387589" w:rsidRDefault="00387589" w:rsidP="00387589">
      <w:pPr>
        <w:pStyle w:val="LndNormale1"/>
        <w:rPr>
          <w:b/>
          <w:color w:val="002060"/>
        </w:rPr>
      </w:pPr>
      <w:r w:rsidRPr="0038758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87589">
        <w:rPr>
          <w:b/>
          <w:color w:val="002060"/>
        </w:rPr>
        <w:t>30.12.2025:</w:t>
      </w:r>
    </w:p>
    <w:tbl>
      <w:tblPr>
        <w:tblW w:w="0" w:type="auto"/>
        <w:tblLook w:val="04A0" w:firstRow="1" w:lastRow="0" w:firstColumn="1" w:lastColumn="0" w:noHBand="0" w:noVBand="1"/>
      </w:tblPr>
      <w:tblGrid>
        <w:gridCol w:w="1265"/>
        <w:gridCol w:w="2756"/>
        <w:gridCol w:w="1273"/>
        <w:gridCol w:w="1182"/>
        <w:gridCol w:w="3436"/>
      </w:tblGrid>
      <w:tr w:rsidR="00387589" w:rsidRPr="00387589" w14:paraId="6D02E94A" w14:textId="77777777" w:rsidTr="00391F72">
        <w:tc>
          <w:tcPr>
            <w:tcW w:w="1265" w:type="dxa"/>
            <w:tcBorders>
              <w:top w:val="single" w:sz="4" w:space="0" w:color="auto"/>
              <w:left w:val="single" w:sz="4" w:space="0" w:color="auto"/>
              <w:bottom w:val="single" w:sz="4" w:space="0" w:color="auto"/>
              <w:right w:val="single" w:sz="4" w:space="0" w:color="auto"/>
            </w:tcBorders>
            <w:hideMark/>
          </w:tcPr>
          <w:p w14:paraId="427A163E" w14:textId="77777777" w:rsidR="00387589" w:rsidRPr="00387589" w:rsidRDefault="00387589" w:rsidP="00391F72">
            <w:pPr>
              <w:pStyle w:val="LndNormale1"/>
              <w:jc w:val="center"/>
              <w:rPr>
                <w:color w:val="002060"/>
              </w:rPr>
            </w:pPr>
            <w:r w:rsidRPr="0038758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0B43159" w14:textId="77777777" w:rsidR="00387589" w:rsidRPr="00387589" w:rsidRDefault="00387589" w:rsidP="00391F72">
            <w:pPr>
              <w:pStyle w:val="LndNormale1"/>
              <w:jc w:val="center"/>
              <w:rPr>
                <w:color w:val="002060"/>
              </w:rPr>
            </w:pPr>
            <w:r w:rsidRPr="0038758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BD60197" w14:textId="77777777" w:rsidR="00387589" w:rsidRPr="00387589" w:rsidRDefault="00387589" w:rsidP="00391F72">
            <w:pPr>
              <w:pStyle w:val="LndNormale1"/>
              <w:jc w:val="center"/>
              <w:rPr>
                <w:color w:val="002060"/>
              </w:rPr>
            </w:pPr>
            <w:r w:rsidRPr="0038758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C07EB06" w14:textId="77777777" w:rsidR="00387589" w:rsidRPr="00387589" w:rsidRDefault="00387589" w:rsidP="00391F72">
            <w:pPr>
              <w:pStyle w:val="LndNormale1"/>
              <w:jc w:val="center"/>
              <w:rPr>
                <w:color w:val="002060"/>
              </w:rPr>
            </w:pPr>
            <w:r w:rsidRPr="0038758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6D0380C" w14:textId="77777777" w:rsidR="00387589" w:rsidRPr="00387589" w:rsidRDefault="00387589" w:rsidP="00391F72">
            <w:pPr>
              <w:pStyle w:val="LndNormale1"/>
              <w:jc w:val="center"/>
              <w:rPr>
                <w:color w:val="002060"/>
              </w:rPr>
            </w:pPr>
            <w:r w:rsidRPr="00387589">
              <w:rPr>
                <w:color w:val="002060"/>
              </w:rPr>
              <w:t>Società</w:t>
            </w:r>
          </w:p>
        </w:tc>
      </w:tr>
      <w:tr w:rsidR="00387589" w:rsidRPr="00387589" w14:paraId="5729B780" w14:textId="77777777" w:rsidTr="00391F72">
        <w:tc>
          <w:tcPr>
            <w:tcW w:w="1265" w:type="dxa"/>
            <w:tcBorders>
              <w:top w:val="single" w:sz="4" w:space="0" w:color="auto"/>
              <w:left w:val="single" w:sz="4" w:space="0" w:color="auto"/>
              <w:bottom w:val="single" w:sz="4" w:space="0" w:color="auto"/>
              <w:right w:val="single" w:sz="4" w:space="0" w:color="auto"/>
            </w:tcBorders>
          </w:tcPr>
          <w:p w14:paraId="23BCC048" w14:textId="77777777" w:rsidR="00387589" w:rsidRPr="00387589" w:rsidRDefault="00387589" w:rsidP="00391F72">
            <w:pPr>
              <w:pStyle w:val="LndNormale1"/>
              <w:rPr>
                <w:color w:val="002060"/>
                <w:sz w:val="20"/>
              </w:rPr>
            </w:pPr>
            <w:r w:rsidRPr="00387589">
              <w:rPr>
                <w:color w:val="002060"/>
                <w:sz w:val="20"/>
              </w:rPr>
              <w:t>3897995</w:t>
            </w:r>
          </w:p>
        </w:tc>
        <w:tc>
          <w:tcPr>
            <w:tcW w:w="2756" w:type="dxa"/>
            <w:tcBorders>
              <w:top w:val="single" w:sz="4" w:space="0" w:color="auto"/>
              <w:left w:val="single" w:sz="4" w:space="0" w:color="auto"/>
              <w:bottom w:val="single" w:sz="4" w:space="0" w:color="auto"/>
              <w:right w:val="single" w:sz="4" w:space="0" w:color="auto"/>
            </w:tcBorders>
          </w:tcPr>
          <w:p w14:paraId="1B296280" w14:textId="77777777" w:rsidR="00387589" w:rsidRPr="00387589" w:rsidRDefault="00387589" w:rsidP="00391F72">
            <w:pPr>
              <w:pStyle w:val="LndNormale1"/>
              <w:rPr>
                <w:color w:val="002060"/>
                <w:sz w:val="20"/>
              </w:rPr>
            </w:pPr>
            <w:r w:rsidRPr="00387589">
              <w:rPr>
                <w:color w:val="002060"/>
                <w:sz w:val="20"/>
              </w:rPr>
              <w:t>RUZZIER MATTIA</w:t>
            </w:r>
          </w:p>
        </w:tc>
        <w:tc>
          <w:tcPr>
            <w:tcW w:w="1273" w:type="dxa"/>
            <w:tcBorders>
              <w:top w:val="single" w:sz="4" w:space="0" w:color="auto"/>
              <w:left w:val="single" w:sz="4" w:space="0" w:color="auto"/>
              <w:bottom w:val="single" w:sz="4" w:space="0" w:color="auto"/>
              <w:right w:val="single" w:sz="4" w:space="0" w:color="auto"/>
            </w:tcBorders>
          </w:tcPr>
          <w:p w14:paraId="1DB481E6" w14:textId="77777777" w:rsidR="00387589" w:rsidRPr="00387589" w:rsidRDefault="00387589" w:rsidP="00391F72">
            <w:pPr>
              <w:pStyle w:val="LndNormale1"/>
              <w:rPr>
                <w:color w:val="002060"/>
                <w:sz w:val="20"/>
              </w:rPr>
            </w:pPr>
            <w:r w:rsidRPr="00387589">
              <w:rPr>
                <w:color w:val="002060"/>
                <w:sz w:val="20"/>
              </w:rPr>
              <w:t>13.09.1994</w:t>
            </w:r>
          </w:p>
        </w:tc>
        <w:tc>
          <w:tcPr>
            <w:tcW w:w="1182" w:type="dxa"/>
            <w:tcBorders>
              <w:top w:val="single" w:sz="4" w:space="0" w:color="auto"/>
              <w:left w:val="single" w:sz="4" w:space="0" w:color="auto"/>
              <w:bottom w:val="single" w:sz="4" w:space="0" w:color="auto"/>
              <w:right w:val="single" w:sz="4" w:space="0" w:color="auto"/>
            </w:tcBorders>
          </w:tcPr>
          <w:p w14:paraId="30E80D47" w14:textId="77777777" w:rsidR="00387589" w:rsidRPr="00387589" w:rsidRDefault="00387589" w:rsidP="00391F72">
            <w:pPr>
              <w:pStyle w:val="LndNormale1"/>
              <w:jc w:val="left"/>
              <w:rPr>
                <w:color w:val="002060"/>
                <w:sz w:val="20"/>
              </w:rPr>
            </w:pPr>
            <w:r w:rsidRPr="00387589">
              <w:rPr>
                <w:color w:val="002060"/>
                <w:sz w:val="20"/>
              </w:rPr>
              <w:t>962842</w:t>
            </w:r>
          </w:p>
        </w:tc>
        <w:tc>
          <w:tcPr>
            <w:tcW w:w="3436" w:type="dxa"/>
            <w:tcBorders>
              <w:top w:val="single" w:sz="4" w:space="0" w:color="auto"/>
              <w:left w:val="single" w:sz="4" w:space="0" w:color="auto"/>
              <w:bottom w:val="single" w:sz="4" w:space="0" w:color="auto"/>
              <w:right w:val="single" w:sz="4" w:space="0" w:color="auto"/>
            </w:tcBorders>
          </w:tcPr>
          <w:p w14:paraId="51522386" w14:textId="77777777" w:rsidR="00387589" w:rsidRPr="00387589" w:rsidRDefault="00387589" w:rsidP="00391F72">
            <w:pPr>
              <w:pStyle w:val="LndNormale1"/>
              <w:jc w:val="left"/>
              <w:rPr>
                <w:color w:val="002060"/>
                <w:sz w:val="20"/>
              </w:rPr>
            </w:pPr>
            <w:r w:rsidRPr="00387589">
              <w:rPr>
                <w:color w:val="002060"/>
                <w:sz w:val="20"/>
              </w:rPr>
              <w:t>S.S. POTENZA PICENA 1945 A.S.</w:t>
            </w:r>
          </w:p>
        </w:tc>
      </w:tr>
    </w:tbl>
    <w:p w14:paraId="767191F2" w14:textId="77777777" w:rsidR="00387589" w:rsidRPr="00387589" w:rsidRDefault="00387589" w:rsidP="00387589">
      <w:pPr>
        <w:pStyle w:val="LndNormale1"/>
        <w:rPr>
          <w:color w:val="002060"/>
        </w:rPr>
      </w:pPr>
    </w:p>
    <w:p w14:paraId="7DF8F90E" w14:textId="77777777" w:rsidR="00387589" w:rsidRPr="00387589" w:rsidRDefault="00387589" w:rsidP="00387589">
      <w:pPr>
        <w:pStyle w:val="LndNormale1"/>
        <w:rPr>
          <w:b/>
          <w:color w:val="002060"/>
        </w:rPr>
      </w:pPr>
      <w:r w:rsidRPr="0038758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87589">
        <w:rPr>
          <w:b/>
          <w:color w:val="002060"/>
        </w:rPr>
        <w:t>31.12.2025:</w:t>
      </w:r>
    </w:p>
    <w:tbl>
      <w:tblPr>
        <w:tblW w:w="0" w:type="auto"/>
        <w:tblLook w:val="04A0" w:firstRow="1" w:lastRow="0" w:firstColumn="1" w:lastColumn="0" w:noHBand="0" w:noVBand="1"/>
      </w:tblPr>
      <w:tblGrid>
        <w:gridCol w:w="1265"/>
        <w:gridCol w:w="2756"/>
        <w:gridCol w:w="1273"/>
        <w:gridCol w:w="1182"/>
        <w:gridCol w:w="3436"/>
      </w:tblGrid>
      <w:tr w:rsidR="00387589" w:rsidRPr="00387589" w14:paraId="2F3F9ED3" w14:textId="77777777" w:rsidTr="00391F72">
        <w:tc>
          <w:tcPr>
            <w:tcW w:w="1265" w:type="dxa"/>
            <w:tcBorders>
              <w:top w:val="single" w:sz="4" w:space="0" w:color="auto"/>
              <w:left w:val="single" w:sz="4" w:space="0" w:color="auto"/>
              <w:bottom w:val="single" w:sz="4" w:space="0" w:color="auto"/>
              <w:right w:val="single" w:sz="4" w:space="0" w:color="auto"/>
            </w:tcBorders>
            <w:hideMark/>
          </w:tcPr>
          <w:p w14:paraId="53778FF0" w14:textId="77777777" w:rsidR="00387589" w:rsidRPr="00387589" w:rsidRDefault="00387589" w:rsidP="00391F72">
            <w:pPr>
              <w:pStyle w:val="LndNormale1"/>
              <w:jc w:val="center"/>
              <w:rPr>
                <w:color w:val="002060"/>
              </w:rPr>
            </w:pPr>
            <w:r w:rsidRPr="0038758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CD9BBC9" w14:textId="77777777" w:rsidR="00387589" w:rsidRPr="00387589" w:rsidRDefault="00387589" w:rsidP="00391F72">
            <w:pPr>
              <w:pStyle w:val="LndNormale1"/>
              <w:jc w:val="center"/>
              <w:rPr>
                <w:color w:val="002060"/>
              </w:rPr>
            </w:pPr>
            <w:r w:rsidRPr="0038758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805E071" w14:textId="77777777" w:rsidR="00387589" w:rsidRPr="00387589" w:rsidRDefault="00387589" w:rsidP="00391F72">
            <w:pPr>
              <w:pStyle w:val="LndNormale1"/>
              <w:jc w:val="center"/>
              <w:rPr>
                <w:color w:val="002060"/>
              </w:rPr>
            </w:pPr>
            <w:r w:rsidRPr="0038758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4802165" w14:textId="77777777" w:rsidR="00387589" w:rsidRPr="00387589" w:rsidRDefault="00387589" w:rsidP="00391F72">
            <w:pPr>
              <w:pStyle w:val="LndNormale1"/>
              <w:jc w:val="center"/>
              <w:rPr>
                <w:color w:val="002060"/>
              </w:rPr>
            </w:pPr>
            <w:r w:rsidRPr="0038758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28E116F" w14:textId="77777777" w:rsidR="00387589" w:rsidRPr="00387589" w:rsidRDefault="00387589" w:rsidP="00391F72">
            <w:pPr>
              <w:pStyle w:val="LndNormale1"/>
              <w:jc w:val="center"/>
              <w:rPr>
                <w:color w:val="002060"/>
              </w:rPr>
            </w:pPr>
            <w:r w:rsidRPr="00387589">
              <w:rPr>
                <w:color w:val="002060"/>
              </w:rPr>
              <w:t>Società</w:t>
            </w:r>
          </w:p>
        </w:tc>
      </w:tr>
      <w:tr w:rsidR="00387589" w:rsidRPr="00387589" w14:paraId="041F1809" w14:textId="77777777" w:rsidTr="00391F72">
        <w:tc>
          <w:tcPr>
            <w:tcW w:w="1265" w:type="dxa"/>
            <w:tcBorders>
              <w:top w:val="single" w:sz="4" w:space="0" w:color="auto"/>
              <w:left w:val="single" w:sz="4" w:space="0" w:color="auto"/>
              <w:bottom w:val="single" w:sz="4" w:space="0" w:color="auto"/>
              <w:right w:val="single" w:sz="4" w:space="0" w:color="auto"/>
            </w:tcBorders>
          </w:tcPr>
          <w:p w14:paraId="36BCD3C7" w14:textId="77777777" w:rsidR="00387589" w:rsidRPr="00387589" w:rsidRDefault="00387589" w:rsidP="00391F72">
            <w:pPr>
              <w:pStyle w:val="LndNormale1"/>
              <w:rPr>
                <w:color w:val="002060"/>
                <w:sz w:val="20"/>
              </w:rPr>
            </w:pPr>
            <w:r w:rsidRPr="00387589">
              <w:rPr>
                <w:color w:val="002060"/>
                <w:sz w:val="20"/>
              </w:rPr>
              <w:t>2032763</w:t>
            </w:r>
          </w:p>
        </w:tc>
        <w:tc>
          <w:tcPr>
            <w:tcW w:w="2756" w:type="dxa"/>
            <w:tcBorders>
              <w:top w:val="single" w:sz="4" w:space="0" w:color="auto"/>
              <w:left w:val="single" w:sz="4" w:space="0" w:color="auto"/>
              <w:bottom w:val="single" w:sz="4" w:space="0" w:color="auto"/>
              <w:right w:val="single" w:sz="4" w:space="0" w:color="auto"/>
            </w:tcBorders>
          </w:tcPr>
          <w:p w14:paraId="05154BF1" w14:textId="77777777" w:rsidR="00387589" w:rsidRPr="00387589" w:rsidRDefault="00387589" w:rsidP="00391F72">
            <w:pPr>
              <w:pStyle w:val="LndNormale1"/>
              <w:rPr>
                <w:color w:val="002060"/>
                <w:sz w:val="20"/>
              </w:rPr>
            </w:pPr>
            <w:r w:rsidRPr="00387589">
              <w:rPr>
                <w:color w:val="002060"/>
                <w:sz w:val="20"/>
              </w:rPr>
              <w:t>MONTEVERDE DIEGO</w:t>
            </w:r>
          </w:p>
        </w:tc>
        <w:tc>
          <w:tcPr>
            <w:tcW w:w="1273" w:type="dxa"/>
            <w:tcBorders>
              <w:top w:val="single" w:sz="4" w:space="0" w:color="auto"/>
              <w:left w:val="single" w:sz="4" w:space="0" w:color="auto"/>
              <w:bottom w:val="single" w:sz="4" w:space="0" w:color="auto"/>
              <w:right w:val="single" w:sz="4" w:space="0" w:color="auto"/>
            </w:tcBorders>
          </w:tcPr>
          <w:p w14:paraId="1D0F1D71" w14:textId="77777777" w:rsidR="00387589" w:rsidRPr="00387589" w:rsidRDefault="00387589" w:rsidP="00391F72">
            <w:pPr>
              <w:pStyle w:val="LndNormale1"/>
              <w:rPr>
                <w:color w:val="002060"/>
                <w:sz w:val="20"/>
              </w:rPr>
            </w:pPr>
            <w:r w:rsidRPr="00387589">
              <w:rPr>
                <w:color w:val="002060"/>
                <w:sz w:val="20"/>
              </w:rPr>
              <w:t>29.07.2005</w:t>
            </w:r>
          </w:p>
        </w:tc>
        <w:tc>
          <w:tcPr>
            <w:tcW w:w="1182" w:type="dxa"/>
            <w:tcBorders>
              <w:top w:val="single" w:sz="4" w:space="0" w:color="auto"/>
              <w:left w:val="single" w:sz="4" w:space="0" w:color="auto"/>
              <w:bottom w:val="single" w:sz="4" w:space="0" w:color="auto"/>
              <w:right w:val="single" w:sz="4" w:space="0" w:color="auto"/>
            </w:tcBorders>
          </w:tcPr>
          <w:p w14:paraId="67E93710" w14:textId="77777777" w:rsidR="00387589" w:rsidRPr="00387589" w:rsidRDefault="00387589" w:rsidP="00391F72">
            <w:pPr>
              <w:pStyle w:val="LndNormale1"/>
              <w:jc w:val="left"/>
              <w:rPr>
                <w:color w:val="002060"/>
                <w:sz w:val="20"/>
              </w:rPr>
            </w:pPr>
            <w:r w:rsidRPr="00387589">
              <w:rPr>
                <w:color w:val="002060"/>
                <w:sz w:val="20"/>
              </w:rPr>
              <w:t>61479</w:t>
            </w:r>
          </w:p>
        </w:tc>
        <w:tc>
          <w:tcPr>
            <w:tcW w:w="3436" w:type="dxa"/>
            <w:tcBorders>
              <w:top w:val="single" w:sz="4" w:space="0" w:color="auto"/>
              <w:left w:val="single" w:sz="4" w:space="0" w:color="auto"/>
              <w:bottom w:val="single" w:sz="4" w:space="0" w:color="auto"/>
              <w:right w:val="single" w:sz="4" w:space="0" w:color="auto"/>
            </w:tcBorders>
          </w:tcPr>
          <w:p w14:paraId="78F257CC" w14:textId="77777777" w:rsidR="00387589" w:rsidRPr="00387589" w:rsidRDefault="00387589" w:rsidP="00391F72">
            <w:pPr>
              <w:pStyle w:val="LndNormale1"/>
              <w:jc w:val="left"/>
              <w:rPr>
                <w:color w:val="002060"/>
                <w:sz w:val="20"/>
              </w:rPr>
            </w:pPr>
            <w:r w:rsidRPr="00387589">
              <w:rPr>
                <w:color w:val="002060"/>
                <w:sz w:val="20"/>
              </w:rPr>
              <w:t>A.S.D. I.L. BARBARA MONSERRA</w:t>
            </w:r>
          </w:p>
        </w:tc>
      </w:tr>
      <w:tr w:rsidR="00387589" w:rsidRPr="00387589" w14:paraId="6FA08C19" w14:textId="77777777" w:rsidTr="00391F72">
        <w:tc>
          <w:tcPr>
            <w:tcW w:w="1265" w:type="dxa"/>
            <w:tcBorders>
              <w:top w:val="single" w:sz="4" w:space="0" w:color="auto"/>
              <w:left w:val="single" w:sz="4" w:space="0" w:color="auto"/>
              <w:bottom w:val="single" w:sz="4" w:space="0" w:color="auto"/>
              <w:right w:val="single" w:sz="4" w:space="0" w:color="auto"/>
            </w:tcBorders>
          </w:tcPr>
          <w:p w14:paraId="37E9CC8A" w14:textId="77777777" w:rsidR="00387589" w:rsidRPr="00387589" w:rsidRDefault="00387589" w:rsidP="00391F72">
            <w:pPr>
              <w:pStyle w:val="LndNormale1"/>
              <w:rPr>
                <w:color w:val="002060"/>
                <w:sz w:val="20"/>
              </w:rPr>
            </w:pPr>
            <w:r w:rsidRPr="00387589">
              <w:rPr>
                <w:color w:val="002060"/>
                <w:sz w:val="20"/>
              </w:rPr>
              <w:t>6910880</w:t>
            </w:r>
          </w:p>
        </w:tc>
        <w:tc>
          <w:tcPr>
            <w:tcW w:w="2756" w:type="dxa"/>
            <w:tcBorders>
              <w:top w:val="single" w:sz="4" w:space="0" w:color="auto"/>
              <w:left w:val="single" w:sz="4" w:space="0" w:color="auto"/>
              <w:bottom w:val="single" w:sz="4" w:space="0" w:color="auto"/>
              <w:right w:val="single" w:sz="4" w:space="0" w:color="auto"/>
            </w:tcBorders>
          </w:tcPr>
          <w:p w14:paraId="1F58979C" w14:textId="77777777" w:rsidR="00387589" w:rsidRPr="00387589" w:rsidRDefault="00387589" w:rsidP="00391F72">
            <w:pPr>
              <w:pStyle w:val="LndNormale1"/>
              <w:rPr>
                <w:color w:val="002060"/>
                <w:sz w:val="20"/>
              </w:rPr>
            </w:pPr>
            <w:r w:rsidRPr="00387589">
              <w:rPr>
                <w:color w:val="002060"/>
                <w:sz w:val="20"/>
              </w:rPr>
              <w:t>D’ANGELO MAXIM</w:t>
            </w:r>
          </w:p>
        </w:tc>
        <w:tc>
          <w:tcPr>
            <w:tcW w:w="1273" w:type="dxa"/>
            <w:tcBorders>
              <w:top w:val="single" w:sz="4" w:space="0" w:color="auto"/>
              <w:left w:val="single" w:sz="4" w:space="0" w:color="auto"/>
              <w:bottom w:val="single" w:sz="4" w:space="0" w:color="auto"/>
              <w:right w:val="single" w:sz="4" w:space="0" w:color="auto"/>
            </w:tcBorders>
          </w:tcPr>
          <w:p w14:paraId="24BD0E78" w14:textId="77777777" w:rsidR="00387589" w:rsidRPr="00387589" w:rsidRDefault="00387589" w:rsidP="00391F72">
            <w:pPr>
              <w:pStyle w:val="LndNormale1"/>
              <w:rPr>
                <w:color w:val="002060"/>
                <w:sz w:val="20"/>
              </w:rPr>
            </w:pPr>
            <w:r w:rsidRPr="00387589">
              <w:rPr>
                <w:color w:val="002060"/>
                <w:sz w:val="20"/>
              </w:rPr>
              <w:t>27.06.2005</w:t>
            </w:r>
          </w:p>
        </w:tc>
        <w:tc>
          <w:tcPr>
            <w:tcW w:w="1182" w:type="dxa"/>
            <w:tcBorders>
              <w:top w:val="single" w:sz="4" w:space="0" w:color="auto"/>
              <w:left w:val="single" w:sz="4" w:space="0" w:color="auto"/>
              <w:bottom w:val="single" w:sz="4" w:space="0" w:color="auto"/>
              <w:right w:val="single" w:sz="4" w:space="0" w:color="auto"/>
            </w:tcBorders>
          </w:tcPr>
          <w:p w14:paraId="03E0E06C" w14:textId="77777777" w:rsidR="00387589" w:rsidRPr="00387589" w:rsidRDefault="00387589" w:rsidP="00391F72">
            <w:pPr>
              <w:pStyle w:val="LndNormale1"/>
              <w:jc w:val="left"/>
              <w:rPr>
                <w:color w:val="002060"/>
                <w:sz w:val="20"/>
              </w:rPr>
            </w:pPr>
            <w:r w:rsidRPr="00387589">
              <w:rPr>
                <w:color w:val="002060"/>
                <w:sz w:val="20"/>
              </w:rPr>
              <w:t>700207</w:t>
            </w:r>
          </w:p>
        </w:tc>
        <w:tc>
          <w:tcPr>
            <w:tcW w:w="3436" w:type="dxa"/>
            <w:tcBorders>
              <w:top w:val="single" w:sz="4" w:space="0" w:color="auto"/>
              <w:left w:val="single" w:sz="4" w:space="0" w:color="auto"/>
              <w:bottom w:val="single" w:sz="4" w:space="0" w:color="auto"/>
              <w:right w:val="single" w:sz="4" w:space="0" w:color="auto"/>
            </w:tcBorders>
          </w:tcPr>
          <w:p w14:paraId="650E4601" w14:textId="77777777" w:rsidR="00387589" w:rsidRPr="00387589" w:rsidRDefault="00387589" w:rsidP="00391F72">
            <w:pPr>
              <w:pStyle w:val="LndNormale1"/>
              <w:jc w:val="left"/>
              <w:rPr>
                <w:color w:val="002060"/>
                <w:sz w:val="20"/>
              </w:rPr>
            </w:pPr>
            <w:r w:rsidRPr="00387589">
              <w:rPr>
                <w:color w:val="002060"/>
                <w:sz w:val="20"/>
              </w:rPr>
              <w:t>A.S.D. SAMPAOLESE CALCIO</w:t>
            </w:r>
          </w:p>
        </w:tc>
      </w:tr>
    </w:tbl>
    <w:p w14:paraId="7D2B7EF5" w14:textId="77777777" w:rsidR="00387589" w:rsidRPr="00387589" w:rsidRDefault="00387589" w:rsidP="00387589">
      <w:pPr>
        <w:pStyle w:val="LndNormale1"/>
        <w:rPr>
          <w:color w:val="002060"/>
        </w:rPr>
      </w:pPr>
    </w:p>
    <w:p w14:paraId="08B28228" w14:textId="77777777" w:rsidR="00387589" w:rsidRPr="00387589" w:rsidRDefault="00387589" w:rsidP="00387589">
      <w:pPr>
        <w:pStyle w:val="LndNormale1"/>
        <w:rPr>
          <w:b/>
          <w:color w:val="002060"/>
        </w:rPr>
      </w:pPr>
      <w:r w:rsidRPr="0038758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87589">
        <w:rPr>
          <w:b/>
          <w:color w:val="002060"/>
        </w:rPr>
        <w:t>01.01.2026:</w:t>
      </w:r>
    </w:p>
    <w:tbl>
      <w:tblPr>
        <w:tblW w:w="0" w:type="auto"/>
        <w:tblLook w:val="04A0" w:firstRow="1" w:lastRow="0" w:firstColumn="1" w:lastColumn="0" w:noHBand="0" w:noVBand="1"/>
      </w:tblPr>
      <w:tblGrid>
        <w:gridCol w:w="1265"/>
        <w:gridCol w:w="2756"/>
        <w:gridCol w:w="1273"/>
        <w:gridCol w:w="1182"/>
        <w:gridCol w:w="3436"/>
      </w:tblGrid>
      <w:tr w:rsidR="00387589" w:rsidRPr="00387589" w14:paraId="57451F99" w14:textId="77777777" w:rsidTr="00391F72">
        <w:tc>
          <w:tcPr>
            <w:tcW w:w="1265" w:type="dxa"/>
            <w:tcBorders>
              <w:top w:val="single" w:sz="4" w:space="0" w:color="auto"/>
              <w:left w:val="single" w:sz="4" w:space="0" w:color="auto"/>
              <w:bottom w:val="single" w:sz="4" w:space="0" w:color="auto"/>
              <w:right w:val="single" w:sz="4" w:space="0" w:color="auto"/>
            </w:tcBorders>
            <w:hideMark/>
          </w:tcPr>
          <w:p w14:paraId="4337E377" w14:textId="77777777" w:rsidR="00387589" w:rsidRPr="00387589" w:rsidRDefault="00387589" w:rsidP="00391F72">
            <w:pPr>
              <w:pStyle w:val="LndNormale1"/>
              <w:jc w:val="center"/>
              <w:rPr>
                <w:color w:val="002060"/>
              </w:rPr>
            </w:pPr>
            <w:r w:rsidRPr="0038758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21E2924" w14:textId="77777777" w:rsidR="00387589" w:rsidRPr="00387589" w:rsidRDefault="00387589" w:rsidP="00391F72">
            <w:pPr>
              <w:pStyle w:val="LndNormale1"/>
              <w:jc w:val="center"/>
              <w:rPr>
                <w:color w:val="002060"/>
              </w:rPr>
            </w:pPr>
            <w:r w:rsidRPr="0038758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A1D2CE8" w14:textId="77777777" w:rsidR="00387589" w:rsidRPr="00387589" w:rsidRDefault="00387589" w:rsidP="00391F72">
            <w:pPr>
              <w:pStyle w:val="LndNormale1"/>
              <w:jc w:val="center"/>
              <w:rPr>
                <w:color w:val="002060"/>
              </w:rPr>
            </w:pPr>
            <w:r w:rsidRPr="0038758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C50B085" w14:textId="77777777" w:rsidR="00387589" w:rsidRPr="00387589" w:rsidRDefault="00387589" w:rsidP="00391F72">
            <w:pPr>
              <w:pStyle w:val="LndNormale1"/>
              <w:jc w:val="center"/>
              <w:rPr>
                <w:color w:val="002060"/>
              </w:rPr>
            </w:pPr>
            <w:r w:rsidRPr="0038758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E90E244" w14:textId="77777777" w:rsidR="00387589" w:rsidRPr="00387589" w:rsidRDefault="00387589" w:rsidP="00391F72">
            <w:pPr>
              <w:pStyle w:val="LndNormale1"/>
              <w:jc w:val="center"/>
              <w:rPr>
                <w:color w:val="002060"/>
              </w:rPr>
            </w:pPr>
            <w:r w:rsidRPr="00387589">
              <w:rPr>
                <w:color w:val="002060"/>
              </w:rPr>
              <w:t>Società</w:t>
            </w:r>
          </w:p>
        </w:tc>
      </w:tr>
      <w:tr w:rsidR="00387589" w:rsidRPr="00387589" w14:paraId="40AED368" w14:textId="77777777" w:rsidTr="00391F72">
        <w:tc>
          <w:tcPr>
            <w:tcW w:w="1265" w:type="dxa"/>
            <w:tcBorders>
              <w:top w:val="single" w:sz="4" w:space="0" w:color="auto"/>
              <w:left w:val="single" w:sz="4" w:space="0" w:color="auto"/>
              <w:bottom w:val="single" w:sz="4" w:space="0" w:color="auto"/>
              <w:right w:val="single" w:sz="4" w:space="0" w:color="auto"/>
            </w:tcBorders>
          </w:tcPr>
          <w:p w14:paraId="11DA02B5" w14:textId="77777777" w:rsidR="00387589" w:rsidRPr="00387589" w:rsidRDefault="00387589" w:rsidP="00391F72">
            <w:pPr>
              <w:pStyle w:val="LndNormale1"/>
              <w:rPr>
                <w:color w:val="002060"/>
                <w:sz w:val="20"/>
              </w:rPr>
            </w:pPr>
            <w:r w:rsidRPr="00387589">
              <w:rPr>
                <w:color w:val="002060"/>
                <w:sz w:val="20"/>
              </w:rPr>
              <w:t>4621067</w:t>
            </w:r>
          </w:p>
        </w:tc>
        <w:tc>
          <w:tcPr>
            <w:tcW w:w="2756" w:type="dxa"/>
            <w:tcBorders>
              <w:top w:val="single" w:sz="4" w:space="0" w:color="auto"/>
              <w:left w:val="single" w:sz="4" w:space="0" w:color="auto"/>
              <w:bottom w:val="single" w:sz="4" w:space="0" w:color="auto"/>
              <w:right w:val="single" w:sz="4" w:space="0" w:color="auto"/>
            </w:tcBorders>
          </w:tcPr>
          <w:p w14:paraId="73A69039" w14:textId="77777777" w:rsidR="00387589" w:rsidRPr="00387589" w:rsidRDefault="00387589" w:rsidP="00391F72">
            <w:pPr>
              <w:pStyle w:val="LndNormale1"/>
              <w:rPr>
                <w:color w:val="002060"/>
                <w:sz w:val="20"/>
              </w:rPr>
            </w:pPr>
            <w:r w:rsidRPr="00387589">
              <w:rPr>
                <w:color w:val="002060"/>
                <w:sz w:val="20"/>
              </w:rPr>
              <w:t>FERRUCCI LEONARDO</w:t>
            </w:r>
          </w:p>
        </w:tc>
        <w:tc>
          <w:tcPr>
            <w:tcW w:w="1273" w:type="dxa"/>
            <w:tcBorders>
              <w:top w:val="single" w:sz="4" w:space="0" w:color="auto"/>
              <w:left w:val="single" w:sz="4" w:space="0" w:color="auto"/>
              <w:bottom w:val="single" w:sz="4" w:space="0" w:color="auto"/>
              <w:right w:val="single" w:sz="4" w:space="0" w:color="auto"/>
            </w:tcBorders>
          </w:tcPr>
          <w:p w14:paraId="57F7DCEE" w14:textId="77777777" w:rsidR="00387589" w:rsidRPr="00387589" w:rsidRDefault="00387589" w:rsidP="00391F72">
            <w:pPr>
              <w:pStyle w:val="LndNormale1"/>
              <w:rPr>
                <w:color w:val="002060"/>
                <w:sz w:val="20"/>
              </w:rPr>
            </w:pPr>
            <w:r w:rsidRPr="00387589">
              <w:rPr>
                <w:color w:val="002060"/>
                <w:sz w:val="20"/>
              </w:rPr>
              <w:t>12.11.1997</w:t>
            </w:r>
          </w:p>
        </w:tc>
        <w:tc>
          <w:tcPr>
            <w:tcW w:w="1182" w:type="dxa"/>
            <w:tcBorders>
              <w:top w:val="single" w:sz="4" w:space="0" w:color="auto"/>
              <w:left w:val="single" w:sz="4" w:space="0" w:color="auto"/>
              <w:bottom w:val="single" w:sz="4" w:space="0" w:color="auto"/>
              <w:right w:val="single" w:sz="4" w:space="0" w:color="auto"/>
            </w:tcBorders>
          </w:tcPr>
          <w:p w14:paraId="5AE38AF9" w14:textId="77777777" w:rsidR="00387589" w:rsidRPr="00387589" w:rsidRDefault="00387589" w:rsidP="00391F72">
            <w:pPr>
              <w:pStyle w:val="LndNormale1"/>
              <w:jc w:val="left"/>
              <w:rPr>
                <w:color w:val="002060"/>
                <w:sz w:val="20"/>
              </w:rPr>
            </w:pPr>
            <w:r w:rsidRPr="00387589">
              <w:rPr>
                <w:color w:val="002060"/>
                <w:sz w:val="20"/>
              </w:rPr>
              <w:t>700545</w:t>
            </w:r>
          </w:p>
        </w:tc>
        <w:tc>
          <w:tcPr>
            <w:tcW w:w="3436" w:type="dxa"/>
            <w:tcBorders>
              <w:top w:val="single" w:sz="4" w:space="0" w:color="auto"/>
              <w:left w:val="single" w:sz="4" w:space="0" w:color="auto"/>
              <w:bottom w:val="single" w:sz="4" w:space="0" w:color="auto"/>
              <w:right w:val="single" w:sz="4" w:space="0" w:color="auto"/>
            </w:tcBorders>
          </w:tcPr>
          <w:p w14:paraId="66575D9A" w14:textId="77777777" w:rsidR="00387589" w:rsidRPr="00387589" w:rsidRDefault="00387589" w:rsidP="00391F72">
            <w:pPr>
              <w:pStyle w:val="LndNormale1"/>
              <w:jc w:val="left"/>
              <w:rPr>
                <w:color w:val="002060"/>
                <w:sz w:val="20"/>
              </w:rPr>
            </w:pPr>
            <w:r w:rsidRPr="00387589">
              <w:rPr>
                <w:color w:val="002060"/>
                <w:sz w:val="20"/>
              </w:rPr>
              <w:t>A.S.D. PIETRALACROCE 73</w:t>
            </w:r>
          </w:p>
        </w:tc>
      </w:tr>
    </w:tbl>
    <w:p w14:paraId="0DF11D4B" w14:textId="77777777" w:rsidR="00387589" w:rsidRPr="00387589" w:rsidRDefault="00387589" w:rsidP="00387589">
      <w:pPr>
        <w:pStyle w:val="LndNormale1"/>
        <w:rPr>
          <w:color w:val="002060"/>
        </w:rPr>
      </w:pPr>
    </w:p>
    <w:p w14:paraId="75FD77EC" w14:textId="77777777" w:rsidR="00387589" w:rsidRPr="00387589" w:rsidRDefault="00387589" w:rsidP="00387589">
      <w:pPr>
        <w:pStyle w:val="LndNormale1"/>
        <w:rPr>
          <w:b/>
          <w:color w:val="002060"/>
        </w:rPr>
      </w:pPr>
      <w:r w:rsidRPr="0038758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87589">
        <w:rPr>
          <w:b/>
          <w:color w:val="002060"/>
        </w:rPr>
        <w:t>02.01.2026:</w:t>
      </w:r>
    </w:p>
    <w:tbl>
      <w:tblPr>
        <w:tblW w:w="0" w:type="auto"/>
        <w:tblLook w:val="04A0" w:firstRow="1" w:lastRow="0" w:firstColumn="1" w:lastColumn="0" w:noHBand="0" w:noVBand="1"/>
      </w:tblPr>
      <w:tblGrid>
        <w:gridCol w:w="1265"/>
        <w:gridCol w:w="2756"/>
        <w:gridCol w:w="1273"/>
        <w:gridCol w:w="1182"/>
        <w:gridCol w:w="3436"/>
      </w:tblGrid>
      <w:tr w:rsidR="00387589" w:rsidRPr="00387589" w14:paraId="50E6E658" w14:textId="77777777" w:rsidTr="00391F72">
        <w:tc>
          <w:tcPr>
            <w:tcW w:w="1265" w:type="dxa"/>
            <w:tcBorders>
              <w:top w:val="single" w:sz="4" w:space="0" w:color="auto"/>
              <w:left w:val="single" w:sz="4" w:space="0" w:color="auto"/>
              <w:bottom w:val="single" w:sz="4" w:space="0" w:color="auto"/>
              <w:right w:val="single" w:sz="4" w:space="0" w:color="auto"/>
            </w:tcBorders>
            <w:hideMark/>
          </w:tcPr>
          <w:p w14:paraId="17EE82FC" w14:textId="77777777" w:rsidR="00387589" w:rsidRPr="00387589" w:rsidRDefault="00387589" w:rsidP="00391F72">
            <w:pPr>
              <w:pStyle w:val="LndNormale1"/>
              <w:jc w:val="center"/>
              <w:rPr>
                <w:color w:val="002060"/>
              </w:rPr>
            </w:pPr>
            <w:r w:rsidRPr="0038758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423C6E7" w14:textId="77777777" w:rsidR="00387589" w:rsidRPr="00387589" w:rsidRDefault="00387589" w:rsidP="00391F72">
            <w:pPr>
              <w:pStyle w:val="LndNormale1"/>
              <w:jc w:val="center"/>
              <w:rPr>
                <w:color w:val="002060"/>
              </w:rPr>
            </w:pPr>
            <w:r w:rsidRPr="0038758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B925F16" w14:textId="77777777" w:rsidR="00387589" w:rsidRPr="00387589" w:rsidRDefault="00387589" w:rsidP="00391F72">
            <w:pPr>
              <w:pStyle w:val="LndNormale1"/>
              <w:jc w:val="center"/>
              <w:rPr>
                <w:color w:val="002060"/>
              </w:rPr>
            </w:pPr>
            <w:r w:rsidRPr="0038758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956C0A9" w14:textId="77777777" w:rsidR="00387589" w:rsidRPr="00387589" w:rsidRDefault="00387589" w:rsidP="00391F72">
            <w:pPr>
              <w:pStyle w:val="LndNormale1"/>
              <w:jc w:val="center"/>
              <w:rPr>
                <w:color w:val="002060"/>
              </w:rPr>
            </w:pPr>
            <w:r w:rsidRPr="0038758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029DBED" w14:textId="77777777" w:rsidR="00387589" w:rsidRPr="00387589" w:rsidRDefault="00387589" w:rsidP="00391F72">
            <w:pPr>
              <w:pStyle w:val="LndNormale1"/>
              <w:jc w:val="center"/>
              <w:rPr>
                <w:color w:val="002060"/>
              </w:rPr>
            </w:pPr>
            <w:r w:rsidRPr="00387589">
              <w:rPr>
                <w:color w:val="002060"/>
              </w:rPr>
              <w:t>Società</w:t>
            </w:r>
          </w:p>
        </w:tc>
      </w:tr>
      <w:tr w:rsidR="00387589" w:rsidRPr="00387589" w14:paraId="3C711E17" w14:textId="77777777" w:rsidTr="00391F72">
        <w:tc>
          <w:tcPr>
            <w:tcW w:w="1265" w:type="dxa"/>
            <w:tcBorders>
              <w:top w:val="single" w:sz="4" w:space="0" w:color="auto"/>
              <w:left w:val="single" w:sz="4" w:space="0" w:color="auto"/>
              <w:bottom w:val="single" w:sz="4" w:space="0" w:color="auto"/>
              <w:right w:val="single" w:sz="4" w:space="0" w:color="auto"/>
            </w:tcBorders>
          </w:tcPr>
          <w:p w14:paraId="451F903D" w14:textId="77777777" w:rsidR="00387589" w:rsidRPr="00387589" w:rsidRDefault="00387589" w:rsidP="00391F72">
            <w:pPr>
              <w:pStyle w:val="LndNormale1"/>
              <w:rPr>
                <w:color w:val="002060"/>
                <w:sz w:val="20"/>
              </w:rPr>
            </w:pPr>
            <w:r w:rsidRPr="00387589">
              <w:rPr>
                <w:color w:val="002060"/>
                <w:sz w:val="20"/>
              </w:rPr>
              <w:t>5309552</w:t>
            </w:r>
          </w:p>
        </w:tc>
        <w:tc>
          <w:tcPr>
            <w:tcW w:w="2756" w:type="dxa"/>
            <w:tcBorders>
              <w:top w:val="single" w:sz="4" w:space="0" w:color="auto"/>
              <w:left w:val="single" w:sz="4" w:space="0" w:color="auto"/>
              <w:bottom w:val="single" w:sz="4" w:space="0" w:color="auto"/>
              <w:right w:val="single" w:sz="4" w:space="0" w:color="auto"/>
            </w:tcBorders>
          </w:tcPr>
          <w:p w14:paraId="66ED5EEE" w14:textId="77777777" w:rsidR="00387589" w:rsidRPr="00387589" w:rsidRDefault="00387589" w:rsidP="00391F72">
            <w:pPr>
              <w:pStyle w:val="LndNormale1"/>
              <w:rPr>
                <w:color w:val="002060"/>
                <w:sz w:val="20"/>
              </w:rPr>
            </w:pPr>
            <w:r w:rsidRPr="00387589">
              <w:rPr>
                <w:color w:val="002060"/>
                <w:sz w:val="20"/>
              </w:rPr>
              <w:t>PERRI MATTEO</w:t>
            </w:r>
          </w:p>
        </w:tc>
        <w:tc>
          <w:tcPr>
            <w:tcW w:w="1273" w:type="dxa"/>
            <w:tcBorders>
              <w:top w:val="single" w:sz="4" w:space="0" w:color="auto"/>
              <w:left w:val="single" w:sz="4" w:space="0" w:color="auto"/>
              <w:bottom w:val="single" w:sz="4" w:space="0" w:color="auto"/>
              <w:right w:val="single" w:sz="4" w:space="0" w:color="auto"/>
            </w:tcBorders>
          </w:tcPr>
          <w:p w14:paraId="3B5FCA72" w14:textId="77777777" w:rsidR="00387589" w:rsidRPr="00387589" w:rsidRDefault="00387589" w:rsidP="00391F72">
            <w:pPr>
              <w:pStyle w:val="LndNormale1"/>
              <w:rPr>
                <w:color w:val="002060"/>
                <w:sz w:val="20"/>
              </w:rPr>
            </w:pPr>
            <w:r w:rsidRPr="00387589">
              <w:rPr>
                <w:color w:val="002060"/>
                <w:sz w:val="20"/>
              </w:rPr>
              <w:t>06.03.1997</w:t>
            </w:r>
          </w:p>
        </w:tc>
        <w:tc>
          <w:tcPr>
            <w:tcW w:w="1182" w:type="dxa"/>
            <w:tcBorders>
              <w:top w:val="single" w:sz="4" w:space="0" w:color="auto"/>
              <w:left w:val="single" w:sz="4" w:space="0" w:color="auto"/>
              <w:bottom w:val="single" w:sz="4" w:space="0" w:color="auto"/>
              <w:right w:val="single" w:sz="4" w:space="0" w:color="auto"/>
            </w:tcBorders>
          </w:tcPr>
          <w:p w14:paraId="64E64629" w14:textId="77777777" w:rsidR="00387589" w:rsidRPr="00387589" w:rsidRDefault="00387589" w:rsidP="00391F72">
            <w:pPr>
              <w:pStyle w:val="LndNormale1"/>
              <w:jc w:val="left"/>
              <w:rPr>
                <w:color w:val="002060"/>
                <w:sz w:val="20"/>
              </w:rPr>
            </w:pPr>
            <w:r w:rsidRPr="00387589">
              <w:rPr>
                <w:color w:val="002060"/>
                <w:sz w:val="20"/>
              </w:rPr>
              <w:t>26810</w:t>
            </w:r>
          </w:p>
        </w:tc>
        <w:tc>
          <w:tcPr>
            <w:tcW w:w="3436" w:type="dxa"/>
            <w:tcBorders>
              <w:top w:val="single" w:sz="4" w:space="0" w:color="auto"/>
              <w:left w:val="single" w:sz="4" w:space="0" w:color="auto"/>
              <w:bottom w:val="single" w:sz="4" w:space="0" w:color="auto"/>
              <w:right w:val="single" w:sz="4" w:space="0" w:color="auto"/>
            </w:tcBorders>
          </w:tcPr>
          <w:p w14:paraId="711E8F6C" w14:textId="77777777" w:rsidR="00387589" w:rsidRPr="00387589" w:rsidRDefault="00387589" w:rsidP="00391F72">
            <w:pPr>
              <w:pStyle w:val="LndNormale1"/>
              <w:jc w:val="left"/>
              <w:rPr>
                <w:color w:val="002060"/>
                <w:sz w:val="20"/>
              </w:rPr>
            </w:pPr>
            <w:r w:rsidRPr="00387589">
              <w:rPr>
                <w:color w:val="002060"/>
                <w:sz w:val="20"/>
              </w:rPr>
              <w:t>F.C. CHIESANUOVA A.S.D.</w:t>
            </w:r>
          </w:p>
        </w:tc>
      </w:tr>
      <w:tr w:rsidR="00387589" w:rsidRPr="00387589" w14:paraId="08BD1F22" w14:textId="77777777" w:rsidTr="00391F72">
        <w:tc>
          <w:tcPr>
            <w:tcW w:w="1265" w:type="dxa"/>
            <w:tcBorders>
              <w:top w:val="single" w:sz="4" w:space="0" w:color="auto"/>
              <w:left w:val="single" w:sz="4" w:space="0" w:color="auto"/>
              <w:bottom w:val="single" w:sz="4" w:space="0" w:color="auto"/>
              <w:right w:val="single" w:sz="4" w:space="0" w:color="auto"/>
            </w:tcBorders>
          </w:tcPr>
          <w:p w14:paraId="5A9C3BEF" w14:textId="77777777" w:rsidR="00387589" w:rsidRPr="00387589" w:rsidRDefault="00387589" w:rsidP="00391F72">
            <w:pPr>
              <w:pStyle w:val="LndNormale1"/>
              <w:rPr>
                <w:color w:val="002060"/>
                <w:sz w:val="20"/>
              </w:rPr>
            </w:pPr>
            <w:r w:rsidRPr="00387589">
              <w:rPr>
                <w:color w:val="002060"/>
                <w:sz w:val="20"/>
              </w:rPr>
              <w:t>5398645</w:t>
            </w:r>
          </w:p>
        </w:tc>
        <w:tc>
          <w:tcPr>
            <w:tcW w:w="2756" w:type="dxa"/>
            <w:tcBorders>
              <w:top w:val="single" w:sz="4" w:space="0" w:color="auto"/>
              <w:left w:val="single" w:sz="4" w:space="0" w:color="auto"/>
              <w:bottom w:val="single" w:sz="4" w:space="0" w:color="auto"/>
              <w:right w:val="single" w:sz="4" w:space="0" w:color="auto"/>
            </w:tcBorders>
          </w:tcPr>
          <w:p w14:paraId="36B42906" w14:textId="77777777" w:rsidR="00387589" w:rsidRPr="00387589" w:rsidRDefault="00387589" w:rsidP="00391F72">
            <w:pPr>
              <w:pStyle w:val="LndNormale1"/>
              <w:rPr>
                <w:color w:val="002060"/>
                <w:sz w:val="20"/>
              </w:rPr>
            </w:pPr>
            <w:r w:rsidRPr="00387589">
              <w:rPr>
                <w:color w:val="002060"/>
                <w:sz w:val="20"/>
              </w:rPr>
              <w:t>PAGLIA DAVIDE</w:t>
            </w:r>
          </w:p>
        </w:tc>
        <w:tc>
          <w:tcPr>
            <w:tcW w:w="1273" w:type="dxa"/>
            <w:tcBorders>
              <w:top w:val="single" w:sz="4" w:space="0" w:color="auto"/>
              <w:left w:val="single" w:sz="4" w:space="0" w:color="auto"/>
              <w:bottom w:val="single" w:sz="4" w:space="0" w:color="auto"/>
              <w:right w:val="single" w:sz="4" w:space="0" w:color="auto"/>
            </w:tcBorders>
          </w:tcPr>
          <w:p w14:paraId="3896A5EB" w14:textId="77777777" w:rsidR="00387589" w:rsidRPr="00387589" w:rsidRDefault="00387589" w:rsidP="00391F72">
            <w:pPr>
              <w:pStyle w:val="LndNormale1"/>
              <w:rPr>
                <w:color w:val="002060"/>
                <w:sz w:val="20"/>
              </w:rPr>
            </w:pPr>
            <w:r w:rsidRPr="00387589">
              <w:rPr>
                <w:color w:val="002060"/>
                <w:sz w:val="20"/>
              </w:rPr>
              <w:t>27.02.2000</w:t>
            </w:r>
          </w:p>
        </w:tc>
        <w:tc>
          <w:tcPr>
            <w:tcW w:w="1182" w:type="dxa"/>
            <w:tcBorders>
              <w:top w:val="single" w:sz="4" w:space="0" w:color="auto"/>
              <w:left w:val="single" w:sz="4" w:space="0" w:color="auto"/>
              <w:bottom w:val="single" w:sz="4" w:space="0" w:color="auto"/>
              <w:right w:val="single" w:sz="4" w:space="0" w:color="auto"/>
            </w:tcBorders>
          </w:tcPr>
          <w:p w14:paraId="066800F1" w14:textId="77777777" w:rsidR="00387589" w:rsidRPr="00387589" w:rsidRDefault="00387589" w:rsidP="00391F72">
            <w:pPr>
              <w:pStyle w:val="LndNormale1"/>
              <w:jc w:val="left"/>
              <w:rPr>
                <w:color w:val="002060"/>
                <w:sz w:val="20"/>
              </w:rPr>
            </w:pPr>
            <w:r w:rsidRPr="00387589">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5EF8C57C" w14:textId="77777777" w:rsidR="00387589" w:rsidRPr="00387589" w:rsidRDefault="00387589" w:rsidP="00391F72">
            <w:pPr>
              <w:pStyle w:val="LndNormale1"/>
              <w:jc w:val="left"/>
              <w:rPr>
                <w:color w:val="002060"/>
                <w:sz w:val="20"/>
              </w:rPr>
            </w:pPr>
            <w:r w:rsidRPr="00387589">
              <w:rPr>
                <w:color w:val="002060"/>
                <w:sz w:val="20"/>
              </w:rPr>
              <w:t>A.S.D. K SPORT MONTECCHIO G</w:t>
            </w:r>
          </w:p>
        </w:tc>
      </w:tr>
      <w:tr w:rsidR="00387589" w:rsidRPr="00387589" w14:paraId="67EC75D2" w14:textId="77777777" w:rsidTr="00391F72">
        <w:tc>
          <w:tcPr>
            <w:tcW w:w="1265" w:type="dxa"/>
            <w:tcBorders>
              <w:top w:val="single" w:sz="4" w:space="0" w:color="auto"/>
              <w:left w:val="single" w:sz="4" w:space="0" w:color="auto"/>
              <w:bottom w:val="single" w:sz="4" w:space="0" w:color="auto"/>
              <w:right w:val="single" w:sz="4" w:space="0" w:color="auto"/>
            </w:tcBorders>
          </w:tcPr>
          <w:p w14:paraId="5A602335" w14:textId="77777777" w:rsidR="00387589" w:rsidRPr="00387589" w:rsidRDefault="00387589" w:rsidP="00391F72">
            <w:pPr>
              <w:pStyle w:val="LndNormale1"/>
              <w:rPr>
                <w:color w:val="002060"/>
                <w:sz w:val="20"/>
              </w:rPr>
            </w:pPr>
            <w:r w:rsidRPr="00387589">
              <w:rPr>
                <w:color w:val="002060"/>
                <w:sz w:val="20"/>
              </w:rPr>
              <w:t>1015602</w:t>
            </w:r>
          </w:p>
        </w:tc>
        <w:tc>
          <w:tcPr>
            <w:tcW w:w="2756" w:type="dxa"/>
            <w:tcBorders>
              <w:top w:val="single" w:sz="4" w:space="0" w:color="auto"/>
              <w:left w:val="single" w:sz="4" w:space="0" w:color="auto"/>
              <w:bottom w:val="single" w:sz="4" w:space="0" w:color="auto"/>
              <w:right w:val="single" w:sz="4" w:space="0" w:color="auto"/>
            </w:tcBorders>
          </w:tcPr>
          <w:p w14:paraId="35338983" w14:textId="77777777" w:rsidR="00387589" w:rsidRPr="00387589" w:rsidRDefault="00387589" w:rsidP="00391F72">
            <w:pPr>
              <w:pStyle w:val="LndNormale1"/>
              <w:rPr>
                <w:color w:val="002060"/>
                <w:sz w:val="20"/>
              </w:rPr>
            </w:pPr>
            <w:r w:rsidRPr="00387589">
              <w:rPr>
                <w:color w:val="002060"/>
                <w:sz w:val="20"/>
              </w:rPr>
              <w:t>ROMERO ESPINOZA ARIS</w:t>
            </w:r>
          </w:p>
        </w:tc>
        <w:tc>
          <w:tcPr>
            <w:tcW w:w="1273" w:type="dxa"/>
            <w:tcBorders>
              <w:top w:val="single" w:sz="4" w:space="0" w:color="auto"/>
              <w:left w:val="single" w:sz="4" w:space="0" w:color="auto"/>
              <w:bottom w:val="single" w:sz="4" w:space="0" w:color="auto"/>
              <w:right w:val="single" w:sz="4" w:space="0" w:color="auto"/>
            </w:tcBorders>
          </w:tcPr>
          <w:p w14:paraId="152F3797" w14:textId="77777777" w:rsidR="00387589" w:rsidRPr="00387589" w:rsidRDefault="00387589" w:rsidP="00391F72">
            <w:pPr>
              <w:pStyle w:val="LndNormale1"/>
              <w:rPr>
                <w:color w:val="002060"/>
                <w:sz w:val="20"/>
              </w:rPr>
            </w:pPr>
            <w:r w:rsidRPr="00387589">
              <w:rPr>
                <w:color w:val="002060"/>
                <w:sz w:val="20"/>
              </w:rPr>
              <w:t>18.10.1995</w:t>
            </w:r>
          </w:p>
        </w:tc>
        <w:tc>
          <w:tcPr>
            <w:tcW w:w="1182" w:type="dxa"/>
            <w:tcBorders>
              <w:top w:val="single" w:sz="4" w:space="0" w:color="auto"/>
              <w:left w:val="single" w:sz="4" w:space="0" w:color="auto"/>
              <w:bottom w:val="single" w:sz="4" w:space="0" w:color="auto"/>
              <w:right w:val="single" w:sz="4" w:space="0" w:color="auto"/>
            </w:tcBorders>
          </w:tcPr>
          <w:p w14:paraId="4F745CE5" w14:textId="77777777" w:rsidR="00387589" w:rsidRPr="00387589" w:rsidRDefault="00387589" w:rsidP="00391F72">
            <w:pPr>
              <w:pStyle w:val="LndNormale1"/>
              <w:jc w:val="left"/>
              <w:rPr>
                <w:color w:val="002060"/>
                <w:sz w:val="20"/>
              </w:rPr>
            </w:pPr>
            <w:r w:rsidRPr="00387589">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3E1C8A25" w14:textId="77777777" w:rsidR="00387589" w:rsidRPr="00387589" w:rsidRDefault="00387589" w:rsidP="00391F72">
            <w:pPr>
              <w:pStyle w:val="LndNormale1"/>
              <w:jc w:val="left"/>
              <w:rPr>
                <w:color w:val="002060"/>
                <w:sz w:val="20"/>
              </w:rPr>
            </w:pPr>
            <w:r w:rsidRPr="00387589">
              <w:rPr>
                <w:color w:val="002060"/>
                <w:sz w:val="20"/>
              </w:rPr>
              <w:t>TRODICA CALCIO ASD</w:t>
            </w:r>
          </w:p>
        </w:tc>
      </w:tr>
      <w:tr w:rsidR="00387589" w:rsidRPr="00387589" w14:paraId="225BDA4A" w14:textId="77777777" w:rsidTr="00391F72">
        <w:tc>
          <w:tcPr>
            <w:tcW w:w="1265" w:type="dxa"/>
            <w:tcBorders>
              <w:top w:val="single" w:sz="4" w:space="0" w:color="auto"/>
              <w:left w:val="single" w:sz="4" w:space="0" w:color="auto"/>
              <w:bottom w:val="single" w:sz="4" w:space="0" w:color="auto"/>
              <w:right w:val="single" w:sz="4" w:space="0" w:color="auto"/>
            </w:tcBorders>
          </w:tcPr>
          <w:p w14:paraId="7570E4F5" w14:textId="77777777" w:rsidR="00387589" w:rsidRPr="00387589" w:rsidRDefault="00387589" w:rsidP="00391F72">
            <w:pPr>
              <w:pStyle w:val="LndNormale1"/>
              <w:rPr>
                <w:color w:val="002060"/>
                <w:sz w:val="20"/>
              </w:rPr>
            </w:pPr>
            <w:r w:rsidRPr="00387589">
              <w:rPr>
                <w:color w:val="002060"/>
                <w:sz w:val="20"/>
              </w:rPr>
              <w:t>5460446</w:t>
            </w:r>
          </w:p>
        </w:tc>
        <w:tc>
          <w:tcPr>
            <w:tcW w:w="2756" w:type="dxa"/>
            <w:tcBorders>
              <w:top w:val="single" w:sz="4" w:space="0" w:color="auto"/>
              <w:left w:val="single" w:sz="4" w:space="0" w:color="auto"/>
              <w:bottom w:val="single" w:sz="4" w:space="0" w:color="auto"/>
              <w:right w:val="single" w:sz="4" w:space="0" w:color="auto"/>
            </w:tcBorders>
          </w:tcPr>
          <w:p w14:paraId="070C8BE2" w14:textId="77777777" w:rsidR="00387589" w:rsidRPr="00387589" w:rsidRDefault="00387589" w:rsidP="00391F72">
            <w:pPr>
              <w:pStyle w:val="LndNormale1"/>
              <w:rPr>
                <w:color w:val="002060"/>
                <w:sz w:val="20"/>
              </w:rPr>
            </w:pPr>
            <w:r w:rsidRPr="00387589">
              <w:rPr>
                <w:color w:val="002060"/>
                <w:sz w:val="20"/>
              </w:rPr>
              <w:t>CECCI TOMMASO</w:t>
            </w:r>
          </w:p>
        </w:tc>
        <w:tc>
          <w:tcPr>
            <w:tcW w:w="1273" w:type="dxa"/>
            <w:tcBorders>
              <w:top w:val="single" w:sz="4" w:space="0" w:color="auto"/>
              <w:left w:val="single" w:sz="4" w:space="0" w:color="auto"/>
              <w:bottom w:val="single" w:sz="4" w:space="0" w:color="auto"/>
              <w:right w:val="single" w:sz="4" w:space="0" w:color="auto"/>
            </w:tcBorders>
          </w:tcPr>
          <w:p w14:paraId="075F20C4" w14:textId="77777777" w:rsidR="00387589" w:rsidRPr="00387589" w:rsidRDefault="00387589" w:rsidP="00391F72">
            <w:pPr>
              <w:pStyle w:val="LndNormale1"/>
              <w:rPr>
                <w:color w:val="002060"/>
                <w:sz w:val="20"/>
              </w:rPr>
            </w:pPr>
            <w:r w:rsidRPr="00387589">
              <w:rPr>
                <w:color w:val="002060"/>
                <w:sz w:val="20"/>
              </w:rPr>
              <w:t>13.01.2001</w:t>
            </w:r>
          </w:p>
        </w:tc>
        <w:tc>
          <w:tcPr>
            <w:tcW w:w="1182" w:type="dxa"/>
            <w:tcBorders>
              <w:top w:val="single" w:sz="4" w:space="0" w:color="auto"/>
              <w:left w:val="single" w:sz="4" w:space="0" w:color="auto"/>
              <w:bottom w:val="single" w:sz="4" w:space="0" w:color="auto"/>
              <w:right w:val="single" w:sz="4" w:space="0" w:color="auto"/>
            </w:tcBorders>
          </w:tcPr>
          <w:p w14:paraId="6778B380" w14:textId="77777777" w:rsidR="00387589" w:rsidRPr="00387589" w:rsidRDefault="00387589" w:rsidP="00391F72">
            <w:pPr>
              <w:pStyle w:val="LndNormale1"/>
              <w:jc w:val="left"/>
              <w:rPr>
                <w:color w:val="002060"/>
                <w:sz w:val="20"/>
              </w:rPr>
            </w:pPr>
            <w:r w:rsidRPr="00387589">
              <w:rPr>
                <w:color w:val="002060"/>
                <w:sz w:val="20"/>
              </w:rPr>
              <w:t>700116</w:t>
            </w:r>
          </w:p>
        </w:tc>
        <w:tc>
          <w:tcPr>
            <w:tcW w:w="3436" w:type="dxa"/>
            <w:tcBorders>
              <w:top w:val="single" w:sz="4" w:space="0" w:color="auto"/>
              <w:left w:val="single" w:sz="4" w:space="0" w:color="auto"/>
              <w:bottom w:val="single" w:sz="4" w:space="0" w:color="auto"/>
              <w:right w:val="single" w:sz="4" w:space="0" w:color="auto"/>
            </w:tcBorders>
          </w:tcPr>
          <w:p w14:paraId="1C8B2D76" w14:textId="77777777" w:rsidR="00387589" w:rsidRPr="00387589" w:rsidRDefault="00387589" w:rsidP="00391F72">
            <w:pPr>
              <w:pStyle w:val="LndNormale1"/>
              <w:jc w:val="left"/>
              <w:rPr>
                <w:color w:val="002060"/>
                <w:sz w:val="20"/>
              </w:rPr>
            </w:pPr>
            <w:r w:rsidRPr="00387589">
              <w:rPr>
                <w:color w:val="002060"/>
                <w:sz w:val="20"/>
              </w:rPr>
              <w:t>SSDARL ALMA FANO CALCIO</w:t>
            </w:r>
          </w:p>
        </w:tc>
      </w:tr>
      <w:tr w:rsidR="00387589" w:rsidRPr="00387589" w14:paraId="02783D86" w14:textId="77777777" w:rsidTr="00391F72">
        <w:tc>
          <w:tcPr>
            <w:tcW w:w="1265" w:type="dxa"/>
            <w:tcBorders>
              <w:top w:val="single" w:sz="4" w:space="0" w:color="auto"/>
              <w:left w:val="single" w:sz="4" w:space="0" w:color="auto"/>
              <w:bottom w:val="single" w:sz="4" w:space="0" w:color="auto"/>
              <w:right w:val="single" w:sz="4" w:space="0" w:color="auto"/>
            </w:tcBorders>
          </w:tcPr>
          <w:p w14:paraId="38D21B3B" w14:textId="77777777" w:rsidR="00387589" w:rsidRPr="00387589" w:rsidRDefault="00387589" w:rsidP="00391F72">
            <w:pPr>
              <w:pStyle w:val="LndNormale1"/>
              <w:rPr>
                <w:color w:val="002060"/>
                <w:sz w:val="20"/>
              </w:rPr>
            </w:pPr>
            <w:r w:rsidRPr="00387589">
              <w:rPr>
                <w:color w:val="002060"/>
                <w:sz w:val="20"/>
              </w:rPr>
              <w:t>2487167</w:t>
            </w:r>
          </w:p>
        </w:tc>
        <w:tc>
          <w:tcPr>
            <w:tcW w:w="2756" w:type="dxa"/>
            <w:tcBorders>
              <w:top w:val="single" w:sz="4" w:space="0" w:color="auto"/>
              <w:left w:val="single" w:sz="4" w:space="0" w:color="auto"/>
              <w:bottom w:val="single" w:sz="4" w:space="0" w:color="auto"/>
              <w:right w:val="single" w:sz="4" w:space="0" w:color="auto"/>
            </w:tcBorders>
          </w:tcPr>
          <w:p w14:paraId="6F6B71CF" w14:textId="77777777" w:rsidR="00387589" w:rsidRPr="00387589" w:rsidRDefault="00387589" w:rsidP="00391F72">
            <w:pPr>
              <w:pStyle w:val="LndNormale1"/>
              <w:rPr>
                <w:color w:val="002060"/>
                <w:sz w:val="20"/>
              </w:rPr>
            </w:pPr>
            <w:r w:rsidRPr="00387589">
              <w:rPr>
                <w:color w:val="002060"/>
                <w:sz w:val="20"/>
              </w:rPr>
              <w:t>FRANCOLETTI FRANCESC</w:t>
            </w:r>
          </w:p>
        </w:tc>
        <w:tc>
          <w:tcPr>
            <w:tcW w:w="1273" w:type="dxa"/>
            <w:tcBorders>
              <w:top w:val="single" w:sz="4" w:space="0" w:color="auto"/>
              <w:left w:val="single" w:sz="4" w:space="0" w:color="auto"/>
              <w:bottom w:val="single" w:sz="4" w:space="0" w:color="auto"/>
              <w:right w:val="single" w:sz="4" w:space="0" w:color="auto"/>
            </w:tcBorders>
          </w:tcPr>
          <w:p w14:paraId="07FA0811" w14:textId="77777777" w:rsidR="00387589" w:rsidRPr="00387589" w:rsidRDefault="00387589" w:rsidP="00391F72">
            <w:pPr>
              <w:pStyle w:val="LndNormale1"/>
              <w:rPr>
                <w:color w:val="002060"/>
                <w:sz w:val="20"/>
              </w:rPr>
            </w:pPr>
            <w:r w:rsidRPr="00387589">
              <w:rPr>
                <w:color w:val="002060"/>
                <w:sz w:val="20"/>
              </w:rPr>
              <w:t>13.06.2001</w:t>
            </w:r>
          </w:p>
        </w:tc>
        <w:tc>
          <w:tcPr>
            <w:tcW w:w="1182" w:type="dxa"/>
            <w:tcBorders>
              <w:top w:val="single" w:sz="4" w:space="0" w:color="auto"/>
              <w:left w:val="single" w:sz="4" w:space="0" w:color="auto"/>
              <w:bottom w:val="single" w:sz="4" w:space="0" w:color="auto"/>
              <w:right w:val="single" w:sz="4" w:space="0" w:color="auto"/>
            </w:tcBorders>
          </w:tcPr>
          <w:p w14:paraId="1E141D04" w14:textId="77777777" w:rsidR="00387589" w:rsidRPr="00387589" w:rsidRDefault="00387589" w:rsidP="00391F72">
            <w:pPr>
              <w:pStyle w:val="LndNormale1"/>
              <w:jc w:val="left"/>
              <w:rPr>
                <w:color w:val="002060"/>
                <w:sz w:val="20"/>
              </w:rPr>
            </w:pPr>
            <w:r w:rsidRPr="00387589">
              <w:rPr>
                <w:color w:val="002060"/>
                <w:sz w:val="20"/>
              </w:rPr>
              <w:t>62239</w:t>
            </w:r>
          </w:p>
        </w:tc>
        <w:tc>
          <w:tcPr>
            <w:tcW w:w="3436" w:type="dxa"/>
            <w:tcBorders>
              <w:top w:val="single" w:sz="4" w:space="0" w:color="auto"/>
              <w:left w:val="single" w:sz="4" w:space="0" w:color="auto"/>
              <w:bottom w:val="single" w:sz="4" w:space="0" w:color="auto"/>
              <w:right w:val="single" w:sz="4" w:space="0" w:color="auto"/>
            </w:tcBorders>
          </w:tcPr>
          <w:p w14:paraId="04A9D5B5" w14:textId="77777777" w:rsidR="00387589" w:rsidRPr="00387589" w:rsidRDefault="00387589" w:rsidP="00391F72">
            <w:pPr>
              <w:pStyle w:val="LndNormale1"/>
              <w:jc w:val="left"/>
              <w:rPr>
                <w:color w:val="002060"/>
                <w:sz w:val="20"/>
              </w:rPr>
            </w:pPr>
            <w:r w:rsidRPr="00387589">
              <w:rPr>
                <w:color w:val="002060"/>
                <w:sz w:val="20"/>
              </w:rPr>
              <w:t>A.S.D. CASTELLEONESE</w:t>
            </w:r>
          </w:p>
        </w:tc>
      </w:tr>
      <w:tr w:rsidR="00387589" w:rsidRPr="00387589" w14:paraId="4D385369" w14:textId="77777777" w:rsidTr="00391F72">
        <w:tc>
          <w:tcPr>
            <w:tcW w:w="1265" w:type="dxa"/>
            <w:tcBorders>
              <w:top w:val="single" w:sz="4" w:space="0" w:color="auto"/>
              <w:left w:val="single" w:sz="4" w:space="0" w:color="auto"/>
              <w:bottom w:val="single" w:sz="4" w:space="0" w:color="auto"/>
              <w:right w:val="single" w:sz="4" w:space="0" w:color="auto"/>
            </w:tcBorders>
          </w:tcPr>
          <w:p w14:paraId="59DCFD11" w14:textId="77777777" w:rsidR="00387589" w:rsidRPr="00387589" w:rsidRDefault="00387589" w:rsidP="00391F72">
            <w:pPr>
              <w:pStyle w:val="LndNormale1"/>
              <w:rPr>
                <w:color w:val="002060"/>
                <w:sz w:val="20"/>
              </w:rPr>
            </w:pPr>
            <w:r w:rsidRPr="00387589">
              <w:rPr>
                <w:color w:val="002060"/>
                <w:sz w:val="20"/>
              </w:rPr>
              <w:t>3556016</w:t>
            </w:r>
          </w:p>
        </w:tc>
        <w:tc>
          <w:tcPr>
            <w:tcW w:w="2756" w:type="dxa"/>
            <w:tcBorders>
              <w:top w:val="single" w:sz="4" w:space="0" w:color="auto"/>
              <w:left w:val="single" w:sz="4" w:space="0" w:color="auto"/>
              <w:bottom w:val="single" w:sz="4" w:space="0" w:color="auto"/>
              <w:right w:val="single" w:sz="4" w:space="0" w:color="auto"/>
            </w:tcBorders>
          </w:tcPr>
          <w:p w14:paraId="0DE568A5" w14:textId="77777777" w:rsidR="00387589" w:rsidRPr="00387589" w:rsidRDefault="00387589" w:rsidP="00391F72">
            <w:pPr>
              <w:pStyle w:val="LndNormale1"/>
              <w:rPr>
                <w:color w:val="002060"/>
                <w:sz w:val="20"/>
              </w:rPr>
            </w:pPr>
            <w:r w:rsidRPr="00387589">
              <w:rPr>
                <w:color w:val="002060"/>
                <w:sz w:val="20"/>
              </w:rPr>
              <w:t>PAGNONI GIOVANNI</w:t>
            </w:r>
          </w:p>
        </w:tc>
        <w:tc>
          <w:tcPr>
            <w:tcW w:w="1273" w:type="dxa"/>
            <w:tcBorders>
              <w:top w:val="single" w:sz="4" w:space="0" w:color="auto"/>
              <w:left w:val="single" w:sz="4" w:space="0" w:color="auto"/>
              <w:bottom w:val="single" w:sz="4" w:space="0" w:color="auto"/>
              <w:right w:val="single" w:sz="4" w:space="0" w:color="auto"/>
            </w:tcBorders>
          </w:tcPr>
          <w:p w14:paraId="34EC48E6" w14:textId="77777777" w:rsidR="00387589" w:rsidRPr="00387589" w:rsidRDefault="00387589" w:rsidP="00391F72">
            <w:pPr>
              <w:pStyle w:val="LndNormale1"/>
              <w:rPr>
                <w:color w:val="002060"/>
                <w:sz w:val="20"/>
              </w:rPr>
            </w:pPr>
            <w:r w:rsidRPr="00387589">
              <w:rPr>
                <w:color w:val="002060"/>
                <w:sz w:val="20"/>
              </w:rPr>
              <w:t>20.02.1986</w:t>
            </w:r>
          </w:p>
        </w:tc>
        <w:tc>
          <w:tcPr>
            <w:tcW w:w="1182" w:type="dxa"/>
            <w:tcBorders>
              <w:top w:val="single" w:sz="4" w:space="0" w:color="auto"/>
              <w:left w:val="single" w:sz="4" w:space="0" w:color="auto"/>
              <w:bottom w:val="single" w:sz="4" w:space="0" w:color="auto"/>
              <w:right w:val="single" w:sz="4" w:space="0" w:color="auto"/>
            </w:tcBorders>
          </w:tcPr>
          <w:p w14:paraId="67B579EB" w14:textId="77777777" w:rsidR="00387589" w:rsidRPr="00387589" w:rsidRDefault="00387589" w:rsidP="00391F72">
            <w:pPr>
              <w:pStyle w:val="LndNormale1"/>
              <w:jc w:val="left"/>
              <w:rPr>
                <w:color w:val="002060"/>
                <w:sz w:val="20"/>
              </w:rPr>
            </w:pPr>
            <w:r w:rsidRPr="00387589">
              <w:rPr>
                <w:color w:val="002060"/>
                <w:sz w:val="20"/>
              </w:rPr>
              <w:t>77740</w:t>
            </w:r>
          </w:p>
        </w:tc>
        <w:tc>
          <w:tcPr>
            <w:tcW w:w="3436" w:type="dxa"/>
            <w:tcBorders>
              <w:top w:val="single" w:sz="4" w:space="0" w:color="auto"/>
              <w:left w:val="single" w:sz="4" w:space="0" w:color="auto"/>
              <w:bottom w:val="single" w:sz="4" w:space="0" w:color="auto"/>
              <w:right w:val="single" w:sz="4" w:space="0" w:color="auto"/>
            </w:tcBorders>
          </w:tcPr>
          <w:p w14:paraId="38130875" w14:textId="77777777" w:rsidR="00387589" w:rsidRPr="00387589" w:rsidRDefault="00387589" w:rsidP="00391F72">
            <w:pPr>
              <w:pStyle w:val="LndNormale1"/>
              <w:jc w:val="left"/>
              <w:rPr>
                <w:color w:val="002060"/>
                <w:sz w:val="20"/>
              </w:rPr>
            </w:pPr>
            <w:r w:rsidRPr="00387589">
              <w:rPr>
                <w:color w:val="002060"/>
                <w:sz w:val="20"/>
              </w:rPr>
              <w:t>MAIOR A.S.D.</w:t>
            </w:r>
          </w:p>
        </w:tc>
      </w:tr>
      <w:tr w:rsidR="00387589" w:rsidRPr="00387589" w14:paraId="5F409D87" w14:textId="77777777" w:rsidTr="00391F72">
        <w:tc>
          <w:tcPr>
            <w:tcW w:w="1265" w:type="dxa"/>
            <w:tcBorders>
              <w:top w:val="single" w:sz="4" w:space="0" w:color="auto"/>
              <w:left w:val="single" w:sz="4" w:space="0" w:color="auto"/>
              <w:bottom w:val="single" w:sz="4" w:space="0" w:color="auto"/>
              <w:right w:val="single" w:sz="4" w:space="0" w:color="auto"/>
            </w:tcBorders>
          </w:tcPr>
          <w:p w14:paraId="04E4B3FF" w14:textId="77777777" w:rsidR="00387589" w:rsidRPr="00387589" w:rsidRDefault="00387589" w:rsidP="00391F72">
            <w:pPr>
              <w:pStyle w:val="LndNormale1"/>
              <w:rPr>
                <w:color w:val="002060"/>
                <w:sz w:val="20"/>
              </w:rPr>
            </w:pPr>
            <w:r w:rsidRPr="00387589">
              <w:rPr>
                <w:color w:val="002060"/>
                <w:sz w:val="20"/>
              </w:rPr>
              <w:t>6914234</w:t>
            </w:r>
          </w:p>
        </w:tc>
        <w:tc>
          <w:tcPr>
            <w:tcW w:w="2756" w:type="dxa"/>
            <w:tcBorders>
              <w:top w:val="single" w:sz="4" w:space="0" w:color="auto"/>
              <w:left w:val="single" w:sz="4" w:space="0" w:color="auto"/>
              <w:bottom w:val="single" w:sz="4" w:space="0" w:color="auto"/>
              <w:right w:val="single" w:sz="4" w:space="0" w:color="auto"/>
            </w:tcBorders>
          </w:tcPr>
          <w:p w14:paraId="54D9F0BD" w14:textId="77777777" w:rsidR="00387589" w:rsidRPr="00387589" w:rsidRDefault="00387589" w:rsidP="00391F72">
            <w:pPr>
              <w:pStyle w:val="LndNormale1"/>
              <w:rPr>
                <w:color w:val="002060"/>
                <w:sz w:val="20"/>
              </w:rPr>
            </w:pPr>
            <w:r w:rsidRPr="00387589">
              <w:rPr>
                <w:color w:val="002060"/>
                <w:sz w:val="20"/>
              </w:rPr>
              <w:t>SIMONCINI TOMMASO</w:t>
            </w:r>
          </w:p>
        </w:tc>
        <w:tc>
          <w:tcPr>
            <w:tcW w:w="1273" w:type="dxa"/>
            <w:tcBorders>
              <w:top w:val="single" w:sz="4" w:space="0" w:color="auto"/>
              <w:left w:val="single" w:sz="4" w:space="0" w:color="auto"/>
              <w:bottom w:val="single" w:sz="4" w:space="0" w:color="auto"/>
              <w:right w:val="single" w:sz="4" w:space="0" w:color="auto"/>
            </w:tcBorders>
          </w:tcPr>
          <w:p w14:paraId="47F557DA" w14:textId="77777777" w:rsidR="00387589" w:rsidRPr="00387589" w:rsidRDefault="00387589" w:rsidP="00391F72">
            <w:pPr>
              <w:pStyle w:val="LndNormale1"/>
              <w:rPr>
                <w:color w:val="002060"/>
                <w:sz w:val="20"/>
              </w:rPr>
            </w:pPr>
            <w:r w:rsidRPr="00387589">
              <w:rPr>
                <w:color w:val="002060"/>
                <w:sz w:val="20"/>
              </w:rPr>
              <w:t>02.02.2004</w:t>
            </w:r>
          </w:p>
        </w:tc>
        <w:tc>
          <w:tcPr>
            <w:tcW w:w="1182" w:type="dxa"/>
            <w:tcBorders>
              <w:top w:val="single" w:sz="4" w:space="0" w:color="auto"/>
              <w:left w:val="single" w:sz="4" w:space="0" w:color="auto"/>
              <w:bottom w:val="single" w:sz="4" w:space="0" w:color="auto"/>
              <w:right w:val="single" w:sz="4" w:space="0" w:color="auto"/>
            </w:tcBorders>
          </w:tcPr>
          <w:p w14:paraId="2A383431" w14:textId="77777777" w:rsidR="00387589" w:rsidRPr="00387589" w:rsidRDefault="00387589" w:rsidP="00391F72">
            <w:pPr>
              <w:pStyle w:val="LndNormale1"/>
              <w:jc w:val="left"/>
              <w:rPr>
                <w:color w:val="002060"/>
                <w:sz w:val="20"/>
              </w:rPr>
            </w:pPr>
            <w:r w:rsidRPr="00387589">
              <w:rPr>
                <w:color w:val="002060"/>
                <w:sz w:val="20"/>
              </w:rPr>
              <w:t>66941</w:t>
            </w:r>
          </w:p>
        </w:tc>
        <w:tc>
          <w:tcPr>
            <w:tcW w:w="3436" w:type="dxa"/>
            <w:tcBorders>
              <w:top w:val="single" w:sz="4" w:space="0" w:color="auto"/>
              <w:left w:val="single" w:sz="4" w:space="0" w:color="auto"/>
              <w:bottom w:val="single" w:sz="4" w:space="0" w:color="auto"/>
              <w:right w:val="single" w:sz="4" w:space="0" w:color="auto"/>
            </w:tcBorders>
          </w:tcPr>
          <w:p w14:paraId="49370827" w14:textId="77777777" w:rsidR="00387589" w:rsidRPr="00387589" w:rsidRDefault="00387589" w:rsidP="00391F72">
            <w:pPr>
              <w:pStyle w:val="LndNormale1"/>
              <w:jc w:val="left"/>
              <w:rPr>
                <w:color w:val="002060"/>
                <w:sz w:val="20"/>
              </w:rPr>
            </w:pPr>
            <w:r w:rsidRPr="00387589">
              <w:rPr>
                <w:color w:val="002060"/>
                <w:sz w:val="20"/>
              </w:rPr>
              <w:t>A.S.D. SAN BIAGIO</w:t>
            </w:r>
          </w:p>
        </w:tc>
      </w:tr>
      <w:tr w:rsidR="00387589" w:rsidRPr="00387589" w14:paraId="2D8F7200" w14:textId="77777777" w:rsidTr="00391F72">
        <w:tc>
          <w:tcPr>
            <w:tcW w:w="1265" w:type="dxa"/>
            <w:tcBorders>
              <w:top w:val="single" w:sz="4" w:space="0" w:color="auto"/>
              <w:left w:val="single" w:sz="4" w:space="0" w:color="auto"/>
              <w:bottom w:val="single" w:sz="4" w:space="0" w:color="auto"/>
              <w:right w:val="single" w:sz="4" w:space="0" w:color="auto"/>
            </w:tcBorders>
          </w:tcPr>
          <w:p w14:paraId="4CE82A52" w14:textId="77777777" w:rsidR="00387589" w:rsidRPr="00387589" w:rsidRDefault="00387589" w:rsidP="00391F72">
            <w:pPr>
              <w:pStyle w:val="LndNormale1"/>
              <w:rPr>
                <w:color w:val="002060"/>
                <w:sz w:val="20"/>
              </w:rPr>
            </w:pPr>
            <w:r w:rsidRPr="00387589">
              <w:rPr>
                <w:color w:val="002060"/>
                <w:sz w:val="20"/>
              </w:rPr>
              <w:t>3935623</w:t>
            </w:r>
          </w:p>
        </w:tc>
        <w:tc>
          <w:tcPr>
            <w:tcW w:w="2756" w:type="dxa"/>
            <w:tcBorders>
              <w:top w:val="single" w:sz="4" w:space="0" w:color="auto"/>
              <w:left w:val="single" w:sz="4" w:space="0" w:color="auto"/>
              <w:bottom w:val="single" w:sz="4" w:space="0" w:color="auto"/>
              <w:right w:val="single" w:sz="4" w:space="0" w:color="auto"/>
            </w:tcBorders>
          </w:tcPr>
          <w:p w14:paraId="01AC634F" w14:textId="77777777" w:rsidR="00387589" w:rsidRPr="00387589" w:rsidRDefault="00387589" w:rsidP="00391F72">
            <w:pPr>
              <w:pStyle w:val="LndNormale1"/>
              <w:rPr>
                <w:color w:val="002060"/>
                <w:sz w:val="20"/>
              </w:rPr>
            </w:pPr>
            <w:r w:rsidRPr="00387589">
              <w:rPr>
                <w:color w:val="002060"/>
                <w:sz w:val="20"/>
              </w:rPr>
              <w:t>GALLI GIACOMO</w:t>
            </w:r>
          </w:p>
        </w:tc>
        <w:tc>
          <w:tcPr>
            <w:tcW w:w="1273" w:type="dxa"/>
            <w:tcBorders>
              <w:top w:val="single" w:sz="4" w:space="0" w:color="auto"/>
              <w:left w:val="single" w:sz="4" w:space="0" w:color="auto"/>
              <w:bottom w:val="single" w:sz="4" w:space="0" w:color="auto"/>
              <w:right w:val="single" w:sz="4" w:space="0" w:color="auto"/>
            </w:tcBorders>
          </w:tcPr>
          <w:p w14:paraId="4D6A872B" w14:textId="77777777" w:rsidR="00387589" w:rsidRPr="00387589" w:rsidRDefault="00387589" w:rsidP="00391F72">
            <w:pPr>
              <w:pStyle w:val="LndNormale1"/>
              <w:rPr>
                <w:color w:val="002060"/>
                <w:sz w:val="20"/>
              </w:rPr>
            </w:pPr>
            <w:r w:rsidRPr="00387589">
              <w:rPr>
                <w:color w:val="002060"/>
                <w:sz w:val="20"/>
              </w:rPr>
              <w:t>05.10.1988</w:t>
            </w:r>
          </w:p>
        </w:tc>
        <w:tc>
          <w:tcPr>
            <w:tcW w:w="1182" w:type="dxa"/>
            <w:tcBorders>
              <w:top w:val="single" w:sz="4" w:space="0" w:color="auto"/>
              <w:left w:val="single" w:sz="4" w:space="0" w:color="auto"/>
              <w:bottom w:val="single" w:sz="4" w:space="0" w:color="auto"/>
              <w:right w:val="single" w:sz="4" w:space="0" w:color="auto"/>
            </w:tcBorders>
          </w:tcPr>
          <w:p w14:paraId="0AD062AE" w14:textId="77777777" w:rsidR="00387589" w:rsidRPr="00387589" w:rsidRDefault="00387589" w:rsidP="00391F72">
            <w:pPr>
              <w:pStyle w:val="LndNormale1"/>
              <w:jc w:val="left"/>
              <w:rPr>
                <w:color w:val="002060"/>
                <w:sz w:val="20"/>
              </w:rPr>
            </w:pPr>
            <w:r w:rsidRPr="00387589">
              <w:rPr>
                <w:color w:val="002060"/>
                <w:sz w:val="20"/>
              </w:rPr>
              <w:t>917682</w:t>
            </w:r>
          </w:p>
        </w:tc>
        <w:tc>
          <w:tcPr>
            <w:tcW w:w="3436" w:type="dxa"/>
            <w:tcBorders>
              <w:top w:val="single" w:sz="4" w:space="0" w:color="auto"/>
              <w:left w:val="single" w:sz="4" w:space="0" w:color="auto"/>
              <w:bottom w:val="single" w:sz="4" w:space="0" w:color="auto"/>
              <w:right w:val="single" w:sz="4" w:space="0" w:color="auto"/>
            </w:tcBorders>
          </w:tcPr>
          <w:p w14:paraId="77666075" w14:textId="77777777" w:rsidR="00387589" w:rsidRPr="00387589" w:rsidRDefault="00387589" w:rsidP="00391F72">
            <w:pPr>
              <w:pStyle w:val="LndNormale1"/>
              <w:jc w:val="left"/>
              <w:rPr>
                <w:color w:val="002060"/>
                <w:sz w:val="20"/>
              </w:rPr>
            </w:pPr>
            <w:r w:rsidRPr="00387589">
              <w:rPr>
                <w:color w:val="002060"/>
                <w:sz w:val="20"/>
              </w:rPr>
              <w:t>A.S.D. ANKON NOVA MARMI</w:t>
            </w:r>
          </w:p>
        </w:tc>
      </w:tr>
    </w:tbl>
    <w:p w14:paraId="73152976" w14:textId="77777777" w:rsidR="00387589" w:rsidRPr="00387589" w:rsidRDefault="00387589" w:rsidP="00387589">
      <w:pPr>
        <w:pStyle w:val="LndNormale1"/>
        <w:rPr>
          <w:color w:val="002060"/>
        </w:rPr>
      </w:pPr>
    </w:p>
    <w:p w14:paraId="0DE48E4E" w14:textId="77777777" w:rsidR="00387589" w:rsidRPr="00387589" w:rsidRDefault="00387589" w:rsidP="00387589">
      <w:pPr>
        <w:pStyle w:val="LndNormale1"/>
        <w:rPr>
          <w:b/>
          <w:color w:val="002060"/>
        </w:rPr>
      </w:pPr>
      <w:r w:rsidRPr="0038758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87589">
        <w:rPr>
          <w:b/>
          <w:color w:val="002060"/>
        </w:rPr>
        <w:t>03.01.2026:</w:t>
      </w:r>
    </w:p>
    <w:tbl>
      <w:tblPr>
        <w:tblW w:w="0" w:type="auto"/>
        <w:tblLook w:val="04A0" w:firstRow="1" w:lastRow="0" w:firstColumn="1" w:lastColumn="0" w:noHBand="0" w:noVBand="1"/>
      </w:tblPr>
      <w:tblGrid>
        <w:gridCol w:w="1265"/>
        <w:gridCol w:w="2756"/>
        <w:gridCol w:w="1273"/>
        <w:gridCol w:w="1182"/>
        <w:gridCol w:w="3436"/>
      </w:tblGrid>
      <w:tr w:rsidR="00387589" w:rsidRPr="00387589" w14:paraId="105CD7ED" w14:textId="77777777" w:rsidTr="00391F72">
        <w:tc>
          <w:tcPr>
            <w:tcW w:w="1265" w:type="dxa"/>
            <w:tcBorders>
              <w:top w:val="single" w:sz="4" w:space="0" w:color="auto"/>
              <w:left w:val="single" w:sz="4" w:space="0" w:color="auto"/>
              <w:bottom w:val="single" w:sz="4" w:space="0" w:color="auto"/>
              <w:right w:val="single" w:sz="4" w:space="0" w:color="auto"/>
            </w:tcBorders>
            <w:hideMark/>
          </w:tcPr>
          <w:p w14:paraId="1433F252" w14:textId="77777777" w:rsidR="00387589" w:rsidRPr="00387589" w:rsidRDefault="00387589" w:rsidP="00391F72">
            <w:pPr>
              <w:pStyle w:val="LndNormale1"/>
              <w:jc w:val="center"/>
              <w:rPr>
                <w:color w:val="002060"/>
              </w:rPr>
            </w:pPr>
            <w:r w:rsidRPr="0038758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7E3FF2B" w14:textId="77777777" w:rsidR="00387589" w:rsidRPr="00387589" w:rsidRDefault="00387589" w:rsidP="00391F72">
            <w:pPr>
              <w:pStyle w:val="LndNormale1"/>
              <w:jc w:val="center"/>
              <w:rPr>
                <w:color w:val="002060"/>
              </w:rPr>
            </w:pPr>
            <w:r w:rsidRPr="0038758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0C0E41E" w14:textId="77777777" w:rsidR="00387589" w:rsidRPr="00387589" w:rsidRDefault="00387589" w:rsidP="00391F72">
            <w:pPr>
              <w:pStyle w:val="LndNormale1"/>
              <w:jc w:val="center"/>
              <w:rPr>
                <w:color w:val="002060"/>
              </w:rPr>
            </w:pPr>
            <w:r w:rsidRPr="0038758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2FC4863" w14:textId="77777777" w:rsidR="00387589" w:rsidRPr="00387589" w:rsidRDefault="00387589" w:rsidP="00391F72">
            <w:pPr>
              <w:pStyle w:val="LndNormale1"/>
              <w:jc w:val="center"/>
              <w:rPr>
                <w:color w:val="002060"/>
              </w:rPr>
            </w:pPr>
            <w:r w:rsidRPr="0038758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371D09D" w14:textId="77777777" w:rsidR="00387589" w:rsidRPr="00387589" w:rsidRDefault="00387589" w:rsidP="00391F72">
            <w:pPr>
              <w:pStyle w:val="LndNormale1"/>
              <w:jc w:val="center"/>
              <w:rPr>
                <w:color w:val="002060"/>
              </w:rPr>
            </w:pPr>
            <w:r w:rsidRPr="00387589">
              <w:rPr>
                <w:color w:val="002060"/>
              </w:rPr>
              <w:t>Società</w:t>
            </w:r>
          </w:p>
        </w:tc>
      </w:tr>
      <w:tr w:rsidR="00387589" w:rsidRPr="00387589" w14:paraId="41451B95" w14:textId="77777777" w:rsidTr="00391F72">
        <w:tc>
          <w:tcPr>
            <w:tcW w:w="1265" w:type="dxa"/>
            <w:tcBorders>
              <w:top w:val="single" w:sz="4" w:space="0" w:color="auto"/>
              <w:left w:val="single" w:sz="4" w:space="0" w:color="auto"/>
              <w:bottom w:val="single" w:sz="4" w:space="0" w:color="auto"/>
              <w:right w:val="single" w:sz="4" w:space="0" w:color="auto"/>
            </w:tcBorders>
          </w:tcPr>
          <w:p w14:paraId="54D45E1D" w14:textId="77777777" w:rsidR="00387589" w:rsidRPr="00387589" w:rsidRDefault="00387589" w:rsidP="00391F72">
            <w:pPr>
              <w:pStyle w:val="LndNormale1"/>
              <w:rPr>
                <w:color w:val="002060"/>
                <w:sz w:val="20"/>
              </w:rPr>
            </w:pPr>
            <w:r w:rsidRPr="00387589">
              <w:rPr>
                <w:color w:val="002060"/>
                <w:sz w:val="20"/>
              </w:rPr>
              <w:t>4314834</w:t>
            </w:r>
          </w:p>
        </w:tc>
        <w:tc>
          <w:tcPr>
            <w:tcW w:w="2756" w:type="dxa"/>
            <w:tcBorders>
              <w:top w:val="single" w:sz="4" w:space="0" w:color="auto"/>
              <w:left w:val="single" w:sz="4" w:space="0" w:color="auto"/>
              <w:bottom w:val="single" w:sz="4" w:space="0" w:color="auto"/>
              <w:right w:val="single" w:sz="4" w:space="0" w:color="auto"/>
            </w:tcBorders>
          </w:tcPr>
          <w:p w14:paraId="722B4F28" w14:textId="77777777" w:rsidR="00387589" w:rsidRPr="00387589" w:rsidRDefault="00387589" w:rsidP="00391F72">
            <w:pPr>
              <w:pStyle w:val="LndNormale1"/>
              <w:rPr>
                <w:color w:val="002060"/>
                <w:sz w:val="20"/>
              </w:rPr>
            </w:pPr>
            <w:r w:rsidRPr="00387589">
              <w:rPr>
                <w:color w:val="002060"/>
                <w:sz w:val="20"/>
              </w:rPr>
              <w:t>BELLUSCI GIUSEPPE</w:t>
            </w:r>
          </w:p>
        </w:tc>
        <w:tc>
          <w:tcPr>
            <w:tcW w:w="1273" w:type="dxa"/>
            <w:tcBorders>
              <w:top w:val="single" w:sz="4" w:space="0" w:color="auto"/>
              <w:left w:val="single" w:sz="4" w:space="0" w:color="auto"/>
              <w:bottom w:val="single" w:sz="4" w:space="0" w:color="auto"/>
              <w:right w:val="single" w:sz="4" w:space="0" w:color="auto"/>
            </w:tcBorders>
          </w:tcPr>
          <w:p w14:paraId="02889C75" w14:textId="77777777" w:rsidR="00387589" w:rsidRPr="00387589" w:rsidRDefault="00387589" w:rsidP="00391F72">
            <w:pPr>
              <w:pStyle w:val="LndNormale1"/>
              <w:rPr>
                <w:color w:val="002060"/>
                <w:sz w:val="20"/>
              </w:rPr>
            </w:pPr>
            <w:r w:rsidRPr="00387589">
              <w:rPr>
                <w:color w:val="002060"/>
                <w:sz w:val="20"/>
              </w:rPr>
              <w:t>21.08.1989</w:t>
            </w:r>
          </w:p>
        </w:tc>
        <w:tc>
          <w:tcPr>
            <w:tcW w:w="1182" w:type="dxa"/>
            <w:tcBorders>
              <w:top w:val="single" w:sz="4" w:space="0" w:color="auto"/>
              <w:left w:val="single" w:sz="4" w:space="0" w:color="auto"/>
              <w:bottom w:val="single" w:sz="4" w:space="0" w:color="auto"/>
              <w:right w:val="single" w:sz="4" w:space="0" w:color="auto"/>
            </w:tcBorders>
          </w:tcPr>
          <w:p w14:paraId="4DE6EFC6" w14:textId="77777777" w:rsidR="00387589" w:rsidRPr="00387589" w:rsidRDefault="00387589" w:rsidP="00391F72">
            <w:pPr>
              <w:pStyle w:val="LndNormale1"/>
              <w:jc w:val="left"/>
              <w:rPr>
                <w:color w:val="002060"/>
                <w:sz w:val="20"/>
              </w:rPr>
            </w:pPr>
            <w:r w:rsidRPr="00387589">
              <w:rPr>
                <w:color w:val="002060"/>
                <w:sz w:val="20"/>
              </w:rPr>
              <w:t xml:space="preserve">58343 </w:t>
            </w:r>
          </w:p>
        </w:tc>
        <w:tc>
          <w:tcPr>
            <w:tcW w:w="3436" w:type="dxa"/>
            <w:tcBorders>
              <w:top w:val="single" w:sz="4" w:space="0" w:color="auto"/>
              <w:left w:val="single" w:sz="4" w:space="0" w:color="auto"/>
              <w:bottom w:val="single" w:sz="4" w:space="0" w:color="auto"/>
              <w:right w:val="single" w:sz="4" w:space="0" w:color="auto"/>
            </w:tcBorders>
          </w:tcPr>
          <w:p w14:paraId="2F894C69" w14:textId="77777777" w:rsidR="00387589" w:rsidRPr="00387589" w:rsidRDefault="00387589" w:rsidP="00391F72">
            <w:pPr>
              <w:pStyle w:val="LndNormale1"/>
              <w:jc w:val="left"/>
              <w:rPr>
                <w:color w:val="002060"/>
                <w:sz w:val="20"/>
              </w:rPr>
            </w:pPr>
            <w:r w:rsidRPr="00387589">
              <w:rPr>
                <w:color w:val="002060"/>
                <w:sz w:val="20"/>
              </w:rPr>
              <w:t>TRODICA CALCIO ASD</w:t>
            </w:r>
          </w:p>
        </w:tc>
      </w:tr>
      <w:tr w:rsidR="00387589" w:rsidRPr="00387589" w14:paraId="4AE13BAC" w14:textId="77777777" w:rsidTr="00391F72">
        <w:tc>
          <w:tcPr>
            <w:tcW w:w="1265" w:type="dxa"/>
            <w:tcBorders>
              <w:top w:val="single" w:sz="4" w:space="0" w:color="auto"/>
              <w:left w:val="single" w:sz="4" w:space="0" w:color="auto"/>
              <w:bottom w:val="single" w:sz="4" w:space="0" w:color="auto"/>
              <w:right w:val="single" w:sz="4" w:space="0" w:color="auto"/>
            </w:tcBorders>
          </w:tcPr>
          <w:p w14:paraId="133FE8E4" w14:textId="77777777" w:rsidR="00387589" w:rsidRPr="00387589" w:rsidRDefault="00387589" w:rsidP="00391F72">
            <w:pPr>
              <w:pStyle w:val="LndNormale1"/>
              <w:rPr>
                <w:color w:val="002060"/>
                <w:sz w:val="20"/>
              </w:rPr>
            </w:pPr>
            <w:r w:rsidRPr="00387589">
              <w:rPr>
                <w:color w:val="002060"/>
                <w:sz w:val="20"/>
              </w:rPr>
              <w:t>2304734</w:t>
            </w:r>
          </w:p>
        </w:tc>
        <w:tc>
          <w:tcPr>
            <w:tcW w:w="2756" w:type="dxa"/>
            <w:tcBorders>
              <w:top w:val="single" w:sz="4" w:space="0" w:color="auto"/>
              <w:left w:val="single" w:sz="4" w:space="0" w:color="auto"/>
              <w:bottom w:val="single" w:sz="4" w:space="0" w:color="auto"/>
              <w:right w:val="single" w:sz="4" w:space="0" w:color="auto"/>
            </w:tcBorders>
          </w:tcPr>
          <w:p w14:paraId="15D62A6E" w14:textId="77777777" w:rsidR="00387589" w:rsidRPr="00387589" w:rsidRDefault="00387589" w:rsidP="00391F72">
            <w:pPr>
              <w:pStyle w:val="LndNormale1"/>
              <w:rPr>
                <w:color w:val="002060"/>
                <w:sz w:val="20"/>
              </w:rPr>
            </w:pPr>
            <w:r w:rsidRPr="00387589">
              <w:rPr>
                <w:color w:val="002060"/>
                <w:sz w:val="20"/>
              </w:rPr>
              <w:t>GIACCONI DAVIDE</w:t>
            </w:r>
          </w:p>
        </w:tc>
        <w:tc>
          <w:tcPr>
            <w:tcW w:w="1273" w:type="dxa"/>
            <w:tcBorders>
              <w:top w:val="single" w:sz="4" w:space="0" w:color="auto"/>
              <w:left w:val="single" w:sz="4" w:space="0" w:color="auto"/>
              <w:bottom w:val="single" w:sz="4" w:space="0" w:color="auto"/>
              <w:right w:val="single" w:sz="4" w:space="0" w:color="auto"/>
            </w:tcBorders>
          </w:tcPr>
          <w:p w14:paraId="542668E5" w14:textId="77777777" w:rsidR="00387589" w:rsidRPr="00387589" w:rsidRDefault="00387589" w:rsidP="00391F72">
            <w:pPr>
              <w:pStyle w:val="LndNormale1"/>
              <w:rPr>
                <w:color w:val="002060"/>
                <w:sz w:val="20"/>
              </w:rPr>
            </w:pPr>
            <w:r w:rsidRPr="00387589">
              <w:rPr>
                <w:color w:val="002060"/>
                <w:sz w:val="20"/>
              </w:rPr>
              <w:t>14.01.2004</w:t>
            </w:r>
          </w:p>
        </w:tc>
        <w:tc>
          <w:tcPr>
            <w:tcW w:w="1182" w:type="dxa"/>
            <w:tcBorders>
              <w:top w:val="single" w:sz="4" w:space="0" w:color="auto"/>
              <w:left w:val="single" w:sz="4" w:space="0" w:color="auto"/>
              <w:bottom w:val="single" w:sz="4" w:space="0" w:color="auto"/>
              <w:right w:val="single" w:sz="4" w:space="0" w:color="auto"/>
            </w:tcBorders>
          </w:tcPr>
          <w:p w14:paraId="6092F61A" w14:textId="77777777" w:rsidR="00387589" w:rsidRPr="00387589" w:rsidRDefault="00387589" w:rsidP="00391F72">
            <w:pPr>
              <w:pStyle w:val="LndNormale1"/>
              <w:jc w:val="left"/>
              <w:rPr>
                <w:color w:val="002060"/>
                <w:sz w:val="20"/>
              </w:rPr>
            </w:pPr>
            <w:r w:rsidRPr="00387589">
              <w:rPr>
                <w:color w:val="002060"/>
                <w:sz w:val="20"/>
              </w:rPr>
              <w:t>69884</w:t>
            </w:r>
          </w:p>
        </w:tc>
        <w:tc>
          <w:tcPr>
            <w:tcW w:w="3436" w:type="dxa"/>
            <w:tcBorders>
              <w:top w:val="single" w:sz="4" w:space="0" w:color="auto"/>
              <w:left w:val="single" w:sz="4" w:space="0" w:color="auto"/>
              <w:bottom w:val="single" w:sz="4" w:space="0" w:color="auto"/>
              <w:right w:val="single" w:sz="4" w:space="0" w:color="auto"/>
            </w:tcBorders>
          </w:tcPr>
          <w:p w14:paraId="00F82648" w14:textId="77777777" w:rsidR="00387589" w:rsidRPr="00387589" w:rsidRDefault="00387589" w:rsidP="00391F72">
            <w:pPr>
              <w:pStyle w:val="LndNormale1"/>
              <w:jc w:val="left"/>
              <w:rPr>
                <w:color w:val="002060"/>
                <w:sz w:val="20"/>
              </w:rPr>
            </w:pPr>
            <w:r w:rsidRPr="00387589">
              <w:rPr>
                <w:color w:val="002060"/>
                <w:sz w:val="20"/>
              </w:rPr>
              <w:t>A.S.D. CASTELBELLINO CALCIO</w:t>
            </w:r>
          </w:p>
        </w:tc>
      </w:tr>
      <w:tr w:rsidR="00387589" w:rsidRPr="00387589" w14:paraId="7A4DED15" w14:textId="77777777" w:rsidTr="00391F72">
        <w:tc>
          <w:tcPr>
            <w:tcW w:w="1265" w:type="dxa"/>
            <w:tcBorders>
              <w:top w:val="single" w:sz="4" w:space="0" w:color="auto"/>
              <w:left w:val="single" w:sz="4" w:space="0" w:color="auto"/>
              <w:bottom w:val="single" w:sz="4" w:space="0" w:color="auto"/>
              <w:right w:val="single" w:sz="4" w:space="0" w:color="auto"/>
            </w:tcBorders>
          </w:tcPr>
          <w:p w14:paraId="3DBB1312" w14:textId="77777777" w:rsidR="00387589" w:rsidRPr="00387589" w:rsidRDefault="00387589" w:rsidP="00391F72">
            <w:pPr>
              <w:pStyle w:val="LndNormale1"/>
              <w:rPr>
                <w:color w:val="002060"/>
                <w:sz w:val="20"/>
              </w:rPr>
            </w:pPr>
            <w:r w:rsidRPr="00387589">
              <w:rPr>
                <w:color w:val="002060"/>
                <w:sz w:val="20"/>
              </w:rPr>
              <w:t>2107620</w:t>
            </w:r>
          </w:p>
        </w:tc>
        <w:tc>
          <w:tcPr>
            <w:tcW w:w="2756" w:type="dxa"/>
            <w:tcBorders>
              <w:top w:val="single" w:sz="4" w:space="0" w:color="auto"/>
              <w:left w:val="single" w:sz="4" w:space="0" w:color="auto"/>
              <w:bottom w:val="single" w:sz="4" w:space="0" w:color="auto"/>
              <w:right w:val="single" w:sz="4" w:space="0" w:color="auto"/>
            </w:tcBorders>
          </w:tcPr>
          <w:p w14:paraId="4CD779D2" w14:textId="77777777" w:rsidR="00387589" w:rsidRPr="00387589" w:rsidRDefault="00387589" w:rsidP="00391F72">
            <w:pPr>
              <w:pStyle w:val="LndNormale1"/>
              <w:rPr>
                <w:color w:val="002060"/>
                <w:sz w:val="20"/>
              </w:rPr>
            </w:pPr>
            <w:r w:rsidRPr="00387589">
              <w:rPr>
                <w:color w:val="002060"/>
                <w:sz w:val="20"/>
              </w:rPr>
              <w:t>VALLATI DANIELE</w:t>
            </w:r>
          </w:p>
        </w:tc>
        <w:tc>
          <w:tcPr>
            <w:tcW w:w="1273" w:type="dxa"/>
            <w:tcBorders>
              <w:top w:val="single" w:sz="4" w:space="0" w:color="auto"/>
              <w:left w:val="single" w:sz="4" w:space="0" w:color="auto"/>
              <w:bottom w:val="single" w:sz="4" w:space="0" w:color="auto"/>
              <w:right w:val="single" w:sz="4" w:space="0" w:color="auto"/>
            </w:tcBorders>
          </w:tcPr>
          <w:p w14:paraId="016956CB" w14:textId="77777777" w:rsidR="00387589" w:rsidRPr="00387589" w:rsidRDefault="00387589" w:rsidP="00391F72">
            <w:pPr>
              <w:pStyle w:val="LndNormale1"/>
              <w:rPr>
                <w:color w:val="002060"/>
                <w:sz w:val="20"/>
              </w:rPr>
            </w:pPr>
            <w:r w:rsidRPr="00387589">
              <w:rPr>
                <w:color w:val="002060"/>
                <w:sz w:val="20"/>
              </w:rPr>
              <w:t>17.01.2003</w:t>
            </w:r>
          </w:p>
        </w:tc>
        <w:tc>
          <w:tcPr>
            <w:tcW w:w="1182" w:type="dxa"/>
            <w:tcBorders>
              <w:top w:val="single" w:sz="4" w:space="0" w:color="auto"/>
              <w:left w:val="single" w:sz="4" w:space="0" w:color="auto"/>
              <w:bottom w:val="single" w:sz="4" w:space="0" w:color="auto"/>
              <w:right w:val="single" w:sz="4" w:space="0" w:color="auto"/>
            </w:tcBorders>
          </w:tcPr>
          <w:p w14:paraId="413353A2" w14:textId="77777777" w:rsidR="00387589" w:rsidRPr="00387589" w:rsidRDefault="00387589" w:rsidP="00391F72">
            <w:pPr>
              <w:pStyle w:val="LndNormale1"/>
              <w:jc w:val="left"/>
              <w:rPr>
                <w:color w:val="002060"/>
                <w:sz w:val="20"/>
              </w:rPr>
            </w:pPr>
            <w:r w:rsidRPr="00387589">
              <w:rPr>
                <w:color w:val="002060"/>
                <w:sz w:val="20"/>
              </w:rPr>
              <w:t>938405</w:t>
            </w:r>
          </w:p>
        </w:tc>
        <w:tc>
          <w:tcPr>
            <w:tcW w:w="3436" w:type="dxa"/>
            <w:tcBorders>
              <w:top w:val="single" w:sz="4" w:space="0" w:color="auto"/>
              <w:left w:val="single" w:sz="4" w:space="0" w:color="auto"/>
              <w:bottom w:val="single" w:sz="4" w:space="0" w:color="auto"/>
              <w:right w:val="single" w:sz="4" w:space="0" w:color="auto"/>
            </w:tcBorders>
          </w:tcPr>
          <w:p w14:paraId="691C35EE" w14:textId="77777777" w:rsidR="00387589" w:rsidRPr="00387589" w:rsidRDefault="00387589" w:rsidP="00391F72">
            <w:pPr>
              <w:pStyle w:val="LndNormale1"/>
              <w:jc w:val="left"/>
              <w:rPr>
                <w:color w:val="002060"/>
                <w:sz w:val="20"/>
              </w:rPr>
            </w:pPr>
            <w:r w:rsidRPr="00387589">
              <w:rPr>
                <w:color w:val="002060"/>
                <w:sz w:val="20"/>
              </w:rPr>
              <w:t>A.S.D. MONTE SAN PIETRANGELI</w:t>
            </w:r>
          </w:p>
        </w:tc>
      </w:tr>
      <w:tr w:rsidR="00387589" w:rsidRPr="00387589" w14:paraId="7D66464C" w14:textId="77777777" w:rsidTr="00391F72">
        <w:tc>
          <w:tcPr>
            <w:tcW w:w="1265" w:type="dxa"/>
            <w:tcBorders>
              <w:top w:val="single" w:sz="4" w:space="0" w:color="auto"/>
              <w:left w:val="single" w:sz="4" w:space="0" w:color="auto"/>
              <w:bottom w:val="single" w:sz="4" w:space="0" w:color="auto"/>
              <w:right w:val="single" w:sz="4" w:space="0" w:color="auto"/>
            </w:tcBorders>
          </w:tcPr>
          <w:p w14:paraId="1A8D47FA" w14:textId="77777777" w:rsidR="00387589" w:rsidRPr="00387589" w:rsidRDefault="00387589" w:rsidP="00391F72">
            <w:pPr>
              <w:pStyle w:val="LndNormale1"/>
              <w:rPr>
                <w:color w:val="002060"/>
                <w:sz w:val="20"/>
              </w:rPr>
            </w:pPr>
            <w:r w:rsidRPr="00387589">
              <w:rPr>
                <w:color w:val="002060"/>
                <w:sz w:val="20"/>
              </w:rPr>
              <w:t>7000932</w:t>
            </w:r>
          </w:p>
        </w:tc>
        <w:tc>
          <w:tcPr>
            <w:tcW w:w="2756" w:type="dxa"/>
            <w:tcBorders>
              <w:top w:val="single" w:sz="4" w:space="0" w:color="auto"/>
              <w:left w:val="single" w:sz="4" w:space="0" w:color="auto"/>
              <w:bottom w:val="single" w:sz="4" w:space="0" w:color="auto"/>
              <w:right w:val="single" w:sz="4" w:space="0" w:color="auto"/>
            </w:tcBorders>
          </w:tcPr>
          <w:p w14:paraId="390EF359" w14:textId="77777777" w:rsidR="00387589" w:rsidRPr="00387589" w:rsidRDefault="00387589" w:rsidP="00391F72">
            <w:pPr>
              <w:pStyle w:val="LndNormale1"/>
              <w:rPr>
                <w:color w:val="002060"/>
                <w:sz w:val="20"/>
              </w:rPr>
            </w:pPr>
            <w:r w:rsidRPr="00387589">
              <w:rPr>
                <w:color w:val="002060"/>
                <w:sz w:val="20"/>
              </w:rPr>
              <w:t>XHERRAHI LUIS</w:t>
            </w:r>
          </w:p>
        </w:tc>
        <w:tc>
          <w:tcPr>
            <w:tcW w:w="1273" w:type="dxa"/>
            <w:tcBorders>
              <w:top w:val="single" w:sz="4" w:space="0" w:color="auto"/>
              <w:left w:val="single" w:sz="4" w:space="0" w:color="auto"/>
              <w:bottom w:val="single" w:sz="4" w:space="0" w:color="auto"/>
              <w:right w:val="single" w:sz="4" w:space="0" w:color="auto"/>
            </w:tcBorders>
          </w:tcPr>
          <w:p w14:paraId="0D9A79A6" w14:textId="77777777" w:rsidR="00387589" w:rsidRPr="00387589" w:rsidRDefault="00387589" w:rsidP="00391F72">
            <w:pPr>
              <w:pStyle w:val="LndNormale1"/>
              <w:rPr>
                <w:color w:val="002060"/>
                <w:sz w:val="20"/>
              </w:rPr>
            </w:pPr>
            <w:r w:rsidRPr="00387589">
              <w:rPr>
                <w:color w:val="002060"/>
                <w:sz w:val="20"/>
              </w:rPr>
              <w:t>05.09.1997</w:t>
            </w:r>
          </w:p>
        </w:tc>
        <w:tc>
          <w:tcPr>
            <w:tcW w:w="1182" w:type="dxa"/>
            <w:tcBorders>
              <w:top w:val="single" w:sz="4" w:space="0" w:color="auto"/>
              <w:left w:val="single" w:sz="4" w:space="0" w:color="auto"/>
              <w:bottom w:val="single" w:sz="4" w:space="0" w:color="auto"/>
              <w:right w:val="single" w:sz="4" w:space="0" w:color="auto"/>
            </w:tcBorders>
          </w:tcPr>
          <w:p w14:paraId="7A398063" w14:textId="77777777" w:rsidR="00387589" w:rsidRPr="00387589" w:rsidRDefault="00387589" w:rsidP="00391F72">
            <w:pPr>
              <w:pStyle w:val="LndNormale1"/>
              <w:jc w:val="left"/>
              <w:rPr>
                <w:color w:val="002060"/>
                <w:sz w:val="20"/>
              </w:rPr>
            </w:pPr>
            <w:r w:rsidRPr="00387589">
              <w:rPr>
                <w:color w:val="002060"/>
                <w:sz w:val="20"/>
              </w:rPr>
              <w:t>68202</w:t>
            </w:r>
          </w:p>
        </w:tc>
        <w:tc>
          <w:tcPr>
            <w:tcW w:w="3436" w:type="dxa"/>
            <w:tcBorders>
              <w:top w:val="single" w:sz="4" w:space="0" w:color="auto"/>
              <w:left w:val="single" w:sz="4" w:space="0" w:color="auto"/>
              <w:bottom w:val="single" w:sz="4" w:space="0" w:color="auto"/>
              <w:right w:val="single" w:sz="4" w:space="0" w:color="auto"/>
            </w:tcBorders>
          </w:tcPr>
          <w:p w14:paraId="0AFF40D1" w14:textId="77777777" w:rsidR="00387589" w:rsidRPr="00387589" w:rsidRDefault="00387589" w:rsidP="00391F72">
            <w:pPr>
              <w:pStyle w:val="LndNormale1"/>
              <w:jc w:val="left"/>
              <w:rPr>
                <w:color w:val="002060"/>
                <w:sz w:val="20"/>
              </w:rPr>
            </w:pPr>
            <w:r w:rsidRPr="00387589">
              <w:rPr>
                <w:color w:val="002060"/>
                <w:sz w:val="20"/>
              </w:rPr>
              <w:t>PO. VIRIDISSIMA APECCHIO</w:t>
            </w:r>
          </w:p>
        </w:tc>
      </w:tr>
    </w:tbl>
    <w:p w14:paraId="57A3D089" w14:textId="77777777" w:rsidR="00387589" w:rsidRPr="00387589" w:rsidRDefault="00387589" w:rsidP="00387589">
      <w:pPr>
        <w:pStyle w:val="LndNormale1"/>
        <w:rPr>
          <w:color w:val="002060"/>
        </w:rPr>
      </w:pPr>
    </w:p>
    <w:p w14:paraId="42840C95" w14:textId="77777777" w:rsidR="00387589" w:rsidRPr="00387589" w:rsidRDefault="00387589" w:rsidP="00387589">
      <w:pPr>
        <w:pStyle w:val="LndNormale1"/>
        <w:rPr>
          <w:b/>
          <w:color w:val="002060"/>
        </w:rPr>
      </w:pPr>
      <w:r w:rsidRPr="0038758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87589">
        <w:rPr>
          <w:b/>
          <w:color w:val="002060"/>
        </w:rPr>
        <w:t>05.01.2026:</w:t>
      </w:r>
    </w:p>
    <w:tbl>
      <w:tblPr>
        <w:tblW w:w="0" w:type="auto"/>
        <w:tblLook w:val="04A0" w:firstRow="1" w:lastRow="0" w:firstColumn="1" w:lastColumn="0" w:noHBand="0" w:noVBand="1"/>
      </w:tblPr>
      <w:tblGrid>
        <w:gridCol w:w="1265"/>
        <w:gridCol w:w="2756"/>
        <w:gridCol w:w="1273"/>
        <w:gridCol w:w="1182"/>
        <w:gridCol w:w="3436"/>
      </w:tblGrid>
      <w:tr w:rsidR="00387589" w:rsidRPr="00387589" w14:paraId="4A3E983C" w14:textId="77777777" w:rsidTr="00391F72">
        <w:tc>
          <w:tcPr>
            <w:tcW w:w="1265" w:type="dxa"/>
            <w:tcBorders>
              <w:top w:val="single" w:sz="4" w:space="0" w:color="auto"/>
              <w:left w:val="single" w:sz="4" w:space="0" w:color="auto"/>
              <w:bottom w:val="single" w:sz="4" w:space="0" w:color="auto"/>
              <w:right w:val="single" w:sz="4" w:space="0" w:color="auto"/>
            </w:tcBorders>
            <w:hideMark/>
          </w:tcPr>
          <w:p w14:paraId="5EE390C9" w14:textId="77777777" w:rsidR="00387589" w:rsidRPr="00387589" w:rsidRDefault="00387589" w:rsidP="00391F72">
            <w:pPr>
              <w:pStyle w:val="LndNormale1"/>
              <w:jc w:val="center"/>
              <w:rPr>
                <w:color w:val="002060"/>
              </w:rPr>
            </w:pPr>
            <w:r w:rsidRPr="0038758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B3654FF" w14:textId="77777777" w:rsidR="00387589" w:rsidRPr="00387589" w:rsidRDefault="00387589" w:rsidP="00391F72">
            <w:pPr>
              <w:pStyle w:val="LndNormale1"/>
              <w:jc w:val="center"/>
              <w:rPr>
                <w:color w:val="002060"/>
              </w:rPr>
            </w:pPr>
            <w:r w:rsidRPr="0038758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E679CA4" w14:textId="77777777" w:rsidR="00387589" w:rsidRPr="00387589" w:rsidRDefault="00387589" w:rsidP="00391F72">
            <w:pPr>
              <w:pStyle w:val="LndNormale1"/>
              <w:jc w:val="center"/>
              <w:rPr>
                <w:color w:val="002060"/>
              </w:rPr>
            </w:pPr>
            <w:r w:rsidRPr="0038758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7F12FE4" w14:textId="77777777" w:rsidR="00387589" w:rsidRPr="00387589" w:rsidRDefault="00387589" w:rsidP="00391F72">
            <w:pPr>
              <w:pStyle w:val="LndNormale1"/>
              <w:jc w:val="center"/>
              <w:rPr>
                <w:color w:val="002060"/>
              </w:rPr>
            </w:pPr>
            <w:r w:rsidRPr="0038758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AC748BE" w14:textId="77777777" w:rsidR="00387589" w:rsidRPr="00387589" w:rsidRDefault="00387589" w:rsidP="00391F72">
            <w:pPr>
              <w:pStyle w:val="LndNormale1"/>
              <w:jc w:val="center"/>
              <w:rPr>
                <w:color w:val="002060"/>
              </w:rPr>
            </w:pPr>
            <w:r w:rsidRPr="00387589">
              <w:rPr>
                <w:color w:val="002060"/>
              </w:rPr>
              <w:t>Società</w:t>
            </w:r>
          </w:p>
        </w:tc>
      </w:tr>
      <w:tr w:rsidR="00387589" w:rsidRPr="00387589" w14:paraId="60BE1748" w14:textId="77777777" w:rsidTr="00391F72">
        <w:tc>
          <w:tcPr>
            <w:tcW w:w="1265" w:type="dxa"/>
            <w:tcBorders>
              <w:top w:val="single" w:sz="4" w:space="0" w:color="auto"/>
              <w:left w:val="single" w:sz="4" w:space="0" w:color="auto"/>
              <w:bottom w:val="single" w:sz="4" w:space="0" w:color="auto"/>
              <w:right w:val="single" w:sz="4" w:space="0" w:color="auto"/>
            </w:tcBorders>
          </w:tcPr>
          <w:p w14:paraId="5E630F56" w14:textId="77777777" w:rsidR="00387589" w:rsidRPr="00387589" w:rsidRDefault="00387589" w:rsidP="00391F72">
            <w:pPr>
              <w:pStyle w:val="LndNormale1"/>
              <w:rPr>
                <w:color w:val="002060"/>
                <w:sz w:val="20"/>
              </w:rPr>
            </w:pPr>
            <w:r w:rsidRPr="00387589">
              <w:rPr>
                <w:color w:val="002060"/>
                <w:sz w:val="20"/>
              </w:rPr>
              <w:t>1100707</w:t>
            </w:r>
          </w:p>
        </w:tc>
        <w:tc>
          <w:tcPr>
            <w:tcW w:w="2756" w:type="dxa"/>
            <w:tcBorders>
              <w:top w:val="single" w:sz="4" w:space="0" w:color="auto"/>
              <w:left w:val="single" w:sz="4" w:space="0" w:color="auto"/>
              <w:bottom w:val="single" w:sz="4" w:space="0" w:color="auto"/>
              <w:right w:val="single" w:sz="4" w:space="0" w:color="auto"/>
            </w:tcBorders>
          </w:tcPr>
          <w:p w14:paraId="19503268" w14:textId="77777777" w:rsidR="00387589" w:rsidRPr="00387589" w:rsidRDefault="00387589" w:rsidP="00391F72">
            <w:pPr>
              <w:pStyle w:val="LndNormale1"/>
              <w:rPr>
                <w:color w:val="002060"/>
                <w:sz w:val="20"/>
              </w:rPr>
            </w:pPr>
            <w:r w:rsidRPr="00387589">
              <w:rPr>
                <w:color w:val="002060"/>
                <w:sz w:val="20"/>
              </w:rPr>
              <w:t>COTRONE FEDERICO GAB</w:t>
            </w:r>
          </w:p>
        </w:tc>
        <w:tc>
          <w:tcPr>
            <w:tcW w:w="1273" w:type="dxa"/>
            <w:tcBorders>
              <w:top w:val="single" w:sz="4" w:space="0" w:color="auto"/>
              <w:left w:val="single" w:sz="4" w:space="0" w:color="auto"/>
              <w:bottom w:val="single" w:sz="4" w:space="0" w:color="auto"/>
              <w:right w:val="single" w:sz="4" w:space="0" w:color="auto"/>
            </w:tcBorders>
          </w:tcPr>
          <w:p w14:paraId="34AA834B" w14:textId="77777777" w:rsidR="00387589" w:rsidRPr="00387589" w:rsidRDefault="00387589" w:rsidP="00391F72">
            <w:pPr>
              <w:pStyle w:val="LndNormale1"/>
              <w:rPr>
                <w:color w:val="002060"/>
                <w:sz w:val="20"/>
              </w:rPr>
            </w:pPr>
            <w:r w:rsidRPr="00387589">
              <w:rPr>
                <w:color w:val="002060"/>
                <w:sz w:val="20"/>
              </w:rPr>
              <w:t>01.02.2007</w:t>
            </w:r>
          </w:p>
        </w:tc>
        <w:tc>
          <w:tcPr>
            <w:tcW w:w="1182" w:type="dxa"/>
            <w:tcBorders>
              <w:top w:val="single" w:sz="4" w:space="0" w:color="auto"/>
              <w:left w:val="single" w:sz="4" w:space="0" w:color="auto"/>
              <w:bottom w:val="single" w:sz="4" w:space="0" w:color="auto"/>
              <w:right w:val="single" w:sz="4" w:space="0" w:color="auto"/>
            </w:tcBorders>
          </w:tcPr>
          <w:p w14:paraId="0C7BA0FA" w14:textId="77777777" w:rsidR="00387589" w:rsidRPr="00387589" w:rsidRDefault="00387589" w:rsidP="00391F72">
            <w:pPr>
              <w:pStyle w:val="LndNormale1"/>
              <w:jc w:val="left"/>
              <w:rPr>
                <w:color w:val="002060"/>
                <w:sz w:val="20"/>
              </w:rPr>
            </w:pPr>
            <w:r w:rsidRPr="00387589">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7DDB4A4B" w14:textId="77777777" w:rsidR="00387589" w:rsidRPr="00387589" w:rsidRDefault="00387589" w:rsidP="00391F72">
            <w:pPr>
              <w:pStyle w:val="LndNormale1"/>
              <w:jc w:val="left"/>
              <w:rPr>
                <w:color w:val="002060"/>
                <w:sz w:val="20"/>
              </w:rPr>
            </w:pPr>
            <w:r w:rsidRPr="00387589">
              <w:rPr>
                <w:color w:val="002060"/>
                <w:sz w:val="20"/>
              </w:rPr>
              <w:t>SSDARL CIVITANOVESE CALCIO</w:t>
            </w:r>
          </w:p>
        </w:tc>
      </w:tr>
      <w:tr w:rsidR="00387589" w:rsidRPr="00387589" w14:paraId="423FDFDC" w14:textId="77777777" w:rsidTr="00391F72">
        <w:tc>
          <w:tcPr>
            <w:tcW w:w="1265" w:type="dxa"/>
            <w:tcBorders>
              <w:top w:val="single" w:sz="4" w:space="0" w:color="auto"/>
              <w:left w:val="single" w:sz="4" w:space="0" w:color="auto"/>
              <w:bottom w:val="single" w:sz="4" w:space="0" w:color="auto"/>
              <w:right w:val="single" w:sz="4" w:space="0" w:color="auto"/>
            </w:tcBorders>
          </w:tcPr>
          <w:p w14:paraId="778FFEB1" w14:textId="77777777" w:rsidR="00387589" w:rsidRPr="00387589" w:rsidRDefault="00387589" w:rsidP="00391F72">
            <w:pPr>
              <w:pStyle w:val="LndNormale1"/>
              <w:rPr>
                <w:color w:val="002060"/>
                <w:sz w:val="20"/>
              </w:rPr>
            </w:pPr>
            <w:r w:rsidRPr="00387589">
              <w:rPr>
                <w:color w:val="002060"/>
                <w:sz w:val="20"/>
              </w:rPr>
              <w:t>6699293</w:t>
            </w:r>
          </w:p>
        </w:tc>
        <w:tc>
          <w:tcPr>
            <w:tcW w:w="2756" w:type="dxa"/>
            <w:tcBorders>
              <w:top w:val="single" w:sz="4" w:space="0" w:color="auto"/>
              <w:left w:val="single" w:sz="4" w:space="0" w:color="auto"/>
              <w:bottom w:val="single" w:sz="4" w:space="0" w:color="auto"/>
              <w:right w:val="single" w:sz="4" w:space="0" w:color="auto"/>
            </w:tcBorders>
          </w:tcPr>
          <w:p w14:paraId="6A2ACED3" w14:textId="77777777" w:rsidR="00387589" w:rsidRPr="00387589" w:rsidRDefault="00387589" w:rsidP="00391F72">
            <w:pPr>
              <w:pStyle w:val="LndNormale1"/>
              <w:rPr>
                <w:color w:val="002060"/>
                <w:sz w:val="20"/>
              </w:rPr>
            </w:pPr>
            <w:r w:rsidRPr="00387589">
              <w:rPr>
                <w:color w:val="002060"/>
                <w:sz w:val="20"/>
              </w:rPr>
              <w:t>LUCIANI FRANCESCO</w:t>
            </w:r>
          </w:p>
        </w:tc>
        <w:tc>
          <w:tcPr>
            <w:tcW w:w="1273" w:type="dxa"/>
            <w:tcBorders>
              <w:top w:val="single" w:sz="4" w:space="0" w:color="auto"/>
              <w:left w:val="single" w:sz="4" w:space="0" w:color="auto"/>
              <w:bottom w:val="single" w:sz="4" w:space="0" w:color="auto"/>
              <w:right w:val="single" w:sz="4" w:space="0" w:color="auto"/>
            </w:tcBorders>
          </w:tcPr>
          <w:p w14:paraId="074D5EAE" w14:textId="77777777" w:rsidR="00387589" w:rsidRPr="00387589" w:rsidRDefault="00387589" w:rsidP="00391F72">
            <w:pPr>
              <w:pStyle w:val="LndNormale1"/>
              <w:rPr>
                <w:color w:val="002060"/>
                <w:sz w:val="20"/>
              </w:rPr>
            </w:pPr>
            <w:r w:rsidRPr="00387589">
              <w:rPr>
                <w:color w:val="002060"/>
                <w:sz w:val="20"/>
              </w:rPr>
              <w:t>11.03.2003</w:t>
            </w:r>
          </w:p>
        </w:tc>
        <w:tc>
          <w:tcPr>
            <w:tcW w:w="1182" w:type="dxa"/>
            <w:tcBorders>
              <w:top w:val="single" w:sz="4" w:space="0" w:color="auto"/>
              <w:left w:val="single" w:sz="4" w:space="0" w:color="auto"/>
              <w:bottom w:val="single" w:sz="4" w:space="0" w:color="auto"/>
              <w:right w:val="single" w:sz="4" w:space="0" w:color="auto"/>
            </w:tcBorders>
          </w:tcPr>
          <w:p w14:paraId="3E35ED83" w14:textId="77777777" w:rsidR="00387589" w:rsidRPr="00387589" w:rsidRDefault="00387589" w:rsidP="00391F72">
            <w:pPr>
              <w:pStyle w:val="LndNormale1"/>
              <w:jc w:val="left"/>
              <w:rPr>
                <w:color w:val="002060"/>
                <w:sz w:val="20"/>
              </w:rPr>
            </w:pPr>
            <w:r w:rsidRPr="00387589">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35E58C30" w14:textId="77777777" w:rsidR="00387589" w:rsidRPr="00387589" w:rsidRDefault="00387589" w:rsidP="00391F72">
            <w:pPr>
              <w:pStyle w:val="LndNormale1"/>
              <w:jc w:val="left"/>
              <w:rPr>
                <w:color w:val="002060"/>
                <w:sz w:val="20"/>
              </w:rPr>
            </w:pPr>
            <w:r w:rsidRPr="00387589">
              <w:rPr>
                <w:color w:val="002060"/>
                <w:sz w:val="20"/>
              </w:rPr>
              <w:t>SSDARL CIVITANOVESE CALCIO</w:t>
            </w:r>
          </w:p>
        </w:tc>
      </w:tr>
      <w:tr w:rsidR="00387589" w:rsidRPr="00387589" w14:paraId="32D6FEE4" w14:textId="77777777" w:rsidTr="00391F72">
        <w:tc>
          <w:tcPr>
            <w:tcW w:w="1265" w:type="dxa"/>
            <w:tcBorders>
              <w:top w:val="single" w:sz="4" w:space="0" w:color="auto"/>
              <w:left w:val="single" w:sz="4" w:space="0" w:color="auto"/>
              <w:bottom w:val="single" w:sz="4" w:space="0" w:color="auto"/>
              <w:right w:val="single" w:sz="4" w:space="0" w:color="auto"/>
            </w:tcBorders>
          </w:tcPr>
          <w:p w14:paraId="277BCD45" w14:textId="77777777" w:rsidR="00387589" w:rsidRPr="00387589" w:rsidRDefault="00387589" w:rsidP="00391F72">
            <w:pPr>
              <w:pStyle w:val="LndNormale1"/>
              <w:rPr>
                <w:color w:val="002060"/>
                <w:sz w:val="20"/>
              </w:rPr>
            </w:pPr>
            <w:r w:rsidRPr="00387589">
              <w:rPr>
                <w:color w:val="002060"/>
                <w:sz w:val="20"/>
              </w:rPr>
              <w:t>1085153</w:t>
            </w:r>
          </w:p>
        </w:tc>
        <w:tc>
          <w:tcPr>
            <w:tcW w:w="2756" w:type="dxa"/>
            <w:tcBorders>
              <w:top w:val="single" w:sz="4" w:space="0" w:color="auto"/>
              <w:left w:val="single" w:sz="4" w:space="0" w:color="auto"/>
              <w:bottom w:val="single" w:sz="4" w:space="0" w:color="auto"/>
              <w:right w:val="single" w:sz="4" w:space="0" w:color="auto"/>
            </w:tcBorders>
          </w:tcPr>
          <w:p w14:paraId="537E9B72" w14:textId="77777777" w:rsidR="00387589" w:rsidRPr="00387589" w:rsidRDefault="00387589" w:rsidP="00391F72">
            <w:pPr>
              <w:pStyle w:val="LndNormale1"/>
              <w:rPr>
                <w:color w:val="002060"/>
                <w:sz w:val="20"/>
              </w:rPr>
            </w:pPr>
            <w:r w:rsidRPr="00387589">
              <w:rPr>
                <w:color w:val="002060"/>
                <w:sz w:val="20"/>
              </w:rPr>
              <w:t>GUEDAK THIAGO DANIEL</w:t>
            </w:r>
          </w:p>
        </w:tc>
        <w:tc>
          <w:tcPr>
            <w:tcW w:w="1273" w:type="dxa"/>
            <w:tcBorders>
              <w:top w:val="single" w:sz="4" w:space="0" w:color="auto"/>
              <w:left w:val="single" w:sz="4" w:space="0" w:color="auto"/>
              <w:bottom w:val="single" w:sz="4" w:space="0" w:color="auto"/>
              <w:right w:val="single" w:sz="4" w:space="0" w:color="auto"/>
            </w:tcBorders>
          </w:tcPr>
          <w:p w14:paraId="3B1E33EA" w14:textId="77777777" w:rsidR="00387589" w:rsidRPr="00387589" w:rsidRDefault="00387589" w:rsidP="00391F72">
            <w:pPr>
              <w:pStyle w:val="LndNormale1"/>
              <w:rPr>
                <w:color w:val="002060"/>
                <w:sz w:val="20"/>
              </w:rPr>
            </w:pPr>
            <w:r w:rsidRPr="00387589">
              <w:rPr>
                <w:color w:val="002060"/>
                <w:sz w:val="20"/>
              </w:rPr>
              <w:t>10.06.2005</w:t>
            </w:r>
          </w:p>
        </w:tc>
        <w:tc>
          <w:tcPr>
            <w:tcW w:w="1182" w:type="dxa"/>
            <w:tcBorders>
              <w:top w:val="single" w:sz="4" w:space="0" w:color="auto"/>
              <w:left w:val="single" w:sz="4" w:space="0" w:color="auto"/>
              <w:bottom w:val="single" w:sz="4" w:space="0" w:color="auto"/>
              <w:right w:val="single" w:sz="4" w:space="0" w:color="auto"/>
            </w:tcBorders>
          </w:tcPr>
          <w:p w14:paraId="10BA6723" w14:textId="77777777" w:rsidR="00387589" w:rsidRPr="00387589" w:rsidRDefault="00387589" w:rsidP="00391F72">
            <w:pPr>
              <w:pStyle w:val="LndNormale1"/>
              <w:jc w:val="left"/>
              <w:rPr>
                <w:color w:val="002060"/>
                <w:sz w:val="20"/>
              </w:rPr>
            </w:pPr>
            <w:r w:rsidRPr="00387589">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5A1355FF" w14:textId="77777777" w:rsidR="00387589" w:rsidRPr="00387589" w:rsidRDefault="00387589" w:rsidP="00391F72">
            <w:pPr>
              <w:pStyle w:val="LndNormale1"/>
              <w:jc w:val="left"/>
              <w:rPr>
                <w:color w:val="002060"/>
                <w:sz w:val="20"/>
              </w:rPr>
            </w:pPr>
            <w:r w:rsidRPr="00387589">
              <w:rPr>
                <w:color w:val="002060"/>
                <w:sz w:val="20"/>
              </w:rPr>
              <w:t>SSDARL CIVITANOVESE CALCIO</w:t>
            </w:r>
          </w:p>
        </w:tc>
      </w:tr>
      <w:tr w:rsidR="00387589" w:rsidRPr="00387589" w14:paraId="02E818D0" w14:textId="77777777" w:rsidTr="00391F72">
        <w:tc>
          <w:tcPr>
            <w:tcW w:w="1265" w:type="dxa"/>
            <w:tcBorders>
              <w:top w:val="single" w:sz="4" w:space="0" w:color="auto"/>
              <w:left w:val="single" w:sz="4" w:space="0" w:color="auto"/>
              <w:bottom w:val="single" w:sz="4" w:space="0" w:color="auto"/>
              <w:right w:val="single" w:sz="4" w:space="0" w:color="auto"/>
            </w:tcBorders>
          </w:tcPr>
          <w:p w14:paraId="7CFD2FD7" w14:textId="77777777" w:rsidR="00387589" w:rsidRPr="00387589" w:rsidRDefault="00387589" w:rsidP="00391F72">
            <w:pPr>
              <w:pStyle w:val="LndNormale1"/>
              <w:rPr>
                <w:color w:val="002060"/>
                <w:sz w:val="20"/>
              </w:rPr>
            </w:pPr>
            <w:r w:rsidRPr="00387589">
              <w:rPr>
                <w:color w:val="002060"/>
                <w:sz w:val="20"/>
              </w:rPr>
              <w:t>1093916</w:t>
            </w:r>
          </w:p>
        </w:tc>
        <w:tc>
          <w:tcPr>
            <w:tcW w:w="2756" w:type="dxa"/>
            <w:tcBorders>
              <w:top w:val="single" w:sz="4" w:space="0" w:color="auto"/>
              <w:left w:val="single" w:sz="4" w:space="0" w:color="auto"/>
              <w:bottom w:val="single" w:sz="4" w:space="0" w:color="auto"/>
              <w:right w:val="single" w:sz="4" w:space="0" w:color="auto"/>
            </w:tcBorders>
          </w:tcPr>
          <w:p w14:paraId="18214218" w14:textId="77777777" w:rsidR="00387589" w:rsidRPr="00387589" w:rsidRDefault="00387589" w:rsidP="00391F72">
            <w:pPr>
              <w:pStyle w:val="LndNormale1"/>
              <w:rPr>
                <w:color w:val="002060"/>
                <w:sz w:val="20"/>
              </w:rPr>
            </w:pPr>
            <w:r w:rsidRPr="00387589">
              <w:rPr>
                <w:color w:val="002060"/>
                <w:sz w:val="20"/>
              </w:rPr>
              <w:t>PITRONACI LUCAS ALAN</w:t>
            </w:r>
          </w:p>
        </w:tc>
        <w:tc>
          <w:tcPr>
            <w:tcW w:w="1273" w:type="dxa"/>
            <w:tcBorders>
              <w:top w:val="single" w:sz="4" w:space="0" w:color="auto"/>
              <w:left w:val="single" w:sz="4" w:space="0" w:color="auto"/>
              <w:bottom w:val="single" w:sz="4" w:space="0" w:color="auto"/>
              <w:right w:val="single" w:sz="4" w:space="0" w:color="auto"/>
            </w:tcBorders>
          </w:tcPr>
          <w:p w14:paraId="4EF15747" w14:textId="77777777" w:rsidR="00387589" w:rsidRPr="00387589" w:rsidRDefault="00387589" w:rsidP="00391F72">
            <w:pPr>
              <w:pStyle w:val="LndNormale1"/>
              <w:rPr>
                <w:color w:val="002060"/>
                <w:sz w:val="20"/>
              </w:rPr>
            </w:pPr>
            <w:r w:rsidRPr="00387589">
              <w:rPr>
                <w:color w:val="002060"/>
                <w:sz w:val="20"/>
              </w:rPr>
              <w:t>16.03.2000</w:t>
            </w:r>
          </w:p>
        </w:tc>
        <w:tc>
          <w:tcPr>
            <w:tcW w:w="1182" w:type="dxa"/>
            <w:tcBorders>
              <w:top w:val="single" w:sz="4" w:space="0" w:color="auto"/>
              <w:left w:val="single" w:sz="4" w:space="0" w:color="auto"/>
              <w:bottom w:val="single" w:sz="4" w:space="0" w:color="auto"/>
              <w:right w:val="single" w:sz="4" w:space="0" w:color="auto"/>
            </w:tcBorders>
          </w:tcPr>
          <w:p w14:paraId="1BAE205A" w14:textId="77777777" w:rsidR="00387589" w:rsidRPr="00387589" w:rsidRDefault="00387589" w:rsidP="00391F72">
            <w:pPr>
              <w:pStyle w:val="LndNormale1"/>
              <w:jc w:val="left"/>
              <w:rPr>
                <w:color w:val="002060"/>
                <w:sz w:val="20"/>
              </w:rPr>
            </w:pPr>
            <w:r w:rsidRPr="00387589">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021BE335" w14:textId="77777777" w:rsidR="00387589" w:rsidRPr="00387589" w:rsidRDefault="00387589" w:rsidP="00391F72">
            <w:pPr>
              <w:pStyle w:val="LndNormale1"/>
              <w:jc w:val="left"/>
              <w:rPr>
                <w:color w:val="002060"/>
                <w:sz w:val="20"/>
              </w:rPr>
            </w:pPr>
            <w:r w:rsidRPr="00387589">
              <w:rPr>
                <w:color w:val="002060"/>
                <w:sz w:val="20"/>
              </w:rPr>
              <w:t>SSDARL CIVITANOVESE CALCIO</w:t>
            </w:r>
          </w:p>
        </w:tc>
      </w:tr>
      <w:tr w:rsidR="00387589" w:rsidRPr="00387589" w14:paraId="40DD5144" w14:textId="77777777" w:rsidTr="00391F72">
        <w:tc>
          <w:tcPr>
            <w:tcW w:w="1265" w:type="dxa"/>
            <w:tcBorders>
              <w:top w:val="single" w:sz="4" w:space="0" w:color="auto"/>
              <w:left w:val="single" w:sz="4" w:space="0" w:color="auto"/>
              <w:bottom w:val="single" w:sz="4" w:space="0" w:color="auto"/>
              <w:right w:val="single" w:sz="4" w:space="0" w:color="auto"/>
            </w:tcBorders>
          </w:tcPr>
          <w:p w14:paraId="1D0C8BA7" w14:textId="77777777" w:rsidR="00387589" w:rsidRPr="00387589" w:rsidRDefault="00387589" w:rsidP="00391F72">
            <w:pPr>
              <w:pStyle w:val="LndNormale1"/>
              <w:rPr>
                <w:color w:val="002060"/>
                <w:sz w:val="20"/>
              </w:rPr>
            </w:pPr>
            <w:r w:rsidRPr="00387589">
              <w:rPr>
                <w:color w:val="002060"/>
                <w:sz w:val="20"/>
              </w:rPr>
              <w:t>2031529</w:t>
            </w:r>
          </w:p>
        </w:tc>
        <w:tc>
          <w:tcPr>
            <w:tcW w:w="2756" w:type="dxa"/>
            <w:tcBorders>
              <w:top w:val="single" w:sz="4" w:space="0" w:color="auto"/>
              <w:left w:val="single" w:sz="4" w:space="0" w:color="auto"/>
              <w:bottom w:val="single" w:sz="4" w:space="0" w:color="auto"/>
              <w:right w:val="single" w:sz="4" w:space="0" w:color="auto"/>
            </w:tcBorders>
          </w:tcPr>
          <w:p w14:paraId="055656F7" w14:textId="77777777" w:rsidR="00387589" w:rsidRPr="00387589" w:rsidRDefault="00387589" w:rsidP="00391F72">
            <w:pPr>
              <w:pStyle w:val="LndNormale1"/>
              <w:rPr>
                <w:color w:val="002060"/>
                <w:sz w:val="20"/>
              </w:rPr>
            </w:pPr>
            <w:r w:rsidRPr="00387589">
              <w:rPr>
                <w:color w:val="002060"/>
                <w:sz w:val="20"/>
              </w:rPr>
              <w:t>BUSATO LEONARDO</w:t>
            </w:r>
          </w:p>
        </w:tc>
        <w:tc>
          <w:tcPr>
            <w:tcW w:w="1273" w:type="dxa"/>
            <w:tcBorders>
              <w:top w:val="single" w:sz="4" w:space="0" w:color="auto"/>
              <w:left w:val="single" w:sz="4" w:space="0" w:color="auto"/>
              <w:bottom w:val="single" w:sz="4" w:space="0" w:color="auto"/>
              <w:right w:val="single" w:sz="4" w:space="0" w:color="auto"/>
            </w:tcBorders>
          </w:tcPr>
          <w:p w14:paraId="5C52F0A2" w14:textId="77777777" w:rsidR="00387589" w:rsidRPr="00387589" w:rsidRDefault="00387589" w:rsidP="00391F72">
            <w:pPr>
              <w:pStyle w:val="LndNormale1"/>
              <w:rPr>
                <w:color w:val="002060"/>
                <w:sz w:val="20"/>
              </w:rPr>
            </w:pPr>
            <w:r w:rsidRPr="00387589">
              <w:rPr>
                <w:color w:val="002060"/>
                <w:sz w:val="20"/>
              </w:rPr>
              <w:t>26.02.2006</w:t>
            </w:r>
          </w:p>
        </w:tc>
        <w:tc>
          <w:tcPr>
            <w:tcW w:w="1182" w:type="dxa"/>
            <w:tcBorders>
              <w:top w:val="single" w:sz="4" w:space="0" w:color="auto"/>
              <w:left w:val="single" w:sz="4" w:space="0" w:color="auto"/>
              <w:bottom w:val="single" w:sz="4" w:space="0" w:color="auto"/>
              <w:right w:val="single" w:sz="4" w:space="0" w:color="auto"/>
            </w:tcBorders>
          </w:tcPr>
          <w:p w14:paraId="74E66BD0" w14:textId="77777777" w:rsidR="00387589" w:rsidRPr="00387589" w:rsidRDefault="00387589" w:rsidP="00391F72">
            <w:pPr>
              <w:pStyle w:val="LndNormale1"/>
              <w:jc w:val="left"/>
              <w:rPr>
                <w:color w:val="002060"/>
                <w:sz w:val="20"/>
              </w:rPr>
            </w:pPr>
            <w:r w:rsidRPr="00387589">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46C2F928" w14:textId="77777777" w:rsidR="00387589" w:rsidRPr="00387589" w:rsidRDefault="00387589" w:rsidP="00391F72">
            <w:pPr>
              <w:pStyle w:val="LndNormale1"/>
              <w:jc w:val="left"/>
              <w:rPr>
                <w:color w:val="002060"/>
                <w:sz w:val="20"/>
              </w:rPr>
            </w:pPr>
            <w:r w:rsidRPr="00387589">
              <w:rPr>
                <w:color w:val="002060"/>
                <w:sz w:val="20"/>
              </w:rPr>
              <w:t>M.C.C. MONTEGRANARO SSDRL</w:t>
            </w:r>
          </w:p>
        </w:tc>
      </w:tr>
      <w:tr w:rsidR="00387589" w:rsidRPr="00387589" w14:paraId="36DECE8E" w14:textId="77777777" w:rsidTr="00391F72">
        <w:tc>
          <w:tcPr>
            <w:tcW w:w="1265" w:type="dxa"/>
            <w:tcBorders>
              <w:top w:val="single" w:sz="4" w:space="0" w:color="auto"/>
              <w:left w:val="single" w:sz="4" w:space="0" w:color="auto"/>
              <w:bottom w:val="single" w:sz="4" w:space="0" w:color="auto"/>
              <w:right w:val="single" w:sz="4" w:space="0" w:color="auto"/>
            </w:tcBorders>
          </w:tcPr>
          <w:p w14:paraId="05838076" w14:textId="77777777" w:rsidR="00387589" w:rsidRPr="00387589" w:rsidRDefault="00387589" w:rsidP="00391F72">
            <w:pPr>
              <w:pStyle w:val="LndNormale1"/>
              <w:rPr>
                <w:color w:val="002060"/>
                <w:sz w:val="20"/>
              </w:rPr>
            </w:pPr>
            <w:r w:rsidRPr="00387589">
              <w:rPr>
                <w:color w:val="002060"/>
                <w:sz w:val="20"/>
              </w:rPr>
              <w:t>5748405</w:t>
            </w:r>
          </w:p>
        </w:tc>
        <w:tc>
          <w:tcPr>
            <w:tcW w:w="2756" w:type="dxa"/>
            <w:tcBorders>
              <w:top w:val="single" w:sz="4" w:space="0" w:color="auto"/>
              <w:left w:val="single" w:sz="4" w:space="0" w:color="auto"/>
              <w:bottom w:val="single" w:sz="4" w:space="0" w:color="auto"/>
              <w:right w:val="single" w:sz="4" w:space="0" w:color="auto"/>
            </w:tcBorders>
          </w:tcPr>
          <w:p w14:paraId="20E3F1C8" w14:textId="77777777" w:rsidR="00387589" w:rsidRPr="00387589" w:rsidRDefault="00387589" w:rsidP="00391F72">
            <w:pPr>
              <w:pStyle w:val="LndNormale1"/>
              <w:rPr>
                <w:color w:val="002060"/>
                <w:sz w:val="20"/>
              </w:rPr>
            </w:pPr>
            <w:r w:rsidRPr="00387589">
              <w:rPr>
                <w:color w:val="002060"/>
                <w:sz w:val="20"/>
              </w:rPr>
              <w:t>LUCARINI MATTIA</w:t>
            </w:r>
          </w:p>
        </w:tc>
        <w:tc>
          <w:tcPr>
            <w:tcW w:w="1273" w:type="dxa"/>
            <w:tcBorders>
              <w:top w:val="single" w:sz="4" w:space="0" w:color="auto"/>
              <w:left w:val="single" w:sz="4" w:space="0" w:color="auto"/>
              <w:bottom w:val="single" w:sz="4" w:space="0" w:color="auto"/>
              <w:right w:val="single" w:sz="4" w:space="0" w:color="auto"/>
            </w:tcBorders>
          </w:tcPr>
          <w:p w14:paraId="63BF40FF" w14:textId="77777777" w:rsidR="00387589" w:rsidRPr="00387589" w:rsidRDefault="00387589" w:rsidP="00391F72">
            <w:pPr>
              <w:pStyle w:val="LndNormale1"/>
              <w:rPr>
                <w:color w:val="002060"/>
                <w:sz w:val="20"/>
              </w:rPr>
            </w:pPr>
            <w:r w:rsidRPr="00387589">
              <w:rPr>
                <w:color w:val="002060"/>
                <w:sz w:val="20"/>
              </w:rPr>
              <w:t>12.01.2002</w:t>
            </w:r>
          </w:p>
        </w:tc>
        <w:tc>
          <w:tcPr>
            <w:tcW w:w="1182" w:type="dxa"/>
            <w:tcBorders>
              <w:top w:val="single" w:sz="4" w:space="0" w:color="auto"/>
              <w:left w:val="single" w:sz="4" w:space="0" w:color="auto"/>
              <w:bottom w:val="single" w:sz="4" w:space="0" w:color="auto"/>
              <w:right w:val="single" w:sz="4" w:space="0" w:color="auto"/>
            </w:tcBorders>
          </w:tcPr>
          <w:p w14:paraId="3B2D7172" w14:textId="77777777" w:rsidR="00387589" w:rsidRPr="00387589" w:rsidRDefault="00387589" w:rsidP="00391F72">
            <w:pPr>
              <w:pStyle w:val="LndNormale1"/>
              <w:jc w:val="left"/>
              <w:rPr>
                <w:color w:val="002060"/>
                <w:sz w:val="20"/>
              </w:rPr>
            </w:pPr>
            <w:r w:rsidRPr="00387589">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5965F116" w14:textId="77777777" w:rsidR="00387589" w:rsidRPr="00387589" w:rsidRDefault="00387589" w:rsidP="00391F72">
            <w:pPr>
              <w:pStyle w:val="LndNormale1"/>
              <w:jc w:val="left"/>
              <w:rPr>
                <w:color w:val="002060"/>
                <w:sz w:val="20"/>
              </w:rPr>
            </w:pPr>
            <w:r w:rsidRPr="00387589">
              <w:rPr>
                <w:color w:val="002060"/>
                <w:sz w:val="20"/>
              </w:rPr>
              <w:t>M.C.C. MONTEGRANARO SSDRL</w:t>
            </w:r>
          </w:p>
        </w:tc>
      </w:tr>
      <w:tr w:rsidR="00387589" w:rsidRPr="00387589" w14:paraId="01864833" w14:textId="77777777" w:rsidTr="00391F72">
        <w:tc>
          <w:tcPr>
            <w:tcW w:w="1265" w:type="dxa"/>
            <w:tcBorders>
              <w:top w:val="single" w:sz="4" w:space="0" w:color="auto"/>
              <w:left w:val="single" w:sz="4" w:space="0" w:color="auto"/>
              <w:bottom w:val="single" w:sz="4" w:space="0" w:color="auto"/>
              <w:right w:val="single" w:sz="4" w:space="0" w:color="auto"/>
            </w:tcBorders>
          </w:tcPr>
          <w:p w14:paraId="1CA6F734" w14:textId="77777777" w:rsidR="00387589" w:rsidRPr="00387589" w:rsidRDefault="00387589" w:rsidP="00391F72">
            <w:pPr>
              <w:pStyle w:val="LndNormale1"/>
              <w:rPr>
                <w:color w:val="002060"/>
                <w:sz w:val="20"/>
              </w:rPr>
            </w:pPr>
            <w:r w:rsidRPr="00387589">
              <w:rPr>
                <w:color w:val="002060"/>
                <w:sz w:val="20"/>
              </w:rPr>
              <w:t>5535585</w:t>
            </w:r>
          </w:p>
        </w:tc>
        <w:tc>
          <w:tcPr>
            <w:tcW w:w="2756" w:type="dxa"/>
            <w:tcBorders>
              <w:top w:val="single" w:sz="4" w:space="0" w:color="auto"/>
              <w:left w:val="single" w:sz="4" w:space="0" w:color="auto"/>
              <w:bottom w:val="single" w:sz="4" w:space="0" w:color="auto"/>
              <w:right w:val="single" w:sz="4" w:space="0" w:color="auto"/>
            </w:tcBorders>
          </w:tcPr>
          <w:p w14:paraId="4C6642A8" w14:textId="77777777" w:rsidR="00387589" w:rsidRPr="00387589" w:rsidRDefault="00387589" w:rsidP="00391F72">
            <w:pPr>
              <w:pStyle w:val="LndNormale1"/>
              <w:rPr>
                <w:color w:val="002060"/>
                <w:sz w:val="20"/>
              </w:rPr>
            </w:pPr>
            <w:r w:rsidRPr="00387589">
              <w:rPr>
                <w:color w:val="002060"/>
                <w:sz w:val="20"/>
              </w:rPr>
              <w:t>PALOKA CRISTIAN</w:t>
            </w:r>
          </w:p>
        </w:tc>
        <w:tc>
          <w:tcPr>
            <w:tcW w:w="1273" w:type="dxa"/>
            <w:tcBorders>
              <w:top w:val="single" w:sz="4" w:space="0" w:color="auto"/>
              <w:left w:val="single" w:sz="4" w:space="0" w:color="auto"/>
              <w:bottom w:val="single" w:sz="4" w:space="0" w:color="auto"/>
              <w:right w:val="single" w:sz="4" w:space="0" w:color="auto"/>
            </w:tcBorders>
          </w:tcPr>
          <w:p w14:paraId="0A180CCA" w14:textId="77777777" w:rsidR="00387589" w:rsidRPr="00387589" w:rsidRDefault="00387589" w:rsidP="00391F72">
            <w:pPr>
              <w:pStyle w:val="LndNormale1"/>
              <w:rPr>
                <w:color w:val="002060"/>
                <w:sz w:val="20"/>
              </w:rPr>
            </w:pPr>
            <w:r w:rsidRPr="00387589">
              <w:rPr>
                <w:color w:val="002060"/>
                <w:sz w:val="20"/>
              </w:rPr>
              <w:t>07.03.2002</w:t>
            </w:r>
          </w:p>
        </w:tc>
        <w:tc>
          <w:tcPr>
            <w:tcW w:w="1182" w:type="dxa"/>
            <w:tcBorders>
              <w:top w:val="single" w:sz="4" w:space="0" w:color="auto"/>
              <w:left w:val="single" w:sz="4" w:space="0" w:color="auto"/>
              <w:bottom w:val="single" w:sz="4" w:space="0" w:color="auto"/>
              <w:right w:val="single" w:sz="4" w:space="0" w:color="auto"/>
            </w:tcBorders>
          </w:tcPr>
          <w:p w14:paraId="57AF481F" w14:textId="77777777" w:rsidR="00387589" w:rsidRPr="00387589" w:rsidRDefault="00387589" w:rsidP="00391F72">
            <w:pPr>
              <w:pStyle w:val="LndNormale1"/>
              <w:jc w:val="left"/>
              <w:rPr>
                <w:color w:val="002060"/>
                <w:sz w:val="20"/>
              </w:rPr>
            </w:pPr>
            <w:r w:rsidRPr="00387589">
              <w:rPr>
                <w:color w:val="002060"/>
                <w:sz w:val="20"/>
              </w:rPr>
              <w:t>932726</w:t>
            </w:r>
          </w:p>
        </w:tc>
        <w:tc>
          <w:tcPr>
            <w:tcW w:w="3436" w:type="dxa"/>
            <w:tcBorders>
              <w:top w:val="single" w:sz="4" w:space="0" w:color="auto"/>
              <w:left w:val="single" w:sz="4" w:space="0" w:color="auto"/>
              <w:bottom w:val="single" w:sz="4" w:space="0" w:color="auto"/>
              <w:right w:val="single" w:sz="4" w:space="0" w:color="auto"/>
            </w:tcBorders>
          </w:tcPr>
          <w:p w14:paraId="7A6EA393" w14:textId="77777777" w:rsidR="00387589" w:rsidRPr="00387589" w:rsidRDefault="00387589" w:rsidP="00391F72">
            <w:pPr>
              <w:pStyle w:val="LndNormale1"/>
              <w:jc w:val="left"/>
              <w:rPr>
                <w:color w:val="002060"/>
                <w:sz w:val="20"/>
              </w:rPr>
            </w:pPr>
            <w:r w:rsidRPr="00387589">
              <w:rPr>
                <w:color w:val="002060"/>
                <w:sz w:val="20"/>
              </w:rPr>
              <w:t>A.S.D. PORTUALI CALCIO ANCON</w:t>
            </w:r>
          </w:p>
        </w:tc>
      </w:tr>
      <w:tr w:rsidR="00387589" w:rsidRPr="00387589" w14:paraId="7C5C8338" w14:textId="77777777" w:rsidTr="00391F72">
        <w:tc>
          <w:tcPr>
            <w:tcW w:w="1265" w:type="dxa"/>
            <w:tcBorders>
              <w:top w:val="single" w:sz="4" w:space="0" w:color="auto"/>
              <w:left w:val="single" w:sz="4" w:space="0" w:color="auto"/>
              <w:bottom w:val="single" w:sz="4" w:space="0" w:color="auto"/>
              <w:right w:val="single" w:sz="4" w:space="0" w:color="auto"/>
            </w:tcBorders>
          </w:tcPr>
          <w:p w14:paraId="178C8181" w14:textId="77777777" w:rsidR="00387589" w:rsidRPr="00387589" w:rsidRDefault="00387589" w:rsidP="00391F72">
            <w:pPr>
              <w:pStyle w:val="LndNormale1"/>
              <w:rPr>
                <w:color w:val="002060"/>
                <w:sz w:val="20"/>
              </w:rPr>
            </w:pPr>
            <w:r w:rsidRPr="00387589">
              <w:rPr>
                <w:color w:val="002060"/>
                <w:sz w:val="20"/>
              </w:rPr>
              <w:t>3458315</w:t>
            </w:r>
          </w:p>
        </w:tc>
        <w:tc>
          <w:tcPr>
            <w:tcW w:w="2756" w:type="dxa"/>
            <w:tcBorders>
              <w:top w:val="single" w:sz="4" w:space="0" w:color="auto"/>
              <w:left w:val="single" w:sz="4" w:space="0" w:color="auto"/>
              <w:bottom w:val="single" w:sz="4" w:space="0" w:color="auto"/>
              <w:right w:val="single" w:sz="4" w:space="0" w:color="auto"/>
            </w:tcBorders>
          </w:tcPr>
          <w:p w14:paraId="0450F574" w14:textId="77777777" w:rsidR="00387589" w:rsidRPr="00387589" w:rsidRDefault="00387589" w:rsidP="00391F72">
            <w:pPr>
              <w:pStyle w:val="LndNormale1"/>
              <w:rPr>
                <w:color w:val="002060"/>
                <w:sz w:val="20"/>
              </w:rPr>
            </w:pPr>
            <w:r w:rsidRPr="00387589">
              <w:rPr>
                <w:color w:val="002060"/>
                <w:sz w:val="20"/>
              </w:rPr>
              <w:t>DONNINELLI DIEGO</w:t>
            </w:r>
          </w:p>
        </w:tc>
        <w:tc>
          <w:tcPr>
            <w:tcW w:w="1273" w:type="dxa"/>
            <w:tcBorders>
              <w:top w:val="single" w:sz="4" w:space="0" w:color="auto"/>
              <w:left w:val="single" w:sz="4" w:space="0" w:color="auto"/>
              <w:bottom w:val="single" w:sz="4" w:space="0" w:color="auto"/>
              <w:right w:val="single" w:sz="4" w:space="0" w:color="auto"/>
            </w:tcBorders>
          </w:tcPr>
          <w:p w14:paraId="30E51BFA" w14:textId="77777777" w:rsidR="00387589" w:rsidRPr="00387589" w:rsidRDefault="00387589" w:rsidP="00391F72">
            <w:pPr>
              <w:pStyle w:val="LndNormale1"/>
              <w:rPr>
                <w:color w:val="002060"/>
                <w:sz w:val="20"/>
              </w:rPr>
            </w:pPr>
            <w:r w:rsidRPr="00387589">
              <w:rPr>
                <w:color w:val="002060"/>
                <w:sz w:val="20"/>
              </w:rPr>
              <w:t>26.08.1984</w:t>
            </w:r>
          </w:p>
        </w:tc>
        <w:tc>
          <w:tcPr>
            <w:tcW w:w="1182" w:type="dxa"/>
            <w:tcBorders>
              <w:top w:val="single" w:sz="4" w:space="0" w:color="auto"/>
              <w:left w:val="single" w:sz="4" w:space="0" w:color="auto"/>
              <w:bottom w:val="single" w:sz="4" w:space="0" w:color="auto"/>
              <w:right w:val="single" w:sz="4" w:space="0" w:color="auto"/>
            </w:tcBorders>
          </w:tcPr>
          <w:p w14:paraId="606F03D2" w14:textId="77777777" w:rsidR="00387589" w:rsidRPr="00387589" w:rsidRDefault="00387589" w:rsidP="00391F72">
            <w:pPr>
              <w:pStyle w:val="LndNormale1"/>
              <w:jc w:val="left"/>
              <w:rPr>
                <w:color w:val="002060"/>
                <w:sz w:val="20"/>
              </w:rPr>
            </w:pPr>
            <w:r w:rsidRPr="00387589">
              <w:rPr>
                <w:color w:val="002060"/>
                <w:sz w:val="20"/>
              </w:rPr>
              <w:t>68629</w:t>
            </w:r>
          </w:p>
        </w:tc>
        <w:tc>
          <w:tcPr>
            <w:tcW w:w="3436" w:type="dxa"/>
            <w:tcBorders>
              <w:top w:val="single" w:sz="4" w:space="0" w:color="auto"/>
              <w:left w:val="single" w:sz="4" w:space="0" w:color="auto"/>
              <w:bottom w:val="single" w:sz="4" w:space="0" w:color="auto"/>
              <w:right w:val="single" w:sz="4" w:space="0" w:color="auto"/>
            </w:tcBorders>
          </w:tcPr>
          <w:p w14:paraId="1DF2881D" w14:textId="77777777" w:rsidR="00387589" w:rsidRPr="00387589" w:rsidRDefault="00387589" w:rsidP="00391F72">
            <w:pPr>
              <w:pStyle w:val="LndNormale1"/>
              <w:jc w:val="left"/>
              <w:rPr>
                <w:color w:val="002060"/>
                <w:sz w:val="20"/>
              </w:rPr>
            </w:pPr>
            <w:r w:rsidRPr="00387589">
              <w:rPr>
                <w:color w:val="002060"/>
                <w:sz w:val="20"/>
              </w:rPr>
              <w:t>POL. POGGIO SAN MARCELLO A</w:t>
            </w:r>
          </w:p>
        </w:tc>
      </w:tr>
    </w:tbl>
    <w:p w14:paraId="0422EE83" w14:textId="77777777" w:rsidR="00387589" w:rsidRPr="00387589" w:rsidRDefault="00387589" w:rsidP="00387589">
      <w:pPr>
        <w:pStyle w:val="LndNormale1"/>
        <w:rPr>
          <w:color w:val="002060"/>
        </w:rPr>
      </w:pPr>
    </w:p>
    <w:p w14:paraId="4B24D21C" w14:textId="77777777" w:rsidR="00387589" w:rsidRPr="00387589" w:rsidRDefault="00387589" w:rsidP="00387589">
      <w:pPr>
        <w:pStyle w:val="LndNormale1"/>
        <w:rPr>
          <w:b/>
          <w:color w:val="002060"/>
        </w:rPr>
      </w:pPr>
      <w:r w:rsidRPr="0038758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87589">
        <w:rPr>
          <w:b/>
          <w:color w:val="002060"/>
        </w:rPr>
        <w:t>06.01.2026:</w:t>
      </w:r>
    </w:p>
    <w:tbl>
      <w:tblPr>
        <w:tblW w:w="0" w:type="auto"/>
        <w:tblLook w:val="04A0" w:firstRow="1" w:lastRow="0" w:firstColumn="1" w:lastColumn="0" w:noHBand="0" w:noVBand="1"/>
      </w:tblPr>
      <w:tblGrid>
        <w:gridCol w:w="1265"/>
        <w:gridCol w:w="2756"/>
        <w:gridCol w:w="1273"/>
        <w:gridCol w:w="1182"/>
        <w:gridCol w:w="3436"/>
      </w:tblGrid>
      <w:tr w:rsidR="00387589" w:rsidRPr="00387589" w14:paraId="24DF1B4C" w14:textId="77777777" w:rsidTr="00391F72">
        <w:tc>
          <w:tcPr>
            <w:tcW w:w="1265" w:type="dxa"/>
            <w:tcBorders>
              <w:top w:val="single" w:sz="4" w:space="0" w:color="auto"/>
              <w:left w:val="single" w:sz="4" w:space="0" w:color="auto"/>
              <w:bottom w:val="single" w:sz="4" w:space="0" w:color="auto"/>
              <w:right w:val="single" w:sz="4" w:space="0" w:color="auto"/>
            </w:tcBorders>
            <w:hideMark/>
          </w:tcPr>
          <w:p w14:paraId="5E9D50B0" w14:textId="77777777" w:rsidR="00387589" w:rsidRPr="00387589" w:rsidRDefault="00387589" w:rsidP="00391F72">
            <w:pPr>
              <w:pStyle w:val="LndNormale1"/>
              <w:jc w:val="center"/>
              <w:rPr>
                <w:color w:val="002060"/>
              </w:rPr>
            </w:pPr>
            <w:r w:rsidRPr="0038758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42D6BF1" w14:textId="77777777" w:rsidR="00387589" w:rsidRPr="00387589" w:rsidRDefault="00387589" w:rsidP="00391F72">
            <w:pPr>
              <w:pStyle w:val="LndNormale1"/>
              <w:jc w:val="center"/>
              <w:rPr>
                <w:color w:val="002060"/>
              </w:rPr>
            </w:pPr>
            <w:r w:rsidRPr="0038758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D92EDFD" w14:textId="77777777" w:rsidR="00387589" w:rsidRPr="00387589" w:rsidRDefault="00387589" w:rsidP="00391F72">
            <w:pPr>
              <w:pStyle w:val="LndNormale1"/>
              <w:jc w:val="center"/>
              <w:rPr>
                <w:color w:val="002060"/>
              </w:rPr>
            </w:pPr>
            <w:r w:rsidRPr="0038758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8C10343" w14:textId="77777777" w:rsidR="00387589" w:rsidRPr="00387589" w:rsidRDefault="00387589" w:rsidP="00391F72">
            <w:pPr>
              <w:pStyle w:val="LndNormale1"/>
              <w:jc w:val="center"/>
              <w:rPr>
                <w:color w:val="002060"/>
              </w:rPr>
            </w:pPr>
            <w:r w:rsidRPr="0038758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FA70106" w14:textId="77777777" w:rsidR="00387589" w:rsidRPr="00387589" w:rsidRDefault="00387589" w:rsidP="00391F72">
            <w:pPr>
              <w:pStyle w:val="LndNormale1"/>
              <w:jc w:val="center"/>
              <w:rPr>
                <w:color w:val="002060"/>
              </w:rPr>
            </w:pPr>
            <w:r w:rsidRPr="00387589">
              <w:rPr>
                <w:color w:val="002060"/>
              </w:rPr>
              <w:t>Società</w:t>
            </w:r>
          </w:p>
        </w:tc>
      </w:tr>
      <w:tr w:rsidR="00387589" w:rsidRPr="00387589" w14:paraId="0DECAA30" w14:textId="77777777" w:rsidTr="00391F72">
        <w:tc>
          <w:tcPr>
            <w:tcW w:w="1265" w:type="dxa"/>
            <w:tcBorders>
              <w:top w:val="single" w:sz="4" w:space="0" w:color="auto"/>
              <w:left w:val="single" w:sz="4" w:space="0" w:color="auto"/>
              <w:bottom w:val="single" w:sz="4" w:space="0" w:color="auto"/>
              <w:right w:val="single" w:sz="4" w:space="0" w:color="auto"/>
            </w:tcBorders>
          </w:tcPr>
          <w:p w14:paraId="1E26FD77" w14:textId="77777777" w:rsidR="00387589" w:rsidRPr="00387589" w:rsidRDefault="00387589" w:rsidP="00391F72">
            <w:pPr>
              <w:pStyle w:val="LndNormale1"/>
              <w:rPr>
                <w:color w:val="002060"/>
                <w:sz w:val="20"/>
              </w:rPr>
            </w:pPr>
            <w:r w:rsidRPr="00387589">
              <w:rPr>
                <w:color w:val="002060"/>
                <w:sz w:val="20"/>
              </w:rPr>
              <w:t>7037226</w:t>
            </w:r>
          </w:p>
        </w:tc>
        <w:tc>
          <w:tcPr>
            <w:tcW w:w="2756" w:type="dxa"/>
            <w:tcBorders>
              <w:top w:val="single" w:sz="4" w:space="0" w:color="auto"/>
              <w:left w:val="single" w:sz="4" w:space="0" w:color="auto"/>
              <w:bottom w:val="single" w:sz="4" w:space="0" w:color="auto"/>
              <w:right w:val="single" w:sz="4" w:space="0" w:color="auto"/>
            </w:tcBorders>
          </w:tcPr>
          <w:p w14:paraId="58D68350" w14:textId="77777777" w:rsidR="00387589" w:rsidRPr="00387589" w:rsidRDefault="00387589" w:rsidP="00391F72">
            <w:pPr>
              <w:pStyle w:val="LndNormale1"/>
              <w:rPr>
                <w:color w:val="002060"/>
                <w:sz w:val="20"/>
              </w:rPr>
            </w:pPr>
            <w:r w:rsidRPr="00387589">
              <w:rPr>
                <w:color w:val="002060"/>
                <w:sz w:val="20"/>
              </w:rPr>
              <w:t>BARTOLOCCI FRANCESC</w:t>
            </w:r>
          </w:p>
        </w:tc>
        <w:tc>
          <w:tcPr>
            <w:tcW w:w="1273" w:type="dxa"/>
            <w:tcBorders>
              <w:top w:val="single" w:sz="4" w:space="0" w:color="auto"/>
              <w:left w:val="single" w:sz="4" w:space="0" w:color="auto"/>
              <w:bottom w:val="single" w:sz="4" w:space="0" w:color="auto"/>
              <w:right w:val="single" w:sz="4" w:space="0" w:color="auto"/>
            </w:tcBorders>
          </w:tcPr>
          <w:p w14:paraId="38788009" w14:textId="77777777" w:rsidR="00387589" w:rsidRPr="00387589" w:rsidRDefault="00387589" w:rsidP="00391F72">
            <w:pPr>
              <w:pStyle w:val="LndNormale1"/>
              <w:rPr>
                <w:color w:val="002060"/>
                <w:sz w:val="20"/>
              </w:rPr>
            </w:pPr>
            <w:r w:rsidRPr="00387589">
              <w:rPr>
                <w:color w:val="002060"/>
                <w:sz w:val="20"/>
              </w:rPr>
              <w:t>27.01.2006</w:t>
            </w:r>
          </w:p>
        </w:tc>
        <w:tc>
          <w:tcPr>
            <w:tcW w:w="1182" w:type="dxa"/>
            <w:tcBorders>
              <w:top w:val="single" w:sz="4" w:space="0" w:color="auto"/>
              <w:left w:val="single" w:sz="4" w:space="0" w:color="auto"/>
              <w:bottom w:val="single" w:sz="4" w:space="0" w:color="auto"/>
              <w:right w:val="single" w:sz="4" w:space="0" w:color="auto"/>
            </w:tcBorders>
          </w:tcPr>
          <w:p w14:paraId="01D4A94C" w14:textId="77777777" w:rsidR="00387589" w:rsidRPr="00387589" w:rsidRDefault="00387589" w:rsidP="00391F72">
            <w:pPr>
              <w:pStyle w:val="LndNormale1"/>
              <w:jc w:val="left"/>
              <w:rPr>
                <w:color w:val="002060"/>
                <w:sz w:val="20"/>
              </w:rPr>
            </w:pPr>
            <w:r w:rsidRPr="00387589">
              <w:rPr>
                <w:color w:val="002060"/>
                <w:sz w:val="20"/>
              </w:rPr>
              <w:t>32100</w:t>
            </w:r>
          </w:p>
        </w:tc>
        <w:tc>
          <w:tcPr>
            <w:tcW w:w="3436" w:type="dxa"/>
            <w:tcBorders>
              <w:top w:val="single" w:sz="4" w:space="0" w:color="auto"/>
              <w:left w:val="single" w:sz="4" w:space="0" w:color="auto"/>
              <w:bottom w:val="single" w:sz="4" w:space="0" w:color="auto"/>
              <w:right w:val="single" w:sz="4" w:space="0" w:color="auto"/>
            </w:tcBorders>
          </w:tcPr>
          <w:p w14:paraId="566F7BC9" w14:textId="77777777" w:rsidR="00387589" w:rsidRPr="00387589" w:rsidRDefault="00387589" w:rsidP="00391F72">
            <w:pPr>
              <w:pStyle w:val="LndNormale1"/>
              <w:jc w:val="left"/>
              <w:rPr>
                <w:color w:val="002060"/>
                <w:sz w:val="20"/>
              </w:rPr>
            </w:pPr>
            <w:r w:rsidRPr="00387589">
              <w:rPr>
                <w:color w:val="002060"/>
                <w:sz w:val="20"/>
              </w:rPr>
              <w:t>FERMANA F.C. SSD A R.L.</w:t>
            </w:r>
          </w:p>
        </w:tc>
      </w:tr>
    </w:tbl>
    <w:p w14:paraId="0C422B29" w14:textId="77777777" w:rsidR="00387589" w:rsidRPr="00387589" w:rsidRDefault="00387589" w:rsidP="0047674B">
      <w:pPr>
        <w:pStyle w:val="LndNormale1"/>
        <w:rPr>
          <w:rFonts w:cs="Arial"/>
          <w:color w:val="002060"/>
          <w:szCs w:val="22"/>
        </w:rPr>
      </w:pPr>
    </w:p>
    <w:p w14:paraId="22502DB1" w14:textId="77777777" w:rsidR="00387589" w:rsidRDefault="00387589" w:rsidP="0047674B">
      <w:pPr>
        <w:pStyle w:val="LndNormale1"/>
        <w:rPr>
          <w:rFonts w:cs="Arial"/>
          <w:color w:val="002060"/>
          <w:szCs w:val="22"/>
        </w:rPr>
      </w:pPr>
    </w:p>
    <w:p w14:paraId="188BA11A" w14:textId="77777777" w:rsidR="00387589" w:rsidRPr="00D802FF" w:rsidRDefault="00387589" w:rsidP="00387589">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3FB02EB9" w14:textId="77777777" w:rsidR="00387589" w:rsidRPr="00D802FF" w:rsidRDefault="00387589" w:rsidP="00387589">
      <w:pPr>
        <w:pStyle w:val="LndNormale1"/>
        <w:rPr>
          <w:rFonts w:cs="Arial"/>
          <w:color w:val="002060"/>
          <w:szCs w:val="22"/>
        </w:rPr>
      </w:pPr>
    </w:p>
    <w:p w14:paraId="64FD4599" w14:textId="77777777" w:rsidR="00387589" w:rsidRPr="00D802FF" w:rsidRDefault="00387589" w:rsidP="00387589">
      <w:pPr>
        <w:pStyle w:val="Corpodeltesto21"/>
        <w:rPr>
          <w:rFonts w:ascii="Arial" w:hAnsi="Arial" w:cs="Arial"/>
          <w:color w:val="002060"/>
          <w:sz w:val="22"/>
          <w:szCs w:val="22"/>
        </w:rPr>
      </w:pPr>
      <w:bookmarkStart w:id="6"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6363E8FA" w14:textId="77777777" w:rsidR="00387589" w:rsidRPr="00D802FF" w:rsidRDefault="00387589" w:rsidP="00387589">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387589" w:rsidRPr="00D802FF" w14:paraId="0D455F6C" w14:textId="77777777" w:rsidTr="00391F72">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0AEDBC54" w14:textId="77777777" w:rsidR="00387589" w:rsidRPr="00D802FF" w:rsidRDefault="00387589" w:rsidP="00391F72">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D5E9F81" w14:textId="77777777" w:rsidR="00387589" w:rsidRPr="00D802FF" w:rsidRDefault="00387589" w:rsidP="00391F72">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121A1286" w14:textId="77777777" w:rsidR="00387589" w:rsidRPr="00D802FF" w:rsidRDefault="00387589" w:rsidP="00391F72">
            <w:pPr>
              <w:jc w:val="center"/>
              <w:rPr>
                <w:rFonts w:ascii="Arial" w:hAnsi="Arial" w:cs="Arial"/>
                <w:color w:val="002060"/>
              </w:rPr>
            </w:pPr>
            <w:r w:rsidRPr="00D802FF">
              <w:rPr>
                <w:rFonts w:ascii="Arial" w:hAnsi="Arial" w:cs="Arial"/>
                <w:color w:val="002060"/>
              </w:rPr>
              <w:t>A</w:t>
            </w:r>
          </w:p>
        </w:tc>
      </w:tr>
      <w:tr w:rsidR="00387589" w:rsidRPr="00D802FF" w14:paraId="082F61A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396A635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lastRenderedPageBreak/>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4170CCE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F728A4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041811E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CC2A67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279697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36D0D214"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13/05/2026</w:t>
            </w:r>
          </w:p>
        </w:tc>
      </w:tr>
      <w:tr w:rsidR="00387589" w:rsidRPr="00D802FF" w14:paraId="328755DF"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A72723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394E939"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2C3F47F"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bookmarkEnd w:id="6"/>
      <w:tr w:rsidR="00387589" w:rsidRPr="00D802FF" w14:paraId="33352757"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0CF62C86"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B16D95C"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69D7F9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69251BD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932F9C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3A4A0C7"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6DB8E48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3AAF1BFB" w14:textId="77777777" w:rsidTr="00391F72">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4FAAC5ED"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6577EA5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4466E6C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705415"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AD149EB"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A0D9F2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779E780C"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049F934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156568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3841B1D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B512FB2"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7FE3742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8E2264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16E2FB3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CD0271"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BC950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3EAEFF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705298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1611F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65EA5B29" w14:textId="77777777" w:rsidTr="00391F72">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7EAE65B7"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03810975"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854773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2B6F3FA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2ABCFCAE" w14:textId="77777777" w:rsidTr="00391F72">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6AB81E2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34693AA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43FBB78A"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15/06/2026</w:t>
            </w:r>
          </w:p>
        </w:tc>
      </w:tr>
      <w:tr w:rsidR="00387589" w:rsidRPr="00D802FF" w14:paraId="39369D62" w14:textId="77777777" w:rsidTr="00391F72">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2F3666FE"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5519F89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6061816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17AF3FF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25/06/2026</w:t>
            </w:r>
          </w:p>
        </w:tc>
      </w:tr>
    </w:tbl>
    <w:p w14:paraId="7F409596" w14:textId="77777777" w:rsidR="00387589" w:rsidRDefault="00387589" w:rsidP="00387589">
      <w:pPr>
        <w:pStyle w:val="LndNormale1"/>
        <w:rPr>
          <w:rFonts w:cs="Arial"/>
          <w:bCs/>
          <w:color w:val="002060"/>
        </w:rPr>
      </w:pPr>
    </w:p>
    <w:p w14:paraId="6BB7854A" w14:textId="77777777" w:rsidR="00387589" w:rsidRDefault="00387589" w:rsidP="00387589">
      <w:pPr>
        <w:pStyle w:val="LndNormale1"/>
        <w:rPr>
          <w:rFonts w:cs="Arial"/>
          <w:bCs/>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4B6CAAB6" w14:textId="77777777" w:rsidR="005A769D" w:rsidRDefault="005A769D" w:rsidP="005A769D">
      <w:pPr>
        <w:spacing w:after="120"/>
        <w:rPr>
          <w:rFonts w:ascii="Arial" w:hAnsi="Arial" w:cs="Arial"/>
          <w:sz w:val="10"/>
          <w:szCs w:val="10"/>
        </w:rPr>
      </w:pPr>
    </w:p>
    <w:p w14:paraId="3F1BEE77" w14:textId="77777777" w:rsidR="00387589" w:rsidRPr="00837E3A" w:rsidRDefault="00387589" w:rsidP="00387589">
      <w:pPr>
        <w:pStyle w:val="breakline"/>
        <w:rPr>
          <w:rFonts w:eastAsiaTheme="minorEastAsia"/>
          <w:color w:val="002060"/>
        </w:rPr>
      </w:pPr>
    </w:p>
    <w:p w14:paraId="2D9815B6" w14:textId="77777777" w:rsidR="00387589" w:rsidRPr="00837E3A" w:rsidRDefault="00387589" w:rsidP="00387589">
      <w:pPr>
        <w:pStyle w:val="breakline"/>
        <w:rPr>
          <w:color w:val="002060"/>
        </w:rPr>
      </w:pPr>
    </w:p>
    <w:p w14:paraId="3E85AFB9" w14:textId="77777777" w:rsidR="00387589" w:rsidRPr="00837E3A" w:rsidRDefault="00387589" w:rsidP="00387589">
      <w:pPr>
        <w:pStyle w:val="titolocampionato0"/>
        <w:shd w:val="clear" w:color="auto" w:fill="CCCCCC"/>
        <w:spacing w:before="80" w:after="40"/>
        <w:rPr>
          <w:color w:val="002060"/>
        </w:rPr>
      </w:pPr>
      <w:r w:rsidRPr="00837E3A">
        <w:rPr>
          <w:color w:val="002060"/>
        </w:rPr>
        <w:t>CALCIO A CINQUE SERIE C1</w:t>
      </w:r>
    </w:p>
    <w:p w14:paraId="29B3266C" w14:textId="77777777" w:rsidR="00387589" w:rsidRPr="00837E3A" w:rsidRDefault="00387589" w:rsidP="00387589">
      <w:pPr>
        <w:pStyle w:val="titoloprinc0"/>
        <w:rPr>
          <w:color w:val="002060"/>
        </w:rPr>
      </w:pPr>
      <w:r w:rsidRPr="00837E3A">
        <w:rPr>
          <w:color w:val="002060"/>
        </w:rPr>
        <w:t>CLASSIFICA</w:t>
      </w:r>
    </w:p>
    <w:p w14:paraId="58D5CB62" w14:textId="77777777" w:rsidR="00387589" w:rsidRPr="00837E3A" w:rsidRDefault="00387589" w:rsidP="00387589">
      <w:pPr>
        <w:pStyle w:val="breakline"/>
        <w:rPr>
          <w:color w:val="002060"/>
        </w:rPr>
      </w:pPr>
    </w:p>
    <w:p w14:paraId="1CE859C0" w14:textId="77777777" w:rsidR="00387589" w:rsidRPr="00837E3A" w:rsidRDefault="00387589" w:rsidP="00387589">
      <w:pPr>
        <w:pStyle w:val="breakline"/>
        <w:rPr>
          <w:color w:val="002060"/>
        </w:rPr>
      </w:pPr>
    </w:p>
    <w:p w14:paraId="18C7EADA" w14:textId="77777777" w:rsidR="00387589" w:rsidRPr="00837E3A" w:rsidRDefault="00387589" w:rsidP="00387589">
      <w:pPr>
        <w:pStyle w:val="sottotitolocampionato10"/>
        <w:rPr>
          <w:color w:val="002060"/>
        </w:rPr>
      </w:pPr>
      <w:r w:rsidRPr="00837E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76ECB864"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96757"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E4CA5"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F4032"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E6101"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C4EF5"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E06E9"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C06DC"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02D9E"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2DE70"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C58F1" w14:textId="77777777" w:rsidR="00387589" w:rsidRPr="00837E3A" w:rsidRDefault="00387589" w:rsidP="00391F72">
            <w:pPr>
              <w:pStyle w:val="headertabella0"/>
              <w:rPr>
                <w:color w:val="002060"/>
              </w:rPr>
            </w:pPr>
            <w:r w:rsidRPr="00837E3A">
              <w:rPr>
                <w:color w:val="002060"/>
              </w:rPr>
              <w:t>PE</w:t>
            </w:r>
          </w:p>
        </w:tc>
      </w:tr>
      <w:tr w:rsidR="00387589" w:rsidRPr="00837E3A" w14:paraId="1A7227EF"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6ABFEC" w14:textId="77777777" w:rsidR="00387589" w:rsidRPr="00837E3A" w:rsidRDefault="00387589" w:rsidP="00391F72">
            <w:pPr>
              <w:pStyle w:val="rowtabella0"/>
              <w:rPr>
                <w:color w:val="002060"/>
              </w:rPr>
            </w:pPr>
            <w:r w:rsidRPr="00837E3A">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BAA6"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213CC"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5A5F"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D9925"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07D7"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EB66C" w14:textId="77777777" w:rsidR="00387589" w:rsidRPr="00837E3A" w:rsidRDefault="00387589" w:rsidP="00391F72">
            <w:pPr>
              <w:pStyle w:val="rowtabella0"/>
              <w:jc w:val="center"/>
              <w:rPr>
                <w:color w:val="002060"/>
              </w:rPr>
            </w:pPr>
            <w:r w:rsidRPr="00837E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15B0"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1F394"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A4B28" w14:textId="77777777" w:rsidR="00387589" w:rsidRPr="00837E3A" w:rsidRDefault="00387589" w:rsidP="00391F72">
            <w:pPr>
              <w:pStyle w:val="rowtabella0"/>
              <w:jc w:val="center"/>
              <w:rPr>
                <w:color w:val="002060"/>
              </w:rPr>
            </w:pPr>
            <w:r w:rsidRPr="00837E3A">
              <w:rPr>
                <w:color w:val="002060"/>
              </w:rPr>
              <w:t>0</w:t>
            </w:r>
          </w:p>
        </w:tc>
      </w:tr>
      <w:tr w:rsidR="00387589" w:rsidRPr="00837E3A" w14:paraId="6D95A424"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2AC9B" w14:textId="77777777" w:rsidR="00387589" w:rsidRPr="00837E3A" w:rsidRDefault="00387589" w:rsidP="00391F72">
            <w:pPr>
              <w:pStyle w:val="rowtabella0"/>
              <w:rPr>
                <w:color w:val="002060"/>
              </w:rPr>
            </w:pPr>
            <w:r w:rsidRPr="00837E3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734D"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82545"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88CE"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1E47"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962A9"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AB134" w14:textId="77777777" w:rsidR="00387589" w:rsidRPr="00837E3A" w:rsidRDefault="00387589" w:rsidP="00391F72">
            <w:pPr>
              <w:pStyle w:val="rowtabella0"/>
              <w:jc w:val="center"/>
              <w:rPr>
                <w:color w:val="002060"/>
              </w:rPr>
            </w:pPr>
            <w:r w:rsidRPr="00837E3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D007D"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8AB20"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9E43C" w14:textId="77777777" w:rsidR="00387589" w:rsidRPr="00837E3A" w:rsidRDefault="00387589" w:rsidP="00391F72">
            <w:pPr>
              <w:pStyle w:val="rowtabella0"/>
              <w:jc w:val="center"/>
              <w:rPr>
                <w:color w:val="002060"/>
              </w:rPr>
            </w:pPr>
            <w:r w:rsidRPr="00837E3A">
              <w:rPr>
                <w:color w:val="002060"/>
              </w:rPr>
              <w:t>0</w:t>
            </w:r>
          </w:p>
        </w:tc>
      </w:tr>
      <w:tr w:rsidR="00387589" w:rsidRPr="00837E3A" w14:paraId="61A06022"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6EAD2" w14:textId="77777777" w:rsidR="00387589" w:rsidRPr="00837E3A" w:rsidRDefault="00387589" w:rsidP="00391F72">
            <w:pPr>
              <w:pStyle w:val="rowtabella0"/>
              <w:rPr>
                <w:color w:val="002060"/>
                <w:lang w:val="es-ES"/>
              </w:rPr>
            </w:pPr>
            <w:r w:rsidRPr="00837E3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49F1"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05940"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B6A8"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80CAC"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ADA76"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B8848" w14:textId="77777777" w:rsidR="00387589" w:rsidRPr="00837E3A" w:rsidRDefault="00387589" w:rsidP="00391F72">
            <w:pPr>
              <w:pStyle w:val="rowtabella0"/>
              <w:jc w:val="center"/>
              <w:rPr>
                <w:color w:val="002060"/>
              </w:rPr>
            </w:pPr>
            <w:r w:rsidRPr="00837E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FA75" w14:textId="77777777" w:rsidR="00387589" w:rsidRPr="00837E3A" w:rsidRDefault="00387589" w:rsidP="00391F72">
            <w:pPr>
              <w:pStyle w:val="rowtabella0"/>
              <w:jc w:val="center"/>
              <w:rPr>
                <w:color w:val="002060"/>
              </w:rPr>
            </w:pPr>
            <w:r w:rsidRPr="00837E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6593"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70AD" w14:textId="77777777" w:rsidR="00387589" w:rsidRPr="00837E3A" w:rsidRDefault="00387589" w:rsidP="00391F72">
            <w:pPr>
              <w:pStyle w:val="rowtabella0"/>
              <w:jc w:val="center"/>
              <w:rPr>
                <w:color w:val="002060"/>
              </w:rPr>
            </w:pPr>
            <w:r w:rsidRPr="00837E3A">
              <w:rPr>
                <w:color w:val="002060"/>
              </w:rPr>
              <w:t>0</w:t>
            </w:r>
          </w:p>
        </w:tc>
      </w:tr>
      <w:tr w:rsidR="00387589" w:rsidRPr="00837E3A" w14:paraId="72EC2E4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4D689" w14:textId="77777777" w:rsidR="00387589" w:rsidRPr="00837E3A" w:rsidRDefault="00387589" w:rsidP="00391F72">
            <w:pPr>
              <w:pStyle w:val="rowtabella0"/>
              <w:rPr>
                <w:color w:val="002060"/>
              </w:rPr>
            </w:pPr>
            <w:r w:rsidRPr="00837E3A">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72BF9"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EC001"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8CA51"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6B1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7B0F1"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BE7FE" w14:textId="77777777" w:rsidR="00387589" w:rsidRPr="00837E3A" w:rsidRDefault="00387589" w:rsidP="00391F72">
            <w:pPr>
              <w:pStyle w:val="rowtabella0"/>
              <w:jc w:val="center"/>
              <w:rPr>
                <w:color w:val="002060"/>
              </w:rPr>
            </w:pPr>
            <w:r w:rsidRPr="00837E3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B7F8"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5D84"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D622C" w14:textId="77777777" w:rsidR="00387589" w:rsidRPr="00837E3A" w:rsidRDefault="00387589" w:rsidP="00391F72">
            <w:pPr>
              <w:pStyle w:val="rowtabella0"/>
              <w:jc w:val="center"/>
              <w:rPr>
                <w:color w:val="002060"/>
              </w:rPr>
            </w:pPr>
            <w:r w:rsidRPr="00837E3A">
              <w:rPr>
                <w:color w:val="002060"/>
              </w:rPr>
              <w:t>0</w:t>
            </w:r>
          </w:p>
        </w:tc>
      </w:tr>
      <w:tr w:rsidR="00387589" w:rsidRPr="00837E3A" w14:paraId="666A1296"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8B3D5" w14:textId="77777777" w:rsidR="00387589" w:rsidRPr="00837E3A" w:rsidRDefault="00387589" w:rsidP="00391F72">
            <w:pPr>
              <w:pStyle w:val="rowtabella0"/>
              <w:rPr>
                <w:color w:val="002060"/>
              </w:rPr>
            </w:pPr>
            <w:r w:rsidRPr="00837E3A">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E265"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52BBD"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BACA1"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A7474"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696D"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3218F"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B562C"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AD0D"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CA81D" w14:textId="77777777" w:rsidR="00387589" w:rsidRPr="00837E3A" w:rsidRDefault="00387589" w:rsidP="00391F72">
            <w:pPr>
              <w:pStyle w:val="rowtabella0"/>
              <w:jc w:val="center"/>
              <w:rPr>
                <w:color w:val="002060"/>
              </w:rPr>
            </w:pPr>
            <w:r w:rsidRPr="00837E3A">
              <w:rPr>
                <w:color w:val="002060"/>
              </w:rPr>
              <w:t>0</w:t>
            </w:r>
          </w:p>
        </w:tc>
      </w:tr>
      <w:tr w:rsidR="00387589" w:rsidRPr="00837E3A" w14:paraId="7688365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7EB39" w14:textId="77777777" w:rsidR="00387589" w:rsidRPr="00837E3A" w:rsidRDefault="00387589" w:rsidP="00391F72">
            <w:pPr>
              <w:pStyle w:val="rowtabella0"/>
              <w:rPr>
                <w:color w:val="002060"/>
              </w:rPr>
            </w:pPr>
            <w:r w:rsidRPr="00837E3A">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7ACB1"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8EAFA"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4924"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DF7F"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B086"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BF705" w14:textId="77777777" w:rsidR="00387589" w:rsidRPr="00837E3A" w:rsidRDefault="00387589" w:rsidP="00391F72">
            <w:pPr>
              <w:pStyle w:val="rowtabella0"/>
              <w:jc w:val="center"/>
              <w:rPr>
                <w:color w:val="002060"/>
              </w:rPr>
            </w:pPr>
            <w:r w:rsidRPr="00837E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5BDA" w14:textId="77777777" w:rsidR="00387589" w:rsidRPr="00837E3A" w:rsidRDefault="00387589" w:rsidP="00391F72">
            <w:pPr>
              <w:pStyle w:val="rowtabella0"/>
              <w:jc w:val="center"/>
              <w:rPr>
                <w:color w:val="002060"/>
              </w:rPr>
            </w:pPr>
            <w:r w:rsidRPr="00837E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7649"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C248" w14:textId="77777777" w:rsidR="00387589" w:rsidRPr="00837E3A" w:rsidRDefault="00387589" w:rsidP="00391F72">
            <w:pPr>
              <w:pStyle w:val="rowtabella0"/>
              <w:jc w:val="center"/>
              <w:rPr>
                <w:color w:val="002060"/>
              </w:rPr>
            </w:pPr>
            <w:r w:rsidRPr="00837E3A">
              <w:rPr>
                <w:color w:val="002060"/>
              </w:rPr>
              <w:t>0</w:t>
            </w:r>
          </w:p>
        </w:tc>
      </w:tr>
      <w:tr w:rsidR="00387589" w:rsidRPr="00837E3A" w14:paraId="263AD8B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9C747" w14:textId="77777777" w:rsidR="00387589" w:rsidRPr="00837E3A" w:rsidRDefault="00387589" w:rsidP="00391F72">
            <w:pPr>
              <w:pStyle w:val="rowtabella0"/>
              <w:rPr>
                <w:color w:val="002060"/>
              </w:rPr>
            </w:pPr>
            <w:r w:rsidRPr="00837E3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ECBA1"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BB59"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E39B3"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83EE1"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EFB7"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91F3C"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463F" w14:textId="77777777" w:rsidR="00387589" w:rsidRPr="00837E3A" w:rsidRDefault="00387589" w:rsidP="00391F72">
            <w:pPr>
              <w:pStyle w:val="rowtabella0"/>
              <w:jc w:val="center"/>
              <w:rPr>
                <w:color w:val="002060"/>
              </w:rPr>
            </w:pPr>
            <w:r w:rsidRPr="00837E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3A5B2"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86A18" w14:textId="77777777" w:rsidR="00387589" w:rsidRPr="00837E3A" w:rsidRDefault="00387589" w:rsidP="00391F72">
            <w:pPr>
              <w:pStyle w:val="rowtabella0"/>
              <w:jc w:val="center"/>
              <w:rPr>
                <w:color w:val="002060"/>
              </w:rPr>
            </w:pPr>
            <w:r w:rsidRPr="00837E3A">
              <w:rPr>
                <w:color w:val="002060"/>
              </w:rPr>
              <w:t>0</w:t>
            </w:r>
          </w:p>
        </w:tc>
      </w:tr>
      <w:tr w:rsidR="00387589" w:rsidRPr="00837E3A" w14:paraId="4A54AEFF"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793BB" w14:textId="77777777" w:rsidR="00387589" w:rsidRPr="00837E3A" w:rsidRDefault="00387589" w:rsidP="00391F72">
            <w:pPr>
              <w:pStyle w:val="rowtabella0"/>
              <w:rPr>
                <w:color w:val="002060"/>
              </w:rPr>
            </w:pPr>
            <w:r w:rsidRPr="00837E3A">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44D3"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C2EF7"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28B2E"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22832"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E0C0"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16BE"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04D91"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C85A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0033" w14:textId="77777777" w:rsidR="00387589" w:rsidRPr="00837E3A" w:rsidRDefault="00387589" w:rsidP="00391F72">
            <w:pPr>
              <w:pStyle w:val="rowtabella0"/>
              <w:jc w:val="center"/>
              <w:rPr>
                <w:color w:val="002060"/>
              </w:rPr>
            </w:pPr>
            <w:r w:rsidRPr="00837E3A">
              <w:rPr>
                <w:color w:val="002060"/>
              </w:rPr>
              <w:t>0</w:t>
            </w:r>
          </w:p>
        </w:tc>
      </w:tr>
      <w:tr w:rsidR="00387589" w:rsidRPr="00837E3A" w14:paraId="1CA09CC3"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A50F8" w14:textId="77777777" w:rsidR="00387589" w:rsidRPr="00837E3A" w:rsidRDefault="00387589" w:rsidP="00391F72">
            <w:pPr>
              <w:pStyle w:val="rowtabella0"/>
              <w:rPr>
                <w:color w:val="002060"/>
              </w:rPr>
            </w:pPr>
            <w:r w:rsidRPr="00837E3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F5E3"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DD5B"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9C85E"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8B5F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962DA"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21FC9" w14:textId="77777777" w:rsidR="00387589" w:rsidRPr="00837E3A" w:rsidRDefault="00387589" w:rsidP="00391F72">
            <w:pPr>
              <w:pStyle w:val="rowtabella0"/>
              <w:jc w:val="center"/>
              <w:rPr>
                <w:color w:val="002060"/>
              </w:rPr>
            </w:pPr>
            <w:r w:rsidRPr="00837E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A381C" w14:textId="77777777" w:rsidR="00387589" w:rsidRPr="00837E3A" w:rsidRDefault="00387589" w:rsidP="00391F72">
            <w:pPr>
              <w:pStyle w:val="rowtabella0"/>
              <w:jc w:val="center"/>
              <w:rPr>
                <w:color w:val="002060"/>
              </w:rPr>
            </w:pPr>
            <w:r w:rsidRPr="00837E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7F10" w14:textId="77777777" w:rsidR="00387589" w:rsidRPr="00837E3A" w:rsidRDefault="00387589" w:rsidP="00391F72">
            <w:pPr>
              <w:pStyle w:val="rowtabella0"/>
              <w:jc w:val="center"/>
              <w:rPr>
                <w:color w:val="002060"/>
              </w:rPr>
            </w:pPr>
            <w:r w:rsidRPr="00837E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4A13" w14:textId="77777777" w:rsidR="00387589" w:rsidRPr="00837E3A" w:rsidRDefault="00387589" w:rsidP="00391F72">
            <w:pPr>
              <w:pStyle w:val="rowtabella0"/>
              <w:jc w:val="center"/>
              <w:rPr>
                <w:color w:val="002060"/>
              </w:rPr>
            </w:pPr>
            <w:r w:rsidRPr="00837E3A">
              <w:rPr>
                <w:color w:val="002060"/>
              </w:rPr>
              <w:t>0</w:t>
            </w:r>
          </w:p>
        </w:tc>
      </w:tr>
      <w:tr w:rsidR="00387589" w:rsidRPr="00837E3A" w14:paraId="6A47750B"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AAC5C" w14:textId="77777777" w:rsidR="00387589" w:rsidRPr="00837E3A" w:rsidRDefault="00387589" w:rsidP="00391F72">
            <w:pPr>
              <w:pStyle w:val="rowtabella0"/>
              <w:rPr>
                <w:color w:val="002060"/>
              </w:rPr>
            </w:pPr>
            <w:r w:rsidRPr="00837E3A">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31A81" w14:textId="77777777" w:rsidR="00387589" w:rsidRPr="00837E3A" w:rsidRDefault="00387589" w:rsidP="00391F72">
            <w:pPr>
              <w:pStyle w:val="rowtabella0"/>
              <w:jc w:val="center"/>
              <w:rPr>
                <w:color w:val="002060"/>
              </w:rPr>
            </w:pPr>
            <w:r w:rsidRPr="00837E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972F"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DB7C"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11617"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355D"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115CA" w14:textId="77777777" w:rsidR="00387589" w:rsidRPr="00837E3A" w:rsidRDefault="00387589" w:rsidP="00391F72">
            <w:pPr>
              <w:pStyle w:val="rowtabella0"/>
              <w:jc w:val="center"/>
              <w:rPr>
                <w:color w:val="002060"/>
              </w:rPr>
            </w:pPr>
            <w:r w:rsidRPr="00837E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DBA86" w14:textId="77777777" w:rsidR="00387589" w:rsidRPr="00837E3A" w:rsidRDefault="00387589" w:rsidP="00391F72">
            <w:pPr>
              <w:pStyle w:val="rowtabella0"/>
              <w:jc w:val="center"/>
              <w:rPr>
                <w:color w:val="002060"/>
              </w:rPr>
            </w:pPr>
            <w:r w:rsidRPr="00837E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A636"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A1F16" w14:textId="77777777" w:rsidR="00387589" w:rsidRPr="00837E3A" w:rsidRDefault="00387589" w:rsidP="00391F72">
            <w:pPr>
              <w:pStyle w:val="rowtabella0"/>
              <w:jc w:val="center"/>
              <w:rPr>
                <w:color w:val="002060"/>
              </w:rPr>
            </w:pPr>
            <w:r w:rsidRPr="00837E3A">
              <w:rPr>
                <w:color w:val="002060"/>
              </w:rPr>
              <w:t>0</w:t>
            </w:r>
          </w:p>
        </w:tc>
      </w:tr>
      <w:tr w:rsidR="00387589" w:rsidRPr="00837E3A" w14:paraId="71C1D3A1"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20FF8" w14:textId="77777777" w:rsidR="00387589" w:rsidRPr="00837E3A" w:rsidRDefault="00387589" w:rsidP="00391F72">
            <w:pPr>
              <w:pStyle w:val="rowtabella0"/>
              <w:rPr>
                <w:color w:val="002060"/>
              </w:rPr>
            </w:pPr>
            <w:r w:rsidRPr="00837E3A">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894B"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EC0D0"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B8BD"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707F3"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AE3A"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9C58" w14:textId="77777777" w:rsidR="00387589" w:rsidRPr="00837E3A" w:rsidRDefault="00387589" w:rsidP="00391F72">
            <w:pPr>
              <w:pStyle w:val="rowtabella0"/>
              <w:jc w:val="center"/>
              <w:rPr>
                <w:color w:val="002060"/>
              </w:rPr>
            </w:pPr>
            <w:r w:rsidRPr="00837E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ABB6D" w14:textId="77777777" w:rsidR="00387589" w:rsidRPr="00837E3A" w:rsidRDefault="00387589" w:rsidP="00391F72">
            <w:pPr>
              <w:pStyle w:val="rowtabella0"/>
              <w:jc w:val="center"/>
              <w:rPr>
                <w:color w:val="002060"/>
              </w:rPr>
            </w:pPr>
            <w:r w:rsidRPr="00837E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52E52"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E4F1" w14:textId="77777777" w:rsidR="00387589" w:rsidRPr="00837E3A" w:rsidRDefault="00387589" w:rsidP="00391F72">
            <w:pPr>
              <w:pStyle w:val="rowtabella0"/>
              <w:jc w:val="center"/>
              <w:rPr>
                <w:color w:val="002060"/>
              </w:rPr>
            </w:pPr>
            <w:r w:rsidRPr="00837E3A">
              <w:rPr>
                <w:color w:val="002060"/>
              </w:rPr>
              <w:t>0</w:t>
            </w:r>
          </w:p>
        </w:tc>
      </w:tr>
      <w:tr w:rsidR="00387589" w:rsidRPr="00837E3A" w14:paraId="557AE00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0BEC6" w14:textId="77777777" w:rsidR="00387589" w:rsidRPr="00837E3A" w:rsidRDefault="00387589" w:rsidP="00391F72">
            <w:pPr>
              <w:pStyle w:val="rowtabella0"/>
              <w:rPr>
                <w:color w:val="002060"/>
              </w:rPr>
            </w:pPr>
            <w:r w:rsidRPr="00837E3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3925D"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CADC"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21ED"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704B"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B600"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0626" w14:textId="77777777" w:rsidR="00387589" w:rsidRPr="00837E3A" w:rsidRDefault="00387589" w:rsidP="00391F72">
            <w:pPr>
              <w:pStyle w:val="rowtabella0"/>
              <w:jc w:val="center"/>
              <w:rPr>
                <w:color w:val="002060"/>
              </w:rPr>
            </w:pPr>
            <w:r w:rsidRPr="00837E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6CC3A" w14:textId="77777777" w:rsidR="00387589" w:rsidRPr="00837E3A" w:rsidRDefault="00387589" w:rsidP="00391F72">
            <w:pPr>
              <w:pStyle w:val="rowtabella0"/>
              <w:jc w:val="center"/>
              <w:rPr>
                <w:color w:val="002060"/>
              </w:rPr>
            </w:pPr>
            <w:r w:rsidRPr="00837E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A09E"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952D" w14:textId="77777777" w:rsidR="00387589" w:rsidRPr="00837E3A" w:rsidRDefault="00387589" w:rsidP="00391F72">
            <w:pPr>
              <w:pStyle w:val="rowtabella0"/>
              <w:jc w:val="center"/>
              <w:rPr>
                <w:color w:val="002060"/>
              </w:rPr>
            </w:pPr>
            <w:r w:rsidRPr="00837E3A">
              <w:rPr>
                <w:color w:val="002060"/>
              </w:rPr>
              <w:t>0</w:t>
            </w:r>
          </w:p>
        </w:tc>
      </w:tr>
      <w:tr w:rsidR="00387589" w:rsidRPr="00837E3A" w14:paraId="05B68D5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03531" w14:textId="77777777" w:rsidR="00387589" w:rsidRPr="00837E3A" w:rsidRDefault="00387589" w:rsidP="00391F72">
            <w:pPr>
              <w:pStyle w:val="rowtabella0"/>
              <w:rPr>
                <w:color w:val="002060"/>
              </w:rPr>
            </w:pPr>
            <w:r w:rsidRPr="00837E3A">
              <w:rPr>
                <w:color w:val="002060"/>
              </w:rPr>
              <w:lastRenderedPageBreak/>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586CC"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10C76"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E83A"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4DF59"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930ED"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B489"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CDB3" w14:textId="77777777" w:rsidR="00387589" w:rsidRPr="00837E3A" w:rsidRDefault="00387589" w:rsidP="00391F72">
            <w:pPr>
              <w:pStyle w:val="rowtabella0"/>
              <w:jc w:val="center"/>
              <w:rPr>
                <w:color w:val="002060"/>
              </w:rPr>
            </w:pPr>
            <w:r w:rsidRPr="00837E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3560"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48CB4" w14:textId="77777777" w:rsidR="00387589" w:rsidRPr="00837E3A" w:rsidRDefault="00387589" w:rsidP="00391F72">
            <w:pPr>
              <w:pStyle w:val="rowtabella0"/>
              <w:jc w:val="center"/>
              <w:rPr>
                <w:color w:val="002060"/>
              </w:rPr>
            </w:pPr>
            <w:r w:rsidRPr="00837E3A">
              <w:rPr>
                <w:color w:val="002060"/>
              </w:rPr>
              <w:t>0</w:t>
            </w:r>
          </w:p>
        </w:tc>
      </w:tr>
      <w:tr w:rsidR="00387589" w:rsidRPr="00837E3A" w14:paraId="58C14479"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59F690" w14:textId="77777777" w:rsidR="00387589" w:rsidRPr="00837E3A" w:rsidRDefault="00387589" w:rsidP="00391F72">
            <w:pPr>
              <w:pStyle w:val="rowtabella0"/>
              <w:rPr>
                <w:color w:val="002060"/>
              </w:rPr>
            </w:pPr>
            <w:r w:rsidRPr="00837E3A">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4BA9E"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241B"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D815"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760EB"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CF31"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7101"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03EA" w14:textId="77777777" w:rsidR="00387589" w:rsidRPr="00837E3A" w:rsidRDefault="00387589" w:rsidP="00391F72">
            <w:pPr>
              <w:pStyle w:val="rowtabella0"/>
              <w:jc w:val="center"/>
              <w:rPr>
                <w:color w:val="002060"/>
              </w:rPr>
            </w:pPr>
            <w:r w:rsidRPr="00837E3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E59A"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0443" w14:textId="77777777" w:rsidR="00387589" w:rsidRPr="00837E3A" w:rsidRDefault="00387589" w:rsidP="00391F72">
            <w:pPr>
              <w:pStyle w:val="rowtabella0"/>
              <w:jc w:val="center"/>
              <w:rPr>
                <w:color w:val="002060"/>
              </w:rPr>
            </w:pPr>
            <w:r w:rsidRPr="00837E3A">
              <w:rPr>
                <w:color w:val="002060"/>
              </w:rPr>
              <w:t>0</w:t>
            </w:r>
          </w:p>
        </w:tc>
      </w:tr>
    </w:tbl>
    <w:p w14:paraId="096CB066" w14:textId="77777777" w:rsidR="00387589" w:rsidRDefault="00387589" w:rsidP="00387589">
      <w:pPr>
        <w:pStyle w:val="breakline"/>
        <w:rPr>
          <w:color w:val="002060"/>
        </w:rPr>
      </w:pPr>
    </w:p>
    <w:p w14:paraId="29B7F5C0" w14:textId="77777777" w:rsidR="00387589" w:rsidRPr="00837E3A" w:rsidRDefault="00387589" w:rsidP="00387589">
      <w:pPr>
        <w:pStyle w:val="titoloprinc0"/>
        <w:rPr>
          <w:color w:val="002060"/>
        </w:rPr>
      </w:pPr>
      <w:r>
        <w:rPr>
          <w:color w:val="002060"/>
        </w:rPr>
        <w:t>PROGRAMMA GARE</w:t>
      </w:r>
    </w:p>
    <w:p w14:paraId="115B7F2D" w14:textId="77777777" w:rsidR="00387589" w:rsidRDefault="00387589" w:rsidP="00387589">
      <w:pPr>
        <w:pStyle w:val="breakline"/>
        <w:rPr>
          <w:color w:val="002060"/>
        </w:rPr>
      </w:pPr>
    </w:p>
    <w:p w14:paraId="7E2A8C34" w14:textId="77777777" w:rsidR="00387589" w:rsidRPr="00965F72" w:rsidRDefault="00387589" w:rsidP="00387589">
      <w:pPr>
        <w:pStyle w:val="sottotitolocampionato10"/>
        <w:rPr>
          <w:color w:val="002060"/>
        </w:rPr>
      </w:pPr>
      <w:r w:rsidRPr="00965F72">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19"/>
        <w:gridCol w:w="385"/>
        <w:gridCol w:w="898"/>
        <w:gridCol w:w="1198"/>
        <w:gridCol w:w="1548"/>
        <w:gridCol w:w="1548"/>
      </w:tblGrid>
      <w:tr w:rsidR="00387589" w:rsidRPr="00965F72" w14:paraId="18CD1191"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1A332"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E9C30"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AD447"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E5E92"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EB20D"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15A3E"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FCBE0"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17B2CF6C"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279C34" w14:textId="77777777" w:rsidR="00387589" w:rsidRPr="00965F72" w:rsidRDefault="00387589" w:rsidP="00391F72">
            <w:pPr>
              <w:pStyle w:val="rowtabella0"/>
              <w:rPr>
                <w:color w:val="002060"/>
              </w:rPr>
            </w:pPr>
            <w:r w:rsidRPr="00965F72">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03708" w14:textId="77777777" w:rsidR="00387589" w:rsidRPr="00965F72" w:rsidRDefault="00387589" w:rsidP="00391F72">
            <w:pPr>
              <w:pStyle w:val="rowtabella0"/>
              <w:rPr>
                <w:color w:val="002060"/>
              </w:rPr>
            </w:pPr>
            <w:r w:rsidRPr="00965F72">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BF3F7" w14:textId="77777777" w:rsidR="00387589" w:rsidRPr="00965F72" w:rsidRDefault="00387589" w:rsidP="00391F72">
            <w:pPr>
              <w:pStyle w:val="rowtabella0"/>
              <w:jc w:val="center"/>
              <w:rPr>
                <w:color w:val="002060"/>
              </w:rPr>
            </w:pPr>
            <w:r w:rsidRPr="00965F7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B1E33" w14:textId="77777777" w:rsidR="00387589" w:rsidRPr="00965F72" w:rsidRDefault="00387589" w:rsidP="00391F72">
            <w:pPr>
              <w:pStyle w:val="rowtabella0"/>
              <w:rPr>
                <w:color w:val="002060"/>
              </w:rPr>
            </w:pPr>
            <w:r w:rsidRPr="00965F72">
              <w:rPr>
                <w:color w:val="002060"/>
              </w:rPr>
              <w:t>09/01/2026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271B5" w14:textId="77777777" w:rsidR="00387589" w:rsidRPr="00965F72" w:rsidRDefault="00387589" w:rsidP="00391F72">
            <w:pPr>
              <w:pStyle w:val="rowtabella0"/>
              <w:rPr>
                <w:color w:val="002060"/>
              </w:rPr>
            </w:pPr>
            <w:r w:rsidRPr="00965F72">
              <w:rPr>
                <w:color w:val="002060"/>
              </w:rPr>
              <w:t xml:space="preserve">5286 PALESTRA </w:t>
            </w:r>
            <w:proofErr w:type="gramStart"/>
            <w:r w:rsidRPr="00965F72">
              <w:rPr>
                <w:color w:val="002060"/>
              </w:rPr>
              <w:t>C.SPORTIVO</w:t>
            </w:r>
            <w:proofErr w:type="gramEnd"/>
            <w:r w:rsidRPr="00965F72">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0E4E0" w14:textId="77777777" w:rsidR="00387589" w:rsidRPr="00965F72" w:rsidRDefault="00387589" w:rsidP="00391F72">
            <w:pPr>
              <w:pStyle w:val="rowtabella0"/>
              <w:rPr>
                <w:color w:val="002060"/>
              </w:rPr>
            </w:pPr>
            <w:r w:rsidRPr="00965F7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294117" w14:textId="77777777" w:rsidR="00387589" w:rsidRPr="00965F72" w:rsidRDefault="00387589" w:rsidP="00391F72">
            <w:pPr>
              <w:pStyle w:val="rowtabella0"/>
              <w:rPr>
                <w:color w:val="002060"/>
              </w:rPr>
            </w:pPr>
            <w:r w:rsidRPr="00965F72">
              <w:rPr>
                <w:color w:val="002060"/>
              </w:rPr>
              <w:t>VIA ALFIERI SNC</w:t>
            </w:r>
          </w:p>
        </w:tc>
      </w:tr>
      <w:tr w:rsidR="00387589" w:rsidRPr="00965F72" w14:paraId="0A6BA65A"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CC2153" w14:textId="77777777" w:rsidR="00387589" w:rsidRPr="00965F72" w:rsidRDefault="00387589" w:rsidP="00391F72">
            <w:pPr>
              <w:pStyle w:val="rowtabella0"/>
              <w:rPr>
                <w:color w:val="002060"/>
              </w:rPr>
            </w:pPr>
            <w:r w:rsidRPr="00965F72">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2744BE" w14:textId="77777777" w:rsidR="00387589" w:rsidRPr="00965F72" w:rsidRDefault="00387589" w:rsidP="00391F72">
            <w:pPr>
              <w:pStyle w:val="rowtabella0"/>
              <w:rPr>
                <w:color w:val="002060"/>
              </w:rPr>
            </w:pPr>
            <w:r w:rsidRPr="00965F72">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8513D4"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566795"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D0A87B" w14:textId="77777777" w:rsidR="00387589" w:rsidRPr="00965F72" w:rsidRDefault="00387589" w:rsidP="00391F72">
            <w:pPr>
              <w:pStyle w:val="rowtabella0"/>
              <w:rPr>
                <w:color w:val="002060"/>
              </w:rPr>
            </w:pPr>
            <w:r w:rsidRPr="00965F72">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DC3924" w14:textId="77777777" w:rsidR="00387589" w:rsidRPr="00965F72" w:rsidRDefault="00387589" w:rsidP="00391F72">
            <w:pPr>
              <w:pStyle w:val="rowtabella0"/>
              <w:rPr>
                <w:color w:val="002060"/>
              </w:rPr>
            </w:pPr>
            <w:r w:rsidRPr="00965F72">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891EB4" w14:textId="77777777" w:rsidR="00387589" w:rsidRPr="00965F72" w:rsidRDefault="00387589" w:rsidP="00391F72">
            <w:pPr>
              <w:pStyle w:val="rowtabella0"/>
              <w:rPr>
                <w:color w:val="002060"/>
              </w:rPr>
            </w:pPr>
            <w:r w:rsidRPr="00965F72">
              <w:rPr>
                <w:color w:val="002060"/>
              </w:rPr>
              <w:t>VIA TOBAGI STAZ. CASTELBELLINO</w:t>
            </w:r>
          </w:p>
        </w:tc>
      </w:tr>
      <w:tr w:rsidR="00387589" w:rsidRPr="00965F72" w14:paraId="6F24D579"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D97EB2" w14:textId="77777777" w:rsidR="00387589" w:rsidRPr="00965F72" w:rsidRDefault="00387589" w:rsidP="00391F72">
            <w:pPr>
              <w:pStyle w:val="rowtabella0"/>
              <w:rPr>
                <w:color w:val="002060"/>
              </w:rPr>
            </w:pPr>
            <w:r w:rsidRPr="00965F72">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DE4EC0" w14:textId="77777777" w:rsidR="00387589" w:rsidRPr="00965F72" w:rsidRDefault="00387589" w:rsidP="00391F72">
            <w:pPr>
              <w:pStyle w:val="rowtabella0"/>
              <w:rPr>
                <w:color w:val="002060"/>
              </w:rPr>
            </w:pPr>
            <w:r w:rsidRPr="00965F72">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7FFEA7"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5943E1"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8DE834" w14:textId="77777777" w:rsidR="00387589" w:rsidRPr="00965F72" w:rsidRDefault="00387589" w:rsidP="00391F72">
            <w:pPr>
              <w:pStyle w:val="rowtabella0"/>
              <w:rPr>
                <w:color w:val="002060"/>
              </w:rPr>
            </w:pPr>
            <w:r w:rsidRPr="00965F72">
              <w:rPr>
                <w:color w:val="002060"/>
              </w:rPr>
              <w:t>5704 POLIV.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11E815" w14:textId="77777777" w:rsidR="00387589" w:rsidRPr="00965F72" w:rsidRDefault="00387589" w:rsidP="00391F72">
            <w:pPr>
              <w:pStyle w:val="rowtabella0"/>
              <w:rPr>
                <w:color w:val="002060"/>
              </w:rPr>
            </w:pPr>
            <w:r w:rsidRPr="00965F7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15BA0" w14:textId="77777777" w:rsidR="00387589" w:rsidRPr="00965F72" w:rsidRDefault="00387589" w:rsidP="00391F72">
            <w:pPr>
              <w:pStyle w:val="rowtabella0"/>
              <w:rPr>
                <w:color w:val="002060"/>
              </w:rPr>
            </w:pPr>
            <w:r w:rsidRPr="00965F72">
              <w:rPr>
                <w:color w:val="002060"/>
              </w:rPr>
              <w:t>VIA CELSO ULPIANI</w:t>
            </w:r>
          </w:p>
        </w:tc>
      </w:tr>
      <w:tr w:rsidR="00387589" w:rsidRPr="00965F72" w14:paraId="687BF0BD"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1E86AE" w14:textId="77777777" w:rsidR="00387589" w:rsidRPr="00965F72" w:rsidRDefault="00387589" w:rsidP="00391F72">
            <w:pPr>
              <w:pStyle w:val="rowtabella0"/>
              <w:rPr>
                <w:color w:val="002060"/>
              </w:rPr>
            </w:pPr>
            <w:r w:rsidRPr="00965F7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21A7A3" w14:textId="77777777" w:rsidR="00387589" w:rsidRPr="00965F72" w:rsidRDefault="00387589" w:rsidP="00391F72">
            <w:pPr>
              <w:pStyle w:val="rowtabella0"/>
              <w:rPr>
                <w:color w:val="002060"/>
              </w:rPr>
            </w:pPr>
            <w:r w:rsidRPr="00965F72">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28FDBF"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9B40A8"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0C56AE" w14:textId="77777777" w:rsidR="00387589" w:rsidRPr="00965F72" w:rsidRDefault="00387589" w:rsidP="00391F72">
            <w:pPr>
              <w:pStyle w:val="rowtabella0"/>
              <w:rPr>
                <w:color w:val="002060"/>
              </w:rPr>
            </w:pPr>
            <w:r w:rsidRPr="00965F7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662F66" w14:textId="77777777" w:rsidR="00387589" w:rsidRPr="00965F72" w:rsidRDefault="00387589" w:rsidP="00391F72">
            <w:pPr>
              <w:pStyle w:val="rowtabella0"/>
              <w:rPr>
                <w:color w:val="002060"/>
              </w:rPr>
            </w:pPr>
            <w:r w:rsidRPr="00965F7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351BE5" w14:textId="77777777" w:rsidR="00387589" w:rsidRPr="00965F72" w:rsidRDefault="00387589" w:rsidP="00391F72">
            <w:pPr>
              <w:pStyle w:val="rowtabella0"/>
              <w:rPr>
                <w:color w:val="002060"/>
              </w:rPr>
            </w:pPr>
            <w:r w:rsidRPr="00965F72">
              <w:rPr>
                <w:color w:val="002060"/>
              </w:rPr>
              <w:t>VIA ALESSANDRO MANZONI</w:t>
            </w:r>
          </w:p>
        </w:tc>
      </w:tr>
      <w:tr w:rsidR="00387589" w:rsidRPr="00965F72" w14:paraId="1F2E772D"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CF669D" w14:textId="77777777" w:rsidR="00387589" w:rsidRPr="00965F72" w:rsidRDefault="00387589" w:rsidP="00391F72">
            <w:pPr>
              <w:pStyle w:val="rowtabella0"/>
              <w:rPr>
                <w:color w:val="002060"/>
              </w:rPr>
            </w:pPr>
            <w:r w:rsidRPr="00965F7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A07AB7" w14:textId="77777777" w:rsidR="00387589" w:rsidRPr="00965F72" w:rsidRDefault="00387589" w:rsidP="00391F72">
            <w:pPr>
              <w:pStyle w:val="rowtabella0"/>
              <w:rPr>
                <w:color w:val="002060"/>
              </w:rPr>
            </w:pPr>
            <w:r w:rsidRPr="00965F72">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9084B1"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3F3559"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EE4FE6" w14:textId="77777777" w:rsidR="00387589" w:rsidRPr="00965F72" w:rsidRDefault="00387589" w:rsidP="00391F72">
            <w:pPr>
              <w:pStyle w:val="rowtabella0"/>
              <w:rPr>
                <w:color w:val="002060"/>
              </w:rPr>
            </w:pPr>
            <w:r w:rsidRPr="00965F7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7C3014" w14:textId="77777777" w:rsidR="00387589" w:rsidRPr="00965F72" w:rsidRDefault="00387589" w:rsidP="00391F72">
            <w:pPr>
              <w:pStyle w:val="rowtabella0"/>
              <w:rPr>
                <w:color w:val="002060"/>
              </w:rPr>
            </w:pPr>
            <w:r w:rsidRPr="00965F7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4D3D1E" w14:textId="77777777" w:rsidR="00387589" w:rsidRPr="00965F72" w:rsidRDefault="00387589" w:rsidP="00391F72">
            <w:pPr>
              <w:pStyle w:val="rowtabella0"/>
              <w:rPr>
                <w:color w:val="002060"/>
              </w:rPr>
            </w:pPr>
            <w:r w:rsidRPr="00965F72">
              <w:rPr>
                <w:color w:val="002060"/>
              </w:rPr>
              <w:t xml:space="preserve">VIA </w:t>
            </w:r>
            <w:proofErr w:type="gramStart"/>
            <w:r w:rsidRPr="00965F72">
              <w:rPr>
                <w:color w:val="002060"/>
              </w:rPr>
              <w:t>B.BUOZZI</w:t>
            </w:r>
            <w:proofErr w:type="gramEnd"/>
          </w:p>
        </w:tc>
      </w:tr>
      <w:tr w:rsidR="00387589" w:rsidRPr="00965F72" w14:paraId="4892ACAF"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9EB391" w14:textId="77777777" w:rsidR="00387589" w:rsidRPr="00965F72" w:rsidRDefault="00387589" w:rsidP="00391F72">
            <w:pPr>
              <w:pStyle w:val="rowtabella0"/>
              <w:rPr>
                <w:color w:val="002060"/>
              </w:rPr>
            </w:pPr>
            <w:r w:rsidRPr="00965F72">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5BA0AF" w14:textId="77777777" w:rsidR="00387589" w:rsidRPr="00965F72" w:rsidRDefault="00387589" w:rsidP="00391F72">
            <w:pPr>
              <w:pStyle w:val="rowtabella0"/>
              <w:rPr>
                <w:color w:val="002060"/>
              </w:rPr>
            </w:pPr>
            <w:r w:rsidRPr="00965F72">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303FB4"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08A5F8"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D4032C" w14:textId="77777777" w:rsidR="00387589" w:rsidRPr="00965F72" w:rsidRDefault="00387589" w:rsidP="00391F72">
            <w:pPr>
              <w:pStyle w:val="rowtabella0"/>
              <w:rPr>
                <w:color w:val="002060"/>
              </w:rPr>
            </w:pPr>
            <w:r w:rsidRPr="00965F72">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8A6E00" w14:textId="77777777" w:rsidR="00387589" w:rsidRPr="00965F72" w:rsidRDefault="00387589" w:rsidP="00391F72">
            <w:pPr>
              <w:pStyle w:val="rowtabella0"/>
              <w:rPr>
                <w:color w:val="002060"/>
              </w:rPr>
            </w:pPr>
            <w:r w:rsidRPr="00965F72">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AAC6A0" w14:textId="77777777" w:rsidR="00387589" w:rsidRPr="00965F72" w:rsidRDefault="00387589" w:rsidP="00391F72">
            <w:pPr>
              <w:pStyle w:val="rowtabella0"/>
              <w:rPr>
                <w:color w:val="002060"/>
              </w:rPr>
            </w:pPr>
            <w:r w:rsidRPr="00965F72">
              <w:rPr>
                <w:color w:val="002060"/>
              </w:rPr>
              <w:t>VIA LUDOVICO SCARFIOTTI</w:t>
            </w:r>
          </w:p>
        </w:tc>
      </w:tr>
      <w:tr w:rsidR="00387589" w:rsidRPr="00965F72" w14:paraId="135C0DF7"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F79722" w14:textId="77777777" w:rsidR="00387589" w:rsidRPr="00965F72" w:rsidRDefault="00387589" w:rsidP="00391F72">
            <w:pPr>
              <w:pStyle w:val="rowtabella0"/>
              <w:rPr>
                <w:color w:val="002060"/>
              </w:rPr>
            </w:pPr>
            <w:r w:rsidRPr="00965F72">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DB9DC" w14:textId="77777777" w:rsidR="00387589" w:rsidRPr="00965F72" w:rsidRDefault="00387589" w:rsidP="00391F72">
            <w:pPr>
              <w:pStyle w:val="rowtabella0"/>
              <w:rPr>
                <w:color w:val="002060"/>
              </w:rPr>
            </w:pPr>
            <w:r w:rsidRPr="00965F72">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003D7"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01D8D"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AB13F" w14:textId="77777777" w:rsidR="00387589" w:rsidRPr="00965F72" w:rsidRDefault="00387589" w:rsidP="00391F72">
            <w:pPr>
              <w:pStyle w:val="rowtabella0"/>
              <w:rPr>
                <w:color w:val="002060"/>
              </w:rPr>
            </w:pPr>
            <w:r w:rsidRPr="00965F72">
              <w:rPr>
                <w:color w:val="002060"/>
              </w:rPr>
              <w:t xml:space="preserve">5454 </w:t>
            </w:r>
            <w:proofErr w:type="gramStart"/>
            <w:r w:rsidRPr="00965F72">
              <w:rPr>
                <w:color w:val="002060"/>
              </w:rPr>
              <w:t>C.COPERTO</w:t>
            </w:r>
            <w:proofErr w:type="gramEnd"/>
            <w:r w:rsidRPr="00965F72">
              <w:rPr>
                <w:color w:val="002060"/>
              </w:rPr>
              <w:t xml:space="preserve"> </w:t>
            </w:r>
            <w:proofErr w:type="gramStart"/>
            <w:r w:rsidRPr="00965F72">
              <w:rPr>
                <w:color w:val="002060"/>
              </w:rPr>
              <w:t>C.TENNIS</w:t>
            </w:r>
            <w:proofErr w:type="gramEnd"/>
            <w:r w:rsidRPr="00965F72">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E7DA7" w14:textId="77777777" w:rsidR="00387589" w:rsidRPr="00965F72" w:rsidRDefault="00387589" w:rsidP="00391F72">
            <w:pPr>
              <w:pStyle w:val="rowtabella0"/>
              <w:rPr>
                <w:color w:val="002060"/>
              </w:rPr>
            </w:pPr>
            <w:r w:rsidRPr="00965F72">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7393F" w14:textId="77777777" w:rsidR="00387589" w:rsidRPr="00965F72" w:rsidRDefault="00387589" w:rsidP="00391F72">
            <w:pPr>
              <w:pStyle w:val="rowtabella0"/>
              <w:rPr>
                <w:color w:val="002060"/>
              </w:rPr>
            </w:pPr>
            <w:r w:rsidRPr="00965F72">
              <w:rPr>
                <w:color w:val="002060"/>
              </w:rPr>
              <w:t>VIA VILLA TOMBARI</w:t>
            </w:r>
          </w:p>
        </w:tc>
      </w:tr>
    </w:tbl>
    <w:p w14:paraId="4D907BAB" w14:textId="77777777" w:rsidR="00387589" w:rsidRPr="00837E3A" w:rsidRDefault="00387589" w:rsidP="00387589">
      <w:pPr>
        <w:pStyle w:val="breakline"/>
        <w:rPr>
          <w:rFonts w:eastAsiaTheme="minorEastAsia"/>
          <w:color w:val="002060"/>
        </w:rPr>
      </w:pPr>
    </w:p>
    <w:p w14:paraId="3AE53F24" w14:textId="77777777" w:rsidR="00387589" w:rsidRPr="00837E3A" w:rsidRDefault="00387589" w:rsidP="00387589">
      <w:pPr>
        <w:pStyle w:val="breakline"/>
        <w:rPr>
          <w:color w:val="002060"/>
        </w:rPr>
      </w:pPr>
    </w:p>
    <w:p w14:paraId="07B410C3" w14:textId="77777777" w:rsidR="00387589" w:rsidRPr="00837E3A" w:rsidRDefault="00387589" w:rsidP="00387589">
      <w:pPr>
        <w:pStyle w:val="titolocampionato0"/>
        <w:shd w:val="clear" w:color="auto" w:fill="CCCCCC"/>
        <w:spacing w:before="80" w:after="40"/>
        <w:rPr>
          <w:color w:val="002060"/>
        </w:rPr>
      </w:pPr>
      <w:r w:rsidRPr="00837E3A">
        <w:rPr>
          <w:color w:val="002060"/>
        </w:rPr>
        <w:t>CALCIO A CINQUE SERIE C2</w:t>
      </w:r>
    </w:p>
    <w:p w14:paraId="21F3C3A9" w14:textId="77777777" w:rsidR="00387589" w:rsidRPr="00837E3A" w:rsidRDefault="00387589" w:rsidP="00387589">
      <w:pPr>
        <w:pStyle w:val="titoloprinc0"/>
        <w:rPr>
          <w:color w:val="002060"/>
        </w:rPr>
      </w:pPr>
      <w:r w:rsidRPr="00837E3A">
        <w:rPr>
          <w:color w:val="002060"/>
        </w:rPr>
        <w:t>CLASSIFICA</w:t>
      </w:r>
    </w:p>
    <w:p w14:paraId="1FA5F46D" w14:textId="77777777" w:rsidR="00387589" w:rsidRPr="00837E3A" w:rsidRDefault="00387589" w:rsidP="00387589">
      <w:pPr>
        <w:pStyle w:val="breakline"/>
        <w:rPr>
          <w:color w:val="002060"/>
        </w:rPr>
      </w:pPr>
    </w:p>
    <w:p w14:paraId="3C9EBEC2" w14:textId="77777777" w:rsidR="00387589" w:rsidRPr="00837E3A" w:rsidRDefault="00387589" w:rsidP="00387589">
      <w:pPr>
        <w:pStyle w:val="breakline"/>
        <w:rPr>
          <w:color w:val="002060"/>
        </w:rPr>
      </w:pPr>
    </w:p>
    <w:p w14:paraId="3108E50E" w14:textId="77777777" w:rsidR="00387589" w:rsidRPr="00837E3A" w:rsidRDefault="00387589" w:rsidP="00387589">
      <w:pPr>
        <w:pStyle w:val="sottotitolocampionato10"/>
        <w:rPr>
          <w:color w:val="002060"/>
        </w:rPr>
      </w:pPr>
      <w:r w:rsidRPr="00837E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3DBD52E7"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815FD"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064D4"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8CB4C"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BD184"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1838E"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0A6D2"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C7DA9"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D9F27"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F5E14"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906F9" w14:textId="77777777" w:rsidR="00387589" w:rsidRPr="00837E3A" w:rsidRDefault="00387589" w:rsidP="00391F72">
            <w:pPr>
              <w:pStyle w:val="headertabella0"/>
              <w:rPr>
                <w:color w:val="002060"/>
              </w:rPr>
            </w:pPr>
            <w:r w:rsidRPr="00837E3A">
              <w:rPr>
                <w:color w:val="002060"/>
              </w:rPr>
              <w:t>PE</w:t>
            </w:r>
          </w:p>
        </w:tc>
      </w:tr>
      <w:tr w:rsidR="00387589" w:rsidRPr="00837E3A" w14:paraId="32689B7E"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223698" w14:textId="77777777" w:rsidR="00387589" w:rsidRPr="00837E3A" w:rsidRDefault="00387589" w:rsidP="00391F72">
            <w:pPr>
              <w:pStyle w:val="rowtabella0"/>
              <w:rPr>
                <w:color w:val="002060"/>
              </w:rPr>
            </w:pPr>
            <w:r w:rsidRPr="00837E3A">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5346A"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8C67C"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662E"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3B21B"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45C8C"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3D2E" w14:textId="77777777" w:rsidR="00387589" w:rsidRPr="00837E3A" w:rsidRDefault="00387589" w:rsidP="00391F72">
            <w:pPr>
              <w:pStyle w:val="rowtabella0"/>
              <w:jc w:val="center"/>
              <w:rPr>
                <w:color w:val="002060"/>
              </w:rPr>
            </w:pPr>
            <w:r w:rsidRPr="00837E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ACAC8"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20F8F"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B9D91" w14:textId="77777777" w:rsidR="00387589" w:rsidRPr="00837E3A" w:rsidRDefault="00387589" w:rsidP="00391F72">
            <w:pPr>
              <w:pStyle w:val="rowtabella0"/>
              <w:jc w:val="center"/>
              <w:rPr>
                <w:color w:val="002060"/>
              </w:rPr>
            </w:pPr>
            <w:r w:rsidRPr="00837E3A">
              <w:rPr>
                <w:color w:val="002060"/>
              </w:rPr>
              <w:t>0</w:t>
            </w:r>
          </w:p>
        </w:tc>
      </w:tr>
      <w:tr w:rsidR="00387589" w:rsidRPr="00837E3A" w14:paraId="4DFBDE5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2061D" w14:textId="77777777" w:rsidR="00387589" w:rsidRPr="00837E3A" w:rsidRDefault="00387589" w:rsidP="00391F72">
            <w:pPr>
              <w:pStyle w:val="rowtabella0"/>
              <w:rPr>
                <w:color w:val="002060"/>
              </w:rPr>
            </w:pPr>
            <w:r w:rsidRPr="00837E3A">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18278"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6F9DB"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0C3D"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E7D84"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20673"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E26EB" w14:textId="77777777" w:rsidR="00387589" w:rsidRPr="00837E3A" w:rsidRDefault="00387589" w:rsidP="00391F72">
            <w:pPr>
              <w:pStyle w:val="rowtabella0"/>
              <w:jc w:val="center"/>
              <w:rPr>
                <w:color w:val="002060"/>
              </w:rPr>
            </w:pPr>
            <w:r w:rsidRPr="00837E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7E79B"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DDCD"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0007" w14:textId="77777777" w:rsidR="00387589" w:rsidRPr="00837E3A" w:rsidRDefault="00387589" w:rsidP="00391F72">
            <w:pPr>
              <w:pStyle w:val="rowtabella0"/>
              <w:jc w:val="center"/>
              <w:rPr>
                <w:color w:val="002060"/>
              </w:rPr>
            </w:pPr>
            <w:r w:rsidRPr="00837E3A">
              <w:rPr>
                <w:color w:val="002060"/>
              </w:rPr>
              <w:t>0</w:t>
            </w:r>
          </w:p>
        </w:tc>
      </w:tr>
      <w:tr w:rsidR="00387589" w:rsidRPr="00837E3A" w14:paraId="241E8892"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E7D1C" w14:textId="77777777" w:rsidR="00387589" w:rsidRPr="00837E3A" w:rsidRDefault="00387589" w:rsidP="00391F72">
            <w:pPr>
              <w:pStyle w:val="rowtabella0"/>
              <w:rPr>
                <w:color w:val="002060"/>
              </w:rPr>
            </w:pPr>
            <w:r w:rsidRPr="00837E3A">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8785"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C5D2"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CE3A"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3EB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D74A"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50AAB" w14:textId="77777777" w:rsidR="00387589" w:rsidRPr="00837E3A" w:rsidRDefault="00387589" w:rsidP="00391F72">
            <w:pPr>
              <w:pStyle w:val="rowtabella0"/>
              <w:jc w:val="center"/>
              <w:rPr>
                <w:color w:val="002060"/>
              </w:rPr>
            </w:pPr>
            <w:r w:rsidRPr="00837E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4BB0" w14:textId="77777777" w:rsidR="00387589" w:rsidRPr="00837E3A" w:rsidRDefault="00387589" w:rsidP="00391F72">
            <w:pPr>
              <w:pStyle w:val="rowtabella0"/>
              <w:jc w:val="center"/>
              <w:rPr>
                <w:color w:val="002060"/>
              </w:rPr>
            </w:pPr>
            <w:r w:rsidRPr="00837E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F8BA8"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9B5F" w14:textId="77777777" w:rsidR="00387589" w:rsidRPr="00837E3A" w:rsidRDefault="00387589" w:rsidP="00391F72">
            <w:pPr>
              <w:pStyle w:val="rowtabella0"/>
              <w:jc w:val="center"/>
              <w:rPr>
                <w:color w:val="002060"/>
              </w:rPr>
            </w:pPr>
            <w:r w:rsidRPr="00837E3A">
              <w:rPr>
                <w:color w:val="002060"/>
              </w:rPr>
              <w:t>0</w:t>
            </w:r>
          </w:p>
        </w:tc>
      </w:tr>
      <w:tr w:rsidR="00387589" w:rsidRPr="00837E3A" w14:paraId="7C8BAC51"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A0296" w14:textId="77777777" w:rsidR="00387589" w:rsidRPr="00837E3A" w:rsidRDefault="00387589" w:rsidP="00391F72">
            <w:pPr>
              <w:pStyle w:val="rowtabella0"/>
              <w:rPr>
                <w:color w:val="002060"/>
              </w:rPr>
            </w:pPr>
            <w:r w:rsidRPr="00837E3A">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1FB25"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C5A9"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7AAC0"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E7718"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AA6A"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55E0E"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605BF"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2EE1"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E33F1" w14:textId="77777777" w:rsidR="00387589" w:rsidRPr="00837E3A" w:rsidRDefault="00387589" w:rsidP="00391F72">
            <w:pPr>
              <w:pStyle w:val="rowtabella0"/>
              <w:jc w:val="center"/>
              <w:rPr>
                <w:color w:val="002060"/>
              </w:rPr>
            </w:pPr>
            <w:r w:rsidRPr="00837E3A">
              <w:rPr>
                <w:color w:val="002060"/>
              </w:rPr>
              <w:t>0</w:t>
            </w:r>
          </w:p>
        </w:tc>
      </w:tr>
      <w:tr w:rsidR="00387589" w:rsidRPr="00837E3A" w14:paraId="46D19DE3"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EA4BA" w14:textId="77777777" w:rsidR="00387589" w:rsidRPr="00837E3A" w:rsidRDefault="00387589" w:rsidP="00391F72">
            <w:pPr>
              <w:pStyle w:val="rowtabella0"/>
              <w:rPr>
                <w:color w:val="002060"/>
              </w:rPr>
            </w:pPr>
            <w:r w:rsidRPr="00837E3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22C70"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BFB9"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D993"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AD2D"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80D9"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D514" w14:textId="77777777" w:rsidR="00387589" w:rsidRPr="00837E3A" w:rsidRDefault="00387589" w:rsidP="00391F72">
            <w:pPr>
              <w:pStyle w:val="rowtabella0"/>
              <w:jc w:val="center"/>
              <w:rPr>
                <w:color w:val="002060"/>
              </w:rPr>
            </w:pPr>
            <w:r w:rsidRPr="00837E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4EB6"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36BEA"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FDB01" w14:textId="77777777" w:rsidR="00387589" w:rsidRPr="00837E3A" w:rsidRDefault="00387589" w:rsidP="00391F72">
            <w:pPr>
              <w:pStyle w:val="rowtabella0"/>
              <w:jc w:val="center"/>
              <w:rPr>
                <w:color w:val="002060"/>
              </w:rPr>
            </w:pPr>
            <w:r w:rsidRPr="00837E3A">
              <w:rPr>
                <w:color w:val="002060"/>
              </w:rPr>
              <w:t>0</w:t>
            </w:r>
          </w:p>
        </w:tc>
      </w:tr>
      <w:tr w:rsidR="00387589" w:rsidRPr="00837E3A" w14:paraId="72BEB6E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2F636" w14:textId="77777777" w:rsidR="00387589" w:rsidRPr="00837E3A" w:rsidRDefault="00387589" w:rsidP="00391F72">
            <w:pPr>
              <w:pStyle w:val="rowtabella0"/>
              <w:rPr>
                <w:color w:val="002060"/>
              </w:rPr>
            </w:pPr>
            <w:r w:rsidRPr="00837E3A">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7345"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0F6E"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E86C"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43BA5"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FC8F"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EF10" w14:textId="77777777" w:rsidR="00387589" w:rsidRPr="00837E3A" w:rsidRDefault="00387589" w:rsidP="00391F72">
            <w:pPr>
              <w:pStyle w:val="rowtabella0"/>
              <w:jc w:val="center"/>
              <w:rPr>
                <w:color w:val="002060"/>
              </w:rPr>
            </w:pPr>
            <w:r w:rsidRPr="00837E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10EFB"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88AE" w14:textId="77777777" w:rsidR="00387589" w:rsidRPr="00837E3A" w:rsidRDefault="00387589" w:rsidP="00391F72">
            <w:pPr>
              <w:pStyle w:val="rowtabella0"/>
              <w:jc w:val="center"/>
              <w:rPr>
                <w:color w:val="002060"/>
              </w:rPr>
            </w:pPr>
            <w:r w:rsidRPr="00837E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0385B" w14:textId="77777777" w:rsidR="00387589" w:rsidRPr="00837E3A" w:rsidRDefault="00387589" w:rsidP="00391F72">
            <w:pPr>
              <w:pStyle w:val="rowtabella0"/>
              <w:jc w:val="center"/>
              <w:rPr>
                <w:color w:val="002060"/>
              </w:rPr>
            </w:pPr>
            <w:r w:rsidRPr="00837E3A">
              <w:rPr>
                <w:color w:val="002060"/>
              </w:rPr>
              <w:t>0</w:t>
            </w:r>
          </w:p>
        </w:tc>
      </w:tr>
      <w:tr w:rsidR="00387589" w:rsidRPr="00837E3A" w14:paraId="2AFED4A3"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C80F6" w14:textId="77777777" w:rsidR="00387589" w:rsidRPr="00837E3A" w:rsidRDefault="00387589" w:rsidP="00391F72">
            <w:pPr>
              <w:pStyle w:val="rowtabella0"/>
              <w:rPr>
                <w:color w:val="002060"/>
              </w:rPr>
            </w:pPr>
            <w:r w:rsidRPr="00837E3A">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C0F58"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582BA"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F8A8"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40BC4"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23AA"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F2D8" w14:textId="77777777" w:rsidR="00387589" w:rsidRPr="00837E3A" w:rsidRDefault="00387589" w:rsidP="00391F72">
            <w:pPr>
              <w:pStyle w:val="rowtabella0"/>
              <w:jc w:val="center"/>
              <w:rPr>
                <w:color w:val="002060"/>
              </w:rPr>
            </w:pPr>
            <w:r w:rsidRPr="00837E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92A40"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6B4AA"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A850" w14:textId="77777777" w:rsidR="00387589" w:rsidRPr="00837E3A" w:rsidRDefault="00387589" w:rsidP="00391F72">
            <w:pPr>
              <w:pStyle w:val="rowtabella0"/>
              <w:jc w:val="center"/>
              <w:rPr>
                <w:color w:val="002060"/>
              </w:rPr>
            </w:pPr>
            <w:r w:rsidRPr="00837E3A">
              <w:rPr>
                <w:color w:val="002060"/>
              </w:rPr>
              <w:t>0</w:t>
            </w:r>
          </w:p>
        </w:tc>
      </w:tr>
      <w:tr w:rsidR="00387589" w:rsidRPr="00837E3A" w14:paraId="0A4B0B3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04750" w14:textId="77777777" w:rsidR="00387589" w:rsidRPr="00837E3A" w:rsidRDefault="00387589" w:rsidP="00391F72">
            <w:pPr>
              <w:pStyle w:val="rowtabella0"/>
              <w:rPr>
                <w:color w:val="002060"/>
              </w:rPr>
            </w:pPr>
            <w:r w:rsidRPr="00837E3A">
              <w:rPr>
                <w:color w:val="002060"/>
              </w:rPr>
              <w:t xml:space="preserve">A.S.D. </w:t>
            </w:r>
            <w:proofErr w:type="gramStart"/>
            <w:r w:rsidRPr="00837E3A">
              <w:rPr>
                <w:color w:val="002060"/>
              </w:rPr>
              <w:t>CITTA</w:t>
            </w:r>
            <w:proofErr w:type="gramEnd"/>
            <w:r w:rsidRPr="00837E3A">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C703A"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2256"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F8BD"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A26AE"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AA7A4"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E34E4"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E179"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9C636"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5C4C8" w14:textId="77777777" w:rsidR="00387589" w:rsidRPr="00837E3A" w:rsidRDefault="00387589" w:rsidP="00391F72">
            <w:pPr>
              <w:pStyle w:val="rowtabella0"/>
              <w:jc w:val="center"/>
              <w:rPr>
                <w:color w:val="002060"/>
              </w:rPr>
            </w:pPr>
            <w:r w:rsidRPr="00837E3A">
              <w:rPr>
                <w:color w:val="002060"/>
              </w:rPr>
              <w:t>0</w:t>
            </w:r>
          </w:p>
        </w:tc>
      </w:tr>
      <w:tr w:rsidR="00387589" w:rsidRPr="00837E3A" w14:paraId="5C4AFB4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FA2B1F" w14:textId="77777777" w:rsidR="00387589" w:rsidRPr="00837E3A" w:rsidRDefault="00387589" w:rsidP="00391F72">
            <w:pPr>
              <w:pStyle w:val="rowtabella0"/>
              <w:rPr>
                <w:color w:val="002060"/>
              </w:rPr>
            </w:pPr>
            <w:r w:rsidRPr="00837E3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44EA"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19A34"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58486"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D508"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E7144"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23FA"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D2BB2"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51DD"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B4B0C" w14:textId="77777777" w:rsidR="00387589" w:rsidRPr="00837E3A" w:rsidRDefault="00387589" w:rsidP="00391F72">
            <w:pPr>
              <w:pStyle w:val="rowtabella0"/>
              <w:jc w:val="center"/>
              <w:rPr>
                <w:color w:val="002060"/>
              </w:rPr>
            </w:pPr>
            <w:r w:rsidRPr="00837E3A">
              <w:rPr>
                <w:color w:val="002060"/>
              </w:rPr>
              <w:t>0</w:t>
            </w:r>
          </w:p>
        </w:tc>
      </w:tr>
      <w:tr w:rsidR="00387589" w:rsidRPr="00837E3A" w14:paraId="69C6015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7A10C" w14:textId="77777777" w:rsidR="00387589" w:rsidRPr="00837E3A" w:rsidRDefault="00387589" w:rsidP="00391F72">
            <w:pPr>
              <w:pStyle w:val="rowtabella0"/>
              <w:rPr>
                <w:color w:val="002060"/>
                <w:lang w:val="es-ES"/>
              </w:rPr>
            </w:pPr>
            <w:r w:rsidRPr="00837E3A">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2EAA"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F96A"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92030"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B29E"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47CB"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FBE8"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BFDC" w14:textId="77777777" w:rsidR="00387589" w:rsidRPr="00837E3A" w:rsidRDefault="00387589" w:rsidP="00391F72">
            <w:pPr>
              <w:pStyle w:val="rowtabella0"/>
              <w:jc w:val="center"/>
              <w:rPr>
                <w:color w:val="002060"/>
              </w:rPr>
            </w:pPr>
            <w:r w:rsidRPr="00837E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026D4"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4692" w14:textId="77777777" w:rsidR="00387589" w:rsidRPr="00837E3A" w:rsidRDefault="00387589" w:rsidP="00391F72">
            <w:pPr>
              <w:pStyle w:val="rowtabella0"/>
              <w:jc w:val="center"/>
              <w:rPr>
                <w:color w:val="002060"/>
              </w:rPr>
            </w:pPr>
            <w:r w:rsidRPr="00837E3A">
              <w:rPr>
                <w:color w:val="002060"/>
              </w:rPr>
              <w:t>0</w:t>
            </w:r>
          </w:p>
        </w:tc>
      </w:tr>
      <w:tr w:rsidR="00387589" w:rsidRPr="00837E3A" w14:paraId="3D6C8D27"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D55B1" w14:textId="77777777" w:rsidR="00387589" w:rsidRPr="00837E3A" w:rsidRDefault="00387589" w:rsidP="00391F72">
            <w:pPr>
              <w:pStyle w:val="rowtabella0"/>
              <w:rPr>
                <w:color w:val="002060"/>
              </w:rPr>
            </w:pPr>
            <w:r w:rsidRPr="00837E3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D5C44"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6503"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4E26E"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7498"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D4DE"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26D5"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D9F95" w14:textId="77777777" w:rsidR="00387589" w:rsidRPr="00837E3A" w:rsidRDefault="00387589" w:rsidP="00391F72">
            <w:pPr>
              <w:pStyle w:val="rowtabella0"/>
              <w:jc w:val="center"/>
              <w:rPr>
                <w:color w:val="002060"/>
              </w:rPr>
            </w:pPr>
            <w:r w:rsidRPr="00837E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FE7AE"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BBCD" w14:textId="77777777" w:rsidR="00387589" w:rsidRPr="00837E3A" w:rsidRDefault="00387589" w:rsidP="00391F72">
            <w:pPr>
              <w:pStyle w:val="rowtabella0"/>
              <w:jc w:val="center"/>
              <w:rPr>
                <w:color w:val="002060"/>
              </w:rPr>
            </w:pPr>
            <w:r w:rsidRPr="00837E3A">
              <w:rPr>
                <w:color w:val="002060"/>
              </w:rPr>
              <w:t>0</w:t>
            </w:r>
          </w:p>
        </w:tc>
      </w:tr>
      <w:tr w:rsidR="00387589" w:rsidRPr="00837E3A" w14:paraId="400D240B"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FD74E" w14:textId="77777777" w:rsidR="00387589" w:rsidRPr="00837E3A" w:rsidRDefault="00387589" w:rsidP="00391F72">
            <w:pPr>
              <w:pStyle w:val="rowtabella0"/>
              <w:rPr>
                <w:color w:val="002060"/>
              </w:rPr>
            </w:pPr>
            <w:r w:rsidRPr="00837E3A">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7F69"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BC234"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FD4F"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B749"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B4177"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32D2"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6BCB" w14:textId="77777777" w:rsidR="00387589" w:rsidRPr="00837E3A" w:rsidRDefault="00387589" w:rsidP="00391F72">
            <w:pPr>
              <w:pStyle w:val="rowtabella0"/>
              <w:jc w:val="center"/>
              <w:rPr>
                <w:color w:val="002060"/>
              </w:rPr>
            </w:pPr>
            <w:r w:rsidRPr="00837E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2BDB"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4339F" w14:textId="77777777" w:rsidR="00387589" w:rsidRPr="00837E3A" w:rsidRDefault="00387589" w:rsidP="00391F72">
            <w:pPr>
              <w:pStyle w:val="rowtabella0"/>
              <w:jc w:val="center"/>
              <w:rPr>
                <w:color w:val="002060"/>
              </w:rPr>
            </w:pPr>
            <w:r w:rsidRPr="00837E3A">
              <w:rPr>
                <w:color w:val="002060"/>
              </w:rPr>
              <w:t>0</w:t>
            </w:r>
          </w:p>
        </w:tc>
      </w:tr>
      <w:tr w:rsidR="00387589" w:rsidRPr="00837E3A" w14:paraId="77DE756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C8633" w14:textId="77777777" w:rsidR="00387589" w:rsidRPr="00837E3A" w:rsidRDefault="00387589" w:rsidP="00391F72">
            <w:pPr>
              <w:pStyle w:val="rowtabella0"/>
              <w:rPr>
                <w:color w:val="002060"/>
                <w:lang w:val="es-ES"/>
              </w:rPr>
            </w:pPr>
            <w:r w:rsidRPr="00837E3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521F3"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455CC"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C49F3"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DD20"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D30A"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50C3C"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33F53" w14:textId="77777777" w:rsidR="00387589" w:rsidRPr="00837E3A" w:rsidRDefault="00387589" w:rsidP="00391F72">
            <w:pPr>
              <w:pStyle w:val="rowtabella0"/>
              <w:jc w:val="center"/>
              <w:rPr>
                <w:color w:val="002060"/>
              </w:rPr>
            </w:pPr>
            <w:r w:rsidRPr="00837E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131B7" w14:textId="77777777" w:rsidR="00387589" w:rsidRPr="00837E3A" w:rsidRDefault="00387589" w:rsidP="00391F72">
            <w:pPr>
              <w:pStyle w:val="rowtabella0"/>
              <w:jc w:val="center"/>
              <w:rPr>
                <w:color w:val="002060"/>
              </w:rPr>
            </w:pPr>
            <w:r w:rsidRPr="00837E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CF5CD" w14:textId="77777777" w:rsidR="00387589" w:rsidRPr="00837E3A" w:rsidRDefault="00387589" w:rsidP="00391F72">
            <w:pPr>
              <w:pStyle w:val="rowtabella0"/>
              <w:jc w:val="center"/>
              <w:rPr>
                <w:color w:val="002060"/>
              </w:rPr>
            </w:pPr>
            <w:r w:rsidRPr="00837E3A">
              <w:rPr>
                <w:color w:val="002060"/>
              </w:rPr>
              <w:t>0</w:t>
            </w:r>
          </w:p>
        </w:tc>
      </w:tr>
      <w:tr w:rsidR="00387589" w:rsidRPr="00837E3A" w14:paraId="22865CCD"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4B4956" w14:textId="77777777" w:rsidR="00387589" w:rsidRPr="00837E3A" w:rsidRDefault="00387589" w:rsidP="00391F72">
            <w:pPr>
              <w:pStyle w:val="rowtabella0"/>
              <w:rPr>
                <w:color w:val="002060"/>
              </w:rPr>
            </w:pPr>
            <w:r w:rsidRPr="00837E3A">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93C63"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E7B22"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680AC"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31E9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C4CD"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FB18F" w14:textId="77777777" w:rsidR="00387589" w:rsidRPr="00837E3A" w:rsidRDefault="00387589" w:rsidP="00391F72">
            <w:pPr>
              <w:pStyle w:val="rowtabella0"/>
              <w:jc w:val="center"/>
              <w:rPr>
                <w:color w:val="002060"/>
              </w:rPr>
            </w:pPr>
            <w:r w:rsidRPr="00837E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8090" w14:textId="77777777" w:rsidR="00387589" w:rsidRPr="00837E3A" w:rsidRDefault="00387589" w:rsidP="00391F72">
            <w:pPr>
              <w:pStyle w:val="rowtabella0"/>
              <w:jc w:val="center"/>
              <w:rPr>
                <w:color w:val="002060"/>
              </w:rPr>
            </w:pPr>
            <w:r w:rsidRPr="00837E3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FBDF8" w14:textId="77777777" w:rsidR="00387589" w:rsidRPr="00837E3A" w:rsidRDefault="00387589" w:rsidP="00391F72">
            <w:pPr>
              <w:pStyle w:val="rowtabella0"/>
              <w:jc w:val="center"/>
              <w:rPr>
                <w:color w:val="002060"/>
              </w:rPr>
            </w:pPr>
            <w:r w:rsidRPr="00837E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D2FE" w14:textId="77777777" w:rsidR="00387589" w:rsidRPr="00837E3A" w:rsidRDefault="00387589" w:rsidP="00391F72">
            <w:pPr>
              <w:pStyle w:val="rowtabella0"/>
              <w:jc w:val="center"/>
              <w:rPr>
                <w:color w:val="002060"/>
              </w:rPr>
            </w:pPr>
            <w:r w:rsidRPr="00837E3A">
              <w:rPr>
                <w:color w:val="002060"/>
              </w:rPr>
              <w:t>0</w:t>
            </w:r>
          </w:p>
        </w:tc>
      </w:tr>
    </w:tbl>
    <w:p w14:paraId="17A2E823" w14:textId="77777777" w:rsidR="00387589" w:rsidRPr="00837E3A" w:rsidRDefault="00387589" w:rsidP="00387589">
      <w:pPr>
        <w:pStyle w:val="breakline"/>
        <w:rPr>
          <w:rFonts w:eastAsiaTheme="minorEastAsia"/>
          <w:color w:val="002060"/>
        </w:rPr>
      </w:pPr>
    </w:p>
    <w:p w14:paraId="5FB03B03" w14:textId="77777777" w:rsidR="00387589" w:rsidRPr="00837E3A" w:rsidRDefault="00387589" w:rsidP="00387589">
      <w:pPr>
        <w:pStyle w:val="breakline"/>
        <w:rPr>
          <w:color w:val="002060"/>
        </w:rPr>
      </w:pPr>
    </w:p>
    <w:p w14:paraId="06D4DA0E" w14:textId="77777777" w:rsidR="00387589" w:rsidRPr="00837E3A" w:rsidRDefault="00387589" w:rsidP="00387589">
      <w:pPr>
        <w:pStyle w:val="sottotitolocampionato10"/>
        <w:rPr>
          <w:color w:val="002060"/>
        </w:rPr>
      </w:pPr>
      <w:r w:rsidRPr="00837E3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514A7096"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DF725"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F18CA"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6C8C2"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0B056"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9C8BB"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68094"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F9505"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49FD5"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47F02"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924ED" w14:textId="77777777" w:rsidR="00387589" w:rsidRPr="00837E3A" w:rsidRDefault="00387589" w:rsidP="00391F72">
            <w:pPr>
              <w:pStyle w:val="headertabella0"/>
              <w:rPr>
                <w:color w:val="002060"/>
              </w:rPr>
            </w:pPr>
            <w:r w:rsidRPr="00837E3A">
              <w:rPr>
                <w:color w:val="002060"/>
              </w:rPr>
              <w:t>PE</w:t>
            </w:r>
          </w:p>
        </w:tc>
      </w:tr>
      <w:tr w:rsidR="00387589" w:rsidRPr="00837E3A" w14:paraId="42811F9B"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CE1830" w14:textId="77777777" w:rsidR="00387589" w:rsidRPr="00837E3A" w:rsidRDefault="00387589" w:rsidP="00391F72">
            <w:pPr>
              <w:pStyle w:val="rowtabella0"/>
              <w:rPr>
                <w:color w:val="002060"/>
              </w:rPr>
            </w:pPr>
            <w:r w:rsidRPr="00837E3A">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2C048"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51A4"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3BEFF"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2FBE2"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5BCE7"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CE5C7" w14:textId="77777777" w:rsidR="00387589" w:rsidRPr="00837E3A" w:rsidRDefault="00387589" w:rsidP="00391F72">
            <w:pPr>
              <w:pStyle w:val="rowtabella0"/>
              <w:jc w:val="center"/>
              <w:rPr>
                <w:color w:val="002060"/>
              </w:rPr>
            </w:pPr>
            <w:r w:rsidRPr="00837E3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7C070"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E448E"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DA72" w14:textId="77777777" w:rsidR="00387589" w:rsidRPr="00837E3A" w:rsidRDefault="00387589" w:rsidP="00391F72">
            <w:pPr>
              <w:pStyle w:val="rowtabella0"/>
              <w:jc w:val="center"/>
              <w:rPr>
                <w:color w:val="002060"/>
              </w:rPr>
            </w:pPr>
            <w:r w:rsidRPr="00837E3A">
              <w:rPr>
                <w:color w:val="002060"/>
              </w:rPr>
              <w:t>0</w:t>
            </w:r>
          </w:p>
        </w:tc>
      </w:tr>
      <w:tr w:rsidR="00387589" w:rsidRPr="00837E3A" w14:paraId="0D1C7A7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64F21" w14:textId="77777777" w:rsidR="00387589" w:rsidRPr="00837E3A" w:rsidRDefault="00387589" w:rsidP="00391F72">
            <w:pPr>
              <w:pStyle w:val="rowtabella0"/>
              <w:rPr>
                <w:color w:val="002060"/>
              </w:rPr>
            </w:pPr>
            <w:r w:rsidRPr="00837E3A">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8C50"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C57C"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F998"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10401"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34E4B"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4200" w14:textId="77777777" w:rsidR="00387589" w:rsidRPr="00837E3A" w:rsidRDefault="00387589" w:rsidP="00391F72">
            <w:pPr>
              <w:pStyle w:val="rowtabella0"/>
              <w:jc w:val="center"/>
              <w:rPr>
                <w:color w:val="002060"/>
              </w:rPr>
            </w:pPr>
            <w:r w:rsidRPr="00837E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E106"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9A04"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D6870" w14:textId="77777777" w:rsidR="00387589" w:rsidRPr="00837E3A" w:rsidRDefault="00387589" w:rsidP="00391F72">
            <w:pPr>
              <w:pStyle w:val="rowtabella0"/>
              <w:jc w:val="center"/>
              <w:rPr>
                <w:color w:val="002060"/>
              </w:rPr>
            </w:pPr>
            <w:r w:rsidRPr="00837E3A">
              <w:rPr>
                <w:color w:val="002060"/>
              </w:rPr>
              <w:t>0</w:t>
            </w:r>
          </w:p>
        </w:tc>
      </w:tr>
      <w:tr w:rsidR="00387589" w:rsidRPr="00837E3A" w14:paraId="251D635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3D32C" w14:textId="77777777" w:rsidR="00387589" w:rsidRPr="00837E3A" w:rsidRDefault="00387589" w:rsidP="00391F72">
            <w:pPr>
              <w:pStyle w:val="rowtabella0"/>
              <w:rPr>
                <w:color w:val="002060"/>
              </w:rPr>
            </w:pPr>
            <w:r w:rsidRPr="00837E3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F694"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8836E"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C996"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42E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46A38"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C44F" w14:textId="77777777" w:rsidR="00387589" w:rsidRPr="00837E3A" w:rsidRDefault="00387589" w:rsidP="00391F72">
            <w:pPr>
              <w:pStyle w:val="rowtabella0"/>
              <w:jc w:val="center"/>
              <w:rPr>
                <w:color w:val="002060"/>
              </w:rPr>
            </w:pPr>
            <w:r w:rsidRPr="00837E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B5A2" w14:textId="77777777" w:rsidR="00387589" w:rsidRPr="00837E3A" w:rsidRDefault="00387589" w:rsidP="00391F72">
            <w:pPr>
              <w:pStyle w:val="rowtabella0"/>
              <w:jc w:val="center"/>
              <w:rPr>
                <w:color w:val="002060"/>
              </w:rPr>
            </w:pPr>
            <w:r w:rsidRPr="00837E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2E4C4"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EEFAC" w14:textId="77777777" w:rsidR="00387589" w:rsidRPr="00837E3A" w:rsidRDefault="00387589" w:rsidP="00391F72">
            <w:pPr>
              <w:pStyle w:val="rowtabella0"/>
              <w:jc w:val="center"/>
              <w:rPr>
                <w:color w:val="002060"/>
              </w:rPr>
            </w:pPr>
            <w:r w:rsidRPr="00837E3A">
              <w:rPr>
                <w:color w:val="002060"/>
              </w:rPr>
              <w:t>0</w:t>
            </w:r>
          </w:p>
        </w:tc>
      </w:tr>
      <w:tr w:rsidR="00387589" w:rsidRPr="00837E3A" w14:paraId="0F02426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9C45E" w14:textId="77777777" w:rsidR="00387589" w:rsidRPr="00837E3A" w:rsidRDefault="00387589" w:rsidP="00391F72">
            <w:pPr>
              <w:pStyle w:val="rowtabella0"/>
              <w:rPr>
                <w:color w:val="002060"/>
                <w:lang w:val="es-ES"/>
              </w:rPr>
            </w:pPr>
            <w:r w:rsidRPr="00837E3A">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4555" w14:textId="77777777" w:rsidR="00387589" w:rsidRPr="00837E3A" w:rsidRDefault="00387589" w:rsidP="00391F72">
            <w:pPr>
              <w:pStyle w:val="rowtabella0"/>
              <w:jc w:val="center"/>
              <w:rPr>
                <w:color w:val="002060"/>
              </w:rPr>
            </w:pPr>
            <w:r w:rsidRPr="00837E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39908"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A8DE"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501C7"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DA73"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65F97"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E20AF"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CB17"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1263" w14:textId="77777777" w:rsidR="00387589" w:rsidRPr="00837E3A" w:rsidRDefault="00387589" w:rsidP="00391F72">
            <w:pPr>
              <w:pStyle w:val="rowtabella0"/>
              <w:jc w:val="center"/>
              <w:rPr>
                <w:color w:val="002060"/>
              </w:rPr>
            </w:pPr>
            <w:r w:rsidRPr="00837E3A">
              <w:rPr>
                <w:color w:val="002060"/>
              </w:rPr>
              <w:t>0</w:t>
            </w:r>
          </w:p>
        </w:tc>
      </w:tr>
      <w:tr w:rsidR="00387589" w:rsidRPr="00837E3A" w14:paraId="6DD2BAC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BAF6A2" w14:textId="77777777" w:rsidR="00387589" w:rsidRPr="00837E3A" w:rsidRDefault="00387589" w:rsidP="00391F72">
            <w:pPr>
              <w:pStyle w:val="rowtabella0"/>
              <w:rPr>
                <w:color w:val="002060"/>
              </w:rPr>
            </w:pPr>
            <w:r w:rsidRPr="00837E3A">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4970A"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53F2"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82163"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AED5"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0C904"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C7BAA"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181A"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67422"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42A0" w14:textId="77777777" w:rsidR="00387589" w:rsidRPr="00837E3A" w:rsidRDefault="00387589" w:rsidP="00391F72">
            <w:pPr>
              <w:pStyle w:val="rowtabella0"/>
              <w:jc w:val="center"/>
              <w:rPr>
                <w:color w:val="002060"/>
              </w:rPr>
            </w:pPr>
            <w:r w:rsidRPr="00837E3A">
              <w:rPr>
                <w:color w:val="002060"/>
              </w:rPr>
              <w:t>0</w:t>
            </w:r>
          </w:p>
        </w:tc>
      </w:tr>
      <w:tr w:rsidR="00387589" w:rsidRPr="00837E3A" w14:paraId="5622AEF2"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46F82" w14:textId="77777777" w:rsidR="00387589" w:rsidRPr="00837E3A" w:rsidRDefault="00387589" w:rsidP="00391F72">
            <w:pPr>
              <w:pStyle w:val="rowtabella0"/>
              <w:rPr>
                <w:color w:val="002060"/>
              </w:rPr>
            </w:pPr>
            <w:r w:rsidRPr="00837E3A">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6BAF2"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C542"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4BAB"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DBF08"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5C8F"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E52A" w14:textId="77777777" w:rsidR="00387589" w:rsidRPr="00837E3A" w:rsidRDefault="00387589" w:rsidP="00391F72">
            <w:pPr>
              <w:pStyle w:val="rowtabella0"/>
              <w:jc w:val="center"/>
              <w:rPr>
                <w:color w:val="002060"/>
              </w:rPr>
            </w:pPr>
            <w:r w:rsidRPr="00837E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68FA"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D2E3E"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B7E5" w14:textId="77777777" w:rsidR="00387589" w:rsidRPr="00837E3A" w:rsidRDefault="00387589" w:rsidP="00391F72">
            <w:pPr>
              <w:pStyle w:val="rowtabella0"/>
              <w:jc w:val="center"/>
              <w:rPr>
                <w:color w:val="002060"/>
              </w:rPr>
            </w:pPr>
            <w:r w:rsidRPr="00837E3A">
              <w:rPr>
                <w:color w:val="002060"/>
              </w:rPr>
              <w:t>0</w:t>
            </w:r>
          </w:p>
        </w:tc>
      </w:tr>
      <w:tr w:rsidR="00387589" w:rsidRPr="00837E3A" w14:paraId="6F63BA3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E6331" w14:textId="77777777" w:rsidR="00387589" w:rsidRPr="00837E3A" w:rsidRDefault="00387589" w:rsidP="00391F72">
            <w:pPr>
              <w:pStyle w:val="rowtabella0"/>
              <w:rPr>
                <w:color w:val="002060"/>
              </w:rPr>
            </w:pPr>
            <w:r w:rsidRPr="00837E3A">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00A25"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01E2"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F3023"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6A448"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9117C"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085C8" w14:textId="77777777" w:rsidR="00387589" w:rsidRPr="00837E3A" w:rsidRDefault="00387589" w:rsidP="00391F72">
            <w:pPr>
              <w:pStyle w:val="rowtabella0"/>
              <w:jc w:val="center"/>
              <w:rPr>
                <w:color w:val="002060"/>
              </w:rPr>
            </w:pPr>
            <w:r w:rsidRPr="00837E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92B4A" w14:textId="77777777" w:rsidR="00387589" w:rsidRPr="00837E3A" w:rsidRDefault="00387589" w:rsidP="00391F72">
            <w:pPr>
              <w:pStyle w:val="rowtabella0"/>
              <w:jc w:val="center"/>
              <w:rPr>
                <w:color w:val="002060"/>
              </w:rPr>
            </w:pPr>
            <w:r w:rsidRPr="00837E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E835B"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3338" w14:textId="77777777" w:rsidR="00387589" w:rsidRPr="00837E3A" w:rsidRDefault="00387589" w:rsidP="00391F72">
            <w:pPr>
              <w:pStyle w:val="rowtabella0"/>
              <w:jc w:val="center"/>
              <w:rPr>
                <w:color w:val="002060"/>
              </w:rPr>
            </w:pPr>
            <w:r w:rsidRPr="00837E3A">
              <w:rPr>
                <w:color w:val="002060"/>
              </w:rPr>
              <w:t>0</w:t>
            </w:r>
          </w:p>
        </w:tc>
      </w:tr>
      <w:tr w:rsidR="00387589" w:rsidRPr="00837E3A" w14:paraId="2927D731"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CC0A0" w14:textId="77777777" w:rsidR="00387589" w:rsidRPr="00837E3A" w:rsidRDefault="00387589" w:rsidP="00391F72">
            <w:pPr>
              <w:pStyle w:val="rowtabella0"/>
              <w:rPr>
                <w:color w:val="002060"/>
              </w:rPr>
            </w:pPr>
            <w:r w:rsidRPr="00837E3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6ADBE"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0FEA"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5F33"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DD2C"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E349"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83C91"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84060" w14:textId="77777777" w:rsidR="00387589" w:rsidRPr="00837E3A" w:rsidRDefault="00387589" w:rsidP="00391F72">
            <w:pPr>
              <w:pStyle w:val="rowtabella0"/>
              <w:jc w:val="center"/>
              <w:rPr>
                <w:color w:val="002060"/>
              </w:rPr>
            </w:pPr>
            <w:r w:rsidRPr="00837E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511C"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6556C" w14:textId="77777777" w:rsidR="00387589" w:rsidRPr="00837E3A" w:rsidRDefault="00387589" w:rsidP="00391F72">
            <w:pPr>
              <w:pStyle w:val="rowtabella0"/>
              <w:jc w:val="center"/>
              <w:rPr>
                <w:color w:val="002060"/>
              </w:rPr>
            </w:pPr>
            <w:r w:rsidRPr="00837E3A">
              <w:rPr>
                <w:color w:val="002060"/>
              </w:rPr>
              <w:t>0</w:t>
            </w:r>
          </w:p>
        </w:tc>
      </w:tr>
      <w:tr w:rsidR="00387589" w:rsidRPr="00837E3A" w14:paraId="6B789AD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774D29" w14:textId="77777777" w:rsidR="00387589" w:rsidRPr="00837E3A" w:rsidRDefault="00387589" w:rsidP="00391F72">
            <w:pPr>
              <w:pStyle w:val="rowtabella0"/>
              <w:rPr>
                <w:color w:val="002060"/>
              </w:rPr>
            </w:pPr>
            <w:r w:rsidRPr="00837E3A">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82059"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B2F2"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6EC18"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C2A10"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67D62"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4DCB6" w14:textId="77777777" w:rsidR="00387589" w:rsidRPr="00837E3A" w:rsidRDefault="00387589" w:rsidP="00391F72">
            <w:pPr>
              <w:pStyle w:val="rowtabella0"/>
              <w:jc w:val="center"/>
              <w:rPr>
                <w:color w:val="002060"/>
              </w:rPr>
            </w:pPr>
            <w:r w:rsidRPr="00837E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41039"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F604F"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6514" w14:textId="77777777" w:rsidR="00387589" w:rsidRPr="00837E3A" w:rsidRDefault="00387589" w:rsidP="00391F72">
            <w:pPr>
              <w:pStyle w:val="rowtabella0"/>
              <w:jc w:val="center"/>
              <w:rPr>
                <w:color w:val="002060"/>
              </w:rPr>
            </w:pPr>
            <w:r w:rsidRPr="00837E3A">
              <w:rPr>
                <w:color w:val="002060"/>
              </w:rPr>
              <w:t>0</w:t>
            </w:r>
          </w:p>
        </w:tc>
      </w:tr>
      <w:tr w:rsidR="00387589" w:rsidRPr="00837E3A" w14:paraId="29AB4929"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81108" w14:textId="77777777" w:rsidR="00387589" w:rsidRPr="00837E3A" w:rsidRDefault="00387589" w:rsidP="00391F72">
            <w:pPr>
              <w:pStyle w:val="rowtabella0"/>
              <w:rPr>
                <w:color w:val="002060"/>
              </w:rPr>
            </w:pPr>
            <w:r w:rsidRPr="00837E3A">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0FEF"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A2E39"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C17D9"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C330"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BDCBB"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FD909"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05B7"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5EFFC"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5A5C" w14:textId="77777777" w:rsidR="00387589" w:rsidRPr="00837E3A" w:rsidRDefault="00387589" w:rsidP="00391F72">
            <w:pPr>
              <w:pStyle w:val="rowtabella0"/>
              <w:jc w:val="center"/>
              <w:rPr>
                <w:color w:val="002060"/>
              </w:rPr>
            </w:pPr>
            <w:r w:rsidRPr="00837E3A">
              <w:rPr>
                <w:color w:val="002060"/>
              </w:rPr>
              <w:t>0</w:t>
            </w:r>
          </w:p>
        </w:tc>
      </w:tr>
      <w:tr w:rsidR="00387589" w:rsidRPr="00837E3A" w14:paraId="187315C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281DD" w14:textId="77777777" w:rsidR="00387589" w:rsidRPr="00837E3A" w:rsidRDefault="00387589" w:rsidP="00391F72">
            <w:pPr>
              <w:pStyle w:val="rowtabella0"/>
              <w:rPr>
                <w:color w:val="002060"/>
              </w:rPr>
            </w:pPr>
            <w:r w:rsidRPr="00837E3A">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B833"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7037"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D934"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D76F6"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97164"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E1BF"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1CC0" w14:textId="77777777" w:rsidR="00387589" w:rsidRPr="00837E3A" w:rsidRDefault="00387589" w:rsidP="00391F72">
            <w:pPr>
              <w:pStyle w:val="rowtabella0"/>
              <w:jc w:val="center"/>
              <w:rPr>
                <w:color w:val="002060"/>
              </w:rPr>
            </w:pPr>
            <w:r w:rsidRPr="00837E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FCCB6"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4F97" w14:textId="77777777" w:rsidR="00387589" w:rsidRPr="00837E3A" w:rsidRDefault="00387589" w:rsidP="00391F72">
            <w:pPr>
              <w:pStyle w:val="rowtabella0"/>
              <w:jc w:val="center"/>
              <w:rPr>
                <w:color w:val="002060"/>
              </w:rPr>
            </w:pPr>
            <w:r w:rsidRPr="00837E3A">
              <w:rPr>
                <w:color w:val="002060"/>
              </w:rPr>
              <w:t>0</w:t>
            </w:r>
          </w:p>
        </w:tc>
      </w:tr>
      <w:tr w:rsidR="00387589" w:rsidRPr="00837E3A" w14:paraId="5B556FD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7E098" w14:textId="77777777" w:rsidR="00387589" w:rsidRPr="00837E3A" w:rsidRDefault="00387589" w:rsidP="00391F72">
            <w:pPr>
              <w:pStyle w:val="rowtabella0"/>
              <w:rPr>
                <w:color w:val="002060"/>
              </w:rPr>
            </w:pPr>
            <w:r w:rsidRPr="00837E3A">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E483"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E3F65"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DC4E"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9BA4"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AD5B"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608A"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57DE" w14:textId="77777777" w:rsidR="00387589" w:rsidRPr="00837E3A" w:rsidRDefault="00387589" w:rsidP="00391F72">
            <w:pPr>
              <w:pStyle w:val="rowtabella0"/>
              <w:jc w:val="center"/>
              <w:rPr>
                <w:color w:val="002060"/>
              </w:rPr>
            </w:pPr>
            <w:r w:rsidRPr="00837E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88EF"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515E3" w14:textId="77777777" w:rsidR="00387589" w:rsidRPr="00837E3A" w:rsidRDefault="00387589" w:rsidP="00391F72">
            <w:pPr>
              <w:pStyle w:val="rowtabella0"/>
              <w:jc w:val="center"/>
              <w:rPr>
                <w:color w:val="002060"/>
              </w:rPr>
            </w:pPr>
            <w:r w:rsidRPr="00837E3A">
              <w:rPr>
                <w:color w:val="002060"/>
              </w:rPr>
              <w:t>0</w:t>
            </w:r>
          </w:p>
        </w:tc>
      </w:tr>
      <w:tr w:rsidR="00387589" w:rsidRPr="00837E3A" w14:paraId="78243F4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17FA5" w14:textId="77777777" w:rsidR="00387589" w:rsidRPr="00837E3A" w:rsidRDefault="00387589" w:rsidP="00391F72">
            <w:pPr>
              <w:pStyle w:val="rowtabella0"/>
              <w:rPr>
                <w:color w:val="002060"/>
              </w:rPr>
            </w:pPr>
            <w:r w:rsidRPr="00837E3A">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AE1A3"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1E6D"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F3150"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38B40"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1F123"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CB239"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DD466"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46E4" w14:textId="77777777" w:rsidR="00387589" w:rsidRPr="00837E3A" w:rsidRDefault="00387589" w:rsidP="00391F72">
            <w:pPr>
              <w:pStyle w:val="rowtabella0"/>
              <w:jc w:val="center"/>
              <w:rPr>
                <w:color w:val="002060"/>
              </w:rPr>
            </w:pPr>
            <w:r w:rsidRPr="00837E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70A6" w14:textId="77777777" w:rsidR="00387589" w:rsidRPr="00837E3A" w:rsidRDefault="00387589" w:rsidP="00391F72">
            <w:pPr>
              <w:pStyle w:val="rowtabella0"/>
              <w:jc w:val="center"/>
              <w:rPr>
                <w:color w:val="002060"/>
              </w:rPr>
            </w:pPr>
            <w:r w:rsidRPr="00837E3A">
              <w:rPr>
                <w:color w:val="002060"/>
              </w:rPr>
              <w:t>0</w:t>
            </w:r>
          </w:p>
        </w:tc>
      </w:tr>
      <w:tr w:rsidR="00387589" w:rsidRPr="00837E3A" w14:paraId="19724154"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9CA917" w14:textId="77777777" w:rsidR="00387589" w:rsidRPr="00837E3A" w:rsidRDefault="00387589" w:rsidP="00391F72">
            <w:pPr>
              <w:pStyle w:val="rowtabella0"/>
              <w:rPr>
                <w:color w:val="002060"/>
              </w:rPr>
            </w:pPr>
            <w:r w:rsidRPr="00837E3A">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9B9E"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C214"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769F"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68742"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FAC1F"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DD21"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219DA" w14:textId="77777777" w:rsidR="00387589" w:rsidRPr="00837E3A" w:rsidRDefault="00387589" w:rsidP="00391F72">
            <w:pPr>
              <w:pStyle w:val="rowtabella0"/>
              <w:jc w:val="center"/>
              <w:rPr>
                <w:color w:val="002060"/>
              </w:rPr>
            </w:pPr>
            <w:r w:rsidRPr="00837E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67205"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2201" w14:textId="77777777" w:rsidR="00387589" w:rsidRPr="00837E3A" w:rsidRDefault="00387589" w:rsidP="00391F72">
            <w:pPr>
              <w:pStyle w:val="rowtabella0"/>
              <w:jc w:val="center"/>
              <w:rPr>
                <w:color w:val="002060"/>
              </w:rPr>
            </w:pPr>
            <w:r w:rsidRPr="00837E3A">
              <w:rPr>
                <w:color w:val="002060"/>
              </w:rPr>
              <w:t>0</w:t>
            </w:r>
          </w:p>
        </w:tc>
      </w:tr>
    </w:tbl>
    <w:p w14:paraId="4F40F97F" w14:textId="77777777" w:rsidR="00387589" w:rsidRPr="00837E3A" w:rsidRDefault="00387589" w:rsidP="00387589">
      <w:pPr>
        <w:pStyle w:val="breakline"/>
        <w:rPr>
          <w:rFonts w:eastAsiaTheme="minorEastAsia"/>
          <w:color w:val="002060"/>
        </w:rPr>
      </w:pPr>
    </w:p>
    <w:p w14:paraId="0AB07001" w14:textId="77777777" w:rsidR="00387589" w:rsidRPr="00837E3A" w:rsidRDefault="00387589" w:rsidP="00387589">
      <w:pPr>
        <w:pStyle w:val="breakline"/>
        <w:rPr>
          <w:color w:val="002060"/>
        </w:rPr>
      </w:pPr>
    </w:p>
    <w:p w14:paraId="2DC59B4C" w14:textId="77777777" w:rsidR="00387589" w:rsidRPr="00837E3A" w:rsidRDefault="00387589" w:rsidP="00387589">
      <w:pPr>
        <w:pStyle w:val="sottotitolocampionato10"/>
        <w:rPr>
          <w:color w:val="002060"/>
        </w:rPr>
      </w:pPr>
      <w:r w:rsidRPr="00837E3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020E3617"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390A6"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0E236"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2E40B"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35D33"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B5A3F"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2123C"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23847"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5C347"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13934"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C8BDB" w14:textId="77777777" w:rsidR="00387589" w:rsidRPr="00837E3A" w:rsidRDefault="00387589" w:rsidP="00391F72">
            <w:pPr>
              <w:pStyle w:val="headertabella0"/>
              <w:rPr>
                <w:color w:val="002060"/>
              </w:rPr>
            </w:pPr>
            <w:r w:rsidRPr="00837E3A">
              <w:rPr>
                <w:color w:val="002060"/>
              </w:rPr>
              <w:t>PE</w:t>
            </w:r>
          </w:p>
        </w:tc>
      </w:tr>
      <w:tr w:rsidR="00387589" w:rsidRPr="00837E3A" w14:paraId="63612764"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3DC88C" w14:textId="77777777" w:rsidR="00387589" w:rsidRPr="00837E3A" w:rsidRDefault="00387589" w:rsidP="00391F72">
            <w:pPr>
              <w:pStyle w:val="rowtabella0"/>
              <w:rPr>
                <w:color w:val="002060"/>
              </w:rPr>
            </w:pPr>
            <w:r w:rsidRPr="00837E3A">
              <w:rPr>
                <w:color w:val="002060"/>
              </w:rPr>
              <w:lastRenderedPageBreak/>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ABE8"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B63A"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ABD5"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1DF46"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528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C810" w14:textId="77777777" w:rsidR="00387589" w:rsidRPr="00837E3A" w:rsidRDefault="00387589" w:rsidP="00391F72">
            <w:pPr>
              <w:pStyle w:val="rowtabella0"/>
              <w:jc w:val="center"/>
              <w:rPr>
                <w:color w:val="002060"/>
              </w:rPr>
            </w:pPr>
            <w:r w:rsidRPr="00837E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DC34F"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A210" w14:textId="77777777" w:rsidR="00387589" w:rsidRPr="00837E3A" w:rsidRDefault="00387589" w:rsidP="00391F72">
            <w:pPr>
              <w:pStyle w:val="rowtabella0"/>
              <w:jc w:val="center"/>
              <w:rPr>
                <w:color w:val="002060"/>
              </w:rPr>
            </w:pPr>
            <w:r w:rsidRPr="00837E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81D1A" w14:textId="77777777" w:rsidR="00387589" w:rsidRPr="00837E3A" w:rsidRDefault="00387589" w:rsidP="00391F72">
            <w:pPr>
              <w:pStyle w:val="rowtabella0"/>
              <w:jc w:val="center"/>
              <w:rPr>
                <w:color w:val="002060"/>
              </w:rPr>
            </w:pPr>
            <w:r w:rsidRPr="00837E3A">
              <w:rPr>
                <w:color w:val="002060"/>
              </w:rPr>
              <w:t>0</w:t>
            </w:r>
          </w:p>
        </w:tc>
      </w:tr>
      <w:tr w:rsidR="00387589" w:rsidRPr="00837E3A" w14:paraId="22B197FB"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102F8" w14:textId="77777777" w:rsidR="00387589" w:rsidRPr="00837E3A" w:rsidRDefault="00387589" w:rsidP="00391F72">
            <w:pPr>
              <w:pStyle w:val="rowtabella0"/>
              <w:rPr>
                <w:color w:val="002060"/>
              </w:rPr>
            </w:pPr>
            <w:r w:rsidRPr="00837E3A">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9D30"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A2404"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5E62"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A087"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C4D76"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4695B" w14:textId="77777777" w:rsidR="00387589" w:rsidRPr="00837E3A" w:rsidRDefault="00387589" w:rsidP="00391F72">
            <w:pPr>
              <w:pStyle w:val="rowtabella0"/>
              <w:jc w:val="center"/>
              <w:rPr>
                <w:color w:val="002060"/>
              </w:rPr>
            </w:pPr>
            <w:r w:rsidRPr="00837E3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9876"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7AD86" w14:textId="77777777" w:rsidR="00387589" w:rsidRPr="00837E3A" w:rsidRDefault="00387589" w:rsidP="00391F72">
            <w:pPr>
              <w:pStyle w:val="rowtabella0"/>
              <w:jc w:val="center"/>
              <w:rPr>
                <w:color w:val="002060"/>
              </w:rPr>
            </w:pPr>
            <w:r w:rsidRPr="00837E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D288" w14:textId="77777777" w:rsidR="00387589" w:rsidRPr="00837E3A" w:rsidRDefault="00387589" w:rsidP="00391F72">
            <w:pPr>
              <w:pStyle w:val="rowtabella0"/>
              <w:jc w:val="center"/>
              <w:rPr>
                <w:color w:val="002060"/>
              </w:rPr>
            </w:pPr>
            <w:r w:rsidRPr="00837E3A">
              <w:rPr>
                <w:color w:val="002060"/>
              </w:rPr>
              <w:t>0</w:t>
            </w:r>
          </w:p>
        </w:tc>
      </w:tr>
      <w:tr w:rsidR="00387589" w:rsidRPr="00837E3A" w14:paraId="1E00159F"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0333B" w14:textId="77777777" w:rsidR="00387589" w:rsidRPr="00837E3A" w:rsidRDefault="00387589" w:rsidP="00391F72">
            <w:pPr>
              <w:pStyle w:val="rowtabella0"/>
              <w:rPr>
                <w:color w:val="002060"/>
              </w:rPr>
            </w:pPr>
            <w:r w:rsidRPr="00837E3A">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A1700" w14:textId="77777777" w:rsidR="00387589" w:rsidRPr="00837E3A" w:rsidRDefault="00387589" w:rsidP="00391F72">
            <w:pPr>
              <w:pStyle w:val="rowtabella0"/>
              <w:jc w:val="center"/>
              <w:rPr>
                <w:color w:val="002060"/>
              </w:rPr>
            </w:pPr>
            <w:r w:rsidRPr="00837E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6086"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0C289"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3AAAF"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7B5CB"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0BC2" w14:textId="77777777" w:rsidR="00387589" w:rsidRPr="00837E3A" w:rsidRDefault="00387589" w:rsidP="00391F72">
            <w:pPr>
              <w:pStyle w:val="rowtabella0"/>
              <w:jc w:val="center"/>
              <w:rPr>
                <w:color w:val="002060"/>
              </w:rPr>
            </w:pPr>
            <w:r w:rsidRPr="00837E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DD13D" w14:textId="77777777" w:rsidR="00387589" w:rsidRPr="00837E3A" w:rsidRDefault="00387589" w:rsidP="00391F72">
            <w:pPr>
              <w:pStyle w:val="rowtabella0"/>
              <w:jc w:val="center"/>
              <w:rPr>
                <w:color w:val="002060"/>
              </w:rPr>
            </w:pPr>
            <w:r w:rsidRPr="00837E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011A"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42A84" w14:textId="77777777" w:rsidR="00387589" w:rsidRPr="00837E3A" w:rsidRDefault="00387589" w:rsidP="00391F72">
            <w:pPr>
              <w:pStyle w:val="rowtabella0"/>
              <w:jc w:val="center"/>
              <w:rPr>
                <w:color w:val="002060"/>
              </w:rPr>
            </w:pPr>
            <w:r w:rsidRPr="00837E3A">
              <w:rPr>
                <w:color w:val="002060"/>
              </w:rPr>
              <w:t>0</w:t>
            </w:r>
          </w:p>
        </w:tc>
      </w:tr>
      <w:tr w:rsidR="00387589" w:rsidRPr="00837E3A" w14:paraId="63184B69"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A3E6C" w14:textId="77777777" w:rsidR="00387589" w:rsidRPr="00837E3A" w:rsidRDefault="00387589" w:rsidP="00391F72">
            <w:pPr>
              <w:pStyle w:val="rowtabella0"/>
              <w:rPr>
                <w:color w:val="002060"/>
              </w:rPr>
            </w:pPr>
            <w:r w:rsidRPr="00837E3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578E"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09D68"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68D0"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8B8B8"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35DC8"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B413"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FE64"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D12BB"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3F96" w14:textId="77777777" w:rsidR="00387589" w:rsidRPr="00837E3A" w:rsidRDefault="00387589" w:rsidP="00391F72">
            <w:pPr>
              <w:pStyle w:val="rowtabella0"/>
              <w:jc w:val="center"/>
              <w:rPr>
                <w:color w:val="002060"/>
              </w:rPr>
            </w:pPr>
            <w:r w:rsidRPr="00837E3A">
              <w:rPr>
                <w:color w:val="002060"/>
              </w:rPr>
              <w:t>0</w:t>
            </w:r>
          </w:p>
        </w:tc>
      </w:tr>
      <w:tr w:rsidR="00387589" w:rsidRPr="00837E3A" w14:paraId="29AEF2A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1E6E4" w14:textId="77777777" w:rsidR="00387589" w:rsidRPr="00837E3A" w:rsidRDefault="00387589" w:rsidP="00391F72">
            <w:pPr>
              <w:pStyle w:val="rowtabella0"/>
              <w:rPr>
                <w:color w:val="002060"/>
              </w:rPr>
            </w:pPr>
            <w:r w:rsidRPr="00837E3A">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39A4F"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AE9A"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24FC"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DA59F"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7A8F1"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F9C5" w14:textId="77777777" w:rsidR="00387589" w:rsidRPr="00837E3A" w:rsidRDefault="00387589" w:rsidP="00391F72">
            <w:pPr>
              <w:pStyle w:val="rowtabella0"/>
              <w:jc w:val="center"/>
              <w:rPr>
                <w:color w:val="002060"/>
              </w:rPr>
            </w:pPr>
            <w:r w:rsidRPr="00837E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2DAB3"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CE097"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D959" w14:textId="77777777" w:rsidR="00387589" w:rsidRPr="00837E3A" w:rsidRDefault="00387589" w:rsidP="00391F72">
            <w:pPr>
              <w:pStyle w:val="rowtabella0"/>
              <w:jc w:val="center"/>
              <w:rPr>
                <w:color w:val="002060"/>
              </w:rPr>
            </w:pPr>
            <w:r w:rsidRPr="00837E3A">
              <w:rPr>
                <w:color w:val="002060"/>
              </w:rPr>
              <w:t>0</w:t>
            </w:r>
          </w:p>
        </w:tc>
      </w:tr>
      <w:tr w:rsidR="00387589" w:rsidRPr="00837E3A" w14:paraId="0B3C7B5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A03A9A" w14:textId="77777777" w:rsidR="00387589" w:rsidRPr="00837E3A" w:rsidRDefault="00387589" w:rsidP="00391F72">
            <w:pPr>
              <w:pStyle w:val="rowtabella0"/>
              <w:rPr>
                <w:color w:val="002060"/>
              </w:rPr>
            </w:pPr>
            <w:r w:rsidRPr="00837E3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4ED6E"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5361"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C6F7B"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D80D9"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E364"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45601"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46D1B"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91AE"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9734" w14:textId="77777777" w:rsidR="00387589" w:rsidRPr="00837E3A" w:rsidRDefault="00387589" w:rsidP="00391F72">
            <w:pPr>
              <w:pStyle w:val="rowtabella0"/>
              <w:jc w:val="center"/>
              <w:rPr>
                <w:color w:val="002060"/>
              </w:rPr>
            </w:pPr>
            <w:r w:rsidRPr="00837E3A">
              <w:rPr>
                <w:color w:val="002060"/>
              </w:rPr>
              <w:t>0</w:t>
            </w:r>
          </w:p>
        </w:tc>
      </w:tr>
      <w:tr w:rsidR="00387589" w:rsidRPr="00837E3A" w14:paraId="7CF349D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3623D" w14:textId="77777777" w:rsidR="00387589" w:rsidRPr="00837E3A" w:rsidRDefault="00387589" w:rsidP="00391F72">
            <w:pPr>
              <w:pStyle w:val="rowtabella0"/>
              <w:rPr>
                <w:color w:val="002060"/>
              </w:rPr>
            </w:pPr>
            <w:r w:rsidRPr="00837E3A">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7E26"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564B"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B3098"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41DA5"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2877"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6226" w14:textId="77777777" w:rsidR="00387589" w:rsidRPr="00837E3A" w:rsidRDefault="00387589" w:rsidP="00391F72">
            <w:pPr>
              <w:pStyle w:val="rowtabella0"/>
              <w:jc w:val="center"/>
              <w:rPr>
                <w:color w:val="002060"/>
              </w:rPr>
            </w:pPr>
            <w:r w:rsidRPr="00837E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D54FF"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AAF4"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3732" w14:textId="77777777" w:rsidR="00387589" w:rsidRPr="00837E3A" w:rsidRDefault="00387589" w:rsidP="00391F72">
            <w:pPr>
              <w:pStyle w:val="rowtabella0"/>
              <w:jc w:val="center"/>
              <w:rPr>
                <w:color w:val="002060"/>
              </w:rPr>
            </w:pPr>
            <w:r w:rsidRPr="00837E3A">
              <w:rPr>
                <w:color w:val="002060"/>
              </w:rPr>
              <w:t>0</w:t>
            </w:r>
          </w:p>
        </w:tc>
      </w:tr>
      <w:tr w:rsidR="00387589" w:rsidRPr="00837E3A" w14:paraId="59D8EEA2"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656ED1" w14:textId="77777777" w:rsidR="00387589" w:rsidRPr="00837E3A" w:rsidRDefault="00387589" w:rsidP="00391F72">
            <w:pPr>
              <w:pStyle w:val="rowtabella0"/>
              <w:rPr>
                <w:color w:val="002060"/>
              </w:rPr>
            </w:pPr>
            <w:r w:rsidRPr="00837E3A">
              <w:rPr>
                <w:color w:val="002060"/>
              </w:rPr>
              <w:t xml:space="preserve">A.S.D. </w:t>
            </w:r>
            <w:proofErr w:type="gramStart"/>
            <w:r w:rsidRPr="00837E3A">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8FEFF" w14:textId="77777777" w:rsidR="00387589" w:rsidRPr="00837E3A" w:rsidRDefault="00387589" w:rsidP="00391F72">
            <w:pPr>
              <w:pStyle w:val="rowtabella0"/>
              <w:jc w:val="center"/>
              <w:rPr>
                <w:color w:val="002060"/>
              </w:rPr>
            </w:pPr>
            <w:r w:rsidRPr="00837E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69E2"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9D6A5"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C6615"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53448"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38347"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FFB75"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E87FA"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35ECE" w14:textId="77777777" w:rsidR="00387589" w:rsidRPr="00837E3A" w:rsidRDefault="00387589" w:rsidP="00391F72">
            <w:pPr>
              <w:pStyle w:val="rowtabella0"/>
              <w:jc w:val="center"/>
              <w:rPr>
                <w:color w:val="002060"/>
              </w:rPr>
            </w:pPr>
            <w:r w:rsidRPr="00837E3A">
              <w:rPr>
                <w:color w:val="002060"/>
              </w:rPr>
              <w:t>0</w:t>
            </w:r>
          </w:p>
        </w:tc>
      </w:tr>
      <w:tr w:rsidR="00387589" w:rsidRPr="00837E3A" w14:paraId="3DCCBD87"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47A8F8" w14:textId="77777777" w:rsidR="00387589" w:rsidRPr="00837E3A" w:rsidRDefault="00387589" w:rsidP="00391F72">
            <w:pPr>
              <w:pStyle w:val="rowtabella0"/>
              <w:rPr>
                <w:color w:val="002060"/>
              </w:rPr>
            </w:pPr>
            <w:r w:rsidRPr="00837E3A">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366B"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7851"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2A647"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A605"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D872"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E63F5"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D7FFA" w14:textId="77777777" w:rsidR="00387589" w:rsidRPr="00837E3A" w:rsidRDefault="00387589" w:rsidP="00391F72">
            <w:pPr>
              <w:pStyle w:val="rowtabella0"/>
              <w:jc w:val="center"/>
              <w:rPr>
                <w:color w:val="002060"/>
              </w:rPr>
            </w:pPr>
            <w:r w:rsidRPr="00837E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68B9"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53EF3" w14:textId="77777777" w:rsidR="00387589" w:rsidRPr="00837E3A" w:rsidRDefault="00387589" w:rsidP="00391F72">
            <w:pPr>
              <w:pStyle w:val="rowtabella0"/>
              <w:jc w:val="center"/>
              <w:rPr>
                <w:color w:val="002060"/>
              </w:rPr>
            </w:pPr>
            <w:r w:rsidRPr="00837E3A">
              <w:rPr>
                <w:color w:val="002060"/>
              </w:rPr>
              <w:t>0</w:t>
            </w:r>
          </w:p>
        </w:tc>
      </w:tr>
      <w:tr w:rsidR="00387589" w:rsidRPr="00837E3A" w14:paraId="7843EC2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FC84B" w14:textId="77777777" w:rsidR="00387589" w:rsidRPr="00837E3A" w:rsidRDefault="00387589" w:rsidP="00391F72">
            <w:pPr>
              <w:pStyle w:val="rowtabella0"/>
              <w:rPr>
                <w:color w:val="002060"/>
              </w:rPr>
            </w:pPr>
            <w:r w:rsidRPr="00837E3A">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E6CD"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FC32"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ED12"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F9C63"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F5B6E"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36028"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CA62A" w14:textId="77777777" w:rsidR="00387589" w:rsidRPr="00837E3A" w:rsidRDefault="00387589" w:rsidP="00391F72">
            <w:pPr>
              <w:pStyle w:val="rowtabella0"/>
              <w:jc w:val="center"/>
              <w:rPr>
                <w:color w:val="002060"/>
              </w:rPr>
            </w:pPr>
            <w:r w:rsidRPr="00837E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659C"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9EF09" w14:textId="77777777" w:rsidR="00387589" w:rsidRPr="00837E3A" w:rsidRDefault="00387589" w:rsidP="00391F72">
            <w:pPr>
              <w:pStyle w:val="rowtabella0"/>
              <w:jc w:val="center"/>
              <w:rPr>
                <w:color w:val="002060"/>
              </w:rPr>
            </w:pPr>
            <w:r w:rsidRPr="00837E3A">
              <w:rPr>
                <w:color w:val="002060"/>
              </w:rPr>
              <w:t>0</w:t>
            </w:r>
          </w:p>
        </w:tc>
      </w:tr>
      <w:tr w:rsidR="00387589" w:rsidRPr="00837E3A" w14:paraId="1163A1A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89E97" w14:textId="77777777" w:rsidR="00387589" w:rsidRPr="00837E3A" w:rsidRDefault="00387589" w:rsidP="00391F72">
            <w:pPr>
              <w:pStyle w:val="rowtabella0"/>
              <w:rPr>
                <w:color w:val="002060"/>
              </w:rPr>
            </w:pPr>
            <w:r w:rsidRPr="00837E3A">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8E6B1"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6D3FE"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79E3"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3BF4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AB89"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79A4F"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7A5FD" w14:textId="77777777" w:rsidR="00387589" w:rsidRPr="00837E3A" w:rsidRDefault="00387589" w:rsidP="00391F72">
            <w:pPr>
              <w:pStyle w:val="rowtabella0"/>
              <w:jc w:val="center"/>
              <w:rPr>
                <w:color w:val="002060"/>
              </w:rPr>
            </w:pPr>
            <w:r w:rsidRPr="00837E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93DB"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01432" w14:textId="77777777" w:rsidR="00387589" w:rsidRPr="00837E3A" w:rsidRDefault="00387589" w:rsidP="00391F72">
            <w:pPr>
              <w:pStyle w:val="rowtabella0"/>
              <w:jc w:val="center"/>
              <w:rPr>
                <w:color w:val="002060"/>
              </w:rPr>
            </w:pPr>
            <w:r w:rsidRPr="00837E3A">
              <w:rPr>
                <w:color w:val="002060"/>
              </w:rPr>
              <w:t>0</w:t>
            </w:r>
          </w:p>
        </w:tc>
      </w:tr>
      <w:tr w:rsidR="00387589" w:rsidRPr="00837E3A" w14:paraId="581CEA4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C3A7D" w14:textId="77777777" w:rsidR="00387589" w:rsidRPr="00837E3A" w:rsidRDefault="00387589" w:rsidP="00391F72">
            <w:pPr>
              <w:pStyle w:val="rowtabella0"/>
              <w:rPr>
                <w:color w:val="002060"/>
                <w:lang w:val="es-ES"/>
              </w:rPr>
            </w:pPr>
            <w:r w:rsidRPr="00837E3A">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8C33"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B629B"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2CB97"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66A7"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3E5D1"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451E7"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CFA0" w14:textId="77777777" w:rsidR="00387589" w:rsidRPr="00837E3A" w:rsidRDefault="00387589" w:rsidP="00391F72">
            <w:pPr>
              <w:pStyle w:val="rowtabella0"/>
              <w:jc w:val="center"/>
              <w:rPr>
                <w:color w:val="002060"/>
              </w:rPr>
            </w:pPr>
            <w:r w:rsidRPr="00837E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81C9E"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BE07" w14:textId="77777777" w:rsidR="00387589" w:rsidRPr="00837E3A" w:rsidRDefault="00387589" w:rsidP="00391F72">
            <w:pPr>
              <w:pStyle w:val="rowtabella0"/>
              <w:jc w:val="center"/>
              <w:rPr>
                <w:color w:val="002060"/>
              </w:rPr>
            </w:pPr>
            <w:r w:rsidRPr="00837E3A">
              <w:rPr>
                <w:color w:val="002060"/>
              </w:rPr>
              <w:t>0</w:t>
            </w:r>
          </w:p>
        </w:tc>
      </w:tr>
      <w:tr w:rsidR="00387589" w:rsidRPr="00837E3A" w14:paraId="52563EA1"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54C0E4" w14:textId="77777777" w:rsidR="00387589" w:rsidRPr="00837E3A" w:rsidRDefault="00387589" w:rsidP="00391F72">
            <w:pPr>
              <w:pStyle w:val="rowtabella0"/>
              <w:rPr>
                <w:color w:val="002060"/>
              </w:rPr>
            </w:pPr>
            <w:r w:rsidRPr="00837E3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EAE2"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7A3D6"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52A5F"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725A"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B97E"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AE599"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6FBB8" w14:textId="77777777" w:rsidR="00387589" w:rsidRPr="00837E3A" w:rsidRDefault="00387589" w:rsidP="00391F72">
            <w:pPr>
              <w:pStyle w:val="rowtabella0"/>
              <w:jc w:val="center"/>
              <w:rPr>
                <w:color w:val="002060"/>
              </w:rPr>
            </w:pPr>
            <w:r w:rsidRPr="00837E3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39337"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88DD" w14:textId="77777777" w:rsidR="00387589" w:rsidRPr="00837E3A" w:rsidRDefault="00387589" w:rsidP="00391F72">
            <w:pPr>
              <w:pStyle w:val="rowtabella0"/>
              <w:jc w:val="center"/>
              <w:rPr>
                <w:color w:val="002060"/>
              </w:rPr>
            </w:pPr>
            <w:r w:rsidRPr="00837E3A">
              <w:rPr>
                <w:color w:val="002060"/>
              </w:rPr>
              <w:t>0</w:t>
            </w:r>
          </w:p>
        </w:tc>
      </w:tr>
    </w:tbl>
    <w:p w14:paraId="51AD971B" w14:textId="77777777" w:rsidR="00387589" w:rsidRDefault="00387589" w:rsidP="00387589">
      <w:pPr>
        <w:pStyle w:val="breakline"/>
        <w:rPr>
          <w:color w:val="002060"/>
        </w:rPr>
      </w:pPr>
    </w:p>
    <w:p w14:paraId="0B8AC0E0" w14:textId="77777777" w:rsidR="00387589" w:rsidRPr="00837E3A" w:rsidRDefault="00387589" w:rsidP="00387589">
      <w:pPr>
        <w:pStyle w:val="titoloprinc0"/>
        <w:rPr>
          <w:color w:val="002060"/>
        </w:rPr>
      </w:pPr>
      <w:r>
        <w:rPr>
          <w:color w:val="002060"/>
        </w:rPr>
        <w:t>PROGRAMMA GARE</w:t>
      </w:r>
    </w:p>
    <w:p w14:paraId="65161196" w14:textId="77777777" w:rsidR="00387589" w:rsidRDefault="00387589" w:rsidP="00387589">
      <w:pPr>
        <w:pStyle w:val="breakline"/>
        <w:rPr>
          <w:color w:val="002060"/>
        </w:rPr>
      </w:pPr>
    </w:p>
    <w:p w14:paraId="1AAD9AE2" w14:textId="77777777" w:rsidR="00387589" w:rsidRPr="00965F72" w:rsidRDefault="00387589" w:rsidP="00387589">
      <w:pPr>
        <w:pStyle w:val="sottotitolocampionato10"/>
        <w:rPr>
          <w:color w:val="002060"/>
        </w:rPr>
      </w:pPr>
      <w:r w:rsidRPr="00965F72">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5"/>
        <w:gridCol w:w="385"/>
        <w:gridCol w:w="898"/>
        <w:gridCol w:w="1177"/>
        <w:gridCol w:w="1554"/>
        <w:gridCol w:w="1559"/>
      </w:tblGrid>
      <w:tr w:rsidR="00387589" w:rsidRPr="00965F72" w14:paraId="5634C34F"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B9F74"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0E653"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0FF67"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2F8FE"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71BA9"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D181C"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2AB5C"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2483E99B"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359434" w14:textId="77777777" w:rsidR="00387589" w:rsidRPr="00965F72" w:rsidRDefault="00387589" w:rsidP="00391F72">
            <w:pPr>
              <w:pStyle w:val="rowtabella0"/>
              <w:rPr>
                <w:color w:val="002060"/>
              </w:rPr>
            </w:pPr>
            <w:r w:rsidRPr="00965F72">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354F3" w14:textId="77777777" w:rsidR="00387589" w:rsidRPr="00965F72" w:rsidRDefault="00387589" w:rsidP="00391F72">
            <w:pPr>
              <w:pStyle w:val="rowtabella0"/>
              <w:rPr>
                <w:color w:val="002060"/>
              </w:rPr>
            </w:pPr>
            <w:r w:rsidRPr="00965F72">
              <w:rPr>
                <w:color w:val="002060"/>
              </w:rPr>
              <w:t>MANTOVANI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EC1C0" w14:textId="77777777" w:rsidR="00387589" w:rsidRPr="00965F72" w:rsidRDefault="00387589" w:rsidP="00391F72">
            <w:pPr>
              <w:pStyle w:val="rowtabella0"/>
              <w:jc w:val="center"/>
              <w:rPr>
                <w:color w:val="002060"/>
              </w:rPr>
            </w:pPr>
            <w:r w:rsidRPr="00965F7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BA390" w14:textId="77777777" w:rsidR="00387589" w:rsidRPr="00965F72" w:rsidRDefault="00387589" w:rsidP="00391F72">
            <w:pPr>
              <w:pStyle w:val="rowtabella0"/>
              <w:rPr>
                <w:color w:val="002060"/>
              </w:rPr>
            </w:pPr>
            <w:r w:rsidRPr="00965F72">
              <w:rPr>
                <w:color w:val="002060"/>
              </w:rPr>
              <w:t>09/01/2026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EA9B8" w14:textId="77777777" w:rsidR="00387589" w:rsidRPr="00965F72" w:rsidRDefault="00387589" w:rsidP="00391F72">
            <w:pPr>
              <w:pStyle w:val="rowtabella0"/>
              <w:rPr>
                <w:color w:val="002060"/>
              </w:rPr>
            </w:pPr>
            <w:r w:rsidRPr="00965F72">
              <w:rPr>
                <w:color w:val="002060"/>
              </w:rPr>
              <w:t>5056 STRUTTURA GEODETICA FIGC.</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1F2F5" w14:textId="77777777" w:rsidR="00387589" w:rsidRPr="00965F72" w:rsidRDefault="00387589" w:rsidP="00391F72">
            <w:pPr>
              <w:pStyle w:val="rowtabella0"/>
              <w:rPr>
                <w:color w:val="002060"/>
              </w:rPr>
            </w:pPr>
            <w:r w:rsidRPr="00965F7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23EE7" w14:textId="77777777" w:rsidR="00387589" w:rsidRPr="00965F72" w:rsidRDefault="00387589" w:rsidP="00391F72">
            <w:pPr>
              <w:pStyle w:val="rowtabella0"/>
              <w:rPr>
                <w:color w:val="002060"/>
              </w:rPr>
            </w:pPr>
            <w:r w:rsidRPr="00965F72">
              <w:rPr>
                <w:color w:val="002060"/>
              </w:rPr>
              <w:t>LOC. BARACCOLA VIA SCHIAVONI</w:t>
            </w:r>
          </w:p>
        </w:tc>
      </w:tr>
      <w:tr w:rsidR="00387589" w:rsidRPr="00965F72" w14:paraId="461CA4B5"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A59B70" w14:textId="77777777" w:rsidR="00387589" w:rsidRPr="00965F72" w:rsidRDefault="00387589" w:rsidP="00391F72">
            <w:pPr>
              <w:pStyle w:val="rowtabella0"/>
              <w:rPr>
                <w:color w:val="002060"/>
              </w:rPr>
            </w:pPr>
            <w:proofErr w:type="gramStart"/>
            <w:r w:rsidRPr="00965F72">
              <w:rPr>
                <w:color w:val="002060"/>
              </w:rPr>
              <w:t>CITTA</w:t>
            </w:r>
            <w:proofErr w:type="gramEnd"/>
            <w:r w:rsidRPr="00965F72">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48FBC1" w14:textId="77777777" w:rsidR="00387589" w:rsidRPr="00965F72" w:rsidRDefault="00387589" w:rsidP="00391F72">
            <w:pPr>
              <w:pStyle w:val="rowtabella0"/>
              <w:rPr>
                <w:color w:val="002060"/>
              </w:rPr>
            </w:pPr>
            <w:r w:rsidRPr="00965F72">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EEF81A"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B0C0E2"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E463DB" w14:textId="77777777" w:rsidR="00387589" w:rsidRPr="00965F72" w:rsidRDefault="00387589" w:rsidP="00391F72">
            <w:pPr>
              <w:pStyle w:val="rowtabella0"/>
              <w:rPr>
                <w:color w:val="002060"/>
              </w:rPr>
            </w:pPr>
            <w:r w:rsidRPr="00965F72">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D7CCE2" w14:textId="77777777" w:rsidR="00387589" w:rsidRPr="00965F72" w:rsidRDefault="00387589" w:rsidP="00391F72">
            <w:pPr>
              <w:pStyle w:val="rowtabella0"/>
              <w:rPr>
                <w:color w:val="002060"/>
              </w:rPr>
            </w:pPr>
            <w:r w:rsidRPr="00965F7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DBCB8C" w14:textId="77777777" w:rsidR="00387589" w:rsidRPr="00965F72" w:rsidRDefault="00387589" w:rsidP="00391F72">
            <w:pPr>
              <w:pStyle w:val="rowtabella0"/>
              <w:rPr>
                <w:color w:val="002060"/>
              </w:rPr>
            </w:pPr>
            <w:r w:rsidRPr="00965F72">
              <w:rPr>
                <w:color w:val="002060"/>
              </w:rPr>
              <w:t>VIA MATTEOTTI</w:t>
            </w:r>
          </w:p>
        </w:tc>
      </w:tr>
      <w:tr w:rsidR="00387589" w:rsidRPr="00965F72" w14:paraId="6349F586"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E78E7E" w14:textId="77777777" w:rsidR="00387589" w:rsidRPr="00965F72" w:rsidRDefault="00387589" w:rsidP="00391F72">
            <w:pPr>
              <w:pStyle w:val="rowtabella0"/>
              <w:rPr>
                <w:color w:val="002060"/>
              </w:rPr>
            </w:pPr>
            <w:r w:rsidRPr="00965F72">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525056" w14:textId="77777777" w:rsidR="00387589" w:rsidRPr="00965F72" w:rsidRDefault="00387589" w:rsidP="00391F72">
            <w:pPr>
              <w:pStyle w:val="rowtabella0"/>
              <w:rPr>
                <w:color w:val="002060"/>
              </w:rPr>
            </w:pPr>
            <w:r w:rsidRPr="00965F72">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E0E7E7"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2D8213"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E4082A" w14:textId="77777777" w:rsidR="00387589" w:rsidRPr="00965F72" w:rsidRDefault="00387589" w:rsidP="00391F72">
            <w:pPr>
              <w:pStyle w:val="rowtabella0"/>
              <w:rPr>
                <w:color w:val="002060"/>
              </w:rPr>
            </w:pPr>
            <w:r w:rsidRPr="00965F72">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A175D" w14:textId="77777777" w:rsidR="00387589" w:rsidRPr="00965F72" w:rsidRDefault="00387589" w:rsidP="00391F72">
            <w:pPr>
              <w:pStyle w:val="rowtabella0"/>
              <w:rPr>
                <w:color w:val="002060"/>
              </w:rPr>
            </w:pPr>
            <w:r w:rsidRPr="00965F72">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FF1809" w14:textId="77777777" w:rsidR="00387589" w:rsidRPr="00965F72" w:rsidRDefault="00387589" w:rsidP="00391F72">
            <w:pPr>
              <w:pStyle w:val="rowtabella0"/>
              <w:rPr>
                <w:color w:val="002060"/>
              </w:rPr>
            </w:pPr>
            <w:r w:rsidRPr="00965F72">
              <w:rPr>
                <w:color w:val="002060"/>
              </w:rPr>
              <w:t>VIA ROMA, SNC</w:t>
            </w:r>
          </w:p>
        </w:tc>
      </w:tr>
      <w:tr w:rsidR="00387589" w:rsidRPr="00965F72" w14:paraId="191406EF"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5CF0DF" w14:textId="77777777" w:rsidR="00387589" w:rsidRPr="00965F72" w:rsidRDefault="00387589" w:rsidP="00391F72">
            <w:pPr>
              <w:pStyle w:val="rowtabella0"/>
              <w:rPr>
                <w:color w:val="002060"/>
              </w:rPr>
            </w:pPr>
            <w:r w:rsidRPr="00965F72">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9150A9" w14:textId="77777777" w:rsidR="00387589" w:rsidRPr="00965F72" w:rsidRDefault="00387589" w:rsidP="00391F72">
            <w:pPr>
              <w:pStyle w:val="rowtabella0"/>
              <w:rPr>
                <w:color w:val="002060"/>
              </w:rPr>
            </w:pPr>
            <w:r w:rsidRPr="00965F72">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D03F54"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1A74DA" w14:textId="77777777" w:rsidR="00387589" w:rsidRPr="00965F72" w:rsidRDefault="00387589" w:rsidP="00391F72">
            <w:pPr>
              <w:pStyle w:val="rowtabella0"/>
              <w:rPr>
                <w:color w:val="002060"/>
              </w:rPr>
            </w:pPr>
            <w:r w:rsidRPr="00965F72">
              <w:rPr>
                <w:color w:val="002060"/>
              </w:rPr>
              <w:t>09/01/2026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0181EC" w14:textId="77777777" w:rsidR="00387589" w:rsidRPr="00965F72" w:rsidRDefault="00387589" w:rsidP="00391F72">
            <w:pPr>
              <w:pStyle w:val="rowtabella0"/>
              <w:rPr>
                <w:color w:val="002060"/>
              </w:rPr>
            </w:pPr>
            <w:r w:rsidRPr="00965F72">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E21373" w14:textId="77777777" w:rsidR="00387589" w:rsidRPr="00965F72" w:rsidRDefault="00387589" w:rsidP="00391F72">
            <w:pPr>
              <w:pStyle w:val="rowtabella0"/>
              <w:rPr>
                <w:color w:val="002060"/>
              </w:rPr>
            </w:pPr>
            <w:r w:rsidRPr="00965F72">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10FF04" w14:textId="77777777" w:rsidR="00387589" w:rsidRPr="00965F72" w:rsidRDefault="00387589" w:rsidP="00391F72">
            <w:pPr>
              <w:pStyle w:val="rowtabella0"/>
              <w:rPr>
                <w:color w:val="002060"/>
              </w:rPr>
            </w:pPr>
            <w:r w:rsidRPr="00965F72">
              <w:rPr>
                <w:color w:val="002060"/>
              </w:rPr>
              <w:t>VIA DELL'INDUSTRIA</w:t>
            </w:r>
          </w:p>
        </w:tc>
      </w:tr>
      <w:tr w:rsidR="00387589" w:rsidRPr="00965F72" w14:paraId="792B0D09"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5AC76E" w14:textId="77777777" w:rsidR="00387589" w:rsidRPr="00965F72" w:rsidRDefault="00387589" w:rsidP="00391F72">
            <w:pPr>
              <w:pStyle w:val="rowtabella0"/>
              <w:rPr>
                <w:color w:val="002060"/>
              </w:rPr>
            </w:pPr>
            <w:r w:rsidRPr="00965F72">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A1A12D" w14:textId="77777777" w:rsidR="00387589" w:rsidRPr="00965F72" w:rsidRDefault="00387589" w:rsidP="00391F72">
            <w:pPr>
              <w:pStyle w:val="rowtabella0"/>
              <w:rPr>
                <w:color w:val="002060"/>
              </w:rPr>
            </w:pPr>
            <w:r w:rsidRPr="00965F72">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B1097F"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C63848" w14:textId="77777777" w:rsidR="00387589" w:rsidRPr="00965F72" w:rsidRDefault="00387589" w:rsidP="00391F72">
            <w:pPr>
              <w:pStyle w:val="rowtabella0"/>
              <w:rPr>
                <w:color w:val="002060"/>
              </w:rPr>
            </w:pPr>
            <w:r w:rsidRPr="00965F72">
              <w:rPr>
                <w:color w:val="002060"/>
              </w:rPr>
              <w:t>09/01/2026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6A189F" w14:textId="77777777" w:rsidR="00387589" w:rsidRPr="00965F72" w:rsidRDefault="00387589" w:rsidP="00391F72">
            <w:pPr>
              <w:pStyle w:val="rowtabella0"/>
              <w:rPr>
                <w:color w:val="002060"/>
              </w:rPr>
            </w:pPr>
            <w:r w:rsidRPr="00965F72">
              <w:rPr>
                <w:color w:val="002060"/>
              </w:rPr>
              <w:t xml:space="preserve">5429 PAL.COM. </w:t>
            </w:r>
            <w:proofErr w:type="gramStart"/>
            <w:r w:rsidRPr="00965F72">
              <w:rPr>
                <w:color w:val="002060"/>
              </w:rPr>
              <w:t>S.MICHELE</w:t>
            </w:r>
            <w:proofErr w:type="gramEnd"/>
            <w:r w:rsidRPr="00965F72">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3F45E8" w14:textId="77777777" w:rsidR="00387589" w:rsidRPr="00965F72" w:rsidRDefault="00387589" w:rsidP="00391F72">
            <w:pPr>
              <w:pStyle w:val="rowtabella0"/>
              <w:rPr>
                <w:color w:val="002060"/>
              </w:rPr>
            </w:pPr>
            <w:r w:rsidRPr="00965F7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9AD53" w14:textId="77777777" w:rsidR="00387589" w:rsidRPr="00965F72" w:rsidRDefault="00387589" w:rsidP="00391F72">
            <w:pPr>
              <w:pStyle w:val="rowtabella0"/>
              <w:rPr>
                <w:color w:val="002060"/>
              </w:rPr>
            </w:pPr>
            <w:r w:rsidRPr="00965F72">
              <w:rPr>
                <w:color w:val="002060"/>
              </w:rPr>
              <w:t>VIA LORETO</w:t>
            </w:r>
          </w:p>
        </w:tc>
      </w:tr>
      <w:tr w:rsidR="00387589" w:rsidRPr="00965F72" w14:paraId="694EA756"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A001D7" w14:textId="77777777" w:rsidR="00387589" w:rsidRPr="00965F72" w:rsidRDefault="00387589" w:rsidP="00391F72">
            <w:pPr>
              <w:pStyle w:val="rowtabella0"/>
              <w:rPr>
                <w:color w:val="002060"/>
              </w:rPr>
            </w:pPr>
            <w:r w:rsidRPr="00965F72">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735A6A" w14:textId="77777777" w:rsidR="00387589" w:rsidRPr="00965F72" w:rsidRDefault="00387589" w:rsidP="00391F72">
            <w:pPr>
              <w:pStyle w:val="rowtabella0"/>
              <w:rPr>
                <w:color w:val="002060"/>
              </w:rPr>
            </w:pPr>
            <w:r w:rsidRPr="00965F72">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606F05"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8FFCD6" w14:textId="77777777" w:rsidR="00387589" w:rsidRPr="00965F72" w:rsidRDefault="00387589" w:rsidP="00391F72">
            <w:pPr>
              <w:pStyle w:val="rowtabella0"/>
              <w:rPr>
                <w:color w:val="002060"/>
              </w:rPr>
            </w:pPr>
            <w:r w:rsidRPr="00965F72">
              <w:rPr>
                <w:color w:val="002060"/>
              </w:rPr>
              <w:t>09/01/2026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E39EC5" w14:textId="77777777" w:rsidR="00387589" w:rsidRPr="00965F72" w:rsidRDefault="00387589" w:rsidP="00391F72">
            <w:pPr>
              <w:pStyle w:val="rowtabella0"/>
              <w:rPr>
                <w:color w:val="002060"/>
              </w:rPr>
            </w:pPr>
            <w:r w:rsidRPr="00965F72">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4EBD50" w14:textId="77777777" w:rsidR="00387589" w:rsidRPr="00965F72" w:rsidRDefault="00387589" w:rsidP="00391F72">
            <w:pPr>
              <w:pStyle w:val="rowtabella0"/>
              <w:rPr>
                <w:color w:val="002060"/>
              </w:rPr>
            </w:pPr>
            <w:r w:rsidRPr="00965F72">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C1866C" w14:textId="77777777" w:rsidR="00387589" w:rsidRPr="00965F72" w:rsidRDefault="00387589" w:rsidP="00391F72">
            <w:pPr>
              <w:pStyle w:val="rowtabella0"/>
              <w:rPr>
                <w:color w:val="002060"/>
              </w:rPr>
            </w:pPr>
            <w:r w:rsidRPr="00965F72">
              <w:rPr>
                <w:color w:val="002060"/>
              </w:rPr>
              <w:t>VIA IV NOVEMBRE</w:t>
            </w:r>
          </w:p>
        </w:tc>
      </w:tr>
      <w:tr w:rsidR="00387589" w:rsidRPr="00965F72" w14:paraId="0CB6BE09"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7680BC" w14:textId="77777777" w:rsidR="00387589" w:rsidRPr="00965F72" w:rsidRDefault="00387589" w:rsidP="00391F72">
            <w:pPr>
              <w:pStyle w:val="rowtabella0"/>
              <w:rPr>
                <w:color w:val="002060"/>
              </w:rPr>
            </w:pPr>
            <w:r w:rsidRPr="00965F72">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574C1" w14:textId="77777777" w:rsidR="00387589" w:rsidRPr="00965F72" w:rsidRDefault="00387589" w:rsidP="00391F72">
            <w:pPr>
              <w:pStyle w:val="rowtabella0"/>
              <w:rPr>
                <w:color w:val="002060"/>
              </w:rPr>
            </w:pPr>
            <w:r w:rsidRPr="00965F72">
              <w:rPr>
                <w:color w:val="002060"/>
              </w:rPr>
              <w:t>ACQUALAGNA CALCIO C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CDC63"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FBEB9"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48352" w14:textId="77777777" w:rsidR="00387589" w:rsidRPr="00965F72" w:rsidRDefault="00387589" w:rsidP="00391F72">
            <w:pPr>
              <w:pStyle w:val="rowtabella0"/>
              <w:rPr>
                <w:color w:val="002060"/>
              </w:rPr>
            </w:pPr>
            <w:r w:rsidRPr="00965F72">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E9889" w14:textId="77777777" w:rsidR="00387589" w:rsidRPr="00965F72" w:rsidRDefault="00387589" w:rsidP="00391F72">
            <w:pPr>
              <w:pStyle w:val="rowtabella0"/>
              <w:rPr>
                <w:color w:val="002060"/>
              </w:rPr>
            </w:pPr>
            <w:r w:rsidRPr="00965F72">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E9F01" w14:textId="77777777" w:rsidR="00387589" w:rsidRPr="00965F72" w:rsidRDefault="00387589" w:rsidP="00391F72">
            <w:pPr>
              <w:pStyle w:val="rowtabella0"/>
              <w:rPr>
                <w:color w:val="002060"/>
              </w:rPr>
            </w:pPr>
            <w:r w:rsidRPr="00965F72">
              <w:rPr>
                <w:color w:val="002060"/>
              </w:rPr>
              <w:t>VIA LAGO DI MISURINA</w:t>
            </w:r>
          </w:p>
        </w:tc>
      </w:tr>
    </w:tbl>
    <w:p w14:paraId="59A51C7C" w14:textId="77777777" w:rsidR="00387589" w:rsidRPr="00965F72" w:rsidRDefault="00387589" w:rsidP="00387589">
      <w:pPr>
        <w:pStyle w:val="breakline"/>
        <w:rPr>
          <w:rFonts w:eastAsiaTheme="minorEastAsia"/>
          <w:color w:val="002060"/>
        </w:rPr>
      </w:pPr>
    </w:p>
    <w:p w14:paraId="2E42AA3F" w14:textId="77777777" w:rsidR="00387589" w:rsidRPr="00965F72" w:rsidRDefault="00387589" w:rsidP="00387589">
      <w:pPr>
        <w:pStyle w:val="breakline"/>
        <w:rPr>
          <w:color w:val="002060"/>
        </w:rPr>
      </w:pPr>
    </w:p>
    <w:p w14:paraId="4E8A0DA0" w14:textId="77777777" w:rsidR="00387589" w:rsidRPr="00965F72" w:rsidRDefault="00387589" w:rsidP="00387589">
      <w:pPr>
        <w:pStyle w:val="breakline"/>
        <w:rPr>
          <w:color w:val="002060"/>
        </w:rPr>
      </w:pPr>
    </w:p>
    <w:p w14:paraId="21398BB1" w14:textId="77777777" w:rsidR="00387589" w:rsidRPr="00965F72" w:rsidRDefault="00387589" w:rsidP="00387589">
      <w:pPr>
        <w:pStyle w:val="sottotitolocampionato10"/>
        <w:rPr>
          <w:color w:val="002060"/>
        </w:rPr>
      </w:pPr>
      <w:r w:rsidRPr="00965F72">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5"/>
        <w:gridCol w:w="385"/>
        <w:gridCol w:w="898"/>
        <w:gridCol w:w="1199"/>
        <w:gridCol w:w="1561"/>
        <w:gridCol w:w="1537"/>
      </w:tblGrid>
      <w:tr w:rsidR="00387589" w:rsidRPr="00965F72" w14:paraId="3579319C"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0D39A"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28DAB"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1A0F9"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97814"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0686A"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2797C"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B4EC2"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03846432"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70EBF1" w14:textId="77777777" w:rsidR="00387589" w:rsidRPr="00965F72" w:rsidRDefault="00387589" w:rsidP="00391F72">
            <w:pPr>
              <w:pStyle w:val="rowtabella0"/>
              <w:rPr>
                <w:color w:val="002060"/>
              </w:rPr>
            </w:pPr>
            <w:r w:rsidRPr="00965F72">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82DDA" w14:textId="77777777" w:rsidR="00387589" w:rsidRPr="00965F72" w:rsidRDefault="00387589" w:rsidP="00391F72">
            <w:pPr>
              <w:pStyle w:val="rowtabella0"/>
              <w:rPr>
                <w:color w:val="002060"/>
              </w:rPr>
            </w:pPr>
            <w:r w:rsidRPr="00965F72">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3F1F7" w14:textId="77777777" w:rsidR="00387589" w:rsidRPr="00965F72" w:rsidRDefault="00387589" w:rsidP="00391F72">
            <w:pPr>
              <w:pStyle w:val="rowtabella0"/>
              <w:jc w:val="center"/>
              <w:rPr>
                <w:color w:val="002060"/>
              </w:rPr>
            </w:pPr>
            <w:r w:rsidRPr="00965F7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66E8A" w14:textId="77777777" w:rsidR="00387589" w:rsidRPr="00965F72" w:rsidRDefault="00387589" w:rsidP="00391F72">
            <w:pPr>
              <w:pStyle w:val="rowtabella0"/>
              <w:rPr>
                <w:color w:val="002060"/>
              </w:rPr>
            </w:pPr>
            <w:r w:rsidRPr="00965F72">
              <w:rPr>
                <w:color w:val="002060"/>
              </w:rPr>
              <w:t>09/01/2026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B8DDA" w14:textId="77777777" w:rsidR="00387589" w:rsidRPr="00965F72" w:rsidRDefault="00387589" w:rsidP="00391F72">
            <w:pPr>
              <w:pStyle w:val="rowtabella0"/>
              <w:rPr>
                <w:color w:val="002060"/>
              </w:rPr>
            </w:pPr>
            <w:r w:rsidRPr="00965F72">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DEFB6" w14:textId="77777777" w:rsidR="00387589" w:rsidRPr="00965F72" w:rsidRDefault="00387589" w:rsidP="00391F72">
            <w:pPr>
              <w:pStyle w:val="rowtabella0"/>
              <w:rPr>
                <w:color w:val="002060"/>
              </w:rPr>
            </w:pPr>
            <w:r w:rsidRPr="00965F72">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1FB59" w14:textId="77777777" w:rsidR="00387589" w:rsidRPr="00965F72" w:rsidRDefault="00387589" w:rsidP="00391F72">
            <w:pPr>
              <w:pStyle w:val="rowtabella0"/>
              <w:rPr>
                <w:color w:val="002060"/>
              </w:rPr>
            </w:pPr>
            <w:r w:rsidRPr="00965F72">
              <w:rPr>
                <w:color w:val="002060"/>
              </w:rPr>
              <w:t>VIA DON LUIGI STURZO 4</w:t>
            </w:r>
          </w:p>
        </w:tc>
      </w:tr>
      <w:tr w:rsidR="00387589" w:rsidRPr="00965F72" w14:paraId="1F33E38E"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0483FF" w14:textId="77777777" w:rsidR="00387589" w:rsidRPr="00965F72" w:rsidRDefault="00387589" w:rsidP="00391F72">
            <w:pPr>
              <w:pStyle w:val="rowtabella0"/>
              <w:rPr>
                <w:color w:val="002060"/>
              </w:rPr>
            </w:pPr>
            <w:r w:rsidRPr="00965F72">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487919" w14:textId="77777777" w:rsidR="00387589" w:rsidRPr="00965F72" w:rsidRDefault="00387589" w:rsidP="00391F72">
            <w:pPr>
              <w:pStyle w:val="rowtabella0"/>
              <w:rPr>
                <w:color w:val="002060"/>
              </w:rPr>
            </w:pPr>
            <w:r w:rsidRPr="00965F72">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5A750C"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491358" w14:textId="77777777" w:rsidR="00387589" w:rsidRPr="00965F72" w:rsidRDefault="00387589" w:rsidP="00391F72">
            <w:pPr>
              <w:pStyle w:val="rowtabella0"/>
              <w:rPr>
                <w:color w:val="002060"/>
              </w:rPr>
            </w:pPr>
            <w:r w:rsidRPr="00965F72">
              <w:rPr>
                <w:color w:val="002060"/>
              </w:rPr>
              <w:t>09/01/2026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77E379" w14:textId="77777777" w:rsidR="00387589" w:rsidRPr="00965F72" w:rsidRDefault="00387589" w:rsidP="00391F72">
            <w:pPr>
              <w:pStyle w:val="rowtabella0"/>
              <w:rPr>
                <w:color w:val="002060"/>
              </w:rPr>
            </w:pPr>
            <w:r w:rsidRPr="00965F72">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5E5DE4" w14:textId="77777777" w:rsidR="00387589" w:rsidRPr="00965F72" w:rsidRDefault="00387589" w:rsidP="00391F72">
            <w:pPr>
              <w:pStyle w:val="rowtabella0"/>
              <w:rPr>
                <w:color w:val="002060"/>
              </w:rPr>
            </w:pPr>
            <w:r w:rsidRPr="00965F7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44D1DD" w14:textId="77777777" w:rsidR="00387589" w:rsidRPr="00965F72" w:rsidRDefault="00387589" w:rsidP="00391F72">
            <w:pPr>
              <w:pStyle w:val="rowtabella0"/>
              <w:rPr>
                <w:color w:val="002060"/>
              </w:rPr>
            </w:pPr>
            <w:r w:rsidRPr="00965F72">
              <w:rPr>
                <w:color w:val="002060"/>
              </w:rPr>
              <w:t>VIA CERQUATTI</w:t>
            </w:r>
          </w:p>
        </w:tc>
      </w:tr>
      <w:tr w:rsidR="00387589" w:rsidRPr="00965F72" w14:paraId="5F8203CB"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AD7104" w14:textId="77777777" w:rsidR="00387589" w:rsidRPr="00965F72" w:rsidRDefault="00387589" w:rsidP="00391F72">
            <w:pPr>
              <w:pStyle w:val="rowtabella0"/>
              <w:rPr>
                <w:color w:val="002060"/>
              </w:rPr>
            </w:pPr>
            <w:r w:rsidRPr="00965F72">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D5634C" w14:textId="77777777" w:rsidR="00387589" w:rsidRPr="00965F72" w:rsidRDefault="00387589" w:rsidP="00391F72">
            <w:pPr>
              <w:pStyle w:val="rowtabella0"/>
              <w:rPr>
                <w:color w:val="002060"/>
              </w:rPr>
            </w:pPr>
            <w:r w:rsidRPr="00965F72">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4F20F8"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B09313"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071698" w14:textId="77777777" w:rsidR="00387589" w:rsidRPr="00965F72" w:rsidRDefault="00387589" w:rsidP="00391F72">
            <w:pPr>
              <w:pStyle w:val="rowtabella0"/>
              <w:rPr>
                <w:color w:val="002060"/>
              </w:rPr>
            </w:pPr>
            <w:r w:rsidRPr="00965F72">
              <w:rPr>
                <w:color w:val="002060"/>
              </w:rPr>
              <w:t>5299 CENTRO SP. POL. "</w:t>
            </w:r>
            <w:proofErr w:type="gramStart"/>
            <w:r w:rsidRPr="00965F72">
              <w:rPr>
                <w:color w:val="002060"/>
              </w:rPr>
              <w:t>R.GATTARI</w:t>
            </w:r>
            <w:proofErr w:type="gramEnd"/>
            <w:r w:rsidRPr="00965F7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FAA520" w14:textId="77777777" w:rsidR="00387589" w:rsidRPr="00965F72" w:rsidRDefault="00387589" w:rsidP="00391F72">
            <w:pPr>
              <w:pStyle w:val="rowtabella0"/>
              <w:rPr>
                <w:color w:val="002060"/>
              </w:rPr>
            </w:pPr>
            <w:r w:rsidRPr="00965F7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9DA9A5" w14:textId="77777777" w:rsidR="00387589" w:rsidRPr="00965F72" w:rsidRDefault="00387589" w:rsidP="00391F72">
            <w:pPr>
              <w:pStyle w:val="rowtabella0"/>
              <w:rPr>
                <w:color w:val="002060"/>
              </w:rPr>
            </w:pPr>
            <w:r w:rsidRPr="00965F72">
              <w:rPr>
                <w:color w:val="002060"/>
              </w:rPr>
              <w:t>VIA TAGLIAMENTO</w:t>
            </w:r>
          </w:p>
        </w:tc>
      </w:tr>
      <w:tr w:rsidR="00387589" w:rsidRPr="00965F72" w14:paraId="5FF6B25F"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D86F78" w14:textId="77777777" w:rsidR="00387589" w:rsidRPr="00965F72" w:rsidRDefault="00387589" w:rsidP="00391F72">
            <w:pPr>
              <w:pStyle w:val="rowtabella0"/>
              <w:rPr>
                <w:color w:val="002060"/>
              </w:rPr>
            </w:pPr>
            <w:r w:rsidRPr="00965F72">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391794" w14:textId="77777777" w:rsidR="00387589" w:rsidRPr="00965F72" w:rsidRDefault="00387589" w:rsidP="00391F72">
            <w:pPr>
              <w:pStyle w:val="rowtabella0"/>
              <w:rPr>
                <w:color w:val="002060"/>
              </w:rPr>
            </w:pPr>
            <w:r w:rsidRPr="00965F72">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4A3918"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7D2DA0"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4C4025" w14:textId="77777777" w:rsidR="00387589" w:rsidRPr="00965F72" w:rsidRDefault="00387589" w:rsidP="00391F72">
            <w:pPr>
              <w:pStyle w:val="rowtabella0"/>
              <w:rPr>
                <w:color w:val="002060"/>
              </w:rPr>
            </w:pPr>
            <w:r w:rsidRPr="00965F72">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45B05E" w14:textId="77777777" w:rsidR="00387589" w:rsidRPr="00965F72" w:rsidRDefault="00387589" w:rsidP="00391F72">
            <w:pPr>
              <w:pStyle w:val="rowtabella0"/>
              <w:rPr>
                <w:color w:val="002060"/>
              </w:rPr>
            </w:pPr>
            <w:r w:rsidRPr="00965F72">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8BF9B0" w14:textId="77777777" w:rsidR="00387589" w:rsidRPr="00965F72" w:rsidRDefault="00387589" w:rsidP="00391F72">
            <w:pPr>
              <w:pStyle w:val="rowtabella0"/>
              <w:rPr>
                <w:color w:val="002060"/>
              </w:rPr>
            </w:pPr>
            <w:r w:rsidRPr="00965F72">
              <w:rPr>
                <w:color w:val="002060"/>
              </w:rPr>
              <w:t>VIA FONTE ANTICA 6</w:t>
            </w:r>
          </w:p>
        </w:tc>
      </w:tr>
      <w:tr w:rsidR="00387589" w:rsidRPr="00965F72" w14:paraId="5C8CFE26"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25D3C3" w14:textId="77777777" w:rsidR="00387589" w:rsidRPr="00965F72" w:rsidRDefault="00387589" w:rsidP="00391F72">
            <w:pPr>
              <w:pStyle w:val="rowtabella0"/>
              <w:rPr>
                <w:color w:val="002060"/>
              </w:rPr>
            </w:pPr>
            <w:r w:rsidRPr="00965F72">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398CDF" w14:textId="77777777" w:rsidR="00387589" w:rsidRPr="00965F72" w:rsidRDefault="00387589" w:rsidP="00391F72">
            <w:pPr>
              <w:pStyle w:val="rowtabella0"/>
              <w:rPr>
                <w:color w:val="002060"/>
              </w:rPr>
            </w:pPr>
            <w:r w:rsidRPr="00965F72">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DE2738"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9371E0" w14:textId="77777777" w:rsidR="00387589" w:rsidRPr="00965F72" w:rsidRDefault="00387589" w:rsidP="00391F72">
            <w:pPr>
              <w:pStyle w:val="rowtabella0"/>
              <w:rPr>
                <w:color w:val="002060"/>
              </w:rPr>
            </w:pPr>
            <w:r w:rsidRPr="00965F72">
              <w:rPr>
                <w:color w:val="002060"/>
              </w:rPr>
              <w:t>09/01/2026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8472D2" w14:textId="77777777" w:rsidR="00387589" w:rsidRPr="00965F72" w:rsidRDefault="00387589" w:rsidP="00391F72">
            <w:pPr>
              <w:pStyle w:val="rowtabella0"/>
              <w:rPr>
                <w:color w:val="002060"/>
              </w:rPr>
            </w:pPr>
            <w:r w:rsidRPr="00965F7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35B0F6" w14:textId="77777777" w:rsidR="00387589" w:rsidRPr="00965F72" w:rsidRDefault="00387589" w:rsidP="00391F72">
            <w:pPr>
              <w:pStyle w:val="rowtabella0"/>
              <w:rPr>
                <w:color w:val="002060"/>
              </w:rPr>
            </w:pPr>
            <w:r w:rsidRPr="00965F7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D2C2EF" w14:textId="77777777" w:rsidR="00387589" w:rsidRPr="00965F72" w:rsidRDefault="00387589" w:rsidP="00391F72">
            <w:pPr>
              <w:pStyle w:val="rowtabella0"/>
              <w:rPr>
                <w:color w:val="002060"/>
              </w:rPr>
            </w:pPr>
            <w:r w:rsidRPr="00965F72">
              <w:rPr>
                <w:color w:val="002060"/>
              </w:rPr>
              <w:t>VIA ALDO MORO</w:t>
            </w:r>
          </w:p>
        </w:tc>
      </w:tr>
      <w:tr w:rsidR="00387589" w:rsidRPr="00965F72" w14:paraId="34E69DF0"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FEE1E8" w14:textId="77777777" w:rsidR="00387589" w:rsidRPr="00965F72" w:rsidRDefault="00387589" w:rsidP="00391F72">
            <w:pPr>
              <w:pStyle w:val="rowtabella0"/>
              <w:rPr>
                <w:color w:val="002060"/>
              </w:rPr>
            </w:pPr>
            <w:r w:rsidRPr="00965F72">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2D3C8C" w14:textId="77777777" w:rsidR="00387589" w:rsidRPr="00965F72" w:rsidRDefault="00387589" w:rsidP="00391F72">
            <w:pPr>
              <w:pStyle w:val="rowtabella0"/>
              <w:rPr>
                <w:color w:val="002060"/>
              </w:rPr>
            </w:pPr>
            <w:r w:rsidRPr="00965F72">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78BAB2"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9F37FA" w14:textId="77777777" w:rsidR="00387589" w:rsidRPr="00965F72" w:rsidRDefault="00387589" w:rsidP="00391F72">
            <w:pPr>
              <w:pStyle w:val="rowtabella0"/>
              <w:rPr>
                <w:color w:val="002060"/>
              </w:rPr>
            </w:pPr>
            <w:r w:rsidRPr="00965F72">
              <w:rPr>
                <w:color w:val="002060"/>
              </w:rPr>
              <w:t>09/01/2026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33284A" w14:textId="77777777" w:rsidR="00387589" w:rsidRPr="00965F72" w:rsidRDefault="00387589" w:rsidP="00391F72">
            <w:pPr>
              <w:pStyle w:val="rowtabella0"/>
              <w:rPr>
                <w:color w:val="002060"/>
              </w:rPr>
            </w:pPr>
            <w:r w:rsidRPr="00965F72">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9DA11C" w14:textId="77777777" w:rsidR="00387589" w:rsidRPr="00965F72" w:rsidRDefault="00387589" w:rsidP="00391F72">
            <w:pPr>
              <w:pStyle w:val="rowtabella0"/>
              <w:rPr>
                <w:color w:val="002060"/>
              </w:rPr>
            </w:pPr>
            <w:r w:rsidRPr="00965F7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3A7D52" w14:textId="77777777" w:rsidR="00387589" w:rsidRPr="00965F72" w:rsidRDefault="00387589" w:rsidP="00391F72">
            <w:pPr>
              <w:pStyle w:val="rowtabella0"/>
              <w:rPr>
                <w:color w:val="002060"/>
              </w:rPr>
            </w:pPr>
            <w:r w:rsidRPr="00965F72">
              <w:rPr>
                <w:color w:val="002060"/>
              </w:rPr>
              <w:t xml:space="preserve">VIA MANZONI FZ. </w:t>
            </w:r>
            <w:proofErr w:type="gramStart"/>
            <w:r w:rsidRPr="00965F72">
              <w:rPr>
                <w:color w:val="002060"/>
              </w:rPr>
              <w:t>S.BIAGIO</w:t>
            </w:r>
            <w:proofErr w:type="gramEnd"/>
          </w:p>
        </w:tc>
      </w:tr>
      <w:tr w:rsidR="00387589" w:rsidRPr="00965F72" w14:paraId="1F1BC920"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45D04A" w14:textId="77777777" w:rsidR="00387589" w:rsidRPr="00965F72" w:rsidRDefault="00387589" w:rsidP="00391F72">
            <w:pPr>
              <w:pStyle w:val="rowtabella0"/>
              <w:rPr>
                <w:color w:val="002060"/>
              </w:rPr>
            </w:pPr>
            <w:r w:rsidRPr="00965F72">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46107" w14:textId="77777777" w:rsidR="00387589" w:rsidRPr="00965F72" w:rsidRDefault="00387589" w:rsidP="00391F72">
            <w:pPr>
              <w:pStyle w:val="rowtabella0"/>
              <w:rPr>
                <w:color w:val="002060"/>
              </w:rPr>
            </w:pPr>
            <w:r w:rsidRPr="00965F72">
              <w:rPr>
                <w:color w:val="002060"/>
              </w:rPr>
              <w:t>C.U.S. CAMERINO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B2195"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43B61" w14:textId="77777777" w:rsidR="00387589" w:rsidRPr="00965F72" w:rsidRDefault="00387589" w:rsidP="00391F72">
            <w:pPr>
              <w:pStyle w:val="rowtabella0"/>
              <w:rPr>
                <w:color w:val="002060"/>
              </w:rPr>
            </w:pPr>
            <w:r w:rsidRPr="00965F72">
              <w:rPr>
                <w:color w:val="002060"/>
              </w:rPr>
              <w:t>10/01/2026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6C197" w14:textId="77777777" w:rsidR="00387589" w:rsidRPr="00965F72" w:rsidRDefault="00387589" w:rsidP="00391F72">
            <w:pPr>
              <w:pStyle w:val="rowtabella0"/>
              <w:rPr>
                <w:color w:val="002060"/>
              </w:rPr>
            </w:pPr>
            <w:r w:rsidRPr="00965F72">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DB764" w14:textId="77777777" w:rsidR="00387589" w:rsidRPr="00965F72" w:rsidRDefault="00387589" w:rsidP="00391F72">
            <w:pPr>
              <w:pStyle w:val="rowtabella0"/>
              <w:rPr>
                <w:color w:val="002060"/>
              </w:rPr>
            </w:pPr>
            <w:r w:rsidRPr="00965F72">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142C9" w14:textId="77777777" w:rsidR="00387589" w:rsidRPr="00965F72" w:rsidRDefault="00387589" w:rsidP="00391F72">
            <w:pPr>
              <w:pStyle w:val="rowtabella0"/>
              <w:rPr>
                <w:color w:val="002060"/>
              </w:rPr>
            </w:pPr>
            <w:r w:rsidRPr="00965F72">
              <w:rPr>
                <w:color w:val="002060"/>
              </w:rPr>
              <w:t>VIA GRAMSCI-VIA FEGGIANI</w:t>
            </w:r>
          </w:p>
        </w:tc>
      </w:tr>
    </w:tbl>
    <w:p w14:paraId="07FF9BA2" w14:textId="77777777" w:rsidR="00387589" w:rsidRPr="00965F72" w:rsidRDefault="00387589" w:rsidP="00387589">
      <w:pPr>
        <w:pStyle w:val="breakline"/>
        <w:rPr>
          <w:rFonts w:eastAsiaTheme="minorEastAsia"/>
          <w:color w:val="002060"/>
        </w:rPr>
      </w:pPr>
    </w:p>
    <w:p w14:paraId="74024282" w14:textId="77777777" w:rsidR="00387589" w:rsidRPr="00965F72" w:rsidRDefault="00387589" w:rsidP="00387589">
      <w:pPr>
        <w:pStyle w:val="breakline"/>
        <w:rPr>
          <w:color w:val="002060"/>
        </w:rPr>
      </w:pPr>
    </w:p>
    <w:p w14:paraId="15BE58F6" w14:textId="77777777" w:rsidR="00387589" w:rsidRPr="00965F72" w:rsidRDefault="00387589" w:rsidP="00387589">
      <w:pPr>
        <w:pStyle w:val="breakline"/>
        <w:rPr>
          <w:color w:val="002060"/>
        </w:rPr>
      </w:pPr>
    </w:p>
    <w:p w14:paraId="42677FDA" w14:textId="77777777" w:rsidR="00387589" w:rsidRPr="00965F72" w:rsidRDefault="00387589" w:rsidP="00387589">
      <w:pPr>
        <w:pStyle w:val="sottotitolocampionato10"/>
        <w:rPr>
          <w:color w:val="002060"/>
        </w:rPr>
      </w:pPr>
      <w:r w:rsidRPr="00965F72">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4"/>
        <w:gridCol w:w="385"/>
        <w:gridCol w:w="898"/>
        <w:gridCol w:w="1199"/>
        <w:gridCol w:w="1547"/>
        <w:gridCol w:w="1548"/>
      </w:tblGrid>
      <w:tr w:rsidR="00387589" w:rsidRPr="00965F72" w14:paraId="5C2A5C87"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0A7AA"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CD397"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E0F7C"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4FAC4"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4E833"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CD2CE"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0005B"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6AA3FF9D"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2C8D18" w14:textId="77777777" w:rsidR="00387589" w:rsidRPr="00965F72" w:rsidRDefault="00387589" w:rsidP="00391F72">
            <w:pPr>
              <w:pStyle w:val="rowtabella0"/>
              <w:rPr>
                <w:color w:val="002060"/>
              </w:rPr>
            </w:pPr>
            <w:r w:rsidRPr="00965F72">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DBAB2" w14:textId="77777777" w:rsidR="00387589" w:rsidRPr="00965F72" w:rsidRDefault="00387589" w:rsidP="00391F72">
            <w:pPr>
              <w:pStyle w:val="rowtabella0"/>
              <w:rPr>
                <w:color w:val="002060"/>
              </w:rPr>
            </w:pPr>
            <w:r w:rsidRPr="00965F72">
              <w:rPr>
                <w:color w:val="002060"/>
              </w:rPr>
              <w:t>PAGLIARE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0047E" w14:textId="77777777" w:rsidR="00387589" w:rsidRPr="00965F72" w:rsidRDefault="00387589" w:rsidP="00391F72">
            <w:pPr>
              <w:pStyle w:val="rowtabella0"/>
              <w:jc w:val="center"/>
              <w:rPr>
                <w:color w:val="002060"/>
              </w:rPr>
            </w:pPr>
            <w:r w:rsidRPr="00965F7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96110" w14:textId="77777777" w:rsidR="00387589" w:rsidRPr="00965F72" w:rsidRDefault="00387589" w:rsidP="00391F72">
            <w:pPr>
              <w:pStyle w:val="rowtabella0"/>
              <w:rPr>
                <w:color w:val="002060"/>
              </w:rPr>
            </w:pPr>
            <w:r w:rsidRPr="00965F72">
              <w:rPr>
                <w:color w:val="002060"/>
              </w:rPr>
              <w:t>09/01/2026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D966E" w14:textId="77777777" w:rsidR="00387589" w:rsidRPr="00965F72" w:rsidRDefault="00387589" w:rsidP="00391F72">
            <w:pPr>
              <w:pStyle w:val="rowtabella0"/>
              <w:rPr>
                <w:color w:val="002060"/>
              </w:rPr>
            </w:pPr>
            <w:r w:rsidRPr="00965F72">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0B7DA" w14:textId="77777777" w:rsidR="00387589" w:rsidRPr="00965F72" w:rsidRDefault="00387589" w:rsidP="00391F72">
            <w:pPr>
              <w:pStyle w:val="rowtabella0"/>
              <w:rPr>
                <w:color w:val="002060"/>
              </w:rPr>
            </w:pPr>
            <w:r w:rsidRPr="00965F72">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A0163" w14:textId="77777777" w:rsidR="00387589" w:rsidRPr="00965F72" w:rsidRDefault="00387589" w:rsidP="00391F72">
            <w:pPr>
              <w:pStyle w:val="rowtabella0"/>
              <w:rPr>
                <w:color w:val="002060"/>
              </w:rPr>
            </w:pPr>
            <w:r w:rsidRPr="00965F72">
              <w:rPr>
                <w:color w:val="002060"/>
              </w:rPr>
              <w:t>VIA DELL IRIS</w:t>
            </w:r>
          </w:p>
        </w:tc>
      </w:tr>
      <w:tr w:rsidR="00387589" w:rsidRPr="00965F72" w14:paraId="6C517957"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922345" w14:textId="77777777" w:rsidR="00387589" w:rsidRPr="00965F72" w:rsidRDefault="00387589" w:rsidP="00391F72">
            <w:pPr>
              <w:pStyle w:val="rowtabella0"/>
              <w:rPr>
                <w:color w:val="002060"/>
              </w:rPr>
            </w:pPr>
            <w:r w:rsidRPr="00965F7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5FE3DB" w14:textId="77777777" w:rsidR="00387589" w:rsidRPr="00965F72" w:rsidRDefault="00387589" w:rsidP="00391F72">
            <w:pPr>
              <w:pStyle w:val="rowtabella0"/>
              <w:rPr>
                <w:color w:val="002060"/>
              </w:rPr>
            </w:pPr>
            <w:r w:rsidRPr="00965F72">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B547F1"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9593EE"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59182E" w14:textId="77777777" w:rsidR="00387589" w:rsidRPr="00965F72" w:rsidRDefault="00387589" w:rsidP="00391F72">
            <w:pPr>
              <w:pStyle w:val="rowtabella0"/>
              <w:rPr>
                <w:color w:val="002060"/>
              </w:rPr>
            </w:pPr>
            <w:r w:rsidRPr="00965F72">
              <w:rPr>
                <w:color w:val="002060"/>
              </w:rPr>
              <w:t xml:space="preserve">5295 TENSOSTRUTTURA VIA </w:t>
            </w:r>
            <w:proofErr w:type="gramStart"/>
            <w:r w:rsidRPr="00965F72">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018D55" w14:textId="77777777" w:rsidR="00387589" w:rsidRPr="00965F72" w:rsidRDefault="00387589" w:rsidP="00391F72">
            <w:pPr>
              <w:pStyle w:val="rowtabella0"/>
              <w:rPr>
                <w:color w:val="002060"/>
              </w:rPr>
            </w:pPr>
            <w:r w:rsidRPr="00965F7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7A995" w14:textId="77777777" w:rsidR="00387589" w:rsidRPr="00965F72" w:rsidRDefault="00387589" w:rsidP="00391F72">
            <w:pPr>
              <w:pStyle w:val="rowtabella0"/>
              <w:rPr>
                <w:color w:val="002060"/>
              </w:rPr>
            </w:pPr>
            <w:r w:rsidRPr="00965F72">
              <w:rPr>
                <w:color w:val="002060"/>
              </w:rPr>
              <w:t xml:space="preserve">VIA </w:t>
            </w:r>
            <w:proofErr w:type="gramStart"/>
            <w:r w:rsidRPr="00965F72">
              <w:rPr>
                <w:color w:val="002060"/>
              </w:rPr>
              <w:t>E.MATTEI</w:t>
            </w:r>
            <w:proofErr w:type="gramEnd"/>
          </w:p>
        </w:tc>
      </w:tr>
      <w:tr w:rsidR="00387589" w:rsidRPr="00965F72" w14:paraId="75767388"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A8F200" w14:textId="77777777" w:rsidR="00387589" w:rsidRPr="00965F72" w:rsidRDefault="00387589" w:rsidP="00391F72">
            <w:pPr>
              <w:pStyle w:val="rowtabella0"/>
              <w:rPr>
                <w:color w:val="002060"/>
              </w:rPr>
            </w:pPr>
            <w:r w:rsidRPr="00965F72">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5892FC" w14:textId="77777777" w:rsidR="00387589" w:rsidRPr="00965F72" w:rsidRDefault="00387589" w:rsidP="00391F72">
            <w:pPr>
              <w:pStyle w:val="rowtabella0"/>
              <w:rPr>
                <w:color w:val="002060"/>
              </w:rPr>
            </w:pPr>
            <w:r w:rsidRPr="00965F72">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0BB51A"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2F5AF9"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C1C299" w14:textId="77777777" w:rsidR="00387589" w:rsidRPr="00965F72" w:rsidRDefault="00387589" w:rsidP="00391F72">
            <w:pPr>
              <w:pStyle w:val="rowtabella0"/>
              <w:rPr>
                <w:color w:val="002060"/>
              </w:rPr>
            </w:pPr>
            <w:r w:rsidRPr="00965F72">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532DA5" w14:textId="77777777" w:rsidR="00387589" w:rsidRPr="00965F72" w:rsidRDefault="00387589" w:rsidP="00391F72">
            <w:pPr>
              <w:pStyle w:val="rowtabella0"/>
              <w:rPr>
                <w:color w:val="002060"/>
              </w:rPr>
            </w:pPr>
            <w:r w:rsidRPr="00965F7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0AC00C" w14:textId="77777777" w:rsidR="00387589" w:rsidRPr="00965F72" w:rsidRDefault="00387589" w:rsidP="00391F72">
            <w:pPr>
              <w:pStyle w:val="rowtabella0"/>
              <w:rPr>
                <w:color w:val="002060"/>
              </w:rPr>
            </w:pPr>
            <w:r w:rsidRPr="00965F72">
              <w:rPr>
                <w:color w:val="002060"/>
              </w:rPr>
              <w:t>VIA FRATELLANZA SNC</w:t>
            </w:r>
          </w:p>
        </w:tc>
      </w:tr>
      <w:tr w:rsidR="00387589" w:rsidRPr="00965F72" w14:paraId="590EDA83"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3B2D2E" w14:textId="77777777" w:rsidR="00387589" w:rsidRPr="00965F72" w:rsidRDefault="00387589" w:rsidP="00391F72">
            <w:pPr>
              <w:pStyle w:val="rowtabella0"/>
              <w:rPr>
                <w:color w:val="002060"/>
              </w:rPr>
            </w:pPr>
            <w:r w:rsidRPr="00965F72">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411274" w14:textId="77777777" w:rsidR="00387589" w:rsidRPr="00965F72" w:rsidRDefault="00387589" w:rsidP="00391F72">
            <w:pPr>
              <w:pStyle w:val="rowtabella0"/>
              <w:rPr>
                <w:color w:val="002060"/>
              </w:rPr>
            </w:pPr>
            <w:proofErr w:type="gramStart"/>
            <w:r w:rsidRPr="00965F72">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6DD6B1"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D20303" w14:textId="77777777" w:rsidR="00387589" w:rsidRPr="00965F72" w:rsidRDefault="00387589" w:rsidP="00391F72">
            <w:pPr>
              <w:pStyle w:val="rowtabella0"/>
              <w:rPr>
                <w:color w:val="002060"/>
              </w:rPr>
            </w:pPr>
            <w:r w:rsidRPr="00965F72">
              <w:rPr>
                <w:color w:val="002060"/>
              </w:rPr>
              <w:t>09/01/2026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CA8B91" w14:textId="77777777" w:rsidR="00387589" w:rsidRPr="00965F72" w:rsidRDefault="00387589" w:rsidP="00391F72">
            <w:pPr>
              <w:pStyle w:val="rowtabella0"/>
              <w:rPr>
                <w:color w:val="002060"/>
              </w:rPr>
            </w:pPr>
            <w:r w:rsidRPr="00965F72">
              <w:rPr>
                <w:color w:val="002060"/>
              </w:rPr>
              <w:t xml:space="preserve">5623 PALESTRA </w:t>
            </w:r>
            <w:proofErr w:type="gramStart"/>
            <w:r w:rsidRPr="00965F72">
              <w:rPr>
                <w:color w:val="002060"/>
              </w:rPr>
              <w:t>SC.MEDIA</w:t>
            </w:r>
            <w:proofErr w:type="gramEnd"/>
            <w:r w:rsidRPr="00965F72">
              <w:rPr>
                <w:color w:val="002060"/>
              </w:rPr>
              <w:t xml:space="preserve"> </w:t>
            </w:r>
            <w:proofErr w:type="gramStart"/>
            <w:r w:rsidRPr="00965F72">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590EB9" w14:textId="77777777" w:rsidR="00387589" w:rsidRPr="00965F72" w:rsidRDefault="00387589" w:rsidP="00391F72">
            <w:pPr>
              <w:pStyle w:val="rowtabella0"/>
              <w:rPr>
                <w:color w:val="002060"/>
              </w:rPr>
            </w:pPr>
            <w:r w:rsidRPr="00965F7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9688E6" w14:textId="77777777" w:rsidR="00387589" w:rsidRPr="00965F72" w:rsidRDefault="00387589" w:rsidP="00391F72">
            <w:pPr>
              <w:pStyle w:val="rowtabella0"/>
              <w:rPr>
                <w:color w:val="002060"/>
              </w:rPr>
            </w:pPr>
            <w:r w:rsidRPr="00965F72">
              <w:rPr>
                <w:color w:val="002060"/>
              </w:rPr>
              <w:t>VIA PIRANDELLO</w:t>
            </w:r>
          </w:p>
        </w:tc>
      </w:tr>
      <w:tr w:rsidR="00387589" w:rsidRPr="00965F72" w14:paraId="674C0494"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E1B047" w14:textId="77777777" w:rsidR="00387589" w:rsidRPr="00965F72" w:rsidRDefault="00387589" w:rsidP="00391F72">
            <w:pPr>
              <w:pStyle w:val="rowtabella0"/>
              <w:rPr>
                <w:color w:val="002060"/>
              </w:rPr>
            </w:pPr>
            <w:r w:rsidRPr="00965F72">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3461B8" w14:textId="77777777" w:rsidR="00387589" w:rsidRPr="00965F72" w:rsidRDefault="00387589" w:rsidP="00391F72">
            <w:pPr>
              <w:pStyle w:val="rowtabella0"/>
              <w:rPr>
                <w:color w:val="002060"/>
              </w:rPr>
            </w:pPr>
            <w:r w:rsidRPr="00965F72">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95A616"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117675" w14:textId="77777777" w:rsidR="00387589" w:rsidRPr="00965F72" w:rsidRDefault="00387589" w:rsidP="00391F72">
            <w:pPr>
              <w:pStyle w:val="rowtabella0"/>
              <w:rPr>
                <w:color w:val="002060"/>
              </w:rPr>
            </w:pPr>
            <w:r w:rsidRPr="00965F72">
              <w:rPr>
                <w:color w:val="002060"/>
              </w:rPr>
              <w:t>09/01/2026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FA1F86" w14:textId="77777777" w:rsidR="00387589" w:rsidRPr="00965F72" w:rsidRDefault="00387589" w:rsidP="00391F72">
            <w:pPr>
              <w:pStyle w:val="rowtabella0"/>
              <w:rPr>
                <w:color w:val="002060"/>
              </w:rPr>
            </w:pPr>
            <w:r w:rsidRPr="00965F72">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983A48" w14:textId="77777777" w:rsidR="00387589" w:rsidRPr="00965F72" w:rsidRDefault="00387589" w:rsidP="00391F72">
            <w:pPr>
              <w:pStyle w:val="rowtabella0"/>
              <w:rPr>
                <w:color w:val="002060"/>
              </w:rPr>
            </w:pPr>
            <w:r w:rsidRPr="00965F7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00DDDC" w14:textId="77777777" w:rsidR="00387589" w:rsidRPr="00965F72" w:rsidRDefault="00387589" w:rsidP="00391F72">
            <w:pPr>
              <w:pStyle w:val="rowtabella0"/>
              <w:rPr>
                <w:color w:val="002060"/>
              </w:rPr>
            </w:pPr>
            <w:r w:rsidRPr="00965F72">
              <w:rPr>
                <w:color w:val="002060"/>
              </w:rPr>
              <w:t>VIALE DELLO SPORT</w:t>
            </w:r>
          </w:p>
        </w:tc>
      </w:tr>
      <w:tr w:rsidR="00387589" w:rsidRPr="00965F72" w14:paraId="376A40B0"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58A2CA" w14:textId="77777777" w:rsidR="00387589" w:rsidRPr="00965F72" w:rsidRDefault="00387589" w:rsidP="00391F72">
            <w:pPr>
              <w:pStyle w:val="rowtabella0"/>
              <w:rPr>
                <w:color w:val="002060"/>
              </w:rPr>
            </w:pPr>
            <w:r w:rsidRPr="00965F72">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A1757" w14:textId="77777777" w:rsidR="00387589" w:rsidRPr="00965F72" w:rsidRDefault="00387589" w:rsidP="00391F72">
            <w:pPr>
              <w:pStyle w:val="rowtabella0"/>
              <w:rPr>
                <w:color w:val="002060"/>
              </w:rPr>
            </w:pPr>
            <w:r w:rsidRPr="00965F72">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E5D64"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197AC" w14:textId="77777777" w:rsidR="00387589" w:rsidRPr="00965F72" w:rsidRDefault="00387589" w:rsidP="00391F72">
            <w:pPr>
              <w:pStyle w:val="rowtabella0"/>
              <w:rPr>
                <w:color w:val="002060"/>
              </w:rPr>
            </w:pPr>
            <w:r w:rsidRPr="00965F72">
              <w:rPr>
                <w:color w:val="002060"/>
              </w:rPr>
              <w:t>10/01/2026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49339" w14:textId="77777777" w:rsidR="00387589" w:rsidRPr="00965F72" w:rsidRDefault="00387589" w:rsidP="00391F72">
            <w:pPr>
              <w:pStyle w:val="rowtabella0"/>
              <w:rPr>
                <w:color w:val="002060"/>
              </w:rPr>
            </w:pPr>
            <w:r w:rsidRPr="00965F72">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0E7B9" w14:textId="77777777" w:rsidR="00387589" w:rsidRPr="00965F72" w:rsidRDefault="00387589" w:rsidP="00391F72">
            <w:pPr>
              <w:pStyle w:val="rowtabella0"/>
              <w:rPr>
                <w:color w:val="002060"/>
              </w:rPr>
            </w:pPr>
            <w:r w:rsidRPr="00965F72">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65AE8" w14:textId="77777777" w:rsidR="00387589" w:rsidRPr="00965F72" w:rsidRDefault="00387589" w:rsidP="00391F72">
            <w:pPr>
              <w:pStyle w:val="rowtabella0"/>
              <w:rPr>
                <w:color w:val="002060"/>
              </w:rPr>
            </w:pPr>
            <w:r w:rsidRPr="00965F72">
              <w:rPr>
                <w:color w:val="002060"/>
              </w:rPr>
              <w:t>VIA FAVETO</w:t>
            </w:r>
          </w:p>
        </w:tc>
      </w:tr>
    </w:tbl>
    <w:p w14:paraId="02406194" w14:textId="77777777" w:rsidR="00387589" w:rsidRPr="00837E3A" w:rsidRDefault="00387589" w:rsidP="00387589">
      <w:pPr>
        <w:pStyle w:val="breakline"/>
        <w:rPr>
          <w:rFonts w:eastAsiaTheme="minorEastAsia"/>
          <w:color w:val="002060"/>
        </w:rPr>
      </w:pPr>
    </w:p>
    <w:p w14:paraId="7AEC22BC" w14:textId="77777777" w:rsidR="00387589" w:rsidRPr="00837E3A" w:rsidRDefault="00387589" w:rsidP="00387589">
      <w:pPr>
        <w:pStyle w:val="breakline"/>
        <w:rPr>
          <w:color w:val="002060"/>
        </w:rPr>
      </w:pPr>
    </w:p>
    <w:p w14:paraId="4FFD7A70" w14:textId="77777777" w:rsidR="00387589" w:rsidRPr="00837E3A" w:rsidRDefault="00387589" w:rsidP="00387589">
      <w:pPr>
        <w:pStyle w:val="titolocampionato0"/>
        <w:shd w:val="clear" w:color="auto" w:fill="CCCCCC"/>
        <w:spacing w:before="80" w:after="40"/>
        <w:rPr>
          <w:color w:val="002060"/>
        </w:rPr>
      </w:pPr>
      <w:r w:rsidRPr="00837E3A">
        <w:rPr>
          <w:color w:val="002060"/>
        </w:rPr>
        <w:t>CALCIO A CINQUE SERIE D</w:t>
      </w:r>
    </w:p>
    <w:p w14:paraId="4A4EFA12" w14:textId="77777777" w:rsidR="00387589" w:rsidRPr="00837E3A" w:rsidRDefault="00387589" w:rsidP="00387589">
      <w:pPr>
        <w:pStyle w:val="titoloprinc0"/>
        <w:rPr>
          <w:color w:val="002060"/>
        </w:rPr>
      </w:pPr>
      <w:r w:rsidRPr="00837E3A">
        <w:rPr>
          <w:color w:val="002060"/>
        </w:rPr>
        <w:t>CLASSIFICA</w:t>
      </w:r>
    </w:p>
    <w:p w14:paraId="52DC6725" w14:textId="77777777" w:rsidR="00387589" w:rsidRPr="00837E3A" w:rsidRDefault="00387589" w:rsidP="00387589">
      <w:pPr>
        <w:pStyle w:val="breakline"/>
        <w:rPr>
          <w:color w:val="002060"/>
        </w:rPr>
      </w:pPr>
    </w:p>
    <w:p w14:paraId="6C6DD1C7" w14:textId="77777777" w:rsidR="00387589" w:rsidRPr="00837E3A" w:rsidRDefault="00387589" w:rsidP="00387589">
      <w:pPr>
        <w:pStyle w:val="breakline"/>
        <w:rPr>
          <w:color w:val="002060"/>
        </w:rPr>
      </w:pPr>
    </w:p>
    <w:p w14:paraId="4C15A93E" w14:textId="77777777" w:rsidR="00387589" w:rsidRPr="00837E3A" w:rsidRDefault="00387589" w:rsidP="00387589">
      <w:pPr>
        <w:pStyle w:val="sottotitolocampionato10"/>
        <w:rPr>
          <w:color w:val="002060"/>
        </w:rPr>
      </w:pPr>
      <w:r w:rsidRPr="00837E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0AA52712"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A835D"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E90CE"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5F8CB"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641EF"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C64E3"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72411"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F8494"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E0AE3"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4A098"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1EA45" w14:textId="77777777" w:rsidR="00387589" w:rsidRPr="00837E3A" w:rsidRDefault="00387589" w:rsidP="00391F72">
            <w:pPr>
              <w:pStyle w:val="headertabella0"/>
              <w:rPr>
                <w:color w:val="002060"/>
              </w:rPr>
            </w:pPr>
            <w:r w:rsidRPr="00837E3A">
              <w:rPr>
                <w:color w:val="002060"/>
              </w:rPr>
              <w:t>PE</w:t>
            </w:r>
          </w:p>
        </w:tc>
      </w:tr>
      <w:tr w:rsidR="00387589" w:rsidRPr="00837E3A" w14:paraId="195338D7"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D89462" w14:textId="77777777" w:rsidR="00387589" w:rsidRPr="00837E3A" w:rsidRDefault="00387589" w:rsidP="00391F72">
            <w:pPr>
              <w:pStyle w:val="rowtabella0"/>
              <w:rPr>
                <w:color w:val="002060"/>
              </w:rPr>
            </w:pPr>
            <w:r w:rsidRPr="00837E3A">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724F" w14:textId="77777777" w:rsidR="00387589" w:rsidRPr="00837E3A" w:rsidRDefault="00387589" w:rsidP="00391F72">
            <w:pPr>
              <w:pStyle w:val="rowtabella0"/>
              <w:jc w:val="center"/>
              <w:rPr>
                <w:color w:val="002060"/>
              </w:rPr>
            </w:pPr>
            <w:r w:rsidRPr="00837E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AFA2B"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29AC"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79475"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38B3"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70FF6" w14:textId="77777777" w:rsidR="00387589" w:rsidRPr="00837E3A" w:rsidRDefault="00387589" w:rsidP="00391F72">
            <w:pPr>
              <w:pStyle w:val="rowtabella0"/>
              <w:jc w:val="center"/>
              <w:rPr>
                <w:color w:val="002060"/>
              </w:rPr>
            </w:pPr>
            <w:r w:rsidRPr="00837E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F72F"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7CFF"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638F1" w14:textId="77777777" w:rsidR="00387589" w:rsidRPr="00837E3A" w:rsidRDefault="00387589" w:rsidP="00391F72">
            <w:pPr>
              <w:pStyle w:val="rowtabella0"/>
              <w:jc w:val="center"/>
              <w:rPr>
                <w:color w:val="002060"/>
              </w:rPr>
            </w:pPr>
            <w:r w:rsidRPr="00837E3A">
              <w:rPr>
                <w:color w:val="002060"/>
              </w:rPr>
              <w:t>0</w:t>
            </w:r>
          </w:p>
        </w:tc>
      </w:tr>
      <w:tr w:rsidR="00387589" w:rsidRPr="00837E3A" w14:paraId="7D779C4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847EE" w14:textId="77777777" w:rsidR="00387589" w:rsidRPr="00837E3A" w:rsidRDefault="00387589" w:rsidP="00391F72">
            <w:pPr>
              <w:pStyle w:val="rowtabella0"/>
              <w:rPr>
                <w:color w:val="002060"/>
                <w:lang w:val="es-ES"/>
              </w:rPr>
            </w:pPr>
            <w:r w:rsidRPr="00837E3A">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354D"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9B86"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2146"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39BF"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1A86"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73AC2" w14:textId="77777777" w:rsidR="00387589" w:rsidRPr="00837E3A" w:rsidRDefault="00387589" w:rsidP="00391F72">
            <w:pPr>
              <w:pStyle w:val="rowtabella0"/>
              <w:jc w:val="center"/>
              <w:rPr>
                <w:color w:val="002060"/>
              </w:rPr>
            </w:pPr>
            <w:r w:rsidRPr="00837E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E12B" w14:textId="77777777" w:rsidR="00387589" w:rsidRPr="00837E3A" w:rsidRDefault="00387589" w:rsidP="00391F72">
            <w:pPr>
              <w:pStyle w:val="rowtabella0"/>
              <w:jc w:val="center"/>
              <w:rPr>
                <w:color w:val="002060"/>
              </w:rPr>
            </w:pPr>
            <w:r w:rsidRPr="00837E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0D69" w14:textId="77777777" w:rsidR="00387589" w:rsidRPr="00837E3A" w:rsidRDefault="00387589" w:rsidP="00391F72">
            <w:pPr>
              <w:pStyle w:val="rowtabella0"/>
              <w:jc w:val="center"/>
              <w:rPr>
                <w:color w:val="002060"/>
              </w:rPr>
            </w:pPr>
            <w:r w:rsidRPr="00837E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B2001" w14:textId="77777777" w:rsidR="00387589" w:rsidRPr="00837E3A" w:rsidRDefault="00387589" w:rsidP="00391F72">
            <w:pPr>
              <w:pStyle w:val="rowtabella0"/>
              <w:jc w:val="center"/>
              <w:rPr>
                <w:color w:val="002060"/>
              </w:rPr>
            </w:pPr>
            <w:r w:rsidRPr="00837E3A">
              <w:rPr>
                <w:color w:val="002060"/>
              </w:rPr>
              <w:t>0</w:t>
            </w:r>
          </w:p>
        </w:tc>
      </w:tr>
      <w:tr w:rsidR="00387589" w:rsidRPr="00837E3A" w14:paraId="27E0911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44349" w14:textId="77777777" w:rsidR="00387589" w:rsidRPr="00837E3A" w:rsidRDefault="00387589" w:rsidP="00391F72">
            <w:pPr>
              <w:pStyle w:val="rowtabella0"/>
              <w:rPr>
                <w:color w:val="002060"/>
              </w:rPr>
            </w:pPr>
            <w:r w:rsidRPr="00837E3A">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3789"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71E4"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6F99E"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2E84F"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E43B"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E9ADA"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7ADC"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FF58"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C05E" w14:textId="77777777" w:rsidR="00387589" w:rsidRPr="00837E3A" w:rsidRDefault="00387589" w:rsidP="00391F72">
            <w:pPr>
              <w:pStyle w:val="rowtabella0"/>
              <w:jc w:val="center"/>
              <w:rPr>
                <w:color w:val="002060"/>
              </w:rPr>
            </w:pPr>
            <w:r w:rsidRPr="00837E3A">
              <w:rPr>
                <w:color w:val="002060"/>
              </w:rPr>
              <w:t>0</w:t>
            </w:r>
          </w:p>
        </w:tc>
      </w:tr>
      <w:tr w:rsidR="00387589" w:rsidRPr="00837E3A" w14:paraId="34B820DF"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C03DD" w14:textId="77777777" w:rsidR="00387589" w:rsidRPr="00837E3A" w:rsidRDefault="00387589" w:rsidP="00391F72">
            <w:pPr>
              <w:pStyle w:val="rowtabella0"/>
              <w:rPr>
                <w:color w:val="002060"/>
              </w:rPr>
            </w:pPr>
            <w:r w:rsidRPr="00837E3A">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D1891"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44014"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0B18"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6AA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9D886"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43B36" w14:textId="77777777" w:rsidR="00387589" w:rsidRPr="00837E3A" w:rsidRDefault="00387589" w:rsidP="00391F72">
            <w:pPr>
              <w:pStyle w:val="rowtabella0"/>
              <w:jc w:val="center"/>
              <w:rPr>
                <w:color w:val="002060"/>
              </w:rPr>
            </w:pPr>
            <w:r w:rsidRPr="00837E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58BC" w14:textId="77777777" w:rsidR="00387589" w:rsidRPr="00837E3A" w:rsidRDefault="00387589" w:rsidP="00391F72">
            <w:pPr>
              <w:pStyle w:val="rowtabella0"/>
              <w:jc w:val="center"/>
              <w:rPr>
                <w:color w:val="002060"/>
              </w:rPr>
            </w:pPr>
            <w:r w:rsidRPr="00837E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9277F" w14:textId="77777777" w:rsidR="00387589" w:rsidRPr="00837E3A" w:rsidRDefault="00387589" w:rsidP="00391F72">
            <w:pPr>
              <w:pStyle w:val="rowtabella0"/>
              <w:jc w:val="center"/>
              <w:rPr>
                <w:color w:val="002060"/>
              </w:rPr>
            </w:pPr>
            <w:r w:rsidRPr="00837E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D0F14" w14:textId="77777777" w:rsidR="00387589" w:rsidRPr="00837E3A" w:rsidRDefault="00387589" w:rsidP="00391F72">
            <w:pPr>
              <w:pStyle w:val="rowtabella0"/>
              <w:jc w:val="center"/>
              <w:rPr>
                <w:color w:val="002060"/>
              </w:rPr>
            </w:pPr>
            <w:r w:rsidRPr="00837E3A">
              <w:rPr>
                <w:color w:val="002060"/>
              </w:rPr>
              <w:t>0</w:t>
            </w:r>
          </w:p>
        </w:tc>
      </w:tr>
      <w:tr w:rsidR="00387589" w:rsidRPr="00837E3A" w14:paraId="6CC9DF1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1E41B" w14:textId="77777777" w:rsidR="00387589" w:rsidRPr="00837E3A" w:rsidRDefault="00387589" w:rsidP="00391F72">
            <w:pPr>
              <w:pStyle w:val="rowtabella0"/>
              <w:rPr>
                <w:color w:val="002060"/>
              </w:rPr>
            </w:pPr>
            <w:r w:rsidRPr="00837E3A">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8922A"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C0B21"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3E1D4"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70F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A4DD6"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8DFDC" w14:textId="77777777" w:rsidR="00387589" w:rsidRPr="00837E3A" w:rsidRDefault="00387589" w:rsidP="00391F72">
            <w:pPr>
              <w:pStyle w:val="rowtabella0"/>
              <w:jc w:val="center"/>
              <w:rPr>
                <w:color w:val="002060"/>
              </w:rPr>
            </w:pPr>
            <w:r w:rsidRPr="00837E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0E1F3"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F7C0"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55DBD" w14:textId="77777777" w:rsidR="00387589" w:rsidRPr="00837E3A" w:rsidRDefault="00387589" w:rsidP="00391F72">
            <w:pPr>
              <w:pStyle w:val="rowtabella0"/>
              <w:jc w:val="center"/>
              <w:rPr>
                <w:color w:val="002060"/>
              </w:rPr>
            </w:pPr>
            <w:r w:rsidRPr="00837E3A">
              <w:rPr>
                <w:color w:val="002060"/>
              </w:rPr>
              <w:t>0</w:t>
            </w:r>
          </w:p>
        </w:tc>
      </w:tr>
      <w:tr w:rsidR="00387589" w:rsidRPr="00837E3A" w14:paraId="64E54B5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087D8" w14:textId="77777777" w:rsidR="00387589" w:rsidRPr="00837E3A" w:rsidRDefault="00387589" w:rsidP="00391F72">
            <w:pPr>
              <w:pStyle w:val="rowtabella0"/>
              <w:rPr>
                <w:color w:val="002060"/>
              </w:rPr>
            </w:pPr>
            <w:r w:rsidRPr="00837E3A">
              <w:rPr>
                <w:color w:val="002060"/>
              </w:rPr>
              <w:t>A.S.D. CALCIO A 5 CORINALDO</w:t>
            </w:r>
            <w:r>
              <w:rPr>
                <w:color w:val="002060"/>
              </w:rPr>
              <w:t xml:space="preserve"> </w:t>
            </w:r>
            <w:r w:rsidRPr="00382449">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2124"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3A58"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1AC2"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A67AF"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86AEF"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B1BCD" w14:textId="77777777" w:rsidR="00387589" w:rsidRPr="00837E3A" w:rsidRDefault="00387589" w:rsidP="00391F72">
            <w:pPr>
              <w:pStyle w:val="rowtabella0"/>
              <w:jc w:val="center"/>
              <w:rPr>
                <w:color w:val="002060"/>
              </w:rPr>
            </w:pPr>
            <w:r w:rsidRPr="00837E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68488"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0F07"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84D2B" w14:textId="77777777" w:rsidR="00387589" w:rsidRPr="00837E3A" w:rsidRDefault="00387589" w:rsidP="00391F72">
            <w:pPr>
              <w:pStyle w:val="rowtabella0"/>
              <w:jc w:val="center"/>
              <w:rPr>
                <w:color w:val="002060"/>
              </w:rPr>
            </w:pPr>
            <w:r w:rsidRPr="00837E3A">
              <w:rPr>
                <w:color w:val="002060"/>
              </w:rPr>
              <w:t>0</w:t>
            </w:r>
          </w:p>
        </w:tc>
      </w:tr>
      <w:tr w:rsidR="00387589" w:rsidRPr="00837E3A" w14:paraId="412A434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8A8A4" w14:textId="77777777" w:rsidR="00387589" w:rsidRPr="00837E3A" w:rsidRDefault="00387589" w:rsidP="00391F72">
            <w:pPr>
              <w:pStyle w:val="rowtabella0"/>
              <w:rPr>
                <w:color w:val="002060"/>
              </w:rPr>
            </w:pPr>
            <w:r w:rsidRPr="00837E3A">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A7976"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9490"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12FA"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709A4"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9A622"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19C0" w14:textId="77777777" w:rsidR="00387589" w:rsidRPr="00837E3A" w:rsidRDefault="00387589" w:rsidP="00391F72">
            <w:pPr>
              <w:pStyle w:val="rowtabella0"/>
              <w:jc w:val="center"/>
              <w:rPr>
                <w:color w:val="002060"/>
              </w:rPr>
            </w:pPr>
            <w:r w:rsidRPr="00837E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CBD2"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EEE84"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0EC6A" w14:textId="77777777" w:rsidR="00387589" w:rsidRPr="00837E3A" w:rsidRDefault="00387589" w:rsidP="00391F72">
            <w:pPr>
              <w:pStyle w:val="rowtabella0"/>
              <w:jc w:val="center"/>
              <w:rPr>
                <w:color w:val="002060"/>
              </w:rPr>
            </w:pPr>
            <w:r w:rsidRPr="00837E3A">
              <w:rPr>
                <w:color w:val="002060"/>
              </w:rPr>
              <w:t>0</w:t>
            </w:r>
          </w:p>
        </w:tc>
      </w:tr>
      <w:tr w:rsidR="00387589" w:rsidRPr="00837E3A" w14:paraId="2B1EE09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49B93" w14:textId="77777777" w:rsidR="00387589" w:rsidRPr="00837E3A" w:rsidRDefault="00387589" w:rsidP="00391F72">
            <w:pPr>
              <w:pStyle w:val="rowtabella0"/>
              <w:rPr>
                <w:color w:val="002060"/>
              </w:rPr>
            </w:pPr>
            <w:r w:rsidRPr="00837E3A">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FC2A" w14:textId="77777777" w:rsidR="00387589" w:rsidRPr="00837E3A" w:rsidRDefault="00387589" w:rsidP="00391F72">
            <w:pPr>
              <w:pStyle w:val="rowtabella0"/>
              <w:jc w:val="center"/>
              <w:rPr>
                <w:color w:val="002060"/>
              </w:rPr>
            </w:pPr>
            <w:r w:rsidRPr="00837E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C615"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B98A"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DFE4"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CF1DE"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826D"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37E75"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0B1F"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27C13" w14:textId="77777777" w:rsidR="00387589" w:rsidRPr="00837E3A" w:rsidRDefault="00387589" w:rsidP="00391F72">
            <w:pPr>
              <w:pStyle w:val="rowtabella0"/>
              <w:jc w:val="center"/>
              <w:rPr>
                <w:color w:val="002060"/>
              </w:rPr>
            </w:pPr>
            <w:r w:rsidRPr="00837E3A">
              <w:rPr>
                <w:color w:val="002060"/>
              </w:rPr>
              <w:t>0</w:t>
            </w:r>
          </w:p>
        </w:tc>
      </w:tr>
      <w:tr w:rsidR="00387589" w:rsidRPr="00837E3A" w14:paraId="7345B807"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B963D" w14:textId="77777777" w:rsidR="00387589" w:rsidRPr="00837E3A" w:rsidRDefault="00387589" w:rsidP="00391F72">
            <w:pPr>
              <w:pStyle w:val="rowtabella0"/>
              <w:rPr>
                <w:color w:val="002060"/>
              </w:rPr>
            </w:pPr>
            <w:r w:rsidRPr="00837E3A">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8CA3"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300F7"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8BC99"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349E"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4EC4"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85FA" w14:textId="77777777" w:rsidR="00387589" w:rsidRPr="00837E3A" w:rsidRDefault="00387589" w:rsidP="00391F72">
            <w:pPr>
              <w:pStyle w:val="rowtabella0"/>
              <w:jc w:val="center"/>
              <w:rPr>
                <w:color w:val="002060"/>
              </w:rPr>
            </w:pPr>
            <w:r w:rsidRPr="00837E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19A51"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9EEBD"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8B649" w14:textId="77777777" w:rsidR="00387589" w:rsidRPr="00837E3A" w:rsidRDefault="00387589" w:rsidP="00391F72">
            <w:pPr>
              <w:pStyle w:val="rowtabella0"/>
              <w:jc w:val="center"/>
              <w:rPr>
                <w:color w:val="002060"/>
              </w:rPr>
            </w:pPr>
            <w:r w:rsidRPr="00837E3A">
              <w:rPr>
                <w:color w:val="002060"/>
              </w:rPr>
              <w:t>0</w:t>
            </w:r>
          </w:p>
        </w:tc>
      </w:tr>
      <w:tr w:rsidR="00387589" w:rsidRPr="00837E3A" w14:paraId="5AF6173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B1D682" w14:textId="77777777" w:rsidR="00387589" w:rsidRPr="00837E3A" w:rsidRDefault="00387589" w:rsidP="00391F72">
            <w:pPr>
              <w:pStyle w:val="rowtabella0"/>
              <w:rPr>
                <w:color w:val="002060"/>
              </w:rPr>
            </w:pPr>
            <w:r w:rsidRPr="00837E3A">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1DB5"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3727C"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BCEB1"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55FB9"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62D20"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F432"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1E9F" w14:textId="77777777" w:rsidR="00387589" w:rsidRPr="00837E3A" w:rsidRDefault="00387589" w:rsidP="00391F72">
            <w:pPr>
              <w:pStyle w:val="rowtabella0"/>
              <w:jc w:val="center"/>
              <w:rPr>
                <w:color w:val="002060"/>
              </w:rPr>
            </w:pPr>
            <w:r w:rsidRPr="00837E3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885D" w14:textId="77777777" w:rsidR="00387589" w:rsidRPr="00837E3A" w:rsidRDefault="00387589" w:rsidP="00391F72">
            <w:pPr>
              <w:pStyle w:val="rowtabella0"/>
              <w:jc w:val="center"/>
              <w:rPr>
                <w:color w:val="002060"/>
              </w:rPr>
            </w:pPr>
            <w:r w:rsidRPr="00837E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2005" w14:textId="77777777" w:rsidR="00387589" w:rsidRPr="00837E3A" w:rsidRDefault="00387589" w:rsidP="00391F72">
            <w:pPr>
              <w:pStyle w:val="rowtabella0"/>
              <w:jc w:val="center"/>
              <w:rPr>
                <w:color w:val="002060"/>
              </w:rPr>
            </w:pPr>
            <w:r w:rsidRPr="00837E3A">
              <w:rPr>
                <w:color w:val="002060"/>
              </w:rPr>
              <w:t>0</w:t>
            </w:r>
          </w:p>
        </w:tc>
      </w:tr>
      <w:tr w:rsidR="00387589" w:rsidRPr="00837E3A" w14:paraId="2B81D9D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46F32" w14:textId="77777777" w:rsidR="00387589" w:rsidRPr="00837E3A" w:rsidRDefault="00387589" w:rsidP="00391F72">
            <w:pPr>
              <w:pStyle w:val="rowtabella0"/>
              <w:rPr>
                <w:color w:val="002060"/>
              </w:rPr>
            </w:pPr>
            <w:r w:rsidRPr="00837E3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A9414"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F7E9B"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8FB1D"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67CA6"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C279"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97174"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2C49" w14:textId="77777777" w:rsidR="00387589" w:rsidRPr="00837E3A" w:rsidRDefault="00387589" w:rsidP="00391F72">
            <w:pPr>
              <w:pStyle w:val="rowtabella0"/>
              <w:jc w:val="center"/>
              <w:rPr>
                <w:color w:val="002060"/>
              </w:rPr>
            </w:pPr>
            <w:r w:rsidRPr="00837E3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9A864"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DBCD4" w14:textId="77777777" w:rsidR="00387589" w:rsidRPr="00837E3A" w:rsidRDefault="00387589" w:rsidP="00391F72">
            <w:pPr>
              <w:pStyle w:val="rowtabella0"/>
              <w:jc w:val="center"/>
              <w:rPr>
                <w:color w:val="002060"/>
              </w:rPr>
            </w:pPr>
            <w:r w:rsidRPr="00837E3A">
              <w:rPr>
                <w:color w:val="002060"/>
              </w:rPr>
              <w:t>0</w:t>
            </w:r>
          </w:p>
        </w:tc>
      </w:tr>
      <w:tr w:rsidR="00387589" w:rsidRPr="00837E3A" w14:paraId="607EE458"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8EF49A" w14:textId="77777777" w:rsidR="00387589" w:rsidRPr="00837E3A" w:rsidRDefault="00387589" w:rsidP="00391F72">
            <w:pPr>
              <w:pStyle w:val="rowtabella0"/>
              <w:rPr>
                <w:color w:val="002060"/>
              </w:rPr>
            </w:pPr>
            <w:r w:rsidRPr="00837E3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A8400"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B57D"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D4CC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7737"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66E6"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2714E" w14:textId="77777777" w:rsidR="00387589" w:rsidRPr="00837E3A" w:rsidRDefault="00387589" w:rsidP="00391F72">
            <w:pPr>
              <w:pStyle w:val="rowtabella0"/>
              <w:jc w:val="center"/>
              <w:rPr>
                <w:color w:val="002060"/>
              </w:rPr>
            </w:pPr>
            <w:r w:rsidRPr="00837E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17874" w14:textId="77777777" w:rsidR="00387589" w:rsidRPr="00837E3A" w:rsidRDefault="00387589" w:rsidP="00391F72">
            <w:pPr>
              <w:pStyle w:val="rowtabella0"/>
              <w:jc w:val="center"/>
              <w:rPr>
                <w:color w:val="002060"/>
              </w:rPr>
            </w:pPr>
            <w:r w:rsidRPr="00837E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E00C" w14:textId="77777777" w:rsidR="00387589" w:rsidRPr="00837E3A" w:rsidRDefault="00387589" w:rsidP="00391F72">
            <w:pPr>
              <w:pStyle w:val="rowtabella0"/>
              <w:jc w:val="center"/>
              <w:rPr>
                <w:color w:val="002060"/>
              </w:rPr>
            </w:pPr>
            <w:r w:rsidRPr="00837E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E108" w14:textId="77777777" w:rsidR="00387589" w:rsidRPr="00837E3A" w:rsidRDefault="00387589" w:rsidP="00391F72">
            <w:pPr>
              <w:pStyle w:val="rowtabella0"/>
              <w:jc w:val="center"/>
              <w:rPr>
                <w:color w:val="002060"/>
              </w:rPr>
            </w:pPr>
            <w:r w:rsidRPr="00837E3A">
              <w:rPr>
                <w:color w:val="002060"/>
              </w:rPr>
              <w:t>0</w:t>
            </w:r>
          </w:p>
        </w:tc>
      </w:tr>
    </w:tbl>
    <w:p w14:paraId="7F0AE825" w14:textId="77777777" w:rsidR="00387589" w:rsidRPr="00837E3A" w:rsidRDefault="00387589" w:rsidP="00387589">
      <w:pPr>
        <w:pStyle w:val="breakline"/>
        <w:rPr>
          <w:rFonts w:eastAsiaTheme="minorEastAsia"/>
          <w:color w:val="002060"/>
        </w:rPr>
      </w:pPr>
    </w:p>
    <w:p w14:paraId="6078CE06" w14:textId="77777777" w:rsidR="00387589" w:rsidRPr="00837E3A" w:rsidRDefault="00387589" w:rsidP="00387589">
      <w:pPr>
        <w:pStyle w:val="breakline"/>
        <w:rPr>
          <w:color w:val="002060"/>
        </w:rPr>
      </w:pPr>
    </w:p>
    <w:p w14:paraId="15849C51" w14:textId="77777777" w:rsidR="00387589" w:rsidRPr="00837E3A" w:rsidRDefault="00387589" w:rsidP="00387589">
      <w:pPr>
        <w:pStyle w:val="sottotitolocampionato10"/>
        <w:rPr>
          <w:color w:val="002060"/>
        </w:rPr>
      </w:pPr>
      <w:r w:rsidRPr="00837E3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6EAA0F4C"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D84A1"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5C69D"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162BB"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576C6"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A77C7"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1CBDC"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68418"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6905D"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D4588"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15517" w14:textId="77777777" w:rsidR="00387589" w:rsidRPr="00837E3A" w:rsidRDefault="00387589" w:rsidP="00391F72">
            <w:pPr>
              <w:pStyle w:val="headertabella0"/>
              <w:rPr>
                <w:color w:val="002060"/>
              </w:rPr>
            </w:pPr>
            <w:r w:rsidRPr="00837E3A">
              <w:rPr>
                <w:color w:val="002060"/>
              </w:rPr>
              <w:t>PE</w:t>
            </w:r>
          </w:p>
        </w:tc>
      </w:tr>
      <w:tr w:rsidR="00387589" w:rsidRPr="00837E3A" w14:paraId="3BE54077"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19BC71" w14:textId="77777777" w:rsidR="00387589" w:rsidRPr="00837E3A" w:rsidRDefault="00387589" w:rsidP="00391F72">
            <w:pPr>
              <w:pStyle w:val="rowtabella0"/>
              <w:rPr>
                <w:color w:val="002060"/>
                <w:lang w:val="es-ES"/>
              </w:rPr>
            </w:pPr>
            <w:r w:rsidRPr="00837E3A">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E8D5"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0C8B"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9102D"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E8CD3"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D6BDE"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0F18" w14:textId="77777777" w:rsidR="00387589" w:rsidRPr="00837E3A" w:rsidRDefault="00387589" w:rsidP="00391F72">
            <w:pPr>
              <w:pStyle w:val="rowtabella0"/>
              <w:jc w:val="center"/>
              <w:rPr>
                <w:color w:val="002060"/>
              </w:rPr>
            </w:pPr>
            <w:r w:rsidRPr="00837E3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FF7B0"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E1154"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76B1" w14:textId="77777777" w:rsidR="00387589" w:rsidRPr="00837E3A" w:rsidRDefault="00387589" w:rsidP="00391F72">
            <w:pPr>
              <w:pStyle w:val="rowtabella0"/>
              <w:jc w:val="center"/>
              <w:rPr>
                <w:color w:val="002060"/>
              </w:rPr>
            </w:pPr>
            <w:r w:rsidRPr="00837E3A">
              <w:rPr>
                <w:color w:val="002060"/>
              </w:rPr>
              <w:t>0</w:t>
            </w:r>
          </w:p>
        </w:tc>
      </w:tr>
      <w:tr w:rsidR="00387589" w:rsidRPr="00837E3A" w14:paraId="7FC3870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6D8BD" w14:textId="77777777" w:rsidR="00387589" w:rsidRPr="00837E3A" w:rsidRDefault="00387589" w:rsidP="00391F72">
            <w:pPr>
              <w:pStyle w:val="rowtabella0"/>
              <w:rPr>
                <w:color w:val="002060"/>
              </w:rPr>
            </w:pPr>
            <w:r w:rsidRPr="00837E3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5BDC1"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4896"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9A87"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3066F"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A9E8D"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52F9" w14:textId="77777777" w:rsidR="00387589" w:rsidRPr="00837E3A" w:rsidRDefault="00387589" w:rsidP="00391F72">
            <w:pPr>
              <w:pStyle w:val="rowtabella0"/>
              <w:jc w:val="center"/>
              <w:rPr>
                <w:color w:val="002060"/>
              </w:rPr>
            </w:pPr>
            <w:r w:rsidRPr="00837E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90CCC"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CF25"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37A9B" w14:textId="77777777" w:rsidR="00387589" w:rsidRPr="00837E3A" w:rsidRDefault="00387589" w:rsidP="00391F72">
            <w:pPr>
              <w:pStyle w:val="rowtabella0"/>
              <w:jc w:val="center"/>
              <w:rPr>
                <w:color w:val="002060"/>
              </w:rPr>
            </w:pPr>
            <w:r w:rsidRPr="00837E3A">
              <w:rPr>
                <w:color w:val="002060"/>
              </w:rPr>
              <w:t>0</w:t>
            </w:r>
          </w:p>
        </w:tc>
      </w:tr>
      <w:tr w:rsidR="00387589" w:rsidRPr="00837E3A" w14:paraId="4F270799"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078B5" w14:textId="77777777" w:rsidR="00387589" w:rsidRPr="00837E3A" w:rsidRDefault="00387589" w:rsidP="00391F72">
            <w:pPr>
              <w:pStyle w:val="rowtabella0"/>
              <w:rPr>
                <w:color w:val="002060"/>
              </w:rPr>
            </w:pPr>
            <w:r w:rsidRPr="00837E3A">
              <w:rPr>
                <w:color w:val="002060"/>
              </w:rPr>
              <w:t>A.S.D. CHIARAVALLE FUTSAL</w:t>
            </w:r>
            <w:r>
              <w:rPr>
                <w:color w:val="002060"/>
              </w:rPr>
              <w:t xml:space="preserve"> </w:t>
            </w:r>
            <w:r w:rsidRPr="00382449">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64C8"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E533B"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BA9A"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7A50"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3D22"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14AC"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6E3BA"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B16DC"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C9EA" w14:textId="77777777" w:rsidR="00387589" w:rsidRPr="00837E3A" w:rsidRDefault="00387589" w:rsidP="00391F72">
            <w:pPr>
              <w:pStyle w:val="rowtabella0"/>
              <w:jc w:val="center"/>
              <w:rPr>
                <w:color w:val="002060"/>
              </w:rPr>
            </w:pPr>
            <w:r w:rsidRPr="00837E3A">
              <w:rPr>
                <w:color w:val="002060"/>
              </w:rPr>
              <w:t>0</w:t>
            </w:r>
          </w:p>
        </w:tc>
      </w:tr>
      <w:tr w:rsidR="00387589" w:rsidRPr="00837E3A" w14:paraId="5DC0B554"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B6082" w14:textId="77777777" w:rsidR="00387589" w:rsidRPr="00837E3A" w:rsidRDefault="00387589" w:rsidP="00391F72">
            <w:pPr>
              <w:pStyle w:val="rowtabella0"/>
              <w:rPr>
                <w:color w:val="002060"/>
              </w:rPr>
            </w:pPr>
            <w:r w:rsidRPr="00837E3A">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3297"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BC31E"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1DE7"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D161E"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61F4A"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B4208"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1302E" w14:textId="77777777" w:rsidR="00387589" w:rsidRPr="00837E3A" w:rsidRDefault="00387589" w:rsidP="00391F72">
            <w:pPr>
              <w:pStyle w:val="rowtabella0"/>
              <w:jc w:val="center"/>
              <w:rPr>
                <w:color w:val="002060"/>
              </w:rPr>
            </w:pPr>
            <w:r w:rsidRPr="00837E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2378B"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99974" w14:textId="77777777" w:rsidR="00387589" w:rsidRPr="00837E3A" w:rsidRDefault="00387589" w:rsidP="00391F72">
            <w:pPr>
              <w:pStyle w:val="rowtabella0"/>
              <w:jc w:val="center"/>
              <w:rPr>
                <w:color w:val="002060"/>
              </w:rPr>
            </w:pPr>
            <w:r w:rsidRPr="00837E3A">
              <w:rPr>
                <w:color w:val="002060"/>
              </w:rPr>
              <w:t>0</w:t>
            </w:r>
          </w:p>
        </w:tc>
      </w:tr>
      <w:tr w:rsidR="00387589" w:rsidRPr="00837E3A" w14:paraId="43F3998F"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94E94" w14:textId="77777777" w:rsidR="00387589" w:rsidRPr="00837E3A" w:rsidRDefault="00387589" w:rsidP="00391F72">
            <w:pPr>
              <w:pStyle w:val="rowtabella0"/>
              <w:rPr>
                <w:color w:val="002060"/>
              </w:rPr>
            </w:pPr>
            <w:r w:rsidRPr="00837E3A">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84F4C"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CDAF"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7975"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50E7"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67C4"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8660" w14:textId="77777777" w:rsidR="00387589" w:rsidRPr="00837E3A" w:rsidRDefault="00387589" w:rsidP="00391F72">
            <w:pPr>
              <w:pStyle w:val="rowtabella0"/>
              <w:jc w:val="center"/>
              <w:rPr>
                <w:color w:val="002060"/>
              </w:rPr>
            </w:pPr>
            <w:r w:rsidRPr="00837E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BEE3" w14:textId="77777777" w:rsidR="00387589" w:rsidRPr="00837E3A" w:rsidRDefault="00387589" w:rsidP="00391F72">
            <w:pPr>
              <w:pStyle w:val="rowtabella0"/>
              <w:jc w:val="center"/>
              <w:rPr>
                <w:color w:val="002060"/>
              </w:rPr>
            </w:pPr>
            <w:r w:rsidRPr="00837E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0ABCE"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F785" w14:textId="77777777" w:rsidR="00387589" w:rsidRPr="00837E3A" w:rsidRDefault="00387589" w:rsidP="00391F72">
            <w:pPr>
              <w:pStyle w:val="rowtabella0"/>
              <w:jc w:val="center"/>
              <w:rPr>
                <w:color w:val="002060"/>
              </w:rPr>
            </w:pPr>
            <w:r w:rsidRPr="00837E3A">
              <w:rPr>
                <w:color w:val="002060"/>
              </w:rPr>
              <w:t>0</w:t>
            </w:r>
          </w:p>
        </w:tc>
      </w:tr>
      <w:tr w:rsidR="00387589" w:rsidRPr="00837E3A" w14:paraId="481B4A33"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6E088" w14:textId="77777777" w:rsidR="00387589" w:rsidRPr="00837E3A" w:rsidRDefault="00387589" w:rsidP="00391F72">
            <w:pPr>
              <w:pStyle w:val="rowtabella0"/>
              <w:rPr>
                <w:color w:val="002060"/>
              </w:rPr>
            </w:pPr>
            <w:r w:rsidRPr="00837E3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BC96"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B802"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05B0"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E60F"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C555"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3FB2" w14:textId="77777777" w:rsidR="00387589" w:rsidRPr="00837E3A" w:rsidRDefault="00387589" w:rsidP="00391F72">
            <w:pPr>
              <w:pStyle w:val="rowtabella0"/>
              <w:jc w:val="center"/>
              <w:rPr>
                <w:color w:val="002060"/>
              </w:rPr>
            </w:pPr>
            <w:r w:rsidRPr="00837E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6636"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7D13A"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6CF9" w14:textId="77777777" w:rsidR="00387589" w:rsidRPr="00837E3A" w:rsidRDefault="00387589" w:rsidP="00391F72">
            <w:pPr>
              <w:pStyle w:val="rowtabella0"/>
              <w:jc w:val="center"/>
              <w:rPr>
                <w:color w:val="002060"/>
              </w:rPr>
            </w:pPr>
            <w:r w:rsidRPr="00837E3A">
              <w:rPr>
                <w:color w:val="002060"/>
              </w:rPr>
              <w:t>0</w:t>
            </w:r>
          </w:p>
        </w:tc>
      </w:tr>
      <w:tr w:rsidR="00387589" w:rsidRPr="00837E3A" w14:paraId="68FB5AE5"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A53C7" w14:textId="77777777" w:rsidR="00387589" w:rsidRPr="00837E3A" w:rsidRDefault="00387589" w:rsidP="00391F72">
            <w:pPr>
              <w:pStyle w:val="rowtabella0"/>
              <w:rPr>
                <w:color w:val="002060"/>
              </w:rPr>
            </w:pPr>
            <w:r w:rsidRPr="00837E3A">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CDD8B" w14:textId="77777777" w:rsidR="00387589" w:rsidRPr="00837E3A" w:rsidRDefault="00387589" w:rsidP="00391F72">
            <w:pPr>
              <w:pStyle w:val="rowtabella0"/>
              <w:jc w:val="center"/>
              <w:rPr>
                <w:color w:val="002060"/>
              </w:rPr>
            </w:pPr>
            <w:r w:rsidRPr="00837E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1F0C"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EB72"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5753"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B5A3"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707AF"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E7369"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2469"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C2DD" w14:textId="77777777" w:rsidR="00387589" w:rsidRPr="00837E3A" w:rsidRDefault="00387589" w:rsidP="00391F72">
            <w:pPr>
              <w:pStyle w:val="rowtabella0"/>
              <w:jc w:val="center"/>
              <w:rPr>
                <w:color w:val="002060"/>
              </w:rPr>
            </w:pPr>
            <w:r w:rsidRPr="00837E3A">
              <w:rPr>
                <w:color w:val="002060"/>
              </w:rPr>
              <w:t>0</w:t>
            </w:r>
          </w:p>
        </w:tc>
      </w:tr>
      <w:tr w:rsidR="00387589" w:rsidRPr="00837E3A" w14:paraId="4AB35A1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AEF64" w14:textId="77777777" w:rsidR="00387589" w:rsidRPr="00837E3A" w:rsidRDefault="00387589" w:rsidP="00391F72">
            <w:pPr>
              <w:pStyle w:val="rowtabella0"/>
              <w:rPr>
                <w:color w:val="002060"/>
              </w:rPr>
            </w:pPr>
            <w:r w:rsidRPr="00837E3A">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E8DE5"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6575E"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28E6F"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17A2"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7D7C"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D03DE"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4560"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432AA"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85D7" w14:textId="77777777" w:rsidR="00387589" w:rsidRPr="00837E3A" w:rsidRDefault="00387589" w:rsidP="00391F72">
            <w:pPr>
              <w:pStyle w:val="rowtabella0"/>
              <w:jc w:val="center"/>
              <w:rPr>
                <w:color w:val="002060"/>
              </w:rPr>
            </w:pPr>
            <w:r w:rsidRPr="00837E3A">
              <w:rPr>
                <w:color w:val="002060"/>
              </w:rPr>
              <w:t>0</w:t>
            </w:r>
          </w:p>
        </w:tc>
      </w:tr>
      <w:tr w:rsidR="00387589" w:rsidRPr="00837E3A" w14:paraId="3DFA64C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47ED8" w14:textId="77777777" w:rsidR="00387589" w:rsidRPr="00837E3A" w:rsidRDefault="00387589" w:rsidP="00391F72">
            <w:pPr>
              <w:pStyle w:val="rowtabella0"/>
              <w:rPr>
                <w:color w:val="002060"/>
              </w:rPr>
            </w:pPr>
            <w:r w:rsidRPr="00837E3A">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17C9"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44266"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2EBA"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7016"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5BFA7"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4454"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8427A"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B14D0"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6F3D" w14:textId="77777777" w:rsidR="00387589" w:rsidRPr="00837E3A" w:rsidRDefault="00387589" w:rsidP="00391F72">
            <w:pPr>
              <w:pStyle w:val="rowtabella0"/>
              <w:jc w:val="center"/>
              <w:rPr>
                <w:color w:val="002060"/>
              </w:rPr>
            </w:pPr>
            <w:r w:rsidRPr="00837E3A">
              <w:rPr>
                <w:color w:val="002060"/>
              </w:rPr>
              <w:t>0</w:t>
            </w:r>
          </w:p>
        </w:tc>
      </w:tr>
      <w:tr w:rsidR="00387589" w:rsidRPr="00837E3A" w14:paraId="6C5C6A09"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F91C9B" w14:textId="77777777" w:rsidR="00387589" w:rsidRPr="00837E3A" w:rsidRDefault="00387589" w:rsidP="00391F72">
            <w:pPr>
              <w:pStyle w:val="rowtabella0"/>
              <w:rPr>
                <w:color w:val="002060"/>
              </w:rPr>
            </w:pPr>
            <w:r w:rsidRPr="00837E3A">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38E0"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F006"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1D963"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DA88B"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7C6D2"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33677"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3458" w14:textId="77777777" w:rsidR="00387589" w:rsidRPr="00837E3A" w:rsidRDefault="00387589" w:rsidP="00391F72">
            <w:pPr>
              <w:pStyle w:val="rowtabella0"/>
              <w:jc w:val="center"/>
              <w:rPr>
                <w:color w:val="002060"/>
              </w:rPr>
            </w:pPr>
            <w:r w:rsidRPr="00837E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DE7E4"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5DA17" w14:textId="77777777" w:rsidR="00387589" w:rsidRPr="00837E3A" w:rsidRDefault="00387589" w:rsidP="00391F72">
            <w:pPr>
              <w:pStyle w:val="rowtabella0"/>
              <w:jc w:val="center"/>
              <w:rPr>
                <w:color w:val="002060"/>
              </w:rPr>
            </w:pPr>
            <w:r w:rsidRPr="00837E3A">
              <w:rPr>
                <w:color w:val="002060"/>
              </w:rPr>
              <w:t>0</w:t>
            </w:r>
          </w:p>
        </w:tc>
      </w:tr>
      <w:tr w:rsidR="00387589" w:rsidRPr="00837E3A" w14:paraId="6039E9D9"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CD8A0" w14:textId="77777777" w:rsidR="00387589" w:rsidRPr="00837E3A" w:rsidRDefault="00387589" w:rsidP="00391F72">
            <w:pPr>
              <w:pStyle w:val="rowtabella0"/>
              <w:rPr>
                <w:color w:val="002060"/>
              </w:rPr>
            </w:pPr>
            <w:r w:rsidRPr="00837E3A">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F479E"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5BE8"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18F26"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83AB"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0E8F4"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58419"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9A68" w14:textId="77777777" w:rsidR="00387589" w:rsidRPr="00837E3A" w:rsidRDefault="00387589" w:rsidP="00391F72">
            <w:pPr>
              <w:pStyle w:val="rowtabella0"/>
              <w:jc w:val="center"/>
              <w:rPr>
                <w:color w:val="002060"/>
              </w:rPr>
            </w:pPr>
            <w:r w:rsidRPr="00837E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57F97" w14:textId="77777777" w:rsidR="00387589" w:rsidRPr="00837E3A" w:rsidRDefault="00387589" w:rsidP="00391F72">
            <w:pPr>
              <w:pStyle w:val="rowtabella0"/>
              <w:jc w:val="center"/>
              <w:rPr>
                <w:color w:val="002060"/>
              </w:rPr>
            </w:pPr>
            <w:r w:rsidRPr="00837E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AEC8" w14:textId="77777777" w:rsidR="00387589" w:rsidRPr="00837E3A" w:rsidRDefault="00387589" w:rsidP="00391F72">
            <w:pPr>
              <w:pStyle w:val="rowtabella0"/>
              <w:jc w:val="center"/>
              <w:rPr>
                <w:color w:val="002060"/>
              </w:rPr>
            </w:pPr>
            <w:r w:rsidRPr="00837E3A">
              <w:rPr>
                <w:color w:val="002060"/>
              </w:rPr>
              <w:t>0</w:t>
            </w:r>
          </w:p>
        </w:tc>
      </w:tr>
      <w:tr w:rsidR="00387589" w:rsidRPr="00837E3A" w14:paraId="3A485FF2"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CD16B4" w14:textId="77777777" w:rsidR="00387589" w:rsidRPr="00837E3A" w:rsidRDefault="00387589" w:rsidP="00391F72">
            <w:pPr>
              <w:pStyle w:val="rowtabella0"/>
              <w:rPr>
                <w:color w:val="002060"/>
              </w:rPr>
            </w:pPr>
            <w:r w:rsidRPr="00837E3A">
              <w:rPr>
                <w:color w:val="002060"/>
              </w:rPr>
              <w:t xml:space="preserve">A.S.D. </w:t>
            </w:r>
            <w:proofErr w:type="gramStart"/>
            <w:r w:rsidRPr="00837E3A">
              <w:rPr>
                <w:color w:val="002060"/>
              </w:rPr>
              <w:t>CITTA</w:t>
            </w:r>
            <w:proofErr w:type="gramEnd"/>
            <w:r w:rsidRPr="00837E3A">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CE4E"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37B26"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4177"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31D8"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90D7A"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CB46"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120FC" w14:textId="77777777" w:rsidR="00387589" w:rsidRPr="00837E3A" w:rsidRDefault="00387589" w:rsidP="00391F72">
            <w:pPr>
              <w:pStyle w:val="rowtabella0"/>
              <w:jc w:val="center"/>
              <w:rPr>
                <w:color w:val="002060"/>
              </w:rPr>
            </w:pPr>
            <w:r w:rsidRPr="00837E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B343E"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0206B" w14:textId="77777777" w:rsidR="00387589" w:rsidRPr="00837E3A" w:rsidRDefault="00387589" w:rsidP="00391F72">
            <w:pPr>
              <w:pStyle w:val="rowtabella0"/>
              <w:jc w:val="center"/>
              <w:rPr>
                <w:color w:val="002060"/>
              </w:rPr>
            </w:pPr>
            <w:r w:rsidRPr="00837E3A">
              <w:rPr>
                <w:color w:val="002060"/>
              </w:rPr>
              <w:t>1</w:t>
            </w:r>
          </w:p>
        </w:tc>
      </w:tr>
    </w:tbl>
    <w:p w14:paraId="05958DCD" w14:textId="77777777" w:rsidR="00387589" w:rsidRPr="00837E3A" w:rsidRDefault="00387589" w:rsidP="00387589">
      <w:pPr>
        <w:pStyle w:val="breakline"/>
        <w:rPr>
          <w:rFonts w:eastAsiaTheme="minorEastAsia"/>
          <w:color w:val="002060"/>
        </w:rPr>
      </w:pPr>
    </w:p>
    <w:p w14:paraId="556D9E81" w14:textId="77777777" w:rsidR="00387589" w:rsidRPr="00837E3A" w:rsidRDefault="00387589" w:rsidP="00387589">
      <w:pPr>
        <w:pStyle w:val="breakline"/>
        <w:rPr>
          <w:color w:val="002060"/>
        </w:rPr>
      </w:pPr>
    </w:p>
    <w:p w14:paraId="69669B12" w14:textId="77777777" w:rsidR="00387589" w:rsidRPr="00837E3A" w:rsidRDefault="00387589" w:rsidP="00387589">
      <w:pPr>
        <w:pStyle w:val="sottotitolocampionato10"/>
        <w:rPr>
          <w:color w:val="002060"/>
        </w:rPr>
      </w:pPr>
      <w:r w:rsidRPr="00837E3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2A2BF051"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7E412"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55AE8"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D645A"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FA403"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406B2"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19B07"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53682"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8E055"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3052D"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A898D" w14:textId="77777777" w:rsidR="00387589" w:rsidRPr="00837E3A" w:rsidRDefault="00387589" w:rsidP="00391F72">
            <w:pPr>
              <w:pStyle w:val="headertabella0"/>
              <w:rPr>
                <w:color w:val="002060"/>
              </w:rPr>
            </w:pPr>
            <w:r w:rsidRPr="00837E3A">
              <w:rPr>
                <w:color w:val="002060"/>
              </w:rPr>
              <w:t>PE</w:t>
            </w:r>
          </w:p>
        </w:tc>
      </w:tr>
      <w:tr w:rsidR="00387589" w:rsidRPr="00837E3A" w14:paraId="7B7C7A95"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AF2445" w14:textId="77777777" w:rsidR="00387589" w:rsidRPr="00837E3A" w:rsidRDefault="00387589" w:rsidP="00391F72">
            <w:pPr>
              <w:pStyle w:val="rowtabella0"/>
              <w:rPr>
                <w:color w:val="002060"/>
              </w:rPr>
            </w:pPr>
            <w:r w:rsidRPr="00837E3A">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6AE5"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4A889"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6556"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7EB8"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109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15017" w14:textId="77777777" w:rsidR="00387589" w:rsidRPr="00837E3A" w:rsidRDefault="00387589" w:rsidP="00391F72">
            <w:pPr>
              <w:pStyle w:val="rowtabella0"/>
              <w:jc w:val="center"/>
              <w:rPr>
                <w:color w:val="002060"/>
              </w:rPr>
            </w:pPr>
            <w:r w:rsidRPr="00837E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5706"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964C2" w14:textId="77777777" w:rsidR="00387589" w:rsidRPr="00837E3A" w:rsidRDefault="00387589" w:rsidP="00391F72">
            <w:pPr>
              <w:pStyle w:val="rowtabella0"/>
              <w:jc w:val="center"/>
              <w:rPr>
                <w:color w:val="002060"/>
              </w:rPr>
            </w:pPr>
            <w:r w:rsidRPr="00837E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4FAE" w14:textId="77777777" w:rsidR="00387589" w:rsidRPr="00837E3A" w:rsidRDefault="00387589" w:rsidP="00391F72">
            <w:pPr>
              <w:pStyle w:val="rowtabella0"/>
              <w:jc w:val="center"/>
              <w:rPr>
                <w:color w:val="002060"/>
              </w:rPr>
            </w:pPr>
            <w:r w:rsidRPr="00837E3A">
              <w:rPr>
                <w:color w:val="002060"/>
              </w:rPr>
              <w:t>0</w:t>
            </w:r>
          </w:p>
        </w:tc>
      </w:tr>
      <w:tr w:rsidR="00387589" w:rsidRPr="00837E3A" w14:paraId="0F3E309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7A50E" w14:textId="77777777" w:rsidR="00387589" w:rsidRPr="00837E3A" w:rsidRDefault="00387589" w:rsidP="00391F72">
            <w:pPr>
              <w:pStyle w:val="rowtabella0"/>
              <w:rPr>
                <w:color w:val="002060"/>
              </w:rPr>
            </w:pPr>
            <w:r w:rsidRPr="00837E3A">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40A4B"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8AA1"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222D9"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A8F0"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0CB51"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4AAE3" w14:textId="77777777" w:rsidR="00387589" w:rsidRPr="00837E3A" w:rsidRDefault="00387589" w:rsidP="00391F72">
            <w:pPr>
              <w:pStyle w:val="rowtabella0"/>
              <w:jc w:val="center"/>
              <w:rPr>
                <w:color w:val="002060"/>
              </w:rPr>
            </w:pPr>
            <w:r w:rsidRPr="00837E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C6C61"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9BA1"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59E4" w14:textId="77777777" w:rsidR="00387589" w:rsidRPr="00837E3A" w:rsidRDefault="00387589" w:rsidP="00391F72">
            <w:pPr>
              <w:pStyle w:val="rowtabella0"/>
              <w:jc w:val="center"/>
              <w:rPr>
                <w:color w:val="002060"/>
              </w:rPr>
            </w:pPr>
            <w:r w:rsidRPr="00837E3A">
              <w:rPr>
                <w:color w:val="002060"/>
              </w:rPr>
              <w:t>0</w:t>
            </w:r>
          </w:p>
        </w:tc>
      </w:tr>
      <w:tr w:rsidR="00387589" w:rsidRPr="00837E3A" w14:paraId="1F25B834"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DB8DA9" w14:textId="77777777" w:rsidR="00387589" w:rsidRPr="00837E3A" w:rsidRDefault="00387589" w:rsidP="00391F72">
            <w:pPr>
              <w:pStyle w:val="rowtabella0"/>
              <w:rPr>
                <w:color w:val="002060"/>
              </w:rPr>
            </w:pPr>
            <w:r w:rsidRPr="00837E3A">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6870E"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E4D3"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24A19"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539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654E"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B2392" w14:textId="77777777" w:rsidR="00387589" w:rsidRPr="00837E3A" w:rsidRDefault="00387589" w:rsidP="00391F72">
            <w:pPr>
              <w:pStyle w:val="rowtabella0"/>
              <w:jc w:val="center"/>
              <w:rPr>
                <w:color w:val="002060"/>
              </w:rPr>
            </w:pPr>
            <w:r w:rsidRPr="00837E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087C1" w14:textId="77777777" w:rsidR="00387589" w:rsidRPr="00837E3A" w:rsidRDefault="00387589" w:rsidP="00391F72">
            <w:pPr>
              <w:pStyle w:val="rowtabella0"/>
              <w:jc w:val="center"/>
              <w:rPr>
                <w:color w:val="002060"/>
              </w:rPr>
            </w:pPr>
            <w:r w:rsidRPr="00837E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4F0A6"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DB9B" w14:textId="77777777" w:rsidR="00387589" w:rsidRPr="00837E3A" w:rsidRDefault="00387589" w:rsidP="00391F72">
            <w:pPr>
              <w:pStyle w:val="rowtabella0"/>
              <w:jc w:val="center"/>
              <w:rPr>
                <w:color w:val="002060"/>
              </w:rPr>
            </w:pPr>
            <w:r w:rsidRPr="00837E3A">
              <w:rPr>
                <w:color w:val="002060"/>
              </w:rPr>
              <w:t>0</w:t>
            </w:r>
          </w:p>
        </w:tc>
      </w:tr>
      <w:tr w:rsidR="00387589" w:rsidRPr="00837E3A" w14:paraId="712EB3DB"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87624" w14:textId="77777777" w:rsidR="00387589" w:rsidRPr="00837E3A" w:rsidRDefault="00387589" w:rsidP="00391F72">
            <w:pPr>
              <w:pStyle w:val="rowtabella0"/>
              <w:rPr>
                <w:color w:val="002060"/>
              </w:rPr>
            </w:pPr>
            <w:r w:rsidRPr="00837E3A">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EEFD"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52452"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F316A"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757E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C25C"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42462" w14:textId="77777777" w:rsidR="00387589" w:rsidRPr="00837E3A" w:rsidRDefault="00387589" w:rsidP="00391F72">
            <w:pPr>
              <w:pStyle w:val="rowtabella0"/>
              <w:jc w:val="center"/>
              <w:rPr>
                <w:color w:val="002060"/>
              </w:rPr>
            </w:pPr>
            <w:r w:rsidRPr="00837E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78E0"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08D5"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5BCF4" w14:textId="77777777" w:rsidR="00387589" w:rsidRPr="00837E3A" w:rsidRDefault="00387589" w:rsidP="00391F72">
            <w:pPr>
              <w:pStyle w:val="rowtabella0"/>
              <w:jc w:val="center"/>
              <w:rPr>
                <w:color w:val="002060"/>
              </w:rPr>
            </w:pPr>
            <w:r w:rsidRPr="00837E3A">
              <w:rPr>
                <w:color w:val="002060"/>
              </w:rPr>
              <w:t>0</w:t>
            </w:r>
          </w:p>
        </w:tc>
      </w:tr>
      <w:tr w:rsidR="00387589" w:rsidRPr="00837E3A" w14:paraId="3FE7DCC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6C2E2" w14:textId="77777777" w:rsidR="00387589" w:rsidRPr="00837E3A" w:rsidRDefault="00387589" w:rsidP="00391F72">
            <w:pPr>
              <w:pStyle w:val="rowtabella0"/>
              <w:rPr>
                <w:color w:val="002060"/>
              </w:rPr>
            </w:pPr>
            <w:r w:rsidRPr="00837E3A">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F285A"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BCCC7"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BBE17"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8635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85C39"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B919" w14:textId="77777777" w:rsidR="00387589" w:rsidRPr="00837E3A" w:rsidRDefault="00387589" w:rsidP="00391F72">
            <w:pPr>
              <w:pStyle w:val="rowtabella0"/>
              <w:jc w:val="center"/>
              <w:rPr>
                <w:color w:val="002060"/>
              </w:rPr>
            </w:pPr>
            <w:r w:rsidRPr="00837E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7A504" w14:textId="77777777" w:rsidR="00387589" w:rsidRPr="00837E3A" w:rsidRDefault="00387589" w:rsidP="00391F72">
            <w:pPr>
              <w:pStyle w:val="rowtabella0"/>
              <w:jc w:val="center"/>
              <w:rPr>
                <w:color w:val="002060"/>
              </w:rPr>
            </w:pPr>
            <w:r w:rsidRPr="00837E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2F06"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B5DE" w14:textId="77777777" w:rsidR="00387589" w:rsidRPr="00837E3A" w:rsidRDefault="00387589" w:rsidP="00391F72">
            <w:pPr>
              <w:pStyle w:val="rowtabella0"/>
              <w:jc w:val="center"/>
              <w:rPr>
                <w:color w:val="002060"/>
              </w:rPr>
            </w:pPr>
            <w:r w:rsidRPr="00837E3A">
              <w:rPr>
                <w:color w:val="002060"/>
              </w:rPr>
              <w:t>0</w:t>
            </w:r>
          </w:p>
        </w:tc>
      </w:tr>
      <w:tr w:rsidR="00387589" w:rsidRPr="00837E3A" w14:paraId="175E280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E14BD" w14:textId="77777777" w:rsidR="00387589" w:rsidRPr="00837E3A" w:rsidRDefault="00387589" w:rsidP="00391F72">
            <w:pPr>
              <w:pStyle w:val="rowtabella0"/>
              <w:rPr>
                <w:color w:val="002060"/>
              </w:rPr>
            </w:pPr>
            <w:r w:rsidRPr="00837E3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E6AF4"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F9BE"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EC578"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3F18"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65E5"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C46D" w14:textId="77777777" w:rsidR="00387589" w:rsidRPr="00837E3A" w:rsidRDefault="00387589" w:rsidP="00391F72">
            <w:pPr>
              <w:pStyle w:val="rowtabella0"/>
              <w:jc w:val="center"/>
              <w:rPr>
                <w:color w:val="002060"/>
              </w:rPr>
            </w:pPr>
            <w:r w:rsidRPr="00837E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7951" w14:textId="77777777" w:rsidR="00387589" w:rsidRPr="00837E3A" w:rsidRDefault="00387589" w:rsidP="00391F72">
            <w:pPr>
              <w:pStyle w:val="rowtabella0"/>
              <w:jc w:val="center"/>
              <w:rPr>
                <w:color w:val="002060"/>
              </w:rPr>
            </w:pPr>
            <w:r w:rsidRPr="00837E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EEB99"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17E3" w14:textId="77777777" w:rsidR="00387589" w:rsidRPr="00837E3A" w:rsidRDefault="00387589" w:rsidP="00391F72">
            <w:pPr>
              <w:pStyle w:val="rowtabella0"/>
              <w:jc w:val="center"/>
              <w:rPr>
                <w:color w:val="002060"/>
              </w:rPr>
            </w:pPr>
            <w:r w:rsidRPr="00837E3A">
              <w:rPr>
                <w:color w:val="002060"/>
              </w:rPr>
              <w:t>0</w:t>
            </w:r>
          </w:p>
        </w:tc>
      </w:tr>
      <w:tr w:rsidR="00387589" w:rsidRPr="00837E3A" w14:paraId="1B12FC6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134E3" w14:textId="77777777" w:rsidR="00387589" w:rsidRPr="007F03AA" w:rsidRDefault="00387589" w:rsidP="00391F72">
            <w:pPr>
              <w:pStyle w:val="rowtabella0"/>
              <w:rPr>
                <w:color w:val="002060"/>
              </w:rPr>
            </w:pPr>
            <w:r w:rsidRPr="007F03AA">
              <w:rPr>
                <w:color w:val="002060"/>
              </w:rPr>
              <w:t xml:space="preserve">A.S.D. REAL FABRIANO </w:t>
            </w:r>
            <w:r w:rsidRPr="00382449">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9460"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6EB49"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D2324"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EAD5"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9D2E"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E991"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1432F" w14:textId="77777777" w:rsidR="00387589" w:rsidRPr="00837E3A" w:rsidRDefault="00387589" w:rsidP="00391F72">
            <w:pPr>
              <w:pStyle w:val="rowtabella0"/>
              <w:jc w:val="center"/>
              <w:rPr>
                <w:color w:val="002060"/>
              </w:rPr>
            </w:pPr>
            <w:r w:rsidRPr="00837E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B1DF0"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8569" w14:textId="77777777" w:rsidR="00387589" w:rsidRPr="00837E3A" w:rsidRDefault="00387589" w:rsidP="00391F72">
            <w:pPr>
              <w:pStyle w:val="rowtabella0"/>
              <w:jc w:val="center"/>
              <w:rPr>
                <w:color w:val="002060"/>
              </w:rPr>
            </w:pPr>
            <w:r w:rsidRPr="00837E3A">
              <w:rPr>
                <w:color w:val="002060"/>
              </w:rPr>
              <w:t>0</w:t>
            </w:r>
          </w:p>
        </w:tc>
      </w:tr>
      <w:tr w:rsidR="00387589" w:rsidRPr="00837E3A" w14:paraId="37FD0A6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A3E3B" w14:textId="77777777" w:rsidR="00387589" w:rsidRPr="00837E3A" w:rsidRDefault="00387589" w:rsidP="00391F72">
            <w:pPr>
              <w:pStyle w:val="rowtabella0"/>
              <w:rPr>
                <w:color w:val="002060"/>
              </w:rPr>
            </w:pPr>
            <w:r w:rsidRPr="00837E3A">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4178"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63884"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2E1F7"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3A70B"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2838"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89F1" w14:textId="77777777" w:rsidR="00387589" w:rsidRPr="00837E3A" w:rsidRDefault="00387589" w:rsidP="00391F72">
            <w:pPr>
              <w:pStyle w:val="rowtabella0"/>
              <w:jc w:val="center"/>
              <w:rPr>
                <w:color w:val="002060"/>
              </w:rPr>
            </w:pPr>
            <w:r w:rsidRPr="00837E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BB2BA" w14:textId="77777777" w:rsidR="00387589" w:rsidRPr="00837E3A" w:rsidRDefault="00387589" w:rsidP="00391F72">
            <w:pPr>
              <w:pStyle w:val="rowtabella0"/>
              <w:jc w:val="center"/>
              <w:rPr>
                <w:color w:val="002060"/>
              </w:rPr>
            </w:pPr>
            <w:r w:rsidRPr="00837E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5912"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9D6A9" w14:textId="77777777" w:rsidR="00387589" w:rsidRPr="00837E3A" w:rsidRDefault="00387589" w:rsidP="00391F72">
            <w:pPr>
              <w:pStyle w:val="rowtabella0"/>
              <w:jc w:val="center"/>
              <w:rPr>
                <w:color w:val="002060"/>
              </w:rPr>
            </w:pPr>
            <w:r w:rsidRPr="00837E3A">
              <w:rPr>
                <w:color w:val="002060"/>
              </w:rPr>
              <w:t>0</w:t>
            </w:r>
          </w:p>
        </w:tc>
      </w:tr>
      <w:tr w:rsidR="00387589" w:rsidRPr="00837E3A" w14:paraId="78398065"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4F8C0" w14:textId="77777777" w:rsidR="00387589" w:rsidRPr="00837E3A" w:rsidRDefault="00387589" w:rsidP="00391F72">
            <w:pPr>
              <w:pStyle w:val="rowtabella0"/>
              <w:rPr>
                <w:color w:val="002060"/>
              </w:rPr>
            </w:pPr>
            <w:r w:rsidRPr="00837E3A">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7D5E"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17205"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D3DB"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2837"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A487"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2C8CE"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40AF" w14:textId="77777777" w:rsidR="00387589" w:rsidRPr="00837E3A" w:rsidRDefault="00387589" w:rsidP="00391F72">
            <w:pPr>
              <w:pStyle w:val="rowtabella0"/>
              <w:jc w:val="center"/>
              <w:rPr>
                <w:color w:val="002060"/>
              </w:rPr>
            </w:pPr>
            <w:r w:rsidRPr="00837E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35BE"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E8E64" w14:textId="77777777" w:rsidR="00387589" w:rsidRPr="00837E3A" w:rsidRDefault="00387589" w:rsidP="00391F72">
            <w:pPr>
              <w:pStyle w:val="rowtabella0"/>
              <w:jc w:val="center"/>
              <w:rPr>
                <w:color w:val="002060"/>
              </w:rPr>
            </w:pPr>
            <w:r w:rsidRPr="00837E3A">
              <w:rPr>
                <w:color w:val="002060"/>
              </w:rPr>
              <w:t>0</w:t>
            </w:r>
          </w:p>
        </w:tc>
      </w:tr>
      <w:tr w:rsidR="00387589" w:rsidRPr="00837E3A" w14:paraId="317CE586"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F9C73" w14:textId="77777777" w:rsidR="00387589" w:rsidRPr="00837E3A" w:rsidRDefault="00387589" w:rsidP="00391F72">
            <w:pPr>
              <w:pStyle w:val="rowtabella0"/>
              <w:rPr>
                <w:color w:val="002060"/>
              </w:rPr>
            </w:pPr>
            <w:r w:rsidRPr="00837E3A">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C80F"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4D0F3"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0CA86"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66520"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4C93"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75F9"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B1BE" w14:textId="77777777" w:rsidR="00387589" w:rsidRPr="00837E3A" w:rsidRDefault="00387589" w:rsidP="00391F72">
            <w:pPr>
              <w:pStyle w:val="rowtabella0"/>
              <w:jc w:val="center"/>
              <w:rPr>
                <w:color w:val="002060"/>
              </w:rPr>
            </w:pPr>
            <w:r w:rsidRPr="00837E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892A"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7BA25" w14:textId="77777777" w:rsidR="00387589" w:rsidRPr="00837E3A" w:rsidRDefault="00387589" w:rsidP="00391F72">
            <w:pPr>
              <w:pStyle w:val="rowtabella0"/>
              <w:jc w:val="center"/>
              <w:rPr>
                <w:color w:val="002060"/>
              </w:rPr>
            </w:pPr>
            <w:r w:rsidRPr="00837E3A">
              <w:rPr>
                <w:color w:val="002060"/>
              </w:rPr>
              <w:t>0</w:t>
            </w:r>
          </w:p>
        </w:tc>
      </w:tr>
      <w:tr w:rsidR="00387589" w:rsidRPr="00837E3A" w14:paraId="0CC7238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7E157B" w14:textId="77777777" w:rsidR="00387589" w:rsidRPr="00837E3A" w:rsidRDefault="00387589" w:rsidP="00391F72">
            <w:pPr>
              <w:pStyle w:val="rowtabella0"/>
              <w:rPr>
                <w:color w:val="002060"/>
              </w:rPr>
            </w:pPr>
            <w:r w:rsidRPr="00837E3A">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D451"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00FF4"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C606"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D1D6"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C9BE"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7769"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4B484" w14:textId="77777777" w:rsidR="00387589" w:rsidRPr="00837E3A" w:rsidRDefault="00387589" w:rsidP="00391F72">
            <w:pPr>
              <w:pStyle w:val="rowtabella0"/>
              <w:jc w:val="center"/>
              <w:rPr>
                <w:color w:val="002060"/>
              </w:rPr>
            </w:pPr>
            <w:r w:rsidRPr="00837E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D65C"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8048" w14:textId="77777777" w:rsidR="00387589" w:rsidRPr="00837E3A" w:rsidRDefault="00387589" w:rsidP="00391F72">
            <w:pPr>
              <w:pStyle w:val="rowtabella0"/>
              <w:jc w:val="center"/>
              <w:rPr>
                <w:color w:val="002060"/>
              </w:rPr>
            </w:pPr>
            <w:r w:rsidRPr="00837E3A">
              <w:rPr>
                <w:color w:val="002060"/>
              </w:rPr>
              <w:t>0</w:t>
            </w:r>
          </w:p>
        </w:tc>
      </w:tr>
      <w:tr w:rsidR="00387589" w:rsidRPr="00837E3A" w14:paraId="04F94775"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AB8015" w14:textId="77777777" w:rsidR="00387589" w:rsidRPr="00837E3A" w:rsidRDefault="00387589" w:rsidP="00391F72">
            <w:pPr>
              <w:pStyle w:val="rowtabella0"/>
              <w:rPr>
                <w:color w:val="002060"/>
              </w:rPr>
            </w:pPr>
            <w:r w:rsidRPr="00837E3A">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D97BF"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465D"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3EA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FAA3"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33B39"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3C4DC"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0CE1" w14:textId="77777777" w:rsidR="00387589" w:rsidRPr="00837E3A" w:rsidRDefault="00387589" w:rsidP="00391F72">
            <w:pPr>
              <w:pStyle w:val="rowtabella0"/>
              <w:jc w:val="center"/>
              <w:rPr>
                <w:color w:val="002060"/>
              </w:rPr>
            </w:pPr>
            <w:r w:rsidRPr="00837E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EF61"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21555" w14:textId="77777777" w:rsidR="00387589" w:rsidRPr="00837E3A" w:rsidRDefault="00387589" w:rsidP="00391F72">
            <w:pPr>
              <w:pStyle w:val="rowtabella0"/>
              <w:jc w:val="center"/>
              <w:rPr>
                <w:color w:val="002060"/>
              </w:rPr>
            </w:pPr>
            <w:r w:rsidRPr="00837E3A">
              <w:rPr>
                <w:color w:val="002060"/>
              </w:rPr>
              <w:t>0</w:t>
            </w:r>
          </w:p>
        </w:tc>
      </w:tr>
    </w:tbl>
    <w:p w14:paraId="6A37045B" w14:textId="77777777" w:rsidR="00387589" w:rsidRPr="00837E3A" w:rsidRDefault="00387589" w:rsidP="00387589">
      <w:pPr>
        <w:pStyle w:val="breakline"/>
        <w:rPr>
          <w:rFonts w:eastAsiaTheme="minorEastAsia"/>
          <w:color w:val="002060"/>
        </w:rPr>
      </w:pPr>
    </w:p>
    <w:p w14:paraId="5BAF0161" w14:textId="77777777" w:rsidR="00387589" w:rsidRPr="00837E3A" w:rsidRDefault="00387589" w:rsidP="00387589">
      <w:pPr>
        <w:pStyle w:val="breakline"/>
        <w:rPr>
          <w:color w:val="002060"/>
        </w:rPr>
      </w:pPr>
    </w:p>
    <w:p w14:paraId="63D4DCC6" w14:textId="77777777" w:rsidR="00387589" w:rsidRPr="00837E3A" w:rsidRDefault="00387589" w:rsidP="00387589">
      <w:pPr>
        <w:pStyle w:val="sottotitolocampionato10"/>
        <w:rPr>
          <w:color w:val="002060"/>
        </w:rPr>
      </w:pPr>
      <w:r w:rsidRPr="00837E3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328FBF0C"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67F67"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28CB3"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C99A7"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F616E"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9708E"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FEF40"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A20E0"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BF4CF"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B9552"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C48C0" w14:textId="77777777" w:rsidR="00387589" w:rsidRPr="00837E3A" w:rsidRDefault="00387589" w:rsidP="00391F72">
            <w:pPr>
              <w:pStyle w:val="headertabella0"/>
              <w:rPr>
                <w:color w:val="002060"/>
              </w:rPr>
            </w:pPr>
            <w:r w:rsidRPr="00837E3A">
              <w:rPr>
                <w:color w:val="002060"/>
              </w:rPr>
              <w:t>PE</w:t>
            </w:r>
          </w:p>
        </w:tc>
      </w:tr>
      <w:tr w:rsidR="00387589" w:rsidRPr="00837E3A" w14:paraId="6EB111C6"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A10C45" w14:textId="77777777" w:rsidR="00387589" w:rsidRPr="00837E3A" w:rsidRDefault="00387589" w:rsidP="00391F72">
            <w:pPr>
              <w:pStyle w:val="rowtabella0"/>
              <w:rPr>
                <w:color w:val="002060"/>
                <w:lang w:val="es-ES"/>
              </w:rPr>
            </w:pPr>
            <w:r w:rsidRPr="00837E3A">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95E5"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3626F"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1A10"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9435"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782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0C4F6" w14:textId="77777777" w:rsidR="00387589" w:rsidRPr="00837E3A" w:rsidRDefault="00387589" w:rsidP="00391F72">
            <w:pPr>
              <w:pStyle w:val="rowtabella0"/>
              <w:jc w:val="center"/>
              <w:rPr>
                <w:color w:val="002060"/>
              </w:rPr>
            </w:pPr>
            <w:r w:rsidRPr="00837E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10C2C"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F4A3"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1E669" w14:textId="77777777" w:rsidR="00387589" w:rsidRPr="00837E3A" w:rsidRDefault="00387589" w:rsidP="00391F72">
            <w:pPr>
              <w:pStyle w:val="rowtabella0"/>
              <w:jc w:val="center"/>
              <w:rPr>
                <w:color w:val="002060"/>
              </w:rPr>
            </w:pPr>
            <w:r w:rsidRPr="00837E3A">
              <w:rPr>
                <w:color w:val="002060"/>
              </w:rPr>
              <w:t>0</w:t>
            </w:r>
          </w:p>
        </w:tc>
      </w:tr>
      <w:tr w:rsidR="00387589" w:rsidRPr="00837E3A" w14:paraId="6B8A410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3CBA6" w14:textId="77777777" w:rsidR="00387589" w:rsidRPr="00837E3A" w:rsidRDefault="00387589" w:rsidP="00391F72">
            <w:pPr>
              <w:pStyle w:val="rowtabella0"/>
              <w:rPr>
                <w:color w:val="002060"/>
              </w:rPr>
            </w:pPr>
            <w:r w:rsidRPr="00837E3A">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5661"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68E1F"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0EA9"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233E"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6BDB2"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03AB" w14:textId="77777777" w:rsidR="00387589" w:rsidRPr="00837E3A" w:rsidRDefault="00387589" w:rsidP="00391F72">
            <w:pPr>
              <w:pStyle w:val="rowtabella0"/>
              <w:jc w:val="center"/>
              <w:rPr>
                <w:color w:val="002060"/>
              </w:rPr>
            </w:pPr>
            <w:r w:rsidRPr="00837E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A530" w14:textId="77777777" w:rsidR="00387589" w:rsidRPr="00837E3A" w:rsidRDefault="00387589" w:rsidP="00391F72">
            <w:pPr>
              <w:pStyle w:val="rowtabella0"/>
              <w:jc w:val="center"/>
              <w:rPr>
                <w:color w:val="002060"/>
              </w:rPr>
            </w:pPr>
            <w:r w:rsidRPr="00837E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1C32"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58A5F" w14:textId="77777777" w:rsidR="00387589" w:rsidRPr="00837E3A" w:rsidRDefault="00387589" w:rsidP="00391F72">
            <w:pPr>
              <w:pStyle w:val="rowtabella0"/>
              <w:jc w:val="center"/>
              <w:rPr>
                <w:color w:val="002060"/>
              </w:rPr>
            </w:pPr>
            <w:r w:rsidRPr="00837E3A">
              <w:rPr>
                <w:color w:val="002060"/>
              </w:rPr>
              <w:t>0</w:t>
            </w:r>
          </w:p>
        </w:tc>
      </w:tr>
      <w:tr w:rsidR="00387589" w:rsidRPr="00837E3A" w14:paraId="7E15E20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E175E" w14:textId="77777777" w:rsidR="00387589" w:rsidRPr="00837E3A" w:rsidRDefault="00387589" w:rsidP="00391F72">
            <w:pPr>
              <w:pStyle w:val="rowtabella0"/>
              <w:rPr>
                <w:color w:val="002060"/>
              </w:rPr>
            </w:pPr>
            <w:r w:rsidRPr="00837E3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33902"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BCA0"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F0C3"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F29E0"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69B0"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173AE" w14:textId="77777777" w:rsidR="00387589" w:rsidRPr="00837E3A" w:rsidRDefault="00387589" w:rsidP="00391F72">
            <w:pPr>
              <w:pStyle w:val="rowtabella0"/>
              <w:jc w:val="center"/>
              <w:rPr>
                <w:color w:val="002060"/>
              </w:rPr>
            </w:pPr>
            <w:r w:rsidRPr="00837E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C5E2"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49B0"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D5ED" w14:textId="77777777" w:rsidR="00387589" w:rsidRPr="00837E3A" w:rsidRDefault="00387589" w:rsidP="00391F72">
            <w:pPr>
              <w:pStyle w:val="rowtabella0"/>
              <w:jc w:val="center"/>
              <w:rPr>
                <w:color w:val="002060"/>
              </w:rPr>
            </w:pPr>
            <w:r w:rsidRPr="00837E3A">
              <w:rPr>
                <w:color w:val="002060"/>
              </w:rPr>
              <w:t>0</w:t>
            </w:r>
          </w:p>
        </w:tc>
      </w:tr>
      <w:tr w:rsidR="00387589" w:rsidRPr="00837E3A" w14:paraId="6CD90A13"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C1269" w14:textId="77777777" w:rsidR="00387589" w:rsidRPr="00837E3A" w:rsidRDefault="00387589" w:rsidP="00391F72">
            <w:pPr>
              <w:pStyle w:val="rowtabella0"/>
              <w:rPr>
                <w:color w:val="002060"/>
              </w:rPr>
            </w:pPr>
            <w:r w:rsidRPr="00837E3A">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1C17"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15EF1"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4336B"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570FB"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103E"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0A2B"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ADFD2" w14:textId="77777777" w:rsidR="00387589" w:rsidRPr="00837E3A" w:rsidRDefault="00387589" w:rsidP="00391F72">
            <w:pPr>
              <w:pStyle w:val="rowtabella0"/>
              <w:jc w:val="center"/>
              <w:rPr>
                <w:color w:val="002060"/>
              </w:rPr>
            </w:pPr>
            <w:r w:rsidRPr="00837E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7113"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D46D" w14:textId="77777777" w:rsidR="00387589" w:rsidRPr="00837E3A" w:rsidRDefault="00387589" w:rsidP="00391F72">
            <w:pPr>
              <w:pStyle w:val="rowtabella0"/>
              <w:jc w:val="center"/>
              <w:rPr>
                <w:color w:val="002060"/>
              </w:rPr>
            </w:pPr>
            <w:r w:rsidRPr="00837E3A">
              <w:rPr>
                <w:color w:val="002060"/>
              </w:rPr>
              <w:t>0</w:t>
            </w:r>
          </w:p>
        </w:tc>
      </w:tr>
      <w:tr w:rsidR="00387589" w:rsidRPr="00837E3A" w14:paraId="51100592"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468BF" w14:textId="77777777" w:rsidR="00387589" w:rsidRPr="00837E3A" w:rsidRDefault="00387589" w:rsidP="00391F72">
            <w:pPr>
              <w:pStyle w:val="rowtabella0"/>
              <w:rPr>
                <w:color w:val="002060"/>
              </w:rPr>
            </w:pPr>
            <w:r w:rsidRPr="00837E3A">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34C50"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38C9A"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CD62"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EF7B"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43B71"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3E56"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92C62"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8557D"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647D" w14:textId="77777777" w:rsidR="00387589" w:rsidRPr="00837E3A" w:rsidRDefault="00387589" w:rsidP="00391F72">
            <w:pPr>
              <w:pStyle w:val="rowtabella0"/>
              <w:jc w:val="center"/>
              <w:rPr>
                <w:color w:val="002060"/>
              </w:rPr>
            </w:pPr>
            <w:r w:rsidRPr="00837E3A">
              <w:rPr>
                <w:color w:val="002060"/>
              </w:rPr>
              <w:t>0</w:t>
            </w:r>
          </w:p>
        </w:tc>
      </w:tr>
      <w:tr w:rsidR="00387589" w:rsidRPr="00837E3A" w14:paraId="5B62147B"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29D1C" w14:textId="77777777" w:rsidR="00387589" w:rsidRPr="00837E3A" w:rsidRDefault="00387589" w:rsidP="00391F72">
            <w:pPr>
              <w:pStyle w:val="rowtabella0"/>
              <w:rPr>
                <w:color w:val="002060"/>
              </w:rPr>
            </w:pPr>
            <w:r w:rsidRPr="00837E3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22AAA"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BA062"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4CDA1"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18742"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CCCA"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324BF"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722D"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0A6D"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EEF5" w14:textId="77777777" w:rsidR="00387589" w:rsidRPr="00837E3A" w:rsidRDefault="00387589" w:rsidP="00391F72">
            <w:pPr>
              <w:pStyle w:val="rowtabella0"/>
              <w:jc w:val="center"/>
              <w:rPr>
                <w:color w:val="002060"/>
              </w:rPr>
            </w:pPr>
            <w:r w:rsidRPr="00837E3A">
              <w:rPr>
                <w:color w:val="002060"/>
              </w:rPr>
              <w:t>0</w:t>
            </w:r>
          </w:p>
        </w:tc>
      </w:tr>
      <w:tr w:rsidR="00387589" w:rsidRPr="00837E3A" w14:paraId="28AA1B9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886AD" w14:textId="77777777" w:rsidR="00387589" w:rsidRPr="00837E3A" w:rsidRDefault="00387589" w:rsidP="00391F72">
            <w:pPr>
              <w:pStyle w:val="rowtabella0"/>
              <w:rPr>
                <w:color w:val="002060"/>
              </w:rPr>
            </w:pPr>
            <w:r w:rsidRPr="00837E3A">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8C71"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8C9D"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3A66"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5350"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126F"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F53A"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3A829"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EA90"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15C98" w14:textId="77777777" w:rsidR="00387589" w:rsidRPr="00837E3A" w:rsidRDefault="00387589" w:rsidP="00391F72">
            <w:pPr>
              <w:pStyle w:val="rowtabella0"/>
              <w:jc w:val="center"/>
              <w:rPr>
                <w:color w:val="002060"/>
              </w:rPr>
            </w:pPr>
            <w:r w:rsidRPr="00837E3A">
              <w:rPr>
                <w:color w:val="002060"/>
              </w:rPr>
              <w:t>0</w:t>
            </w:r>
          </w:p>
        </w:tc>
      </w:tr>
      <w:tr w:rsidR="00387589" w:rsidRPr="00837E3A" w14:paraId="47A0C339"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17109" w14:textId="77777777" w:rsidR="00387589" w:rsidRPr="00837E3A" w:rsidRDefault="00387589" w:rsidP="00391F72">
            <w:pPr>
              <w:pStyle w:val="rowtabella0"/>
              <w:rPr>
                <w:color w:val="002060"/>
              </w:rPr>
            </w:pPr>
            <w:r w:rsidRPr="00837E3A">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A1F70" w14:textId="77777777" w:rsidR="00387589" w:rsidRPr="00837E3A" w:rsidRDefault="00387589" w:rsidP="00391F72">
            <w:pPr>
              <w:pStyle w:val="rowtabella0"/>
              <w:jc w:val="center"/>
              <w:rPr>
                <w:color w:val="002060"/>
              </w:rPr>
            </w:pPr>
            <w:r w:rsidRPr="00837E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4FC3A"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3687"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1C3D0"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FC8C"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2559B" w14:textId="77777777" w:rsidR="00387589" w:rsidRPr="00837E3A" w:rsidRDefault="00387589" w:rsidP="00391F72">
            <w:pPr>
              <w:pStyle w:val="rowtabella0"/>
              <w:jc w:val="center"/>
              <w:rPr>
                <w:color w:val="002060"/>
              </w:rPr>
            </w:pPr>
            <w:r w:rsidRPr="00837E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17D7"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6899"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9916" w14:textId="77777777" w:rsidR="00387589" w:rsidRPr="00837E3A" w:rsidRDefault="00387589" w:rsidP="00391F72">
            <w:pPr>
              <w:pStyle w:val="rowtabella0"/>
              <w:jc w:val="center"/>
              <w:rPr>
                <w:color w:val="002060"/>
              </w:rPr>
            </w:pPr>
            <w:r w:rsidRPr="00837E3A">
              <w:rPr>
                <w:color w:val="002060"/>
              </w:rPr>
              <w:t>0</w:t>
            </w:r>
          </w:p>
        </w:tc>
      </w:tr>
      <w:tr w:rsidR="00387589" w:rsidRPr="00837E3A" w14:paraId="43434E41"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6E40A3" w14:textId="77777777" w:rsidR="00387589" w:rsidRPr="00837E3A" w:rsidRDefault="00387589" w:rsidP="00391F72">
            <w:pPr>
              <w:pStyle w:val="rowtabella0"/>
              <w:rPr>
                <w:color w:val="002060"/>
              </w:rPr>
            </w:pPr>
            <w:r w:rsidRPr="00837E3A">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B2BE"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CA83"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D2DD"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48DE"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4BBC"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3208" w14:textId="77777777" w:rsidR="00387589" w:rsidRPr="00837E3A" w:rsidRDefault="00387589" w:rsidP="00391F72">
            <w:pPr>
              <w:pStyle w:val="rowtabella0"/>
              <w:jc w:val="center"/>
              <w:rPr>
                <w:color w:val="002060"/>
              </w:rPr>
            </w:pPr>
            <w:r w:rsidRPr="00837E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8225D"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B323C"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30994" w14:textId="77777777" w:rsidR="00387589" w:rsidRPr="00837E3A" w:rsidRDefault="00387589" w:rsidP="00391F72">
            <w:pPr>
              <w:pStyle w:val="rowtabella0"/>
              <w:jc w:val="center"/>
              <w:rPr>
                <w:color w:val="002060"/>
              </w:rPr>
            </w:pPr>
            <w:r w:rsidRPr="00837E3A">
              <w:rPr>
                <w:color w:val="002060"/>
              </w:rPr>
              <w:t>0</w:t>
            </w:r>
          </w:p>
        </w:tc>
      </w:tr>
      <w:tr w:rsidR="00387589" w:rsidRPr="00837E3A" w14:paraId="190A8D95"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DE524" w14:textId="77777777" w:rsidR="00387589" w:rsidRPr="00837E3A" w:rsidRDefault="00387589" w:rsidP="00391F72">
            <w:pPr>
              <w:pStyle w:val="rowtabella0"/>
              <w:rPr>
                <w:color w:val="002060"/>
              </w:rPr>
            </w:pPr>
            <w:r w:rsidRPr="00837E3A">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C3B2A"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B716"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AB883"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5342F"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FCA90"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C7D6"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2833" w14:textId="77777777" w:rsidR="00387589" w:rsidRPr="00837E3A" w:rsidRDefault="00387589" w:rsidP="00391F72">
            <w:pPr>
              <w:pStyle w:val="rowtabella0"/>
              <w:jc w:val="center"/>
              <w:rPr>
                <w:color w:val="002060"/>
              </w:rPr>
            </w:pPr>
            <w:r w:rsidRPr="00837E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DCA1"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FDDA" w14:textId="77777777" w:rsidR="00387589" w:rsidRPr="00837E3A" w:rsidRDefault="00387589" w:rsidP="00391F72">
            <w:pPr>
              <w:pStyle w:val="rowtabella0"/>
              <w:jc w:val="center"/>
              <w:rPr>
                <w:color w:val="002060"/>
              </w:rPr>
            </w:pPr>
            <w:r w:rsidRPr="00837E3A">
              <w:rPr>
                <w:color w:val="002060"/>
              </w:rPr>
              <w:t>0</w:t>
            </w:r>
          </w:p>
        </w:tc>
      </w:tr>
      <w:tr w:rsidR="00387589" w:rsidRPr="00837E3A" w14:paraId="608B0C7F"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64A7F" w14:textId="77777777" w:rsidR="00387589" w:rsidRPr="00837E3A" w:rsidRDefault="00387589" w:rsidP="00391F72">
            <w:pPr>
              <w:pStyle w:val="rowtabella0"/>
              <w:rPr>
                <w:color w:val="002060"/>
              </w:rPr>
            </w:pPr>
            <w:r w:rsidRPr="00837E3A">
              <w:rPr>
                <w:color w:val="002060"/>
              </w:rPr>
              <w:t>A.S.D. MONTELUPONE CALCIO A 5</w:t>
            </w:r>
            <w:r>
              <w:rPr>
                <w:color w:val="002060"/>
              </w:rPr>
              <w:t xml:space="preserve"> </w:t>
            </w:r>
            <w:r w:rsidRPr="00382449">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4BAE9"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4F25"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F164"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C76F3"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C2F27"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9D412"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7568" w14:textId="77777777" w:rsidR="00387589" w:rsidRPr="00837E3A" w:rsidRDefault="00387589" w:rsidP="00391F72">
            <w:pPr>
              <w:pStyle w:val="rowtabella0"/>
              <w:jc w:val="center"/>
              <w:rPr>
                <w:color w:val="002060"/>
              </w:rPr>
            </w:pPr>
            <w:r w:rsidRPr="00837E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9D978" w14:textId="77777777" w:rsidR="00387589" w:rsidRPr="00837E3A" w:rsidRDefault="00387589" w:rsidP="00391F72">
            <w:pPr>
              <w:pStyle w:val="rowtabella0"/>
              <w:jc w:val="center"/>
              <w:rPr>
                <w:color w:val="002060"/>
              </w:rPr>
            </w:pPr>
            <w:r w:rsidRPr="00837E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9D65" w14:textId="77777777" w:rsidR="00387589" w:rsidRPr="00837E3A" w:rsidRDefault="00387589" w:rsidP="00391F72">
            <w:pPr>
              <w:pStyle w:val="rowtabella0"/>
              <w:jc w:val="center"/>
              <w:rPr>
                <w:color w:val="002060"/>
              </w:rPr>
            </w:pPr>
            <w:r w:rsidRPr="00837E3A">
              <w:rPr>
                <w:color w:val="002060"/>
              </w:rPr>
              <w:t>0</w:t>
            </w:r>
          </w:p>
        </w:tc>
      </w:tr>
      <w:tr w:rsidR="00387589" w:rsidRPr="00837E3A" w14:paraId="0544F093"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6B580D" w14:textId="77777777" w:rsidR="00387589" w:rsidRPr="00837E3A" w:rsidRDefault="00387589" w:rsidP="00391F72">
            <w:pPr>
              <w:pStyle w:val="rowtabella0"/>
              <w:rPr>
                <w:color w:val="002060"/>
              </w:rPr>
            </w:pPr>
            <w:r w:rsidRPr="00837E3A">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C47D"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7BA1C"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C80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64235"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6E0F8"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4B5A"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4C3EB" w14:textId="77777777" w:rsidR="00387589" w:rsidRPr="00837E3A" w:rsidRDefault="00387589" w:rsidP="00391F72">
            <w:pPr>
              <w:pStyle w:val="rowtabella0"/>
              <w:jc w:val="center"/>
              <w:rPr>
                <w:color w:val="002060"/>
              </w:rPr>
            </w:pPr>
            <w:r w:rsidRPr="00837E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CCA8B" w14:textId="77777777" w:rsidR="00387589" w:rsidRPr="00837E3A" w:rsidRDefault="00387589" w:rsidP="00391F72">
            <w:pPr>
              <w:pStyle w:val="rowtabella0"/>
              <w:jc w:val="center"/>
              <w:rPr>
                <w:color w:val="002060"/>
              </w:rPr>
            </w:pPr>
            <w:r w:rsidRPr="00837E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E481" w14:textId="77777777" w:rsidR="00387589" w:rsidRPr="00837E3A" w:rsidRDefault="00387589" w:rsidP="00391F72">
            <w:pPr>
              <w:pStyle w:val="rowtabella0"/>
              <w:jc w:val="center"/>
              <w:rPr>
                <w:color w:val="002060"/>
              </w:rPr>
            </w:pPr>
            <w:r w:rsidRPr="00837E3A">
              <w:rPr>
                <w:color w:val="002060"/>
              </w:rPr>
              <w:t>0</w:t>
            </w:r>
          </w:p>
        </w:tc>
      </w:tr>
    </w:tbl>
    <w:p w14:paraId="40CDEFDC" w14:textId="77777777" w:rsidR="00387589" w:rsidRPr="00837E3A" w:rsidRDefault="00387589" w:rsidP="00387589">
      <w:pPr>
        <w:pStyle w:val="breakline"/>
        <w:rPr>
          <w:rFonts w:eastAsiaTheme="minorEastAsia"/>
          <w:color w:val="002060"/>
        </w:rPr>
      </w:pPr>
    </w:p>
    <w:p w14:paraId="3777B2D0" w14:textId="77777777" w:rsidR="00387589" w:rsidRPr="00837E3A" w:rsidRDefault="00387589" w:rsidP="00387589">
      <w:pPr>
        <w:pStyle w:val="breakline"/>
        <w:rPr>
          <w:color w:val="002060"/>
        </w:rPr>
      </w:pPr>
    </w:p>
    <w:p w14:paraId="0613964E" w14:textId="77777777" w:rsidR="00387589" w:rsidRPr="00837E3A" w:rsidRDefault="00387589" w:rsidP="00387589">
      <w:pPr>
        <w:pStyle w:val="sottotitolocampionato10"/>
        <w:rPr>
          <w:color w:val="002060"/>
        </w:rPr>
      </w:pPr>
      <w:r w:rsidRPr="00837E3A">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151118E7"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9DF6A"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CBE60"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02CAF"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F1E2D"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56DB5"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E658F"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B109D"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945ED"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C8EB4"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B881B" w14:textId="77777777" w:rsidR="00387589" w:rsidRPr="00837E3A" w:rsidRDefault="00387589" w:rsidP="00391F72">
            <w:pPr>
              <w:pStyle w:val="headertabella0"/>
              <w:rPr>
                <w:color w:val="002060"/>
              </w:rPr>
            </w:pPr>
            <w:r w:rsidRPr="00837E3A">
              <w:rPr>
                <w:color w:val="002060"/>
              </w:rPr>
              <w:t>PE</w:t>
            </w:r>
          </w:p>
        </w:tc>
      </w:tr>
      <w:tr w:rsidR="00387589" w:rsidRPr="00837E3A" w14:paraId="7D616F57"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F50606" w14:textId="77777777" w:rsidR="00387589" w:rsidRPr="00837E3A" w:rsidRDefault="00387589" w:rsidP="00391F72">
            <w:pPr>
              <w:pStyle w:val="rowtabella0"/>
              <w:rPr>
                <w:color w:val="002060"/>
              </w:rPr>
            </w:pPr>
            <w:r w:rsidRPr="00837E3A">
              <w:rPr>
                <w:color w:val="002060"/>
              </w:rPr>
              <w:t xml:space="preserve">A.S.D. </w:t>
            </w:r>
            <w:proofErr w:type="gramStart"/>
            <w:r w:rsidRPr="00837E3A">
              <w:rPr>
                <w:color w:val="002060"/>
              </w:rPr>
              <w:t>CITTA</w:t>
            </w:r>
            <w:proofErr w:type="gramEnd"/>
            <w:r w:rsidRPr="00837E3A">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DF30"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E117"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23973"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2C19F"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F096"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A60C" w14:textId="77777777" w:rsidR="00387589" w:rsidRPr="00837E3A" w:rsidRDefault="00387589" w:rsidP="00391F72">
            <w:pPr>
              <w:pStyle w:val="rowtabella0"/>
              <w:jc w:val="center"/>
              <w:rPr>
                <w:color w:val="002060"/>
              </w:rPr>
            </w:pPr>
            <w:r w:rsidRPr="00837E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B086D"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F3748" w14:textId="77777777" w:rsidR="00387589" w:rsidRPr="00837E3A" w:rsidRDefault="00387589" w:rsidP="00391F72">
            <w:pPr>
              <w:pStyle w:val="rowtabella0"/>
              <w:jc w:val="center"/>
              <w:rPr>
                <w:color w:val="002060"/>
              </w:rPr>
            </w:pPr>
            <w:r w:rsidRPr="00837E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9E66" w14:textId="77777777" w:rsidR="00387589" w:rsidRPr="00837E3A" w:rsidRDefault="00387589" w:rsidP="00391F72">
            <w:pPr>
              <w:pStyle w:val="rowtabella0"/>
              <w:jc w:val="center"/>
              <w:rPr>
                <w:color w:val="002060"/>
              </w:rPr>
            </w:pPr>
            <w:r w:rsidRPr="00837E3A">
              <w:rPr>
                <w:color w:val="002060"/>
              </w:rPr>
              <w:t>0</w:t>
            </w:r>
          </w:p>
        </w:tc>
      </w:tr>
      <w:tr w:rsidR="00387589" w:rsidRPr="00837E3A" w14:paraId="49E27CD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956F7" w14:textId="77777777" w:rsidR="00387589" w:rsidRPr="00837E3A" w:rsidRDefault="00387589" w:rsidP="00391F72">
            <w:pPr>
              <w:pStyle w:val="rowtabella0"/>
              <w:rPr>
                <w:color w:val="002060"/>
              </w:rPr>
            </w:pPr>
            <w:r w:rsidRPr="00837E3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A0D0A"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DACD"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BDB8"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B199E"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2956B"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B0D9A" w14:textId="77777777" w:rsidR="00387589" w:rsidRPr="00837E3A" w:rsidRDefault="00387589" w:rsidP="00391F72">
            <w:pPr>
              <w:pStyle w:val="rowtabella0"/>
              <w:jc w:val="center"/>
              <w:rPr>
                <w:color w:val="002060"/>
              </w:rPr>
            </w:pPr>
            <w:r w:rsidRPr="00837E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59DB7"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06E58"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D8FF" w14:textId="77777777" w:rsidR="00387589" w:rsidRPr="00837E3A" w:rsidRDefault="00387589" w:rsidP="00391F72">
            <w:pPr>
              <w:pStyle w:val="rowtabella0"/>
              <w:jc w:val="center"/>
              <w:rPr>
                <w:color w:val="002060"/>
              </w:rPr>
            </w:pPr>
            <w:r w:rsidRPr="00837E3A">
              <w:rPr>
                <w:color w:val="002060"/>
              </w:rPr>
              <w:t>0</w:t>
            </w:r>
          </w:p>
        </w:tc>
      </w:tr>
      <w:tr w:rsidR="00387589" w:rsidRPr="00837E3A" w14:paraId="1B7F0A59"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CF60A" w14:textId="77777777" w:rsidR="00387589" w:rsidRPr="00837E3A" w:rsidRDefault="00387589" w:rsidP="00391F72">
            <w:pPr>
              <w:pStyle w:val="rowtabella0"/>
              <w:rPr>
                <w:color w:val="002060"/>
              </w:rPr>
            </w:pPr>
            <w:r w:rsidRPr="00837E3A">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7A99D"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A68D"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C6A1B"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F6375"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2439"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55256" w14:textId="77777777" w:rsidR="00387589" w:rsidRPr="00837E3A" w:rsidRDefault="00387589" w:rsidP="00391F72">
            <w:pPr>
              <w:pStyle w:val="rowtabella0"/>
              <w:jc w:val="center"/>
              <w:rPr>
                <w:color w:val="002060"/>
              </w:rPr>
            </w:pPr>
            <w:r w:rsidRPr="00837E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4667E"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9A8E"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22EED" w14:textId="77777777" w:rsidR="00387589" w:rsidRPr="00837E3A" w:rsidRDefault="00387589" w:rsidP="00391F72">
            <w:pPr>
              <w:pStyle w:val="rowtabella0"/>
              <w:jc w:val="center"/>
              <w:rPr>
                <w:color w:val="002060"/>
              </w:rPr>
            </w:pPr>
            <w:r w:rsidRPr="00837E3A">
              <w:rPr>
                <w:color w:val="002060"/>
              </w:rPr>
              <w:t>0</w:t>
            </w:r>
          </w:p>
        </w:tc>
      </w:tr>
      <w:tr w:rsidR="00387589" w:rsidRPr="00837E3A" w14:paraId="1C88C23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CC069" w14:textId="77777777" w:rsidR="00387589" w:rsidRPr="00837E3A" w:rsidRDefault="00387589" w:rsidP="00391F72">
            <w:pPr>
              <w:pStyle w:val="rowtabella0"/>
              <w:rPr>
                <w:color w:val="002060"/>
              </w:rPr>
            </w:pPr>
            <w:r w:rsidRPr="00837E3A">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E724F"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0569"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5646"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A00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B371E"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E414E"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C2B26"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0142A"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7469" w14:textId="77777777" w:rsidR="00387589" w:rsidRPr="00837E3A" w:rsidRDefault="00387589" w:rsidP="00391F72">
            <w:pPr>
              <w:pStyle w:val="rowtabella0"/>
              <w:jc w:val="center"/>
              <w:rPr>
                <w:color w:val="002060"/>
              </w:rPr>
            </w:pPr>
            <w:r w:rsidRPr="00837E3A">
              <w:rPr>
                <w:color w:val="002060"/>
              </w:rPr>
              <w:t>0</w:t>
            </w:r>
          </w:p>
        </w:tc>
      </w:tr>
      <w:tr w:rsidR="00387589" w:rsidRPr="00837E3A" w14:paraId="481E839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FFBFE" w14:textId="77777777" w:rsidR="00387589" w:rsidRPr="00837E3A" w:rsidRDefault="00387589" w:rsidP="00391F72">
            <w:pPr>
              <w:pStyle w:val="rowtabella0"/>
              <w:rPr>
                <w:color w:val="002060"/>
              </w:rPr>
            </w:pPr>
            <w:r w:rsidRPr="00837E3A">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31FB5" w14:textId="77777777" w:rsidR="00387589" w:rsidRPr="00837E3A" w:rsidRDefault="00387589" w:rsidP="00391F72">
            <w:pPr>
              <w:pStyle w:val="rowtabella0"/>
              <w:jc w:val="center"/>
              <w:rPr>
                <w:color w:val="002060"/>
              </w:rPr>
            </w:pPr>
            <w:r w:rsidRPr="00837E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33D4"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51406"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DF303"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082D8"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8809E" w14:textId="77777777" w:rsidR="00387589" w:rsidRPr="00837E3A" w:rsidRDefault="00387589" w:rsidP="00391F72">
            <w:pPr>
              <w:pStyle w:val="rowtabella0"/>
              <w:jc w:val="center"/>
              <w:rPr>
                <w:color w:val="002060"/>
              </w:rPr>
            </w:pPr>
            <w:r w:rsidRPr="00837E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B19AB"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4A118" w14:textId="77777777" w:rsidR="00387589" w:rsidRPr="00837E3A" w:rsidRDefault="00387589" w:rsidP="00391F72">
            <w:pPr>
              <w:pStyle w:val="rowtabella0"/>
              <w:jc w:val="center"/>
              <w:rPr>
                <w:color w:val="002060"/>
              </w:rPr>
            </w:pPr>
            <w:r w:rsidRPr="00837E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4E5BE" w14:textId="77777777" w:rsidR="00387589" w:rsidRPr="00837E3A" w:rsidRDefault="00387589" w:rsidP="00391F72">
            <w:pPr>
              <w:pStyle w:val="rowtabella0"/>
              <w:jc w:val="center"/>
              <w:rPr>
                <w:color w:val="002060"/>
              </w:rPr>
            </w:pPr>
            <w:r w:rsidRPr="00837E3A">
              <w:rPr>
                <w:color w:val="002060"/>
              </w:rPr>
              <w:t>0</w:t>
            </w:r>
          </w:p>
        </w:tc>
      </w:tr>
      <w:tr w:rsidR="00387589" w:rsidRPr="00837E3A" w14:paraId="11A33407"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AA0779" w14:textId="77777777" w:rsidR="00387589" w:rsidRPr="00837E3A" w:rsidRDefault="00387589" w:rsidP="00391F72">
            <w:pPr>
              <w:pStyle w:val="rowtabella0"/>
              <w:rPr>
                <w:color w:val="002060"/>
              </w:rPr>
            </w:pPr>
            <w:r w:rsidRPr="00837E3A">
              <w:rPr>
                <w:color w:val="002060"/>
              </w:rPr>
              <w:t xml:space="preserve">A.S.D. CALCIO </w:t>
            </w:r>
            <w:proofErr w:type="gramStart"/>
            <w:r w:rsidRPr="00837E3A">
              <w:rPr>
                <w:color w:val="002060"/>
              </w:rPr>
              <w:t>S.ELPIDIO</w:t>
            </w:r>
            <w:proofErr w:type="gramEnd"/>
            <w:r w:rsidRPr="00837E3A">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96D4"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361C"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83A6"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48F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F7836"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37DD7" w14:textId="77777777" w:rsidR="00387589" w:rsidRPr="00837E3A" w:rsidRDefault="00387589" w:rsidP="00391F72">
            <w:pPr>
              <w:pStyle w:val="rowtabella0"/>
              <w:jc w:val="center"/>
              <w:rPr>
                <w:color w:val="002060"/>
              </w:rPr>
            </w:pPr>
            <w:r w:rsidRPr="00837E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F9339"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FBDAF"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CC376" w14:textId="77777777" w:rsidR="00387589" w:rsidRPr="00837E3A" w:rsidRDefault="00387589" w:rsidP="00391F72">
            <w:pPr>
              <w:pStyle w:val="rowtabella0"/>
              <w:jc w:val="center"/>
              <w:rPr>
                <w:color w:val="002060"/>
              </w:rPr>
            </w:pPr>
            <w:r w:rsidRPr="00837E3A">
              <w:rPr>
                <w:color w:val="002060"/>
              </w:rPr>
              <w:t>0</w:t>
            </w:r>
          </w:p>
        </w:tc>
      </w:tr>
      <w:tr w:rsidR="00387589" w:rsidRPr="00837E3A" w14:paraId="6BE13173"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F9FD3" w14:textId="77777777" w:rsidR="00387589" w:rsidRPr="00837E3A" w:rsidRDefault="00387589" w:rsidP="00391F72">
            <w:pPr>
              <w:pStyle w:val="rowtabella0"/>
              <w:rPr>
                <w:color w:val="002060"/>
              </w:rPr>
            </w:pPr>
            <w:r w:rsidRPr="00837E3A">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32CBC"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DBED"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CC57"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81D1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D6F3"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F3F5"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EC304" w14:textId="77777777" w:rsidR="00387589" w:rsidRPr="00837E3A" w:rsidRDefault="00387589" w:rsidP="00391F72">
            <w:pPr>
              <w:pStyle w:val="rowtabella0"/>
              <w:jc w:val="center"/>
              <w:rPr>
                <w:color w:val="002060"/>
              </w:rPr>
            </w:pPr>
            <w:r w:rsidRPr="00837E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2F18"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77FDE" w14:textId="77777777" w:rsidR="00387589" w:rsidRPr="00837E3A" w:rsidRDefault="00387589" w:rsidP="00391F72">
            <w:pPr>
              <w:pStyle w:val="rowtabella0"/>
              <w:jc w:val="center"/>
              <w:rPr>
                <w:color w:val="002060"/>
              </w:rPr>
            </w:pPr>
            <w:r w:rsidRPr="00837E3A">
              <w:rPr>
                <w:color w:val="002060"/>
              </w:rPr>
              <w:t>0</w:t>
            </w:r>
          </w:p>
        </w:tc>
      </w:tr>
      <w:tr w:rsidR="00387589" w:rsidRPr="00837E3A" w14:paraId="1423E10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305C2" w14:textId="77777777" w:rsidR="00387589" w:rsidRPr="00837E3A" w:rsidRDefault="00387589" w:rsidP="00391F72">
            <w:pPr>
              <w:pStyle w:val="rowtabella0"/>
              <w:rPr>
                <w:color w:val="002060"/>
              </w:rPr>
            </w:pPr>
            <w:r w:rsidRPr="00837E3A">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0BC6A"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1FA7"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007EE"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337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3BB8"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8DE9B"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B534" w14:textId="77777777" w:rsidR="00387589" w:rsidRPr="00837E3A" w:rsidRDefault="00387589" w:rsidP="00391F72">
            <w:pPr>
              <w:pStyle w:val="rowtabella0"/>
              <w:jc w:val="center"/>
              <w:rPr>
                <w:color w:val="002060"/>
              </w:rPr>
            </w:pPr>
            <w:r w:rsidRPr="00837E3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45E02"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75ED" w14:textId="77777777" w:rsidR="00387589" w:rsidRPr="00837E3A" w:rsidRDefault="00387589" w:rsidP="00391F72">
            <w:pPr>
              <w:pStyle w:val="rowtabella0"/>
              <w:jc w:val="center"/>
              <w:rPr>
                <w:color w:val="002060"/>
              </w:rPr>
            </w:pPr>
            <w:r w:rsidRPr="00837E3A">
              <w:rPr>
                <w:color w:val="002060"/>
              </w:rPr>
              <w:t>0</w:t>
            </w:r>
          </w:p>
        </w:tc>
      </w:tr>
      <w:tr w:rsidR="00387589" w:rsidRPr="00837E3A" w14:paraId="1F62C10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CEB3D" w14:textId="77777777" w:rsidR="00387589" w:rsidRPr="00837E3A" w:rsidRDefault="00387589" w:rsidP="00391F72">
            <w:pPr>
              <w:pStyle w:val="rowtabella0"/>
              <w:rPr>
                <w:color w:val="002060"/>
              </w:rPr>
            </w:pPr>
            <w:r w:rsidRPr="00837E3A">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95C40"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DBF8"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6EF8"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EA93"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BD202"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470F1"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D9BB4" w14:textId="77777777" w:rsidR="00387589" w:rsidRPr="00837E3A" w:rsidRDefault="00387589" w:rsidP="00391F72">
            <w:pPr>
              <w:pStyle w:val="rowtabella0"/>
              <w:jc w:val="center"/>
              <w:rPr>
                <w:color w:val="002060"/>
              </w:rPr>
            </w:pPr>
            <w:r w:rsidRPr="00837E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0D2C"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54772" w14:textId="77777777" w:rsidR="00387589" w:rsidRPr="00837E3A" w:rsidRDefault="00387589" w:rsidP="00391F72">
            <w:pPr>
              <w:pStyle w:val="rowtabella0"/>
              <w:jc w:val="center"/>
              <w:rPr>
                <w:color w:val="002060"/>
              </w:rPr>
            </w:pPr>
            <w:r w:rsidRPr="00837E3A">
              <w:rPr>
                <w:color w:val="002060"/>
              </w:rPr>
              <w:t>0</w:t>
            </w:r>
          </w:p>
        </w:tc>
      </w:tr>
      <w:tr w:rsidR="00387589" w:rsidRPr="00837E3A" w14:paraId="44A66FAB"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2D5A6" w14:textId="77777777" w:rsidR="00387589" w:rsidRPr="00837E3A" w:rsidRDefault="00387589" w:rsidP="00391F72">
            <w:pPr>
              <w:pStyle w:val="rowtabella0"/>
              <w:rPr>
                <w:color w:val="002060"/>
                <w:lang w:val="es-ES"/>
              </w:rPr>
            </w:pPr>
            <w:r w:rsidRPr="00837E3A">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B0111"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4D91E"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3BF9"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A4C2"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967F"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4EE4"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68FB" w14:textId="77777777" w:rsidR="00387589" w:rsidRPr="00837E3A" w:rsidRDefault="00387589" w:rsidP="00391F72">
            <w:pPr>
              <w:pStyle w:val="rowtabella0"/>
              <w:jc w:val="center"/>
              <w:rPr>
                <w:color w:val="002060"/>
              </w:rPr>
            </w:pPr>
            <w:r w:rsidRPr="00837E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2B17"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FD40" w14:textId="77777777" w:rsidR="00387589" w:rsidRPr="00837E3A" w:rsidRDefault="00387589" w:rsidP="00391F72">
            <w:pPr>
              <w:pStyle w:val="rowtabella0"/>
              <w:jc w:val="center"/>
              <w:rPr>
                <w:color w:val="002060"/>
              </w:rPr>
            </w:pPr>
            <w:r w:rsidRPr="00837E3A">
              <w:rPr>
                <w:color w:val="002060"/>
              </w:rPr>
              <w:t>0</w:t>
            </w:r>
          </w:p>
        </w:tc>
      </w:tr>
      <w:tr w:rsidR="00387589" w:rsidRPr="00837E3A" w14:paraId="141EE2D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6D0C8" w14:textId="77777777" w:rsidR="00387589" w:rsidRPr="00837E3A" w:rsidRDefault="00387589" w:rsidP="00391F72">
            <w:pPr>
              <w:pStyle w:val="rowtabella0"/>
              <w:rPr>
                <w:color w:val="002060"/>
              </w:rPr>
            </w:pPr>
            <w:r w:rsidRPr="00837E3A">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46471"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3073"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566C0"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3855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B0FA"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3425"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5AA9" w14:textId="77777777" w:rsidR="00387589" w:rsidRPr="00837E3A" w:rsidRDefault="00387589" w:rsidP="00391F72">
            <w:pPr>
              <w:pStyle w:val="rowtabella0"/>
              <w:jc w:val="center"/>
              <w:rPr>
                <w:color w:val="002060"/>
              </w:rPr>
            </w:pPr>
            <w:r w:rsidRPr="00837E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02E6"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114FB" w14:textId="77777777" w:rsidR="00387589" w:rsidRPr="00837E3A" w:rsidRDefault="00387589" w:rsidP="00391F72">
            <w:pPr>
              <w:pStyle w:val="rowtabella0"/>
              <w:jc w:val="center"/>
              <w:rPr>
                <w:color w:val="002060"/>
              </w:rPr>
            </w:pPr>
            <w:r w:rsidRPr="00837E3A">
              <w:rPr>
                <w:color w:val="002060"/>
              </w:rPr>
              <w:t>0</w:t>
            </w:r>
          </w:p>
        </w:tc>
      </w:tr>
      <w:tr w:rsidR="00387589" w:rsidRPr="00837E3A" w14:paraId="544FE650"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F00253" w14:textId="77777777" w:rsidR="00387589" w:rsidRPr="00837E3A" w:rsidRDefault="00387589" w:rsidP="00391F72">
            <w:pPr>
              <w:pStyle w:val="rowtabella0"/>
              <w:rPr>
                <w:color w:val="002060"/>
              </w:rPr>
            </w:pPr>
            <w:r w:rsidRPr="00837E3A">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3645"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C251"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781AF"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6CB6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E410"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B3C1D"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DF993" w14:textId="77777777" w:rsidR="00387589" w:rsidRPr="00837E3A" w:rsidRDefault="00387589" w:rsidP="00391F72">
            <w:pPr>
              <w:pStyle w:val="rowtabella0"/>
              <w:jc w:val="center"/>
              <w:rPr>
                <w:color w:val="002060"/>
              </w:rPr>
            </w:pPr>
            <w:r w:rsidRPr="00837E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C82D2" w14:textId="77777777" w:rsidR="00387589" w:rsidRPr="00837E3A" w:rsidRDefault="00387589" w:rsidP="00391F72">
            <w:pPr>
              <w:pStyle w:val="rowtabella0"/>
              <w:jc w:val="center"/>
              <w:rPr>
                <w:color w:val="002060"/>
              </w:rPr>
            </w:pPr>
            <w:r w:rsidRPr="00837E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AD66" w14:textId="77777777" w:rsidR="00387589" w:rsidRPr="00837E3A" w:rsidRDefault="00387589" w:rsidP="00391F72">
            <w:pPr>
              <w:pStyle w:val="rowtabella0"/>
              <w:jc w:val="center"/>
              <w:rPr>
                <w:color w:val="002060"/>
              </w:rPr>
            </w:pPr>
            <w:r w:rsidRPr="00837E3A">
              <w:rPr>
                <w:color w:val="002060"/>
              </w:rPr>
              <w:t>0</w:t>
            </w:r>
          </w:p>
        </w:tc>
      </w:tr>
    </w:tbl>
    <w:p w14:paraId="1843771D" w14:textId="77777777" w:rsidR="00387589" w:rsidRPr="00837E3A" w:rsidRDefault="00387589" w:rsidP="00387589">
      <w:pPr>
        <w:pStyle w:val="breakline"/>
        <w:rPr>
          <w:rFonts w:eastAsiaTheme="minorEastAsia"/>
          <w:color w:val="002060"/>
        </w:rPr>
      </w:pPr>
    </w:p>
    <w:p w14:paraId="6F3D4429" w14:textId="77777777" w:rsidR="00387589" w:rsidRPr="00837E3A" w:rsidRDefault="00387589" w:rsidP="00387589">
      <w:pPr>
        <w:pStyle w:val="breakline"/>
        <w:rPr>
          <w:color w:val="002060"/>
        </w:rPr>
      </w:pPr>
    </w:p>
    <w:p w14:paraId="1C6CD4AE" w14:textId="77777777" w:rsidR="00387589" w:rsidRPr="00837E3A" w:rsidRDefault="00387589" w:rsidP="00387589">
      <w:pPr>
        <w:pStyle w:val="sottotitolocampionato10"/>
        <w:rPr>
          <w:color w:val="002060"/>
        </w:rPr>
      </w:pPr>
      <w:r w:rsidRPr="00837E3A">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6413013E"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7CD63"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F0EF5"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D8520"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8F857"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BE1AB"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D4293"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FD8FF"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46F14"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60DD6"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D8DBB" w14:textId="77777777" w:rsidR="00387589" w:rsidRPr="00837E3A" w:rsidRDefault="00387589" w:rsidP="00391F72">
            <w:pPr>
              <w:pStyle w:val="headertabella0"/>
              <w:rPr>
                <w:color w:val="002060"/>
              </w:rPr>
            </w:pPr>
            <w:r w:rsidRPr="00837E3A">
              <w:rPr>
                <w:color w:val="002060"/>
              </w:rPr>
              <w:t>PE</w:t>
            </w:r>
          </w:p>
        </w:tc>
      </w:tr>
      <w:tr w:rsidR="00387589" w:rsidRPr="00837E3A" w14:paraId="53B5E63C"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239E36" w14:textId="77777777" w:rsidR="00387589" w:rsidRPr="00837E3A" w:rsidRDefault="00387589" w:rsidP="00391F72">
            <w:pPr>
              <w:pStyle w:val="rowtabella0"/>
              <w:rPr>
                <w:color w:val="002060"/>
              </w:rPr>
            </w:pPr>
            <w:r w:rsidRPr="00837E3A">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94CAB"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07CC"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087B"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3BB0"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A315"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C35CA" w14:textId="77777777" w:rsidR="00387589" w:rsidRPr="00837E3A" w:rsidRDefault="00387589" w:rsidP="00391F72">
            <w:pPr>
              <w:pStyle w:val="rowtabella0"/>
              <w:jc w:val="center"/>
              <w:rPr>
                <w:color w:val="002060"/>
              </w:rPr>
            </w:pPr>
            <w:r w:rsidRPr="00837E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8C6E"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3027"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419FE" w14:textId="77777777" w:rsidR="00387589" w:rsidRPr="00837E3A" w:rsidRDefault="00387589" w:rsidP="00391F72">
            <w:pPr>
              <w:pStyle w:val="rowtabella0"/>
              <w:jc w:val="center"/>
              <w:rPr>
                <w:color w:val="002060"/>
              </w:rPr>
            </w:pPr>
            <w:r w:rsidRPr="00837E3A">
              <w:rPr>
                <w:color w:val="002060"/>
              </w:rPr>
              <w:t>0</w:t>
            </w:r>
          </w:p>
        </w:tc>
      </w:tr>
      <w:tr w:rsidR="00387589" w:rsidRPr="00837E3A" w14:paraId="0E3CB05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E7826" w14:textId="77777777" w:rsidR="00387589" w:rsidRPr="00837E3A" w:rsidRDefault="00387589" w:rsidP="00391F72">
            <w:pPr>
              <w:pStyle w:val="rowtabella0"/>
              <w:rPr>
                <w:color w:val="002060"/>
              </w:rPr>
            </w:pPr>
            <w:r w:rsidRPr="00837E3A">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EFF1"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8DBDA"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F1DE"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A9EA"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865CD"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439D" w14:textId="77777777" w:rsidR="00387589" w:rsidRPr="00837E3A" w:rsidRDefault="00387589" w:rsidP="00391F72">
            <w:pPr>
              <w:pStyle w:val="rowtabella0"/>
              <w:jc w:val="center"/>
              <w:rPr>
                <w:color w:val="002060"/>
              </w:rPr>
            </w:pPr>
            <w:r w:rsidRPr="00837E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A537" w14:textId="77777777" w:rsidR="00387589" w:rsidRPr="00837E3A" w:rsidRDefault="00387589" w:rsidP="00391F72">
            <w:pPr>
              <w:pStyle w:val="rowtabella0"/>
              <w:jc w:val="center"/>
              <w:rPr>
                <w:color w:val="002060"/>
              </w:rPr>
            </w:pPr>
            <w:r w:rsidRPr="00837E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B1E40" w14:textId="77777777" w:rsidR="00387589" w:rsidRPr="00837E3A" w:rsidRDefault="00387589" w:rsidP="00391F72">
            <w:pPr>
              <w:pStyle w:val="rowtabella0"/>
              <w:jc w:val="center"/>
              <w:rPr>
                <w:color w:val="002060"/>
              </w:rPr>
            </w:pPr>
            <w:r w:rsidRPr="00837E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4D0C" w14:textId="77777777" w:rsidR="00387589" w:rsidRPr="00837E3A" w:rsidRDefault="00387589" w:rsidP="00391F72">
            <w:pPr>
              <w:pStyle w:val="rowtabella0"/>
              <w:jc w:val="center"/>
              <w:rPr>
                <w:color w:val="002060"/>
              </w:rPr>
            </w:pPr>
            <w:r w:rsidRPr="00837E3A">
              <w:rPr>
                <w:color w:val="002060"/>
              </w:rPr>
              <w:t>0</w:t>
            </w:r>
          </w:p>
        </w:tc>
      </w:tr>
      <w:tr w:rsidR="00387589" w:rsidRPr="00837E3A" w14:paraId="67061B1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467B95" w14:textId="77777777" w:rsidR="00387589" w:rsidRPr="00837E3A" w:rsidRDefault="00387589" w:rsidP="00391F72">
            <w:pPr>
              <w:pStyle w:val="rowtabella0"/>
              <w:rPr>
                <w:color w:val="002060"/>
              </w:rPr>
            </w:pPr>
            <w:r w:rsidRPr="00837E3A">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EBE1"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EE09"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73D5"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8A4CB"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E799"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A922"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3AF1"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153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D3E91" w14:textId="77777777" w:rsidR="00387589" w:rsidRPr="00837E3A" w:rsidRDefault="00387589" w:rsidP="00391F72">
            <w:pPr>
              <w:pStyle w:val="rowtabella0"/>
              <w:jc w:val="center"/>
              <w:rPr>
                <w:color w:val="002060"/>
              </w:rPr>
            </w:pPr>
            <w:r w:rsidRPr="00837E3A">
              <w:rPr>
                <w:color w:val="002060"/>
              </w:rPr>
              <w:t>0</w:t>
            </w:r>
          </w:p>
        </w:tc>
      </w:tr>
      <w:tr w:rsidR="00387589" w:rsidRPr="00837E3A" w14:paraId="668C276F"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B0A96" w14:textId="77777777" w:rsidR="00387589" w:rsidRPr="00837E3A" w:rsidRDefault="00387589" w:rsidP="00391F72">
            <w:pPr>
              <w:pStyle w:val="rowtabella0"/>
              <w:rPr>
                <w:color w:val="002060"/>
              </w:rPr>
            </w:pPr>
            <w:r w:rsidRPr="00837E3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21A5"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61E0"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AB49"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BF259"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3094"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D5522" w14:textId="77777777" w:rsidR="00387589" w:rsidRPr="00837E3A" w:rsidRDefault="00387589" w:rsidP="00391F72">
            <w:pPr>
              <w:pStyle w:val="rowtabella0"/>
              <w:jc w:val="center"/>
              <w:rPr>
                <w:color w:val="002060"/>
              </w:rPr>
            </w:pPr>
            <w:r w:rsidRPr="00837E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0279"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39F04"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4C1A" w14:textId="77777777" w:rsidR="00387589" w:rsidRPr="00837E3A" w:rsidRDefault="00387589" w:rsidP="00391F72">
            <w:pPr>
              <w:pStyle w:val="rowtabella0"/>
              <w:jc w:val="center"/>
              <w:rPr>
                <w:color w:val="002060"/>
              </w:rPr>
            </w:pPr>
            <w:r w:rsidRPr="00837E3A">
              <w:rPr>
                <w:color w:val="002060"/>
              </w:rPr>
              <w:t>0</w:t>
            </w:r>
          </w:p>
        </w:tc>
      </w:tr>
      <w:tr w:rsidR="00387589" w:rsidRPr="00837E3A" w14:paraId="021D88A7"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D1AAB0" w14:textId="77777777" w:rsidR="00387589" w:rsidRPr="00837E3A" w:rsidRDefault="00387589" w:rsidP="00391F72">
            <w:pPr>
              <w:pStyle w:val="rowtabella0"/>
              <w:rPr>
                <w:color w:val="002060"/>
              </w:rPr>
            </w:pPr>
            <w:r w:rsidRPr="00837E3A">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DE1D9"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3FB6"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08F3"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3854"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D77E"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C29C" w14:textId="77777777" w:rsidR="00387589" w:rsidRPr="00837E3A" w:rsidRDefault="00387589" w:rsidP="00391F72">
            <w:pPr>
              <w:pStyle w:val="rowtabella0"/>
              <w:jc w:val="center"/>
              <w:rPr>
                <w:color w:val="002060"/>
              </w:rPr>
            </w:pPr>
            <w:r w:rsidRPr="00837E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9993D"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8657"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68589" w14:textId="77777777" w:rsidR="00387589" w:rsidRPr="00837E3A" w:rsidRDefault="00387589" w:rsidP="00391F72">
            <w:pPr>
              <w:pStyle w:val="rowtabella0"/>
              <w:jc w:val="center"/>
              <w:rPr>
                <w:color w:val="002060"/>
              </w:rPr>
            </w:pPr>
            <w:r w:rsidRPr="00837E3A">
              <w:rPr>
                <w:color w:val="002060"/>
              </w:rPr>
              <w:t>0</w:t>
            </w:r>
          </w:p>
        </w:tc>
      </w:tr>
      <w:tr w:rsidR="00387589" w:rsidRPr="00837E3A" w14:paraId="4469DFF5"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1024C4" w14:textId="77777777" w:rsidR="00387589" w:rsidRPr="00837E3A" w:rsidRDefault="00387589" w:rsidP="00391F72">
            <w:pPr>
              <w:pStyle w:val="rowtabella0"/>
              <w:rPr>
                <w:color w:val="002060"/>
              </w:rPr>
            </w:pPr>
            <w:r w:rsidRPr="00837E3A">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F5298"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3E19"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B3DB9"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8EA5"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BF867"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648E" w14:textId="77777777" w:rsidR="00387589" w:rsidRPr="00837E3A" w:rsidRDefault="00387589" w:rsidP="00391F72">
            <w:pPr>
              <w:pStyle w:val="rowtabella0"/>
              <w:jc w:val="center"/>
              <w:rPr>
                <w:color w:val="002060"/>
              </w:rPr>
            </w:pPr>
            <w:r w:rsidRPr="00837E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F83F6" w14:textId="77777777" w:rsidR="00387589" w:rsidRPr="00837E3A" w:rsidRDefault="00387589" w:rsidP="00391F72">
            <w:pPr>
              <w:pStyle w:val="rowtabella0"/>
              <w:jc w:val="center"/>
              <w:rPr>
                <w:color w:val="002060"/>
              </w:rPr>
            </w:pPr>
            <w:r w:rsidRPr="00837E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64F41"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B571D" w14:textId="77777777" w:rsidR="00387589" w:rsidRPr="00837E3A" w:rsidRDefault="00387589" w:rsidP="00391F72">
            <w:pPr>
              <w:pStyle w:val="rowtabella0"/>
              <w:jc w:val="center"/>
              <w:rPr>
                <w:color w:val="002060"/>
              </w:rPr>
            </w:pPr>
            <w:r w:rsidRPr="00837E3A">
              <w:rPr>
                <w:color w:val="002060"/>
              </w:rPr>
              <w:t>0</w:t>
            </w:r>
          </w:p>
        </w:tc>
      </w:tr>
      <w:tr w:rsidR="00387589" w:rsidRPr="00837E3A" w14:paraId="1C2E57EF"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18D7A" w14:textId="77777777" w:rsidR="00387589" w:rsidRPr="00837E3A" w:rsidRDefault="00387589" w:rsidP="00391F72">
            <w:pPr>
              <w:pStyle w:val="rowtabella0"/>
              <w:rPr>
                <w:color w:val="002060"/>
              </w:rPr>
            </w:pPr>
            <w:r w:rsidRPr="00837E3A">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4223" w14:textId="77777777" w:rsidR="00387589" w:rsidRPr="00837E3A" w:rsidRDefault="00387589" w:rsidP="00391F72">
            <w:pPr>
              <w:pStyle w:val="rowtabella0"/>
              <w:jc w:val="center"/>
              <w:rPr>
                <w:color w:val="002060"/>
              </w:rPr>
            </w:pPr>
            <w:r w:rsidRPr="00837E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EF0C3"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73D95"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67AE"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03CED"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E2B36" w14:textId="77777777" w:rsidR="00387589" w:rsidRPr="00837E3A" w:rsidRDefault="00387589" w:rsidP="00391F72">
            <w:pPr>
              <w:pStyle w:val="rowtabella0"/>
              <w:jc w:val="center"/>
              <w:rPr>
                <w:color w:val="002060"/>
              </w:rPr>
            </w:pPr>
            <w:r w:rsidRPr="00837E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9720"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7EAA"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2A01" w14:textId="77777777" w:rsidR="00387589" w:rsidRPr="00837E3A" w:rsidRDefault="00387589" w:rsidP="00391F72">
            <w:pPr>
              <w:pStyle w:val="rowtabella0"/>
              <w:jc w:val="center"/>
              <w:rPr>
                <w:color w:val="002060"/>
              </w:rPr>
            </w:pPr>
            <w:r w:rsidRPr="00837E3A">
              <w:rPr>
                <w:color w:val="002060"/>
              </w:rPr>
              <w:t>0</w:t>
            </w:r>
          </w:p>
        </w:tc>
      </w:tr>
      <w:tr w:rsidR="00387589" w:rsidRPr="00837E3A" w14:paraId="4511BAB2"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0310F" w14:textId="77777777" w:rsidR="00387589" w:rsidRPr="00837E3A" w:rsidRDefault="00387589" w:rsidP="00391F72">
            <w:pPr>
              <w:pStyle w:val="rowtabella0"/>
              <w:rPr>
                <w:color w:val="002060"/>
              </w:rPr>
            </w:pPr>
            <w:r w:rsidRPr="00837E3A">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DFFE" w14:textId="77777777" w:rsidR="00387589" w:rsidRPr="00837E3A" w:rsidRDefault="00387589" w:rsidP="00391F72">
            <w:pPr>
              <w:pStyle w:val="rowtabella0"/>
              <w:jc w:val="center"/>
              <w:rPr>
                <w:color w:val="002060"/>
              </w:rPr>
            </w:pPr>
            <w:r w:rsidRPr="00837E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C016B"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F4050"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F9C2"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3FE7"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43747"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8363"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22E14"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E892F" w14:textId="77777777" w:rsidR="00387589" w:rsidRPr="00837E3A" w:rsidRDefault="00387589" w:rsidP="00391F72">
            <w:pPr>
              <w:pStyle w:val="rowtabella0"/>
              <w:jc w:val="center"/>
              <w:rPr>
                <w:color w:val="002060"/>
              </w:rPr>
            </w:pPr>
            <w:r w:rsidRPr="00837E3A">
              <w:rPr>
                <w:color w:val="002060"/>
              </w:rPr>
              <w:t>0</w:t>
            </w:r>
          </w:p>
        </w:tc>
      </w:tr>
      <w:tr w:rsidR="00387589" w:rsidRPr="00837E3A" w14:paraId="529F06FB"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42AB6" w14:textId="77777777" w:rsidR="00387589" w:rsidRPr="00837E3A" w:rsidRDefault="00387589" w:rsidP="00391F72">
            <w:pPr>
              <w:pStyle w:val="rowtabella0"/>
              <w:rPr>
                <w:color w:val="002060"/>
                <w:lang w:val="es-ES"/>
              </w:rPr>
            </w:pPr>
            <w:r w:rsidRPr="00837E3A">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75F1B"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88A97"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9F65"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A5AF"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E2B2"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A261"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7234C"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266E"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FB56" w14:textId="77777777" w:rsidR="00387589" w:rsidRPr="00837E3A" w:rsidRDefault="00387589" w:rsidP="00391F72">
            <w:pPr>
              <w:pStyle w:val="rowtabella0"/>
              <w:jc w:val="center"/>
              <w:rPr>
                <w:color w:val="002060"/>
              </w:rPr>
            </w:pPr>
            <w:r w:rsidRPr="00837E3A">
              <w:rPr>
                <w:color w:val="002060"/>
              </w:rPr>
              <w:t>0</w:t>
            </w:r>
          </w:p>
        </w:tc>
      </w:tr>
      <w:tr w:rsidR="00387589" w:rsidRPr="00837E3A" w14:paraId="6B7CAB3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BA506" w14:textId="77777777" w:rsidR="00387589" w:rsidRPr="00837E3A" w:rsidRDefault="00387589" w:rsidP="00391F72">
            <w:pPr>
              <w:pStyle w:val="rowtabella0"/>
              <w:rPr>
                <w:color w:val="002060"/>
              </w:rPr>
            </w:pPr>
            <w:r w:rsidRPr="00837E3A">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6A8DA"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8C96"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24B7"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729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8238F"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905FB" w14:textId="77777777" w:rsidR="00387589" w:rsidRPr="00837E3A" w:rsidRDefault="00387589" w:rsidP="00391F72">
            <w:pPr>
              <w:pStyle w:val="rowtabella0"/>
              <w:jc w:val="center"/>
              <w:rPr>
                <w:color w:val="002060"/>
              </w:rPr>
            </w:pPr>
            <w:r w:rsidRPr="00837E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50B7" w14:textId="77777777" w:rsidR="00387589" w:rsidRPr="00837E3A" w:rsidRDefault="00387589" w:rsidP="00391F72">
            <w:pPr>
              <w:pStyle w:val="rowtabella0"/>
              <w:jc w:val="center"/>
              <w:rPr>
                <w:color w:val="002060"/>
              </w:rPr>
            </w:pPr>
            <w:r w:rsidRPr="00837E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50DA"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A82E6" w14:textId="77777777" w:rsidR="00387589" w:rsidRPr="00837E3A" w:rsidRDefault="00387589" w:rsidP="00391F72">
            <w:pPr>
              <w:pStyle w:val="rowtabella0"/>
              <w:jc w:val="center"/>
              <w:rPr>
                <w:color w:val="002060"/>
              </w:rPr>
            </w:pPr>
            <w:r w:rsidRPr="00837E3A">
              <w:rPr>
                <w:color w:val="002060"/>
              </w:rPr>
              <w:t>0</w:t>
            </w:r>
          </w:p>
        </w:tc>
      </w:tr>
      <w:tr w:rsidR="00387589" w:rsidRPr="00837E3A" w14:paraId="7EAA0BA1"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21C67" w14:textId="77777777" w:rsidR="00387589" w:rsidRPr="00837E3A" w:rsidRDefault="00387589" w:rsidP="00391F72">
            <w:pPr>
              <w:pStyle w:val="rowtabella0"/>
              <w:rPr>
                <w:color w:val="002060"/>
              </w:rPr>
            </w:pPr>
            <w:r w:rsidRPr="00837E3A">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5BC8"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5E29E"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B4DF"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E90F2"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8E20"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1EFD" w14:textId="77777777" w:rsidR="00387589" w:rsidRPr="00837E3A" w:rsidRDefault="00387589" w:rsidP="00391F72">
            <w:pPr>
              <w:pStyle w:val="rowtabella0"/>
              <w:jc w:val="center"/>
              <w:rPr>
                <w:color w:val="002060"/>
              </w:rPr>
            </w:pPr>
            <w:r w:rsidRPr="00837E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9C70C" w14:textId="77777777" w:rsidR="00387589" w:rsidRPr="00837E3A" w:rsidRDefault="00387589" w:rsidP="00391F72">
            <w:pPr>
              <w:pStyle w:val="rowtabella0"/>
              <w:jc w:val="center"/>
              <w:rPr>
                <w:color w:val="002060"/>
              </w:rPr>
            </w:pPr>
            <w:r w:rsidRPr="00837E3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E9DB" w14:textId="77777777" w:rsidR="00387589" w:rsidRPr="00837E3A" w:rsidRDefault="00387589" w:rsidP="00391F72">
            <w:pPr>
              <w:pStyle w:val="rowtabella0"/>
              <w:jc w:val="center"/>
              <w:rPr>
                <w:color w:val="002060"/>
              </w:rPr>
            </w:pPr>
            <w:r w:rsidRPr="00837E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94FDF" w14:textId="77777777" w:rsidR="00387589" w:rsidRPr="00837E3A" w:rsidRDefault="00387589" w:rsidP="00391F72">
            <w:pPr>
              <w:pStyle w:val="rowtabella0"/>
              <w:jc w:val="center"/>
              <w:rPr>
                <w:color w:val="002060"/>
              </w:rPr>
            </w:pPr>
            <w:r w:rsidRPr="00837E3A">
              <w:rPr>
                <w:color w:val="002060"/>
              </w:rPr>
              <w:t>0</w:t>
            </w:r>
          </w:p>
        </w:tc>
      </w:tr>
      <w:tr w:rsidR="00387589" w:rsidRPr="00837E3A" w14:paraId="215437D4"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8D15B9" w14:textId="77777777" w:rsidR="00387589" w:rsidRPr="00837E3A" w:rsidRDefault="00387589" w:rsidP="00391F72">
            <w:pPr>
              <w:pStyle w:val="rowtabella0"/>
              <w:rPr>
                <w:color w:val="002060"/>
              </w:rPr>
            </w:pPr>
            <w:r w:rsidRPr="00837E3A">
              <w:rPr>
                <w:color w:val="002060"/>
              </w:rPr>
              <w:t>POL. CSI STELLA A.S.D.</w:t>
            </w:r>
            <w:r>
              <w:rPr>
                <w:color w:val="002060"/>
              </w:rPr>
              <w:t xml:space="preserve"> </w:t>
            </w:r>
            <w:r w:rsidRPr="00382449">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4C53"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D822"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B4ADE"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218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3F97"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F4DF7"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EA27E" w14:textId="77777777" w:rsidR="00387589" w:rsidRPr="00837E3A" w:rsidRDefault="00387589" w:rsidP="00391F72">
            <w:pPr>
              <w:pStyle w:val="rowtabella0"/>
              <w:jc w:val="center"/>
              <w:rPr>
                <w:color w:val="002060"/>
              </w:rPr>
            </w:pPr>
            <w:r w:rsidRPr="00837E3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AA99"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6C80" w14:textId="77777777" w:rsidR="00387589" w:rsidRPr="00837E3A" w:rsidRDefault="00387589" w:rsidP="00391F72">
            <w:pPr>
              <w:pStyle w:val="rowtabella0"/>
              <w:jc w:val="center"/>
              <w:rPr>
                <w:color w:val="002060"/>
              </w:rPr>
            </w:pPr>
            <w:r w:rsidRPr="00837E3A">
              <w:rPr>
                <w:color w:val="002060"/>
              </w:rPr>
              <w:t>0</w:t>
            </w:r>
          </w:p>
        </w:tc>
      </w:tr>
    </w:tbl>
    <w:p w14:paraId="36EE9057" w14:textId="77777777" w:rsidR="00387589" w:rsidRDefault="00387589" w:rsidP="00387589">
      <w:pPr>
        <w:pStyle w:val="breakline"/>
        <w:rPr>
          <w:color w:val="002060"/>
        </w:rPr>
      </w:pPr>
    </w:p>
    <w:p w14:paraId="792428A7" w14:textId="77777777" w:rsidR="00387589" w:rsidRPr="00837E3A" w:rsidRDefault="00387589" w:rsidP="00387589">
      <w:pPr>
        <w:pStyle w:val="titoloprinc0"/>
        <w:rPr>
          <w:color w:val="002060"/>
        </w:rPr>
      </w:pPr>
      <w:r>
        <w:rPr>
          <w:color w:val="002060"/>
        </w:rPr>
        <w:t>PROGRAMMA GARE</w:t>
      </w:r>
    </w:p>
    <w:p w14:paraId="7B3880B5" w14:textId="77777777" w:rsidR="00387589" w:rsidRDefault="00387589" w:rsidP="00387589">
      <w:pPr>
        <w:pStyle w:val="breakline"/>
        <w:rPr>
          <w:color w:val="002060"/>
        </w:rPr>
      </w:pPr>
    </w:p>
    <w:p w14:paraId="41AE8B47" w14:textId="77777777" w:rsidR="00387589" w:rsidRPr="00965F72" w:rsidRDefault="00387589" w:rsidP="00387589">
      <w:pPr>
        <w:pStyle w:val="sottotitolocampionato10"/>
        <w:rPr>
          <w:color w:val="002060"/>
        </w:rPr>
      </w:pPr>
      <w:r w:rsidRPr="00965F72">
        <w:rPr>
          <w:color w:val="002060"/>
        </w:rP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387589" w:rsidRPr="00965F72" w14:paraId="61E9023A"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1EF71"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BBB4A"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CB550"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49714"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4AC03"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7CF72"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E38E1"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76779DCD" w14:textId="77777777" w:rsidTr="00391F7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0759E4" w14:textId="77777777" w:rsidR="00387589" w:rsidRPr="00965F72" w:rsidRDefault="00387589" w:rsidP="00391F72">
            <w:pPr>
              <w:pStyle w:val="rowtabella0"/>
              <w:rPr>
                <w:color w:val="002060"/>
              </w:rPr>
            </w:pPr>
            <w:r w:rsidRPr="00965F72">
              <w:rPr>
                <w:color w:val="002060"/>
              </w:rPr>
              <w:t>FUTSAL L.C.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104C1C" w14:textId="77777777" w:rsidR="00387589" w:rsidRPr="00965F72" w:rsidRDefault="00387589" w:rsidP="00391F72">
            <w:pPr>
              <w:pStyle w:val="rowtabella0"/>
              <w:rPr>
                <w:color w:val="002060"/>
              </w:rPr>
            </w:pPr>
            <w:r w:rsidRPr="00965F72">
              <w:rPr>
                <w:color w:val="002060"/>
              </w:rPr>
              <w:t>PICENO UNITED MMX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447E33" w14:textId="77777777" w:rsidR="00387589" w:rsidRPr="00965F72" w:rsidRDefault="00387589" w:rsidP="00391F72">
            <w:pPr>
              <w:pStyle w:val="rowtabella0"/>
              <w:jc w:val="center"/>
              <w:rPr>
                <w:color w:val="002060"/>
              </w:rPr>
            </w:pPr>
            <w:r w:rsidRPr="00965F7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AA54ED" w14:textId="77777777" w:rsidR="00387589" w:rsidRPr="00965F72" w:rsidRDefault="00387589" w:rsidP="00391F72">
            <w:pPr>
              <w:pStyle w:val="rowtabella0"/>
              <w:rPr>
                <w:color w:val="002060"/>
              </w:rPr>
            </w:pPr>
            <w:r w:rsidRPr="00965F72">
              <w:rPr>
                <w:color w:val="002060"/>
              </w:rPr>
              <w:t>13/01/2026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88DF3D" w14:textId="77777777" w:rsidR="00387589" w:rsidRPr="00965F72" w:rsidRDefault="00387589" w:rsidP="00391F72">
            <w:pPr>
              <w:pStyle w:val="rowtabella0"/>
              <w:rPr>
                <w:color w:val="002060"/>
              </w:rPr>
            </w:pPr>
            <w:r w:rsidRPr="00965F72">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E90A83" w14:textId="77777777" w:rsidR="00387589" w:rsidRPr="00965F72" w:rsidRDefault="00387589" w:rsidP="00391F72">
            <w:pPr>
              <w:pStyle w:val="rowtabella0"/>
              <w:rPr>
                <w:color w:val="002060"/>
              </w:rPr>
            </w:pPr>
            <w:r w:rsidRPr="00965F72">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453E66" w14:textId="77777777" w:rsidR="00387589" w:rsidRPr="00965F72" w:rsidRDefault="00387589" w:rsidP="00391F72">
            <w:pPr>
              <w:pStyle w:val="rowtabella0"/>
              <w:rPr>
                <w:color w:val="002060"/>
              </w:rPr>
            </w:pPr>
            <w:r w:rsidRPr="00965F72">
              <w:rPr>
                <w:color w:val="002060"/>
              </w:rPr>
              <w:t>VIA CORRADI</w:t>
            </w:r>
          </w:p>
        </w:tc>
      </w:tr>
    </w:tbl>
    <w:p w14:paraId="65EDBE00" w14:textId="77777777" w:rsidR="00387589" w:rsidRPr="00837E3A" w:rsidRDefault="00387589" w:rsidP="00387589">
      <w:pPr>
        <w:pStyle w:val="breakline"/>
        <w:rPr>
          <w:rFonts w:eastAsiaTheme="minorEastAsia"/>
          <w:color w:val="002060"/>
        </w:rPr>
      </w:pPr>
    </w:p>
    <w:p w14:paraId="6C9F0201" w14:textId="77777777" w:rsidR="00387589" w:rsidRPr="00837E3A" w:rsidRDefault="00387589" w:rsidP="00387589">
      <w:pPr>
        <w:pStyle w:val="breakline"/>
        <w:rPr>
          <w:color w:val="002060"/>
        </w:rPr>
      </w:pPr>
    </w:p>
    <w:p w14:paraId="2B1CD1CE" w14:textId="77777777" w:rsidR="00387589" w:rsidRPr="00837E3A" w:rsidRDefault="00387589" w:rsidP="00387589">
      <w:pPr>
        <w:pStyle w:val="titolocampionato0"/>
        <w:shd w:val="clear" w:color="auto" w:fill="CCCCCC"/>
        <w:spacing w:before="80" w:after="40"/>
        <w:rPr>
          <w:color w:val="002060"/>
        </w:rPr>
      </w:pPr>
      <w:r w:rsidRPr="00837E3A">
        <w:rPr>
          <w:color w:val="002060"/>
        </w:rPr>
        <w:t>REGIONALE CALCIO A 5 FEMMINILE</w:t>
      </w:r>
    </w:p>
    <w:p w14:paraId="0BA9A5FA" w14:textId="77777777" w:rsidR="00387589" w:rsidRPr="00837E3A" w:rsidRDefault="00387589" w:rsidP="00387589">
      <w:pPr>
        <w:pStyle w:val="titoloprinc0"/>
        <w:rPr>
          <w:color w:val="002060"/>
        </w:rPr>
      </w:pPr>
      <w:r w:rsidRPr="00837E3A">
        <w:rPr>
          <w:color w:val="002060"/>
        </w:rPr>
        <w:t>CLASSIFICA</w:t>
      </w:r>
    </w:p>
    <w:p w14:paraId="06512F02" w14:textId="77777777" w:rsidR="00387589" w:rsidRPr="00837E3A" w:rsidRDefault="00387589" w:rsidP="00387589">
      <w:pPr>
        <w:pStyle w:val="breakline"/>
        <w:rPr>
          <w:color w:val="002060"/>
        </w:rPr>
      </w:pPr>
    </w:p>
    <w:p w14:paraId="73850244" w14:textId="77777777" w:rsidR="00387589" w:rsidRPr="00837E3A" w:rsidRDefault="00387589" w:rsidP="00387589">
      <w:pPr>
        <w:pStyle w:val="breakline"/>
        <w:rPr>
          <w:color w:val="002060"/>
        </w:rPr>
      </w:pPr>
    </w:p>
    <w:p w14:paraId="50B4E0CA" w14:textId="77777777" w:rsidR="00387589" w:rsidRPr="00837E3A" w:rsidRDefault="00387589" w:rsidP="00387589">
      <w:pPr>
        <w:pStyle w:val="sottotitolocampionato10"/>
        <w:rPr>
          <w:color w:val="002060"/>
        </w:rPr>
      </w:pPr>
      <w:r w:rsidRPr="00837E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59F7D9CF"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08969"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46DCA"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4C6C3"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9DB4A"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E856B"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12F84"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8A608"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65AE6"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9E2CC"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EA39F" w14:textId="77777777" w:rsidR="00387589" w:rsidRPr="00837E3A" w:rsidRDefault="00387589" w:rsidP="00391F72">
            <w:pPr>
              <w:pStyle w:val="headertabella0"/>
              <w:rPr>
                <w:color w:val="002060"/>
              </w:rPr>
            </w:pPr>
            <w:r w:rsidRPr="00837E3A">
              <w:rPr>
                <w:color w:val="002060"/>
              </w:rPr>
              <w:t>PE</w:t>
            </w:r>
          </w:p>
        </w:tc>
      </w:tr>
      <w:tr w:rsidR="00387589" w:rsidRPr="00837E3A" w14:paraId="010FC54C"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6BCC3E" w14:textId="77777777" w:rsidR="00387589" w:rsidRPr="00837E3A" w:rsidRDefault="00387589" w:rsidP="00391F72">
            <w:pPr>
              <w:pStyle w:val="rowtabella0"/>
              <w:rPr>
                <w:color w:val="002060"/>
              </w:rPr>
            </w:pPr>
            <w:r w:rsidRPr="00837E3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72B89"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E56A"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6C149"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20D0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B650C"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2F2F" w14:textId="77777777" w:rsidR="00387589" w:rsidRPr="00837E3A" w:rsidRDefault="00387589" w:rsidP="00391F72">
            <w:pPr>
              <w:pStyle w:val="rowtabella0"/>
              <w:jc w:val="center"/>
              <w:rPr>
                <w:color w:val="002060"/>
              </w:rPr>
            </w:pPr>
            <w:r w:rsidRPr="00837E3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1643" w14:textId="77777777" w:rsidR="00387589" w:rsidRPr="00837E3A" w:rsidRDefault="00387589" w:rsidP="00391F72">
            <w:pPr>
              <w:pStyle w:val="rowtabella0"/>
              <w:jc w:val="center"/>
              <w:rPr>
                <w:color w:val="002060"/>
              </w:rPr>
            </w:pPr>
            <w:r w:rsidRPr="00837E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C94E" w14:textId="77777777" w:rsidR="00387589" w:rsidRPr="00837E3A" w:rsidRDefault="00387589" w:rsidP="00391F72">
            <w:pPr>
              <w:pStyle w:val="rowtabella0"/>
              <w:jc w:val="center"/>
              <w:rPr>
                <w:color w:val="002060"/>
              </w:rPr>
            </w:pPr>
            <w:r w:rsidRPr="00837E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7B51" w14:textId="77777777" w:rsidR="00387589" w:rsidRPr="00837E3A" w:rsidRDefault="00387589" w:rsidP="00391F72">
            <w:pPr>
              <w:pStyle w:val="rowtabella0"/>
              <w:jc w:val="center"/>
              <w:rPr>
                <w:color w:val="002060"/>
              </w:rPr>
            </w:pPr>
            <w:r w:rsidRPr="00837E3A">
              <w:rPr>
                <w:color w:val="002060"/>
              </w:rPr>
              <w:t>0</w:t>
            </w:r>
          </w:p>
        </w:tc>
      </w:tr>
      <w:tr w:rsidR="00387589" w:rsidRPr="00837E3A" w14:paraId="4980A6F3"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0932E" w14:textId="77777777" w:rsidR="00387589" w:rsidRPr="00837E3A" w:rsidRDefault="00387589" w:rsidP="00391F72">
            <w:pPr>
              <w:pStyle w:val="rowtabella0"/>
              <w:rPr>
                <w:color w:val="002060"/>
              </w:rPr>
            </w:pPr>
            <w:r w:rsidRPr="00837E3A">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29BE"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D681F"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017BE"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D3DB"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B278A"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8AEB4" w14:textId="77777777" w:rsidR="00387589" w:rsidRPr="00837E3A" w:rsidRDefault="00387589" w:rsidP="00391F72">
            <w:pPr>
              <w:pStyle w:val="rowtabella0"/>
              <w:jc w:val="center"/>
              <w:rPr>
                <w:color w:val="002060"/>
              </w:rPr>
            </w:pPr>
            <w:r w:rsidRPr="00837E3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2F380" w14:textId="77777777" w:rsidR="00387589" w:rsidRPr="00837E3A" w:rsidRDefault="00387589" w:rsidP="00391F72">
            <w:pPr>
              <w:pStyle w:val="rowtabella0"/>
              <w:jc w:val="center"/>
              <w:rPr>
                <w:color w:val="002060"/>
              </w:rPr>
            </w:pPr>
            <w:r w:rsidRPr="00837E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4539C"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866E9" w14:textId="77777777" w:rsidR="00387589" w:rsidRPr="00837E3A" w:rsidRDefault="00387589" w:rsidP="00391F72">
            <w:pPr>
              <w:pStyle w:val="rowtabella0"/>
              <w:jc w:val="center"/>
              <w:rPr>
                <w:color w:val="002060"/>
              </w:rPr>
            </w:pPr>
            <w:r w:rsidRPr="00837E3A">
              <w:rPr>
                <w:color w:val="002060"/>
              </w:rPr>
              <w:t>0</w:t>
            </w:r>
          </w:p>
        </w:tc>
      </w:tr>
      <w:tr w:rsidR="00387589" w:rsidRPr="00837E3A" w14:paraId="20EDE5F1"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19BDB" w14:textId="77777777" w:rsidR="00387589" w:rsidRPr="00837E3A" w:rsidRDefault="00387589" w:rsidP="00391F72">
            <w:pPr>
              <w:pStyle w:val="rowtabella0"/>
              <w:rPr>
                <w:color w:val="002060"/>
              </w:rPr>
            </w:pPr>
            <w:r w:rsidRPr="00837E3A">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509C2"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3237"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7408C"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0929"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3C9D"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24141" w14:textId="77777777" w:rsidR="00387589" w:rsidRPr="00837E3A" w:rsidRDefault="00387589" w:rsidP="00391F72">
            <w:pPr>
              <w:pStyle w:val="rowtabella0"/>
              <w:jc w:val="center"/>
              <w:rPr>
                <w:color w:val="002060"/>
              </w:rPr>
            </w:pPr>
            <w:r w:rsidRPr="00837E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E3BDF" w14:textId="77777777" w:rsidR="00387589" w:rsidRPr="00837E3A" w:rsidRDefault="00387589" w:rsidP="00391F72">
            <w:pPr>
              <w:pStyle w:val="rowtabella0"/>
              <w:jc w:val="center"/>
              <w:rPr>
                <w:color w:val="002060"/>
              </w:rPr>
            </w:pPr>
            <w:r w:rsidRPr="00837E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AB03"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C5320" w14:textId="77777777" w:rsidR="00387589" w:rsidRPr="00837E3A" w:rsidRDefault="00387589" w:rsidP="00391F72">
            <w:pPr>
              <w:pStyle w:val="rowtabella0"/>
              <w:jc w:val="center"/>
              <w:rPr>
                <w:color w:val="002060"/>
              </w:rPr>
            </w:pPr>
            <w:r w:rsidRPr="00837E3A">
              <w:rPr>
                <w:color w:val="002060"/>
              </w:rPr>
              <w:t>0</w:t>
            </w:r>
          </w:p>
        </w:tc>
      </w:tr>
      <w:tr w:rsidR="00387589" w:rsidRPr="00837E3A" w14:paraId="65DB6155"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B1701" w14:textId="77777777" w:rsidR="00387589" w:rsidRPr="00837E3A" w:rsidRDefault="00387589" w:rsidP="00391F72">
            <w:pPr>
              <w:pStyle w:val="rowtabella0"/>
              <w:rPr>
                <w:color w:val="002060"/>
              </w:rPr>
            </w:pPr>
            <w:r w:rsidRPr="00837E3A">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7402"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520C2"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7682"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D56BB"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275D"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3F60C" w14:textId="77777777" w:rsidR="00387589" w:rsidRPr="00837E3A" w:rsidRDefault="00387589" w:rsidP="00391F72">
            <w:pPr>
              <w:pStyle w:val="rowtabella0"/>
              <w:jc w:val="center"/>
              <w:rPr>
                <w:color w:val="002060"/>
              </w:rPr>
            </w:pPr>
            <w:r w:rsidRPr="00837E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30D57"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39A6C"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7F694" w14:textId="77777777" w:rsidR="00387589" w:rsidRPr="00837E3A" w:rsidRDefault="00387589" w:rsidP="00391F72">
            <w:pPr>
              <w:pStyle w:val="rowtabella0"/>
              <w:jc w:val="center"/>
              <w:rPr>
                <w:color w:val="002060"/>
              </w:rPr>
            </w:pPr>
            <w:r w:rsidRPr="00837E3A">
              <w:rPr>
                <w:color w:val="002060"/>
              </w:rPr>
              <w:t>0</w:t>
            </w:r>
          </w:p>
        </w:tc>
      </w:tr>
      <w:tr w:rsidR="00387589" w:rsidRPr="00837E3A" w14:paraId="2FC93EE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1E45B" w14:textId="77777777" w:rsidR="00387589" w:rsidRPr="00837E3A" w:rsidRDefault="00387589" w:rsidP="00391F72">
            <w:pPr>
              <w:pStyle w:val="rowtabella0"/>
              <w:rPr>
                <w:color w:val="002060"/>
              </w:rPr>
            </w:pPr>
            <w:r w:rsidRPr="00837E3A">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2ECF"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A7413"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3AB36"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F3D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2714"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613A7"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CC6AE" w14:textId="77777777" w:rsidR="00387589" w:rsidRPr="00837E3A" w:rsidRDefault="00387589" w:rsidP="00391F72">
            <w:pPr>
              <w:pStyle w:val="rowtabella0"/>
              <w:jc w:val="center"/>
              <w:rPr>
                <w:color w:val="002060"/>
              </w:rPr>
            </w:pPr>
            <w:r w:rsidRPr="00837E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F953" w14:textId="77777777" w:rsidR="00387589" w:rsidRPr="00837E3A" w:rsidRDefault="00387589" w:rsidP="00391F72">
            <w:pPr>
              <w:pStyle w:val="rowtabella0"/>
              <w:jc w:val="center"/>
              <w:rPr>
                <w:color w:val="002060"/>
              </w:rPr>
            </w:pPr>
            <w:r w:rsidRPr="00837E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F9F25" w14:textId="77777777" w:rsidR="00387589" w:rsidRPr="00837E3A" w:rsidRDefault="00387589" w:rsidP="00391F72">
            <w:pPr>
              <w:pStyle w:val="rowtabella0"/>
              <w:jc w:val="center"/>
              <w:rPr>
                <w:color w:val="002060"/>
              </w:rPr>
            </w:pPr>
            <w:r w:rsidRPr="00837E3A">
              <w:rPr>
                <w:color w:val="002060"/>
              </w:rPr>
              <w:t>0</w:t>
            </w:r>
          </w:p>
        </w:tc>
      </w:tr>
      <w:tr w:rsidR="00387589" w:rsidRPr="00837E3A" w14:paraId="501B5561"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F53C6" w14:textId="77777777" w:rsidR="00387589" w:rsidRPr="00837E3A" w:rsidRDefault="00387589" w:rsidP="00391F72">
            <w:pPr>
              <w:pStyle w:val="rowtabella0"/>
              <w:rPr>
                <w:color w:val="002060"/>
              </w:rPr>
            </w:pPr>
            <w:r w:rsidRPr="00837E3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B8AE"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DEAD"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5693D"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338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CC18"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B71B6" w14:textId="77777777" w:rsidR="00387589" w:rsidRPr="00837E3A" w:rsidRDefault="00387589" w:rsidP="00391F72">
            <w:pPr>
              <w:pStyle w:val="rowtabella0"/>
              <w:jc w:val="center"/>
              <w:rPr>
                <w:color w:val="002060"/>
              </w:rPr>
            </w:pPr>
            <w:r w:rsidRPr="00837E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276A"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CE3F"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F1E55" w14:textId="77777777" w:rsidR="00387589" w:rsidRPr="00837E3A" w:rsidRDefault="00387589" w:rsidP="00391F72">
            <w:pPr>
              <w:pStyle w:val="rowtabella0"/>
              <w:jc w:val="center"/>
              <w:rPr>
                <w:color w:val="002060"/>
              </w:rPr>
            </w:pPr>
            <w:r w:rsidRPr="00837E3A">
              <w:rPr>
                <w:color w:val="002060"/>
              </w:rPr>
              <w:t>0</w:t>
            </w:r>
          </w:p>
        </w:tc>
      </w:tr>
      <w:tr w:rsidR="00387589" w:rsidRPr="00837E3A" w14:paraId="7B76FE6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A75469" w14:textId="77777777" w:rsidR="00387589" w:rsidRPr="00837E3A" w:rsidRDefault="00387589" w:rsidP="00391F72">
            <w:pPr>
              <w:pStyle w:val="rowtabella0"/>
              <w:rPr>
                <w:color w:val="002060"/>
              </w:rPr>
            </w:pPr>
            <w:r w:rsidRPr="00837E3A">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E28C0"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DF0BF"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97C32"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557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1A520"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8FDF" w14:textId="77777777" w:rsidR="00387589" w:rsidRPr="00837E3A" w:rsidRDefault="00387589" w:rsidP="00391F72">
            <w:pPr>
              <w:pStyle w:val="rowtabella0"/>
              <w:jc w:val="center"/>
              <w:rPr>
                <w:color w:val="002060"/>
              </w:rPr>
            </w:pPr>
            <w:r w:rsidRPr="00837E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3049" w14:textId="77777777" w:rsidR="00387589" w:rsidRPr="00837E3A" w:rsidRDefault="00387589" w:rsidP="00391F72">
            <w:pPr>
              <w:pStyle w:val="rowtabella0"/>
              <w:jc w:val="center"/>
              <w:rPr>
                <w:color w:val="002060"/>
              </w:rPr>
            </w:pPr>
            <w:r w:rsidRPr="00837E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24ED" w14:textId="77777777" w:rsidR="00387589" w:rsidRPr="00837E3A" w:rsidRDefault="00387589" w:rsidP="00391F72">
            <w:pPr>
              <w:pStyle w:val="rowtabella0"/>
              <w:jc w:val="center"/>
              <w:rPr>
                <w:color w:val="002060"/>
              </w:rPr>
            </w:pPr>
            <w:r w:rsidRPr="00837E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9216" w14:textId="77777777" w:rsidR="00387589" w:rsidRPr="00837E3A" w:rsidRDefault="00387589" w:rsidP="00391F72">
            <w:pPr>
              <w:pStyle w:val="rowtabella0"/>
              <w:jc w:val="center"/>
              <w:rPr>
                <w:color w:val="002060"/>
              </w:rPr>
            </w:pPr>
            <w:r w:rsidRPr="00837E3A">
              <w:rPr>
                <w:color w:val="002060"/>
              </w:rPr>
              <w:t>0</w:t>
            </w:r>
          </w:p>
        </w:tc>
      </w:tr>
      <w:tr w:rsidR="00387589" w:rsidRPr="00837E3A" w14:paraId="56FCF217"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9A569" w14:textId="77777777" w:rsidR="00387589" w:rsidRPr="00837E3A" w:rsidRDefault="00387589" w:rsidP="00391F72">
            <w:pPr>
              <w:pStyle w:val="rowtabella0"/>
              <w:rPr>
                <w:color w:val="002060"/>
              </w:rPr>
            </w:pPr>
            <w:r w:rsidRPr="00837E3A">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6AA9" w14:textId="77777777" w:rsidR="00387589" w:rsidRPr="00837E3A" w:rsidRDefault="00387589" w:rsidP="00391F72">
            <w:pPr>
              <w:pStyle w:val="rowtabella0"/>
              <w:jc w:val="center"/>
              <w:rPr>
                <w:color w:val="002060"/>
              </w:rPr>
            </w:pPr>
            <w:r w:rsidRPr="00837E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B41B"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53A10"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51E1"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E4F4"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231AC" w14:textId="77777777" w:rsidR="00387589" w:rsidRPr="00837E3A" w:rsidRDefault="00387589" w:rsidP="00391F72">
            <w:pPr>
              <w:pStyle w:val="rowtabella0"/>
              <w:jc w:val="center"/>
              <w:rPr>
                <w:color w:val="002060"/>
              </w:rPr>
            </w:pPr>
            <w:r w:rsidRPr="00837E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3C79"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AF24"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F955" w14:textId="77777777" w:rsidR="00387589" w:rsidRPr="00837E3A" w:rsidRDefault="00387589" w:rsidP="00391F72">
            <w:pPr>
              <w:pStyle w:val="rowtabella0"/>
              <w:jc w:val="center"/>
              <w:rPr>
                <w:color w:val="002060"/>
              </w:rPr>
            </w:pPr>
            <w:r w:rsidRPr="00837E3A">
              <w:rPr>
                <w:color w:val="002060"/>
              </w:rPr>
              <w:t>0</w:t>
            </w:r>
          </w:p>
        </w:tc>
      </w:tr>
      <w:tr w:rsidR="00387589" w:rsidRPr="00837E3A" w14:paraId="2FA5779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04FBF" w14:textId="77777777" w:rsidR="00387589" w:rsidRPr="00837E3A" w:rsidRDefault="00387589" w:rsidP="00391F72">
            <w:pPr>
              <w:pStyle w:val="rowtabella0"/>
              <w:rPr>
                <w:color w:val="002060"/>
              </w:rPr>
            </w:pPr>
            <w:r w:rsidRPr="00837E3A">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038BC"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8926"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32C3A"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9A78"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A88F"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7446" w14:textId="77777777" w:rsidR="00387589" w:rsidRPr="00837E3A" w:rsidRDefault="00387589" w:rsidP="00391F72">
            <w:pPr>
              <w:pStyle w:val="rowtabella0"/>
              <w:jc w:val="center"/>
              <w:rPr>
                <w:color w:val="002060"/>
              </w:rPr>
            </w:pPr>
            <w:r w:rsidRPr="00837E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AB3A" w14:textId="77777777" w:rsidR="00387589" w:rsidRPr="00837E3A" w:rsidRDefault="00387589" w:rsidP="00391F72">
            <w:pPr>
              <w:pStyle w:val="rowtabella0"/>
              <w:jc w:val="center"/>
              <w:rPr>
                <w:color w:val="002060"/>
              </w:rPr>
            </w:pPr>
            <w:r w:rsidRPr="00837E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F850C"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FE0F1" w14:textId="77777777" w:rsidR="00387589" w:rsidRPr="00837E3A" w:rsidRDefault="00387589" w:rsidP="00391F72">
            <w:pPr>
              <w:pStyle w:val="rowtabella0"/>
              <w:jc w:val="center"/>
              <w:rPr>
                <w:color w:val="002060"/>
              </w:rPr>
            </w:pPr>
            <w:r w:rsidRPr="00837E3A">
              <w:rPr>
                <w:color w:val="002060"/>
              </w:rPr>
              <w:t>0</w:t>
            </w:r>
          </w:p>
        </w:tc>
      </w:tr>
      <w:tr w:rsidR="00387589" w:rsidRPr="00837E3A" w14:paraId="21AE1B35"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A7163" w14:textId="77777777" w:rsidR="00387589" w:rsidRPr="00837E3A" w:rsidRDefault="00387589" w:rsidP="00391F72">
            <w:pPr>
              <w:pStyle w:val="rowtabella0"/>
              <w:rPr>
                <w:color w:val="002060"/>
              </w:rPr>
            </w:pPr>
            <w:r w:rsidRPr="00837E3A">
              <w:rPr>
                <w:color w:val="002060"/>
              </w:rPr>
              <w:t xml:space="preserve">A.S.D. </w:t>
            </w:r>
            <w:proofErr w:type="gramStart"/>
            <w:r w:rsidRPr="00837E3A">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DB60"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8C7D2"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683E1"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E183E"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E3A2"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D80EA"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75A4B"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A09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07890" w14:textId="77777777" w:rsidR="00387589" w:rsidRPr="00837E3A" w:rsidRDefault="00387589" w:rsidP="00391F72">
            <w:pPr>
              <w:pStyle w:val="rowtabella0"/>
              <w:jc w:val="center"/>
              <w:rPr>
                <w:color w:val="002060"/>
              </w:rPr>
            </w:pPr>
            <w:r w:rsidRPr="00837E3A">
              <w:rPr>
                <w:color w:val="002060"/>
              </w:rPr>
              <w:t>0</w:t>
            </w:r>
          </w:p>
        </w:tc>
      </w:tr>
      <w:tr w:rsidR="00387589" w:rsidRPr="00837E3A" w14:paraId="706CF10B"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69380" w14:textId="77777777" w:rsidR="00387589" w:rsidRPr="00837E3A" w:rsidRDefault="00387589" w:rsidP="00391F72">
            <w:pPr>
              <w:pStyle w:val="rowtabella0"/>
              <w:rPr>
                <w:color w:val="002060"/>
              </w:rPr>
            </w:pPr>
            <w:r w:rsidRPr="00837E3A">
              <w:rPr>
                <w:color w:val="002060"/>
              </w:rPr>
              <w:t xml:space="preserve">U.S.D. </w:t>
            </w:r>
            <w:proofErr w:type="gramStart"/>
            <w:r w:rsidRPr="00837E3A">
              <w:rPr>
                <w:color w:val="002060"/>
              </w:rPr>
              <w:t>MR.SANGIORGESE</w:t>
            </w:r>
            <w:proofErr w:type="gramEnd"/>
            <w:r w:rsidRPr="00837E3A">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567C6"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DB56"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D6C39"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DBBD1"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3D88"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466DF"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3207" w14:textId="77777777" w:rsidR="00387589" w:rsidRPr="00837E3A" w:rsidRDefault="00387589" w:rsidP="00391F72">
            <w:pPr>
              <w:pStyle w:val="rowtabella0"/>
              <w:jc w:val="center"/>
              <w:rPr>
                <w:color w:val="002060"/>
              </w:rPr>
            </w:pPr>
            <w:r w:rsidRPr="00837E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B3F83"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5FED" w14:textId="77777777" w:rsidR="00387589" w:rsidRPr="00837E3A" w:rsidRDefault="00387589" w:rsidP="00391F72">
            <w:pPr>
              <w:pStyle w:val="rowtabella0"/>
              <w:jc w:val="center"/>
              <w:rPr>
                <w:color w:val="002060"/>
              </w:rPr>
            </w:pPr>
            <w:r w:rsidRPr="00837E3A">
              <w:rPr>
                <w:color w:val="002060"/>
              </w:rPr>
              <w:t>0</w:t>
            </w:r>
          </w:p>
        </w:tc>
      </w:tr>
      <w:tr w:rsidR="00387589" w:rsidRPr="00837E3A" w14:paraId="7D11AFB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82D35" w14:textId="77777777" w:rsidR="00387589" w:rsidRPr="00837E3A" w:rsidRDefault="00387589" w:rsidP="00391F72">
            <w:pPr>
              <w:pStyle w:val="rowtabella0"/>
              <w:rPr>
                <w:color w:val="002060"/>
              </w:rPr>
            </w:pPr>
            <w:r w:rsidRPr="00837E3A">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079F"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2F88"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C6D44"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A30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BE13"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2AEC6"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D3E5" w14:textId="77777777" w:rsidR="00387589" w:rsidRPr="00837E3A" w:rsidRDefault="00387589" w:rsidP="00391F72">
            <w:pPr>
              <w:pStyle w:val="rowtabella0"/>
              <w:jc w:val="center"/>
              <w:rPr>
                <w:color w:val="002060"/>
              </w:rPr>
            </w:pPr>
            <w:r w:rsidRPr="00837E3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8DC99" w14:textId="77777777" w:rsidR="00387589" w:rsidRPr="00837E3A" w:rsidRDefault="00387589" w:rsidP="00391F72">
            <w:pPr>
              <w:pStyle w:val="rowtabella0"/>
              <w:jc w:val="center"/>
              <w:rPr>
                <w:color w:val="002060"/>
              </w:rPr>
            </w:pPr>
            <w:r w:rsidRPr="00837E3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39C58" w14:textId="77777777" w:rsidR="00387589" w:rsidRPr="00837E3A" w:rsidRDefault="00387589" w:rsidP="00391F72">
            <w:pPr>
              <w:pStyle w:val="rowtabella0"/>
              <w:jc w:val="center"/>
              <w:rPr>
                <w:color w:val="002060"/>
              </w:rPr>
            </w:pPr>
            <w:r w:rsidRPr="00837E3A">
              <w:rPr>
                <w:color w:val="002060"/>
              </w:rPr>
              <w:t>1</w:t>
            </w:r>
          </w:p>
        </w:tc>
      </w:tr>
      <w:tr w:rsidR="00387589" w:rsidRPr="00837E3A" w14:paraId="6DDA591E"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8FC259" w14:textId="77777777" w:rsidR="00387589" w:rsidRPr="00837E3A" w:rsidRDefault="00387589" w:rsidP="00391F72">
            <w:pPr>
              <w:pStyle w:val="rowtabella0"/>
              <w:rPr>
                <w:color w:val="002060"/>
              </w:rPr>
            </w:pPr>
            <w:r w:rsidRPr="00837E3A">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F9E5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A0018"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24AB2"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6E6C"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0452"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848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BCE24" w14:textId="77777777" w:rsidR="00387589" w:rsidRPr="00837E3A" w:rsidRDefault="00387589" w:rsidP="00391F72">
            <w:pPr>
              <w:pStyle w:val="rowtabella0"/>
              <w:jc w:val="center"/>
              <w:rPr>
                <w:color w:val="002060"/>
              </w:rPr>
            </w:pPr>
            <w:r w:rsidRPr="00837E3A">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FD29"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160B" w14:textId="77777777" w:rsidR="00387589" w:rsidRPr="00837E3A" w:rsidRDefault="00387589" w:rsidP="00391F72">
            <w:pPr>
              <w:pStyle w:val="rowtabella0"/>
              <w:jc w:val="center"/>
              <w:rPr>
                <w:color w:val="002060"/>
              </w:rPr>
            </w:pPr>
            <w:r w:rsidRPr="00837E3A">
              <w:rPr>
                <w:color w:val="002060"/>
              </w:rPr>
              <w:t>0</w:t>
            </w:r>
          </w:p>
        </w:tc>
      </w:tr>
    </w:tbl>
    <w:p w14:paraId="6C99CBC8" w14:textId="77777777" w:rsidR="00387589" w:rsidRDefault="00387589" w:rsidP="00387589">
      <w:pPr>
        <w:pStyle w:val="breakline"/>
        <w:rPr>
          <w:color w:val="002060"/>
        </w:rPr>
      </w:pPr>
    </w:p>
    <w:p w14:paraId="632BA978" w14:textId="77777777" w:rsidR="00387589" w:rsidRPr="00837E3A" w:rsidRDefault="00387589" w:rsidP="00387589">
      <w:pPr>
        <w:pStyle w:val="titoloprinc0"/>
        <w:rPr>
          <w:color w:val="002060"/>
        </w:rPr>
      </w:pPr>
      <w:r>
        <w:rPr>
          <w:color w:val="002060"/>
        </w:rPr>
        <w:t>PROGRAMMA GARE</w:t>
      </w:r>
    </w:p>
    <w:p w14:paraId="1D115D80" w14:textId="77777777" w:rsidR="00387589" w:rsidRDefault="00387589" w:rsidP="00387589">
      <w:pPr>
        <w:pStyle w:val="breakline"/>
        <w:rPr>
          <w:color w:val="002060"/>
        </w:rPr>
      </w:pPr>
    </w:p>
    <w:p w14:paraId="3E3CC979" w14:textId="77777777" w:rsidR="00387589" w:rsidRPr="00965F72" w:rsidRDefault="00387589" w:rsidP="00387589">
      <w:pPr>
        <w:pStyle w:val="sottotitolocampionato10"/>
        <w:rPr>
          <w:color w:val="002060"/>
        </w:rPr>
      </w:pPr>
      <w:r w:rsidRPr="00965F72">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83"/>
        <w:gridCol w:w="1549"/>
        <w:gridCol w:w="1546"/>
      </w:tblGrid>
      <w:tr w:rsidR="00387589" w:rsidRPr="00965F72" w14:paraId="3510935E"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9F5DB" w14:textId="77777777" w:rsidR="00387589" w:rsidRPr="00965F72" w:rsidRDefault="00387589" w:rsidP="00391F72">
            <w:pPr>
              <w:pStyle w:val="headertabella0"/>
              <w:rPr>
                <w:color w:val="002060"/>
              </w:rPr>
            </w:pPr>
            <w:r w:rsidRPr="00965F7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9B6AA"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16502"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CE1FB"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6355F"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A5986"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9459F"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6E8CA1ED"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F2563D" w14:textId="77777777" w:rsidR="00387589" w:rsidRPr="00965F72" w:rsidRDefault="00387589" w:rsidP="00391F72">
            <w:pPr>
              <w:pStyle w:val="rowtabella0"/>
              <w:rPr>
                <w:color w:val="002060"/>
              </w:rPr>
            </w:pPr>
            <w:r w:rsidRPr="00965F72">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33AE1" w14:textId="77777777" w:rsidR="00387589" w:rsidRPr="00965F72" w:rsidRDefault="00387589" w:rsidP="00391F72">
            <w:pPr>
              <w:pStyle w:val="rowtabella0"/>
              <w:rPr>
                <w:color w:val="002060"/>
              </w:rPr>
            </w:pPr>
            <w:r w:rsidRPr="00965F72">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67F9C" w14:textId="77777777" w:rsidR="00387589" w:rsidRPr="00965F72" w:rsidRDefault="00387589" w:rsidP="00391F72">
            <w:pPr>
              <w:pStyle w:val="rowtabella0"/>
              <w:jc w:val="center"/>
              <w:rPr>
                <w:color w:val="002060"/>
              </w:rPr>
            </w:pPr>
            <w:r w:rsidRPr="00965F7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A7483" w14:textId="77777777" w:rsidR="00387589" w:rsidRPr="00965F72" w:rsidRDefault="00387589" w:rsidP="00391F72">
            <w:pPr>
              <w:pStyle w:val="rowtabella0"/>
              <w:rPr>
                <w:color w:val="002060"/>
              </w:rPr>
            </w:pPr>
            <w:r w:rsidRPr="00965F72">
              <w:rPr>
                <w:color w:val="002060"/>
              </w:rPr>
              <w:t>09/01/2026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4B48F" w14:textId="77777777" w:rsidR="00387589" w:rsidRPr="00965F72" w:rsidRDefault="00387589" w:rsidP="00391F72">
            <w:pPr>
              <w:pStyle w:val="rowtabella0"/>
              <w:rPr>
                <w:color w:val="002060"/>
              </w:rPr>
            </w:pPr>
            <w:r w:rsidRPr="00965F72">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FAC2A" w14:textId="77777777" w:rsidR="00387589" w:rsidRPr="00965F72" w:rsidRDefault="00387589" w:rsidP="00391F72">
            <w:pPr>
              <w:pStyle w:val="rowtabella0"/>
              <w:rPr>
                <w:color w:val="002060"/>
              </w:rPr>
            </w:pPr>
            <w:r w:rsidRPr="00965F72">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C9569" w14:textId="77777777" w:rsidR="00387589" w:rsidRPr="00965F72" w:rsidRDefault="00387589" w:rsidP="00391F72">
            <w:pPr>
              <w:pStyle w:val="rowtabella0"/>
              <w:rPr>
                <w:color w:val="002060"/>
              </w:rPr>
            </w:pPr>
            <w:r w:rsidRPr="00965F72">
              <w:rPr>
                <w:color w:val="002060"/>
              </w:rPr>
              <w:t>LOCALITA' LE CALVIE</w:t>
            </w:r>
          </w:p>
        </w:tc>
      </w:tr>
      <w:tr w:rsidR="00387589" w:rsidRPr="00965F72" w14:paraId="10F90BD2"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2CF790" w14:textId="77777777" w:rsidR="00387589" w:rsidRPr="00965F72" w:rsidRDefault="00387589" w:rsidP="00391F72">
            <w:pPr>
              <w:pStyle w:val="rowtabella0"/>
              <w:rPr>
                <w:color w:val="002060"/>
              </w:rPr>
            </w:pPr>
            <w:r w:rsidRPr="00965F72">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220988" w14:textId="77777777" w:rsidR="00387589" w:rsidRPr="00965F72" w:rsidRDefault="00387589" w:rsidP="00391F72">
            <w:pPr>
              <w:pStyle w:val="rowtabella0"/>
              <w:rPr>
                <w:color w:val="002060"/>
              </w:rPr>
            </w:pPr>
            <w:r w:rsidRPr="00965F72">
              <w:rPr>
                <w:color w:val="002060"/>
              </w:rPr>
              <w:t>ATLETICO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D4856A"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0F19A3"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574BDE" w14:textId="77777777" w:rsidR="00387589" w:rsidRPr="00965F72" w:rsidRDefault="00387589" w:rsidP="00391F72">
            <w:pPr>
              <w:pStyle w:val="rowtabella0"/>
              <w:rPr>
                <w:color w:val="002060"/>
              </w:rPr>
            </w:pPr>
            <w:r w:rsidRPr="00965F72">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0672B2" w14:textId="77777777" w:rsidR="00387589" w:rsidRPr="00965F72" w:rsidRDefault="00387589" w:rsidP="00391F72">
            <w:pPr>
              <w:pStyle w:val="rowtabella0"/>
              <w:rPr>
                <w:color w:val="002060"/>
              </w:rPr>
            </w:pPr>
            <w:r w:rsidRPr="00965F72">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6AD1A3" w14:textId="77777777" w:rsidR="00387589" w:rsidRPr="00965F72" w:rsidRDefault="00387589" w:rsidP="00391F72">
            <w:pPr>
              <w:pStyle w:val="rowtabella0"/>
              <w:rPr>
                <w:color w:val="002060"/>
              </w:rPr>
            </w:pPr>
            <w:r w:rsidRPr="00965F72">
              <w:rPr>
                <w:color w:val="002060"/>
              </w:rPr>
              <w:t>VIA ROSSINI</w:t>
            </w:r>
          </w:p>
        </w:tc>
      </w:tr>
      <w:tr w:rsidR="00387589" w:rsidRPr="00965F72" w14:paraId="4A208A2C"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473435" w14:textId="77777777" w:rsidR="00387589" w:rsidRPr="00965F72" w:rsidRDefault="00387589" w:rsidP="00391F72">
            <w:pPr>
              <w:pStyle w:val="rowtabella0"/>
              <w:rPr>
                <w:color w:val="002060"/>
              </w:rPr>
            </w:pPr>
            <w:r w:rsidRPr="00965F72">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AAA294" w14:textId="77777777" w:rsidR="00387589" w:rsidRPr="00965F72" w:rsidRDefault="00387589" w:rsidP="00391F72">
            <w:pPr>
              <w:pStyle w:val="rowtabella0"/>
              <w:rPr>
                <w:color w:val="002060"/>
              </w:rPr>
            </w:pPr>
            <w:r w:rsidRPr="00965F72">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2BF2FE"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15AB0E"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4FF515" w14:textId="77777777" w:rsidR="00387589" w:rsidRPr="00965F72" w:rsidRDefault="00387589" w:rsidP="00391F72">
            <w:pPr>
              <w:pStyle w:val="rowtabella0"/>
              <w:rPr>
                <w:color w:val="002060"/>
              </w:rPr>
            </w:pPr>
            <w:r w:rsidRPr="00965F72">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79E2F2" w14:textId="77777777" w:rsidR="00387589" w:rsidRPr="00965F72" w:rsidRDefault="00387589" w:rsidP="00391F72">
            <w:pPr>
              <w:pStyle w:val="rowtabella0"/>
              <w:rPr>
                <w:color w:val="002060"/>
              </w:rPr>
            </w:pPr>
            <w:r w:rsidRPr="00965F72">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044037" w14:textId="77777777" w:rsidR="00387589" w:rsidRPr="00965F72" w:rsidRDefault="00387589" w:rsidP="00391F72">
            <w:pPr>
              <w:pStyle w:val="rowtabella0"/>
              <w:rPr>
                <w:color w:val="002060"/>
              </w:rPr>
            </w:pPr>
            <w:r w:rsidRPr="00965F72">
              <w:rPr>
                <w:color w:val="002060"/>
              </w:rPr>
              <w:t>LOC. FRONTALE - VIA FIGURETTA</w:t>
            </w:r>
          </w:p>
        </w:tc>
      </w:tr>
      <w:tr w:rsidR="00387589" w:rsidRPr="00965F72" w14:paraId="7FEC42CE"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618E21" w14:textId="77777777" w:rsidR="00387589" w:rsidRPr="00965F72" w:rsidRDefault="00387589" w:rsidP="00391F72">
            <w:pPr>
              <w:pStyle w:val="rowtabella0"/>
              <w:rPr>
                <w:color w:val="002060"/>
              </w:rPr>
            </w:pPr>
            <w:proofErr w:type="gramStart"/>
            <w:r w:rsidRPr="00965F72">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966128" w14:textId="77777777" w:rsidR="00387589" w:rsidRPr="00965F72" w:rsidRDefault="00387589" w:rsidP="00391F72">
            <w:pPr>
              <w:pStyle w:val="rowtabella0"/>
              <w:rPr>
                <w:color w:val="002060"/>
              </w:rPr>
            </w:pPr>
            <w:proofErr w:type="gramStart"/>
            <w:r w:rsidRPr="00965F72">
              <w:rPr>
                <w:color w:val="002060"/>
              </w:rPr>
              <w:t>MR.SANGIORGESE</w:t>
            </w:r>
            <w:proofErr w:type="gramEnd"/>
            <w:r w:rsidRPr="00965F72">
              <w:rPr>
                <w:color w:val="002060"/>
              </w:rPr>
              <w:t xml:space="preserve"> CALCIO1922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19F4DA"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D32751" w14:textId="77777777" w:rsidR="00387589" w:rsidRPr="00965F72" w:rsidRDefault="00387589" w:rsidP="00391F72">
            <w:pPr>
              <w:pStyle w:val="rowtabella0"/>
              <w:rPr>
                <w:color w:val="002060"/>
              </w:rPr>
            </w:pPr>
            <w:r w:rsidRPr="00965F72">
              <w:rPr>
                <w:color w:val="002060"/>
              </w:rPr>
              <w:t>09/01/2026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9809EB" w14:textId="77777777" w:rsidR="00387589" w:rsidRPr="00965F72" w:rsidRDefault="00387589" w:rsidP="00391F72">
            <w:pPr>
              <w:pStyle w:val="rowtabella0"/>
              <w:rPr>
                <w:color w:val="002060"/>
              </w:rPr>
            </w:pPr>
            <w:r w:rsidRPr="00965F72">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15EC1" w14:textId="77777777" w:rsidR="00387589" w:rsidRPr="00965F72" w:rsidRDefault="00387589" w:rsidP="00391F72">
            <w:pPr>
              <w:pStyle w:val="rowtabella0"/>
              <w:rPr>
                <w:color w:val="002060"/>
              </w:rPr>
            </w:pPr>
            <w:r w:rsidRPr="00965F7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CD88C" w14:textId="77777777" w:rsidR="00387589" w:rsidRPr="00965F72" w:rsidRDefault="00387589" w:rsidP="00391F72">
            <w:pPr>
              <w:pStyle w:val="rowtabella0"/>
              <w:rPr>
                <w:color w:val="002060"/>
              </w:rPr>
            </w:pPr>
            <w:r w:rsidRPr="00965F72">
              <w:rPr>
                <w:color w:val="002060"/>
              </w:rPr>
              <w:t>VIA DELLE REGIONI, 8</w:t>
            </w:r>
          </w:p>
        </w:tc>
      </w:tr>
      <w:tr w:rsidR="00387589" w:rsidRPr="00965F72" w14:paraId="7FDC0BFE"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CBD1C6" w14:textId="77777777" w:rsidR="00387589" w:rsidRPr="00965F72" w:rsidRDefault="00387589" w:rsidP="00391F72">
            <w:pPr>
              <w:pStyle w:val="rowtabella0"/>
              <w:rPr>
                <w:color w:val="002060"/>
              </w:rPr>
            </w:pPr>
            <w:r w:rsidRPr="00965F72">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3B5300" w14:textId="77777777" w:rsidR="00387589" w:rsidRPr="00965F72" w:rsidRDefault="00387589" w:rsidP="00391F72">
            <w:pPr>
              <w:pStyle w:val="rowtabella0"/>
              <w:rPr>
                <w:color w:val="002060"/>
              </w:rPr>
            </w:pPr>
            <w:r w:rsidRPr="00965F72">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EBF812"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98B8E8" w14:textId="77777777" w:rsidR="00387589" w:rsidRPr="00965F72" w:rsidRDefault="00387589" w:rsidP="00391F72">
            <w:pPr>
              <w:pStyle w:val="rowtabella0"/>
              <w:rPr>
                <w:color w:val="002060"/>
              </w:rPr>
            </w:pPr>
            <w:r w:rsidRPr="00965F72">
              <w:rPr>
                <w:color w:val="002060"/>
              </w:rPr>
              <w:t>09/01/2026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FA8B7A" w14:textId="77777777" w:rsidR="00387589" w:rsidRPr="00965F72" w:rsidRDefault="00387589" w:rsidP="00391F72">
            <w:pPr>
              <w:pStyle w:val="rowtabella0"/>
              <w:rPr>
                <w:color w:val="002060"/>
              </w:rPr>
            </w:pPr>
            <w:r w:rsidRPr="00965F72">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C59014" w14:textId="77777777" w:rsidR="00387589" w:rsidRPr="00965F72" w:rsidRDefault="00387589" w:rsidP="00391F72">
            <w:pPr>
              <w:pStyle w:val="rowtabella0"/>
              <w:rPr>
                <w:color w:val="002060"/>
              </w:rPr>
            </w:pPr>
            <w:r w:rsidRPr="00965F7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5110E" w14:textId="77777777" w:rsidR="00387589" w:rsidRPr="00965F72" w:rsidRDefault="00387589" w:rsidP="00391F72">
            <w:pPr>
              <w:pStyle w:val="rowtabella0"/>
              <w:rPr>
                <w:color w:val="002060"/>
              </w:rPr>
            </w:pPr>
            <w:r w:rsidRPr="00965F72">
              <w:rPr>
                <w:color w:val="002060"/>
              </w:rPr>
              <w:t>VIA DELLO SPORT</w:t>
            </w:r>
          </w:p>
        </w:tc>
      </w:tr>
      <w:tr w:rsidR="00387589" w:rsidRPr="00965F72" w14:paraId="0E490A42"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C4FB2C" w14:textId="77777777" w:rsidR="00387589" w:rsidRPr="00965F72" w:rsidRDefault="00387589" w:rsidP="00391F72">
            <w:pPr>
              <w:pStyle w:val="rowtabella0"/>
              <w:rPr>
                <w:color w:val="002060"/>
              </w:rPr>
            </w:pPr>
            <w:r w:rsidRPr="00965F72">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4900B" w14:textId="77777777" w:rsidR="00387589" w:rsidRPr="00965F72" w:rsidRDefault="00387589" w:rsidP="00391F72">
            <w:pPr>
              <w:pStyle w:val="rowtabella0"/>
              <w:rPr>
                <w:color w:val="002060"/>
              </w:rPr>
            </w:pPr>
            <w:r w:rsidRPr="00965F72">
              <w:rPr>
                <w:color w:val="002060"/>
              </w:rPr>
              <w:t>CALCIO POTENZA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6AD4B"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2F208" w14:textId="77777777" w:rsidR="00387589" w:rsidRPr="00965F72" w:rsidRDefault="00387589" w:rsidP="00391F72">
            <w:pPr>
              <w:pStyle w:val="rowtabella0"/>
              <w:rPr>
                <w:color w:val="002060"/>
              </w:rPr>
            </w:pPr>
            <w:r w:rsidRPr="00965F72">
              <w:rPr>
                <w:color w:val="002060"/>
              </w:rPr>
              <w:t>10/01/2026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C0A4E" w14:textId="77777777" w:rsidR="00387589" w:rsidRPr="00965F72" w:rsidRDefault="00387589" w:rsidP="00391F72">
            <w:pPr>
              <w:pStyle w:val="rowtabella0"/>
              <w:rPr>
                <w:color w:val="002060"/>
              </w:rPr>
            </w:pPr>
            <w:r w:rsidRPr="00965F72">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40D4F" w14:textId="77777777" w:rsidR="00387589" w:rsidRPr="00965F72" w:rsidRDefault="00387589" w:rsidP="00391F72">
            <w:pPr>
              <w:pStyle w:val="rowtabella0"/>
              <w:rPr>
                <w:color w:val="002060"/>
              </w:rPr>
            </w:pPr>
            <w:r w:rsidRPr="00965F72">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F414E" w14:textId="77777777" w:rsidR="00387589" w:rsidRPr="00965F72" w:rsidRDefault="00387589" w:rsidP="00391F72">
            <w:pPr>
              <w:pStyle w:val="rowtabella0"/>
              <w:rPr>
                <w:color w:val="002060"/>
              </w:rPr>
            </w:pPr>
            <w:r w:rsidRPr="00965F72">
              <w:rPr>
                <w:color w:val="002060"/>
              </w:rPr>
              <w:t>VIA TAVULLIA</w:t>
            </w:r>
          </w:p>
        </w:tc>
      </w:tr>
    </w:tbl>
    <w:p w14:paraId="231B2CF1" w14:textId="77777777" w:rsidR="00387589" w:rsidRPr="00837E3A" w:rsidRDefault="00387589" w:rsidP="00387589">
      <w:pPr>
        <w:pStyle w:val="breakline"/>
        <w:rPr>
          <w:rFonts w:eastAsiaTheme="minorEastAsia"/>
          <w:color w:val="002060"/>
        </w:rPr>
      </w:pPr>
    </w:p>
    <w:p w14:paraId="6497DE68" w14:textId="77777777" w:rsidR="00387589" w:rsidRPr="00837E3A" w:rsidRDefault="00387589" w:rsidP="00387589">
      <w:pPr>
        <w:pStyle w:val="breakline"/>
        <w:rPr>
          <w:color w:val="002060"/>
        </w:rPr>
      </w:pPr>
    </w:p>
    <w:p w14:paraId="313C3936" w14:textId="77777777" w:rsidR="00387589" w:rsidRPr="00837E3A" w:rsidRDefault="00387589" w:rsidP="00387589">
      <w:pPr>
        <w:pStyle w:val="titolocampionato0"/>
        <w:shd w:val="clear" w:color="auto" w:fill="CCCCCC"/>
        <w:spacing w:before="80" w:after="40"/>
        <w:rPr>
          <w:color w:val="002060"/>
        </w:rPr>
      </w:pPr>
      <w:r w:rsidRPr="00837E3A">
        <w:rPr>
          <w:color w:val="002060"/>
        </w:rPr>
        <w:t>UNDER 19 CALCIO A 5 REGIONALE</w:t>
      </w:r>
    </w:p>
    <w:p w14:paraId="6E6BA900" w14:textId="77777777" w:rsidR="00387589" w:rsidRPr="00837E3A" w:rsidRDefault="00387589" w:rsidP="00387589">
      <w:pPr>
        <w:pStyle w:val="titoloprinc0"/>
        <w:rPr>
          <w:color w:val="002060"/>
        </w:rPr>
      </w:pPr>
      <w:r w:rsidRPr="00837E3A">
        <w:rPr>
          <w:color w:val="002060"/>
        </w:rPr>
        <w:t>CLASSIFICA</w:t>
      </w:r>
    </w:p>
    <w:p w14:paraId="333F63C8" w14:textId="77777777" w:rsidR="00387589" w:rsidRPr="00837E3A" w:rsidRDefault="00387589" w:rsidP="00387589">
      <w:pPr>
        <w:pStyle w:val="breakline"/>
        <w:rPr>
          <w:color w:val="002060"/>
        </w:rPr>
      </w:pPr>
    </w:p>
    <w:p w14:paraId="21E3B006" w14:textId="77777777" w:rsidR="00387589" w:rsidRPr="00837E3A" w:rsidRDefault="00387589" w:rsidP="00387589">
      <w:pPr>
        <w:pStyle w:val="breakline"/>
        <w:rPr>
          <w:color w:val="002060"/>
        </w:rPr>
      </w:pPr>
    </w:p>
    <w:p w14:paraId="36E48AC8" w14:textId="77777777" w:rsidR="00387589" w:rsidRPr="00837E3A" w:rsidRDefault="00387589" w:rsidP="00387589">
      <w:pPr>
        <w:pStyle w:val="sottotitolocampionato10"/>
        <w:rPr>
          <w:color w:val="002060"/>
        </w:rPr>
      </w:pPr>
      <w:r w:rsidRPr="00837E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3759434F"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E1C3"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DDE25"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FDEEB"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7E764"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4B147"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1FBB6"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245F7"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2EE31"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8C95C"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19622" w14:textId="77777777" w:rsidR="00387589" w:rsidRPr="00837E3A" w:rsidRDefault="00387589" w:rsidP="00391F72">
            <w:pPr>
              <w:pStyle w:val="headertabella0"/>
              <w:rPr>
                <w:color w:val="002060"/>
              </w:rPr>
            </w:pPr>
            <w:r w:rsidRPr="00837E3A">
              <w:rPr>
                <w:color w:val="002060"/>
              </w:rPr>
              <w:t>PE</w:t>
            </w:r>
          </w:p>
        </w:tc>
      </w:tr>
      <w:tr w:rsidR="00387589" w:rsidRPr="00837E3A" w14:paraId="4887771A"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7806F0" w14:textId="77777777" w:rsidR="00387589" w:rsidRPr="00837E3A" w:rsidRDefault="00387589" w:rsidP="00391F72">
            <w:pPr>
              <w:pStyle w:val="rowtabella0"/>
              <w:rPr>
                <w:color w:val="002060"/>
              </w:rPr>
            </w:pPr>
            <w:r w:rsidRPr="00837E3A">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0BD6" w14:textId="77777777" w:rsidR="00387589" w:rsidRPr="00837E3A" w:rsidRDefault="00387589" w:rsidP="00391F72">
            <w:pPr>
              <w:pStyle w:val="rowtabella0"/>
              <w:jc w:val="center"/>
              <w:rPr>
                <w:color w:val="002060"/>
              </w:rPr>
            </w:pPr>
            <w:r w:rsidRPr="00837E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0B40"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6F7E"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F50F"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D3AD0"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EE0A" w14:textId="77777777" w:rsidR="00387589" w:rsidRPr="00837E3A" w:rsidRDefault="00387589" w:rsidP="00391F72">
            <w:pPr>
              <w:pStyle w:val="rowtabella0"/>
              <w:jc w:val="center"/>
              <w:rPr>
                <w:color w:val="002060"/>
              </w:rPr>
            </w:pPr>
            <w:r w:rsidRPr="00837E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9E37A"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A419" w14:textId="77777777" w:rsidR="00387589" w:rsidRPr="00837E3A" w:rsidRDefault="00387589" w:rsidP="00391F72">
            <w:pPr>
              <w:pStyle w:val="rowtabella0"/>
              <w:jc w:val="center"/>
              <w:rPr>
                <w:color w:val="002060"/>
              </w:rPr>
            </w:pPr>
            <w:r w:rsidRPr="00837E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C38AF" w14:textId="77777777" w:rsidR="00387589" w:rsidRPr="00837E3A" w:rsidRDefault="00387589" w:rsidP="00391F72">
            <w:pPr>
              <w:pStyle w:val="rowtabella0"/>
              <w:jc w:val="center"/>
              <w:rPr>
                <w:color w:val="002060"/>
              </w:rPr>
            </w:pPr>
            <w:r w:rsidRPr="00837E3A">
              <w:rPr>
                <w:color w:val="002060"/>
              </w:rPr>
              <w:t>0</w:t>
            </w:r>
          </w:p>
        </w:tc>
      </w:tr>
      <w:tr w:rsidR="00387589" w:rsidRPr="00837E3A" w14:paraId="71E82AF7"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0FF15" w14:textId="77777777" w:rsidR="00387589" w:rsidRPr="00837E3A" w:rsidRDefault="00387589" w:rsidP="00391F72">
            <w:pPr>
              <w:pStyle w:val="rowtabella0"/>
              <w:rPr>
                <w:color w:val="002060"/>
                <w:lang w:val="es-ES"/>
              </w:rPr>
            </w:pPr>
            <w:r w:rsidRPr="00837E3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68BEB"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6E30"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A3400"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9DAE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00AC"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B320" w14:textId="77777777" w:rsidR="00387589" w:rsidRPr="00837E3A" w:rsidRDefault="00387589" w:rsidP="00391F72">
            <w:pPr>
              <w:pStyle w:val="rowtabella0"/>
              <w:jc w:val="center"/>
              <w:rPr>
                <w:color w:val="002060"/>
              </w:rPr>
            </w:pPr>
            <w:r w:rsidRPr="00837E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E15E"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87AC"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B7FD" w14:textId="77777777" w:rsidR="00387589" w:rsidRPr="00837E3A" w:rsidRDefault="00387589" w:rsidP="00391F72">
            <w:pPr>
              <w:pStyle w:val="rowtabella0"/>
              <w:jc w:val="center"/>
              <w:rPr>
                <w:color w:val="002060"/>
              </w:rPr>
            </w:pPr>
            <w:r w:rsidRPr="00837E3A">
              <w:rPr>
                <w:color w:val="002060"/>
              </w:rPr>
              <w:t>0</w:t>
            </w:r>
          </w:p>
        </w:tc>
      </w:tr>
      <w:tr w:rsidR="00387589" w:rsidRPr="00837E3A" w14:paraId="6BDEC817"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53F90" w14:textId="77777777" w:rsidR="00387589" w:rsidRPr="00837E3A" w:rsidRDefault="00387589" w:rsidP="00391F72">
            <w:pPr>
              <w:pStyle w:val="rowtabella0"/>
              <w:rPr>
                <w:color w:val="002060"/>
              </w:rPr>
            </w:pPr>
            <w:r w:rsidRPr="00837E3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45EA4"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F7FA3"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063AF"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17C1"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4FF29"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9CA4"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03C4"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34EB"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AF67D" w14:textId="77777777" w:rsidR="00387589" w:rsidRPr="00837E3A" w:rsidRDefault="00387589" w:rsidP="00391F72">
            <w:pPr>
              <w:pStyle w:val="rowtabella0"/>
              <w:jc w:val="center"/>
              <w:rPr>
                <w:color w:val="002060"/>
              </w:rPr>
            </w:pPr>
            <w:r w:rsidRPr="00837E3A">
              <w:rPr>
                <w:color w:val="002060"/>
              </w:rPr>
              <w:t>0</w:t>
            </w:r>
          </w:p>
        </w:tc>
      </w:tr>
      <w:tr w:rsidR="00387589" w:rsidRPr="00837E3A" w14:paraId="2B3E5DC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AEFA6A" w14:textId="77777777" w:rsidR="00387589" w:rsidRPr="00837E3A" w:rsidRDefault="00387589" w:rsidP="00391F72">
            <w:pPr>
              <w:pStyle w:val="rowtabella0"/>
              <w:rPr>
                <w:color w:val="002060"/>
              </w:rPr>
            </w:pPr>
            <w:r w:rsidRPr="00837E3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8941"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46CD"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FE530"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83D8D"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E1F44"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253C4" w14:textId="77777777" w:rsidR="00387589" w:rsidRPr="00837E3A" w:rsidRDefault="00387589" w:rsidP="00391F72">
            <w:pPr>
              <w:pStyle w:val="rowtabella0"/>
              <w:jc w:val="center"/>
              <w:rPr>
                <w:color w:val="002060"/>
              </w:rPr>
            </w:pPr>
            <w:r w:rsidRPr="00837E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346F"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62F0"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5824" w14:textId="77777777" w:rsidR="00387589" w:rsidRPr="00837E3A" w:rsidRDefault="00387589" w:rsidP="00391F72">
            <w:pPr>
              <w:pStyle w:val="rowtabella0"/>
              <w:jc w:val="center"/>
              <w:rPr>
                <w:color w:val="002060"/>
              </w:rPr>
            </w:pPr>
            <w:r w:rsidRPr="00837E3A">
              <w:rPr>
                <w:color w:val="002060"/>
              </w:rPr>
              <w:t>0</w:t>
            </w:r>
          </w:p>
        </w:tc>
      </w:tr>
      <w:tr w:rsidR="00387589" w:rsidRPr="00837E3A" w14:paraId="10B51FFB"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183ED" w14:textId="77777777" w:rsidR="00387589" w:rsidRPr="00837E3A" w:rsidRDefault="00387589" w:rsidP="00391F72">
            <w:pPr>
              <w:pStyle w:val="rowtabella0"/>
              <w:rPr>
                <w:color w:val="002060"/>
              </w:rPr>
            </w:pPr>
            <w:r w:rsidRPr="00837E3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D7A3"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37F6D"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C5210"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50501"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DE55C"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4C6C6" w14:textId="77777777" w:rsidR="00387589" w:rsidRPr="00837E3A" w:rsidRDefault="00387589" w:rsidP="00391F72">
            <w:pPr>
              <w:pStyle w:val="rowtabella0"/>
              <w:jc w:val="center"/>
              <w:rPr>
                <w:color w:val="002060"/>
              </w:rPr>
            </w:pPr>
            <w:r w:rsidRPr="00837E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A774B" w14:textId="77777777" w:rsidR="00387589" w:rsidRPr="00837E3A" w:rsidRDefault="00387589" w:rsidP="00391F72">
            <w:pPr>
              <w:pStyle w:val="rowtabella0"/>
              <w:jc w:val="center"/>
              <w:rPr>
                <w:color w:val="002060"/>
              </w:rPr>
            </w:pPr>
            <w:r w:rsidRPr="00837E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3829"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A5469" w14:textId="77777777" w:rsidR="00387589" w:rsidRPr="00837E3A" w:rsidRDefault="00387589" w:rsidP="00391F72">
            <w:pPr>
              <w:pStyle w:val="rowtabella0"/>
              <w:jc w:val="center"/>
              <w:rPr>
                <w:color w:val="002060"/>
              </w:rPr>
            </w:pPr>
            <w:r w:rsidRPr="00837E3A">
              <w:rPr>
                <w:color w:val="002060"/>
              </w:rPr>
              <w:t>0</w:t>
            </w:r>
          </w:p>
        </w:tc>
      </w:tr>
      <w:tr w:rsidR="00387589" w:rsidRPr="00837E3A" w14:paraId="076AF22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89FE0" w14:textId="77777777" w:rsidR="00387589" w:rsidRPr="00837E3A" w:rsidRDefault="00387589" w:rsidP="00391F72">
            <w:pPr>
              <w:pStyle w:val="rowtabella0"/>
              <w:rPr>
                <w:color w:val="002060"/>
              </w:rPr>
            </w:pPr>
            <w:r w:rsidRPr="00837E3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16FC"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ADBE"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636F4"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6FBD2"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75E36"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1CEC" w14:textId="77777777" w:rsidR="00387589" w:rsidRPr="00837E3A" w:rsidRDefault="00387589" w:rsidP="00391F72">
            <w:pPr>
              <w:pStyle w:val="rowtabella0"/>
              <w:jc w:val="center"/>
              <w:rPr>
                <w:color w:val="002060"/>
              </w:rPr>
            </w:pPr>
            <w:r w:rsidRPr="00837E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8BBC" w14:textId="77777777" w:rsidR="00387589" w:rsidRPr="00837E3A" w:rsidRDefault="00387589" w:rsidP="00391F72">
            <w:pPr>
              <w:pStyle w:val="rowtabella0"/>
              <w:jc w:val="center"/>
              <w:rPr>
                <w:color w:val="002060"/>
              </w:rPr>
            </w:pPr>
            <w:r w:rsidRPr="00837E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8AC1"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0F7AF" w14:textId="77777777" w:rsidR="00387589" w:rsidRPr="00837E3A" w:rsidRDefault="00387589" w:rsidP="00391F72">
            <w:pPr>
              <w:pStyle w:val="rowtabella0"/>
              <w:jc w:val="center"/>
              <w:rPr>
                <w:color w:val="002060"/>
              </w:rPr>
            </w:pPr>
            <w:r w:rsidRPr="00837E3A">
              <w:rPr>
                <w:color w:val="002060"/>
              </w:rPr>
              <w:t>0</w:t>
            </w:r>
          </w:p>
        </w:tc>
      </w:tr>
      <w:tr w:rsidR="00387589" w:rsidRPr="00837E3A" w14:paraId="538E57C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8AC7E" w14:textId="77777777" w:rsidR="00387589" w:rsidRPr="00837E3A" w:rsidRDefault="00387589" w:rsidP="00391F72">
            <w:pPr>
              <w:pStyle w:val="rowtabella0"/>
              <w:rPr>
                <w:color w:val="002060"/>
              </w:rPr>
            </w:pPr>
            <w:r w:rsidRPr="00837E3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E2DF3"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8464"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4C43F"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8F82"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35A59"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DE64A" w14:textId="77777777" w:rsidR="00387589" w:rsidRPr="00837E3A" w:rsidRDefault="00387589" w:rsidP="00391F72">
            <w:pPr>
              <w:pStyle w:val="rowtabella0"/>
              <w:jc w:val="center"/>
              <w:rPr>
                <w:color w:val="002060"/>
              </w:rPr>
            </w:pPr>
            <w:r w:rsidRPr="00837E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9C8C" w14:textId="77777777" w:rsidR="00387589" w:rsidRPr="00837E3A" w:rsidRDefault="00387589" w:rsidP="00391F72">
            <w:pPr>
              <w:pStyle w:val="rowtabella0"/>
              <w:jc w:val="center"/>
              <w:rPr>
                <w:color w:val="002060"/>
              </w:rPr>
            </w:pPr>
            <w:r w:rsidRPr="00837E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5D7B"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217C" w14:textId="77777777" w:rsidR="00387589" w:rsidRPr="00837E3A" w:rsidRDefault="00387589" w:rsidP="00391F72">
            <w:pPr>
              <w:pStyle w:val="rowtabella0"/>
              <w:jc w:val="center"/>
              <w:rPr>
                <w:color w:val="002060"/>
              </w:rPr>
            </w:pPr>
            <w:r w:rsidRPr="00837E3A">
              <w:rPr>
                <w:color w:val="002060"/>
              </w:rPr>
              <w:t>0</w:t>
            </w:r>
          </w:p>
        </w:tc>
      </w:tr>
      <w:tr w:rsidR="00387589" w:rsidRPr="00837E3A" w14:paraId="02D6CA81"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CB57CD" w14:textId="77777777" w:rsidR="00387589" w:rsidRPr="00837E3A" w:rsidRDefault="00387589" w:rsidP="00391F72">
            <w:pPr>
              <w:pStyle w:val="rowtabella0"/>
              <w:rPr>
                <w:color w:val="002060"/>
                <w:lang w:val="es-ES"/>
              </w:rPr>
            </w:pPr>
            <w:r w:rsidRPr="00837E3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FE69"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B8B1"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4121"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C7F3A"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D805"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10CB5" w14:textId="77777777" w:rsidR="00387589" w:rsidRPr="00837E3A" w:rsidRDefault="00387589" w:rsidP="00391F72">
            <w:pPr>
              <w:pStyle w:val="rowtabella0"/>
              <w:jc w:val="center"/>
              <w:rPr>
                <w:color w:val="002060"/>
              </w:rPr>
            </w:pPr>
            <w:r w:rsidRPr="00837E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1743E" w14:textId="77777777" w:rsidR="00387589" w:rsidRPr="00837E3A" w:rsidRDefault="00387589" w:rsidP="00391F72">
            <w:pPr>
              <w:pStyle w:val="rowtabella0"/>
              <w:jc w:val="center"/>
              <w:rPr>
                <w:color w:val="002060"/>
              </w:rPr>
            </w:pPr>
            <w:r w:rsidRPr="00837E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2500"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2680" w14:textId="77777777" w:rsidR="00387589" w:rsidRPr="00837E3A" w:rsidRDefault="00387589" w:rsidP="00391F72">
            <w:pPr>
              <w:pStyle w:val="rowtabella0"/>
              <w:jc w:val="center"/>
              <w:rPr>
                <w:color w:val="002060"/>
              </w:rPr>
            </w:pPr>
            <w:r w:rsidRPr="00837E3A">
              <w:rPr>
                <w:color w:val="002060"/>
              </w:rPr>
              <w:t>0</w:t>
            </w:r>
          </w:p>
        </w:tc>
      </w:tr>
      <w:tr w:rsidR="00387589" w:rsidRPr="00837E3A" w14:paraId="3F657C11"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36DB7" w14:textId="77777777" w:rsidR="00387589" w:rsidRPr="00837E3A" w:rsidRDefault="00387589" w:rsidP="00391F72">
            <w:pPr>
              <w:pStyle w:val="rowtabella0"/>
              <w:rPr>
                <w:color w:val="002060"/>
              </w:rPr>
            </w:pPr>
            <w:r w:rsidRPr="00837E3A">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B776"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FA41"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37CB5"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179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94AEE"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C4ED9"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9B21F" w14:textId="77777777" w:rsidR="00387589" w:rsidRPr="00837E3A" w:rsidRDefault="00387589" w:rsidP="00391F72">
            <w:pPr>
              <w:pStyle w:val="rowtabella0"/>
              <w:jc w:val="center"/>
              <w:rPr>
                <w:color w:val="002060"/>
              </w:rPr>
            </w:pPr>
            <w:r w:rsidRPr="00837E3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3408E" w14:textId="77777777" w:rsidR="00387589" w:rsidRPr="00837E3A" w:rsidRDefault="00387589" w:rsidP="00391F72">
            <w:pPr>
              <w:pStyle w:val="rowtabella0"/>
              <w:jc w:val="center"/>
              <w:rPr>
                <w:color w:val="002060"/>
              </w:rPr>
            </w:pPr>
            <w:r w:rsidRPr="00837E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53A3" w14:textId="77777777" w:rsidR="00387589" w:rsidRPr="00837E3A" w:rsidRDefault="00387589" w:rsidP="00391F72">
            <w:pPr>
              <w:pStyle w:val="rowtabella0"/>
              <w:jc w:val="center"/>
              <w:rPr>
                <w:color w:val="002060"/>
              </w:rPr>
            </w:pPr>
            <w:r w:rsidRPr="00837E3A">
              <w:rPr>
                <w:color w:val="002060"/>
              </w:rPr>
              <w:t>0</w:t>
            </w:r>
          </w:p>
        </w:tc>
      </w:tr>
      <w:tr w:rsidR="00387589" w:rsidRPr="00837E3A" w14:paraId="02592285"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556893" w14:textId="77777777" w:rsidR="00387589" w:rsidRPr="00837E3A" w:rsidRDefault="00387589" w:rsidP="00391F72">
            <w:pPr>
              <w:pStyle w:val="rowtabella0"/>
              <w:rPr>
                <w:color w:val="002060"/>
              </w:rPr>
            </w:pPr>
            <w:proofErr w:type="spellStart"/>
            <w:proofErr w:type="gramStart"/>
            <w:r w:rsidRPr="00837E3A">
              <w:rPr>
                <w:color w:val="002060"/>
              </w:rPr>
              <w:t>sq.B</w:t>
            </w:r>
            <w:proofErr w:type="spellEnd"/>
            <w:proofErr w:type="gramEnd"/>
            <w:r w:rsidRPr="00837E3A">
              <w:rPr>
                <w:color w:val="002060"/>
              </w:rPr>
              <w:t xml:space="preserve"> CSI GAUDIO </w:t>
            </w:r>
            <w:proofErr w:type="spellStart"/>
            <w:proofErr w:type="gramStart"/>
            <w:r w:rsidRPr="00837E3A">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9A56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E7CB"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1C3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DF5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AEE62"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8276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B7EC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C016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5CC1" w14:textId="77777777" w:rsidR="00387589" w:rsidRPr="00837E3A" w:rsidRDefault="00387589" w:rsidP="00391F72">
            <w:pPr>
              <w:pStyle w:val="rowtabella0"/>
              <w:jc w:val="center"/>
              <w:rPr>
                <w:color w:val="002060"/>
              </w:rPr>
            </w:pPr>
            <w:r w:rsidRPr="00837E3A">
              <w:rPr>
                <w:color w:val="002060"/>
              </w:rPr>
              <w:t>0</w:t>
            </w:r>
          </w:p>
        </w:tc>
      </w:tr>
    </w:tbl>
    <w:p w14:paraId="308E09F4" w14:textId="77777777" w:rsidR="00387589" w:rsidRPr="00837E3A" w:rsidRDefault="00387589" w:rsidP="00387589">
      <w:pPr>
        <w:pStyle w:val="breakline"/>
        <w:rPr>
          <w:rFonts w:eastAsiaTheme="minorEastAsia"/>
          <w:color w:val="002060"/>
        </w:rPr>
      </w:pPr>
    </w:p>
    <w:p w14:paraId="5420B3FA" w14:textId="77777777" w:rsidR="00387589" w:rsidRPr="00837E3A" w:rsidRDefault="00387589" w:rsidP="00387589">
      <w:pPr>
        <w:pStyle w:val="breakline"/>
        <w:rPr>
          <w:color w:val="002060"/>
        </w:rPr>
      </w:pPr>
    </w:p>
    <w:p w14:paraId="05A5629A" w14:textId="77777777" w:rsidR="00387589" w:rsidRPr="00837E3A" w:rsidRDefault="00387589" w:rsidP="00387589">
      <w:pPr>
        <w:pStyle w:val="sottotitolocampionato10"/>
        <w:rPr>
          <w:color w:val="002060"/>
        </w:rPr>
      </w:pPr>
      <w:r w:rsidRPr="00837E3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1665B3F2"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46D30"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D8999"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4B782"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0B2B2"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4208B"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15215"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6C473"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B3AEE"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09D6B"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3ED5C" w14:textId="77777777" w:rsidR="00387589" w:rsidRPr="00837E3A" w:rsidRDefault="00387589" w:rsidP="00391F72">
            <w:pPr>
              <w:pStyle w:val="headertabella0"/>
              <w:rPr>
                <w:color w:val="002060"/>
              </w:rPr>
            </w:pPr>
            <w:r w:rsidRPr="00837E3A">
              <w:rPr>
                <w:color w:val="002060"/>
              </w:rPr>
              <w:t>PE</w:t>
            </w:r>
          </w:p>
        </w:tc>
      </w:tr>
      <w:tr w:rsidR="00387589" w:rsidRPr="00837E3A" w14:paraId="0CF77CD2"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B5165E" w14:textId="77777777" w:rsidR="00387589" w:rsidRPr="00837E3A" w:rsidRDefault="00387589" w:rsidP="00391F72">
            <w:pPr>
              <w:pStyle w:val="rowtabella0"/>
              <w:rPr>
                <w:color w:val="002060"/>
              </w:rPr>
            </w:pPr>
            <w:r w:rsidRPr="00837E3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EA9D"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07A67"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9483"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2504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EF38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A1A3" w14:textId="77777777" w:rsidR="00387589" w:rsidRPr="00837E3A" w:rsidRDefault="00387589" w:rsidP="00391F72">
            <w:pPr>
              <w:pStyle w:val="rowtabella0"/>
              <w:jc w:val="center"/>
              <w:rPr>
                <w:color w:val="002060"/>
              </w:rPr>
            </w:pPr>
            <w:r w:rsidRPr="00837E3A">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E65F"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A386" w14:textId="77777777" w:rsidR="00387589" w:rsidRPr="00837E3A" w:rsidRDefault="00387589" w:rsidP="00391F72">
            <w:pPr>
              <w:pStyle w:val="rowtabella0"/>
              <w:jc w:val="center"/>
              <w:rPr>
                <w:color w:val="002060"/>
              </w:rPr>
            </w:pPr>
            <w:r w:rsidRPr="00837E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A43CA" w14:textId="77777777" w:rsidR="00387589" w:rsidRPr="00837E3A" w:rsidRDefault="00387589" w:rsidP="00391F72">
            <w:pPr>
              <w:pStyle w:val="rowtabella0"/>
              <w:jc w:val="center"/>
              <w:rPr>
                <w:color w:val="002060"/>
              </w:rPr>
            </w:pPr>
            <w:r w:rsidRPr="00837E3A">
              <w:rPr>
                <w:color w:val="002060"/>
              </w:rPr>
              <w:t>0</w:t>
            </w:r>
          </w:p>
        </w:tc>
      </w:tr>
      <w:tr w:rsidR="00387589" w:rsidRPr="00837E3A" w14:paraId="1B6D8883"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C2F00" w14:textId="77777777" w:rsidR="00387589" w:rsidRPr="00837E3A" w:rsidRDefault="00387589" w:rsidP="00391F72">
            <w:pPr>
              <w:pStyle w:val="rowtabella0"/>
              <w:rPr>
                <w:color w:val="002060"/>
              </w:rPr>
            </w:pPr>
            <w:r w:rsidRPr="00837E3A">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DB01"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5A48F"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6CAB4"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B438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F168"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BE850" w14:textId="77777777" w:rsidR="00387589" w:rsidRPr="00837E3A" w:rsidRDefault="00387589" w:rsidP="00391F72">
            <w:pPr>
              <w:pStyle w:val="rowtabella0"/>
              <w:jc w:val="center"/>
              <w:rPr>
                <w:color w:val="002060"/>
              </w:rPr>
            </w:pPr>
            <w:r w:rsidRPr="00837E3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C347B"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3058"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7BC1" w14:textId="77777777" w:rsidR="00387589" w:rsidRPr="00837E3A" w:rsidRDefault="00387589" w:rsidP="00391F72">
            <w:pPr>
              <w:pStyle w:val="rowtabella0"/>
              <w:jc w:val="center"/>
              <w:rPr>
                <w:color w:val="002060"/>
              </w:rPr>
            </w:pPr>
            <w:r w:rsidRPr="00837E3A">
              <w:rPr>
                <w:color w:val="002060"/>
              </w:rPr>
              <w:t>0</w:t>
            </w:r>
          </w:p>
        </w:tc>
      </w:tr>
      <w:tr w:rsidR="00387589" w:rsidRPr="00837E3A" w14:paraId="67CB7884"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AC48F" w14:textId="77777777" w:rsidR="00387589" w:rsidRPr="00837E3A" w:rsidRDefault="00387589" w:rsidP="00391F72">
            <w:pPr>
              <w:pStyle w:val="rowtabella0"/>
              <w:rPr>
                <w:color w:val="002060"/>
              </w:rPr>
            </w:pPr>
            <w:r w:rsidRPr="00837E3A">
              <w:rPr>
                <w:color w:val="002060"/>
              </w:rPr>
              <w:t xml:space="preserve">A.S.D. </w:t>
            </w:r>
            <w:proofErr w:type="gramStart"/>
            <w:r w:rsidRPr="00837E3A">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79EB"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E94A"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A8935"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EA17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59C62"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D5E59" w14:textId="77777777" w:rsidR="00387589" w:rsidRPr="00837E3A" w:rsidRDefault="00387589" w:rsidP="00391F72">
            <w:pPr>
              <w:pStyle w:val="rowtabella0"/>
              <w:jc w:val="center"/>
              <w:rPr>
                <w:color w:val="002060"/>
              </w:rPr>
            </w:pPr>
            <w:r w:rsidRPr="00837E3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7B30" w14:textId="77777777" w:rsidR="00387589" w:rsidRPr="00837E3A" w:rsidRDefault="00387589" w:rsidP="00391F72">
            <w:pPr>
              <w:pStyle w:val="rowtabella0"/>
              <w:jc w:val="center"/>
              <w:rPr>
                <w:color w:val="002060"/>
              </w:rPr>
            </w:pPr>
            <w:r w:rsidRPr="00837E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7A7D8"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EE747" w14:textId="77777777" w:rsidR="00387589" w:rsidRPr="00837E3A" w:rsidRDefault="00387589" w:rsidP="00391F72">
            <w:pPr>
              <w:pStyle w:val="rowtabella0"/>
              <w:jc w:val="center"/>
              <w:rPr>
                <w:color w:val="002060"/>
              </w:rPr>
            </w:pPr>
            <w:r w:rsidRPr="00837E3A">
              <w:rPr>
                <w:color w:val="002060"/>
              </w:rPr>
              <w:t>0</w:t>
            </w:r>
          </w:p>
        </w:tc>
      </w:tr>
      <w:tr w:rsidR="00387589" w:rsidRPr="00837E3A" w14:paraId="163B3B7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B451C" w14:textId="77777777" w:rsidR="00387589" w:rsidRPr="00837E3A" w:rsidRDefault="00387589" w:rsidP="00391F72">
            <w:pPr>
              <w:pStyle w:val="rowtabella0"/>
              <w:rPr>
                <w:color w:val="002060"/>
              </w:rPr>
            </w:pPr>
            <w:r w:rsidRPr="00837E3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6FEE5"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41C0"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432F"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E3326"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D00CF"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4F465" w14:textId="77777777" w:rsidR="00387589" w:rsidRPr="00837E3A" w:rsidRDefault="00387589" w:rsidP="00391F72">
            <w:pPr>
              <w:pStyle w:val="rowtabella0"/>
              <w:jc w:val="center"/>
              <w:rPr>
                <w:color w:val="002060"/>
              </w:rPr>
            </w:pPr>
            <w:r w:rsidRPr="00837E3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08F73" w14:textId="77777777" w:rsidR="00387589" w:rsidRPr="00837E3A" w:rsidRDefault="00387589" w:rsidP="00391F72">
            <w:pPr>
              <w:pStyle w:val="rowtabella0"/>
              <w:jc w:val="center"/>
              <w:rPr>
                <w:color w:val="002060"/>
              </w:rPr>
            </w:pPr>
            <w:r w:rsidRPr="00837E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F090"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B095" w14:textId="77777777" w:rsidR="00387589" w:rsidRPr="00837E3A" w:rsidRDefault="00387589" w:rsidP="00391F72">
            <w:pPr>
              <w:pStyle w:val="rowtabella0"/>
              <w:jc w:val="center"/>
              <w:rPr>
                <w:color w:val="002060"/>
              </w:rPr>
            </w:pPr>
            <w:r w:rsidRPr="00837E3A">
              <w:rPr>
                <w:color w:val="002060"/>
              </w:rPr>
              <w:t>0</w:t>
            </w:r>
          </w:p>
        </w:tc>
      </w:tr>
      <w:tr w:rsidR="00387589" w:rsidRPr="00837E3A" w14:paraId="519F996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6611CF" w14:textId="77777777" w:rsidR="00387589" w:rsidRPr="00837E3A" w:rsidRDefault="00387589" w:rsidP="00391F72">
            <w:pPr>
              <w:pStyle w:val="rowtabella0"/>
              <w:rPr>
                <w:color w:val="002060"/>
              </w:rPr>
            </w:pPr>
            <w:r w:rsidRPr="00837E3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62583" w14:textId="77777777" w:rsidR="00387589" w:rsidRPr="00837E3A" w:rsidRDefault="00387589" w:rsidP="00391F72">
            <w:pPr>
              <w:pStyle w:val="rowtabella0"/>
              <w:jc w:val="center"/>
              <w:rPr>
                <w:color w:val="002060"/>
              </w:rPr>
            </w:pPr>
            <w:r w:rsidRPr="00837E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A0168"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4E56C"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36A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68287"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A25D3" w14:textId="77777777" w:rsidR="00387589" w:rsidRPr="00837E3A" w:rsidRDefault="00387589" w:rsidP="00391F72">
            <w:pPr>
              <w:pStyle w:val="rowtabella0"/>
              <w:jc w:val="center"/>
              <w:rPr>
                <w:color w:val="002060"/>
              </w:rPr>
            </w:pPr>
            <w:r w:rsidRPr="00837E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CCA6" w14:textId="77777777" w:rsidR="00387589" w:rsidRPr="00837E3A" w:rsidRDefault="00387589" w:rsidP="00391F72">
            <w:pPr>
              <w:pStyle w:val="rowtabella0"/>
              <w:jc w:val="center"/>
              <w:rPr>
                <w:color w:val="002060"/>
              </w:rPr>
            </w:pPr>
            <w:r w:rsidRPr="00837E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C13D"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E1F32" w14:textId="77777777" w:rsidR="00387589" w:rsidRPr="00837E3A" w:rsidRDefault="00387589" w:rsidP="00391F72">
            <w:pPr>
              <w:pStyle w:val="rowtabella0"/>
              <w:jc w:val="center"/>
              <w:rPr>
                <w:color w:val="002060"/>
              </w:rPr>
            </w:pPr>
            <w:r w:rsidRPr="00837E3A">
              <w:rPr>
                <w:color w:val="002060"/>
              </w:rPr>
              <w:t>0</w:t>
            </w:r>
          </w:p>
        </w:tc>
      </w:tr>
      <w:tr w:rsidR="00387589" w:rsidRPr="00837E3A" w14:paraId="38E531C7"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DE9C0" w14:textId="77777777" w:rsidR="00387589" w:rsidRPr="00837E3A" w:rsidRDefault="00387589" w:rsidP="00391F72">
            <w:pPr>
              <w:pStyle w:val="rowtabella0"/>
              <w:rPr>
                <w:color w:val="002060"/>
              </w:rPr>
            </w:pPr>
            <w:r w:rsidRPr="00837E3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4DF4" w14:textId="77777777" w:rsidR="00387589" w:rsidRPr="00837E3A" w:rsidRDefault="00387589" w:rsidP="00391F72">
            <w:pPr>
              <w:pStyle w:val="rowtabella0"/>
              <w:jc w:val="center"/>
              <w:rPr>
                <w:color w:val="002060"/>
              </w:rPr>
            </w:pPr>
            <w:r w:rsidRPr="00837E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765D"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96C3"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DB3E5"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381A"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4041A" w14:textId="77777777" w:rsidR="00387589" w:rsidRPr="00837E3A" w:rsidRDefault="00387589" w:rsidP="00391F72">
            <w:pPr>
              <w:pStyle w:val="rowtabella0"/>
              <w:jc w:val="center"/>
              <w:rPr>
                <w:color w:val="002060"/>
              </w:rPr>
            </w:pPr>
            <w:r w:rsidRPr="00837E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E3E4C" w14:textId="77777777" w:rsidR="00387589" w:rsidRPr="00837E3A" w:rsidRDefault="00387589" w:rsidP="00391F72">
            <w:pPr>
              <w:pStyle w:val="rowtabella0"/>
              <w:jc w:val="center"/>
              <w:rPr>
                <w:color w:val="002060"/>
              </w:rPr>
            </w:pPr>
            <w:r w:rsidRPr="00837E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8D62D"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D8431" w14:textId="77777777" w:rsidR="00387589" w:rsidRPr="00837E3A" w:rsidRDefault="00387589" w:rsidP="00391F72">
            <w:pPr>
              <w:pStyle w:val="rowtabella0"/>
              <w:jc w:val="center"/>
              <w:rPr>
                <w:color w:val="002060"/>
              </w:rPr>
            </w:pPr>
            <w:r w:rsidRPr="00837E3A">
              <w:rPr>
                <w:color w:val="002060"/>
              </w:rPr>
              <w:t>0</w:t>
            </w:r>
          </w:p>
        </w:tc>
      </w:tr>
      <w:tr w:rsidR="00387589" w:rsidRPr="00837E3A" w14:paraId="30482574"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3814C" w14:textId="77777777" w:rsidR="00387589" w:rsidRPr="00837E3A" w:rsidRDefault="00387589" w:rsidP="00391F72">
            <w:pPr>
              <w:pStyle w:val="rowtabella0"/>
              <w:rPr>
                <w:color w:val="002060"/>
              </w:rPr>
            </w:pPr>
            <w:r w:rsidRPr="00837E3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30ED"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5D8A7"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4F5D"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294AD"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E8E49"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54D67"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3BD0" w14:textId="77777777" w:rsidR="00387589" w:rsidRPr="00837E3A" w:rsidRDefault="00387589" w:rsidP="00391F72">
            <w:pPr>
              <w:pStyle w:val="rowtabella0"/>
              <w:jc w:val="center"/>
              <w:rPr>
                <w:color w:val="002060"/>
              </w:rPr>
            </w:pPr>
            <w:r w:rsidRPr="00837E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7AC6"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8BA1A" w14:textId="77777777" w:rsidR="00387589" w:rsidRPr="00837E3A" w:rsidRDefault="00387589" w:rsidP="00391F72">
            <w:pPr>
              <w:pStyle w:val="rowtabella0"/>
              <w:jc w:val="center"/>
              <w:rPr>
                <w:color w:val="002060"/>
              </w:rPr>
            </w:pPr>
            <w:r w:rsidRPr="00837E3A">
              <w:rPr>
                <w:color w:val="002060"/>
              </w:rPr>
              <w:t>0</w:t>
            </w:r>
          </w:p>
        </w:tc>
      </w:tr>
      <w:tr w:rsidR="00387589" w:rsidRPr="00837E3A" w14:paraId="1A1DF371"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D19AD8" w14:textId="77777777" w:rsidR="00387589" w:rsidRPr="00837E3A" w:rsidRDefault="00387589" w:rsidP="00391F72">
            <w:pPr>
              <w:pStyle w:val="rowtabella0"/>
              <w:rPr>
                <w:color w:val="002060"/>
              </w:rPr>
            </w:pPr>
            <w:r w:rsidRPr="00837E3A">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4A27"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9369"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6E36F"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ED53"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02E04"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23761" w14:textId="77777777" w:rsidR="00387589" w:rsidRPr="00837E3A" w:rsidRDefault="00387589" w:rsidP="00391F72">
            <w:pPr>
              <w:pStyle w:val="rowtabella0"/>
              <w:jc w:val="center"/>
              <w:rPr>
                <w:color w:val="002060"/>
              </w:rPr>
            </w:pPr>
            <w:r w:rsidRPr="00837E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3729C" w14:textId="77777777" w:rsidR="00387589" w:rsidRPr="00837E3A" w:rsidRDefault="00387589" w:rsidP="00391F72">
            <w:pPr>
              <w:pStyle w:val="rowtabella0"/>
              <w:jc w:val="center"/>
              <w:rPr>
                <w:color w:val="002060"/>
              </w:rPr>
            </w:pPr>
            <w:r w:rsidRPr="00837E3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9393"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A647D" w14:textId="77777777" w:rsidR="00387589" w:rsidRPr="00837E3A" w:rsidRDefault="00387589" w:rsidP="00391F72">
            <w:pPr>
              <w:pStyle w:val="rowtabella0"/>
              <w:jc w:val="center"/>
              <w:rPr>
                <w:color w:val="002060"/>
              </w:rPr>
            </w:pPr>
            <w:r w:rsidRPr="00837E3A">
              <w:rPr>
                <w:color w:val="002060"/>
              </w:rPr>
              <w:t>0</w:t>
            </w:r>
          </w:p>
        </w:tc>
      </w:tr>
      <w:tr w:rsidR="00387589" w:rsidRPr="00837E3A" w14:paraId="4AF1D5C1"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10FC69" w14:textId="77777777" w:rsidR="00387589" w:rsidRPr="00837E3A" w:rsidRDefault="00387589" w:rsidP="00391F72">
            <w:pPr>
              <w:pStyle w:val="rowtabella0"/>
              <w:rPr>
                <w:color w:val="002060"/>
              </w:rPr>
            </w:pPr>
            <w:r w:rsidRPr="00837E3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01120"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DCF52"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3655"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47E6"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F2768"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AD59" w14:textId="77777777" w:rsidR="00387589" w:rsidRPr="00837E3A" w:rsidRDefault="00387589" w:rsidP="00391F72">
            <w:pPr>
              <w:pStyle w:val="rowtabella0"/>
              <w:jc w:val="center"/>
              <w:rPr>
                <w:color w:val="002060"/>
              </w:rPr>
            </w:pPr>
            <w:r w:rsidRPr="00837E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371B" w14:textId="77777777" w:rsidR="00387589" w:rsidRPr="00837E3A" w:rsidRDefault="00387589" w:rsidP="00391F72">
            <w:pPr>
              <w:pStyle w:val="rowtabella0"/>
              <w:jc w:val="center"/>
              <w:rPr>
                <w:color w:val="002060"/>
              </w:rPr>
            </w:pPr>
            <w:r w:rsidRPr="00837E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8BF62"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2CB66" w14:textId="77777777" w:rsidR="00387589" w:rsidRPr="00837E3A" w:rsidRDefault="00387589" w:rsidP="00391F72">
            <w:pPr>
              <w:pStyle w:val="rowtabella0"/>
              <w:jc w:val="center"/>
              <w:rPr>
                <w:color w:val="002060"/>
              </w:rPr>
            </w:pPr>
            <w:r w:rsidRPr="00837E3A">
              <w:rPr>
                <w:color w:val="002060"/>
              </w:rPr>
              <w:t>0</w:t>
            </w:r>
          </w:p>
        </w:tc>
      </w:tr>
    </w:tbl>
    <w:p w14:paraId="3AA234D1" w14:textId="77777777" w:rsidR="00387589" w:rsidRPr="00837E3A" w:rsidRDefault="00387589" w:rsidP="00387589">
      <w:pPr>
        <w:pStyle w:val="breakline"/>
        <w:rPr>
          <w:rFonts w:eastAsiaTheme="minorEastAsia"/>
          <w:color w:val="002060"/>
        </w:rPr>
      </w:pPr>
    </w:p>
    <w:p w14:paraId="7BD0F862" w14:textId="77777777" w:rsidR="00387589" w:rsidRPr="00837E3A" w:rsidRDefault="00387589" w:rsidP="00387589">
      <w:pPr>
        <w:pStyle w:val="titoloprinc0"/>
        <w:rPr>
          <w:color w:val="002060"/>
        </w:rPr>
      </w:pPr>
      <w:r>
        <w:rPr>
          <w:color w:val="002060"/>
        </w:rPr>
        <w:t>PROGRAMMA GARE</w:t>
      </w:r>
    </w:p>
    <w:p w14:paraId="1AD5CC3A" w14:textId="77777777" w:rsidR="00387589" w:rsidRDefault="00387589" w:rsidP="00387589">
      <w:pPr>
        <w:pStyle w:val="breakline"/>
        <w:rPr>
          <w:color w:val="002060"/>
        </w:rPr>
      </w:pPr>
    </w:p>
    <w:p w14:paraId="17089408" w14:textId="77777777" w:rsidR="00387589" w:rsidRPr="00965F72" w:rsidRDefault="00387589" w:rsidP="00387589">
      <w:pPr>
        <w:pStyle w:val="sottotitolocampionato10"/>
        <w:rPr>
          <w:color w:val="002060"/>
        </w:rPr>
      </w:pPr>
      <w:r w:rsidRPr="00965F72">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7"/>
        <w:gridCol w:w="385"/>
        <w:gridCol w:w="898"/>
        <w:gridCol w:w="1177"/>
        <w:gridCol w:w="1549"/>
        <w:gridCol w:w="1549"/>
      </w:tblGrid>
      <w:tr w:rsidR="00387589" w:rsidRPr="00965F72" w14:paraId="79DF1FE7"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3AAE8"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0625E"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A930E"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850F0"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5BA49"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87E14"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98CE6"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70552270"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D7E4A3" w14:textId="77777777" w:rsidR="00387589" w:rsidRPr="00965F72" w:rsidRDefault="00387589" w:rsidP="00391F72">
            <w:pPr>
              <w:pStyle w:val="rowtabella0"/>
              <w:rPr>
                <w:color w:val="002060"/>
              </w:rPr>
            </w:pPr>
            <w:r w:rsidRPr="00965F72">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B4E02" w14:textId="77777777" w:rsidR="00387589" w:rsidRPr="00965F72" w:rsidRDefault="00387589" w:rsidP="00391F72">
            <w:pPr>
              <w:pStyle w:val="rowtabella0"/>
              <w:rPr>
                <w:color w:val="002060"/>
              </w:rPr>
            </w:pPr>
            <w:r w:rsidRPr="00965F72">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C61E4" w14:textId="77777777" w:rsidR="00387589" w:rsidRPr="00965F72" w:rsidRDefault="00387589" w:rsidP="00391F72">
            <w:pPr>
              <w:pStyle w:val="rowtabella0"/>
              <w:jc w:val="center"/>
              <w:rPr>
                <w:color w:val="002060"/>
              </w:rPr>
            </w:pPr>
            <w:r w:rsidRPr="00965F7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44662" w14:textId="77777777" w:rsidR="00387589" w:rsidRPr="00965F72" w:rsidRDefault="00387589" w:rsidP="00391F72">
            <w:pPr>
              <w:pStyle w:val="rowtabella0"/>
              <w:rPr>
                <w:color w:val="002060"/>
              </w:rPr>
            </w:pPr>
            <w:r w:rsidRPr="00965F72">
              <w:rPr>
                <w:color w:val="002060"/>
              </w:rPr>
              <w:t>10/01/2026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D26A6" w14:textId="77777777" w:rsidR="00387589" w:rsidRPr="00965F72" w:rsidRDefault="00387589" w:rsidP="00391F72">
            <w:pPr>
              <w:pStyle w:val="rowtabella0"/>
              <w:rPr>
                <w:color w:val="002060"/>
              </w:rPr>
            </w:pPr>
            <w:r w:rsidRPr="00965F72">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06A52" w14:textId="77777777" w:rsidR="00387589" w:rsidRPr="00965F72" w:rsidRDefault="00387589" w:rsidP="00391F72">
            <w:pPr>
              <w:pStyle w:val="rowtabella0"/>
              <w:rPr>
                <w:color w:val="002060"/>
              </w:rPr>
            </w:pPr>
            <w:r w:rsidRPr="00965F72">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BB895" w14:textId="77777777" w:rsidR="00387589" w:rsidRPr="00965F72" w:rsidRDefault="00387589" w:rsidP="00391F72">
            <w:pPr>
              <w:pStyle w:val="rowtabella0"/>
              <w:rPr>
                <w:color w:val="002060"/>
              </w:rPr>
            </w:pPr>
            <w:r w:rsidRPr="00965F72">
              <w:rPr>
                <w:color w:val="002060"/>
              </w:rPr>
              <w:t>VIA ROMA 201</w:t>
            </w:r>
          </w:p>
        </w:tc>
      </w:tr>
      <w:tr w:rsidR="00387589" w:rsidRPr="00965F72" w14:paraId="0BD360E1"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171BA0" w14:textId="77777777" w:rsidR="00387589" w:rsidRPr="00965F72" w:rsidRDefault="00387589" w:rsidP="00391F72">
            <w:pPr>
              <w:pStyle w:val="rowtabella0"/>
              <w:rPr>
                <w:color w:val="002060"/>
              </w:rPr>
            </w:pPr>
            <w:r w:rsidRPr="00965F72">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8B8332" w14:textId="77777777" w:rsidR="00387589" w:rsidRPr="00965F72" w:rsidRDefault="00387589" w:rsidP="00391F72">
            <w:pPr>
              <w:pStyle w:val="rowtabella0"/>
              <w:rPr>
                <w:color w:val="002060"/>
              </w:rPr>
            </w:pPr>
            <w:r w:rsidRPr="00965F72">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34E63C"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717A2B" w14:textId="77777777" w:rsidR="00387589" w:rsidRPr="00965F72" w:rsidRDefault="00387589" w:rsidP="00391F72">
            <w:pPr>
              <w:pStyle w:val="rowtabella0"/>
              <w:rPr>
                <w:color w:val="002060"/>
              </w:rPr>
            </w:pPr>
            <w:r w:rsidRPr="00965F72">
              <w:rPr>
                <w:color w:val="002060"/>
              </w:rPr>
              <w:t>10/01/2026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688C73" w14:textId="77777777" w:rsidR="00387589" w:rsidRPr="00965F72" w:rsidRDefault="00387589" w:rsidP="00391F72">
            <w:pPr>
              <w:pStyle w:val="rowtabella0"/>
              <w:rPr>
                <w:color w:val="002060"/>
              </w:rPr>
            </w:pPr>
            <w:r w:rsidRPr="00965F72">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E106E6" w14:textId="77777777" w:rsidR="00387589" w:rsidRPr="00965F72" w:rsidRDefault="00387589" w:rsidP="00391F72">
            <w:pPr>
              <w:pStyle w:val="rowtabella0"/>
              <w:rPr>
                <w:color w:val="002060"/>
              </w:rPr>
            </w:pPr>
            <w:r w:rsidRPr="00965F72">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D26757" w14:textId="77777777" w:rsidR="00387589" w:rsidRPr="00965F72" w:rsidRDefault="00387589" w:rsidP="00391F72">
            <w:pPr>
              <w:pStyle w:val="rowtabella0"/>
              <w:rPr>
                <w:color w:val="002060"/>
              </w:rPr>
            </w:pPr>
            <w:r w:rsidRPr="00965F72">
              <w:rPr>
                <w:color w:val="002060"/>
              </w:rPr>
              <w:t>VIA FALCONARA</w:t>
            </w:r>
          </w:p>
        </w:tc>
      </w:tr>
      <w:tr w:rsidR="00387589" w:rsidRPr="00965F72" w14:paraId="7015C94E"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385D59" w14:textId="77777777" w:rsidR="00387589" w:rsidRPr="00965F72" w:rsidRDefault="00387589" w:rsidP="00391F72">
            <w:pPr>
              <w:pStyle w:val="rowtabella0"/>
              <w:rPr>
                <w:color w:val="002060"/>
              </w:rPr>
            </w:pPr>
            <w:r w:rsidRPr="00965F72">
              <w:rPr>
                <w:color w:val="002060"/>
              </w:rPr>
              <w:t xml:space="preserve">CSI GAUDIO </w:t>
            </w:r>
            <w:proofErr w:type="spellStart"/>
            <w:proofErr w:type="gramStart"/>
            <w:r w:rsidRPr="00965F72">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61EF5B" w14:textId="77777777" w:rsidR="00387589" w:rsidRPr="00965F72" w:rsidRDefault="00387589" w:rsidP="00391F72">
            <w:pPr>
              <w:pStyle w:val="rowtabella0"/>
              <w:rPr>
                <w:color w:val="002060"/>
              </w:rPr>
            </w:pPr>
            <w:r w:rsidRPr="00965F72">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284F99"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827CBE" w14:textId="77777777" w:rsidR="00387589" w:rsidRPr="00965F72" w:rsidRDefault="00387589" w:rsidP="00391F72">
            <w:pPr>
              <w:pStyle w:val="rowtabella0"/>
              <w:rPr>
                <w:color w:val="002060"/>
              </w:rPr>
            </w:pPr>
            <w:r w:rsidRPr="00965F72">
              <w:rPr>
                <w:color w:val="002060"/>
              </w:rPr>
              <w:t>10/01/2026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F86EE5" w14:textId="77777777" w:rsidR="00387589" w:rsidRPr="00965F72" w:rsidRDefault="00387589" w:rsidP="00391F72">
            <w:pPr>
              <w:pStyle w:val="rowtabella0"/>
              <w:rPr>
                <w:color w:val="002060"/>
              </w:rPr>
            </w:pPr>
            <w:r w:rsidRPr="00965F7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C33A48" w14:textId="77777777" w:rsidR="00387589" w:rsidRPr="00965F72" w:rsidRDefault="00387589" w:rsidP="00391F72">
            <w:pPr>
              <w:pStyle w:val="rowtabella0"/>
              <w:rPr>
                <w:color w:val="002060"/>
              </w:rPr>
            </w:pPr>
            <w:r w:rsidRPr="00965F7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9FB5FF" w14:textId="77777777" w:rsidR="00387589" w:rsidRPr="00965F72" w:rsidRDefault="00387589" w:rsidP="00391F72">
            <w:pPr>
              <w:pStyle w:val="rowtabella0"/>
              <w:rPr>
                <w:color w:val="002060"/>
              </w:rPr>
            </w:pPr>
            <w:r w:rsidRPr="00965F72">
              <w:rPr>
                <w:color w:val="002060"/>
              </w:rPr>
              <w:t>VIA DEI TESSITORI</w:t>
            </w:r>
          </w:p>
        </w:tc>
      </w:tr>
      <w:tr w:rsidR="00387589" w:rsidRPr="00965F72" w14:paraId="09735A59"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D8B518" w14:textId="77777777" w:rsidR="00387589" w:rsidRPr="00965F72" w:rsidRDefault="00387589" w:rsidP="00391F72">
            <w:pPr>
              <w:pStyle w:val="rowtabella0"/>
              <w:rPr>
                <w:color w:val="002060"/>
              </w:rPr>
            </w:pPr>
            <w:r w:rsidRPr="00965F7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A801A8" w14:textId="77777777" w:rsidR="00387589" w:rsidRPr="00965F72" w:rsidRDefault="00387589" w:rsidP="00391F72">
            <w:pPr>
              <w:pStyle w:val="rowtabella0"/>
              <w:rPr>
                <w:color w:val="002060"/>
              </w:rPr>
            </w:pPr>
            <w:r w:rsidRPr="00965F72">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545CC1"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771FF8" w14:textId="77777777" w:rsidR="00387589" w:rsidRPr="00965F72" w:rsidRDefault="00387589" w:rsidP="00391F72">
            <w:pPr>
              <w:pStyle w:val="rowtabella0"/>
              <w:rPr>
                <w:color w:val="002060"/>
              </w:rPr>
            </w:pPr>
            <w:r w:rsidRPr="00965F72">
              <w:rPr>
                <w:color w:val="002060"/>
              </w:rPr>
              <w:t>10/01/2026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124E5A" w14:textId="77777777" w:rsidR="00387589" w:rsidRPr="00965F72" w:rsidRDefault="00387589" w:rsidP="00391F72">
            <w:pPr>
              <w:pStyle w:val="rowtabella0"/>
              <w:rPr>
                <w:color w:val="002060"/>
              </w:rPr>
            </w:pPr>
            <w:r w:rsidRPr="00965F7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54A3B2" w14:textId="77777777" w:rsidR="00387589" w:rsidRPr="00965F72" w:rsidRDefault="00387589" w:rsidP="00391F72">
            <w:pPr>
              <w:pStyle w:val="rowtabella0"/>
              <w:rPr>
                <w:color w:val="002060"/>
              </w:rPr>
            </w:pPr>
            <w:r w:rsidRPr="00965F7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18A4B3" w14:textId="77777777" w:rsidR="00387589" w:rsidRPr="00965F72" w:rsidRDefault="00387589" w:rsidP="00391F72">
            <w:pPr>
              <w:pStyle w:val="rowtabella0"/>
              <w:rPr>
                <w:color w:val="002060"/>
              </w:rPr>
            </w:pPr>
            <w:r w:rsidRPr="00965F72">
              <w:rPr>
                <w:color w:val="002060"/>
              </w:rPr>
              <w:t xml:space="preserve">VIA </w:t>
            </w:r>
            <w:proofErr w:type="gramStart"/>
            <w:r w:rsidRPr="00965F72">
              <w:rPr>
                <w:color w:val="002060"/>
              </w:rPr>
              <w:t>B.BUOZZI</w:t>
            </w:r>
            <w:proofErr w:type="gramEnd"/>
          </w:p>
        </w:tc>
      </w:tr>
      <w:tr w:rsidR="00387589" w:rsidRPr="00965F72" w14:paraId="6C9D72B2"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5DC15B" w14:textId="77777777" w:rsidR="00387589" w:rsidRPr="00965F72" w:rsidRDefault="00387589" w:rsidP="00391F72">
            <w:pPr>
              <w:pStyle w:val="rowtabella0"/>
              <w:rPr>
                <w:color w:val="002060"/>
              </w:rPr>
            </w:pPr>
            <w:r w:rsidRPr="00965F72">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F7C4E" w14:textId="77777777" w:rsidR="00387589" w:rsidRPr="00965F72" w:rsidRDefault="00387589" w:rsidP="00391F72">
            <w:pPr>
              <w:pStyle w:val="rowtabella0"/>
              <w:rPr>
                <w:color w:val="002060"/>
              </w:rPr>
            </w:pPr>
            <w:r w:rsidRPr="00965F72">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07150"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67CDA6" w14:textId="77777777" w:rsidR="00387589" w:rsidRPr="00965F72" w:rsidRDefault="00387589" w:rsidP="00391F72">
            <w:pPr>
              <w:pStyle w:val="rowtabella0"/>
              <w:rPr>
                <w:color w:val="002060"/>
              </w:rPr>
            </w:pPr>
            <w:r w:rsidRPr="00965F72">
              <w:rPr>
                <w:color w:val="002060"/>
              </w:rPr>
              <w:t>11/01/2026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92D00" w14:textId="77777777" w:rsidR="00387589" w:rsidRPr="00965F72" w:rsidRDefault="00387589" w:rsidP="00391F72">
            <w:pPr>
              <w:pStyle w:val="rowtabella0"/>
              <w:rPr>
                <w:color w:val="002060"/>
              </w:rPr>
            </w:pPr>
            <w:r w:rsidRPr="00965F72">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02EB8" w14:textId="77777777" w:rsidR="00387589" w:rsidRPr="00965F72" w:rsidRDefault="00387589" w:rsidP="00391F72">
            <w:pPr>
              <w:pStyle w:val="rowtabella0"/>
              <w:rPr>
                <w:color w:val="002060"/>
              </w:rPr>
            </w:pPr>
            <w:r w:rsidRPr="00965F72">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D1AE3" w14:textId="77777777" w:rsidR="00387589" w:rsidRPr="00965F72" w:rsidRDefault="00387589" w:rsidP="00391F72">
            <w:pPr>
              <w:pStyle w:val="rowtabella0"/>
              <w:rPr>
                <w:color w:val="002060"/>
              </w:rPr>
            </w:pPr>
            <w:r w:rsidRPr="00965F72">
              <w:rPr>
                <w:color w:val="002060"/>
              </w:rPr>
              <w:t>VIA DEI TESSITORI</w:t>
            </w:r>
          </w:p>
        </w:tc>
      </w:tr>
    </w:tbl>
    <w:p w14:paraId="6F45F6CB" w14:textId="77777777" w:rsidR="00387589" w:rsidRPr="00965F72" w:rsidRDefault="00387589" w:rsidP="00387589">
      <w:pPr>
        <w:pStyle w:val="breakline"/>
        <w:rPr>
          <w:rFonts w:eastAsiaTheme="minorEastAsia"/>
          <w:color w:val="002060"/>
        </w:rPr>
      </w:pPr>
    </w:p>
    <w:p w14:paraId="6A19CBBF" w14:textId="77777777" w:rsidR="00387589" w:rsidRPr="00965F72" w:rsidRDefault="00387589" w:rsidP="00387589">
      <w:pPr>
        <w:pStyle w:val="breakline"/>
        <w:rPr>
          <w:color w:val="002060"/>
        </w:rPr>
      </w:pPr>
    </w:p>
    <w:p w14:paraId="7AAA3DEB" w14:textId="77777777" w:rsidR="00387589" w:rsidRPr="00965F72" w:rsidRDefault="00387589" w:rsidP="00387589">
      <w:pPr>
        <w:pStyle w:val="breakline"/>
        <w:rPr>
          <w:color w:val="002060"/>
        </w:rPr>
      </w:pPr>
    </w:p>
    <w:p w14:paraId="701650E9" w14:textId="77777777" w:rsidR="00387589" w:rsidRPr="00965F72" w:rsidRDefault="00387589" w:rsidP="00387589">
      <w:pPr>
        <w:pStyle w:val="sottotitolocampionato10"/>
        <w:rPr>
          <w:color w:val="002060"/>
        </w:rPr>
      </w:pPr>
      <w:r w:rsidRPr="00965F7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387589" w:rsidRPr="00965F72" w14:paraId="5B13E6FF"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AF441"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933F6"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B2FBF"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381E3"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AB096"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56381"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70CD4"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0283D9A0" w14:textId="77777777" w:rsidTr="00391F7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91B781" w14:textId="77777777" w:rsidR="00387589" w:rsidRPr="00965F72" w:rsidRDefault="00387589" w:rsidP="00391F72">
            <w:pPr>
              <w:pStyle w:val="rowtabella0"/>
              <w:rPr>
                <w:color w:val="002060"/>
              </w:rPr>
            </w:pPr>
            <w:r w:rsidRPr="00965F72">
              <w:rPr>
                <w:color w:val="002060"/>
              </w:rPr>
              <w:lastRenderedPageBreak/>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994CC" w14:textId="77777777" w:rsidR="00387589" w:rsidRPr="00965F72" w:rsidRDefault="00387589" w:rsidP="00391F72">
            <w:pPr>
              <w:pStyle w:val="rowtabella0"/>
              <w:rPr>
                <w:color w:val="002060"/>
              </w:rPr>
            </w:pPr>
            <w:proofErr w:type="gramStart"/>
            <w:r w:rsidRPr="00965F72">
              <w:rPr>
                <w:color w:val="002060"/>
              </w:rPr>
              <w:t>U.MANDOLESI</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0E3425" w14:textId="77777777" w:rsidR="00387589" w:rsidRPr="00965F72" w:rsidRDefault="00387589" w:rsidP="00391F72">
            <w:pPr>
              <w:pStyle w:val="rowtabella0"/>
              <w:jc w:val="center"/>
              <w:rPr>
                <w:color w:val="002060"/>
              </w:rPr>
            </w:pPr>
            <w:r w:rsidRPr="00965F7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F347B4" w14:textId="77777777" w:rsidR="00387589" w:rsidRPr="00965F72" w:rsidRDefault="00387589" w:rsidP="00391F72">
            <w:pPr>
              <w:pStyle w:val="rowtabella0"/>
              <w:rPr>
                <w:color w:val="002060"/>
              </w:rPr>
            </w:pPr>
            <w:r w:rsidRPr="00965F72">
              <w:rPr>
                <w:color w:val="002060"/>
              </w:rPr>
              <w:t>08/01/2026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2C38C" w14:textId="77777777" w:rsidR="00387589" w:rsidRPr="00965F72" w:rsidRDefault="00387589" w:rsidP="00391F72">
            <w:pPr>
              <w:pStyle w:val="rowtabella0"/>
              <w:rPr>
                <w:color w:val="002060"/>
              </w:rPr>
            </w:pPr>
            <w:r w:rsidRPr="00965F72">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E48EC7" w14:textId="77777777" w:rsidR="00387589" w:rsidRPr="00965F72" w:rsidRDefault="00387589" w:rsidP="00391F72">
            <w:pPr>
              <w:pStyle w:val="rowtabella0"/>
              <w:rPr>
                <w:color w:val="002060"/>
              </w:rPr>
            </w:pPr>
            <w:r w:rsidRPr="00965F72">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46359E" w14:textId="77777777" w:rsidR="00387589" w:rsidRPr="00965F72" w:rsidRDefault="00387589" w:rsidP="00391F72">
            <w:pPr>
              <w:pStyle w:val="rowtabella0"/>
              <w:rPr>
                <w:color w:val="002060"/>
              </w:rPr>
            </w:pPr>
            <w:r w:rsidRPr="00965F72">
              <w:rPr>
                <w:color w:val="002060"/>
              </w:rPr>
              <w:t>VIA VESCOVARA, 7</w:t>
            </w:r>
          </w:p>
        </w:tc>
      </w:tr>
    </w:tbl>
    <w:p w14:paraId="17407FD5" w14:textId="77777777" w:rsidR="00387589" w:rsidRPr="00965F72" w:rsidRDefault="00387589" w:rsidP="00387589">
      <w:pPr>
        <w:pStyle w:val="breakline"/>
        <w:rPr>
          <w:rFonts w:eastAsiaTheme="minorEastAsia"/>
          <w:color w:val="002060"/>
        </w:rPr>
      </w:pPr>
    </w:p>
    <w:p w14:paraId="2074C468" w14:textId="77777777" w:rsidR="00387589" w:rsidRPr="00965F72" w:rsidRDefault="00387589" w:rsidP="00387589">
      <w:pPr>
        <w:pStyle w:val="breakline"/>
        <w:rPr>
          <w:color w:val="002060"/>
        </w:rPr>
      </w:pPr>
    </w:p>
    <w:p w14:paraId="3A9F92D6" w14:textId="77777777" w:rsidR="00387589" w:rsidRPr="00965F72" w:rsidRDefault="00387589" w:rsidP="00387589">
      <w:pPr>
        <w:pStyle w:val="breakline"/>
        <w:rPr>
          <w:color w:val="002060"/>
        </w:rPr>
      </w:pPr>
    </w:p>
    <w:p w14:paraId="16D0F968" w14:textId="77777777" w:rsidR="00387589" w:rsidRPr="00965F72" w:rsidRDefault="00387589" w:rsidP="00387589">
      <w:pPr>
        <w:pStyle w:val="sottotitolocampionato10"/>
        <w:rPr>
          <w:color w:val="002060"/>
        </w:rPr>
      </w:pPr>
      <w:r w:rsidRPr="00965F72">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387589" w:rsidRPr="00965F72" w14:paraId="5CF9B6D2"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CC034"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6784A"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169DB"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6A82A"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E102D"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F5BAD"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CC0B5"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041B8681"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E772AC" w14:textId="77777777" w:rsidR="00387589" w:rsidRPr="00965F72" w:rsidRDefault="00387589" w:rsidP="00391F72">
            <w:pPr>
              <w:pStyle w:val="rowtabella0"/>
              <w:rPr>
                <w:color w:val="002060"/>
              </w:rPr>
            </w:pPr>
            <w:r w:rsidRPr="00965F72">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272F44" w14:textId="77777777" w:rsidR="00387589" w:rsidRPr="00965F72" w:rsidRDefault="00387589" w:rsidP="00391F72">
            <w:pPr>
              <w:pStyle w:val="rowtabella0"/>
              <w:rPr>
                <w:color w:val="002060"/>
              </w:rPr>
            </w:pPr>
            <w:r w:rsidRPr="00965F72">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D0411" w14:textId="77777777" w:rsidR="00387589" w:rsidRPr="00965F72" w:rsidRDefault="00387589" w:rsidP="00391F72">
            <w:pPr>
              <w:pStyle w:val="rowtabella0"/>
              <w:jc w:val="center"/>
              <w:rPr>
                <w:color w:val="002060"/>
              </w:rPr>
            </w:pPr>
            <w:r w:rsidRPr="00965F7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1DB23" w14:textId="77777777" w:rsidR="00387589" w:rsidRPr="00965F72" w:rsidRDefault="00387589" w:rsidP="00391F72">
            <w:pPr>
              <w:pStyle w:val="rowtabella0"/>
              <w:rPr>
                <w:color w:val="002060"/>
              </w:rPr>
            </w:pPr>
            <w:r w:rsidRPr="00965F72">
              <w:rPr>
                <w:color w:val="002060"/>
              </w:rPr>
              <w:t>10/01/2026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0BB30" w14:textId="77777777" w:rsidR="00387589" w:rsidRPr="00965F72" w:rsidRDefault="00387589" w:rsidP="00391F72">
            <w:pPr>
              <w:pStyle w:val="rowtabella0"/>
              <w:rPr>
                <w:color w:val="002060"/>
              </w:rPr>
            </w:pPr>
            <w:r w:rsidRPr="00965F72">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9E25F" w14:textId="77777777" w:rsidR="00387589" w:rsidRPr="00965F72" w:rsidRDefault="00387589" w:rsidP="00391F72">
            <w:pPr>
              <w:pStyle w:val="rowtabella0"/>
              <w:rPr>
                <w:color w:val="002060"/>
              </w:rPr>
            </w:pPr>
            <w:r w:rsidRPr="00965F72">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E50B8" w14:textId="77777777" w:rsidR="00387589" w:rsidRPr="00965F72" w:rsidRDefault="00387589" w:rsidP="00391F72">
            <w:pPr>
              <w:pStyle w:val="rowtabella0"/>
              <w:rPr>
                <w:color w:val="002060"/>
              </w:rPr>
            </w:pPr>
            <w:r w:rsidRPr="00965F72">
              <w:rPr>
                <w:color w:val="002060"/>
              </w:rPr>
              <w:t>VIA ROSSINI</w:t>
            </w:r>
          </w:p>
        </w:tc>
      </w:tr>
      <w:tr w:rsidR="00387589" w:rsidRPr="00965F72" w14:paraId="35E86E00"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03A64E" w14:textId="77777777" w:rsidR="00387589" w:rsidRPr="00965F72" w:rsidRDefault="00387589" w:rsidP="00391F72">
            <w:pPr>
              <w:pStyle w:val="rowtabella0"/>
              <w:rPr>
                <w:color w:val="002060"/>
              </w:rPr>
            </w:pPr>
            <w:r w:rsidRPr="00965F7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0FD4F4" w14:textId="77777777" w:rsidR="00387589" w:rsidRPr="00965F72" w:rsidRDefault="00387589" w:rsidP="00391F72">
            <w:pPr>
              <w:pStyle w:val="rowtabella0"/>
              <w:rPr>
                <w:color w:val="002060"/>
              </w:rPr>
            </w:pPr>
            <w:r w:rsidRPr="00965F72">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696D95"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9DB7E8" w14:textId="77777777" w:rsidR="00387589" w:rsidRPr="00965F72" w:rsidRDefault="00387589" w:rsidP="00391F72">
            <w:pPr>
              <w:pStyle w:val="rowtabella0"/>
              <w:rPr>
                <w:color w:val="002060"/>
              </w:rPr>
            </w:pPr>
            <w:r w:rsidRPr="00965F72">
              <w:rPr>
                <w:color w:val="002060"/>
              </w:rPr>
              <w:t>10/01/2026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A523C3" w14:textId="77777777" w:rsidR="00387589" w:rsidRPr="00965F72" w:rsidRDefault="00387589" w:rsidP="00391F72">
            <w:pPr>
              <w:pStyle w:val="rowtabella0"/>
              <w:rPr>
                <w:color w:val="002060"/>
              </w:rPr>
            </w:pPr>
            <w:r w:rsidRPr="00965F72">
              <w:rPr>
                <w:color w:val="002060"/>
              </w:rPr>
              <w:t xml:space="preserve">5295 TENSOSTRUTTURA VIA </w:t>
            </w:r>
            <w:proofErr w:type="gramStart"/>
            <w:r w:rsidRPr="00965F72">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59B992" w14:textId="77777777" w:rsidR="00387589" w:rsidRPr="00965F72" w:rsidRDefault="00387589" w:rsidP="00391F72">
            <w:pPr>
              <w:pStyle w:val="rowtabella0"/>
              <w:rPr>
                <w:color w:val="002060"/>
              </w:rPr>
            </w:pPr>
            <w:r w:rsidRPr="00965F7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0E5AF" w14:textId="77777777" w:rsidR="00387589" w:rsidRPr="00965F72" w:rsidRDefault="00387589" w:rsidP="00391F72">
            <w:pPr>
              <w:pStyle w:val="rowtabella0"/>
              <w:rPr>
                <w:color w:val="002060"/>
              </w:rPr>
            </w:pPr>
            <w:r w:rsidRPr="00965F72">
              <w:rPr>
                <w:color w:val="002060"/>
              </w:rPr>
              <w:t xml:space="preserve">VIA </w:t>
            </w:r>
            <w:proofErr w:type="gramStart"/>
            <w:r w:rsidRPr="00965F72">
              <w:rPr>
                <w:color w:val="002060"/>
              </w:rPr>
              <w:t>E.MATTEI</w:t>
            </w:r>
            <w:proofErr w:type="gramEnd"/>
          </w:p>
        </w:tc>
      </w:tr>
      <w:tr w:rsidR="00387589" w:rsidRPr="00965F72" w14:paraId="5536C6BA"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D0C08E" w14:textId="77777777" w:rsidR="00387589" w:rsidRPr="00965F72" w:rsidRDefault="00387589" w:rsidP="00391F72">
            <w:pPr>
              <w:pStyle w:val="rowtabella0"/>
              <w:rPr>
                <w:color w:val="002060"/>
              </w:rPr>
            </w:pPr>
            <w:r w:rsidRPr="00965F72">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77D729" w14:textId="77777777" w:rsidR="00387589" w:rsidRPr="00965F72" w:rsidRDefault="00387589" w:rsidP="00391F72">
            <w:pPr>
              <w:pStyle w:val="rowtabella0"/>
              <w:rPr>
                <w:color w:val="002060"/>
              </w:rPr>
            </w:pPr>
            <w:r w:rsidRPr="00965F72">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8615FD"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065970" w14:textId="77777777" w:rsidR="00387589" w:rsidRPr="00965F72" w:rsidRDefault="00387589" w:rsidP="00391F72">
            <w:pPr>
              <w:pStyle w:val="rowtabella0"/>
              <w:rPr>
                <w:color w:val="002060"/>
              </w:rPr>
            </w:pPr>
            <w:r w:rsidRPr="00965F72">
              <w:rPr>
                <w:color w:val="002060"/>
              </w:rPr>
              <w:t>10/01/2026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A1DEF3" w14:textId="77777777" w:rsidR="00387589" w:rsidRPr="00965F72" w:rsidRDefault="00387589" w:rsidP="00391F72">
            <w:pPr>
              <w:pStyle w:val="rowtabella0"/>
              <w:rPr>
                <w:color w:val="002060"/>
              </w:rPr>
            </w:pPr>
            <w:r w:rsidRPr="00965F72">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F2F223" w14:textId="77777777" w:rsidR="00387589" w:rsidRPr="00965F72" w:rsidRDefault="00387589" w:rsidP="00391F72">
            <w:pPr>
              <w:pStyle w:val="rowtabella0"/>
              <w:rPr>
                <w:color w:val="002060"/>
              </w:rPr>
            </w:pPr>
            <w:r w:rsidRPr="00965F72">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3FE4BB" w14:textId="77777777" w:rsidR="00387589" w:rsidRPr="00965F72" w:rsidRDefault="00387589" w:rsidP="00391F72">
            <w:pPr>
              <w:pStyle w:val="rowtabella0"/>
              <w:rPr>
                <w:color w:val="002060"/>
              </w:rPr>
            </w:pPr>
            <w:r w:rsidRPr="00965F72">
              <w:rPr>
                <w:color w:val="002060"/>
              </w:rPr>
              <w:t>VIA LUDOVICO SCARFIOTTI</w:t>
            </w:r>
          </w:p>
        </w:tc>
      </w:tr>
      <w:tr w:rsidR="00387589" w:rsidRPr="00965F72" w14:paraId="3ACBBE8A"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72C3E2" w14:textId="77777777" w:rsidR="00387589" w:rsidRPr="00965F72" w:rsidRDefault="00387589" w:rsidP="00391F72">
            <w:pPr>
              <w:pStyle w:val="rowtabella0"/>
              <w:rPr>
                <w:color w:val="002060"/>
              </w:rPr>
            </w:pPr>
            <w:r w:rsidRPr="00965F72">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187AD" w14:textId="77777777" w:rsidR="00387589" w:rsidRPr="00965F72" w:rsidRDefault="00387589" w:rsidP="00391F72">
            <w:pPr>
              <w:pStyle w:val="rowtabella0"/>
              <w:rPr>
                <w:color w:val="002060"/>
              </w:rPr>
            </w:pPr>
            <w:r w:rsidRPr="00965F72">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EB1C4"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695B4" w14:textId="77777777" w:rsidR="00387589" w:rsidRPr="00965F72" w:rsidRDefault="00387589" w:rsidP="00391F72">
            <w:pPr>
              <w:pStyle w:val="rowtabella0"/>
              <w:rPr>
                <w:color w:val="002060"/>
              </w:rPr>
            </w:pPr>
            <w:r w:rsidRPr="00965F72">
              <w:rPr>
                <w:color w:val="002060"/>
              </w:rPr>
              <w:t>11/01/2026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9EAA3" w14:textId="77777777" w:rsidR="00387589" w:rsidRPr="00965F72" w:rsidRDefault="00387589" w:rsidP="00391F72">
            <w:pPr>
              <w:pStyle w:val="rowtabella0"/>
              <w:rPr>
                <w:color w:val="002060"/>
              </w:rPr>
            </w:pPr>
            <w:r w:rsidRPr="00965F72">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B5DA9" w14:textId="77777777" w:rsidR="00387589" w:rsidRPr="00965F72" w:rsidRDefault="00387589" w:rsidP="00391F72">
            <w:pPr>
              <w:pStyle w:val="rowtabella0"/>
              <w:rPr>
                <w:color w:val="002060"/>
              </w:rPr>
            </w:pPr>
            <w:r w:rsidRPr="00965F72">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4EC59" w14:textId="77777777" w:rsidR="00387589" w:rsidRPr="00965F72" w:rsidRDefault="00387589" w:rsidP="00391F72">
            <w:pPr>
              <w:pStyle w:val="rowtabella0"/>
              <w:rPr>
                <w:color w:val="002060"/>
              </w:rPr>
            </w:pPr>
            <w:r w:rsidRPr="00965F72">
              <w:rPr>
                <w:color w:val="002060"/>
              </w:rPr>
              <w:t>VIA DELLA REPUBBLICA</w:t>
            </w:r>
          </w:p>
        </w:tc>
      </w:tr>
    </w:tbl>
    <w:p w14:paraId="3559946B" w14:textId="77777777" w:rsidR="00387589" w:rsidRDefault="00387589" w:rsidP="00387589">
      <w:pPr>
        <w:pStyle w:val="breakline"/>
        <w:rPr>
          <w:color w:val="002060"/>
        </w:rPr>
      </w:pPr>
    </w:p>
    <w:p w14:paraId="489F9E65" w14:textId="77777777" w:rsidR="00387589" w:rsidRPr="00837E3A" w:rsidRDefault="00387589" w:rsidP="00387589">
      <w:pPr>
        <w:pStyle w:val="breakline"/>
        <w:rPr>
          <w:color w:val="002060"/>
        </w:rPr>
      </w:pPr>
    </w:p>
    <w:p w14:paraId="2E8C5425" w14:textId="77777777" w:rsidR="00387589" w:rsidRPr="00837E3A" w:rsidRDefault="00387589" w:rsidP="00387589">
      <w:pPr>
        <w:pStyle w:val="titolocampionato0"/>
        <w:shd w:val="clear" w:color="auto" w:fill="CCCCCC"/>
        <w:spacing w:before="80" w:after="40"/>
        <w:rPr>
          <w:color w:val="002060"/>
        </w:rPr>
      </w:pPr>
      <w:r w:rsidRPr="00837E3A">
        <w:rPr>
          <w:color w:val="002060"/>
        </w:rPr>
        <w:t>UNDER 17 C5 REGIONALI MASCHILI</w:t>
      </w:r>
    </w:p>
    <w:p w14:paraId="5884E5E8" w14:textId="77777777" w:rsidR="00387589" w:rsidRPr="00837E3A" w:rsidRDefault="00387589" w:rsidP="00387589">
      <w:pPr>
        <w:pStyle w:val="titoloprinc0"/>
        <w:rPr>
          <w:color w:val="002060"/>
        </w:rPr>
      </w:pPr>
      <w:r w:rsidRPr="00837E3A">
        <w:rPr>
          <w:color w:val="002060"/>
        </w:rPr>
        <w:t>VARIAZIONI AL PROGRAMMA GARE</w:t>
      </w:r>
    </w:p>
    <w:p w14:paraId="7D74E6A5" w14:textId="77777777" w:rsidR="00387589" w:rsidRPr="00837E3A" w:rsidRDefault="00387589" w:rsidP="00387589">
      <w:pPr>
        <w:pStyle w:val="breakline"/>
        <w:rPr>
          <w:color w:val="002060"/>
        </w:rPr>
      </w:pPr>
    </w:p>
    <w:p w14:paraId="08C14154" w14:textId="77777777" w:rsidR="00387589" w:rsidRPr="00837E3A" w:rsidRDefault="00387589" w:rsidP="00387589">
      <w:pPr>
        <w:pStyle w:val="breakline"/>
        <w:rPr>
          <w:color w:val="002060"/>
        </w:rPr>
      </w:pPr>
    </w:p>
    <w:p w14:paraId="78F3F0E1" w14:textId="77777777" w:rsidR="00387589" w:rsidRPr="00837E3A" w:rsidRDefault="00387589" w:rsidP="00387589">
      <w:pPr>
        <w:pStyle w:val="sottotitolocampionato10"/>
        <w:rPr>
          <w:color w:val="002060"/>
        </w:rPr>
      </w:pPr>
      <w:r w:rsidRPr="00837E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87589" w:rsidRPr="00837E3A" w14:paraId="5B3BB760" w14:textId="77777777" w:rsidTr="00391F7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CDEE0" w14:textId="77777777" w:rsidR="00387589" w:rsidRPr="00837E3A" w:rsidRDefault="00387589" w:rsidP="00391F72">
            <w:pPr>
              <w:pStyle w:val="headertabella0"/>
              <w:rPr>
                <w:color w:val="002060"/>
              </w:rPr>
            </w:pPr>
            <w:r w:rsidRPr="00837E3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F0A06" w14:textId="77777777" w:rsidR="00387589" w:rsidRPr="00837E3A" w:rsidRDefault="00387589" w:rsidP="00391F72">
            <w:pPr>
              <w:pStyle w:val="headertabella0"/>
              <w:rPr>
                <w:color w:val="002060"/>
              </w:rPr>
            </w:pPr>
            <w:r w:rsidRPr="00837E3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04911" w14:textId="77777777" w:rsidR="00387589" w:rsidRPr="00837E3A" w:rsidRDefault="00387589" w:rsidP="00391F72">
            <w:pPr>
              <w:pStyle w:val="headertabella0"/>
              <w:rPr>
                <w:color w:val="002060"/>
              </w:rPr>
            </w:pPr>
            <w:r w:rsidRPr="00837E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FF68D" w14:textId="77777777" w:rsidR="00387589" w:rsidRPr="00837E3A" w:rsidRDefault="00387589" w:rsidP="00391F72">
            <w:pPr>
              <w:pStyle w:val="headertabella0"/>
              <w:rPr>
                <w:color w:val="002060"/>
              </w:rPr>
            </w:pPr>
            <w:r w:rsidRPr="00837E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27635" w14:textId="77777777" w:rsidR="00387589" w:rsidRPr="00837E3A" w:rsidRDefault="00387589" w:rsidP="00391F72">
            <w:pPr>
              <w:pStyle w:val="headertabella0"/>
              <w:rPr>
                <w:color w:val="002060"/>
              </w:rPr>
            </w:pPr>
            <w:r w:rsidRPr="00837E3A">
              <w:rPr>
                <w:color w:val="002060"/>
              </w:rPr>
              <w:t xml:space="preserve">Data </w:t>
            </w:r>
            <w:proofErr w:type="spellStart"/>
            <w:r w:rsidRPr="00837E3A">
              <w:rPr>
                <w:color w:val="002060"/>
              </w:rPr>
              <w:t>Orig</w:t>
            </w:r>
            <w:proofErr w:type="spellEnd"/>
            <w:r w:rsidRPr="00837E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DBA2E" w14:textId="77777777" w:rsidR="00387589" w:rsidRPr="00837E3A" w:rsidRDefault="00387589" w:rsidP="00391F72">
            <w:pPr>
              <w:pStyle w:val="headertabella0"/>
              <w:rPr>
                <w:color w:val="002060"/>
              </w:rPr>
            </w:pPr>
            <w:r w:rsidRPr="00837E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C31E7" w14:textId="77777777" w:rsidR="00387589" w:rsidRPr="00837E3A" w:rsidRDefault="00387589" w:rsidP="00391F72">
            <w:pPr>
              <w:pStyle w:val="headertabella0"/>
              <w:rPr>
                <w:color w:val="002060"/>
              </w:rPr>
            </w:pPr>
            <w:r w:rsidRPr="00837E3A">
              <w:rPr>
                <w:color w:val="002060"/>
              </w:rPr>
              <w:t xml:space="preserve">Ora </w:t>
            </w:r>
            <w:proofErr w:type="spellStart"/>
            <w:r w:rsidRPr="00837E3A">
              <w:rPr>
                <w:color w:val="002060"/>
              </w:rPr>
              <w:t>Orig</w:t>
            </w:r>
            <w:proofErr w:type="spellEnd"/>
            <w:r w:rsidRPr="00837E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357CA" w14:textId="77777777" w:rsidR="00387589" w:rsidRPr="00837E3A" w:rsidRDefault="00387589" w:rsidP="00391F72">
            <w:pPr>
              <w:pStyle w:val="headertabella0"/>
              <w:rPr>
                <w:color w:val="002060"/>
              </w:rPr>
            </w:pPr>
            <w:r w:rsidRPr="00837E3A">
              <w:rPr>
                <w:color w:val="002060"/>
              </w:rPr>
              <w:t>Impianto</w:t>
            </w:r>
          </w:p>
        </w:tc>
      </w:tr>
      <w:tr w:rsidR="00387589" w:rsidRPr="00837E3A" w14:paraId="410DAED1" w14:textId="77777777" w:rsidTr="00391F7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6B34C" w14:textId="77777777" w:rsidR="00387589" w:rsidRPr="007F03AA" w:rsidRDefault="00387589" w:rsidP="00391F72">
            <w:pPr>
              <w:pStyle w:val="rowtabella0"/>
              <w:rPr>
                <w:color w:val="002060"/>
                <w:highlight w:val="yellow"/>
              </w:rPr>
            </w:pPr>
            <w:r w:rsidRPr="007F03AA">
              <w:rPr>
                <w:color w:val="002060"/>
                <w:highlight w:val="yellow"/>
              </w:rPr>
              <w:t>13/01/2026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920C8" w14:textId="77777777" w:rsidR="00387589" w:rsidRPr="007F03AA" w:rsidRDefault="00387589" w:rsidP="00391F72">
            <w:pPr>
              <w:pStyle w:val="rowtabella0"/>
              <w:jc w:val="center"/>
              <w:rPr>
                <w:color w:val="002060"/>
                <w:highlight w:val="yellow"/>
              </w:rPr>
            </w:pPr>
            <w:r w:rsidRPr="007F03AA">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B7F01" w14:textId="77777777" w:rsidR="00387589" w:rsidRPr="007F03AA" w:rsidRDefault="00387589" w:rsidP="00391F72">
            <w:pPr>
              <w:pStyle w:val="rowtabella0"/>
              <w:rPr>
                <w:color w:val="002060"/>
                <w:highlight w:val="yellow"/>
              </w:rPr>
            </w:pPr>
            <w:r w:rsidRPr="007F03AA">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44E36" w14:textId="77777777" w:rsidR="00387589" w:rsidRPr="007F03AA" w:rsidRDefault="00387589" w:rsidP="00391F72">
            <w:pPr>
              <w:pStyle w:val="rowtabella0"/>
              <w:rPr>
                <w:color w:val="002060"/>
                <w:highlight w:val="yellow"/>
              </w:rPr>
            </w:pPr>
            <w:r w:rsidRPr="007F03AA">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4967" w14:textId="77777777" w:rsidR="00387589" w:rsidRPr="00837E3A" w:rsidRDefault="00387589" w:rsidP="00391F72">
            <w:pPr>
              <w:pStyle w:val="rowtabella0"/>
              <w:rPr>
                <w:color w:val="002060"/>
              </w:rPr>
            </w:pPr>
            <w:r>
              <w:rPr>
                <w:color w:val="002060"/>
              </w:rPr>
              <w:t>10</w:t>
            </w:r>
            <w:r w:rsidRPr="00837E3A">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1E1D1" w14:textId="77777777" w:rsidR="00387589" w:rsidRPr="00837E3A" w:rsidRDefault="00387589" w:rsidP="00391F72">
            <w:pPr>
              <w:pStyle w:val="rowtabella0"/>
              <w:jc w:val="center"/>
              <w:rPr>
                <w:color w:val="002060"/>
              </w:rPr>
            </w:pPr>
            <w:r w:rsidRPr="007F03A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C9E5" w14:textId="77777777" w:rsidR="00387589" w:rsidRPr="00837E3A" w:rsidRDefault="00387589" w:rsidP="00391F72">
            <w:pPr>
              <w:pStyle w:val="rowtabella0"/>
              <w:jc w:val="center"/>
              <w:rPr>
                <w:color w:val="002060"/>
              </w:rPr>
            </w:pPr>
            <w:r w:rsidRPr="00837E3A">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2E29" w14:textId="77777777" w:rsidR="00387589" w:rsidRPr="00837E3A" w:rsidRDefault="00387589" w:rsidP="00391F72">
            <w:pPr>
              <w:rPr>
                <w:color w:val="002060"/>
              </w:rPr>
            </w:pPr>
          </w:p>
        </w:tc>
      </w:tr>
      <w:tr w:rsidR="00387589" w:rsidRPr="00837E3A" w14:paraId="315F1AEB" w14:textId="77777777" w:rsidTr="00391F7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4C2F" w14:textId="77777777" w:rsidR="00387589" w:rsidRPr="007F03AA" w:rsidRDefault="00387589" w:rsidP="00391F72">
            <w:pPr>
              <w:pStyle w:val="rowtabella0"/>
              <w:rPr>
                <w:color w:val="002060"/>
                <w:highlight w:val="yellow"/>
              </w:rPr>
            </w:pPr>
            <w:r w:rsidRPr="007F03AA">
              <w:rPr>
                <w:color w:val="002060"/>
                <w:highlight w:val="yellow"/>
              </w:rPr>
              <w:t>17/01/2026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F9320" w14:textId="77777777" w:rsidR="00387589" w:rsidRPr="007F03AA" w:rsidRDefault="00387589" w:rsidP="00391F72">
            <w:pPr>
              <w:pStyle w:val="rowtabella0"/>
              <w:jc w:val="center"/>
              <w:rPr>
                <w:color w:val="002060"/>
                <w:highlight w:val="yellow"/>
              </w:rPr>
            </w:pPr>
            <w:r w:rsidRPr="007F03AA">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E342" w14:textId="77777777" w:rsidR="00387589" w:rsidRPr="007F03AA" w:rsidRDefault="00387589" w:rsidP="00391F72">
            <w:pPr>
              <w:pStyle w:val="rowtabella0"/>
              <w:rPr>
                <w:color w:val="002060"/>
                <w:highlight w:val="yellow"/>
              </w:rPr>
            </w:pPr>
            <w:r w:rsidRPr="007F03AA">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A0A08" w14:textId="77777777" w:rsidR="00387589" w:rsidRPr="007F03AA" w:rsidRDefault="00387589" w:rsidP="00391F72">
            <w:pPr>
              <w:pStyle w:val="rowtabella0"/>
              <w:rPr>
                <w:color w:val="002060"/>
                <w:highlight w:val="yellow"/>
              </w:rPr>
            </w:pPr>
            <w:r w:rsidRPr="007F03AA">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B171" w14:textId="77777777" w:rsidR="00387589" w:rsidRPr="00837E3A" w:rsidRDefault="00387589" w:rsidP="00391F7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72267" w14:textId="77777777" w:rsidR="00387589" w:rsidRPr="00837E3A" w:rsidRDefault="00387589" w:rsidP="00391F72">
            <w:pPr>
              <w:pStyle w:val="rowtabella0"/>
              <w:jc w:val="center"/>
              <w:rPr>
                <w:color w:val="002060"/>
              </w:rPr>
            </w:pPr>
            <w:r w:rsidRPr="00837E3A">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A7E7" w14:textId="77777777" w:rsidR="00387589" w:rsidRPr="00837E3A" w:rsidRDefault="00387589" w:rsidP="00391F7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24A0" w14:textId="77777777" w:rsidR="00387589" w:rsidRPr="00837E3A" w:rsidRDefault="00387589" w:rsidP="00391F72">
            <w:pPr>
              <w:pStyle w:val="rowtabella0"/>
              <w:rPr>
                <w:color w:val="002060"/>
              </w:rPr>
            </w:pPr>
            <w:r w:rsidRPr="007F03AA">
              <w:rPr>
                <w:color w:val="002060"/>
                <w:highlight w:val="yellow"/>
              </w:rPr>
              <w:t>PALAFIERA CAMPANARA PESARO VIA DELLE ESPOSIZIONI, 33</w:t>
            </w:r>
          </w:p>
        </w:tc>
      </w:tr>
    </w:tbl>
    <w:p w14:paraId="2898688A" w14:textId="77777777" w:rsidR="00387589" w:rsidRPr="00837E3A" w:rsidRDefault="00387589" w:rsidP="00387589">
      <w:pPr>
        <w:pStyle w:val="breakline"/>
        <w:rPr>
          <w:rFonts w:eastAsiaTheme="minorEastAsia"/>
          <w:color w:val="002060"/>
        </w:rPr>
      </w:pPr>
    </w:p>
    <w:p w14:paraId="79EF2E53" w14:textId="77777777" w:rsidR="00387589" w:rsidRPr="00837E3A" w:rsidRDefault="00387589" w:rsidP="00387589">
      <w:pPr>
        <w:pStyle w:val="breakline"/>
        <w:rPr>
          <w:color w:val="002060"/>
        </w:rPr>
      </w:pPr>
    </w:p>
    <w:p w14:paraId="67D12F32" w14:textId="77777777" w:rsidR="00387589" w:rsidRPr="00837E3A" w:rsidRDefault="00387589" w:rsidP="00387589">
      <w:pPr>
        <w:pStyle w:val="titoloprinc0"/>
        <w:rPr>
          <w:color w:val="002060"/>
        </w:rPr>
      </w:pPr>
      <w:r w:rsidRPr="00837E3A">
        <w:rPr>
          <w:color w:val="002060"/>
        </w:rPr>
        <w:t>CLASSIFICA</w:t>
      </w:r>
    </w:p>
    <w:p w14:paraId="5F0C738B" w14:textId="77777777" w:rsidR="00387589" w:rsidRPr="00837E3A" w:rsidRDefault="00387589" w:rsidP="00387589">
      <w:pPr>
        <w:pStyle w:val="breakline"/>
        <w:rPr>
          <w:color w:val="002060"/>
        </w:rPr>
      </w:pPr>
    </w:p>
    <w:p w14:paraId="7BB9884A" w14:textId="77777777" w:rsidR="00387589" w:rsidRPr="00837E3A" w:rsidRDefault="00387589" w:rsidP="00387589">
      <w:pPr>
        <w:pStyle w:val="breakline"/>
        <w:rPr>
          <w:color w:val="002060"/>
        </w:rPr>
      </w:pPr>
    </w:p>
    <w:p w14:paraId="17AE7533" w14:textId="77777777" w:rsidR="00387589" w:rsidRPr="00837E3A" w:rsidRDefault="00387589" w:rsidP="00387589">
      <w:pPr>
        <w:pStyle w:val="sottotitolocampionato10"/>
        <w:rPr>
          <w:color w:val="002060"/>
        </w:rPr>
      </w:pPr>
      <w:r w:rsidRPr="00837E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5D70DEA8"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2D1D0"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7D974"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DF628"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92D28"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61C18"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07FEA"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7FA83"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270DF"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0E977"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93486" w14:textId="77777777" w:rsidR="00387589" w:rsidRPr="00837E3A" w:rsidRDefault="00387589" w:rsidP="00391F72">
            <w:pPr>
              <w:pStyle w:val="headertabella0"/>
              <w:rPr>
                <w:color w:val="002060"/>
              </w:rPr>
            </w:pPr>
            <w:r w:rsidRPr="00837E3A">
              <w:rPr>
                <w:color w:val="002060"/>
              </w:rPr>
              <w:t>PE</w:t>
            </w:r>
          </w:p>
        </w:tc>
      </w:tr>
      <w:tr w:rsidR="00387589" w:rsidRPr="00837E3A" w14:paraId="7A5688B4"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1AB509" w14:textId="77777777" w:rsidR="00387589" w:rsidRPr="00837E3A" w:rsidRDefault="00387589" w:rsidP="00391F72">
            <w:pPr>
              <w:pStyle w:val="rowtabella0"/>
              <w:rPr>
                <w:color w:val="002060"/>
              </w:rPr>
            </w:pPr>
            <w:r w:rsidRPr="00837E3A">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00A96"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3010C"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BFA36"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9CB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B140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8B43" w14:textId="77777777" w:rsidR="00387589" w:rsidRPr="00837E3A" w:rsidRDefault="00387589" w:rsidP="00391F72">
            <w:pPr>
              <w:pStyle w:val="rowtabella0"/>
              <w:jc w:val="center"/>
              <w:rPr>
                <w:color w:val="002060"/>
              </w:rPr>
            </w:pPr>
            <w:r w:rsidRPr="00837E3A">
              <w:rPr>
                <w:color w:val="002060"/>
              </w:rPr>
              <w:t>153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7C0F"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0286" w14:textId="77777777" w:rsidR="00387589" w:rsidRPr="00837E3A" w:rsidRDefault="00387589" w:rsidP="00391F72">
            <w:pPr>
              <w:pStyle w:val="rowtabella0"/>
              <w:jc w:val="center"/>
              <w:rPr>
                <w:color w:val="002060"/>
              </w:rPr>
            </w:pPr>
            <w:r w:rsidRPr="00837E3A">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9590" w14:textId="77777777" w:rsidR="00387589" w:rsidRPr="00837E3A" w:rsidRDefault="00387589" w:rsidP="00391F72">
            <w:pPr>
              <w:pStyle w:val="rowtabella0"/>
              <w:jc w:val="center"/>
              <w:rPr>
                <w:color w:val="002060"/>
              </w:rPr>
            </w:pPr>
            <w:r w:rsidRPr="00837E3A">
              <w:rPr>
                <w:color w:val="002060"/>
              </w:rPr>
              <w:t>0</w:t>
            </w:r>
          </w:p>
        </w:tc>
      </w:tr>
      <w:tr w:rsidR="00387589" w:rsidRPr="00837E3A" w14:paraId="125A27C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767F6" w14:textId="77777777" w:rsidR="00387589" w:rsidRPr="00837E3A" w:rsidRDefault="00387589" w:rsidP="00391F72">
            <w:pPr>
              <w:pStyle w:val="rowtabella0"/>
              <w:rPr>
                <w:color w:val="002060"/>
              </w:rPr>
            </w:pPr>
            <w:r w:rsidRPr="00837E3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2AE6"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68DED"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84CE"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6A629"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25C6"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2DD38" w14:textId="77777777" w:rsidR="00387589" w:rsidRPr="00837E3A" w:rsidRDefault="00387589" w:rsidP="00391F72">
            <w:pPr>
              <w:pStyle w:val="rowtabella0"/>
              <w:jc w:val="center"/>
              <w:rPr>
                <w:color w:val="002060"/>
              </w:rPr>
            </w:pPr>
            <w:r w:rsidRPr="00837E3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D8157" w14:textId="77777777" w:rsidR="00387589" w:rsidRPr="00837E3A" w:rsidRDefault="00387589" w:rsidP="00391F72">
            <w:pPr>
              <w:pStyle w:val="rowtabella0"/>
              <w:jc w:val="center"/>
              <w:rPr>
                <w:color w:val="002060"/>
              </w:rPr>
            </w:pPr>
            <w:r w:rsidRPr="00837E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7B1D5" w14:textId="77777777" w:rsidR="00387589" w:rsidRPr="00837E3A" w:rsidRDefault="00387589" w:rsidP="00391F72">
            <w:pPr>
              <w:pStyle w:val="rowtabella0"/>
              <w:jc w:val="center"/>
              <w:rPr>
                <w:color w:val="002060"/>
              </w:rPr>
            </w:pPr>
            <w:r w:rsidRPr="00837E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E204D" w14:textId="77777777" w:rsidR="00387589" w:rsidRPr="00837E3A" w:rsidRDefault="00387589" w:rsidP="00391F72">
            <w:pPr>
              <w:pStyle w:val="rowtabella0"/>
              <w:jc w:val="center"/>
              <w:rPr>
                <w:color w:val="002060"/>
              </w:rPr>
            </w:pPr>
            <w:r w:rsidRPr="00837E3A">
              <w:rPr>
                <w:color w:val="002060"/>
              </w:rPr>
              <w:t>0</w:t>
            </w:r>
          </w:p>
        </w:tc>
      </w:tr>
      <w:tr w:rsidR="00387589" w:rsidRPr="00837E3A" w14:paraId="5A9948B3"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4D629" w14:textId="77777777" w:rsidR="00387589" w:rsidRPr="00837E3A" w:rsidRDefault="00387589" w:rsidP="00391F72">
            <w:pPr>
              <w:pStyle w:val="rowtabella0"/>
              <w:rPr>
                <w:color w:val="002060"/>
              </w:rPr>
            </w:pPr>
            <w:r w:rsidRPr="00837E3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A6B4" w14:textId="77777777" w:rsidR="00387589" w:rsidRPr="00837E3A" w:rsidRDefault="00387589" w:rsidP="00391F72">
            <w:pPr>
              <w:pStyle w:val="rowtabella0"/>
              <w:jc w:val="center"/>
              <w:rPr>
                <w:color w:val="002060"/>
              </w:rPr>
            </w:pPr>
            <w:r w:rsidRPr="00837E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02FFE"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ECA1"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AFA9"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B1B3"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E890" w14:textId="77777777" w:rsidR="00387589" w:rsidRPr="00837E3A" w:rsidRDefault="00387589" w:rsidP="00391F72">
            <w:pPr>
              <w:pStyle w:val="rowtabella0"/>
              <w:jc w:val="center"/>
              <w:rPr>
                <w:color w:val="002060"/>
              </w:rPr>
            </w:pPr>
            <w:r w:rsidRPr="00837E3A">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8932" w14:textId="77777777" w:rsidR="00387589" w:rsidRPr="00837E3A" w:rsidRDefault="00387589" w:rsidP="00391F72">
            <w:pPr>
              <w:pStyle w:val="rowtabella0"/>
              <w:jc w:val="center"/>
              <w:rPr>
                <w:color w:val="002060"/>
              </w:rPr>
            </w:pPr>
            <w:r w:rsidRPr="00837E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51570" w14:textId="77777777" w:rsidR="00387589" w:rsidRPr="00837E3A" w:rsidRDefault="00387589" w:rsidP="00391F72">
            <w:pPr>
              <w:pStyle w:val="rowtabella0"/>
              <w:jc w:val="center"/>
              <w:rPr>
                <w:color w:val="002060"/>
              </w:rPr>
            </w:pPr>
            <w:r w:rsidRPr="00837E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42E19" w14:textId="77777777" w:rsidR="00387589" w:rsidRPr="00837E3A" w:rsidRDefault="00387589" w:rsidP="00391F72">
            <w:pPr>
              <w:pStyle w:val="rowtabella0"/>
              <w:jc w:val="center"/>
              <w:rPr>
                <w:color w:val="002060"/>
              </w:rPr>
            </w:pPr>
            <w:r w:rsidRPr="00837E3A">
              <w:rPr>
                <w:color w:val="002060"/>
              </w:rPr>
              <w:t>0</w:t>
            </w:r>
          </w:p>
        </w:tc>
      </w:tr>
      <w:tr w:rsidR="00387589" w:rsidRPr="00837E3A" w14:paraId="2FD1E247"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6F024" w14:textId="77777777" w:rsidR="00387589" w:rsidRPr="00837E3A" w:rsidRDefault="00387589" w:rsidP="00391F72">
            <w:pPr>
              <w:pStyle w:val="rowtabella0"/>
              <w:rPr>
                <w:color w:val="002060"/>
                <w:lang w:val="es-ES"/>
              </w:rPr>
            </w:pPr>
            <w:r w:rsidRPr="00837E3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76B3E" w14:textId="77777777" w:rsidR="00387589" w:rsidRPr="00837E3A" w:rsidRDefault="00387589" w:rsidP="00391F72">
            <w:pPr>
              <w:pStyle w:val="rowtabella0"/>
              <w:jc w:val="center"/>
              <w:rPr>
                <w:color w:val="002060"/>
              </w:rPr>
            </w:pPr>
            <w:r w:rsidRPr="00837E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A2561"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8DDBF"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A441"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3079"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96A27"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05A0" w14:textId="77777777" w:rsidR="00387589" w:rsidRPr="00837E3A" w:rsidRDefault="00387589" w:rsidP="00391F72">
            <w:pPr>
              <w:pStyle w:val="rowtabella0"/>
              <w:jc w:val="center"/>
              <w:rPr>
                <w:color w:val="002060"/>
              </w:rPr>
            </w:pPr>
            <w:r w:rsidRPr="00837E3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B273" w14:textId="77777777" w:rsidR="00387589" w:rsidRPr="00837E3A" w:rsidRDefault="00387589" w:rsidP="00391F72">
            <w:pPr>
              <w:pStyle w:val="rowtabella0"/>
              <w:jc w:val="center"/>
              <w:rPr>
                <w:color w:val="002060"/>
              </w:rPr>
            </w:pPr>
            <w:r w:rsidRPr="00837E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D21F" w14:textId="77777777" w:rsidR="00387589" w:rsidRPr="00837E3A" w:rsidRDefault="00387589" w:rsidP="00391F72">
            <w:pPr>
              <w:pStyle w:val="rowtabella0"/>
              <w:jc w:val="center"/>
              <w:rPr>
                <w:color w:val="002060"/>
              </w:rPr>
            </w:pPr>
            <w:r w:rsidRPr="00837E3A">
              <w:rPr>
                <w:color w:val="002060"/>
              </w:rPr>
              <w:t>0</w:t>
            </w:r>
          </w:p>
        </w:tc>
      </w:tr>
      <w:tr w:rsidR="00387589" w:rsidRPr="00837E3A" w14:paraId="1E031E5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290AA" w14:textId="77777777" w:rsidR="00387589" w:rsidRPr="00837E3A" w:rsidRDefault="00387589" w:rsidP="00391F72">
            <w:pPr>
              <w:pStyle w:val="rowtabella0"/>
              <w:rPr>
                <w:color w:val="002060"/>
              </w:rPr>
            </w:pPr>
            <w:r w:rsidRPr="00837E3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9F8E" w14:textId="77777777" w:rsidR="00387589" w:rsidRPr="00837E3A" w:rsidRDefault="00387589" w:rsidP="00391F72">
            <w:pPr>
              <w:pStyle w:val="rowtabella0"/>
              <w:jc w:val="center"/>
              <w:rPr>
                <w:color w:val="002060"/>
              </w:rPr>
            </w:pPr>
            <w:r w:rsidRPr="00837E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9BD3C"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D9EE8"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60AB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5DF8E"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1299" w14:textId="77777777" w:rsidR="00387589" w:rsidRPr="00837E3A" w:rsidRDefault="00387589" w:rsidP="00391F72">
            <w:pPr>
              <w:pStyle w:val="rowtabella0"/>
              <w:jc w:val="center"/>
              <w:rPr>
                <w:color w:val="002060"/>
              </w:rPr>
            </w:pPr>
            <w:r w:rsidRPr="00837E3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C310C" w14:textId="77777777" w:rsidR="00387589" w:rsidRPr="00837E3A" w:rsidRDefault="00387589" w:rsidP="00391F72">
            <w:pPr>
              <w:pStyle w:val="rowtabella0"/>
              <w:jc w:val="center"/>
              <w:rPr>
                <w:color w:val="002060"/>
              </w:rPr>
            </w:pPr>
            <w:r w:rsidRPr="00837E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49CC"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14A8" w14:textId="77777777" w:rsidR="00387589" w:rsidRPr="00837E3A" w:rsidRDefault="00387589" w:rsidP="00391F72">
            <w:pPr>
              <w:pStyle w:val="rowtabella0"/>
              <w:jc w:val="center"/>
              <w:rPr>
                <w:color w:val="002060"/>
              </w:rPr>
            </w:pPr>
            <w:r w:rsidRPr="00837E3A">
              <w:rPr>
                <w:color w:val="002060"/>
              </w:rPr>
              <w:t>0</w:t>
            </w:r>
          </w:p>
        </w:tc>
      </w:tr>
      <w:tr w:rsidR="00387589" w:rsidRPr="00837E3A" w14:paraId="2C42F69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0AB80" w14:textId="77777777" w:rsidR="00387589" w:rsidRPr="00837E3A" w:rsidRDefault="00387589" w:rsidP="00391F72">
            <w:pPr>
              <w:pStyle w:val="rowtabella0"/>
              <w:rPr>
                <w:color w:val="002060"/>
              </w:rPr>
            </w:pPr>
            <w:r w:rsidRPr="00837E3A">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45E9"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D197"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34E72"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534EC"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C07F1"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989F5" w14:textId="77777777" w:rsidR="00387589" w:rsidRPr="00837E3A" w:rsidRDefault="00387589" w:rsidP="00391F72">
            <w:pPr>
              <w:pStyle w:val="rowtabella0"/>
              <w:jc w:val="center"/>
              <w:rPr>
                <w:color w:val="002060"/>
              </w:rPr>
            </w:pPr>
            <w:r w:rsidRPr="00837E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E5AF0" w14:textId="77777777" w:rsidR="00387589" w:rsidRPr="00837E3A" w:rsidRDefault="00387589" w:rsidP="00391F72">
            <w:pPr>
              <w:pStyle w:val="rowtabella0"/>
              <w:jc w:val="center"/>
              <w:rPr>
                <w:color w:val="002060"/>
              </w:rPr>
            </w:pPr>
            <w:r w:rsidRPr="00837E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885A"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8C08" w14:textId="77777777" w:rsidR="00387589" w:rsidRPr="00837E3A" w:rsidRDefault="00387589" w:rsidP="00391F72">
            <w:pPr>
              <w:pStyle w:val="rowtabella0"/>
              <w:jc w:val="center"/>
              <w:rPr>
                <w:color w:val="002060"/>
              </w:rPr>
            </w:pPr>
            <w:r w:rsidRPr="00837E3A">
              <w:rPr>
                <w:color w:val="002060"/>
              </w:rPr>
              <w:t>0</w:t>
            </w:r>
          </w:p>
        </w:tc>
      </w:tr>
      <w:tr w:rsidR="00387589" w:rsidRPr="00837E3A" w14:paraId="495AB697"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B8123" w14:textId="77777777" w:rsidR="00387589" w:rsidRPr="00837E3A" w:rsidRDefault="00387589" w:rsidP="00391F72">
            <w:pPr>
              <w:pStyle w:val="rowtabella0"/>
              <w:rPr>
                <w:color w:val="002060"/>
              </w:rPr>
            </w:pPr>
            <w:r w:rsidRPr="00837E3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5D39D"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F4D8"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4CEE5"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20B84"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0CF78"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42CFF" w14:textId="77777777" w:rsidR="00387589" w:rsidRPr="00837E3A" w:rsidRDefault="00387589" w:rsidP="00391F72">
            <w:pPr>
              <w:pStyle w:val="rowtabella0"/>
              <w:jc w:val="center"/>
              <w:rPr>
                <w:color w:val="002060"/>
              </w:rPr>
            </w:pPr>
            <w:r w:rsidRPr="00837E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F1CF5" w14:textId="77777777" w:rsidR="00387589" w:rsidRPr="00837E3A" w:rsidRDefault="00387589" w:rsidP="00391F72">
            <w:pPr>
              <w:pStyle w:val="rowtabella0"/>
              <w:jc w:val="center"/>
              <w:rPr>
                <w:color w:val="002060"/>
              </w:rPr>
            </w:pPr>
            <w:r w:rsidRPr="00837E3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6D98A" w14:textId="77777777" w:rsidR="00387589" w:rsidRPr="00837E3A" w:rsidRDefault="00387589" w:rsidP="00391F72">
            <w:pPr>
              <w:pStyle w:val="rowtabella0"/>
              <w:jc w:val="center"/>
              <w:rPr>
                <w:color w:val="002060"/>
              </w:rPr>
            </w:pPr>
            <w:r w:rsidRPr="00837E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6A9D" w14:textId="77777777" w:rsidR="00387589" w:rsidRPr="00837E3A" w:rsidRDefault="00387589" w:rsidP="00391F72">
            <w:pPr>
              <w:pStyle w:val="rowtabella0"/>
              <w:jc w:val="center"/>
              <w:rPr>
                <w:color w:val="002060"/>
              </w:rPr>
            </w:pPr>
            <w:r w:rsidRPr="00837E3A">
              <w:rPr>
                <w:color w:val="002060"/>
              </w:rPr>
              <w:t>0</w:t>
            </w:r>
          </w:p>
        </w:tc>
      </w:tr>
      <w:tr w:rsidR="00387589" w:rsidRPr="00837E3A" w14:paraId="30525134"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BA97B" w14:textId="77777777" w:rsidR="00387589" w:rsidRPr="00837E3A" w:rsidRDefault="00387589" w:rsidP="00391F72">
            <w:pPr>
              <w:pStyle w:val="rowtabella0"/>
              <w:rPr>
                <w:color w:val="002060"/>
              </w:rPr>
            </w:pPr>
            <w:r w:rsidRPr="00837E3A">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1995F"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58224"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7480"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08AC"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194D6"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7B460"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B087" w14:textId="77777777" w:rsidR="00387589" w:rsidRPr="00837E3A" w:rsidRDefault="00387589" w:rsidP="00391F72">
            <w:pPr>
              <w:pStyle w:val="rowtabella0"/>
              <w:jc w:val="center"/>
              <w:rPr>
                <w:color w:val="002060"/>
              </w:rPr>
            </w:pPr>
            <w:r w:rsidRPr="00837E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3E303"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DE3C" w14:textId="77777777" w:rsidR="00387589" w:rsidRPr="00837E3A" w:rsidRDefault="00387589" w:rsidP="00391F72">
            <w:pPr>
              <w:pStyle w:val="rowtabella0"/>
              <w:jc w:val="center"/>
              <w:rPr>
                <w:color w:val="002060"/>
              </w:rPr>
            </w:pPr>
            <w:r w:rsidRPr="00837E3A">
              <w:rPr>
                <w:color w:val="002060"/>
              </w:rPr>
              <w:t>0</w:t>
            </w:r>
          </w:p>
        </w:tc>
      </w:tr>
      <w:tr w:rsidR="00387589" w:rsidRPr="00837E3A" w14:paraId="264497F9"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021493" w14:textId="77777777" w:rsidR="00387589" w:rsidRPr="00837E3A" w:rsidRDefault="00387589" w:rsidP="00391F72">
            <w:pPr>
              <w:pStyle w:val="rowtabella0"/>
              <w:rPr>
                <w:color w:val="002060"/>
              </w:rPr>
            </w:pPr>
            <w:r w:rsidRPr="00837E3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3FB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3F8B"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93F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6FD6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A191"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3960"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01E5" w14:textId="77777777" w:rsidR="00387589" w:rsidRPr="00837E3A" w:rsidRDefault="00387589" w:rsidP="00391F72">
            <w:pPr>
              <w:pStyle w:val="rowtabella0"/>
              <w:jc w:val="center"/>
              <w:rPr>
                <w:color w:val="002060"/>
              </w:rPr>
            </w:pPr>
            <w:r w:rsidRPr="00837E3A">
              <w:rPr>
                <w:color w:val="002060"/>
              </w:rPr>
              <w:t>205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DAF38"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C8F1" w14:textId="77777777" w:rsidR="00387589" w:rsidRPr="00837E3A" w:rsidRDefault="00387589" w:rsidP="00391F72">
            <w:pPr>
              <w:pStyle w:val="rowtabella0"/>
              <w:jc w:val="center"/>
              <w:rPr>
                <w:color w:val="002060"/>
              </w:rPr>
            </w:pPr>
            <w:r w:rsidRPr="00837E3A">
              <w:rPr>
                <w:color w:val="002060"/>
              </w:rPr>
              <w:t>0</w:t>
            </w:r>
          </w:p>
        </w:tc>
      </w:tr>
    </w:tbl>
    <w:p w14:paraId="3086FDCE" w14:textId="77777777" w:rsidR="00387589" w:rsidRPr="00837E3A" w:rsidRDefault="00387589" w:rsidP="00387589">
      <w:pPr>
        <w:pStyle w:val="breakline"/>
        <w:rPr>
          <w:rFonts w:eastAsiaTheme="minorEastAsia"/>
          <w:color w:val="002060"/>
        </w:rPr>
      </w:pPr>
    </w:p>
    <w:p w14:paraId="45C39337" w14:textId="77777777" w:rsidR="00387589" w:rsidRPr="00837E3A" w:rsidRDefault="00387589" w:rsidP="00387589">
      <w:pPr>
        <w:pStyle w:val="breakline"/>
        <w:rPr>
          <w:color w:val="002060"/>
        </w:rPr>
      </w:pPr>
    </w:p>
    <w:p w14:paraId="7AF3747A" w14:textId="77777777" w:rsidR="00387589" w:rsidRPr="00837E3A" w:rsidRDefault="00387589" w:rsidP="00387589">
      <w:pPr>
        <w:pStyle w:val="sottotitolocampionato10"/>
        <w:rPr>
          <w:color w:val="002060"/>
        </w:rPr>
      </w:pPr>
      <w:r w:rsidRPr="00837E3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705D1F49"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861CE"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D14D8"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589B9"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13D38"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68454"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F7570"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92B52"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FB645"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02180"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1FA53" w14:textId="77777777" w:rsidR="00387589" w:rsidRPr="00837E3A" w:rsidRDefault="00387589" w:rsidP="00391F72">
            <w:pPr>
              <w:pStyle w:val="headertabella0"/>
              <w:rPr>
                <w:color w:val="002060"/>
              </w:rPr>
            </w:pPr>
            <w:r w:rsidRPr="00837E3A">
              <w:rPr>
                <w:color w:val="002060"/>
              </w:rPr>
              <w:t>PE</w:t>
            </w:r>
          </w:p>
        </w:tc>
      </w:tr>
      <w:tr w:rsidR="00387589" w:rsidRPr="00837E3A" w14:paraId="318B7645"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862B41" w14:textId="77777777" w:rsidR="00387589" w:rsidRPr="00837E3A" w:rsidRDefault="00387589" w:rsidP="00391F72">
            <w:pPr>
              <w:pStyle w:val="rowtabella0"/>
              <w:rPr>
                <w:color w:val="002060"/>
              </w:rPr>
            </w:pPr>
            <w:r w:rsidRPr="00837E3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40A5" w14:textId="77777777" w:rsidR="00387589" w:rsidRPr="00837E3A" w:rsidRDefault="00387589" w:rsidP="00391F72">
            <w:pPr>
              <w:pStyle w:val="rowtabella0"/>
              <w:jc w:val="center"/>
              <w:rPr>
                <w:color w:val="002060"/>
              </w:rPr>
            </w:pPr>
            <w:r w:rsidRPr="00837E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AC039"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3316"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8771"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1D99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19AB" w14:textId="77777777" w:rsidR="00387589" w:rsidRPr="00837E3A" w:rsidRDefault="00387589" w:rsidP="00391F72">
            <w:pPr>
              <w:pStyle w:val="rowtabella0"/>
              <w:jc w:val="center"/>
              <w:rPr>
                <w:color w:val="002060"/>
              </w:rPr>
            </w:pPr>
            <w:r w:rsidRPr="00837E3A">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6AEBB" w14:textId="77777777" w:rsidR="00387589" w:rsidRPr="00837E3A" w:rsidRDefault="00387589" w:rsidP="00391F72">
            <w:pPr>
              <w:pStyle w:val="rowtabella0"/>
              <w:jc w:val="center"/>
              <w:rPr>
                <w:color w:val="002060"/>
              </w:rPr>
            </w:pPr>
            <w:r w:rsidRPr="00837E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0E47" w14:textId="77777777" w:rsidR="00387589" w:rsidRPr="00837E3A" w:rsidRDefault="00387589" w:rsidP="00391F72">
            <w:pPr>
              <w:pStyle w:val="rowtabella0"/>
              <w:jc w:val="center"/>
              <w:rPr>
                <w:color w:val="002060"/>
              </w:rPr>
            </w:pPr>
            <w:r w:rsidRPr="00837E3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2AB89" w14:textId="77777777" w:rsidR="00387589" w:rsidRPr="00837E3A" w:rsidRDefault="00387589" w:rsidP="00391F72">
            <w:pPr>
              <w:pStyle w:val="rowtabella0"/>
              <w:jc w:val="center"/>
              <w:rPr>
                <w:color w:val="002060"/>
              </w:rPr>
            </w:pPr>
            <w:r w:rsidRPr="00837E3A">
              <w:rPr>
                <w:color w:val="002060"/>
              </w:rPr>
              <w:t>0</w:t>
            </w:r>
          </w:p>
        </w:tc>
      </w:tr>
      <w:tr w:rsidR="00387589" w:rsidRPr="00837E3A" w14:paraId="502DE81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50431" w14:textId="77777777" w:rsidR="00387589" w:rsidRPr="00837E3A" w:rsidRDefault="00387589" w:rsidP="00391F72">
            <w:pPr>
              <w:pStyle w:val="rowtabella0"/>
              <w:rPr>
                <w:color w:val="002060"/>
              </w:rPr>
            </w:pPr>
            <w:r w:rsidRPr="00837E3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9E72"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62AA"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F923"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8457"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DC22B"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A6D0" w14:textId="77777777" w:rsidR="00387589" w:rsidRPr="00837E3A" w:rsidRDefault="00387589" w:rsidP="00391F72">
            <w:pPr>
              <w:pStyle w:val="rowtabella0"/>
              <w:jc w:val="center"/>
              <w:rPr>
                <w:color w:val="002060"/>
              </w:rPr>
            </w:pPr>
            <w:r w:rsidRPr="00837E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666F"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873E" w14:textId="77777777" w:rsidR="00387589" w:rsidRPr="00837E3A" w:rsidRDefault="00387589" w:rsidP="00391F72">
            <w:pPr>
              <w:pStyle w:val="rowtabella0"/>
              <w:jc w:val="center"/>
              <w:rPr>
                <w:color w:val="002060"/>
              </w:rPr>
            </w:pPr>
            <w:r w:rsidRPr="00837E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23F9" w14:textId="77777777" w:rsidR="00387589" w:rsidRPr="00837E3A" w:rsidRDefault="00387589" w:rsidP="00391F72">
            <w:pPr>
              <w:pStyle w:val="rowtabella0"/>
              <w:jc w:val="center"/>
              <w:rPr>
                <w:color w:val="002060"/>
              </w:rPr>
            </w:pPr>
            <w:r w:rsidRPr="00837E3A">
              <w:rPr>
                <w:color w:val="002060"/>
              </w:rPr>
              <w:t>0</w:t>
            </w:r>
          </w:p>
        </w:tc>
      </w:tr>
      <w:tr w:rsidR="00387589" w:rsidRPr="00837E3A" w14:paraId="630B737F"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2E8684" w14:textId="77777777" w:rsidR="00387589" w:rsidRPr="00837E3A" w:rsidRDefault="00387589" w:rsidP="00391F72">
            <w:pPr>
              <w:pStyle w:val="rowtabella0"/>
              <w:rPr>
                <w:color w:val="002060"/>
              </w:rPr>
            </w:pPr>
            <w:r w:rsidRPr="00837E3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3198"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A848A"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B6066"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00B8"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809E"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8E4EC"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FC10"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D2D9"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18AEC" w14:textId="77777777" w:rsidR="00387589" w:rsidRPr="00837E3A" w:rsidRDefault="00387589" w:rsidP="00391F72">
            <w:pPr>
              <w:pStyle w:val="rowtabella0"/>
              <w:jc w:val="center"/>
              <w:rPr>
                <w:color w:val="002060"/>
              </w:rPr>
            </w:pPr>
            <w:r w:rsidRPr="00837E3A">
              <w:rPr>
                <w:color w:val="002060"/>
              </w:rPr>
              <w:t>0</w:t>
            </w:r>
          </w:p>
        </w:tc>
      </w:tr>
      <w:tr w:rsidR="00387589" w:rsidRPr="00837E3A" w14:paraId="5678BDB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AC154" w14:textId="77777777" w:rsidR="00387589" w:rsidRPr="00837E3A" w:rsidRDefault="00387589" w:rsidP="00391F72">
            <w:pPr>
              <w:pStyle w:val="rowtabella0"/>
              <w:rPr>
                <w:color w:val="002060"/>
              </w:rPr>
            </w:pPr>
            <w:r w:rsidRPr="00837E3A">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8676" w14:textId="77777777" w:rsidR="00387589" w:rsidRPr="00837E3A" w:rsidRDefault="00387589" w:rsidP="00391F72">
            <w:pPr>
              <w:pStyle w:val="rowtabella0"/>
              <w:jc w:val="center"/>
              <w:rPr>
                <w:color w:val="002060"/>
              </w:rPr>
            </w:pPr>
            <w:r w:rsidRPr="00837E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39A1"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5AA62"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43B8"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0ED0C"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29AEF" w14:textId="77777777" w:rsidR="00387589" w:rsidRPr="00837E3A" w:rsidRDefault="00387589" w:rsidP="00391F72">
            <w:pPr>
              <w:pStyle w:val="rowtabella0"/>
              <w:jc w:val="center"/>
              <w:rPr>
                <w:color w:val="002060"/>
              </w:rPr>
            </w:pPr>
            <w:r w:rsidRPr="00837E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E97CB" w14:textId="77777777" w:rsidR="00387589" w:rsidRPr="00837E3A" w:rsidRDefault="00387589" w:rsidP="00391F72">
            <w:pPr>
              <w:pStyle w:val="rowtabella0"/>
              <w:jc w:val="center"/>
              <w:rPr>
                <w:color w:val="002060"/>
              </w:rPr>
            </w:pPr>
            <w:r w:rsidRPr="00837E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1FD5"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C2D76" w14:textId="77777777" w:rsidR="00387589" w:rsidRPr="00837E3A" w:rsidRDefault="00387589" w:rsidP="00391F72">
            <w:pPr>
              <w:pStyle w:val="rowtabella0"/>
              <w:jc w:val="center"/>
              <w:rPr>
                <w:color w:val="002060"/>
              </w:rPr>
            </w:pPr>
            <w:r w:rsidRPr="00837E3A">
              <w:rPr>
                <w:color w:val="002060"/>
              </w:rPr>
              <w:t>0</w:t>
            </w:r>
          </w:p>
        </w:tc>
      </w:tr>
      <w:tr w:rsidR="00387589" w:rsidRPr="00837E3A" w14:paraId="38C541E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3EC80" w14:textId="77777777" w:rsidR="00387589" w:rsidRPr="00837E3A" w:rsidRDefault="00387589" w:rsidP="00391F72">
            <w:pPr>
              <w:pStyle w:val="rowtabella0"/>
              <w:rPr>
                <w:color w:val="002060"/>
              </w:rPr>
            </w:pPr>
            <w:r w:rsidRPr="00837E3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4D979" w14:textId="77777777" w:rsidR="00387589" w:rsidRPr="00837E3A" w:rsidRDefault="00387589" w:rsidP="00391F72">
            <w:pPr>
              <w:pStyle w:val="rowtabella0"/>
              <w:jc w:val="center"/>
              <w:rPr>
                <w:color w:val="002060"/>
              </w:rPr>
            </w:pPr>
            <w:r w:rsidRPr="00837E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AAE2"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37538"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CC5F"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2910"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0867" w14:textId="77777777" w:rsidR="00387589" w:rsidRPr="00837E3A" w:rsidRDefault="00387589" w:rsidP="00391F72">
            <w:pPr>
              <w:pStyle w:val="rowtabella0"/>
              <w:jc w:val="center"/>
              <w:rPr>
                <w:color w:val="002060"/>
              </w:rPr>
            </w:pPr>
            <w:r w:rsidRPr="00837E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C3D19" w14:textId="77777777" w:rsidR="00387589" w:rsidRPr="00837E3A" w:rsidRDefault="00387589" w:rsidP="00391F72">
            <w:pPr>
              <w:pStyle w:val="rowtabella0"/>
              <w:jc w:val="center"/>
              <w:rPr>
                <w:color w:val="002060"/>
              </w:rPr>
            </w:pPr>
            <w:r w:rsidRPr="00837E3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0AE37" w14:textId="77777777" w:rsidR="00387589" w:rsidRPr="00837E3A" w:rsidRDefault="00387589" w:rsidP="00391F72">
            <w:pPr>
              <w:pStyle w:val="rowtabella0"/>
              <w:jc w:val="center"/>
              <w:rPr>
                <w:color w:val="002060"/>
              </w:rPr>
            </w:pPr>
            <w:r w:rsidRPr="00837E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4E6B" w14:textId="77777777" w:rsidR="00387589" w:rsidRPr="00837E3A" w:rsidRDefault="00387589" w:rsidP="00391F72">
            <w:pPr>
              <w:pStyle w:val="rowtabella0"/>
              <w:jc w:val="center"/>
              <w:rPr>
                <w:color w:val="002060"/>
              </w:rPr>
            </w:pPr>
            <w:r w:rsidRPr="00837E3A">
              <w:rPr>
                <w:color w:val="002060"/>
              </w:rPr>
              <w:t>0</w:t>
            </w:r>
          </w:p>
        </w:tc>
      </w:tr>
      <w:tr w:rsidR="00387589" w:rsidRPr="00837E3A" w14:paraId="18735913"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EFFE3" w14:textId="77777777" w:rsidR="00387589" w:rsidRPr="00837E3A" w:rsidRDefault="00387589" w:rsidP="00391F72">
            <w:pPr>
              <w:pStyle w:val="rowtabella0"/>
              <w:rPr>
                <w:color w:val="002060"/>
                <w:lang w:val="es-ES"/>
              </w:rPr>
            </w:pPr>
            <w:r w:rsidRPr="00837E3A">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5253"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21018"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66AD"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FBB49"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0C173" w14:textId="77777777" w:rsidR="00387589" w:rsidRPr="00837E3A" w:rsidRDefault="00387589" w:rsidP="00391F72">
            <w:pPr>
              <w:pStyle w:val="rowtabella0"/>
              <w:jc w:val="center"/>
              <w:rPr>
                <w:color w:val="002060"/>
              </w:rPr>
            </w:pPr>
            <w:r w:rsidRPr="00837E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A4220" w14:textId="77777777" w:rsidR="00387589" w:rsidRPr="00837E3A" w:rsidRDefault="00387589" w:rsidP="00391F72">
            <w:pPr>
              <w:pStyle w:val="rowtabella0"/>
              <w:jc w:val="center"/>
              <w:rPr>
                <w:color w:val="002060"/>
              </w:rPr>
            </w:pPr>
            <w:r w:rsidRPr="00837E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AE4C" w14:textId="77777777" w:rsidR="00387589" w:rsidRPr="00837E3A" w:rsidRDefault="00387589" w:rsidP="00391F72">
            <w:pPr>
              <w:pStyle w:val="rowtabella0"/>
              <w:jc w:val="center"/>
              <w:rPr>
                <w:color w:val="002060"/>
              </w:rPr>
            </w:pPr>
            <w:r w:rsidRPr="00837E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6904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82A9" w14:textId="77777777" w:rsidR="00387589" w:rsidRPr="00837E3A" w:rsidRDefault="00387589" w:rsidP="00391F72">
            <w:pPr>
              <w:pStyle w:val="rowtabella0"/>
              <w:jc w:val="center"/>
              <w:rPr>
                <w:color w:val="002060"/>
              </w:rPr>
            </w:pPr>
            <w:r w:rsidRPr="00837E3A">
              <w:rPr>
                <w:color w:val="002060"/>
              </w:rPr>
              <w:t>0</w:t>
            </w:r>
          </w:p>
        </w:tc>
      </w:tr>
      <w:tr w:rsidR="00387589" w:rsidRPr="00837E3A" w14:paraId="78ABAA84"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CF2EA" w14:textId="77777777" w:rsidR="00387589" w:rsidRPr="00837E3A" w:rsidRDefault="00387589" w:rsidP="00391F72">
            <w:pPr>
              <w:pStyle w:val="rowtabella0"/>
              <w:rPr>
                <w:color w:val="002060"/>
              </w:rPr>
            </w:pPr>
            <w:r w:rsidRPr="00837E3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B9A7"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1E972"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B9F1"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B3263"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8BFA7"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D52A5" w14:textId="77777777" w:rsidR="00387589" w:rsidRPr="00837E3A" w:rsidRDefault="00387589" w:rsidP="00391F72">
            <w:pPr>
              <w:pStyle w:val="rowtabella0"/>
              <w:jc w:val="center"/>
              <w:rPr>
                <w:color w:val="002060"/>
              </w:rPr>
            </w:pPr>
            <w:r w:rsidRPr="00837E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849C6" w14:textId="77777777" w:rsidR="00387589" w:rsidRPr="00837E3A" w:rsidRDefault="00387589" w:rsidP="00391F72">
            <w:pPr>
              <w:pStyle w:val="rowtabella0"/>
              <w:jc w:val="center"/>
              <w:rPr>
                <w:color w:val="002060"/>
              </w:rPr>
            </w:pPr>
            <w:r w:rsidRPr="00837E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15DB" w14:textId="77777777" w:rsidR="00387589" w:rsidRPr="00837E3A" w:rsidRDefault="00387589" w:rsidP="00391F72">
            <w:pPr>
              <w:pStyle w:val="rowtabella0"/>
              <w:jc w:val="center"/>
              <w:rPr>
                <w:color w:val="002060"/>
              </w:rPr>
            </w:pPr>
            <w:r w:rsidRPr="00837E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A6619" w14:textId="77777777" w:rsidR="00387589" w:rsidRPr="00837E3A" w:rsidRDefault="00387589" w:rsidP="00391F72">
            <w:pPr>
              <w:pStyle w:val="rowtabella0"/>
              <w:jc w:val="center"/>
              <w:rPr>
                <w:color w:val="002060"/>
              </w:rPr>
            </w:pPr>
            <w:r w:rsidRPr="00837E3A">
              <w:rPr>
                <w:color w:val="002060"/>
              </w:rPr>
              <w:t>0</w:t>
            </w:r>
          </w:p>
        </w:tc>
      </w:tr>
      <w:tr w:rsidR="00387589" w:rsidRPr="00837E3A" w14:paraId="54F67570"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97732" w14:textId="77777777" w:rsidR="00387589" w:rsidRPr="00837E3A" w:rsidRDefault="00387589" w:rsidP="00391F72">
            <w:pPr>
              <w:pStyle w:val="rowtabella0"/>
              <w:rPr>
                <w:color w:val="002060"/>
                <w:lang w:val="es-ES"/>
              </w:rPr>
            </w:pPr>
            <w:r w:rsidRPr="00837E3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EB313"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8A7C3"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9EBC"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E634C"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1BA5"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57C42" w14:textId="77777777" w:rsidR="00387589" w:rsidRPr="00837E3A" w:rsidRDefault="00387589" w:rsidP="00391F72">
            <w:pPr>
              <w:pStyle w:val="rowtabella0"/>
              <w:jc w:val="center"/>
              <w:rPr>
                <w:color w:val="002060"/>
              </w:rPr>
            </w:pPr>
            <w:r w:rsidRPr="00837E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CB85C" w14:textId="77777777" w:rsidR="00387589" w:rsidRPr="00837E3A" w:rsidRDefault="00387589" w:rsidP="00391F72">
            <w:pPr>
              <w:pStyle w:val="rowtabella0"/>
              <w:jc w:val="center"/>
              <w:rPr>
                <w:color w:val="002060"/>
              </w:rPr>
            </w:pPr>
            <w:r w:rsidRPr="00837E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66BB"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EE72" w14:textId="77777777" w:rsidR="00387589" w:rsidRPr="00837E3A" w:rsidRDefault="00387589" w:rsidP="00391F72">
            <w:pPr>
              <w:pStyle w:val="rowtabella0"/>
              <w:jc w:val="center"/>
              <w:rPr>
                <w:color w:val="002060"/>
              </w:rPr>
            </w:pPr>
            <w:r w:rsidRPr="00837E3A">
              <w:rPr>
                <w:color w:val="002060"/>
              </w:rPr>
              <w:t>0</w:t>
            </w:r>
          </w:p>
        </w:tc>
      </w:tr>
      <w:tr w:rsidR="00387589" w:rsidRPr="00837E3A" w14:paraId="799F2E47"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4246E" w14:textId="77777777" w:rsidR="00387589" w:rsidRPr="00837E3A" w:rsidRDefault="00387589" w:rsidP="00391F72">
            <w:pPr>
              <w:pStyle w:val="rowtabella0"/>
              <w:rPr>
                <w:color w:val="002060"/>
              </w:rPr>
            </w:pPr>
            <w:r w:rsidRPr="00837E3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6422A"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138F"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27AC"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AB95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51FDD"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3249" w14:textId="77777777" w:rsidR="00387589" w:rsidRPr="00837E3A" w:rsidRDefault="00387589" w:rsidP="00391F72">
            <w:pPr>
              <w:pStyle w:val="rowtabella0"/>
              <w:jc w:val="center"/>
              <w:rPr>
                <w:color w:val="002060"/>
              </w:rPr>
            </w:pPr>
            <w:r w:rsidRPr="00837E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DB8F" w14:textId="77777777" w:rsidR="00387589" w:rsidRPr="00837E3A" w:rsidRDefault="00387589" w:rsidP="00391F72">
            <w:pPr>
              <w:pStyle w:val="rowtabella0"/>
              <w:jc w:val="center"/>
              <w:rPr>
                <w:color w:val="002060"/>
              </w:rPr>
            </w:pPr>
            <w:r w:rsidRPr="00837E3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8C9E7"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66B4C" w14:textId="77777777" w:rsidR="00387589" w:rsidRPr="00837E3A" w:rsidRDefault="00387589" w:rsidP="00391F72">
            <w:pPr>
              <w:pStyle w:val="rowtabella0"/>
              <w:jc w:val="center"/>
              <w:rPr>
                <w:color w:val="002060"/>
              </w:rPr>
            </w:pPr>
            <w:r w:rsidRPr="00837E3A">
              <w:rPr>
                <w:color w:val="002060"/>
              </w:rPr>
              <w:t>0</w:t>
            </w:r>
          </w:p>
        </w:tc>
      </w:tr>
      <w:tr w:rsidR="00387589" w:rsidRPr="00837E3A" w14:paraId="5BD722A2"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BF5AAB" w14:textId="77777777" w:rsidR="00387589" w:rsidRPr="00837E3A" w:rsidRDefault="00387589" w:rsidP="00391F72">
            <w:pPr>
              <w:pStyle w:val="rowtabella0"/>
              <w:rPr>
                <w:color w:val="002060"/>
              </w:rPr>
            </w:pPr>
            <w:proofErr w:type="spellStart"/>
            <w:proofErr w:type="gramStart"/>
            <w:r w:rsidRPr="00837E3A">
              <w:rPr>
                <w:color w:val="002060"/>
              </w:rPr>
              <w:t>sq.B</w:t>
            </w:r>
            <w:proofErr w:type="spellEnd"/>
            <w:proofErr w:type="gramEnd"/>
            <w:r w:rsidRPr="00837E3A">
              <w:rPr>
                <w:color w:val="002060"/>
              </w:rPr>
              <w:t xml:space="preserve"> C.U.S. ANCONA </w:t>
            </w:r>
            <w:proofErr w:type="spellStart"/>
            <w:proofErr w:type="gramStart"/>
            <w:r w:rsidRPr="00837E3A">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3C2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321A" w14:textId="77777777" w:rsidR="00387589" w:rsidRPr="00837E3A" w:rsidRDefault="00387589" w:rsidP="00391F72">
            <w:pPr>
              <w:pStyle w:val="rowtabella0"/>
              <w:jc w:val="center"/>
              <w:rPr>
                <w:color w:val="002060"/>
              </w:rPr>
            </w:pPr>
            <w:r w:rsidRPr="00837E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076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9F34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C41C"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2D6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A4D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715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22160" w14:textId="77777777" w:rsidR="00387589" w:rsidRPr="00837E3A" w:rsidRDefault="00387589" w:rsidP="00391F72">
            <w:pPr>
              <w:pStyle w:val="rowtabella0"/>
              <w:jc w:val="center"/>
              <w:rPr>
                <w:color w:val="002060"/>
              </w:rPr>
            </w:pPr>
            <w:r w:rsidRPr="00837E3A">
              <w:rPr>
                <w:color w:val="002060"/>
              </w:rPr>
              <w:t>0</w:t>
            </w:r>
          </w:p>
        </w:tc>
      </w:tr>
    </w:tbl>
    <w:p w14:paraId="67589AFC" w14:textId="77777777" w:rsidR="00387589" w:rsidRPr="00837E3A" w:rsidRDefault="00387589" w:rsidP="00387589">
      <w:pPr>
        <w:pStyle w:val="breakline"/>
        <w:rPr>
          <w:rFonts w:eastAsiaTheme="minorEastAsia"/>
          <w:color w:val="002060"/>
        </w:rPr>
      </w:pPr>
    </w:p>
    <w:p w14:paraId="4D3E923C" w14:textId="77777777" w:rsidR="00387589" w:rsidRPr="00837E3A" w:rsidRDefault="00387589" w:rsidP="00387589">
      <w:pPr>
        <w:pStyle w:val="breakline"/>
        <w:rPr>
          <w:color w:val="002060"/>
        </w:rPr>
      </w:pPr>
    </w:p>
    <w:p w14:paraId="747CD5B8" w14:textId="77777777" w:rsidR="00387589" w:rsidRPr="00837E3A" w:rsidRDefault="00387589" w:rsidP="00387589">
      <w:pPr>
        <w:pStyle w:val="sottotitolocampionato10"/>
        <w:rPr>
          <w:color w:val="002060"/>
        </w:rPr>
      </w:pPr>
      <w:r w:rsidRPr="00837E3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301DC9BD"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FF072"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84851"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B0B7D"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49FDE"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5B8E1"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2502D"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AB048"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97D24"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2B6C0"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9DA70" w14:textId="77777777" w:rsidR="00387589" w:rsidRPr="00837E3A" w:rsidRDefault="00387589" w:rsidP="00391F72">
            <w:pPr>
              <w:pStyle w:val="headertabella0"/>
              <w:rPr>
                <w:color w:val="002060"/>
              </w:rPr>
            </w:pPr>
            <w:r w:rsidRPr="00837E3A">
              <w:rPr>
                <w:color w:val="002060"/>
              </w:rPr>
              <w:t>PE</w:t>
            </w:r>
          </w:p>
        </w:tc>
      </w:tr>
      <w:tr w:rsidR="00387589" w:rsidRPr="00837E3A" w14:paraId="2450C192"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D12358" w14:textId="77777777" w:rsidR="00387589" w:rsidRPr="00837E3A" w:rsidRDefault="00387589" w:rsidP="00391F72">
            <w:pPr>
              <w:pStyle w:val="rowtabella0"/>
              <w:rPr>
                <w:color w:val="002060"/>
              </w:rPr>
            </w:pPr>
            <w:r w:rsidRPr="00837E3A">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5859D" w14:textId="77777777" w:rsidR="00387589" w:rsidRPr="00837E3A" w:rsidRDefault="00387589" w:rsidP="00391F72">
            <w:pPr>
              <w:pStyle w:val="rowtabella0"/>
              <w:jc w:val="center"/>
              <w:rPr>
                <w:color w:val="002060"/>
              </w:rPr>
            </w:pPr>
            <w:r w:rsidRPr="00837E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3BD0B"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13C8"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BAFC1"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25FA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B2ECE" w14:textId="77777777" w:rsidR="00387589" w:rsidRPr="00837E3A" w:rsidRDefault="00387589" w:rsidP="00391F72">
            <w:pPr>
              <w:pStyle w:val="rowtabella0"/>
              <w:jc w:val="center"/>
              <w:rPr>
                <w:color w:val="002060"/>
              </w:rPr>
            </w:pPr>
            <w:r w:rsidRPr="00837E3A">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58B8"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B7A6A" w14:textId="77777777" w:rsidR="00387589" w:rsidRPr="00837E3A" w:rsidRDefault="00387589" w:rsidP="00391F72">
            <w:pPr>
              <w:pStyle w:val="rowtabella0"/>
              <w:jc w:val="center"/>
              <w:rPr>
                <w:color w:val="002060"/>
              </w:rPr>
            </w:pPr>
            <w:r w:rsidRPr="00837E3A">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3F9BE" w14:textId="77777777" w:rsidR="00387589" w:rsidRPr="00837E3A" w:rsidRDefault="00387589" w:rsidP="00391F72">
            <w:pPr>
              <w:pStyle w:val="rowtabella0"/>
              <w:jc w:val="center"/>
              <w:rPr>
                <w:color w:val="002060"/>
              </w:rPr>
            </w:pPr>
            <w:r w:rsidRPr="00837E3A">
              <w:rPr>
                <w:color w:val="002060"/>
              </w:rPr>
              <w:t>0</w:t>
            </w:r>
          </w:p>
        </w:tc>
      </w:tr>
      <w:tr w:rsidR="00387589" w:rsidRPr="00837E3A" w14:paraId="0F86A0A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1EC5D2" w14:textId="77777777" w:rsidR="00387589" w:rsidRPr="00837E3A" w:rsidRDefault="00387589" w:rsidP="00391F72">
            <w:pPr>
              <w:pStyle w:val="rowtabella0"/>
              <w:rPr>
                <w:color w:val="002060"/>
              </w:rPr>
            </w:pPr>
            <w:r w:rsidRPr="00837E3A">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7E394"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279E3"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ABA21"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547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C0FDA"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07FE" w14:textId="77777777" w:rsidR="00387589" w:rsidRPr="00837E3A" w:rsidRDefault="00387589" w:rsidP="00391F72">
            <w:pPr>
              <w:pStyle w:val="rowtabella0"/>
              <w:jc w:val="center"/>
              <w:rPr>
                <w:color w:val="002060"/>
              </w:rPr>
            </w:pPr>
            <w:r w:rsidRPr="00837E3A">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49E66" w14:textId="77777777" w:rsidR="00387589" w:rsidRPr="00837E3A" w:rsidRDefault="00387589" w:rsidP="00391F72">
            <w:pPr>
              <w:pStyle w:val="rowtabella0"/>
              <w:jc w:val="center"/>
              <w:rPr>
                <w:color w:val="002060"/>
              </w:rPr>
            </w:pPr>
            <w:r w:rsidRPr="00837E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8419" w14:textId="77777777" w:rsidR="00387589" w:rsidRPr="00837E3A" w:rsidRDefault="00387589" w:rsidP="00391F72">
            <w:pPr>
              <w:pStyle w:val="rowtabella0"/>
              <w:jc w:val="center"/>
              <w:rPr>
                <w:color w:val="002060"/>
              </w:rPr>
            </w:pPr>
            <w:r w:rsidRPr="00837E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19323" w14:textId="77777777" w:rsidR="00387589" w:rsidRPr="00837E3A" w:rsidRDefault="00387589" w:rsidP="00391F72">
            <w:pPr>
              <w:pStyle w:val="rowtabella0"/>
              <w:jc w:val="center"/>
              <w:rPr>
                <w:color w:val="002060"/>
              </w:rPr>
            </w:pPr>
            <w:r w:rsidRPr="00837E3A">
              <w:rPr>
                <w:color w:val="002060"/>
              </w:rPr>
              <w:t>0</w:t>
            </w:r>
          </w:p>
        </w:tc>
      </w:tr>
      <w:tr w:rsidR="00387589" w:rsidRPr="00837E3A" w14:paraId="13E62C1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EC32C" w14:textId="77777777" w:rsidR="00387589" w:rsidRPr="00837E3A" w:rsidRDefault="00387589" w:rsidP="00391F72">
            <w:pPr>
              <w:pStyle w:val="rowtabella0"/>
              <w:rPr>
                <w:color w:val="002060"/>
              </w:rPr>
            </w:pPr>
            <w:r w:rsidRPr="00837E3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23CE9"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8CE4"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4BCED"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AF7B"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E44A" w14:textId="77777777" w:rsidR="00387589" w:rsidRPr="00837E3A" w:rsidRDefault="00387589" w:rsidP="00391F72">
            <w:pPr>
              <w:pStyle w:val="rowtabella0"/>
              <w:jc w:val="center"/>
              <w:rPr>
                <w:color w:val="002060"/>
              </w:rPr>
            </w:pPr>
            <w:r w:rsidRPr="00837E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AC639" w14:textId="77777777" w:rsidR="00387589" w:rsidRPr="00837E3A" w:rsidRDefault="00387589" w:rsidP="00391F72">
            <w:pPr>
              <w:pStyle w:val="rowtabella0"/>
              <w:jc w:val="center"/>
              <w:rPr>
                <w:color w:val="002060"/>
              </w:rPr>
            </w:pPr>
            <w:r w:rsidRPr="00837E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3C4C" w14:textId="77777777" w:rsidR="00387589" w:rsidRPr="00837E3A" w:rsidRDefault="00387589" w:rsidP="00391F72">
            <w:pPr>
              <w:pStyle w:val="rowtabella0"/>
              <w:jc w:val="center"/>
              <w:rPr>
                <w:color w:val="002060"/>
              </w:rPr>
            </w:pPr>
            <w:r w:rsidRPr="00837E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CDCF0" w14:textId="77777777" w:rsidR="00387589" w:rsidRPr="00837E3A" w:rsidRDefault="00387589" w:rsidP="00391F72">
            <w:pPr>
              <w:pStyle w:val="rowtabella0"/>
              <w:jc w:val="center"/>
              <w:rPr>
                <w:color w:val="002060"/>
              </w:rPr>
            </w:pPr>
            <w:r w:rsidRPr="00837E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DF44" w14:textId="77777777" w:rsidR="00387589" w:rsidRPr="00837E3A" w:rsidRDefault="00387589" w:rsidP="00391F72">
            <w:pPr>
              <w:pStyle w:val="rowtabella0"/>
              <w:jc w:val="center"/>
              <w:rPr>
                <w:color w:val="002060"/>
              </w:rPr>
            </w:pPr>
            <w:r w:rsidRPr="00837E3A">
              <w:rPr>
                <w:color w:val="002060"/>
              </w:rPr>
              <w:t>0</w:t>
            </w:r>
          </w:p>
        </w:tc>
      </w:tr>
      <w:tr w:rsidR="00387589" w:rsidRPr="00837E3A" w14:paraId="1101A894"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72A7B" w14:textId="77777777" w:rsidR="00387589" w:rsidRPr="00837E3A" w:rsidRDefault="00387589" w:rsidP="00391F72">
            <w:pPr>
              <w:pStyle w:val="rowtabella0"/>
              <w:rPr>
                <w:color w:val="002060"/>
              </w:rPr>
            </w:pPr>
            <w:r w:rsidRPr="00837E3A">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7145"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53EF"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BE752"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5F30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A37C0"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9BA06" w14:textId="77777777" w:rsidR="00387589" w:rsidRPr="00837E3A" w:rsidRDefault="00387589" w:rsidP="00391F72">
            <w:pPr>
              <w:pStyle w:val="rowtabella0"/>
              <w:jc w:val="center"/>
              <w:rPr>
                <w:color w:val="002060"/>
              </w:rPr>
            </w:pPr>
            <w:r w:rsidRPr="00837E3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23E64" w14:textId="77777777" w:rsidR="00387589" w:rsidRPr="00837E3A" w:rsidRDefault="00387589" w:rsidP="00391F72">
            <w:pPr>
              <w:pStyle w:val="rowtabella0"/>
              <w:jc w:val="center"/>
              <w:rPr>
                <w:color w:val="002060"/>
              </w:rPr>
            </w:pPr>
            <w:r w:rsidRPr="00837E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3D5F" w14:textId="77777777" w:rsidR="00387589" w:rsidRPr="00837E3A" w:rsidRDefault="00387589" w:rsidP="00391F72">
            <w:pPr>
              <w:pStyle w:val="rowtabella0"/>
              <w:jc w:val="center"/>
              <w:rPr>
                <w:color w:val="002060"/>
              </w:rPr>
            </w:pPr>
            <w:r w:rsidRPr="00837E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4473" w14:textId="77777777" w:rsidR="00387589" w:rsidRPr="00837E3A" w:rsidRDefault="00387589" w:rsidP="00391F72">
            <w:pPr>
              <w:pStyle w:val="rowtabella0"/>
              <w:jc w:val="center"/>
              <w:rPr>
                <w:color w:val="002060"/>
              </w:rPr>
            </w:pPr>
            <w:r w:rsidRPr="00837E3A">
              <w:rPr>
                <w:color w:val="002060"/>
              </w:rPr>
              <w:t>0</w:t>
            </w:r>
          </w:p>
        </w:tc>
      </w:tr>
      <w:tr w:rsidR="00387589" w:rsidRPr="00837E3A" w14:paraId="1A72DC74"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CDD1B" w14:textId="77777777" w:rsidR="00387589" w:rsidRPr="00837E3A" w:rsidRDefault="00387589" w:rsidP="00391F72">
            <w:pPr>
              <w:pStyle w:val="rowtabella0"/>
              <w:rPr>
                <w:color w:val="002060"/>
              </w:rPr>
            </w:pPr>
            <w:r w:rsidRPr="00837E3A">
              <w:rPr>
                <w:color w:val="002060"/>
              </w:rPr>
              <w:t xml:space="preserve">A.S.D. </w:t>
            </w:r>
            <w:proofErr w:type="gramStart"/>
            <w:r w:rsidRPr="00837E3A">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1626"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D7243"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578F7" w14:textId="77777777" w:rsidR="00387589" w:rsidRPr="00837E3A" w:rsidRDefault="00387589" w:rsidP="00391F72">
            <w:pPr>
              <w:pStyle w:val="rowtabella0"/>
              <w:jc w:val="center"/>
              <w:rPr>
                <w:color w:val="002060"/>
              </w:rPr>
            </w:pPr>
            <w:r w:rsidRPr="00837E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E62B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D44D" w14:textId="77777777" w:rsidR="00387589" w:rsidRPr="00837E3A" w:rsidRDefault="00387589" w:rsidP="00391F72">
            <w:pPr>
              <w:pStyle w:val="rowtabella0"/>
              <w:jc w:val="center"/>
              <w:rPr>
                <w:color w:val="002060"/>
              </w:rPr>
            </w:pPr>
            <w:r w:rsidRPr="00837E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96A0E" w14:textId="77777777" w:rsidR="00387589" w:rsidRPr="00837E3A" w:rsidRDefault="00387589" w:rsidP="00391F72">
            <w:pPr>
              <w:pStyle w:val="rowtabella0"/>
              <w:jc w:val="center"/>
              <w:rPr>
                <w:color w:val="002060"/>
              </w:rPr>
            </w:pPr>
            <w:r w:rsidRPr="00837E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A45A" w14:textId="77777777" w:rsidR="00387589" w:rsidRPr="00837E3A" w:rsidRDefault="00387589" w:rsidP="00391F72">
            <w:pPr>
              <w:pStyle w:val="rowtabella0"/>
              <w:jc w:val="center"/>
              <w:rPr>
                <w:color w:val="002060"/>
              </w:rPr>
            </w:pPr>
            <w:r w:rsidRPr="00837E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C07E8" w14:textId="77777777" w:rsidR="00387589" w:rsidRPr="00837E3A" w:rsidRDefault="00387589" w:rsidP="00391F72">
            <w:pPr>
              <w:pStyle w:val="rowtabella0"/>
              <w:jc w:val="center"/>
              <w:rPr>
                <w:color w:val="002060"/>
              </w:rPr>
            </w:pPr>
            <w:r w:rsidRPr="00837E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828D2" w14:textId="77777777" w:rsidR="00387589" w:rsidRPr="00837E3A" w:rsidRDefault="00387589" w:rsidP="00391F72">
            <w:pPr>
              <w:pStyle w:val="rowtabella0"/>
              <w:jc w:val="center"/>
              <w:rPr>
                <w:color w:val="002060"/>
              </w:rPr>
            </w:pPr>
            <w:r w:rsidRPr="00837E3A">
              <w:rPr>
                <w:color w:val="002060"/>
              </w:rPr>
              <w:t>0</w:t>
            </w:r>
          </w:p>
        </w:tc>
      </w:tr>
      <w:tr w:rsidR="00387589" w:rsidRPr="00837E3A" w14:paraId="3A6955F5"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011A7" w14:textId="77777777" w:rsidR="00387589" w:rsidRPr="00837E3A" w:rsidRDefault="00387589" w:rsidP="00391F72">
            <w:pPr>
              <w:pStyle w:val="rowtabella0"/>
              <w:rPr>
                <w:color w:val="002060"/>
              </w:rPr>
            </w:pPr>
            <w:r w:rsidRPr="00837E3A">
              <w:rPr>
                <w:color w:val="002060"/>
              </w:rPr>
              <w:lastRenderedPageBreak/>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20066"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FC88"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BF14" w14:textId="77777777" w:rsidR="00387589" w:rsidRPr="00837E3A" w:rsidRDefault="00387589" w:rsidP="00391F72">
            <w:pPr>
              <w:pStyle w:val="rowtabella0"/>
              <w:jc w:val="center"/>
              <w:rPr>
                <w:color w:val="002060"/>
              </w:rPr>
            </w:pPr>
            <w:r w:rsidRPr="00837E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03BA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6A42" w14:textId="77777777" w:rsidR="00387589" w:rsidRPr="00837E3A" w:rsidRDefault="00387589" w:rsidP="00391F72">
            <w:pPr>
              <w:pStyle w:val="rowtabella0"/>
              <w:jc w:val="center"/>
              <w:rPr>
                <w:color w:val="002060"/>
              </w:rPr>
            </w:pPr>
            <w:r w:rsidRPr="00837E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31BA" w14:textId="77777777" w:rsidR="00387589" w:rsidRPr="00837E3A" w:rsidRDefault="00387589" w:rsidP="00391F72">
            <w:pPr>
              <w:pStyle w:val="rowtabella0"/>
              <w:jc w:val="center"/>
              <w:rPr>
                <w:color w:val="002060"/>
              </w:rPr>
            </w:pPr>
            <w:r w:rsidRPr="00837E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9EE9" w14:textId="77777777" w:rsidR="00387589" w:rsidRPr="00837E3A" w:rsidRDefault="00387589" w:rsidP="00391F72">
            <w:pPr>
              <w:pStyle w:val="rowtabella0"/>
              <w:jc w:val="center"/>
              <w:rPr>
                <w:color w:val="002060"/>
              </w:rPr>
            </w:pPr>
            <w:r w:rsidRPr="00837E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3186" w14:textId="77777777" w:rsidR="00387589" w:rsidRPr="00837E3A" w:rsidRDefault="00387589" w:rsidP="00391F72">
            <w:pPr>
              <w:pStyle w:val="rowtabella0"/>
              <w:jc w:val="center"/>
              <w:rPr>
                <w:color w:val="002060"/>
              </w:rPr>
            </w:pPr>
            <w:r w:rsidRPr="00837E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DC91" w14:textId="77777777" w:rsidR="00387589" w:rsidRPr="00837E3A" w:rsidRDefault="00387589" w:rsidP="00391F72">
            <w:pPr>
              <w:pStyle w:val="rowtabella0"/>
              <w:jc w:val="center"/>
              <w:rPr>
                <w:color w:val="002060"/>
              </w:rPr>
            </w:pPr>
            <w:r w:rsidRPr="00837E3A">
              <w:rPr>
                <w:color w:val="002060"/>
              </w:rPr>
              <w:t>0</w:t>
            </w:r>
          </w:p>
        </w:tc>
      </w:tr>
      <w:tr w:rsidR="00387589" w:rsidRPr="00837E3A" w14:paraId="3112BC39"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36314" w14:textId="77777777" w:rsidR="00387589" w:rsidRPr="00837E3A" w:rsidRDefault="00387589" w:rsidP="00391F72">
            <w:pPr>
              <w:pStyle w:val="rowtabella0"/>
              <w:rPr>
                <w:color w:val="002060"/>
              </w:rPr>
            </w:pPr>
            <w:r w:rsidRPr="00837E3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CF69E"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DEB15"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05CBF"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D63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CD9B" w14:textId="77777777" w:rsidR="00387589" w:rsidRPr="00837E3A" w:rsidRDefault="00387589" w:rsidP="00391F72">
            <w:pPr>
              <w:pStyle w:val="rowtabella0"/>
              <w:jc w:val="center"/>
              <w:rPr>
                <w:color w:val="002060"/>
              </w:rPr>
            </w:pPr>
            <w:r w:rsidRPr="00837E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99F49" w14:textId="77777777" w:rsidR="00387589" w:rsidRPr="00837E3A" w:rsidRDefault="00387589" w:rsidP="00391F72">
            <w:pPr>
              <w:pStyle w:val="rowtabella0"/>
              <w:jc w:val="center"/>
              <w:rPr>
                <w:color w:val="002060"/>
              </w:rPr>
            </w:pPr>
            <w:r w:rsidRPr="00837E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5D42" w14:textId="77777777" w:rsidR="00387589" w:rsidRPr="00837E3A" w:rsidRDefault="00387589" w:rsidP="00391F72">
            <w:pPr>
              <w:pStyle w:val="rowtabella0"/>
              <w:jc w:val="center"/>
              <w:rPr>
                <w:color w:val="002060"/>
              </w:rPr>
            </w:pPr>
            <w:r w:rsidRPr="00837E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6720" w14:textId="77777777" w:rsidR="00387589" w:rsidRPr="00837E3A" w:rsidRDefault="00387589" w:rsidP="00391F72">
            <w:pPr>
              <w:pStyle w:val="rowtabella0"/>
              <w:jc w:val="center"/>
              <w:rPr>
                <w:color w:val="002060"/>
              </w:rPr>
            </w:pPr>
            <w:r w:rsidRPr="00837E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EE84D" w14:textId="77777777" w:rsidR="00387589" w:rsidRPr="00837E3A" w:rsidRDefault="00387589" w:rsidP="00391F72">
            <w:pPr>
              <w:pStyle w:val="rowtabella0"/>
              <w:jc w:val="center"/>
              <w:rPr>
                <w:color w:val="002060"/>
              </w:rPr>
            </w:pPr>
            <w:r w:rsidRPr="00837E3A">
              <w:rPr>
                <w:color w:val="002060"/>
              </w:rPr>
              <w:t>0</w:t>
            </w:r>
          </w:p>
        </w:tc>
      </w:tr>
      <w:tr w:rsidR="00387589" w:rsidRPr="00837E3A" w14:paraId="1AA8B92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B9FEA" w14:textId="77777777" w:rsidR="00387589" w:rsidRPr="00837E3A" w:rsidRDefault="00387589" w:rsidP="00391F72">
            <w:pPr>
              <w:pStyle w:val="rowtabella0"/>
              <w:rPr>
                <w:color w:val="002060"/>
              </w:rPr>
            </w:pPr>
            <w:r w:rsidRPr="00837E3A">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2993E" w14:textId="77777777" w:rsidR="00387589" w:rsidRPr="00837E3A" w:rsidRDefault="00387589" w:rsidP="00391F72">
            <w:pPr>
              <w:pStyle w:val="rowtabella0"/>
              <w:jc w:val="center"/>
              <w:rPr>
                <w:color w:val="002060"/>
              </w:rPr>
            </w:pPr>
            <w:r w:rsidRPr="00837E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B312" w14:textId="77777777" w:rsidR="00387589" w:rsidRPr="00837E3A" w:rsidRDefault="00387589" w:rsidP="00391F72">
            <w:pPr>
              <w:pStyle w:val="rowtabella0"/>
              <w:jc w:val="center"/>
              <w:rPr>
                <w:color w:val="002060"/>
              </w:rPr>
            </w:pPr>
            <w:r w:rsidRPr="00837E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8152"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D0115"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F3162"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63A2" w14:textId="77777777" w:rsidR="00387589" w:rsidRPr="00837E3A" w:rsidRDefault="00387589" w:rsidP="00391F72">
            <w:pPr>
              <w:pStyle w:val="rowtabella0"/>
              <w:jc w:val="center"/>
              <w:rPr>
                <w:color w:val="002060"/>
              </w:rPr>
            </w:pPr>
            <w:r w:rsidRPr="00837E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E809" w14:textId="77777777" w:rsidR="00387589" w:rsidRPr="00837E3A" w:rsidRDefault="00387589" w:rsidP="00391F72">
            <w:pPr>
              <w:pStyle w:val="rowtabella0"/>
              <w:jc w:val="center"/>
              <w:rPr>
                <w:color w:val="002060"/>
              </w:rPr>
            </w:pPr>
            <w:r w:rsidRPr="00837E3A">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8539" w14:textId="77777777" w:rsidR="00387589" w:rsidRPr="00837E3A" w:rsidRDefault="00387589" w:rsidP="00391F72">
            <w:pPr>
              <w:pStyle w:val="rowtabella0"/>
              <w:jc w:val="center"/>
              <w:rPr>
                <w:color w:val="002060"/>
              </w:rPr>
            </w:pPr>
            <w:r w:rsidRPr="00837E3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5C162" w14:textId="77777777" w:rsidR="00387589" w:rsidRPr="00837E3A" w:rsidRDefault="00387589" w:rsidP="00391F72">
            <w:pPr>
              <w:pStyle w:val="rowtabella0"/>
              <w:jc w:val="center"/>
              <w:rPr>
                <w:color w:val="002060"/>
              </w:rPr>
            </w:pPr>
            <w:r w:rsidRPr="00837E3A">
              <w:rPr>
                <w:color w:val="002060"/>
              </w:rPr>
              <w:t>1</w:t>
            </w:r>
          </w:p>
        </w:tc>
      </w:tr>
      <w:tr w:rsidR="00387589" w:rsidRPr="00837E3A" w14:paraId="4B60F55E"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D4AE64" w14:textId="77777777" w:rsidR="00387589" w:rsidRPr="00837E3A" w:rsidRDefault="00387589" w:rsidP="00391F72">
            <w:pPr>
              <w:pStyle w:val="rowtabella0"/>
              <w:rPr>
                <w:color w:val="002060"/>
              </w:rPr>
            </w:pPr>
            <w:r w:rsidRPr="00837E3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31143"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1680" w14:textId="77777777" w:rsidR="00387589" w:rsidRPr="00837E3A" w:rsidRDefault="00387589" w:rsidP="00391F72">
            <w:pPr>
              <w:pStyle w:val="rowtabella0"/>
              <w:jc w:val="center"/>
              <w:rPr>
                <w:color w:val="002060"/>
              </w:rPr>
            </w:pPr>
            <w:r w:rsidRPr="00837E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FA3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45E3A" w14:textId="77777777" w:rsidR="00387589" w:rsidRPr="00837E3A" w:rsidRDefault="00387589" w:rsidP="00391F72">
            <w:pPr>
              <w:pStyle w:val="rowtabella0"/>
              <w:jc w:val="center"/>
              <w:rPr>
                <w:color w:val="002060"/>
              </w:rPr>
            </w:pPr>
            <w:r w:rsidRPr="00837E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BFE6" w14:textId="77777777" w:rsidR="00387589" w:rsidRPr="00837E3A" w:rsidRDefault="00387589" w:rsidP="00391F72">
            <w:pPr>
              <w:pStyle w:val="rowtabella0"/>
              <w:jc w:val="center"/>
              <w:rPr>
                <w:color w:val="002060"/>
              </w:rPr>
            </w:pPr>
            <w:r w:rsidRPr="00837E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19287" w14:textId="77777777" w:rsidR="00387589" w:rsidRPr="00837E3A" w:rsidRDefault="00387589" w:rsidP="00391F72">
            <w:pPr>
              <w:pStyle w:val="rowtabella0"/>
              <w:jc w:val="center"/>
              <w:rPr>
                <w:color w:val="002060"/>
              </w:rPr>
            </w:pPr>
            <w:r w:rsidRPr="00837E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12D1" w14:textId="77777777" w:rsidR="00387589" w:rsidRPr="00837E3A" w:rsidRDefault="00387589" w:rsidP="00391F72">
            <w:pPr>
              <w:pStyle w:val="rowtabella0"/>
              <w:jc w:val="center"/>
              <w:rPr>
                <w:color w:val="002060"/>
              </w:rPr>
            </w:pPr>
            <w:r w:rsidRPr="00837E3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CA98" w14:textId="77777777" w:rsidR="00387589" w:rsidRPr="00837E3A" w:rsidRDefault="00387589" w:rsidP="00391F72">
            <w:pPr>
              <w:pStyle w:val="rowtabella0"/>
              <w:jc w:val="center"/>
              <w:rPr>
                <w:color w:val="002060"/>
              </w:rPr>
            </w:pPr>
            <w:r w:rsidRPr="00837E3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0DEC" w14:textId="77777777" w:rsidR="00387589" w:rsidRPr="00837E3A" w:rsidRDefault="00387589" w:rsidP="00391F72">
            <w:pPr>
              <w:pStyle w:val="rowtabella0"/>
              <w:jc w:val="center"/>
              <w:rPr>
                <w:color w:val="002060"/>
              </w:rPr>
            </w:pPr>
            <w:r w:rsidRPr="00837E3A">
              <w:rPr>
                <w:color w:val="002060"/>
              </w:rPr>
              <w:t>0</w:t>
            </w:r>
          </w:p>
        </w:tc>
      </w:tr>
    </w:tbl>
    <w:p w14:paraId="61B200CC" w14:textId="77777777" w:rsidR="00387589" w:rsidRDefault="00387589" w:rsidP="00387589">
      <w:pPr>
        <w:pStyle w:val="breakline"/>
        <w:rPr>
          <w:color w:val="002060"/>
        </w:rPr>
      </w:pPr>
    </w:p>
    <w:p w14:paraId="04D5704C" w14:textId="77777777" w:rsidR="00387589" w:rsidRPr="00837E3A" w:rsidRDefault="00387589" w:rsidP="00387589">
      <w:pPr>
        <w:pStyle w:val="titoloprinc0"/>
        <w:rPr>
          <w:color w:val="002060"/>
        </w:rPr>
      </w:pPr>
      <w:r>
        <w:rPr>
          <w:color w:val="002060"/>
        </w:rPr>
        <w:t>PROGRAMMA GARE</w:t>
      </w:r>
    </w:p>
    <w:p w14:paraId="0B41D374" w14:textId="77777777" w:rsidR="00387589" w:rsidRDefault="00387589" w:rsidP="00387589">
      <w:pPr>
        <w:pStyle w:val="breakline"/>
        <w:rPr>
          <w:color w:val="002060"/>
        </w:rPr>
      </w:pPr>
    </w:p>
    <w:p w14:paraId="7759B352" w14:textId="77777777" w:rsidR="00387589" w:rsidRPr="00965F72" w:rsidRDefault="00387589" w:rsidP="00387589">
      <w:pPr>
        <w:pStyle w:val="sottotitolocampionato10"/>
        <w:rPr>
          <w:color w:val="002060"/>
        </w:rPr>
      </w:pPr>
      <w:r w:rsidRPr="00965F72">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387589" w:rsidRPr="00965F72" w14:paraId="12B7E52C"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15B1B"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100A3"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2414A"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F5FB8"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7D34A"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16F44"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62BB7"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53F7618C"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DF8CB8" w14:textId="77777777" w:rsidR="00387589" w:rsidRPr="00965F72" w:rsidRDefault="00387589" w:rsidP="00391F72">
            <w:pPr>
              <w:pStyle w:val="rowtabella0"/>
              <w:rPr>
                <w:color w:val="002060"/>
              </w:rPr>
            </w:pPr>
            <w:r w:rsidRPr="00965F72">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6507A" w14:textId="77777777" w:rsidR="00387589" w:rsidRPr="00965F72" w:rsidRDefault="00387589" w:rsidP="00391F72">
            <w:pPr>
              <w:pStyle w:val="rowtabella0"/>
              <w:rPr>
                <w:color w:val="002060"/>
              </w:rPr>
            </w:pPr>
            <w:r w:rsidRPr="00965F72">
              <w:rPr>
                <w:color w:val="002060"/>
              </w:rPr>
              <w:t xml:space="preserve">AUDAX 1970 </w:t>
            </w:r>
            <w:proofErr w:type="gramStart"/>
            <w:r w:rsidRPr="00965F72">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A25CC" w14:textId="77777777" w:rsidR="00387589" w:rsidRPr="00965F72" w:rsidRDefault="00387589" w:rsidP="00391F72">
            <w:pPr>
              <w:pStyle w:val="rowtabella0"/>
              <w:jc w:val="center"/>
              <w:rPr>
                <w:color w:val="002060"/>
              </w:rPr>
            </w:pPr>
            <w:r w:rsidRPr="00965F7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8D5E7" w14:textId="77777777" w:rsidR="00387589" w:rsidRPr="00965F72" w:rsidRDefault="00387589" w:rsidP="00391F72">
            <w:pPr>
              <w:pStyle w:val="rowtabella0"/>
              <w:rPr>
                <w:color w:val="002060"/>
              </w:rPr>
            </w:pPr>
            <w:r w:rsidRPr="00965F72">
              <w:rPr>
                <w:color w:val="002060"/>
              </w:rPr>
              <w:t>10/01/2026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2F41B" w14:textId="77777777" w:rsidR="00387589" w:rsidRPr="00965F72" w:rsidRDefault="00387589" w:rsidP="00391F72">
            <w:pPr>
              <w:pStyle w:val="rowtabella0"/>
              <w:rPr>
                <w:color w:val="002060"/>
              </w:rPr>
            </w:pPr>
            <w:r w:rsidRPr="00965F72">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B8CF1" w14:textId="77777777" w:rsidR="00387589" w:rsidRPr="00965F72" w:rsidRDefault="00387589" w:rsidP="00391F72">
            <w:pPr>
              <w:pStyle w:val="rowtabella0"/>
              <w:rPr>
                <w:color w:val="002060"/>
              </w:rPr>
            </w:pPr>
            <w:r w:rsidRPr="00965F72">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AF149" w14:textId="77777777" w:rsidR="00387589" w:rsidRPr="00965F72" w:rsidRDefault="00387589" w:rsidP="00391F72">
            <w:pPr>
              <w:pStyle w:val="rowtabella0"/>
              <w:rPr>
                <w:color w:val="002060"/>
              </w:rPr>
            </w:pPr>
            <w:r w:rsidRPr="00965F72">
              <w:rPr>
                <w:color w:val="002060"/>
              </w:rPr>
              <w:t>VIA NAZARIO SAURO</w:t>
            </w:r>
          </w:p>
        </w:tc>
      </w:tr>
      <w:tr w:rsidR="00387589" w:rsidRPr="00965F72" w14:paraId="3F341D84"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662481" w14:textId="77777777" w:rsidR="00387589" w:rsidRPr="00965F72" w:rsidRDefault="00387589" w:rsidP="00391F72">
            <w:pPr>
              <w:pStyle w:val="rowtabella0"/>
              <w:rPr>
                <w:color w:val="002060"/>
              </w:rPr>
            </w:pPr>
            <w:r w:rsidRPr="00965F72">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93513C" w14:textId="77777777" w:rsidR="00387589" w:rsidRPr="00965F72" w:rsidRDefault="00387589" w:rsidP="00391F72">
            <w:pPr>
              <w:pStyle w:val="rowtabella0"/>
              <w:rPr>
                <w:color w:val="002060"/>
              </w:rPr>
            </w:pPr>
            <w:r w:rsidRPr="00965F72">
              <w:rPr>
                <w:color w:val="002060"/>
              </w:rPr>
              <w:t>ETA BETA F.C.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A06BF9"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5B0EFD" w14:textId="77777777" w:rsidR="00387589" w:rsidRPr="00965F72" w:rsidRDefault="00387589" w:rsidP="00391F72">
            <w:pPr>
              <w:pStyle w:val="rowtabella0"/>
              <w:rPr>
                <w:color w:val="002060"/>
              </w:rPr>
            </w:pPr>
            <w:r w:rsidRPr="00965F72">
              <w:rPr>
                <w:color w:val="002060"/>
              </w:rPr>
              <w:t>10/01/2026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5AF073" w14:textId="77777777" w:rsidR="00387589" w:rsidRPr="00965F72" w:rsidRDefault="00387589" w:rsidP="00391F72">
            <w:pPr>
              <w:pStyle w:val="rowtabella0"/>
              <w:rPr>
                <w:color w:val="002060"/>
              </w:rPr>
            </w:pPr>
            <w:r w:rsidRPr="00965F72">
              <w:rPr>
                <w:color w:val="002060"/>
              </w:rPr>
              <w:t>5488 CAMPO SCOPERTO CIRC.MONTECELSO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76562" w14:textId="77777777" w:rsidR="00387589" w:rsidRPr="00965F72" w:rsidRDefault="00387589" w:rsidP="00391F72">
            <w:pPr>
              <w:pStyle w:val="rowtabella0"/>
              <w:rPr>
                <w:color w:val="002060"/>
              </w:rPr>
            </w:pPr>
            <w:r w:rsidRPr="00965F72">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89594F" w14:textId="77777777" w:rsidR="00387589" w:rsidRPr="00965F72" w:rsidRDefault="00387589" w:rsidP="00391F72">
            <w:pPr>
              <w:pStyle w:val="rowtabella0"/>
              <w:rPr>
                <w:color w:val="002060"/>
              </w:rPr>
            </w:pPr>
            <w:r w:rsidRPr="00965F72">
              <w:rPr>
                <w:color w:val="002060"/>
              </w:rPr>
              <w:t>VIA DEI PINI</w:t>
            </w:r>
          </w:p>
        </w:tc>
      </w:tr>
      <w:tr w:rsidR="00387589" w:rsidRPr="00965F72" w14:paraId="2987EF85"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5D276B" w14:textId="77777777" w:rsidR="00387589" w:rsidRPr="00965F72" w:rsidRDefault="00387589" w:rsidP="00391F72">
            <w:pPr>
              <w:pStyle w:val="rowtabella0"/>
              <w:rPr>
                <w:color w:val="002060"/>
              </w:rPr>
            </w:pPr>
            <w:r w:rsidRPr="00965F72">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BE253E" w14:textId="77777777" w:rsidR="00387589" w:rsidRPr="00965F72" w:rsidRDefault="00387589" w:rsidP="00391F72">
            <w:pPr>
              <w:pStyle w:val="rowtabella0"/>
              <w:rPr>
                <w:color w:val="002060"/>
              </w:rPr>
            </w:pPr>
            <w:r w:rsidRPr="00965F72">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A7682E"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549070" w14:textId="77777777" w:rsidR="00387589" w:rsidRPr="00965F72" w:rsidRDefault="00387589" w:rsidP="00391F72">
            <w:pPr>
              <w:pStyle w:val="rowtabella0"/>
              <w:rPr>
                <w:color w:val="002060"/>
              </w:rPr>
            </w:pPr>
            <w:r w:rsidRPr="00965F72">
              <w:rPr>
                <w:color w:val="002060"/>
              </w:rPr>
              <w:t>10/01/2026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360FD2" w14:textId="77777777" w:rsidR="00387589" w:rsidRPr="00965F72" w:rsidRDefault="00387589" w:rsidP="00391F72">
            <w:pPr>
              <w:pStyle w:val="rowtabella0"/>
              <w:rPr>
                <w:color w:val="002060"/>
              </w:rPr>
            </w:pPr>
            <w:r w:rsidRPr="00965F72">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9E426" w14:textId="77777777" w:rsidR="00387589" w:rsidRPr="00965F72" w:rsidRDefault="00387589" w:rsidP="00391F72">
            <w:pPr>
              <w:pStyle w:val="rowtabella0"/>
              <w:rPr>
                <w:color w:val="002060"/>
              </w:rPr>
            </w:pPr>
            <w:r w:rsidRPr="00965F72">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25F1E" w14:textId="77777777" w:rsidR="00387589" w:rsidRPr="00965F72" w:rsidRDefault="00387589" w:rsidP="00391F72">
            <w:pPr>
              <w:pStyle w:val="rowtabella0"/>
              <w:rPr>
                <w:color w:val="002060"/>
              </w:rPr>
            </w:pPr>
            <w:r w:rsidRPr="00965F72">
              <w:rPr>
                <w:color w:val="002060"/>
              </w:rPr>
              <w:t>VIA BRAMANTE</w:t>
            </w:r>
          </w:p>
        </w:tc>
      </w:tr>
      <w:tr w:rsidR="00387589" w:rsidRPr="00965F72" w14:paraId="156568EB"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FC9130" w14:textId="77777777" w:rsidR="00387589" w:rsidRPr="00965F72" w:rsidRDefault="00387589" w:rsidP="00391F72">
            <w:pPr>
              <w:pStyle w:val="rowtabella0"/>
              <w:rPr>
                <w:color w:val="002060"/>
              </w:rPr>
            </w:pPr>
            <w:r w:rsidRPr="00965F72">
              <w:rPr>
                <w:color w:val="002060"/>
              </w:rPr>
              <w:t>ACSS MONDOLFO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AD068" w14:textId="77777777" w:rsidR="00387589" w:rsidRPr="00965F72" w:rsidRDefault="00387589" w:rsidP="00391F72">
            <w:pPr>
              <w:pStyle w:val="rowtabella0"/>
              <w:rPr>
                <w:color w:val="002060"/>
              </w:rPr>
            </w:pPr>
            <w:r w:rsidRPr="00965F72">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9E3D3"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5D86B" w14:textId="77777777" w:rsidR="00387589" w:rsidRPr="00965F72" w:rsidRDefault="00387589" w:rsidP="00391F72">
            <w:pPr>
              <w:pStyle w:val="rowtabella0"/>
              <w:rPr>
                <w:color w:val="002060"/>
              </w:rPr>
            </w:pPr>
            <w:r w:rsidRPr="00965F72">
              <w:rPr>
                <w:color w:val="002060"/>
              </w:rPr>
              <w:t>13/01/2026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C2E48" w14:textId="77777777" w:rsidR="00387589" w:rsidRPr="00965F72" w:rsidRDefault="00387589" w:rsidP="00391F72">
            <w:pPr>
              <w:pStyle w:val="rowtabella0"/>
              <w:rPr>
                <w:color w:val="002060"/>
              </w:rPr>
            </w:pPr>
            <w:r w:rsidRPr="00965F72">
              <w:rPr>
                <w:color w:val="002060"/>
              </w:rPr>
              <w:t xml:space="preserve">5429 PAL.COM. </w:t>
            </w:r>
            <w:proofErr w:type="gramStart"/>
            <w:r w:rsidRPr="00965F72">
              <w:rPr>
                <w:color w:val="002060"/>
              </w:rPr>
              <w:t>S.MICHELE</w:t>
            </w:r>
            <w:proofErr w:type="gramEnd"/>
            <w:r w:rsidRPr="00965F72">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8367B" w14:textId="77777777" w:rsidR="00387589" w:rsidRPr="00965F72" w:rsidRDefault="00387589" w:rsidP="00391F72">
            <w:pPr>
              <w:pStyle w:val="rowtabella0"/>
              <w:rPr>
                <w:color w:val="002060"/>
              </w:rPr>
            </w:pPr>
            <w:r w:rsidRPr="00965F72">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EDA9C" w14:textId="77777777" w:rsidR="00387589" w:rsidRPr="00965F72" w:rsidRDefault="00387589" w:rsidP="00391F72">
            <w:pPr>
              <w:pStyle w:val="rowtabella0"/>
              <w:rPr>
                <w:color w:val="002060"/>
              </w:rPr>
            </w:pPr>
            <w:r w:rsidRPr="00965F72">
              <w:rPr>
                <w:color w:val="002060"/>
              </w:rPr>
              <w:t>VIA LORETO</w:t>
            </w:r>
          </w:p>
        </w:tc>
      </w:tr>
    </w:tbl>
    <w:p w14:paraId="6E76B578" w14:textId="77777777" w:rsidR="00387589" w:rsidRPr="00965F72" w:rsidRDefault="00387589" w:rsidP="00387589">
      <w:pPr>
        <w:pStyle w:val="breakline"/>
        <w:rPr>
          <w:rFonts w:eastAsiaTheme="minorEastAsia"/>
          <w:color w:val="002060"/>
        </w:rPr>
      </w:pPr>
    </w:p>
    <w:p w14:paraId="5B1C9BFA" w14:textId="77777777" w:rsidR="00387589" w:rsidRPr="00965F72" w:rsidRDefault="00387589" w:rsidP="00387589">
      <w:pPr>
        <w:pStyle w:val="breakline"/>
        <w:rPr>
          <w:color w:val="002060"/>
        </w:rPr>
      </w:pPr>
    </w:p>
    <w:p w14:paraId="7398A880" w14:textId="77777777" w:rsidR="00387589" w:rsidRPr="00965F72" w:rsidRDefault="00387589" w:rsidP="00387589">
      <w:pPr>
        <w:pStyle w:val="breakline"/>
        <w:rPr>
          <w:color w:val="002060"/>
        </w:rPr>
      </w:pPr>
    </w:p>
    <w:p w14:paraId="428518CE" w14:textId="77777777" w:rsidR="00387589" w:rsidRPr="00965F72" w:rsidRDefault="00387589" w:rsidP="00387589">
      <w:pPr>
        <w:pStyle w:val="sottotitolocampionato10"/>
        <w:rPr>
          <w:color w:val="002060"/>
        </w:rPr>
      </w:pPr>
      <w:r w:rsidRPr="00965F72">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387589" w:rsidRPr="00965F72" w14:paraId="01C3E25F"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57CAB"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C59D3"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EEC37"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8B76C"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181FA"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42231"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0B1DB"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71486049"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D018BF" w14:textId="77777777" w:rsidR="00387589" w:rsidRPr="00965F72" w:rsidRDefault="00387589" w:rsidP="00391F72">
            <w:pPr>
              <w:pStyle w:val="rowtabella0"/>
              <w:rPr>
                <w:color w:val="002060"/>
              </w:rPr>
            </w:pPr>
            <w:r w:rsidRPr="00965F72">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2471C" w14:textId="77777777" w:rsidR="00387589" w:rsidRPr="00965F72" w:rsidRDefault="00387589" w:rsidP="00391F72">
            <w:pPr>
              <w:pStyle w:val="rowtabella0"/>
              <w:rPr>
                <w:color w:val="002060"/>
              </w:rPr>
            </w:pPr>
            <w:r w:rsidRPr="00965F72">
              <w:rPr>
                <w:color w:val="002060"/>
              </w:rPr>
              <w:t>JESINA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EC0FC" w14:textId="77777777" w:rsidR="00387589" w:rsidRPr="00965F72" w:rsidRDefault="00387589" w:rsidP="00391F72">
            <w:pPr>
              <w:pStyle w:val="rowtabella0"/>
              <w:jc w:val="center"/>
              <w:rPr>
                <w:color w:val="002060"/>
              </w:rPr>
            </w:pPr>
            <w:r w:rsidRPr="00965F7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E45C9" w14:textId="77777777" w:rsidR="00387589" w:rsidRPr="00965F72" w:rsidRDefault="00387589" w:rsidP="00391F72">
            <w:pPr>
              <w:pStyle w:val="rowtabella0"/>
              <w:rPr>
                <w:color w:val="002060"/>
              </w:rPr>
            </w:pPr>
            <w:r w:rsidRPr="00965F72">
              <w:rPr>
                <w:color w:val="002060"/>
              </w:rPr>
              <w:t>10/01/2026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7F960" w14:textId="77777777" w:rsidR="00387589" w:rsidRPr="00965F72" w:rsidRDefault="00387589" w:rsidP="00391F72">
            <w:pPr>
              <w:pStyle w:val="rowtabella0"/>
              <w:rPr>
                <w:color w:val="002060"/>
              </w:rPr>
            </w:pPr>
            <w:r w:rsidRPr="00965F72">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6AB0D" w14:textId="77777777" w:rsidR="00387589" w:rsidRPr="00965F72" w:rsidRDefault="00387589" w:rsidP="00391F72">
            <w:pPr>
              <w:pStyle w:val="rowtabella0"/>
              <w:rPr>
                <w:color w:val="002060"/>
              </w:rPr>
            </w:pPr>
            <w:r w:rsidRPr="00965F7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CB6AA" w14:textId="77777777" w:rsidR="00387589" w:rsidRPr="00965F72" w:rsidRDefault="00387589" w:rsidP="00391F72">
            <w:pPr>
              <w:pStyle w:val="rowtabella0"/>
              <w:rPr>
                <w:color w:val="002060"/>
              </w:rPr>
            </w:pPr>
            <w:r w:rsidRPr="00965F72">
              <w:rPr>
                <w:color w:val="002060"/>
              </w:rPr>
              <w:t>VIA GROTTE DI POSATORA 19/A</w:t>
            </w:r>
          </w:p>
        </w:tc>
      </w:tr>
      <w:tr w:rsidR="00387589" w:rsidRPr="00965F72" w14:paraId="78C26893"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A2D599" w14:textId="77777777" w:rsidR="00387589" w:rsidRPr="00965F72" w:rsidRDefault="00387589" w:rsidP="00391F72">
            <w:pPr>
              <w:pStyle w:val="rowtabella0"/>
              <w:rPr>
                <w:color w:val="002060"/>
              </w:rPr>
            </w:pPr>
            <w:r w:rsidRPr="00965F72">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E8F27A" w14:textId="77777777" w:rsidR="00387589" w:rsidRPr="00965F72" w:rsidRDefault="00387589" w:rsidP="00391F72">
            <w:pPr>
              <w:pStyle w:val="rowtabella0"/>
              <w:rPr>
                <w:color w:val="002060"/>
              </w:rPr>
            </w:pPr>
            <w:r w:rsidRPr="00965F72">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AAE605"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473FE5" w14:textId="77777777" w:rsidR="00387589" w:rsidRPr="00965F72" w:rsidRDefault="00387589" w:rsidP="00391F72">
            <w:pPr>
              <w:pStyle w:val="rowtabella0"/>
              <w:rPr>
                <w:color w:val="002060"/>
              </w:rPr>
            </w:pPr>
            <w:r w:rsidRPr="00965F72">
              <w:rPr>
                <w:color w:val="002060"/>
              </w:rPr>
              <w:t>10/01/2026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6AF8E7" w14:textId="77777777" w:rsidR="00387589" w:rsidRPr="00965F72" w:rsidRDefault="00387589" w:rsidP="00391F72">
            <w:pPr>
              <w:pStyle w:val="rowtabella0"/>
              <w:rPr>
                <w:color w:val="002060"/>
              </w:rPr>
            </w:pPr>
            <w:r w:rsidRPr="00965F7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DB7F0C" w14:textId="77777777" w:rsidR="00387589" w:rsidRPr="00965F72" w:rsidRDefault="00387589" w:rsidP="00391F72">
            <w:pPr>
              <w:pStyle w:val="rowtabella0"/>
              <w:rPr>
                <w:color w:val="002060"/>
              </w:rPr>
            </w:pPr>
            <w:r w:rsidRPr="00965F7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A5D3FD" w14:textId="77777777" w:rsidR="00387589" w:rsidRPr="00965F72" w:rsidRDefault="00387589" w:rsidP="00391F72">
            <w:pPr>
              <w:pStyle w:val="rowtabella0"/>
              <w:rPr>
                <w:color w:val="002060"/>
              </w:rPr>
            </w:pPr>
            <w:r w:rsidRPr="00965F72">
              <w:rPr>
                <w:color w:val="002060"/>
              </w:rPr>
              <w:t>VIA VESCOVARA, 7</w:t>
            </w:r>
          </w:p>
        </w:tc>
      </w:tr>
      <w:tr w:rsidR="00387589" w:rsidRPr="00965F72" w14:paraId="7FB09F30"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32BD2C" w14:textId="77777777" w:rsidR="00387589" w:rsidRPr="00965F72" w:rsidRDefault="00387589" w:rsidP="00391F72">
            <w:pPr>
              <w:pStyle w:val="rowtabella0"/>
              <w:rPr>
                <w:color w:val="002060"/>
              </w:rPr>
            </w:pPr>
            <w:r w:rsidRPr="00965F7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901EDF" w14:textId="77777777" w:rsidR="00387589" w:rsidRPr="00965F72" w:rsidRDefault="00387589" w:rsidP="00391F72">
            <w:pPr>
              <w:pStyle w:val="rowtabella0"/>
              <w:rPr>
                <w:color w:val="002060"/>
              </w:rPr>
            </w:pPr>
            <w:r w:rsidRPr="00965F72">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FD1B57"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0EB9A3" w14:textId="77777777" w:rsidR="00387589" w:rsidRPr="00965F72" w:rsidRDefault="00387589" w:rsidP="00391F72">
            <w:pPr>
              <w:pStyle w:val="rowtabella0"/>
              <w:rPr>
                <w:color w:val="002060"/>
              </w:rPr>
            </w:pPr>
            <w:r w:rsidRPr="00965F72">
              <w:rPr>
                <w:color w:val="002060"/>
              </w:rPr>
              <w:t>10/01/2026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F484AD" w14:textId="77777777" w:rsidR="00387589" w:rsidRPr="00965F72" w:rsidRDefault="00387589" w:rsidP="00391F72">
            <w:pPr>
              <w:pStyle w:val="rowtabella0"/>
              <w:rPr>
                <w:color w:val="002060"/>
              </w:rPr>
            </w:pPr>
            <w:r w:rsidRPr="00965F7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287E2" w14:textId="77777777" w:rsidR="00387589" w:rsidRPr="00965F72" w:rsidRDefault="00387589" w:rsidP="00391F72">
            <w:pPr>
              <w:pStyle w:val="rowtabella0"/>
              <w:rPr>
                <w:color w:val="002060"/>
              </w:rPr>
            </w:pPr>
            <w:r w:rsidRPr="00965F7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73DB4B" w14:textId="77777777" w:rsidR="00387589" w:rsidRPr="00965F72" w:rsidRDefault="00387589" w:rsidP="00391F72">
            <w:pPr>
              <w:pStyle w:val="rowtabella0"/>
              <w:rPr>
                <w:color w:val="002060"/>
              </w:rPr>
            </w:pPr>
            <w:r w:rsidRPr="00965F72">
              <w:rPr>
                <w:color w:val="002060"/>
              </w:rPr>
              <w:t xml:space="preserve">VIA </w:t>
            </w:r>
            <w:proofErr w:type="gramStart"/>
            <w:r w:rsidRPr="00965F72">
              <w:rPr>
                <w:color w:val="002060"/>
              </w:rPr>
              <w:t>B.BUOZZI</w:t>
            </w:r>
            <w:proofErr w:type="gramEnd"/>
          </w:p>
        </w:tc>
      </w:tr>
      <w:tr w:rsidR="00387589" w:rsidRPr="00965F72" w14:paraId="64B2B32B"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D7F790" w14:textId="77777777" w:rsidR="00387589" w:rsidRPr="00965F72" w:rsidRDefault="00387589" w:rsidP="00391F72">
            <w:pPr>
              <w:pStyle w:val="rowtabella0"/>
              <w:rPr>
                <w:color w:val="002060"/>
              </w:rPr>
            </w:pPr>
            <w:r w:rsidRPr="00965F72">
              <w:rPr>
                <w:color w:val="002060"/>
              </w:rPr>
              <w:t xml:space="preserve">C.U.S. ANCONA </w:t>
            </w:r>
            <w:proofErr w:type="spellStart"/>
            <w:proofErr w:type="gramStart"/>
            <w:r w:rsidRPr="00965F72">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41245B" w14:textId="77777777" w:rsidR="00387589" w:rsidRPr="00965F72" w:rsidRDefault="00387589" w:rsidP="00391F72">
            <w:pPr>
              <w:pStyle w:val="rowtabella0"/>
              <w:rPr>
                <w:color w:val="002060"/>
              </w:rPr>
            </w:pPr>
            <w:r w:rsidRPr="00965F72">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1C971F"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DE2E7E" w14:textId="77777777" w:rsidR="00387589" w:rsidRPr="00965F72" w:rsidRDefault="00387589" w:rsidP="00391F72">
            <w:pPr>
              <w:pStyle w:val="rowtabella0"/>
              <w:rPr>
                <w:color w:val="002060"/>
              </w:rPr>
            </w:pPr>
            <w:r w:rsidRPr="00965F72">
              <w:rPr>
                <w:color w:val="002060"/>
              </w:rPr>
              <w:t>11/01/2026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AA7462" w14:textId="77777777" w:rsidR="00387589" w:rsidRPr="00965F72" w:rsidRDefault="00387589" w:rsidP="00391F72">
            <w:pPr>
              <w:pStyle w:val="rowtabella0"/>
              <w:rPr>
                <w:color w:val="002060"/>
              </w:rPr>
            </w:pPr>
            <w:r w:rsidRPr="00965F72">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3FC0EC" w14:textId="77777777" w:rsidR="00387589" w:rsidRPr="00965F72" w:rsidRDefault="00387589" w:rsidP="00391F72">
            <w:pPr>
              <w:pStyle w:val="rowtabella0"/>
              <w:rPr>
                <w:color w:val="002060"/>
              </w:rPr>
            </w:pPr>
            <w:r w:rsidRPr="00965F7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8F818" w14:textId="77777777" w:rsidR="00387589" w:rsidRPr="00965F72" w:rsidRDefault="00387589" w:rsidP="00391F72">
            <w:pPr>
              <w:pStyle w:val="rowtabella0"/>
              <w:rPr>
                <w:color w:val="002060"/>
              </w:rPr>
            </w:pPr>
            <w:r w:rsidRPr="00965F72">
              <w:rPr>
                <w:color w:val="002060"/>
              </w:rPr>
              <w:t>VIA GROTTE DI POSATORA 19/A</w:t>
            </w:r>
          </w:p>
        </w:tc>
      </w:tr>
      <w:tr w:rsidR="00387589" w:rsidRPr="00965F72" w14:paraId="43B1C3B4"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905B9A" w14:textId="77777777" w:rsidR="00387589" w:rsidRPr="00965F72" w:rsidRDefault="00387589" w:rsidP="00391F72">
            <w:pPr>
              <w:pStyle w:val="rowtabella0"/>
              <w:rPr>
                <w:color w:val="002060"/>
              </w:rPr>
            </w:pPr>
            <w:r w:rsidRPr="00965F72">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6FAC3" w14:textId="77777777" w:rsidR="00387589" w:rsidRPr="00965F72" w:rsidRDefault="00387589" w:rsidP="00391F72">
            <w:pPr>
              <w:pStyle w:val="rowtabella0"/>
              <w:rPr>
                <w:color w:val="002060"/>
              </w:rPr>
            </w:pPr>
            <w:r w:rsidRPr="00965F72">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EE030"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B40A5" w14:textId="77777777" w:rsidR="00387589" w:rsidRPr="00965F72" w:rsidRDefault="00387589" w:rsidP="00391F72">
            <w:pPr>
              <w:pStyle w:val="rowtabella0"/>
              <w:rPr>
                <w:color w:val="002060"/>
              </w:rPr>
            </w:pPr>
            <w:r w:rsidRPr="00965F72">
              <w:rPr>
                <w:color w:val="002060"/>
              </w:rPr>
              <w:t>11/01/2026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BBBE0C" w14:textId="77777777" w:rsidR="00387589" w:rsidRPr="00965F72" w:rsidRDefault="00387589" w:rsidP="00391F72">
            <w:pPr>
              <w:pStyle w:val="rowtabella0"/>
              <w:rPr>
                <w:color w:val="002060"/>
              </w:rPr>
            </w:pPr>
            <w:r w:rsidRPr="00965F72">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6D6D5" w14:textId="77777777" w:rsidR="00387589" w:rsidRPr="00965F72" w:rsidRDefault="00387589" w:rsidP="00391F72">
            <w:pPr>
              <w:pStyle w:val="rowtabella0"/>
              <w:rPr>
                <w:color w:val="002060"/>
              </w:rPr>
            </w:pPr>
            <w:r w:rsidRPr="00965F72">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C889D" w14:textId="77777777" w:rsidR="00387589" w:rsidRPr="00965F72" w:rsidRDefault="00387589" w:rsidP="00391F72">
            <w:pPr>
              <w:pStyle w:val="rowtabella0"/>
              <w:rPr>
                <w:color w:val="002060"/>
              </w:rPr>
            </w:pPr>
            <w:r w:rsidRPr="00965F72">
              <w:rPr>
                <w:color w:val="002060"/>
              </w:rPr>
              <w:t>VIA CIRCONVALLAZIONE</w:t>
            </w:r>
          </w:p>
        </w:tc>
      </w:tr>
    </w:tbl>
    <w:p w14:paraId="15ADB3F9" w14:textId="77777777" w:rsidR="00387589" w:rsidRPr="00965F72" w:rsidRDefault="00387589" w:rsidP="00387589">
      <w:pPr>
        <w:pStyle w:val="breakline"/>
        <w:rPr>
          <w:rFonts w:eastAsiaTheme="minorEastAsia"/>
          <w:color w:val="002060"/>
        </w:rPr>
      </w:pPr>
    </w:p>
    <w:p w14:paraId="43DE1A4B" w14:textId="77777777" w:rsidR="00387589" w:rsidRPr="00965F72" w:rsidRDefault="00387589" w:rsidP="00387589">
      <w:pPr>
        <w:pStyle w:val="breakline"/>
        <w:rPr>
          <w:color w:val="002060"/>
        </w:rPr>
      </w:pPr>
    </w:p>
    <w:p w14:paraId="3AA389FC" w14:textId="77777777" w:rsidR="00387589" w:rsidRPr="00965F72" w:rsidRDefault="00387589" w:rsidP="00387589">
      <w:pPr>
        <w:pStyle w:val="breakline"/>
        <w:rPr>
          <w:color w:val="002060"/>
        </w:rPr>
      </w:pPr>
    </w:p>
    <w:p w14:paraId="2EF1611D" w14:textId="77777777" w:rsidR="00387589" w:rsidRPr="00965F72" w:rsidRDefault="00387589" w:rsidP="00387589">
      <w:pPr>
        <w:pStyle w:val="sottotitolocampionato10"/>
        <w:rPr>
          <w:color w:val="002060"/>
        </w:rPr>
      </w:pPr>
      <w:r w:rsidRPr="00965F72">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3"/>
        <w:gridCol w:w="385"/>
        <w:gridCol w:w="898"/>
        <w:gridCol w:w="1198"/>
        <w:gridCol w:w="1547"/>
        <w:gridCol w:w="1565"/>
      </w:tblGrid>
      <w:tr w:rsidR="00387589" w:rsidRPr="00965F72" w14:paraId="38BDC17E"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763D5"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DDB76"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92C16"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D2952"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72D1E"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ABB2E"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BA109"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38673AE9"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B4D5D7" w14:textId="77777777" w:rsidR="00387589" w:rsidRPr="00965F72" w:rsidRDefault="00387589" w:rsidP="00391F72">
            <w:pPr>
              <w:pStyle w:val="rowtabella0"/>
              <w:rPr>
                <w:color w:val="002060"/>
              </w:rPr>
            </w:pPr>
            <w:r w:rsidRPr="00965F72">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C757E" w14:textId="77777777" w:rsidR="00387589" w:rsidRPr="00965F72" w:rsidRDefault="00387589" w:rsidP="00391F72">
            <w:pPr>
              <w:pStyle w:val="rowtabella0"/>
              <w:rPr>
                <w:color w:val="002060"/>
              </w:rPr>
            </w:pPr>
            <w:r w:rsidRPr="00965F72">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43B31" w14:textId="77777777" w:rsidR="00387589" w:rsidRPr="00965F72" w:rsidRDefault="00387589" w:rsidP="00391F72">
            <w:pPr>
              <w:pStyle w:val="rowtabella0"/>
              <w:jc w:val="center"/>
              <w:rPr>
                <w:color w:val="002060"/>
              </w:rPr>
            </w:pPr>
            <w:r w:rsidRPr="00965F7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F8729" w14:textId="77777777" w:rsidR="00387589" w:rsidRPr="00965F72" w:rsidRDefault="00387589" w:rsidP="00391F72">
            <w:pPr>
              <w:pStyle w:val="rowtabella0"/>
              <w:rPr>
                <w:color w:val="002060"/>
              </w:rPr>
            </w:pPr>
            <w:r w:rsidRPr="00965F72">
              <w:rPr>
                <w:color w:val="002060"/>
              </w:rPr>
              <w:t>10/01/2026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13139" w14:textId="77777777" w:rsidR="00387589" w:rsidRPr="00965F72" w:rsidRDefault="00387589" w:rsidP="00391F72">
            <w:pPr>
              <w:pStyle w:val="rowtabella0"/>
              <w:rPr>
                <w:color w:val="002060"/>
              </w:rPr>
            </w:pPr>
            <w:r w:rsidRPr="00965F72">
              <w:rPr>
                <w:color w:val="002060"/>
              </w:rPr>
              <w:t>5749 CAMPO C5 "SPORTING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A1EF7" w14:textId="77777777" w:rsidR="00387589" w:rsidRPr="00965F72" w:rsidRDefault="00387589" w:rsidP="00391F72">
            <w:pPr>
              <w:pStyle w:val="rowtabella0"/>
              <w:rPr>
                <w:color w:val="002060"/>
              </w:rPr>
            </w:pPr>
            <w:r w:rsidRPr="00965F72">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12B99B" w14:textId="77777777" w:rsidR="00387589" w:rsidRPr="00965F72" w:rsidRDefault="00387589" w:rsidP="00391F72">
            <w:pPr>
              <w:pStyle w:val="rowtabella0"/>
              <w:rPr>
                <w:color w:val="002060"/>
              </w:rPr>
            </w:pPr>
            <w:r w:rsidRPr="00965F72">
              <w:rPr>
                <w:color w:val="002060"/>
              </w:rPr>
              <w:t>VIA PERTINI</w:t>
            </w:r>
          </w:p>
        </w:tc>
      </w:tr>
      <w:tr w:rsidR="00387589" w:rsidRPr="00965F72" w14:paraId="48618AA4"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4BE10C" w14:textId="77777777" w:rsidR="00387589" w:rsidRPr="00965F72" w:rsidRDefault="00387589" w:rsidP="00391F72">
            <w:pPr>
              <w:pStyle w:val="rowtabella0"/>
              <w:rPr>
                <w:color w:val="002060"/>
              </w:rPr>
            </w:pPr>
            <w:proofErr w:type="gramStart"/>
            <w:r w:rsidRPr="00965F72">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05727C" w14:textId="77777777" w:rsidR="00387589" w:rsidRPr="00965F72" w:rsidRDefault="00387589" w:rsidP="00391F72">
            <w:pPr>
              <w:pStyle w:val="rowtabella0"/>
              <w:rPr>
                <w:color w:val="002060"/>
              </w:rPr>
            </w:pPr>
            <w:r w:rsidRPr="00965F72">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05D2E4"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78587C" w14:textId="77777777" w:rsidR="00387589" w:rsidRPr="00965F72" w:rsidRDefault="00387589" w:rsidP="00391F72">
            <w:pPr>
              <w:pStyle w:val="rowtabella0"/>
              <w:rPr>
                <w:color w:val="002060"/>
              </w:rPr>
            </w:pPr>
            <w:r w:rsidRPr="00965F72">
              <w:rPr>
                <w:color w:val="002060"/>
              </w:rPr>
              <w:t>10/01/2026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E756D9" w14:textId="77777777" w:rsidR="00387589" w:rsidRPr="00965F72" w:rsidRDefault="00387589" w:rsidP="00391F72">
            <w:pPr>
              <w:pStyle w:val="rowtabella0"/>
              <w:rPr>
                <w:color w:val="002060"/>
              </w:rPr>
            </w:pPr>
            <w:r w:rsidRPr="00965F72">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FBBFD1" w14:textId="77777777" w:rsidR="00387589" w:rsidRPr="00965F72" w:rsidRDefault="00387589" w:rsidP="00391F72">
            <w:pPr>
              <w:pStyle w:val="rowtabella0"/>
              <w:rPr>
                <w:color w:val="002060"/>
              </w:rPr>
            </w:pPr>
            <w:r w:rsidRPr="00965F7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FA6780" w14:textId="77777777" w:rsidR="00387589" w:rsidRPr="00965F72" w:rsidRDefault="00387589" w:rsidP="00391F72">
            <w:pPr>
              <w:pStyle w:val="rowtabella0"/>
              <w:rPr>
                <w:color w:val="002060"/>
              </w:rPr>
            </w:pPr>
            <w:r w:rsidRPr="00965F72">
              <w:rPr>
                <w:color w:val="002060"/>
              </w:rPr>
              <w:t>VIA DELLE REGIONI, 8</w:t>
            </w:r>
          </w:p>
        </w:tc>
      </w:tr>
      <w:tr w:rsidR="00387589" w:rsidRPr="00965F72" w14:paraId="67BFE143"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109A0E" w14:textId="77777777" w:rsidR="00387589" w:rsidRPr="00965F72" w:rsidRDefault="00387589" w:rsidP="00391F72">
            <w:pPr>
              <w:pStyle w:val="rowtabella0"/>
              <w:rPr>
                <w:color w:val="002060"/>
              </w:rPr>
            </w:pPr>
            <w:r w:rsidRPr="00965F7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F2FB2D" w14:textId="77777777" w:rsidR="00387589" w:rsidRPr="00965F72" w:rsidRDefault="00387589" w:rsidP="00391F72">
            <w:pPr>
              <w:pStyle w:val="rowtabella0"/>
              <w:rPr>
                <w:color w:val="002060"/>
              </w:rPr>
            </w:pPr>
            <w:r w:rsidRPr="00965F72">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9AE35D"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111D7C" w14:textId="77777777" w:rsidR="00387589" w:rsidRPr="00965F72" w:rsidRDefault="00387589" w:rsidP="00391F72">
            <w:pPr>
              <w:pStyle w:val="rowtabella0"/>
              <w:rPr>
                <w:color w:val="002060"/>
              </w:rPr>
            </w:pPr>
            <w:r w:rsidRPr="00965F72">
              <w:rPr>
                <w:color w:val="002060"/>
              </w:rPr>
              <w:t>11/01/2026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A4E873" w14:textId="77777777" w:rsidR="00387589" w:rsidRPr="00965F72" w:rsidRDefault="00387589" w:rsidP="00391F72">
            <w:pPr>
              <w:pStyle w:val="rowtabella0"/>
              <w:rPr>
                <w:color w:val="002060"/>
              </w:rPr>
            </w:pPr>
            <w:r w:rsidRPr="00965F72">
              <w:rPr>
                <w:color w:val="002060"/>
              </w:rPr>
              <w:t xml:space="preserve">5295 TENSOSTRUTTURA VIA </w:t>
            </w:r>
            <w:proofErr w:type="gramStart"/>
            <w:r w:rsidRPr="00965F72">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66BC7" w14:textId="77777777" w:rsidR="00387589" w:rsidRPr="00965F72" w:rsidRDefault="00387589" w:rsidP="00391F72">
            <w:pPr>
              <w:pStyle w:val="rowtabella0"/>
              <w:rPr>
                <w:color w:val="002060"/>
              </w:rPr>
            </w:pPr>
            <w:r w:rsidRPr="00965F7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118FA1" w14:textId="77777777" w:rsidR="00387589" w:rsidRPr="00965F72" w:rsidRDefault="00387589" w:rsidP="00391F72">
            <w:pPr>
              <w:pStyle w:val="rowtabella0"/>
              <w:rPr>
                <w:color w:val="002060"/>
              </w:rPr>
            </w:pPr>
            <w:r w:rsidRPr="00965F72">
              <w:rPr>
                <w:color w:val="002060"/>
              </w:rPr>
              <w:t xml:space="preserve">VIA </w:t>
            </w:r>
            <w:proofErr w:type="gramStart"/>
            <w:r w:rsidRPr="00965F72">
              <w:rPr>
                <w:color w:val="002060"/>
              </w:rPr>
              <w:t>E.MATTEI</w:t>
            </w:r>
            <w:proofErr w:type="gramEnd"/>
          </w:p>
        </w:tc>
      </w:tr>
      <w:tr w:rsidR="00387589" w:rsidRPr="00965F72" w14:paraId="79C560CC"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31B602" w14:textId="77777777" w:rsidR="00387589" w:rsidRPr="00965F72" w:rsidRDefault="00387589" w:rsidP="00391F72">
            <w:pPr>
              <w:pStyle w:val="rowtabella0"/>
              <w:rPr>
                <w:color w:val="002060"/>
              </w:rPr>
            </w:pPr>
            <w:r w:rsidRPr="00965F72">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04F6E" w14:textId="77777777" w:rsidR="00387589" w:rsidRPr="00965F72" w:rsidRDefault="00387589" w:rsidP="00391F72">
            <w:pPr>
              <w:pStyle w:val="rowtabella0"/>
              <w:rPr>
                <w:color w:val="002060"/>
              </w:rPr>
            </w:pPr>
            <w:r w:rsidRPr="00965F72">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40D98" w14:textId="77777777" w:rsidR="00387589" w:rsidRPr="00965F72" w:rsidRDefault="00387589" w:rsidP="00391F72">
            <w:pPr>
              <w:pStyle w:val="rowtabella0"/>
              <w:jc w:val="center"/>
              <w:rPr>
                <w:color w:val="002060"/>
              </w:rPr>
            </w:pPr>
            <w:r w:rsidRPr="00965F7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A69DF" w14:textId="77777777" w:rsidR="00387589" w:rsidRPr="00965F72" w:rsidRDefault="00387589" w:rsidP="00391F72">
            <w:pPr>
              <w:pStyle w:val="rowtabella0"/>
              <w:rPr>
                <w:color w:val="002060"/>
              </w:rPr>
            </w:pPr>
            <w:r w:rsidRPr="00965F72">
              <w:rPr>
                <w:color w:val="002060"/>
              </w:rPr>
              <w:t>11/01/2026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C47D5" w14:textId="77777777" w:rsidR="00387589" w:rsidRPr="00965F72" w:rsidRDefault="00387589" w:rsidP="00391F72">
            <w:pPr>
              <w:pStyle w:val="rowtabella0"/>
              <w:rPr>
                <w:color w:val="002060"/>
              </w:rPr>
            </w:pPr>
            <w:r w:rsidRPr="00965F72">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C9C96" w14:textId="77777777" w:rsidR="00387589" w:rsidRPr="00965F72" w:rsidRDefault="00387589" w:rsidP="00391F72">
            <w:pPr>
              <w:pStyle w:val="rowtabella0"/>
              <w:rPr>
                <w:color w:val="002060"/>
              </w:rPr>
            </w:pPr>
            <w:r w:rsidRPr="00965F72">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FD0AE" w14:textId="77777777" w:rsidR="00387589" w:rsidRPr="00965F72" w:rsidRDefault="00387589" w:rsidP="00391F72">
            <w:pPr>
              <w:pStyle w:val="rowtabella0"/>
              <w:rPr>
                <w:color w:val="002060"/>
              </w:rPr>
            </w:pPr>
            <w:r w:rsidRPr="00965F72">
              <w:rPr>
                <w:color w:val="002060"/>
              </w:rPr>
              <w:t xml:space="preserve">LOC.MONTEROCCO VIA </w:t>
            </w:r>
            <w:proofErr w:type="gramStart"/>
            <w:r w:rsidRPr="00965F72">
              <w:rPr>
                <w:color w:val="002060"/>
              </w:rPr>
              <w:t>A.MANCINI</w:t>
            </w:r>
            <w:proofErr w:type="gramEnd"/>
          </w:p>
        </w:tc>
      </w:tr>
    </w:tbl>
    <w:p w14:paraId="241F7E27" w14:textId="77777777" w:rsidR="00387589" w:rsidRPr="00837E3A" w:rsidRDefault="00387589" w:rsidP="00387589">
      <w:pPr>
        <w:pStyle w:val="breakline"/>
        <w:rPr>
          <w:rFonts w:eastAsiaTheme="minorEastAsia"/>
          <w:color w:val="002060"/>
        </w:rPr>
      </w:pPr>
    </w:p>
    <w:p w14:paraId="67377203" w14:textId="77777777" w:rsidR="00387589" w:rsidRPr="00837E3A" w:rsidRDefault="00387589" w:rsidP="00387589">
      <w:pPr>
        <w:pStyle w:val="breakline"/>
        <w:rPr>
          <w:color w:val="002060"/>
        </w:rPr>
      </w:pPr>
    </w:p>
    <w:p w14:paraId="551DC0BE" w14:textId="77777777" w:rsidR="00387589" w:rsidRPr="00837E3A" w:rsidRDefault="00387589" w:rsidP="00387589">
      <w:pPr>
        <w:pStyle w:val="titolocampionato0"/>
        <w:shd w:val="clear" w:color="auto" w:fill="CCCCCC"/>
        <w:spacing w:before="80" w:after="40"/>
        <w:rPr>
          <w:color w:val="002060"/>
        </w:rPr>
      </w:pPr>
      <w:r w:rsidRPr="00837E3A">
        <w:rPr>
          <w:color w:val="002060"/>
        </w:rPr>
        <w:t>UNDER 15 C5 REGIONALI MASCHILI</w:t>
      </w:r>
    </w:p>
    <w:p w14:paraId="71782930" w14:textId="77777777" w:rsidR="00387589" w:rsidRPr="00837E3A" w:rsidRDefault="00387589" w:rsidP="00387589">
      <w:pPr>
        <w:pStyle w:val="titoloprinc0"/>
        <w:rPr>
          <w:color w:val="002060"/>
        </w:rPr>
      </w:pPr>
      <w:r w:rsidRPr="00837E3A">
        <w:rPr>
          <w:color w:val="002060"/>
        </w:rPr>
        <w:t>VARIAZIONI AL PROGRAMMA GARE</w:t>
      </w:r>
    </w:p>
    <w:p w14:paraId="29D1136B" w14:textId="77777777" w:rsidR="00387589" w:rsidRPr="00837E3A" w:rsidRDefault="00387589" w:rsidP="00387589">
      <w:pPr>
        <w:pStyle w:val="breakline"/>
        <w:rPr>
          <w:color w:val="002060"/>
        </w:rPr>
      </w:pPr>
    </w:p>
    <w:p w14:paraId="54E2C8CF" w14:textId="77777777" w:rsidR="00387589" w:rsidRPr="00837E3A" w:rsidRDefault="00387589" w:rsidP="00387589">
      <w:pPr>
        <w:pStyle w:val="breakline"/>
        <w:rPr>
          <w:color w:val="002060"/>
        </w:rPr>
      </w:pPr>
    </w:p>
    <w:p w14:paraId="1B3E9E58" w14:textId="77777777" w:rsidR="00387589" w:rsidRPr="00837E3A" w:rsidRDefault="00387589" w:rsidP="00387589">
      <w:pPr>
        <w:pStyle w:val="sottotitolocampionato10"/>
        <w:rPr>
          <w:color w:val="002060"/>
        </w:rPr>
      </w:pPr>
      <w:r w:rsidRPr="00837E3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87589" w:rsidRPr="00837E3A" w14:paraId="08094B27" w14:textId="77777777" w:rsidTr="00391F7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D5415" w14:textId="77777777" w:rsidR="00387589" w:rsidRPr="00837E3A" w:rsidRDefault="00387589" w:rsidP="00391F72">
            <w:pPr>
              <w:pStyle w:val="headertabella0"/>
              <w:rPr>
                <w:color w:val="002060"/>
              </w:rPr>
            </w:pPr>
            <w:r w:rsidRPr="00837E3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F99B9" w14:textId="77777777" w:rsidR="00387589" w:rsidRPr="00837E3A" w:rsidRDefault="00387589" w:rsidP="00391F72">
            <w:pPr>
              <w:pStyle w:val="headertabella0"/>
              <w:rPr>
                <w:color w:val="002060"/>
              </w:rPr>
            </w:pPr>
            <w:r w:rsidRPr="00837E3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91DDA" w14:textId="77777777" w:rsidR="00387589" w:rsidRPr="00837E3A" w:rsidRDefault="00387589" w:rsidP="00391F72">
            <w:pPr>
              <w:pStyle w:val="headertabella0"/>
              <w:rPr>
                <w:color w:val="002060"/>
              </w:rPr>
            </w:pPr>
            <w:r w:rsidRPr="00837E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B379E" w14:textId="77777777" w:rsidR="00387589" w:rsidRPr="00837E3A" w:rsidRDefault="00387589" w:rsidP="00391F72">
            <w:pPr>
              <w:pStyle w:val="headertabella0"/>
              <w:rPr>
                <w:color w:val="002060"/>
              </w:rPr>
            </w:pPr>
            <w:r w:rsidRPr="00837E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19951" w14:textId="77777777" w:rsidR="00387589" w:rsidRPr="00837E3A" w:rsidRDefault="00387589" w:rsidP="00391F72">
            <w:pPr>
              <w:pStyle w:val="headertabella0"/>
              <w:rPr>
                <w:color w:val="002060"/>
              </w:rPr>
            </w:pPr>
            <w:r w:rsidRPr="00837E3A">
              <w:rPr>
                <w:color w:val="002060"/>
              </w:rPr>
              <w:t xml:space="preserve">Data </w:t>
            </w:r>
            <w:proofErr w:type="spellStart"/>
            <w:r w:rsidRPr="00837E3A">
              <w:rPr>
                <w:color w:val="002060"/>
              </w:rPr>
              <w:t>Orig</w:t>
            </w:r>
            <w:proofErr w:type="spellEnd"/>
            <w:r w:rsidRPr="00837E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38800" w14:textId="77777777" w:rsidR="00387589" w:rsidRPr="00837E3A" w:rsidRDefault="00387589" w:rsidP="00391F72">
            <w:pPr>
              <w:pStyle w:val="headertabella0"/>
              <w:rPr>
                <w:color w:val="002060"/>
              </w:rPr>
            </w:pPr>
            <w:r w:rsidRPr="00837E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53E19" w14:textId="77777777" w:rsidR="00387589" w:rsidRPr="00837E3A" w:rsidRDefault="00387589" w:rsidP="00391F72">
            <w:pPr>
              <w:pStyle w:val="headertabella0"/>
              <w:rPr>
                <w:color w:val="002060"/>
              </w:rPr>
            </w:pPr>
            <w:r w:rsidRPr="00837E3A">
              <w:rPr>
                <w:color w:val="002060"/>
              </w:rPr>
              <w:t xml:space="preserve">Ora </w:t>
            </w:r>
            <w:proofErr w:type="spellStart"/>
            <w:r w:rsidRPr="00837E3A">
              <w:rPr>
                <w:color w:val="002060"/>
              </w:rPr>
              <w:t>Orig</w:t>
            </w:r>
            <w:proofErr w:type="spellEnd"/>
            <w:r w:rsidRPr="00837E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BED3F" w14:textId="77777777" w:rsidR="00387589" w:rsidRPr="00837E3A" w:rsidRDefault="00387589" w:rsidP="00391F72">
            <w:pPr>
              <w:pStyle w:val="headertabella0"/>
              <w:rPr>
                <w:color w:val="002060"/>
              </w:rPr>
            </w:pPr>
            <w:r w:rsidRPr="00837E3A">
              <w:rPr>
                <w:color w:val="002060"/>
              </w:rPr>
              <w:t>Impianto</w:t>
            </w:r>
          </w:p>
        </w:tc>
      </w:tr>
      <w:tr w:rsidR="00387589" w:rsidRPr="00837E3A" w14:paraId="2913C453" w14:textId="77777777" w:rsidTr="00391F7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4D2A9" w14:textId="77777777" w:rsidR="00387589" w:rsidRPr="00732F54" w:rsidRDefault="00387589" w:rsidP="00391F72">
            <w:pPr>
              <w:pStyle w:val="rowtabella0"/>
              <w:rPr>
                <w:color w:val="002060"/>
                <w:highlight w:val="yellow"/>
              </w:rPr>
            </w:pPr>
            <w:r w:rsidRPr="00732F54">
              <w:rPr>
                <w:color w:val="002060"/>
                <w:highlight w:val="yellow"/>
              </w:rPr>
              <w:t>10/01/2026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7FC6" w14:textId="77777777" w:rsidR="00387589" w:rsidRPr="00732F54" w:rsidRDefault="00387589" w:rsidP="00391F72">
            <w:pPr>
              <w:pStyle w:val="rowtabella0"/>
              <w:jc w:val="center"/>
              <w:rPr>
                <w:color w:val="002060"/>
                <w:highlight w:val="yellow"/>
              </w:rPr>
            </w:pPr>
            <w:r w:rsidRPr="00732F54">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BBBB" w14:textId="77777777" w:rsidR="00387589" w:rsidRPr="00732F54" w:rsidRDefault="00387589" w:rsidP="00391F72">
            <w:pPr>
              <w:pStyle w:val="rowtabella0"/>
              <w:rPr>
                <w:color w:val="002060"/>
                <w:highlight w:val="yellow"/>
              </w:rPr>
            </w:pPr>
            <w:r w:rsidRPr="00732F54">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A9E85" w14:textId="77777777" w:rsidR="00387589" w:rsidRPr="00732F54" w:rsidRDefault="00387589" w:rsidP="00391F72">
            <w:pPr>
              <w:pStyle w:val="rowtabella0"/>
              <w:rPr>
                <w:color w:val="002060"/>
                <w:highlight w:val="yellow"/>
              </w:rPr>
            </w:pPr>
            <w:r w:rsidRPr="00732F54">
              <w:rPr>
                <w:color w:val="002060"/>
                <w:highlight w:val="yellow"/>
              </w:rPr>
              <w:t>POLISPORTIVA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26E2" w14:textId="77777777" w:rsidR="00387589" w:rsidRPr="00837E3A" w:rsidRDefault="00387589" w:rsidP="00391F72">
            <w:pPr>
              <w:pStyle w:val="rowtabella0"/>
              <w:rPr>
                <w:color w:val="002060"/>
              </w:rPr>
            </w:pPr>
            <w:r>
              <w:rPr>
                <w:color w:val="002060"/>
              </w:rPr>
              <w:t>11</w:t>
            </w:r>
            <w:r w:rsidRPr="00837E3A">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B2BF" w14:textId="77777777" w:rsidR="00387589" w:rsidRPr="00837E3A" w:rsidRDefault="00387589" w:rsidP="00391F72">
            <w:pPr>
              <w:pStyle w:val="rowtabella0"/>
              <w:jc w:val="center"/>
              <w:rPr>
                <w:color w:val="002060"/>
              </w:rPr>
            </w:pPr>
            <w:r w:rsidRPr="00732F54">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32F5" w14:textId="77777777" w:rsidR="00387589" w:rsidRPr="00837E3A" w:rsidRDefault="00387589" w:rsidP="00391F72">
            <w:pPr>
              <w:pStyle w:val="rowtabella0"/>
              <w:jc w:val="center"/>
              <w:rPr>
                <w:color w:val="002060"/>
              </w:rPr>
            </w:pPr>
            <w:r w:rsidRPr="00837E3A">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DEA8" w14:textId="77777777" w:rsidR="00387589" w:rsidRPr="00837E3A" w:rsidRDefault="00387589" w:rsidP="00391F72">
            <w:pPr>
              <w:rPr>
                <w:color w:val="002060"/>
              </w:rPr>
            </w:pPr>
          </w:p>
        </w:tc>
      </w:tr>
    </w:tbl>
    <w:p w14:paraId="765F7034" w14:textId="77777777" w:rsidR="00387589" w:rsidRPr="00837E3A" w:rsidRDefault="00387589" w:rsidP="00387589">
      <w:pPr>
        <w:pStyle w:val="breakline"/>
        <w:rPr>
          <w:rFonts w:eastAsiaTheme="minorEastAsia"/>
          <w:color w:val="002060"/>
        </w:rPr>
      </w:pPr>
    </w:p>
    <w:p w14:paraId="466062BE" w14:textId="77777777" w:rsidR="00387589" w:rsidRPr="00837E3A" w:rsidRDefault="00387589" w:rsidP="00387589">
      <w:pPr>
        <w:pStyle w:val="breakline"/>
        <w:rPr>
          <w:color w:val="002060"/>
        </w:rPr>
      </w:pPr>
    </w:p>
    <w:p w14:paraId="7AB8E391" w14:textId="77777777" w:rsidR="00387589" w:rsidRPr="00837E3A" w:rsidRDefault="00387589" w:rsidP="00387589">
      <w:pPr>
        <w:pStyle w:val="sottotitolocampionato10"/>
        <w:rPr>
          <w:color w:val="002060"/>
        </w:rPr>
      </w:pPr>
      <w:r w:rsidRPr="00837E3A">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87589" w:rsidRPr="00837E3A" w14:paraId="26F49A7A" w14:textId="77777777" w:rsidTr="00391F7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F3BFF" w14:textId="77777777" w:rsidR="00387589" w:rsidRPr="00837E3A" w:rsidRDefault="00387589" w:rsidP="00391F72">
            <w:pPr>
              <w:pStyle w:val="headertabella0"/>
              <w:rPr>
                <w:color w:val="002060"/>
              </w:rPr>
            </w:pPr>
            <w:r w:rsidRPr="00837E3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D651A" w14:textId="77777777" w:rsidR="00387589" w:rsidRPr="00837E3A" w:rsidRDefault="00387589" w:rsidP="00391F72">
            <w:pPr>
              <w:pStyle w:val="headertabella0"/>
              <w:rPr>
                <w:color w:val="002060"/>
              </w:rPr>
            </w:pPr>
            <w:r w:rsidRPr="00837E3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C6A84" w14:textId="77777777" w:rsidR="00387589" w:rsidRPr="00837E3A" w:rsidRDefault="00387589" w:rsidP="00391F72">
            <w:pPr>
              <w:pStyle w:val="headertabella0"/>
              <w:rPr>
                <w:color w:val="002060"/>
              </w:rPr>
            </w:pPr>
            <w:r w:rsidRPr="00837E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F1C27" w14:textId="77777777" w:rsidR="00387589" w:rsidRPr="00837E3A" w:rsidRDefault="00387589" w:rsidP="00391F72">
            <w:pPr>
              <w:pStyle w:val="headertabella0"/>
              <w:rPr>
                <w:color w:val="002060"/>
              </w:rPr>
            </w:pPr>
            <w:r w:rsidRPr="00837E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7C19C" w14:textId="77777777" w:rsidR="00387589" w:rsidRPr="00837E3A" w:rsidRDefault="00387589" w:rsidP="00391F72">
            <w:pPr>
              <w:pStyle w:val="headertabella0"/>
              <w:rPr>
                <w:color w:val="002060"/>
              </w:rPr>
            </w:pPr>
            <w:r w:rsidRPr="00837E3A">
              <w:rPr>
                <w:color w:val="002060"/>
              </w:rPr>
              <w:t xml:space="preserve">Data </w:t>
            </w:r>
            <w:proofErr w:type="spellStart"/>
            <w:r w:rsidRPr="00837E3A">
              <w:rPr>
                <w:color w:val="002060"/>
              </w:rPr>
              <w:t>Orig</w:t>
            </w:r>
            <w:proofErr w:type="spellEnd"/>
            <w:r w:rsidRPr="00837E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B556B" w14:textId="77777777" w:rsidR="00387589" w:rsidRPr="00837E3A" w:rsidRDefault="00387589" w:rsidP="00391F72">
            <w:pPr>
              <w:pStyle w:val="headertabella0"/>
              <w:rPr>
                <w:color w:val="002060"/>
              </w:rPr>
            </w:pPr>
            <w:r w:rsidRPr="00837E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891E3" w14:textId="77777777" w:rsidR="00387589" w:rsidRPr="00837E3A" w:rsidRDefault="00387589" w:rsidP="00391F72">
            <w:pPr>
              <w:pStyle w:val="headertabella0"/>
              <w:rPr>
                <w:color w:val="002060"/>
              </w:rPr>
            </w:pPr>
            <w:r w:rsidRPr="00837E3A">
              <w:rPr>
                <w:color w:val="002060"/>
              </w:rPr>
              <w:t xml:space="preserve">Ora </w:t>
            </w:r>
            <w:proofErr w:type="spellStart"/>
            <w:r w:rsidRPr="00837E3A">
              <w:rPr>
                <w:color w:val="002060"/>
              </w:rPr>
              <w:t>Orig</w:t>
            </w:r>
            <w:proofErr w:type="spellEnd"/>
            <w:r w:rsidRPr="00837E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164CA" w14:textId="77777777" w:rsidR="00387589" w:rsidRPr="00837E3A" w:rsidRDefault="00387589" w:rsidP="00391F72">
            <w:pPr>
              <w:pStyle w:val="headertabella0"/>
              <w:rPr>
                <w:color w:val="002060"/>
              </w:rPr>
            </w:pPr>
            <w:r w:rsidRPr="00837E3A">
              <w:rPr>
                <w:color w:val="002060"/>
              </w:rPr>
              <w:t>Impianto</w:t>
            </w:r>
          </w:p>
        </w:tc>
      </w:tr>
      <w:tr w:rsidR="00387589" w:rsidRPr="00837E3A" w14:paraId="76008041" w14:textId="77777777" w:rsidTr="00391F7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7039A" w14:textId="77777777" w:rsidR="00387589" w:rsidRPr="00732F54" w:rsidRDefault="00387589" w:rsidP="00391F72">
            <w:pPr>
              <w:pStyle w:val="rowtabella0"/>
              <w:rPr>
                <w:color w:val="002060"/>
                <w:highlight w:val="yellow"/>
              </w:rPr>
            </w:pPr>
            <w:r w:rsidRPr="00732F54">
              <w:rPr>
                <w:color w:val="002060"/>
                <w:highlight w:val="yellow"/>
              </w:rPr>
              <w:lastRenderedPageBreak/>
              <w:t>10/01/2026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F726" w14:textId="77777777" w:rsidR="00387589" w:rsidRPr="00732F54" w:rsidRDefault="00387589" w:rsidP="00391F72">
            <w:pPr>
              <w:pStyle w:val="rowtabella0"/>
              <w:jc w:val="center"/>
              <w:rPr>
                <w:color w:val="002060"/>
                <w:highlight w:val="yellow"/>
              </w:rPr>
            </w:pPr>
            <w:r w:rsidRPr="00732F54">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33C3A" w14:textId="77777777" w:rsidR="00387589" w:rsidRPr="00732F54" w:rsidRDefault="00387589" w:rsidP="00391F72">
            <w:pPr>
              <w:pStyle w:val="rowtabella0"/>
              <w:rPr>
                <w:color w:val="002060"/>
                <w:highlight w:val="yellow"/>
              </w:rPr>
            </w:pPr>
            <w:r w:rsidRPr="00732F54">
              <w:rPr>
                <w:color w:val="002060"/>
                <w:highlight w:val="yellow"/>
              </w:rPr>
              <w:t xml:space="preserve">ACSS MONDOLFO C5 </w:t>
            </w:r>
            <w:proofErr w:type="gramStart"/>
            <w:r w:rsidRPr="00732F54">
              <w:rPr>
                <w:color w:val="002060"/>
                <w:highlight w:val="yellow"/>
              </w:rPr>
              <w:t>SQ.B</w:t>
            </w:r>
            <w:proofErr w:type="gramEnd"/>
            <w:r w:rsidRPr="00732F54">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6B96" w14:textId="77777777" w:rsidR="00387589" w:rsidRPr="00732F54" w:rsidRDefault="00387589" w:rsidP="00391F72">
            <w:pPr>
              <w:pStyle w:val="rowtabella0"/>
              <w:rPr>
                <w:color w:val="002060"/>
                <w:highlight w:val="yellow"/>
              </w:rPr>
            </w:pPr>
            <w:r w:rsidRPr="00732F54">
              <w:rPr>
                <w:color w:val="002060"/>
                <w:highlight w:val="yellow"/>
              </w:rPr>
              <w:t>ACSS MONDOLFO C5 SQ.C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E56B3" w14:textId="77777777" w:rsidR="00387589" w:rsidRPr="00837E3A" w:rsidRDefault="00387589" w:rsidP="00391F7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0D883" w14:textId="77777777" w:rsidR="00387589" w:rsidRPr="00837E3A" w:rsidRDefault="00387589" w:rsidP="00391F72">
            <w:pPr>
              <w:pStyle w:val="rowtabella0"/>
              <w:jc w:val="center"/>
              <w:rPr>
                <w:color w:val="002060"/>
              </w:rPr>
            </w:pPr>
            <w:r w:rsidRPr="00732F5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ED801" w14:textId="77777777" w:rsidR="00387589" w:rsidRPr="00837E3A" w:rsidRDefault="00387589" w:rsidP="00391F7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83F7" w14:textId="77777777" w:rsidR="00387589" w:rsidRPr="00837E3A" w:rsidRDefault="00387589" w:rsidP="00391F72">
            <w:pPr>
              <w:pStyle w:val="rowtabella0"/>
              <w:rPr>
                <w:color w:val="002060"/>
              </w:rPr>
            </w:pPr>
            <w:r w:rsidRPr="00732F54">
              <w:rPr>
                <w:color w:val="002060"/>
                <w:highlight w:val="yellow"/>
              </w:rPr>
              <w:t xml:space="preserve">PAL.COM. </w:t>
            </w:r>
            <w:proofErr w:type="gramStart"/>
            <w:r w:rsidRPr="00732F54">
              <w:rPr>
                <w:color w:val="002060"/>
                <w:highlight w:val="yellow"/>
              </w:rPr>
              <w:t>S.MICHELE</w:t>
            </w:r>
            <w:proofErr w:type="gramEnd"/>
            <w:r w:rsidRPr="00732F54">
              <w:rPr>
                <w:color w:val="002060"/>
                <w:highlight w:val="yellow"/>
              </w:rPr>
              <w:t xml:space="preserve"> AL FIUME MONDAVIO VIA LORETO</w:t>
            </w:r>
          </w:p>
        </w:tc>
      </w:tr>
      <w:tr w:rsidR="00387589" w:rsidRPr="00837E3A" w14:paraId="40B11CDA" w14:textId="77777777" w:rsidTr="00391F7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5429D" w14:textId="77777777" w:rsidR="00387589" w:rsidRPr="00732F54" w:rsidRDefault="00387589" w:rsidP="00391F72">
            <w:pPr>
              <w:pStyle w:val="rowtabella0"/>
              <w:rPr>
                <w:color w:val="002060"/>
                <w:highlight w:val="yellow"/>
              </w:rPr>
            </w:pPr>
            <w:r w:rsidRPr="00732F54">
              <w:rPr>
                <w:color w:val="002060"/>
                <w:highlight w:val="yellow"/>
              </w:rPr>
              <w:t>10/01/2026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94465" w14:textId="77777777" w:rsidR="00387589" w:rsidRPr="00732F54" w:rsidRDefault="00387589" w:rsidP="00391F72">
            <w:pPr>
              <w:pStyle w:val="rowtabella0"/>
              <w:jc w:val="center"/>
              <w:rPr>
                <w:color w:val="002060"/>
                <w:highlight w:val="yellow"/>
              </w:rPr>
            </w:pPr>
            <w:r w:rsidRPr="00732F54">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BBD8" w14:textId="77777777" w:rsidR="00387589" w:rsidRPr="00732F54" w:rsidRDefault="00387589" w:rsidP="00391F72">
            <w:pPr>
              <w:pStyle w:val="rowtabella0"/>
              <w:rPr>
                <w:color w:val="002060"/>
                <w:highlight w:val="yellow"/>
              </w:rPr>
            </w:pPr>
            <w:r w:rsidRPr="00732F54">
              <w:rPr>
                <w:color w:val="002060"/>
                <w:highlight w:val="yellow"/>
              </w:rPr>
              <w:t>SPORTFLY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2F8D" w14:textId="77777777" w:rsidR="00387589" w:rsidRPr="00732F54" w:rsidRDefault="00387589" w:rsidP="00391F72">
            <w:pPr>
              <w:pStyle w:val="rowtabella0"/>
              <w:rPr>
                <w:color w:val="002060"/>
                <w:highlight w:val="yellow"/>
              </w:rPr>
            </w:pPr>
            <w:proofErr w:type="gramStart"/>
            <w:r w:rsidRPr="00732F54">
              <w:rPr>
                <w:color w:val="002060"/>
                <w:highlight w:val="yellow"/>
              </w:rPr>
              <w:t>CITTA</w:t>
            </w:r>
            <w:proofErr w:type="gramEnd"/>
            <w:r w:rsidRPr="00732F54">
              <w:rPr>
                <w:color w:val="002060"/>
                <w:highlight w:val="yellow"/>
              </w:rPr>
              <w:t xml:space="preserve">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0525" w14:textId="77777777" w:rsidR="00387589" w:rsidRPr="00837E3A" w:rsidRDefault="00387589" w:rsidP="00391F7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3CE0" w14:textId="77777777" w:rsidR="00387589" w:rsidRPr="00837E3A" w:rsidRDefault="00387589" w:rsidP="00391F72">
            <w:pPr>
              <w:pStyle w:val="rowtabella0"/>
              <w:jc w:val="center"/>
              <w:rPr>
                <w:color w:val="002060"/>
              </w:rPr>
            </w:pPr>
            <w:r w:rsidRPr="00732F5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2E72" w14:textId="77777777" w:rsidR="00387589" w:rsidRPr="00837E3A" w:rsidRDefault="00387589" w:rsidP="00391F72">
            <w:pPr>
              <w:pStyle w:val="rowtabella0"/>
              <w:jc w:val="center"/>
              <w:rPr>
                <w:color w:val="002060"/>
              </w:rPr>
            </w:pPr>
            <w:r w:rsidRPr="00837E3A">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1B9C8" w14:textId="77777777" w:rsidR="00387589" w:rsidRPr="00837E3A" w:rsidRDefault="00387589" w:rsidP="00391F72">
            <w:pPr>
              <w:rPr>
                <w:color w:val="002060"/>
              </w:rPr>
            </w:pPr>
          </w:p>
        </w:tc>
      </w:tr>
      <w:tr w:rsidR="00387589" w:rsidRPr="00837E3A" w14:paraId="056CE921" w14:textId="77777777" w:rsidTr="00391F7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9FF3" w14:textId="77777777" w:rsidR="00387589" w:rsidRPr="00732F54" w:rsidRDefault="00387589" w:rsidP="00391F72">
            <w:pPr>
              <w:pStyle w:val="rowtabella0"/>
              <w:rPr>
                <w:color w:val="002060"/>
                <w:highlight w:val="yellow"/>
              </w:rPr>
            </w:pPr>
            <w:r w:rsidRPr="00732F54">
              <w:rPr>
                <w:color w:val="002060"/>
                <w:highlight w:val="yellow"/>
              </w:rPr>
              <w:t>11/01/2026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156E" w14:textId="77777777" w:rsidR="00387589" w:rsidRPr="00732F54" w:rsidRDefault="00387589" w:rsidP="00391F72">
            <w:pPr>
              <w:pStyle w:val="rowtabella0"/>
              <w:jc w:val="center"/>
              <w:rPr>
                <w:color w:val="002060"/>
                <w:highlight w:val="yellow"/>
              </w:rPr>
            </w:pPr>
            <w:r w:rsidRPr="00732F54">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FE2DF" w14:textId="77777777" w:rsidR="00387589" w:rsidRPr="00732F54" w:rsidRDefault="00387589" w:rsidP="00391F72">
            <w:pPr>
              <w:pStyle w:val="rowtabella0"/>
              <w:rPr>
                <w:color w:val="002060"/>
                <w:highlight w:val="yellow"/>
              </w:rPr>
            </w:pPr>
            <w:r w:rsidRPr="00732F54">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F4A8C" w14:textId="77777777" w:rsidR="00387589" w:rsidRPr="00732F54" w:rsidRDefault="00387589" w:rsidP="00391F72">
            <w:pPr>
              <w:pStyle w:val="rowtabella0"/>
              <w:rPr>
                <w:color w:val="002060"/>
                <w:highlight w:val="yellow"/>
              </w:rPr>
            </w:pPr>
            <w:r w:rsidRPr="00732F54">
              <w:rPr>
                <w:color w:val="002060"/>
                <w:highlight w:val="yellow"/>
              </w:rPr>
              <w:t xml:space="preserve">ITALSERVICE C5 </w:t>
            </w:r>
            <w:proofErr w:type="gramStart"/>
            <w:r w:rsidRPr="00732F54">
              <w:rPr>
                <w:color w:val="002060"/>
                <w:highlight w:val="yellow"/>
              </w:rPr>
              <w:t>SQ.B</w:t>
            </w:r>
            <w:proofErr w:type="gramEnd"/>
            <w:r w:rsidRPr="00732F54">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A5EA" w14:textId="77777777" w:rsidR="00387589" w:rsidRPr="00837E3A" w:rsidRDefault="00387589" w:rsidP="00391F72">
            <w:pPr>
              <w:pStyle w:val="rowtabella0"/>
              <w:rPr>
                <w:color w:val="002060"/>
              </w:rPr>
            </w:pPr>
            <w:r>
              <w:rPr>
                <w:color w:val="002060"/>
              </w:rPr>
              <w:t>10</w:t>
            </w:r>
            <w:r w:rsidRPr="00837E3A">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8DFAA" w14:textId="77777777" w:rsidR="00387589" w:rsidRPr="00837E3A" w:rsidRDefault="00387589" w:rsidP="00391F72">
            <w:pPr>
              <w:pStyle w:val="rowtabella0"/>
              <w:jc w:val="center"/>
              <w:rPr>
                <w:color w:val="002060"/>
              </w:rPr>
            </w:pPr>
            <w:r w:rsidRPr="00732F5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97EE8" w14:textId="77777777" w:rsidR="00387589" w:rsidRPr="00837E3A" w:rsidRDefault="00387589" w:rsidP="00391F72">
            <w:pPr>
              <w:pStyle w:val="rowtabella0"/>
              <w:jc w:val="center"/>
              <w:rPr>
                <w:color w:val="002060"/>
              </w:rPr>
            </w:pPr>
            <w:r w:rsidRPr="00837E3A">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677C1" w14:textId="77777777" w:rsidR="00387589" w:rsidRPr="00837E3A" w:rsidRDefault="00387589" w:rsidP="00391F72">
            <w:pPr>
              <w:rPr>
                <w:color w:val="002060"/>
              </w:rPr>
            </w:pPr>
          </w:p>
        </w:tc>
      </w:tr>
      <w:tr w:rsidR="00387589" w:rsidRPr="00837E3A" w14:paraId="175CACA4" w14:textId="77777777" w:rsidTr="00391F7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4B70" w14:textId="77777777" w:rsidR="00387589" w:rsidRPr="00732F54" w:rsidRDefault="00387589" w:rsidP="00391F72">
            <w:pPr>
              <w:pStyle w:val="rowtabella0"/>
              <w:rPr>
                <w:color w:val="002060"/>
                <w:highlight w:val="yellow"/>
              </w:rPr>
            </w:pPr>
            <w:r w:rsidRPr="00732F54">
              <w:rPr>
                <w:color w:val="002060"/>
                <w:highlight w:val="yellow"/>
              </w:rPr>
              <w:t>18/01/2026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E739" w14:textId="77777777" w:rsidR="00387589" w:rsidRPr="00732F54" w:rsidRDefault="00387589" w:rsidP="00391F72">
            <w:pPr>
              <w:pStyle w:val="rowtabella0"/>
              <w:jc w:val="center"/>
              <w:rPr>
                <w:color w:val="002060"/>
                <w:highlight w:val="yellow"/>
              </w:rPr>
            </w:pPr>
            <w:r w:rsidRPr="00732F5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D3FE3" w14:textId="77777777" w:rsidR="00387589" w:rsidRPr="00732F54" w:rsidRDefault="00387589" w:rsidP="00391F72">
            <w:pPr>
              <w:pStyle w:val="rowtabella0"/>
              <w:rPr>
                <w:color w:val="002060"/>
                <w:highlight w:val="yellow"/>
              </w:rPr>
            </w:pPr>
            <w:r w:rsidRPr="00732F54">
              <w:rPr>
                <w:color w:val="002060"/>
                <w:highlight w:val="yellow"/>
              </w:rPr>
              <w:t xml:space="preserve">AUDAX 1970 </w:t>
            </w:r>
            <w:proofErr w:type="gramStart"/>
            <w:r w:rsidRPr="00732F54">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BA90" w14:textId="77777777" w:rsidR="00387589" w:rsidRPr="00732F54" w:rsidRDefault="00387589" w:rsidP="00391F72">
            <w:pPr>
              <w:pStyle w:val="rowtabella0"/>
              <w:rPr>
                <w:color w:val="002060"/>
                <w:highlight w:val="yellow"/>
              </w:rPr>
            </w:pPr>
            <w:r w:rsidRPr="00732F54">
              <w:rPr>
                <w:color w:val="002060"/>
                <w:highlight w:val="yellow"/>
              </w:rPr>
              <w:t xml:space="preserve">ACSS MONDOLFO C5 </w:t>
            </w:r>
            <w:proofErr w:type="gramStart"/>
            <w:r w:rsidRPr="00732F54">
              <w:rPr>
                <w:color w:val="002060"/>
                <w:highlight w:val="yellow"/>
              </w:rPr>
              <w:t>SQ.B</w:t>
            </w:r>
            <w:proofErr w:type="gramEnd"/>
            <w:r w:rsidRPr="00732F54">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9EAA6" w14:textId="77777777" w:rsidR="00387589" w:rsidRPr="00837E3A" w:rsidRDefault="00387589" w:rsidP="00391F7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BAEF5" w14:textId="77777777" w:rsidR="00387589" w:rsidRPr="00837E3A" w:rsidRDefault="00387589" w:rsidP="00391F72">
            <w:pPr>
              <w:pStyle w:val="rowtabella0"/>
              <w:jc w:val="center"/>
              <w:rPr>
                <w:color w:val="002060"/>
              </w:rPr>
            </w:pPr>
            <w:r w:rsidRPr="00732F5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BFE0" w14:textId="77777777" w:rsidR="00387589" w:rsidRPr="00732F54" w:rsidRDefault="00387589" w:rsidP="00391F72">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CA2A" w14:textId="77777777" w:rsidR="00387589" w:rsidRPr="00732F54" w:rsidRDefault="00387589" w:rsidP="00391F72">
            <w:pPr>
              <w:pStyle w:val="rowtabella0"/>
              <w:rPr>
                <w:color w:val="002060"/>
                <w:highlight w:val="yellow"/>
              </w:rPr>
            </w:pPr>
            <w:r w:rsidRPr="00732F54">
              <w:rPr>
                <w:color w:val="002060"/>
                <w:highlight w:val="yellow"/>
              </w:rPr>
              <w:t>CAMPO SCOPERTO SENIGALLIA VIA CELLINI</w:t>
            </w:r>
          </w:p>
        </w:tc>
      </w:tr>
      <w:tr w:rsidR="00387589" w:rsidRPr="00837E3A" w14:paraId="657D4E10" w14:textId="77777777" w:rsidTr="00391F7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BAF6" w14:textId="77777777" w:rsidR="00387589" w:rsidRPr="00732F54" w:rsidRDefault="00387589" w:rsidP="00391F72">
            <w:pPr>
              <w:pStyle w:val="rowtabella0"/>
              <w:rPr>
                <w:color w:val="002060"/>
                <w:highlight w:val="yellow"/>
              </w:rPr>
            </w:pPr>
            <w:r w:rsidRPr="00732F54">
              <w:rPr>
                <w:color w:val="002060"/>
                <w:highlight w:val="yellow"/>
              </w:rPr>
              <w:t>25/01/2026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C4FBA" w14:textId="77777777" w:rsidR="00387589" w:rsidRPr="00732F54" w:rsidRDefault="00387589" w:rsidP="00391F72">
            <w:pPr>
              <w:pStyle w:val="rowtabella0"/>
              <w:jc w:val="center"/>
              <w:rPr>
                <w:color w:val="002060"/>
                <w:highlight w:val="yellow"/>
              </w:rPr>
            </w:pPr>
            <w:r w:rsidRPr="00732F5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5CAE" w14:textId="77777777" w:rsidR="00387589" w:rsidRPr="00732F54" w:rsidRDefault="00387589" w:rsidP="00391F72">
            <w:pPr>
              <w:pStyle w:val="rowtabella0"/>
              <w:rPr>
                <w:color w:val="002060"/>
                <w:highlight w:val="yellow"/>
              </w:rPr>
            </w:pPr>
            <w:r w:rsidRPr="00732F54">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F24FA" w14:textId="77777777" w:rsidR="00387589" w:rsidRPr="00732F54" w:rsidRDefault="00387589" w:rsidP="00391F72">
            <w:pPr>
              <w:pStyle w:val="rowtabella0"/>
              <w:rPr>
                <w:color w:val="002060"/>
                <w:highlight w:val="yellow"/>
              </w:rPr>
            </w:pPr>
            <w:proofErr w:type="gramStart"/>
            <w:r w:rsidRPr="00732F54">
              <w:rPr>
                <w:color w:val="002060"/>
                <w:highlight w:val="yellow"/>
              </w:rPr>
              <w:t>CITTA</w:t>
            </w:r>
            <w:proofErr w:type="gramEnd"/>
            <w:r w:rsidRPr="00732F54">
              <w:rPr>
                <w:color w:val="002060"/>
                <w:highlight w:val="yellow"/>
              </w:rPr>
              <w:t xml:space="preserve">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5347" w14:textId="77777777" w:rsidR="00387589" w:rsidRPr="00837E3A" w:rsidRDefault="00387589" w:rsidP="00391F72">
            <w:pPr>
              <w:pStyle w:val="rowtabella0"/>
              <w:rPr>
                <w:color w:val="002060"/>
              </w:rPr>
            </w:pPr>
            <w:r w:rsidRPr="00837E3A">
              <w:rPr>
                <w:color w:val="002060"/>
              </w:rPr>
              <w:t>2</w:t>
            </w:r>
            <w:r>
              <w:rPr>
                <w:color w:val="002060"/>
              </w:rPr>
              <w:t>4</w:t>
            </w:r>
            <w:r w:rsidRPr="00837E3A">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9713" w14:textId="77777777" w:rsidR="00387589" w:rsidRPr="00837E3A" w:rsidRDefault="00387589" w:rsidP="00391F72">
            <w:pPr>
              <w:pStyle w:val="rowtabella0"/>
              <w:jc w:val="center"/>
              <w:rPr>
                <w:color w:val="002060"/>
              </w:rPr>
            </w:pPr>
            <w:r w:rsidRPr="00732F5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563EE" w14:textId="77777777" w:rsidR="00387589" w:rsidRPr="00837E3A" w:rsidRDefault="00387589" w:rsidP="00391F72">
            <w:pPr>
              <w:pStyle w:val="rowtabella0"/>
              <w:jc w:val="center"/>
              <w:rPr>
                <w:color w:val="002060"/>
              </w:rPr>
            </w:pPr>
            <w:r w:rsidRPr="00837E3A">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78BDC" w14:textId="77777777" w:rsidR="00387589" w:rsidRPr="00837E3A" w:rsidRDefault="00387589" w:rsidP="00391F72">
            <w:pPr>
              <w:rPr>
                <w:color w:val="002060"/>
              </w:rPr>
            </w:pPr>
          </w:p>
        </w:tc>
      </w:tr>
    </w:tbl>
    <w:p w14:paraId="13289F2C" w14:textId="77777777" w:rsidR="00387589" w:rsidRPr="00837E3A" w:rsidRDefault="00387589" w:rsidP="00387589">
      <w:pPr>
        <w:pStyle w:val="breakline"/>
        <w:rPr>
          <w:rFonts w:eastAsiaTheme="minorEastAsia"/>
          <w:color w:val="002060"/>
        </w:rPr>
      </w:pPr>
    </w:p>
    <w:p w14:paraId="186F08EB" w14:textId="77777777" w:rsidR="00387589" w:rsidRPr="00837E3A" w:rsidRDefault="00387589" w:rsidP="00387589">
      <w:pPr>
        <w:pStyle w:val="breakline"/>
        <w:rPr>
          <w:color w:val="002060"/>
        </w:rPr>
      </w:pPr>
    </w:p>
    <w:p w14:paraId="76B5E01B" w14:textId="77777777" w:rsidR="00387589" w:rsidRPr="00837E3A" w:rsidRDefault="00387589" w:rsidP="00387589">
      <w:pPr>
        <w:pStyle w:val="sottotitolocampionato10"/>
        <w:rPr>
          <w:color w:val="002060"/>
        </w:rPr>
      </w:pPr>
      <w:r w:rsidRPr="00837E3A">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87589" w:rsidRPr="00837E3A" w14:paraId="39D30539" w14:textId="77777777" w:rsidTr="00391F7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3699D" w14:textId="77777777" w:rsidR="00387589" w:rsidRPr="00837E3A" w:rsidRDefault="00387589" w:rsidP="00391F72">
            <w:pPr>
              <w:pStyle w:val="headertabella0"/>
              <w:rPr>
                <w:color w:val="002060"/>
              </w:rPr>
            </w:pPr>
            <w:r w:rsidRPr="00837E3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784FA" w14:textId="77777777" w:rsidR="00387589" w:rsidRPr="00837E3A" w:rsidRDefault="00387589" w:rsidP="00391F72">
            <w:pPr>
              <w:pStyle w:val="headertabella0"/>
              <w:rPr>
                <w:color w:val="002060"/>
              </w:rPr>
            </w:pPr>
            <w:r w:rsidRPr="00837E3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53599" w14:textId="77777777" w:rsidR="00387589" w:rsidRPr="00837E3A" w:rsidRDefault="00387589" w:rsidP="00391F72">
            <w:pPr>
              <w:pStyle w:val="headertabella0"/>
              <w:rPr>
                <w:color w:val="002060"/>
              </w:rPr>
            </w:pPr>
            <w:r w:rsidRPr="00837E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6130F" w14:textId="77777777" w:rsidR="00387589" w:rsidRPr="00837E3A" w:rsidRDefault="00387589" w:rsidP="00391F72">
            <w:pPr>
              <w:pStyle w:val="headertabella0"/>
              <w:rPr>
                <w:color w:val="002060"/>
              </w:rPr>
            </w:pPr>
            <w:r w:rsidRPr="00837E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6169E" w14:textId="77777777" w:rsidR="00387589" w:rsidRPr="00837E3A" w:rsidRDefault="00387589" w:rsidP="00391F72">
            <w:pPr>
              <w:pStyle w:val="headertabella0"/>
              <w:rPr>
                <w:color w:val="002060"/>
              </w:rPr>
            </w:pPr>
            <w:r w:rsidRPr="00837E3A">
              <w:rPr>
                <w:color w:val="002060"/>
              </w:rPr>
              <w:t xml:space="preserve">Data </w:t>
            </w:r>
            <w:proofErr w:type="spellStart"/>
            <w:r w:rsidRPr="00837E3A">
              <w:rPr>
                <w:color w:val="002060"/>
              </w:rPr>
              <w:t>Orig</w:t>
            </w:r>
            <w:proofErr w:type="spellEnd"/>
            <w:r w:rsidRPr="00837E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E8205" w14:textId="77777777" w:rsidR="00387589" w:rsidRPr="00837E3A" w:rsidRDefault="00387589" w:rsidP="00391F72">
            <w:pPr>
              <w:pStyle w:val="headertabella0"/>
              <w:rPr>
                <w:color w:val="002060"/>
              </w:rPr>
            </w:pPr>
            <w:r w:rsidRPr="00837E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EAC64" w14:textId="77777777" w:rsidR="00387589" w:rsidRPr="00837E3A" w:rsidRDefault="00387589" w:rsidP="00391F72">
            <w:pPr>
              <w:pStyle w:val="headertabella0"/>
              <w:rPr>
                <w:color w:val="002060"/>
              </w:rPr>
            </w:pPr>
            <w:r w:rsidRPr="00837E3A">
              <w:rPr>
                <w:color w:val="002060"/>
              </w:rPr>
              <w:t xml:space="preserve">Ora </w:t>
            </w:r>
            <w:proofErr w:type="spellStart"/>
            <w:r w:rsidRPr="00837E3A">
              <w:rPr>
                <w:color w:val="002060"/>
              </w:rPr>
              <w:t>Orig</w:t>
            </w:r>
            <w:proofErr w:type="spellEnd"/>
            <w:r w:rsidRPr="00837E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86978" w14:textId="77777777" w:rsidR="00387589" w:rsidRPr="00837E3A" w:rsidRDefault="00387589" w:rsidP="00391F72">
            <w:pPr>
              <w:pStyle w:val="headertabella0"/>
              <w:rPr>
                <w:color w:val="002060"/>
              </w:rPr>
            </w:pPr>
            <w:r w:rsidRPr="00837E3A">
              <w:rPr>
                <w:color w:val="002060"/>
              </w:rPr>
              <w:t>Impianto</w:t>
            </w:r>
          </w:p>
        </w:tc>
      </w:tr>
      <w:tr w:rsidR="00387589" w:rsidRPr="00837E3A" w14:paraId="3602EF97" w14:textId="77777777" w:rsidTr="00391F7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C3372" w14:textId="77777777" w:rsidR="00387589" w:rsidRPr="00732F54" w:rsidRDefault="00387589" w:rsidP="00391F72">
            <w:pPr>
              <w:pStyle w:val="rowtabella0"/>
              <w:rPr>
                <w:color w:val="002060"/>
                <w:highlight w:val="yellow"/>
              </w:rPr>
            </w:pPr>
            <w:r w:rsidRPr="00732F54">
              <w:rPr>
                <w:color w:val="002060"/>
                <w:highlight w:val="yellow"/>
              </w:rPr>
              <w:t>11/01/2026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9128" w14:textId="77777777" w:rsidR="00387589" w:rsidRPr="00732F54" w:rsidRDefault="00387589" w:rsidP="00391F72">
            <w:pPr>
              <w:pStyle w:val="rowtabella0"/>
              <w:jc w:val="center"/>
              <w:rPr>
                <w:color w:val="002060"/>
                <w:highlight w:val="yellow"/>
              </w:rPr>
            </w:pPr>
            <w:r w:rsidRPr="00732F54">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5F02" w14:textId="77777777" w:rsidR="00387589" w:rsidRPr="00732F54" w:rsidRDefault="00387589" w:rsidP="00391F72">
            <w:pPr>
              <w:pStyle w:val="rowtabella0"/>
              <w:rPr>
                <w:color w:val="002060"/>
                <w:highlight w:val="yellow"/>
              </w:rPr>
            </w:pPr>
            <w:r w:rsidRPr="00732F54">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0A166" w14:textId="77777777" w:rsidR="00387589" w:rsidRPr="00732F54" w:rsidRDefault="00387589" w:rsidP="00391F72">
            <w:pPr>
              <w:pStyle w:val="rowtabella0"/>
              <w:rPr>
                <w:color w:val="002060"/>
                <w:highlight w:val="yellow"/>
              </w:rPr>
            </w:pPr>
            <w:r w:rsidRPr="00732F54">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C9F71" w14:textId="77777777" w:rsidR="00387589" w:rsidRPr="00837E3A" w:rsidRDefault="00387589" w:rsidP="00391F72">
            <w:pPr>
              <w:pStyle w:val="rowtabella0"/>
              <w:rPr>
                <w:color w:val="002060"/>
              </w:rPr>
            </w:pPr>
            <w:r>
              <w:rPr>
                <w:color w:val="002060"/>
              </w:rPr>
              <w:t>10</w:t>
            </w:r>
            <w:r w:rsidRPr="00837E3A">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DA6A3" w14:textId="77777777" w:rsidR="00387589" w:rsidRPr="00837E3A" w:rsidRDefault="00387589" w:rsidP="00391F72">
            <w:pPr>
              <w:pStyle w:val="rowtabella0"/>
              <w:jc w:val="center"/>
              <w:rPr>
                <w:color w:val="002060"/>
              </w:rPr>
            </w:pPr>
            <w:r w:rsidRPr="00732F5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AD54" w14:textId="77777777" w:rsidR="00387589" w:rsidRPr="00837E3A" w:rsidRDefault="00387589" w:rsidP="00391F72">
            <w:pPr>
              <w:pStyle w:val="rowtabella0"/>
              <w:jc w:val="center"/>
              <w:rPr>
                <w:color w:val="002060"/>
              </w:rPr>
            </w:pPr>
            <w:r w:rsidRPr="00837E3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C61DB" w14:textId="77777777" w:rsidR="00387589" w:rsidRPr="00837E3A" w:rsidRDefault="00387589" w:rsidP="00391F72">
            <w:pPr>
              <w:pStyle w:val="rowtabella0"/>
              <w:rPr>
                <w:color w:val="002060"/>
              </w:rPr>
            </w:pPr>
            <w:r w:rsidRPr="00732F54">
              <w:rPr>
                <w:color w:val="002060"/>
                <w:highlight w:val="yellow"/>
              </w:rPr>
              <w:t>UNIVERS. "DRAGO E GENTILI" CAMERINO LOCALITA' LE CALVIE</w:t>
            </w:r>
          </w:p>
        </w:tc>
      </w:tr>
    </w:tbl>
    <w:p w14:paraId="29AE5650" w14:textId="77777777" w:rsidR="00387589" w:rsidRPr="00837E3A" w:rsidRDefault="00387589" w:rsidP="00387589">
      <w:pPr>
        <w:pStyle w:val="breakline"/>
        <w:rPr>
          <w:rFonts w:eastAsiaTheme="minorEastAsia"/>
          <w:color w:val="002060"/>
        </w:rPr>
      </w:pPr>
    </w:p>
    <w:p w14:paraId="20320877" w14:textId="77777777" w:rsidR="00387589" w:rsidRPr="00837E3A" w:rsidRDefault="00387589" w:rsidP="00387589">
      <w:pPr>
        <w:pStyle w:val="breakline"/>
        <w:rPr>
          <w:color w:val="002060"/>
        </w:rPr>
      </w:pPr>
    </w:p>
    <w:p w14:paraId="3A7B890F" w14:textId="77777777" w:rsidR="00387589" w:rsidRPr="00837E3A" w:rsidRDefault="00387589" w:rsidP="00387589">
      <w:pPr>
        <w:pStyle w:val="titoloprinc0"/>
        <w:rPr>
          <w:color w:val="002060"/>
        </w:rPr>
      </w:pPr>
      <w:r w:rsidRPr="00837E3A">
        <w:rPr>
          <w:color w:val="002060"/>
        </w:rPr>
        <w:t>CLASSIFICA</w:t>
      </w:r>
    </w:p>
    <w:p w14:paraId="3045D765" w14:textId="77777777" w:rsidR="00387589" w:rsidRPr="00837E3A" w:rsidRDefault="00387589" w:rsidP="00387589">
      <w:pPr>
        <w:pStyle w:val="breakline"/>
        <w:rPr>
          <w:color w:val="002060"/>
        </w:rPr>
      </w:pPr>
    </w:p>
    <w:p w14:paraId="02651A75" w14:textId="77777777" w:rsidR="00387589" w:rsidRPr="00837E3A" w:rsidRDefault="00387589" w:rsidP="00387589">
      <w:pPr>
        <w:pStyle w:val="breakline"/>
        <w:rPr>
          <w:color w:val="002060"/>
        </w:rPr>
      </w:pPr>
    </w:p>
    <w:p w14:paraId="7BB4A908" w14:textId="77777777" w:rsidR="00387589" w:rsidRPr="00837E3A" w:rsidRDefault="00387589" w:rsidP="00387589">
      <w:pPr>
        <w:pStyle w:val="sottotitolocampionato10"/>
        <w:rPr>
          <w:color w:val="002060"/>
        </w:rPr>
      </w:pPr>
      <w:r w:rsidRPr="00837E3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2C7A751E"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59064"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1403F"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A644A"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63597"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29900"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48937"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0D241"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EE832"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EA52C"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36F1E" w14:textId="77777777" w:rsidR="00387589" w:rsidRPr="00837E3A" w:rsidRDefault="00387589" w:rsidP="00391F72">
            <w:pPr>
              <w:pStyle w:val="headertabella0"/>
              <w:rPr>
                <w:color w:val="002060"/>
              </w:rPr>
            </w:pPr>
            <w:r w:rsidRPr="00837E3A">
              <w:rPr>
                <w:color w:val="002060"/>
              </w:rPr>
              <w:t>PE</w:t>
            </w:r>
          </w:p>
        </w:tc>
      </w:tr>
      <w:tr w:rsidR="00387589" w:rsidRPr="00837E3A" w14:paraId="6A164F48"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EBC19C" w14:textId="77777777" w:rsidR="00387589" w:rsidRPr="00837E3A" w:rsidRDefault="00387589" w:rsidP="00391F72">
            <w:pPr>
              <w:pStyle w:val="rowtabella0"/>
              <w:rPr>
                <w:color w:val="002060"/>
              </w:rPr>
            </w:pPr>
            <w:r w:rsidRPr="00837E3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F62F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DA7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42F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382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2D2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09D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459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E719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8440" w14:textId="77777777" w:rsidR="00387589" w:rsidRPr="00837E3A" w:rsidRDefault="00387589" w:rsidP="00391F72">
            <w:pPr>
              <w:pStyle w:val="rowtabella0"/>
              <w:jc w:val="center"/>
              <w:rPr>
                <w:color w:val="002060"/>
              </w:rPr>
            </w:pPr>
            <w:r w:rsidRPr="00837E3A">
              <w:rPr>
                <w:color w:val="002060"/>
              </w:rPr>
              <w:t>0</w:t>
            </w:r>
          </w:p>
        </w:tc>
      </w:tr>
      <w:tr w:rsidR="00387589" w:rsidRPr="00837E3A" w14:paraId="094F24BB"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C7AA9" w14:textId="77777777" w:rsidR="00387589" w:rsidRPr="00837E3A" w:rsidRDefault="00387589" w:rsidP="00391F72">
            <w:pPr>
              <w:pStyle w:val="rowtabella0"/>
              <w:rPr>
                <w:color w:val="002060"/>
              </w:rPr>
            </w:pPr>
            <w:r w:rsidRPr="00837E3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88C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023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A06D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354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CAF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8AF6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0E8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06B0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8313" w14:textId="77777777" w:rsidR="00387589" w:rsidRPr="00837E3A" w:rsidRDefault="00387589" w:rsidP="00391F72">
            <w:pPr>
              <w:pStyle w:val="rowtabella0"/>
              <w:jc w:val="center"/>
              <w:rPr>
                <w:color w:val="002060"/>
              </w:rPr>
            </w:pPr>
            <w:r w:rsidRPr="00837E3A">
              <w:rPr>
                <w:color w:val="002060"/>
              </w:rPr>
              <w:t>0</w:t>
            </w:r>
          </w:p>
        </w:tc>
      </w:tr>
      <w:tr w:rsidR="00387589" w:rsidRPr="00837E3A" w14:paraId="0C5B4B16"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40CF95" w14:textId="77777777" w:rsidR="00387589" w:rsidRPr="00837E3A" w:rsidRDefault="00387589" w:rsidP="00391F72">
            <w:pPr>
              <w:pStyle w:val="rowtabella0"/>
              <w:rPr>
                <w:color w:val="002060"/>
              </w:rPr>
            </w:pPr>
            <w:r w:rsidRPr="00837E3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631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D582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B5C8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A61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CF8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32BF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04C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3939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222BB" w14:textId="77777777" w:rsidR="00387589" w:rsidRPr="00837E3A" w:rsidRDefault="00387589" w:rsidP="00391F72">
            <w:pPr>
              <w:pStyle w:val="rowtabella0"/>
              <w:jc w:val="center"/>
              <w:rPr>
                <w:color w:val="002060"/>
              </w:rPr>
            </w:pPr>
            <w:r w:rsidRPr="00837E3A">
              <w:rPr>
                <w:color w:val="002060"/>
              </w:rPr>
              <w:t>0</w:t>
            </w:r>
          </w:p>
        </w:tc>
      </w:tr>
      <w:tr w:rsidR="00387589" w:rsidRPr="00837E3A" w14:paraId="35F19F42"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C34BB" w14:textId="77777777" w:rsidR="00387589" w:rsidRPr="00837E3A" w:rsidRDefault="00387589" w:rsidP="00391F72">
            <w:pPr>
              <w:pStyle w:val="rowtabella0"/>
              <w:rPr>
                <w:color w:val="002060"/>
              </w:rPr>
            </w:pPr>
            <w:r w:rsidRPr="00837E3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A41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6B4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F799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38B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3F042"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50DE2"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2853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9C2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A3F77" w14:textId="77777777" w:rsidR="00387589" w:rsidRPr="00837E3A" w:rsidRDefault="00387589" w:rsidP="00391F72">
            <w:pPr>
              <w:pStyle w:val="rowtabella0"/>
              <w:jc w:val="center"/>
              <w:rPr>
                <w:color w:val="002060"/>
              </w:rPr>
            </w:pPr>
            <w:r w:rsidRPr="00837E3A">
              <w:rPr>
                <w:color w:val="002060"/>
              </w:rPr>
              <w:t>0</w:t>
            </w:r>
          </w:p>
        </w:tc>
      </w:tr>
      <w:tr w:rsidR="00387589" w:rsidRPr="00837E3A" w14:paraId="34F30DD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77774" w14:textId="77777777" w:rsidR="00387589" w:rsidRPr="00837E3A" w:rsidRDefault="00387589" w:rsidP="00391F72">
            <w:pPr>
              <w:pStyle w:val="rowtabella0"/>
              <w:rPr>
                <w:color w:val="002060"/>
              </w:rPr>
            </w:pPr>
            <w:r w:rsidRPr="00837E3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E53C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049A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5DE5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F673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7073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B995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CE2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EB22"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C7B4D" w14:textId="77777777" w:rsidR="00387589" w:rsidRPr="00837E3A" w:rsidRDefault="00387589" w:rsidP="00391F72">
            <w:pPr>
              <w:pStyle w:val="rowtabella0"/>
              <w:jc w:val="center"/>
              <w:rPr>
                <w:color w:val="002060"/>
              </w:rPr>
            </w:pPr>
            <w:r w:rsidRPr="00837E3A">
              <w:rPr>
                <w:color w:val="002060"/>
              </w:rPr>
              <w:t>0</w:t>
            </w:r>
          </w:p>
        </w:tc>
      </w:tr>
      <w:tr w:rsidR="00387589" w:rsidRPr="00837E3A" w14:paraId="1BB26A46"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7CFC4" w14:textId="77777777" w:rsidR="00387589" w:rsidRPr="00837E3A" w:rsidRDefault="00387589" w:rsidP="00391F72">
            <w:pPr>
              <w:pStyle w:val="rowtabella0"/>
              <w:rPr>
                <w:color w:val="002060"/>
              </w:rPr>
            </w:pPr>
            <w:r w:rsidRPr="00837E3A">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956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26C5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3B40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E49A2"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A492"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52AE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1D7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40D0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2CAA" w14:textId="77777777" w:rsidR="00387589" w:rsidRPr="00837E3A" w:rsidRDefault="00387589" w:rsidP="00391F72">
            <w:pPr>
              <w:pStyle w:val="rowtabella0"/>
              <w:jc w:val="center"/>
              <w:rPr>
                <w:color w:val="002060"/>
              </w:rPr>
            </w:pPr>
            <w:r w:rsidRPr="00837E3A">
              <w:rPr>
                <w:color w:val="002060"/>
              </w:rPr>
              <w:t>0</w:t>
            </w:r>
          </w:p>
        </w:tc>
      </w:tr>
      <w:tr w:rsidR="00387589" w:rsidRPr="00837E3A" w14:paraId="09AF346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A3C437" w14:textId="77777777" w:rsidR="00387589" w:rsidRPr="00837E3A" w:rsidRDefault="00387589" w:rsidP="00391F72">
            <w:pPr>
              <w:pStyle w:val="rowtabella0"/>
              <w:rPr>
                <w:color w:val="002060"/>
              </w:rPr>
            </w:pPr>
            <w:r w:rsidRPr="00837E3A">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421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D9C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958F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70C5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552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649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87BAC"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D63A2"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F1C7" w14:textId="77777777" w:rsidR="00387589" w:rsidRPr="00837E3A" w:rsidRDefault="00387589" w:rsidP="00391F72">
            <w:pPr>
              <w:pStyle w:val="rowtabella0"/>
              <w:jc w:val="center"/>
              <w:rPr>
                <w:color w:val="002060"/>
              </w:rPr>
            </w:pPr>
            <w:r w:rsidRPr="00837E3A">
              <w:rPr>
                <w:color w:val="002060"/>
              </w:rPr>
              <w:t>0</w:t>
            </w:r>
          </w:p>
        </w:tc>
      </w:tr>
      <w:tr w:rsidR="00387589" w:rsidRPr="00837E3A" w14:paraId="29A66534"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A872C" w14:textId="77777777" w:rsidR="00387589" w:rsidRPr="00837E3A" w:rsidRDefault="00387589" w:rsidP="00391F72">
            <w:pPr>
              <w:pStyle w:val="rowtabella0"/>
              <w:rPr>
                <w:color w:val="002060"/>
              </w:rPr>
            </w:pPr>
            <w:r w:rsidRPr="00837E3A">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0737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A2C7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A14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D3A3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05CB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1D3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8ACE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E5B3C"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ED88D" w14:textId="77777777" w:rsidR="00387589" w:rsidRPr="00837E3A" w:rsidRDefault="00387589" w:rsidP="00391F72">
            <w:pPr>
              <w:pStyle w:val="rowtabella0"/>
              <w:jc w:val="center"/>
              <w:rPr>
                <w:color w:val="002060"/>
              </w:rPr>
            </w:pPr>
            <w:r w:rsidRPr="00837E3A">
              <w:rPr>
                <w:color w:val="002060"/>
              </w:rPr>
              <w:t>0</w:t>
            </w:r>
          </w:p>
        </w:tc>
      </w:tr>
      <w:tr w:rsidR="00387589" w:rsidRPr="00837E3A" w14:paraId="197174C1"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853668" w14:textId="77777777" w:rsidR="00387589" w:rsidRPr="00837E3A" w:rsidRDefault="00387589" w:rsidP="00391F72">
            <w:pPr>
              <w:pStyle w:val="rowtabella0"/>
              <w:rPr>
                <w:color w:val="002060"/>
              </w:rPr>
            </w:pPr>
            <w:r w:rsidRPr="00837E3A">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52EA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C056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80B7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DE12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2683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596F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C90E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3FB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B1A01" w14:textId="77777777" w:rsidR="00387589" w:rsidRPr="00837E3A" w:rsidRDefault="00387589" w:rsidP="00391F72">
            <w:pPr>
              <w:pStyle w:val="rowtabella0"/>
              <w:jc w:val="center"/>
              <w:rPr>
                <w:color w:val="002060"/>
              </w:rPr>
            </w:pPr>
            <w:r w:rsidRPr="00837E3A">
              <w:rPr>
                <w:color w:val="002060"/>
              </w:rPr>
              <w:t>0</w:t>
            </w:r>
          </w:p>
        </w:tc>
      </w:tr>
    </w:tbl>
    <w:p w14:paraId="3098C22B" w14:textId="77777777" w:rsidR="00387589" w:rsidRPr="00837E3A" w:rsidRDefault="00387589" w:rsidP="00387589">
      <w:pPr>
        <w:pStyle w:val="breakline"/>
        <w:rPr>
          <w:rFonts w:eastAsiaTheme="minorEastAsia"/>
          <w:color w:val="002060"/>
        </w:rPr>
      </w:pPr>
    </w:p>
    <w:p w14:paraId="6F5DABFB" w14:textId="77777777" w:rsidR="00387589" w:rsidRPr="00837E3A" w:rsidRDefault="00387589" w:rsidP="00387589">
      <w:pPr>
        <w:pStyle w:val="breakline"/>
        <w:rPr>
          <w:color w:val="002060"/>
        </w:rPr>
      </w:pPr>
    </w:p>
    <w:p w14:paraId="779BBD82" w14:textId="77777777" w:rsidR="00387589" w:rsidRPr="00837E3A" w:rsidRDefault="00387589" w:rsidP="00387589">
      <w:pPr>
        <w:pStyle w:val="sottotitolocampionato10"/>
        <w:rPr>
          <w:color w:val="002060"/>
        </w:rPr>
      </w:pPr>
      <w:r w:rsidRPr="00837E3A">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7833608D"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211D9"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381C8"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6A83A"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0995A"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7FB31"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C7D69"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413A9"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3379A"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8D66C"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6F85F" w14:textId="77777777" w:rsidR="00387589" w:rsidRPr="00837E3A" w:rsidRDefault="00387589" w:rsidP="00391F72">
            <w:pPr>
              <w:pStyle w:val="headertabella0"/>
              <w:rPr>
                <w:color w:val="002060"/>
              </w:rPr>
            </w:pPr>
            <w:r w:rsidRPr="00837E3A">
              <w:rPr>
                <w:color w:val="002060"/>
              </w:rPr>
              <w:t>PE</w:t>
            </w:r>
          </w:p>
        </w:tc>
      </w:tr>
      <w:tr w:rsidR="00387589" w:rsidRPr="00837E3A" w14:paraId="65F10C68"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0BEDCB" w14:textId="77777777" w:rsidR="00387589" w:rsidRPr="00837E3A" w:rsidRDefault="00387589" w:rsidP="00391F72">
            <w:pPr>
              <w:pStyle w:val="rowtabella0"/>
              <w:rPr>
                <w:color w:val="002060"/>
              </w:rPr>
            </w:pPr>
            <w:r w:rsidRPr="00837E3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663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A4F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BF8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393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B0CC"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2565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B4A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1FD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C6023" w14:textId="77777777" w:rsidR="00387589" w:rsidRPr="00837E3A" w:rsidRDefault="00387589" w:rsidP="00391F72">
            <w:pPr>
              <w:pStyle w:val="rowtabella0"/>
              <w:jc w:val="center"/>
              <w:rPr>
                <w:color w:val="002060"/>
              </w:rPr>
            </w:pPr>
            <w:r w:rsidRPr="00837E3A">
              <w:rPr>
                <w:color w:val="002060"/>
              </w:rPr>
              <w:t>0</w:t>
            </w:r>
          </w:p>
        </w:tc>
      </w:tr>
      <w:tr w:rsidR="00387589" w:rsidRPr="00837E3A" w14:paraId="4A2884BA"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5EEFC" w14:textId="77777777" w:rsidR="00387589" w:rsidRPr="00837E3A" w:rsidRDefault="00387589" w:rsidP="00391F72">
            <w:pPr>
              <w:pStyle w:val="rowtabella0"/>
              <w:rPr>
                <w:color w:val="002060"/>
              </w:rPr>
            </w:pPr>
            <w:r w:rsidRPr="00837E3A">
              <w:rPr>
                <w:color w:val="002060"/>
              </w:rPr>
              <w:t xml:space="preserve">A.S.D. </w:t>
            </w:r>
            <w:proofErr w:type="gramStart"/>
            <w:r w:rsidRPr="00837E3A">
              <w:rPr>
                <w:color w:val="002060"/>
              </w:rPr>
              <w:t>CITTA</w:t>
            </w:r>
            <w:proofErr w:type="gramEnd"/>
            <w:r w:rsidRPr="00837E3A">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E276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0C4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0D2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66E7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8377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126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3577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686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91D5" w14:textId="77777777" w:rsidR="00387589" w:rsidRPr="00837E3A" w:rsidRDefault="00387589" w:rsidP="00391F72">
            <w:pPr>
              <w:pStyle w:val="rowtabella0"/>
              <w:jc w:val="center"/>
              <w:rPr>
                <w:color w:val="002060"/>
              </w:rPr>
            </w:pPr>
            <w:r w:rsidRPr="00837E3A">
              <w:rPr>
                <w:color w:val="002060"/>
              </w:rPr>
              <w:t>0</w:t>
            </w:r>
          </w:p>
        </w:tc>
      </w:tr>
      <w:tr w:rsidR="00387589" w:rsidRPr="00837E3A" w14:paraId="57B49D5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8A013" w14:textId="77777777" w:rsidR="00387589" w:rsidRPr="00837E3A" w:rsidRDefault="00387589" w:rsidP="00391F72">
            <w:pPr>
              <w:pStyle w:val="rowtabella0"/>
              <w:rPr>
                <w:color w:val="002060"/>
                <w:lang w:val="es-ES"/>
              </w:rPr>
            </w:pPr>
            <w:r w:rsidRPr="00837E3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BDD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98C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E28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60B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15F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8BF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DB8C"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3D6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BDC9" w14:textId="77777777" w:rsidR="00387589" w:rsidRPr="00837E3A" w:rsidRDefault="00387589" w:rsidP="00391F72">
            <w:pPr>
              <w:pStyle w:val="rowtabella0"/>
              <w:jc w:val="center"/>
              <w:rPr>
                <w:color w:val="002060"/>
              </w:rPr>
            </w:pPr>
            <w:r w:rsidRPr="00837E3A">
              <w:rPr>
                <w:color w:val="002060"/>
              </w:rPr>
              <w:t>0</w:t>
            </w:r>
          </w:p>
        </w:tc>
      </w:tr>
      <w:tr w:rsidR="00387589" w:rsidRPr="00837E3A" w14:paraId="3985BD1D"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5CE5A" w14:textId="77777777" w:rsidR="00387589" w:rsidRPr="00837E3A" w:rsidRDefault="00387589" w:rsidP="00391F72">
            <w:pPr>
              <w:pStyle w:val="rowtabella0"/>
              <w:rPr>
                <w:color w:val="002060"/>
                <w:lang w:val="es-ES"/>
              </w:rPr>
            </w:pPr>
            <w:r w:rsidRPr="00837E3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3D2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978BC"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7D2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AF4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8D7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7D11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53E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109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4A5B3" w14:textId="77777777" w:rsidR="00387589" w:rsidRPr="00837E3A" w:rsidRDefault="00387589" w:rsidP="00391F72">
            <w:pPr>
              <w:pStyle w:val="rowtabella0"/>
              <w:jc w:val="center"/>
              <w:rPr>
                <w:color w:val="002060"/>
              </w:rPr>
            </w:pPr>
            <w:r w:rsidRPr="00837E3A">
              <w:rPr>
                <w:color w:val="002060"/>
              </w:rPr>
              <w:t>0</w:t>
            </w:r>
          </w:p>
        </w:tc>
      </w:tr>
      <w:tr w:rsidR="00387589" w:rsidRPr="00837E3A" w14:paraId="5DE9F3B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4C964" w14:textId="77777777" w:rsidR="00387589" w:rsidRPr="00837E3A" w:rsidRDefault="00387589" w:rsidP="00391F72">
            <w:pPr>
              <w:pStyle w:val="rowtabella0"/>
              <w:rPr>
                <w:color w:val="002060"/>
              </w:rPr>
            </w:pPr>
            <w:r w:rsidRPr="00837E3A">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EE29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7657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D53D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51F8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D35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64F8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6AEBC"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4C5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C075" w14:textId="77777777" w:rsidR="00387589" w:rsidRPr="00837E3A" w:rsidRDefault="00387589" w:rsidP="00391F72">
            <w:pPr>
              <w:pStyle w:val="rowtabella0"/>
              <w:jc w:val="center"/>
              <w:rPr>
                <w:color w:val="002060"/>
              </w:rPr>
            </w:pPr>
            <w:r w:rsidRPr="00837E3A">
              <w:rPr>
                <w:color w:val="002060"/>
              </w:rPr>
              <w:t>0</w:t>
            </w:r>
          </w:p>
        </w:tc>
      </w:tr>
      <w:tr w:rsidR="00387589" w:rsidRPr="00837E3A" w14:paraId="4FA2B49B"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86C14" w14:textId="77777777" w:rsidR="00387589" w:rsidRPr="00837E3A" w:rsidRDefault="00387589" w:rsidP="00391F72">
            <w:pPr>
              <w:pStyle w:val="rowtabella0"/>
              <w:rPr>
                <w:color w:val="002060"/>
              </w:rPr>
            </w:pPr>
            <w:r w:rsidRPr="00837E3A">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33F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1C94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58E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3A8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69F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B5032"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66B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F93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362D0" w14:textId="77777777" w:rsidR="00387589" w:rsidRPr="00837E3A" w:rsidRDefault="00387589" w:rsidP="00391F72">
            <w:pPr>
              <w:pStyle w:val="rowtabella0"/>
              <w:jc w:val="center"/>
              <w:rPr>
                <w:color w:val="002060"/>
              </w:rPr>
            </w:pPr>
            <w:r w:rsidRPr="00837E3A">
              <w:rPr>
                <w:color w:val="002060"/>
              </w:rPr>
              <w:t>0</w:t>
            </w:r>
          </w:p>
        </w:tc>
      </w:tr>
      <w:tr w:rsidR="00387589" w:rsidRPr="00837E3A" w14:paraId="40CE6909"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77FA4" w14:textId="77777777" w:rsidR="00387589" w:rsidRPr="00837E3A" w:rsidRDefault="00387589" w:rsidP="00391F72">
            <w:pPr>
              <w:pStyle w:val="rowtabella0"/>
              <w:rPr>
                <w:color w:val="002060"/>
              </w:rPr>
            </w:pPr>
            <w:proofErr w:type="spellStart"/>
            <w:proofErr w:type="gramStart"/>
            <w:r w:rsidRPr="00837E3A">
              <w:rPr>
                <w:color w:val="002060"/>
              </w:rPr>
              <w:t>sq.B</w:t>
            </w:r>
            <w:proofErr w:type="spellEnd"/>
            <w:proofErr w:type="gramEnd"/>
            <w:r w:rsidRPr="00837E3A">
              <w:rPr>
                <w:color w:val="002060"/>
              </w:rPr>
              <w:t xml:space="preserve"> ACSS MONDOLFO C5 </w:t>
            </w:r>
            <w:proofErr w:type="gramStart"/>
            <w:r w:rsidRPr="00837E3A">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8E8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14DC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1989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8D0A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83AD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5B36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04ED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D281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86EC5" w14:textId="77777777" w:rsidR="00387589" w:rsidRPr="00837E3A" w:rsidRDefault="00387589" w:rsidP="00391F72">
            <w:pPr>
              <w:pStyle w:val="rowtabella0"/>
              <w:jc w:val="center"/>
              <w:rPr>
                <w:color w:val="002060"/>
              </w:rPr>
            </w:pPr>
            <w:r w:rsidRPr="00837E3A">
              <w:rPr>
                <w:color w:val="002060"/>
              </w:rPr>
              <w:t>0</w:t>
            </w:r>
          </w:p>
        </w:tc>
      </w:tr>
      <w:tr w:rsidR="00387589" w:rsidRPr="00837E3A" w14:paraId="6F7ED6CE"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06692" w14:textId="77777777" w:rsidR="00387589" w:rsidRPr="00837E3A" w:rsidRDefault="00387589" w:rsidP="00391F72">
            <w:pPr>
              <w:pStyle w:val="rowtabella0"/>
              <w:rPr>
                <w:color w:val="002060"/>
              </w:rPr>
            </w:pPr>
            <w:proofErr w:type="spellStart"/>
            <w:r w:rsidRPr="00837E3A">
              <w:rPr>
                <w:color w:val="002060"/>
              </w:rPr>
              <w:t>sq.C</w:t>
            </w:r>
            <w:proofErr w:type="spellEnd"/>
            <w:r w:rsidRPr="00837E3A">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C2E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3BC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14B4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DFD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67D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8AA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03D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29E7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68CA8" w14:textId="77777777" w:rsidR="00387589" w:rsidRPr="00837E3A" w:rsidRDefault="00387589" w:rsidP="00391F72">
            <w:pPr>
              <w:pStyle w:val="rowtabella0"/>
              <w:jc w:val="center"/>
              <w:rPr>
                <w:color w:val="002060"/>
              </w:rPr>
            </w:pPr>
            <w:r w:rsidRPr="00837E3A">
              <w:rPr>
                <w:color w:val="002060"/>
              </w:rPr>
              <w:t>0</w:t>
            </w:r>
          </w:p>
        </w:tc>
      </w:tr>
      <w:tr w:rsidR="00387589" w:rsidRPr="00837E3A" w14:paraId="00A78F95"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38B81" w14:textId="77777777" w:rsidR="00387589" w:rsidRPr="00837E3A" w:rsidRDefault="00387589" w:rsidP="00391F72">
            <w:pPr>
              <w:pStyle w:val="rowtabella0"/>
              <w:rPr>
                <w:color w:val="002060"/>
              </w:rPr>
            </w:pPr>
            <w:proofErr w:type="spellStart"/>
            <w:proofErr w:type="gramStart"/>
            <w:r w:rsidRPr="00837E3A">
              <w:rPr>
                <w:color w:val="002060"/>
              </w:rPr>
              <w:t>sq.B</w:t>
            </w:r>
            <w:proofErr w:type="spellEnd"/>
            <w:proofErr w:type="gramEnd"/>
            <w:r w:rsidRPr="00837E3A">
              <w:rPr>
                <w:color w:val="002060"/>
              </w:rPr>
              <w:t xml:space="preserve"> ITALSERVICE C5 </w:t>
            </w:r>
            <w:proofErr w:type="gramStart"/>
            <w:r w:rsidRPr="00837E3A">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BB8A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514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171C"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4679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7AEB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6F45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26A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3F4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091E" w14:textId="77777777" w:rsidR="00387589" w:rsidRPr="00837E3A" w:rsidRDefault="00387589" w:rsidP="00391F72">
            <w:pPr>
              <w:pStyle w:val="rowtabella0"/>
              <w:jc w:val="center"/>
              <w:rPr>
                <w:color w:val="002060"/>
              </w:rPr>
            </w:pPr>
            <w:r w:rsidRPr="00837E3A">
              <w:rPr>
                <w:color w:val="002060"/>
              </w:rPr>
              <w:t>0</w:t>
            </w:r>
          </w:p>
        </w:tc>
      </w:tr>
      <w:tr w:rsidR="00387589" w:rsidRPr="00837E3A" w14:paraId="09E8E4C6"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3BE5C7" w14:textId="77777777" w:rsidR="00387589" w:rsidRPr="00837E3A" w:rsidRDefault="00387589" w:rsidP="00391F72">
            <w:pPr>
              <w:pStyle w:val="rowtabella0"/>
              <w:rPr>
                <w:color w:val="002060"/>
              </w:rPr>
            </w:pPr>
            <w:proofErr w:type="spellStart"/>
            <w:proofErr w:type="gramStart"/>
            <w:r w:rsidRPr="00837E3A">
              <w:rPr>
                <w:color w:val="002060"/>
              </w:rPr>
              <w:t>sq.B</w:t>
            </w:r>
            <w:proofErr w:type="spellEnd"/>
            <w:proofErr w:type="gramEnd"/>
            <w:r w:rsidRPr="00837E3A">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C1F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CD6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EC7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BACE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6118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7DE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9C52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E73B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076E" w14:textId="77777777" w:rsidR="00387589" w:rsidRPr="00837E3A" w:rsidRDefault="00387589" w:rsidP="00391F72">
            <w:pPr>
              <w:pStyle w:val="rowtabella0"/>
              <w:jc w:val="center"/>
              <w:rPr>
                <w:color w:val="002060"/>
              </w:rPr>
            </w:pPr>
            <w:r w:rsidRPr="00837E3A">
              <w:rPr>
                <w:color w:val="002060"/>
              </w:rPr>
              <w:t>0</w:t>
            </w:r>
          </w:p>
        </w:tc>
      </w:tr>
    </w:tbl>
    <w:p w14:paraId="469D434A" w14:textId="77777777" w:rsidR="00387589" w:rsidRPr="00837E3A" w:rsidRDefault="00387589" w:rsidP="00387589">
      <w:pPr>
        <w:pStyle w:val="breakline"/>
        <w:rPr>
          <w:rFonts w:eastAsiaTheme="minorEastAsia"/>
          <w:color w:val="002060"/>
        </w:rPr>
      </w:pPr>
    </w:p>
    <w:p w14:paraId="1A2B530A" w14:textId="77777777" w:rsidR="00387589" w:rsidRPr="00837E3A" w:rsidRDefault="00387589" w:rsidP="00387589">
      <w:pPr>
        <w:pStyle w:val="breakline"/>
        <w:rPr>
          <w:color w:val="002060"/>
        </w:rPr>
      </w:pPr>
    </w:p>
    <w:p w14:paraId="0B1D625B" w14:textId="77777777" w:rsidR="00387589" w:rsidRPr="00837E3A" w:rsidRDefault="00387589" w:rsidP="00387589">
      <w:pPr>
        <w:pStyle w:val="sottotitolocampionato10"/>
        <w:rPr>
          <w:color w:val="002060"/>
        </w:rPr>
      </w:pPr>
      <w:r w:rsidRPr="00837E3A">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87589" w:rsidRPr="00837E3A" w14:paraId="7BFB77FD" w14:textId="77777777" w:rsidTr="00391F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2E79F" w14:textId="77777777" w:rsidR="00387589" w:rsidRPr="00837E3A" w:rsidRDefault="00387589" w:rsidP="00391F72">
            <w:pPr>
              <w:pStyle w:val="headertabella0"/>
              <w:rPr>
                <w:color w:val="002060"/>
              </w:rPr>
            </w:pPr>
            <w:r w:rsidRPr="00837E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C78D4" w14:textId="77777777" w:rsidR="00387589" w:rsidRPr="00837E3A" w:rsidRDefault="00387589" w:rsidP="00391F72">
            <w:pPr>
              <w:pStyle w:val="headertabella0"/>
              <w:rPr>
                <w:color w:val="002060"/>
              </w:rPr>
            </w:pPr>
            <w:r w:rsidRPr="00837E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45473" w14:textId="77777777" w:rsidR="00387589" w:rsidRPr="00837E3A" w:rsidRDefault="00387589" w:rsidP="00391F72">
            <w:pPr>
              <w:pStyle w:val="headertabella0"/>
              <w:rPr>
                <w:color w:val="002060"/>
              </w:rPr>
            </w:pPr>
            <w:r w:rsidRPr="00837E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8B99C" w14:textId="77777777" w:rsidR="00387589" w:rsidRPr="00837E3A" w:rsidRDefault="00387589" w:rsidP="00391F72">
            <w:pPr>
              <w:pStyle w:val="headertabella0"/>
              <w:rPr>
                <w:color w:val="002060"/>
              </w:rPr>
            </w:pPr>
            <w:r w:rsidRPr="00837E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57D00" w14:textId="77777777" w:rsidR="00387589" w:rsidRPr="00837E3A" w:rsidRDefault="00387589" w:rsidP="00391F72">
            <w:pPr>
              <w:pStyle w:val="headertabella0"/>
              <w:rPr>
                <w:color w:val="002060"/>
              </w:rPr>
            </w:pPr>
            <w:r w:rsidRPr="00837E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92EFD" w14:textId="77777777" w:rsidR="00387589" w:rsidRPr="00837E3A" w:rsidRDefault="00387589" w:rsidP="00391F72">
            <w:pPr>
              <w:pStyle w:val="headertabella0"/>
              <w:rPr>
                <w:color w:val="002060"/>
              </w:rPr>
            </w:pPr>
            <w:r w:rsidRPr="00837E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C460C" w14:textId="77777777" w:rsidR="00387589" w:rsidRPr="00837E3A" w:rsidRDefault="00387589" w:rsidP="00391F72">
            <w:pPr>
              <w:pStyle w:val="headertabella0"/>
              <w:rPr>
                <w:color w:val="002060"/>
              </w:rPr>
            </w:pPr>
            <w:r w:rsidRPr="00837E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825A8" w14:textId="77777777" w:rsidR="00387589" w:rsidRPr="00837E3A" w:rsidRDefault="00387589" w:rsidP="00391F72">
            <w:pPr>
              <w:pStyle w:val="headertabella0"/>
              <w:rPr>
                <w:color w:val="002060"/>
              </w:rPr>
            </w:pPr>
            <w:r w:rsidRPr="00837E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97C10" w14:textId="77777777" w:rsidR="00387589" w:rsidRPr="00837E3A" w:rsidRDefault="00387589" w:rsidP="00391F72">
            <w:pPr>
              <w:pStyle w:val="headertabella0"/>
              <w:rPr>
                <w:color w:val="002060"/>
              </w:rPr>
            </w:pPr>
            <w:r w:rsidRPr="00837E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97071" w14:textId="77777777" w:rsidR="00387589" w:rsidRPr="00837E3A" w:rsidRDefault="00387589" w:rsidP="00391F72">
            <w:pPr>
              <w:pStyle w:val="headertabella0"/>
              <w:rPr>
                <w:color w:val="002060"/>
              </w:rPr>
            </w:pPr>
            <w:r w:rsidRPr="00837E3A">
              <w:rPr>
                <w:color w:val="002060"/>
              </w:rPr>
              <w:t>PE</w:t>
            </w:r>
          </w:p>
        </w:tc>
      </w:tr>
      <w:tr w:rsidR="00387589" w:rsidRPr="00837E3A" w14:paraId="42FAC4E5" w14:textId="77777777" w:rsidTr="00391F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37160C" w14:textId="77777777" w:rsidR="00387589" w:rsidRPr="00837E3A" w:rsidRDefault="00387589" w:rsidP="00391F72">
            <w:pPr>
              <w:pStyle w:val="rowtabella0"/>
              <w:rPr>
                <w:color w:val="002060"/>
              </w:rPr>
            </w:pPr>
            <w:r w:rsidRPr="00837E3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D55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6B56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581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378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139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0CD4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0819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A6A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A1740" w14:textId="77777777" w:rsidR="00387589" w:rsidRPr="00837E3A" w:rsidRDefault="00387589" w:rsidP="00391F72">
            <w:pPr>
              <w:pStyle w:val="rowtabella0"/>
              <w:jc w:val="center"/>
              <w:rPr>
                <w:color w:val="002060"/>
              </w:rPr>
            </w:pPr>
            <w:r w:rsidRPr="00837E3A">
              <w:rPr>
                <w:color w:val="002060"/>
              </w:rPr>
              <w:t>0</w:t>
            </w:r>
          </w:p>
        </w:tc>
      </w:tr>
      <w:tr w:rsidR="00387589" w:rsidRPr="00837E3A" w14:paraId="74737665"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06C72" w14:textId="77777777" w:rsidR="00387589" w:rsidRPr="00837E3A" w:rsidRDefault="00387589" w:rsidP="00391F72">
            <w:pPr>
              <w:pStyle w:val="rowtabella0"/>
              <w:rPr>
                <w:color w:val="002060"/>
              </w:rPr>
            </w:pPr>
            <w:r w:rsidRPr="00837E3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D106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C1C9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16B0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B34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97D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2EB7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0DF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009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F739F" w14:textId="77777777" w:rsidR="00387589" w:rsidRPr="00837E3A" w:rsidRDefault="00387589" w:rsidP="00391F72">
            <w:pPr>
              <w:pStyle w:val="rowtabella0"/>
              <w:jc w:val="center"/>
              <w:rPr>
                <w:color w:val="002060"/>
              </w:rPr>
            </w:pPr>
            <w:r w:rsidRPr="00837E3A">
              <w:rPr>
                <w:color w:val="002060"/>
              </w:rPr>
              <w:t>0</w:t>
            </w:r>
          </w:p>
        </w:tc>
      </w:tr>
      <w:tr w:rsidR="00387589" w:rsidRPr="00837E3A" w14:paraId="5D9A76F9"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920684" w14:textId="77777777" w:rsidR="00387589" w:rsidRPr="00837E3A" w:rsidRDefault="00387589" w:rsidP="00391F72">
            <w:pPr>
              <w:pStyle w:val="rowtabella0"/>
              <w:rPr>
                <w:color w:val="002060"/>
              </w:rPr>
            </w:pPr>
            <w:r w:rsidRPr="00837E3A">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B95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2173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7B0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E5D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F1DA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249C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4CED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60B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D8A2B" w14:textId="77777777" w:rsidR="00387589" w:rsidRPr="00837E3A" w:rsidRDefault="00387589" w:rsidP="00391F72">
            <w:pPr>
              <w:pStyle w:val="rowtabella0"/>
              <w:jc w:val="center"/>
              <w:rPr>
                <w:color w:val="002060"/>
              </w:rPr>
            </w:pPr>
            <w:r w:rsidRPr="00837E3A">
              <w:rPr>
                <w:color w:val="002060"/>
              </w:rPr>
              <w:t>0</w:t>
            </w:r>
          </w:p>
        </w:tc>
      </w:tr>
      <w:tr w:rsidR="00387589" w:rsidRPr="00837E3A" w14:paraId="5078216C"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3291E" w14:textId="77777777" w:rsidR="00387589" w:rsidRPr="00837E3A" w:rsidRDefault="00387589" w:rsidP="00391F72">
            <w:pPr>
              <w:pStyle w:val="rowtabella0"/>
              <w:rPr>
                <w:color w:val="002060"/>
              </w:rPr>
            </w:pPr>
            <w:r w:rsidRPr="00837E3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D24A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358A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FDE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5245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EC7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C3B32"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795D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C97D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B3189" w14:textId="77777777" w:rsidR="00387589" w:rsidRPr="00837E3A" w:rsidRDefault="00387589" w:rsidP="00391F72">
            <w:pPr>
              <w:pStyle w:val="rowtabella0"/>
              <w:jc w:val="center"/>
              <w:rPr>
                <w:color w:val="002060"/>
              </w:rPr>
            </w:pPr>
            <w:r w:rsidRPr="00837E3A">
              <w:rPr>
                <w:color w:val="002060"/>
              </w:rPr>
              <w:t>0</w:t>
            </w:r>
          </w:p>
        </w:tc>
      </w:tr>
      <w:tr w:rsidR="00387589" w:rsidRPr="00837E3A" w14:paraId="41897C0F"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6FF1B" w14:textId="77777777" w:rsidR="00387589" w:rsidRPr="00837E3A" w:rsidRDefault="00387589" w:rsidP="00391F72">
            <w:pPr>
              <w:pStyle w:val="rowtabella0"/>
              <w:rPr>
                <w:color w:val="002060"/>
              </w:rPr>
            </w:pPr>
            <w:r w:rsidRPr="00837E3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5849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E0F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F0F1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ABE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3A4C"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741B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B81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1232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4BBE" w14:textId="77777777" w:rsidR="00387589" w:rsidRPr="00837E3A" w:rsidRDefault="00387589" w:rsidP="00391F72">
            <w:pPr>
              <w:pStyle w:val="rowtabella0"/>
              <w:jc w:val="center"/>
              <w:rPr>
                <w:color w:val="002060"/>
              </w:rPr>
            </w:pPr>
            <w:r w:rsidRPr="00837E3A">
              <w:rPr>
                <w:color w:val="002060"/>
              </w:rPr>
              <w:t>0</w:t>
            </w:r>
          </w:p>
        </w:tc>
      </w:tr>
      <w:tr w:rsidR="00387589" w:rsidRPr="00837E3A" w14:paraId="7EE32FE9"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92297" w14:textId="77777777" w:rsidR="00387589" w:rsidRPr="00837E3A" w:rsidRDefault="00387589" w:rsidP="00391F72">
            <w:pPr>
              <w:pStyle w:val="rowtabella0"/>
              <w:rPr>
                <w:color w:val="002060"/>
              </w:rPr>
            </w:pPr>
            <w:r w:rsidRPr="00837E3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0DE36"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91E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F7EB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3CD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69E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AC6EA"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C13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B573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EB8C4" w14:textId="77777777" w:rsidR="00387589" w:rsidRPr="00837E3A" w:rsidRDefault="00387589" w:rsidP="00391F72">
            <w:pPr>
              <w:pStyle w:val="rowtabella0"/>
              <w:jc w:val="center"/>
              <w:rPr>
                <w:color w:val="002060"/>
              </w:rPr>
            </w:pPr>
            <w:r w:rsidRPr="00837E3A">
              <w:rPr>
                <w:color w:val="002060"/>
              </w:rPr>
              <w:t>0</w:t>
            </w:r>
          </w:p>
        </w:tc>
      </w:tr>
      <w:tr w:rsidR="00387589" w:rsidRPr="00837E3A" w14:paraId="00F70184"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1EF62" w14:textId="77777777" w:rsidR="00387589" w:rsidRPr="00837E3A" w:rsidRDefault="00387589" w:rsidP="00391F72">
            <w:pPr>
              <w:pStyle w:val="rowtabella0"/>
              <w:rPr>
                <w:color w:val="002060"/>
              </w:rPr>
            </w:pPr>
            <w:r w:rsidRPr="00837E3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9789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FC2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F55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9370"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C1D15"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8FF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3A85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DA828"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8FA4B" w14:textId="77777777" w:rsidR="00387589" w:rsidRPr="00837E3A" w:rsidRDefault="00387589" w:rsidP="00391F72">
            <w:pPr>
              <w:pStyle w:val="rowtabella0"/>
              <w:jc w:val="center"/>
              <w:rPr>
                <w:color w:val="002060"/>
              </w:rPr>
            </w:pPr>
            <w:r w:rsidRPr="00837E3A">
              <w:rPr>
                <w:color w:val="002060"/>
              </w:rPr>
              <w:t>0</w:t>
            </w:r>
          </w:p>
        </w:tc>
      </w:tr>
      <w:tr w:rsidR="00387589" w:rsidRPr="00837E3A" w14:paraId="557D1188" w14:textId="77777777" w:rsidTr="00391F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1D895" w14:textId="77777777" w:rsidR="00387589" w:rsidRPr="00837E3A" w:rsidRDefault="00387589" w:rsidP="00391F72">
            <w:pPr>
              <w:pStyle w:val="rowtabella0"/>
              <w:rPr>
                <w:color w:val="002060"/>
              </w:rPr>
            </w:pPr>
            <w:proofErr w:type="spellStart"/>
            <w:proofErr w:type="gramStart"/>
            <w:r w:rsidRPr="00837E3A">
              <w:rPr>
                <w:color w:val="002060"/>
              </w:rPr>
              <w:t>sq.B</w:t>
            </w:r>
            <w:proofErr w:type="spellEnd"/>
            <w:proofErr w:type="gramEnd"/>
            <w:r w:rsidRPr="00837E3A">
              <w:rPr>
                <w:color w:val="002060"/>
              </w:rPr>
              <w:t xml:space="preserve"> SPORTING GROTTAMMARE </w:t>
            </w:r>
            <w:proofErr w:type="spellStart"/>
            <w:proofErr w:type="gramStart"/>
            <w:r w:rsidRPr="00837E3A">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8561"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F908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424D"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46F7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B7E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F7E52"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D71E"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2971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BAE5E" w14:textId="77777777" w:rsidR="00387589" w:rsidRPr="00837E3A" w:rsidRDefault="00387589" w:rsidP="00391F72">
            <w:pPr>
              <w:pStyle w:val="rowtabella0"/>
              <w:jc w:val="center"/>
              <w:rPr>
                <w:color w:val="002060"/>
              </w:rPr>
            </w:pPr>
            <w:r w:rsidRPr="00837E3A">
              <w:rPr>
                <w:color w:val="002060"/>
              </w:rPr>
              <w:t>0</w:t>
            </w:r>
          </w:p>
        </w:tc>
      </w:tr>
      <w:tr w:rsidR="00387589" w:rsidRPr="00837E3A" w14:paraId="77CED0C2" w14:textId="77777777" w:rsidTr="00391F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166FE3" w14:textId="77777777" w:rsidR="00387589" w:rsidRPr="00837E3A" w:rsidRDefault="00387589" w:rsidP="00391F72">
            <w:pPr>
              <w:pStyle w:val="rowtabella0"/>
              <w:rPr>
                <w:color w:val="002060"/>
              </w:rPr>
            </w:pPr>
            <w:r w:rsidRPr="00837E3A">
              <w:rPr>
                <w:color w:val="002060"/>
              </w:rPr>
              <w:t>C.S. LORETO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F3D5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1A2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37184"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92EB"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F2387"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2C9EF"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B223"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BA29" w14:textId="77777777" w:rsidR="00387589" w:rsidRPr="00837E3A" w:rsidRDefault="00387589" w:rsidP="00391F72">
            <w:pPr>
              <w:pStyle w:val="rowtabella0"/>
              <w:jc w:val="center"/>
              <w:rPr>
                <w:color w:val="002060"/>
              </w:rPr>
            </w:pPr>
            <w:r w:rsidRPr="00837E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A1BE" w14:textId="77777777" w:rsidR="00387589" w:rsidRPr="00837E3A" w:rsidRDefault="00387589" w:rsidP="00391F72">
            <w:pPr>
              <w:pStyle w:val="rowtabella0"/>
              <w:jc w:val="center"/>
              <w:rPr>
                <w:color w:val="002060"/>
              </w:rPr>
            </w:pPr>
            <w:r w:rsidRPr="00837E3A">
              <w:rPr>
                <w:color w:val="002060"/>
              </w:rPr>
              <w:t>0</w:t>
            </w:r>
          </w:p>
        </w:tc>
      </w:tr>
    </w:tbl>
    <w:p w14:paraId="542BA167" w14:textId="77777777" w:rsidR="00387589" w:rsidRPr="00837E3A" w:rsidRDefault="00387589" w:rsidP="00387589">
      <w:pPr>
        <w:pStyle w:val="breakline"/>
        <w:rPr>
          <w:rFonts w:eastAsiaTheme="minorEastAsia"/>
          <w:color w:val="002060"/>
        </w:rPr>
      </w:pPr>
    </w:p>
    <w:p w14:paraId="28DBE13C" w14:textId="77777777" w:rsidR="00387589" w:rsidRPr="00837E3A" w:rsidRDefault="00387589" w:rsidP="00387589">
      <w:pPr>
        <w:pStyle w:val="titoloprinc0"/>
        <w:rPr>
          <w:color w:val="002060"/>
        </w:rPr>
      </w:pPr>
      <w:r>
        <w:rPr>
          <w:color w:val="002060"/>
        </w:rPr>
        <w:t>PROGRAMMA GARE</w:t>
      </w:r>
    </w:p>
    <w:p w14:paraId="165C7518" w14:textId="77777777" w:rsidR="00387589" w:rsidRDefault="00387589" w:rsidP="00387589">
      <w:pPr>
        <w:pStyle w:val="breakline"/>
        <w:rPr>
          <w:color w:val="002060"/>
        </w:rPr>
      </w:pPr>
    </w:p>
    <w:p w14:paraId="7404D954" w14:textId="77777777" w:rsidR="00387589" w:rsidRPr="00965F72" w:rsidRDefault="00387589" w:rsidP="00387589">
      <w:pPr>
        <w:pStyle w:val="sottotitolocampionato10"/>
        <w:rPr>
          <w:color w:val="002060"/>
        </w:rPr>
      </w:pPr>
      <w:r w:rsidRPr="00965F72">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387589" w:rsidRPr="00965F72" w14:paraId="09C3AF07"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273E2"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4956B"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50E7F"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A1C2A"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76507"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B9B5A"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3B56A"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0D672F35"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1E5B69" w14:textId="77777777" w:rsidR="00387589" w:rsidRPr="00965F72" w:rsidRDefault="00387589" w:rsidP="00391F72">
            <w:pPr>
              <w:pStyle w:val="rowtabella0"/>
              <w:rPr>
                <w:color w:val="002060"/>
              </w:rPr>
            </w:pPr>
            <w:r w:rsidRPr="00965F72">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5AA01" w14:textId="77777777" w:rsidR="00387589" w:rsidRPr="00965F72" w:rsidRDefault="00387589" w:rsidP="00391F72">
            <w:pPr>
              <w:pStyle w:val="rowtabella0"/>
              <w:rPr>
                <w:color w:val="002060"/>
              </w:rPr>
            </w:pPr>
            <w:r w:rsidRPr="00965F72">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7C08E" w14:textId="77777777" w:rsidR="00387589" w:rsidRPr="00965F72" w:rsidRDefault="00387589" w:rsidP="00391F72">
            <w:pPr>
              <w:pStyle w:val="rowtabella0"/>
              <w:jc w:val="center"/>
              <w:rPr>
                <w:color w:val="002060"/>
              </w:rPr>
            </w:pPr>
            <w:r w:rsidRPr="00965F7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2D969" w14:textId="77777777" w:rsidR="00387589" w:rsidRPr="00965F72" w:rsidRDefault="00387589" w:rsidP="00391F72">
            <w:pPr>
              <w:pStyle w:val="rowtabella0"/>
              <w:rPr>
                <w:color w:val="002060"/>
              </w:rPr>
            </w:pPr>
            <w:r w:rsidRPr="00965F72">
              <w:rPr>
                <w:color w:val="002060"/>
              </w:rPr>
              <w:t>10/01/2026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B521B" w14:textId="77777777" w:rsidR="00387589" w:rsidRPr="00965F72" w:rsidRDefault="00387589" w:rsidP="00391F72">
            <w:pPr>
              <w:pStyle w:val="rowtabella0"/>
              <w:rPr>
                <w:color w:val="002060"/>
              </w:rPr>
            </w:pPr>
            <w:r w:rsidRPr="00965F72">
              <w:rPr>
                <w:color w:val="002060"/>
              </w:rPr>
              <w:t xml:space="preserve">5429 PAL.COM. </w:t>
            </w:r>
            <w:proofErr w:type="gramStart"/>
            <w:r w:rsidRPr="00965F72">
              <w:rPr>
                <w:color w:val="002060"/>
              </w:rPr>
              <w:t>S.MICHELE</w:t>
            </w:r>
            <w:proofErr w:type="gramEnd"/>
            <w:r w:rsidRPr="00965F72">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9C227" w14:textId="77777777" w:rsidR="00387589" w:rsidRPr="00965F72" w:rsidRDefault="00387589" w:rsidP="00391F72">
            <w:pPr>
              <w:pStyle w:val="rowtabella0"/>
              <w:rPr>
                <w:color w:val="002060"/>
              </w:rPr>
            </w:pPr>
            <w:r w:rsidRPr="00965F7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A4508" w14:textId="77777777" w:rsidR="00387589" w:rsidRPr="00965F72" w:rsidRDefault="00387589" w:rsidP="00391F72">
            <w:pPr>
              <w:pStyle w:val="rowtabella0"/>
              <w:rPr>
                <w:color w:val="002060"/>
              </w:rPr>
            </w:pPr>
            <w:r w:rsidRPr="00965F72">
              <w:rPr>
                <w:color w:val="002060"/>
              </w:rPr>
              <w:t>VIA LORETO</w:t>
            </w:r>
          </w:p>
        </w:tc>
      </w:tr>
      <w:tr w:rsidR="00387589" w:rsidRPr="00965F72" w14:paraId="01F1C885"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8ABBED" w14:textId="77777777" w:rsidR="00387589" w:rsidRPr="00965F72" w:rsidRDefault="00387589" w:rsidP="00391F72">
            <w:pPr>
              <w:pStyle w:val="rowtabella0"/>
              <w:rPr>
                <w:color w:val="002060"/>
              </w:rPr>
            </w:pPr>
            <w:r w:rsidRPr="00965F72">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584B5D" w14:textId="77777777" w:rsidR="00387589" w:rsidRPr="00965F72" w:rsidRDefault="00387589" w:rsidP="00391F72">
            <w:pPr>
              <w:pStyle w:val="rowtabella0"/>
              <w:rPr>
                <w:color w:val="002060"/>
              </w:rPr>
            </w:pPr>
            <w:r w:rsidRPr="00965F72">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500794" w14:textId="77777777" w:rsidR="00387589" w:rsidRPr="00965F72" w:rsidRDefault="00387589" w:rsidP="00391F72">
            <w:pPr>
              <w:pStyle w:val="rowtabella0"/>
              <w:jc w:val="center"/>
              <w:rPr>
                <w:color w:val="002060"/>
              </w:rPr>
            </w:pPr>
            <w:r w:rsidRPr="00965F7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3F759C" w14:textId="77777777" w:rsidR="00387589" w:rsidRPr="00965F72" w:rsidRDefault="00387589" w:rsidP="00391F72">
            <w:pPr>
              <w:pStyle w:val="rowtabella0"/>
              <w:rPr>
                <w:color w:val="002060"/>
              </w:rPr>
            </w:pPr>
            <w:r w:rsidRPr="00965F72">
              <w:rPr>
                <w:color w:val="002060"/>
              </w:rPr>
              <w:t>10/01/2026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8FA808" w14:textId="77777777" w:rsidR="00387589" w:rsidRPr="00965F72" w:rsidRDefault="00387589" w:rsidP="00391F72">
            <w:pPr>
              <w:pStyle w:val="rowtabella0"/>
              <w:rPr>
                <w:color w:val="002060"/>
              </w:rPr>
            </w:pPr>
            <w:r w:rsidRPr="00965F7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2E03E2" w14:textId="77777777" w:rsidR="00387589" w:rsidRPr="00965F72" w:rsidRDefault="00387589" w:rsidP="00391F72">
            <w:pPr>
              <w:pStyle w:val="rowtabella0"/>
              <w:rPr>
                <w:color w:val="002060"/>
              </w:rPr>
            </w:pPr>
            <w:r w:rsidRPr="00965F7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57F229" w14:textId="77777777" w:rsidR="00387589" w:rsidRPr="00965F72" w:rsidRDefault="00387589" w:rsidP="00391F72">
            <w:pPr>
              <w:pStyle w:val="rowtabella0"/>
              <w:rPr>
                <w:color w:val="002060"/>
              </w:rPr>
            </w:pPr>
            <w:r w:rsidRPr="00965F72">
              <w:rPr>
                <w:color w:val="002060"/>
              </w:rPr>
              <w:t xml:space="preserve">LOC.MONTEROCCO VIA </w:t>
            </w:r>
            <w:proofErr w:type="gramStart"/>
            <w:r w:rsidRPr="00965F72">
              <w:rPr>
                <w:color w:val="002060"/>
              </w:rPr>
              <w:t>A.MANCINI</w:t>
            </w:r>
            <w:proofErr w:type="gramEnd"/>
          </w:p>
        </w:tc>
      </w:tr>
      <w:tr w:rsidR="00387589" w:rsidRPr="00965F72" w14:paraId="5AF37A2A"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A63D94" w14:textId="77777777" w:rsidR="00387589" w:rsidRPr="00965F72" w:rsidRDefault="00387589" w:rsidP="00391F72">
            <w:pPr>
              <w:pStyle w:val="rowtabella0"/>
              <w:rPr>
                <w:color w:val="002060"/>
              </w:rPr>
            </w:pPr>
            <w:r w:rsidRPr="00965F72">
              <w:rPr>
                <w:color w:val="002060"/>
              </w:rPr>
              <w:lastRenderedPageBreak/>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953781" w14:textId="77777777" w:rsidR="00387589" w:rsidRPr="00965F72" w:rsidRDefault="00387589" w:rsidP="00391F72">
            <w:pPr>
              <w:pStyle w:val="rowtabella0"/>
              <w:rPr>
                <w:color w:val="002060"/>
              </w:rPr>
            </w:pPr>
            <w:r w:rsidRPr="00965F72">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7F0715" w14:textId="77777777" w:rsidR="00387589" w:rsidRPr="00965F72" w:rsidRDefault="00387589" w:rsidP="00391F72">
            <w:pPr>
              <w:pStyle w:val="rowtabella0"/>
              <w:jc w:val="center"/>
              <w:rPr>
                <w:color w:val="002060"/>
              </w:rPr>
            </w:pPr>
            <w:r w:rsidRPr="00965F7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3FABD1" w14:textId="77777777" w:rsidR="00387589" w:rsidRPr="00965F72" w:rsidRDefault="00387589" w:rsidP="00391F72">
            <w:pPr>
              <w:pStyle w:val="rowtabella0"/>
              <w:rPr>
                <w:color w:val="002060"/>
              </w:rPr>
            </w:pPr>
            <w:r w:rsidRPr="00965F72">
              <w:rPr>
                <w:color w:val="002060"/>
              </w:rPr>
              <w:t>10/01/2026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AF15B7" w14:textId="77777777" w:rsidR="00387589" w:rsidRPr="00965F72" w:rsidRDefault="00387589" w:rsidP="00391F72">
            <w:pPr>
              <w:pStyle w:val="rowtabella0"/>
              <w:rPr>
                <w:color w:val="002060"/>
              </w:rPr>
            </w:pPr>
            <w:r w:rsidRPr="00965F72">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E0EE70" w14:textId="77777777" w:rsidR="00387589" w:rsidRPr="00965F72" w:rsidRDefault="00387589" w:rsidP="00391F72">
            <w:pPr>
              <w:pStyle w:val="rowtabella0"/>
              <w:rPr>
                <w:color w:val="002060"/>
              </w:rPr>
            </w:pPr>
            <w:r w:rsidRPr="00965F7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28312F" w14:textId="77777777" w:rsidR="00387589" w:rsidRPr="00965F72" w:rsidRDefault="00387589" w:rsidP="00391F72">
            <w:pPr>
              <w:pStyle w:val="rowtabella0"/>
              <w:rPr>
                <w:color w:val="002060"/>
              </w:rPr>
            </w:pPr>
            <w:r w:rsidRPr="00965F72">
              <w:rPr>
                <w:color w:val="002060"/>
              </w:rPr>
              <w:t>VIA DELLA REPUBBLICA</w:t>
            </w:r>
          </w:p>
        </w:tc>
      </w:tr>
      <w:tr w:rsidR="00387589" w:rsidRPr="00965F72" w14:paraId="424C85CB"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A28FE6" w14:textId="77777777" w:rsidR="00387589" w:rsidRPr="00965F72" w:rsidRDefault="00387589" w:rsidP="00391F72">
            <w:pPr>
              <w:pStyle w:val="rowtabella0"/>
              <w:rPr>
                <w:color w:val="002060"/>
              </w:rPr>
            </w:pPr>
            <w:r w:rsidRPr="00965F72">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757F2" w14:textId="77777777" w:rsidR="00387589" w:rsidRPr="00965F72" w:rsidRDefault="00387589" w:rsidP="00391F72">
            <w:pPr>
              <w:pStyle w:val="rowtabella0"/>
              <w:rPr>
                <w:color w:val="002060"/>
              </w:rPr>
            </w:pPr>
            <w:r w:rsidRPr="00965F72">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5E69D" w14:textId="77777777" w:rsidR="00387589" w:rsidRPr="00965F72" w:rsidRDefault="00387589" w:rsidP="00391F72">
            <w:pPr>
              <w:pStyle w:val="rowtabella0"/>
              <w:jc w:val="center"/>
              <w:rPr>
                <w:color w:val="002060"/>
              </w:rPr>
            </w:pPr>
            <w:r w:rsidRPr="00965F7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1CC6B7" w14:textId="77777777" w:rsidR="00387589" w:rsidRPr="00965F72" w:rsidRDefault="00387589" w:rsidP="00391F72">
            <w:pPr>
              <w:pStyle w:val="rowtabella0"/>
              <w:rPr>
                <w:color w:val="002060"/>
              </w:rPr>
            </w:pPr>
            <w:r w:rsidRPr="00965F72">
              <w:rPr>
                <w:color w:val="002060"/>
              </w:rPr>
              <w:t>11/01/2026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01E5D" w14:textId="77777777" w:rsidR="00387589" w:rsidRPr="00965F72" w:rsidRDefault="00387589" w:rsidP="00391F72">
            <w:pPr>
              <w:pStyle w:val="rowtabella0"/>
              <w:rPr>
                <w:color w:val="002060"/>
              </w:rPr>
            </w:pPr>
            <w:r w:rsidRPr="00965F72">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9C55B" w14:textId="77777777" w:rsidR="00387589" w:rsidRPr="00965F72" w:rsidRDefault="00387589" w:rsidP="00391F72">
            <w:pPr>
              <w:pStyle w:val="rowtabella0"/>
              <w:rPr>
                <w:color w:val="002060"/>
              </w:rPr>
            </w:pPr>
            <w:r w:rsidRPr="00965F72">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4F94B" w14:textId="77777777" w:rsidR="00387589" w:rsidRPr="00965F72" w:rsidRDefault="00387589" w:rsidP="00391F72">
            <w:pPr>
              <w:pStyle w:val="rowtabella0"/>
              <w:rPr>
                <w:color w:val="002060"/>
              </w:rPr>
            </w:pPr>
            <w:r w:rsidRPr="00965F72">
              <w:rPr>
                <w:color w:val="002060"/>
              </w:rPr>
              <w:t>VIA NAZARIO SAURO</w:t>
            </w:r>
          </w:p>
        </w:tc>
      </w:tr>
    </w:tbl>
    <w:p w14:paraId="0CB58488" w14:textId="77777777" w:rsidR="00387589" w:rsidRPr="00965F72" w:rsidRDefault="00387589" w:rsidP="00387589">
      <w:pPr>
        <w:pStyle w:val="breakline"/>
        <w:rPr>
          <w:rFonts w:eastAsiaTheme="minorEastAsia"/>
          <w:color w:val="002060"/>
        </w:rPr>
      </w:pPr>
    </w:p>
    <w:p w14:paraId="2AAA0955" w14:textId="77777777" w:rsidR="00387589" w:rsidRPr="00965F72" w:rsidRDefault="00387589" w:rsidP="00387589">
      <w:pPr>
        <w:pStyle w:val="breakline"/>
        <w:rPr>
          <w:color w:val="002060"/>
        </w:rPr>
      </w:pPr>
    </w:p>
    <w:p w14:paraId="5834D6FF" w14:textId="77777777" w:rsidR="00387589" w:rsidRPr="00965F72" w:rsidRDefault="00387589" w:rsidP="00387589">
      <w:pPr>
        <w:pStyle w:val="breakline"/>
        <w:rPr>
          <w:color w:val="002060"/>
        </w:rPr>
      </w:pPr>
    </w:p>
    <w:p w14:paraId="7E28DBA9" w14:textId="77777777" w:rsidR="00387589" w:rsidRPr="00965F72" w:rsidRDefault="00387589" w:rsidP="00387589">
      <w:pPr>
        <w:pStyle w:val="sottotitolocampionato10"/>
        <w:rPr>
          <w:color w:val="002060"/>
        </w:rPr>
      </w:pPr>
      <w:r w:rsidRPr="00965F72">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87589" w:rsidRPr="00965F72" w14:paraId="5CC42D39"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FD93C"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D8992"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37769"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8E67C"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F201A"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F656E"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2FA96"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6E147043"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07D0A6" w14:textId="77777777" w:rsidR="00387589" w:rsidRPr="00965F72" w:rsidRDefault="00387589" w:rsidP="00391F72">
            <w:pPr>
              <w:pStyle w:val="rowtabella0"/>
              <w:rPr>
                <w:color w:val="002060"/>
              </w:rPr>
            </w:pPr>
            <w:r w:rsidRPr="00965F72">
              <w:rPr>
                <w:color w:val="002060"/>
              </w:rPr>
              <w:t xml:space="preserve">ACSS MONDOLFO C5 </w:t>
            </w:r>
            <w:proofErr w:type="gramStart"/>
            <w:r w:rsidRPr="00965F72">
              <w:rPr>
                <w:color w:val="002060"/>
              </w:rP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C748D" w14:textId="77777777" w:rsidR="00387589" w:rsidRPr="00965F72" w:rsidRDefault="00387589" w:rsidP="00391F72">
            <w:pPr>
              <w:pStyle w:val="rowtabella0"/>
              <w:rPr>
                <w:color w:val="002060"/>
              </w:rPr>
            </w:pPr>
            <w:r w:rsidRPr="00965F72">
              <w:rPr>
                <w:color w:val="002060"/>
              </w:rPr>
              <w:t>ACSS MONDOLFO C5 SQ.C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035FE" w14:textId="77777777" w:rsidR="00387589" w:rsidRPr="00965F72" w:rsidRDefault="00387589" w:rsidP="00391F72">
            <w:pPr>
              <w:pStyle w:val="rowtabella0"/>
              <w:jc w:val="center"/>
              <w:rPr>
                <w:color w:val="002060"/>
              </w:rPr>
            </w:pPr>
            <w:r w:rsidRPr="00965F7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412EA" w14:textId="77777777" w:rsidR="00387589" w:rsidRPr="00965F72" w:rsidRDefault="00387589" w:rsidP="00391F72">
            <w:pPr>
              <w:pStyle w:val="rowtabella0"/>
              <w:rPr>
                <w:color w:val="002060"/>
              </w:rPr>
            </w:pPr>
            <w:r w:rsidRPr="00965F72">
              <w:rPr>
                <w:color w:val="002060"/>
              </w:rPr>
              <w:t>10/01/2026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652FA" w14:textId="77777777" w:rsidR="00387589" w:rsidRPr="00965F72" w:rsidRDefault="00387589" w:rsidP="00391F72">
            <w:pPr>
              <w:pStyle w:val="rowtabella0"/>
              <w:rPr>
                <w:color w:val="002060"/>
              </w:rPr>
            </w:pPr>
            <w:r w:rsidRPr="00965F72">
              <w:rPr>
                <w:color w:val="002060"/>
              </w:rPr>
              <w:t xml:space="preserve">5429 PAL.COM. </w:t>
            </w:r>
            <w:proofErr w:type="gramStart"/>
            <w:r w:rsidRPr="00965F72">
              <w:rPr>
                <w:color w:val="002060"/>
              </w:rPr>
              <w:t>S.MICHELE</w:t>
            </w:r>
            <w:proofErr w:type="gramEnd"/>
            <w:r w:rsidRPr="00965F72">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A34F5" w14:textId="77777777" w:rsidR="00387589" w:rsidRPr="00965F72" w:rsidRDefault="00387589" w:rsidP="00391F72">
            <w:pPr>
              <w:pStyle w:val="rowtabella0"/>
              <w:rPr>
                <w:color w:val="002060"/>
              </w:rPr>
            </w:pPr>
            <w:r w:rsidRPr="00965F7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E89AC" w14:textId="77777777" w:rsidR="00387589" w:rsidRPr="00965F72" w:rsidRDefault="00387589" w:rsidP="00391F72">
            <w:pPr>
              <w:pStyle w:val="rowtabella0"/>
              <w:rPr>
                <w:color w:val="002060"/>
              </w:rPr>
            </w:pPr>
            <w:r w:rsidRPr="00965F72">
              <w:rPr>
                <w:color w:val="002060"/>
              </w:rPr>
              <w:t>VIA LORETO</w:t>
            </w:r>
          </w:p>
        </w:tc>
      </w:tr>
      <w:tr w:rsidR="00387589" w:rsidRPr="00965F72" w14:paraId="177722B8"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239FF2" w14:textId="77777777" w:rsidR="00387589" w:rsidRPr="00965F72" w:rsidRDefault="00387589" w:rsidP="00391F72">
            <w:pPr>
              <w:pStyle w:val="rowtabella0"/>
              <w:rPr>
                <w:color w:val="002060"/>
              </w:rPr>
            </w:pPr>
            <w:r w:rsidRPr="00965F72">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BBC613" w14:textId="77777777" w:rsidR="00387589" w:rsidRPr="00965F72" w:rsidRDefault="00387589" w:rsidP="00391F72">
            <w:pPr>
              <w:pStyle w:val="rowtabella0"/>
              <w:rPr>
                <w:color w:val="002060"/>
              </w:rPr>
            </w:pPr>
            <w:r w:rsidRPr="00965F72">
              <w:rPr>
                <w:color w:val="002060"/>
              </w:rPr>
              <w:t xml:space="preserve">AUDAX 1970 </w:t>
            </w:r>
            <w:proofErr w:type="gramStart"/>
            <w:r w:rsidRPr="00965F72">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AACBD3" w14:textId="77777777" w:rsidR="00387589" w:rsidRPr="00965F72" w:rsidRDefault="00387589" w:rsidP="00391F72">
            <w:pPr>
              <w:pStyle w:val="rowtabella0"/>
              <w:jc w:val="center"/>
              <w:rPr>
                <w:color w:val="002060"/>
              </w:rPr>
            </w:pPr>
            <w:r w:rsidRPr="00965F7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5A407C" w14:textId="77777777" w:rsidR="00387589" w:rsidRPr="00965F72" w:rsidRDefault="00387589" w:rsidP="00391F72">
            <w:pPr>
              <w:pStyle w:val="rowtabella0"/>
              <w:rPr>
                <w:color w:val="002060"/>
              </w:rPr>
            </w:pPr>
            <w:r w:rsidRPr="00965F72">
              <w:rPr>
                <w:color w:val="002060"/>
              </w:rPr>
              <w:t>10/01/2026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689EEC" w14:textId="77777777" w:rsidR="00387589" w:rsidRPr="00965F72" w:rsidRDefault="00387589" w:rsidP="00391F72">
            <w:pPr>
              <w:pStyle w:val="rowtabella0"/>
              <w:rPr>
                <w:color w:val="002060"/>
              </w:rPr>
            </w:pPr>
            <w:r w:rsidRPr="00965F72">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A5C7AF" w14:textId="77777777" w:rsidR="00387589" w:rsidRPr="00965F72" w:rsidRDefault="00387589" w:rsidP="00391F72">
            <w:pPr>
              <w:pStyle w:val="rowtabella0"/>
              <w:rPr>
                <w:color w:val="002060"/>
              </w:rPr>
            </w:pPr>
            <w:r w:rsidRPr="00965F72">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EA5977" w14:textId="77777777" w:rsidR="00387589" w:rsidRPr="00965F72" w:rsidRDefault="00387589" w:rsidP="00391F72">
            <w:pPr>
              <w:pStyle w:val="rowtabella0"/>
              <w:rPr>
                <w:color w:val="002060"/>
              </w:rPr>
            </w:pPr>
            <w:r w:rsidRPr="00965F72">
              <w:rPr>
                <w:color w:val="002060"/>
              </w:rPr>
              <w:t>STR.DEL BURELLO LOC.VAL NEVOLA</w:t>
            </w:r>
          </w:p>
        </w:tc>
      </w:tr>
      <w:tr w:rsidR="00387589" w:rsidRPr="00965F72" w14:paraId="0E49F0D2"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7BA351" w14:textId="77777777" w:rsidR="00387589" w:rsidRPr="00965F72" w:rsidRDefault="00387589" w:rsidP="00391F72">
            <w:pPr>
              <w:pStyle w:val="rowtabella0"/>
              <w:rPr>
                <w:color w:val="002060"/>
              </w:rPr>
            </w:pPr>
            <w:r w:rsidRPr="00965F72">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35364A" w14:textId="77777777" w:rsidR="00387589" w:rsidRPr="00965F72" w:rsidRDefault="00387589" w:rsidP="00391F72">
            <w:pPr>
              <w:pStyle w:val="rowtabella0"/>
              <w:rPr>
                <w:color w:val="002060"/>
              </w:rPr>
            </w:pPr>
            <w:proofErr w:type="gramStart"/>
            <w:r w:rsidRPr="00965F72">
              <w:rPr>
                <w:color w:val="002060"/>
              </w:rPr>
              <w:t>CITTA</w:t>
            </w:r>
            <w:proofErr w:type="gramEnd"/>
            <w:r w:rsidRPr="00965F72">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7082E2" w14:textId="77777777" w:rsidR="00387589" w:rsidRPr="00965F72" w:rsidRDefault="00387589" w:rsidP="00391F72">
            <w:pPr>
              <w:pStyle w:val="rowtabella0"/>
              <w:jc w:val="center"/>
              <w:rPr>
                <w:color w:val="002060"/>
              </w:rPr>
            </w:pPr>
            <w:r w:rsidRPr="00965F7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59F54F" w14:textId="77777777" w:rsidR="00387589" w:rsidRPr="00965F72" w:rsidRDefault="00387589" w:rsidP="00391F72">
            <w:pPr>
              <w:pStyle w:val="rowtabella0"/>
              <w:rPr>
                <w:color w:val="002060"/>
              </w:rPr>
            </w:pPr>
            <w:r w:rsidRPr="00965F72">
              <w:rPr>
                <w:color w:val="002060"/>
              </w:rPr>
              <w:t>10/01/2026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24D666" w14:textId="77777777" w:rsidR="00387589" w:rsidRPr="00965F72" w:rsidRDefault="00387589" w:rsidP="00391F72">
            <w:pPr>
              <w:pStyle w:val="rowtabella0"/>
              <w:rPr>
                <w:color w:val="002060"/>
              </w:rPr>
            </w:pPr>
            <w:r w:rsidRPr="00965F72">
              <w:rPr>
                <w:color w:val="002060"/>
              </w:rPr>
              <w:t xml:space="preserve">5454 </w:t>
            </w:r>
            <w:proofErr w:type="gramStart"/>
            <w:r w:rsidRPr="00965F72">
              <w:rPr>
                <w:color w:val="002060"/>
              </w:rPr>
              <w:t>C.COPERTO</w:t>
            </w:r>
            <w:proofErr w:type="gramEnd"/>
            <w:r w:rsidRPr="00965F72">
              <w:rPr>
                <w:color w:val="002060"/>
              </w:rPr>
              <w:t xml:space="preserve"> </w:t>
            </w:r>
            <w:proofErr w:type="gramStart"/>
            <w:r w:rsidRPr="00965F72">
              <w:rPr>
                <w:color w:val="002060"/>
              </w:rPr>
              <w:t>C.TENNIS</w:t>
            </w:r>
            <w:proofErr w:type="gramEnd"/>
            <w:r w:rsidRPr="00965F72">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420D40" w14:textId="77777777" w:rsidR="00387589" w:rsidRPr="00965F72" w:rsidRDefault="00387589" w:rsidP="00391F72">
            <w:pPr>
              <w:pStyle w:val="rowtabella0"/>
              <w:rPr>
                <w:color w:val="002060"/>
              </w:rPr>
            </w:pPr>
            <w:r w:rsidRPr="00965F7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033660" w14:textId="77777777" w:rsidR="00387589" w:rsidRPr="00965F72" w:rsidRDefault="00387589" w:rsidP="00391F72">
            <w:pPr>
              <w:pStyle w:val="rowtabella0"/>
              <w:rPr>
                <w:color w:val="002060"/>
              </w:rPr>
            </w:pPr>
            <w:r w:rsidRPr="00965F72">
              <w:rPr>
                <w:color w:val="002060"/>
              </w:rPr>
              <w:t>VIA VILLA TOMBARI</w:t>
            </w:r>
          </w:p>
        </w:tc>
      </w:tr>
      <w:tr w:rsidR="00387589" w:rsidRPr="00965F72" w14:paraId="7592922B"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A86A00" w14:textId="77777777" w:rsidR="00387589" w:rsidRPr="00965F72" w:rsidRDefault="00387589" w:rsidP="00391F72">
            <w:pPr>
              <w:pStyle w:val="rowtabella0"/>
              <w:rPr>
                <w:color w:val="002060"/>
              </w:rPr>
            </w:pPr>
            <w:r w:rsidRPr="00965F72">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F7674D" w14:textId="77777777" w:rsidR="00387589" w:rsidRPr="00965F72" w:rsidRDefault="00387589" w:rsidP="00391F72">
            <w:pPr>
              <w:pStyle w:val="rowtabella0"/>
              <w:rPr>
                <w:color w:val="002060"/>
              </w:rPr>
            </w:pPr>
            <w:r w:rsidRPr="00965F72">
              <w:rPr>
                <w:color w:val="002060"/>
              </w:rPr>
              <w:t>BULDOG T.N.T. LUCREZISQ.B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42E4FD" w14:textId="77777777" w:rsidR="00387589" w:rsidRPr="00965F72" w:rsidRDefault="00387589" w:rsidP="00391F72">
            <w:pPr>
              <w:pStyle w:val="rowtabella0"/>
              <w:jc w:val="center"/>
              <w:rPr>
                <w:color w:val="002060"/>
              </w:rPr>
            </w:pPr>
            <w:r w:rsidRPr="00965F7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57ACF3" w14:textId="77777777" w:rsidR="00387589" w:rsidRPr="00965F72" w:rsidRDefault="00387589" w:rsidP="00391F72">
            <w:pPr>
              <w:pStyle w:val="rowtabella0"/>
              <w:rPr>
                <w:color w:val="002060"/>
              </w:rPr>
            </w:pPr>
            <w:r w:rsidRPr="00965F72">
              <w:rPr>
                <w:color w:val="002060"/>
              </w:rPr>
              <w:t>11/01/2026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92EDF9" w14:textId="77777777" w:rsidR="00387589" w:rsidRPr="00965F72" w:rsidRDefault="00387589" w:rsidP="00391F72">
            <w:pPr>
              <w:pStyle w:val="rowtabella0"/>
              <w:rPr>
                <w:color w:val="002060"/>
              </w:rPr>
            </w:pPr>
            <w:r w:rsidRPr="00965F7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0417F" w14:textId="77777777" w:rsidR="00387589" w:rsidRPr="00965F72" w:rsidRDefault="00387589" w:rsidP="00391F72">
            <w:pPr>
              <w:pStyle w:val="rowtabella0"/>
              <w:rPr>
                <w:color w:val="002060"/>
              </w:rPr>
            </w:pPr>
            <w:r w:rsidRPr="00965F7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9D8F62" w14:textId="77777777" w:rsidR="00387589" w:rsidRPr="00965F72" w:rsidRDefault="00387589" w:rsidP="00391F72">
            <w:pPr>
              <w:pStyle w:val="rowtabella0"/>
              <w:rPr>
                <w:color w:val="002060"/>
              </w:rPr>
            </w:pPr>
            <w:r w:rsidRPr="00965F72">
              <w:rPr>
                <w:color w:val="002060"/>
              </w:rPr>
              <w:t>VIA DEI TESSITORI</w:t>
            </w:r>
          </w:p>
        </w:tc>
      </w:tr>
      <w:tr w:rsidR="00387589" w:rsidRPr="00965F72" w14:paraId="03AFB0DD"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FE6739" w14:textId="77777777" w:rsidR="00387589" w:rsidRPr="00965F72" w:rsidRDefault="00387589" w:rsidP="00391F72">
            <w:pPr>
              <w:pStyle w:val="rowtabella0"/>
              <w:rPr>
                <w:color w:val="002060"/>
              </w:rPr>
            </w:pPr>
            <w:r w:rsidRPr="00965F72">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AA2E4" w14:textId="77777777" w:rsidR="00387589" w:rsidRPr="00965F72" w:rsidRDefault="00387589" w:rsidP="00391F72">
            <w:pPr>
              <w:pStyle w:val="rowtabella0"/>
              <w:rPr>
                <w:color w:val="002060"/>
              </w:rPr>
            </w:pPr>
            <w:r w:rsidRPr="00965F72">
              <w:rPr>
                <w:color w:val="002060"/>
              </w:rPr>
              <w:t xml:space="preserve">ITALSERVICE C5 </w:t>
            </w:r>
            <w:proofErr w:type="gramStart"/>
            <w:r w:rsidRPr="00965F72">
              <w:rPr>
                <w:color w:val="002060"/>
              </w:rP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7CC9C" w14:textId="77777777" w:rsidR="00387589" w:rsidRPr="00965F72" w:rsidRDefault="00387589" w:rsidP="00391F72">
            <w:pPr>
              <w:pStyle w:val="rowtabella0"/>
              <w:jc w:val="center"/>
              <w:rPr>
                <w:color w:val="002060"/>
              </w:rPr>
            </w:pPr>
            <w:r w:rsidRPr="00965F7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156F5" w14:textId="77777777" w:rsidR="00387589" w:rsidRPr="00965F72" w:rsidRDefault="00387589" w:rsidP="00391F72">
            <w:pPr>
              <w:pStyle w:val="rowtabella0"/>
              <w:rPr>
                <w:color w:val="002060"/>
              </w:rPr>
            </w:pPr>
            <w:r w:rsidRPr="00965F72">
              <w:rPr>
                <w:color w:val="002060"/>
              </w:rPr>
              <w:t>11/01/2026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1F07D" w14:textId="77777777" w:rsidR="00387589" w:rsidRPr="00965F72" w:rsidRDefault="00387589" w:rsidP="00391F72">
            <w:pPr>
              <w:pStyle w:val="rowtabella0"/>
              <w:rPr>
                <w:color w:val="002060"/>
              </w:rPr>
            </w:pPr>
            <w:r w:rsidRPr="00965F72">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3AC13" w14:textId="77777777" w:rsidR="00387589" w:rsidRPr="00965F72" w:rsidRDefault="00387589" w:rsidP="00391F72">
            <w:pPr>
              <w:pStyle w:val="rowtabella0"/>
              <w:rPr>
                <w:color w:val="002060"/>
              </w:rPr>
            </w:pPr>
            <w:r w:rsidRPr="00965F7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D2561" w14:textId="77777777" w:rsidR="00387589" w:rsidRPr="00965F72" w:rsidRDefault="00387589" w:rsidP="00391F72">
            <w:pPr>
              <w:pStyle w:val="rowtabella0"/>
              <w:rPr>
                <w:color w:val="002060"/>
              </w:rPr>
            </w:pPr>
            <w:r w:rsidRPr="00965F72">
              <w:rPr>
                <w:color w:val="002060"/>
              </w:rPr>
              <w:t xml:space="preserve">VIA </w:t>
            </w:r>
            <w:proofErr w:type="gramStart"/>
            <w:r w:rsidRPr="00965F72">
              <w:rPr>
                <w:color w:val="002060"/>
              </w:rPr>
              <w:t>B.BUOZZI</w:t>
            </w:r>
            <w:proofErr w:type="gramEnd"/>
          </w:p>
        </w:tc>
      </w:tr>
    </w:tbl>
    <w:p w14:paraId="0620D1B9" w14:textId="77777777" w:rsidR="00387589" w:rsidRPr="00965F72" w:rsidRDefault="00387589" w:rsidP="00387589">
      <w:pPr>
        <w:pStyle w:val="breakline"/>
        <w:rPr>
          <w:rFonts w:eastAsiaTheme="minorEastAsia"/>
          <w:color w:val="002060"/>
        </w:rPr>
      </w:pPr>
    </w:p>
    <w:p w14:paraId="341A6BF7" w14:textId="77777777" w:rsidR="00387589" w:rsidRPr="00965F72" w:rsidRDefault="00387589" w:rsidP="00387589">
      <w:pPr>
        <w:pStyle w:val="breakline"/>
        <w:rPr>
          <w:color w:val="002060"/>
        </w:rPr>
      </w:pPr>
    </w:p>
    <w:p w14:paraId="74ACC0B0" w14:textId="77777777" w:rsidR="00387589" w:rsidRPr="00965F72" w:rsidRDefault="00387589" w:rsidP="00387589">
      <w:pPr>
        <w:pStyle w:val="breakline"/>
        <w:rPr>
          <w:color w:val="002060"/>
        </w:rPr>
      </w:pPr>
    </w:p>
    <w:p w14:paraId="2269179A" w14:textId="77777777" w:rsidR="00387589" w:rsidRPr="00965F72" w:rsidRDefault="00387589" w:rsidP="00387589">
      <w:pPr>
        <w:pStyle w:val="sottotitolocampionato10"/>
        <w:rPr>
          <w:color w:val="002060"/>
        </w:rPr>
      </w:pPr>
      <w:r w:rsidRPr="00965F72">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3"/>
        <w:gridCol w:w="385"/>
        <w:gridCol w:w="898"/>
        <w:gridCol w:w="1174"/>
        <w:gridCol w:w="1557"/>
        <w:gridCol w:w="1543"/>
      </w:tblGrid>
      <w:tr w:rsidR="00387589" w:rsidRPr="00965F72" w14:paraId="3F7BB309" w14:textId="77777777" w:rsidTr="00391F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B2592" w14:textId="77777777" w:rsidR="00387589" w:rsidRPr="00965F72" w:rsidRDefault="00387589" w:rsidP="00391F72">
            <w:pPr>
              <w:pStyle w:val="headertabella0"/>
              <w:rPr>
                <w:color w:val="002060"/>
              </w:rPr>
            </w:pPr>
            <w:r w:rsidRPr="00965F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D157A" w14:textId="77777777" w:rsidR="00387589" w:rsidRPr="00965F72" w:rsidRDefault="00387589" w:rsidP="00391F72">
            <w:pPr>
              <w:pStyle w:val="headertabella0"/>
              <w:rPr>
                <w:color w:val="002060"/>
              </w:rPr>
            </w:pPr>
            <w:r w:rsidRPr="00965F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DAF14" w14:textId="77777777" w:rsidR="00387589" w:rsidRPr="00965F72" w:rsidRDefault="00387589" w:rsidP="00391F72">
            <w:pPr>
              <w:pStyle w:val="headertabella0"/>
              <w:rPr>
                <w:color w:val="002060"/>
              </w:rPr>
            </w:pPr>
            <w:r w:rsidRPr="00965F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2703B" w14:textId="77777777" w:rsidR="00387589" w:rsidRPr="00965F72" w:rsidRDefault="00387589" w:rsidP="00391F72">
            <w:pPr>
              <w:pStyle w:val="headertabella0"/>
              <w:rPr>
                <w:color w:val="002060"/>
              </w:rPr>
            </w:pPr>
            <w:r w:rsidRPr="00965F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8325E" w14:textId="77777777" w:rsidR="00387589" w:rsidRPr="00965F72" w:rsidRDefault="00387589" w:rsidP="00391F72">
            <w:pPr>
              <w:pStyle w:val="headertabella0"/>
              <w:rPr>
                <w:color w:val="002060"/>
              </w:rPr>
            </w:pPr>
            <w:r w:rsidRPr="00965F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11D0F" w14:textId="77777777" w:rsidR="00387589" w:rsidRPr="00965F72" w:rsidRDefault="00387589" w:rsidP="00391F72">
            <w:pPr>
              <w:pStyle w:val="headertabella0"/>
              <w:rPr>
                <w:color w:val="002060"/>
              </w:rPr>
            </w:pPr>
            <w:proofErr w:type="spellStart"/>
            <w:r w:rsidRPr="00965F72">
              <w:rPr>
                <w:color w:val="002060"/>
              </w:rPr>
              <w:t>Localita'</w:t>
            </w:r>
            <w:proofErr w:type="spellEnd"/>
            <w:r w:rsidRPr="00965F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4AB49" w14:textId="77777777" w:rsidR="00387589" w:rsidRPr="00965F72" w:rsidRDefault="00387589" w:rsidP="00391F72">
            <w:pPr>
              <w:pStyle w:val="headertabella0"/>
              <w:rPr>
                <w:color w:val="002060"/>
              </w:rPr>
            </w:pPr>
            <w:r w:rsidRPr="00965F72">
              <w:rPr>
                <w:color w:val="002060"/>
              </w:rPr>
              <w:t>Indirizzo Impianto</w:t>
            </w:r>
          </w:p>
        </w:tc>
      </w:tr>
      <w:tr w:rsidR="00387589" w:rsidRPr="00965F72" w14:paraId="19B7076C" w14:textId="77777777" w:rsidTr="00391F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903DDC" w14:textId="77777777" w:rsidR="00387589" w:rsidRPr="00965F72" w:rsidRDefault="00387589" w:rsidP="00391F72">
            <w:pPr>
              <w:pStyle w:val="rowtabella0"/>
              <w:rPr>
                <w:color w:val="002060"/>
              </w:rPr>
            </w:pPr>
            <w:r w:rsidRPr="00965F72">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1DAD7" w14:textId="77777777" w:rsidR="00387589" w:rsidRPr="00965F72" w:rsidRDefault="00387589" w:rsidP="00391F72">
            <w:pPr>
              <w:pStyle w:val="rowtabella0"/>
              <w:rPr>
                <w:color w:val="002060"/>
              </w:rPr>
            </w:pPr>
            <w:r w:rsidRPr="00965F72">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5539B" w14:textId="77777777" w:rsidR="00387589" w:rsidRPr="00965F72" w:rsidRDefault="00387589" w:rsidP="00391F72">
            <w:pPr>
              <w:pStyle w:val="rowtabella0"/>
              <w:jc w:val="center"/>
              <w:rPr>
                <w:color w:val="002060"/>
              </w:rPr>
            </w:pPr>
            <w:r w:rsidRPr="00965F7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5318E" w14:textId="77777777" w:rsidR="00387589" w:rsidRPr="00965F72" w:rsidRDefault="00387589" w:rsidP="00391F72">
            <w:pPr>
              <w:pStyle w:val="rowtabella0"/>
              <w:rPr>
                <w:color w:val="002060"/>
              </w:rPr>
            </w:pPr>
            <w:r w:rsidRPr="00965F72">
              <w:rPr>
                <w:color w:val="002060"/>
              </w:rPr>
              <w:t>10/01/2026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B0309" w14:textId="77777777" w:rsidR="00387589" w:rsidRPr="00965F72" w:rsidRDefault="00387589" w:rsidP="00391F72">
            <w:pPr>
              <w:pStyle w:val="rowtabella0"/>
              <w:rPr>
                <w:color w:val="002060"/>
              </w:rPr>
            </w:pPr>
            <w:r w:rsidRPr="00965F72">
              <w:rPr>
                <w:color w:val="002060"/>
              </w:rPr>
              <w:t>5749 CAMPO C5 "SPORTING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019DA" w14:textId="77777777" w:rsidR="00387589" w:rsidRPr="00965F72" w:rsidRDefault="00387589" w:rsidP="00391F72">
            <w:pPr>
              <w:pStyle w:val="rowtabella0"/>
              <w:rPr>
                <w:color w:val="002060"/>
              </w:rPr>
            </w:pPr>
            <w:r w:rsidRPr="00965F72">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CB921" w14:textId="77777777" w:rsidR="00387589" w:rsidRPr="00965F72" w:rsidRDefault="00387589" w:rsidP="00391F72">
            <w:pPr>
              <w:pStyle w:val="rowtabella0"/>
              <w:rPr>
                <w:color w:val="002060"/>
              </w:rPr>
            </w:pPr>
            <w:r w:rsidRPr="00965F72">
              <w:rPr>
                <w:color w:val="002060"/>
              </w:rPr>
              <w:t>VIA PERTINI</w:t>
            </w:r>
          </w:p>
        </w:tc>
      </w:tr>
      <w:tr w:rsidR="00387589" w:rsidRPr="00965F72" w14:paraId="3504FBBE"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A48B4F" w14:textId="77777777" w:rsidR="00387589" w:rsidRPr="00965F72" w:rsidRDefault="00387589" w:rsidP="00391F72">
            <w:pPr>
              <w:pStyle w:val="rowtabella0"/>
              <w:rPr>
                <w:color w:val="002060"/>
              </w:rPr>
            </w:pPr>
            <w:r w:rsidRPr="00965F72">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811DB4" w14:textId="77777777" w:rsidR="00387589" w:rsidRPr="00965F72" w:rsidRDefault="00387589" w:rsidP="00391F72">
            <w:pPr>
              <w:pStyle w:val="rowtabella0"/>
              <w:rPr>
                <w:color w:val="002060"/>
              </w:rPr>
            </w:pPr>
            <w:r w:rsidRPr="00965F72">
              <w:rPr>
                <w:color w:val="002060"/>
              </w:rPr>
              <w:t xml:space="preserve">SPORTING GROTTAMMARE </w:t>
            </w:r>
            <w:proofErr w:type="spellStart"/>
            <w:proofErr w:type="gramStart"/>
            <w:r w:rsidRPr="00965F72">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5D7196" w14:textId="77777777" w:rsidR="00387589" w:rsidRPr="00965F72" w:rsidRDefault="00387589" w:rsidP="00391F72">
            <w:pPr>
              <w:pStyle w:val="rowtabella0"/>
              <w:jc w:val="center"/>
              <w:rPr>
                <w:color w:val="002060"/>
              </w:rPr>
            </w:pPr>
            <w:r w:rsidRPr="00965F7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DB503F" w14:textId="77777777" w:rsidR="00387589" w:rsidRPr="00965F72" w:rsidRDefault="00387589" w:rsidP="00391F72">
            <w:pPr>
              <w:pStyle w:val="rowtabella0"/>
              <w:rPr>
                <w:color w:val="002060"/>
              </w:rPr>
            </w:pPr>
            <w:r w:rsidRPr="00965F72">
              <w:rPr>
                <w:color w:val="002060"/>
              </w:rPr>
              <w:t>11/01/2026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A26909" w14:textId="77777777" w:rsidR="00387589" w:rsidRPr="00965F72" w:rsidRDefault="00387589" w:rsidP="00391F72">
            <w:pPr>
              <w:pStyle w:val="rowtabella0"/>
              <w:rPr>
                <w:color w:val="002060"/>
              </w:rPr>
            </w:pPr>
            <w:r w:rsidRPr="00965F72">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A46AB2" w14:textId="77777777" w:rsidR="00387589" w:rsidRPr="00965F72" w:rsidRDefault="00387589" w:rsidP="00391F72">
            <w:pPr>
              <w:pStyle w:val="rowtabella0"/>
              <w:rPr>
                <w:color w:val="002060"/>
              </w:rPr>
            </w:pPr>
            <w:r w:rsidRPr="00965F7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9DDBC6" w14:textId="77777777" w:rsidR="00387589" w:rsidRPr="00965F72" w:rsidRDefault="00387589" w:rsidP="00391F72">
            <w:pPr>
              <w:pStyle w:val="rowtabella0"/>
              <w:rPr>
                <w:color w:val="002060"/>
              </w:rPr>
            </w:pPr>
            <w:r w:rsidRPr="00965F72">
              <w:rPr>
                <w:color w:val="002060"/>
              </w:rPr>
              <w:t>VIA FRATELLI CERVI</w:t>
            </w:r>
          </w:p>
        </w:tc>
      </w:tr>
      <w:tr w:rsidR="00387589" w:rsidRPr="00965F72" w14:paraId="5A0C3BD8" w14:textId="77777777" w:rsidTr="00391F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3A8670" w14:textId="77777777" w:rsidR="00387589" w:rsidRPr="00965F72" w:rsidRDefault="00387589" w:rsidP="00391F72">
            <w:pPr>
              <w:pStyle w:val="rowtabella0"/>
              <w:rPr>
                <w:color w:val="002060"/>
              </w:rPr>
            </w:pPr>
            <w:r w:rsidRPr="00965F72">
              <w:rPr>
                <w:color w:val="002060"/>
              </w:rPr>
              <w:t>LORETO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442512" w14:textId="77777777" w:rsidR="00387589" w:rsidRPr="00965F72" w:rsidRDefault="00387589" w:rsidP="00391F72">
            <w:pPr>
              <w:pStyle w:val="rowtabella0"/>
              <w:rPr>
                <w:color w:val="002060"/>
              </w:rPr>
            </w:pPr>
            <w:r w:rsidRPr="00965F72">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4EE7B9" w14:textId="77777777" w:rsidR="00387589" w:rsidRPr="00965F72" w:rsidRDefault="00387589" w:rsidP="00391F72">
            <w:pPr>
              <w:pStyle w:val="rowtabella0"/>
              <w:jc w:val="center"/>
              <w:rPr>
                <w:color w:val="002060"/>
              </w:rPr>
            </w:pPr>
            <w:r w:rsidRPr="00965F7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1C8949" w14:textId="77777777" w:rsidR="00387589" w:rsidRPr="00965F72" w:rsidRDefault="00387589" w:rsidP="00391F72">
            <w:pPr>
              <w:pStyle w:val="rowtabella0"/>
              <w:rPr>
                <w:color w:val="002060"/>
              </w:rPr>
            </w:pPr>
            <w:r w:rsidRPr="00965F72">
              <w:rPr>
                <w:color w:val="002060"/>
              </w:rPr>
              <w:t>11/01/2026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CB90A2" w14:textId="77777777" w:rsidR="00387589" w:rsidRPr="00965F72" w:rsidRDefault="00387589" w:rsidP="00391F72">
            <w:pPr>
              <w:pStyle w:val="rowtabella0"/>
              <w:rPr>
                <w:color w:val="002060"/>
              </w:rPr>
            </w:pPr>
            <w:r w:rsidRPr="00965F72">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86BE6" w14:textId="77777777" w:rsidR="00387589" w:rsidRPr="00965F72" w:rsidRDefault="00387589" w:rsidP="00391F72">
            <w:pPr>
              <w:pStyle w:val="rowtabella0"/>
              <w:rPr>
                <w:color w:val="002060"/>
              </w:rPr>
            </w:pPr>
            <w:r w:rsidRPr="00965F7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D01040" w14:textId="77777777" w:rsidR="00387589" w:rsidRPr="00965F72" w:rsidRDefault="00387589" w:rsidP="00391F72">
            <w:pPr>
              <w:pStyle w:val="rowtabella0"/>
              <w:rPr>
                <w:color w:val="002060"/>
              </w:rPr>
            </w:pPr>
            <w:r w:rsidRPr="00965F72">
              <w:rPr>
                <w:color w:val="002060"/>
              </w:rPr>
              <w:t>VIA GHANDI 17 FZ. CROCETTE</w:t>
            </w:r>
          </w:p>
        </w:tc>
      </w:tr>
      <w:tr w:rsidR="00387589" w:rsidRPr="00965F72" w14:paraId="37D15BFC" w14:textId="77777777" w:rsidTr="00391F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60AA15" w14:textId="77777777" w:rsidR="00387589" w:rsidRPr="00965F72" w:rsidRDefault="00387589" w:rsidP="00391F72">
            <w:pPr>
              <w:pStyle w:val="rowtabella0"/>
              <w:rPr>
                <w:color w:val="002060"/>
              </w:rPr>
            </w:pPr>
            <w:r w:rsidRPr="00965F72">
              <w:rPr>
                <w:color w:val="002060"/>
              </w:rPr>
              <w:t>PASTADICAMERINO GAGLIOLE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9AE95" w14:textId="77777777" w:rsidR="00387589" w:rsidRPr="00965F72" w:rsidRDefault="00387589" w:rsidP="00391F72">
            <w:pPr>
              <w:pStyle w:val="rowtabella0"/>
              <w:rPr>
                <w:color w:val="002060"/>
              </w:rPr>
            </w:pPr>
            <w:r w:rsidRPr="00965F72">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B8ADA" w14:textId="77777777" w:rsidR="00387589" w:rsidRPr="00965F72" w:rsidRDefault="00387589" w:rsidP="00391F72">
            <w:pPr>
              <w:pStyle w:val="rowtabella0"/>
              <w:jc w:val="center"/>
              <w:rPr>
                <w:color w:val="002060"/>
              </w:rPr>
            </w:pPr>
            <w:r w:rsidRPr="00965F7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ACFCC" w14:textId="77777777" w:rsidR="00387589" w:rsidRPr="00965F72" w:rsidRDefault="00387589" w:rsidP="00391F72">
            <w:pPr>
              <w:pStyle w:val="rowtabella0"/>
              <w:rPr>
                <w:color w:val="002060"/>
              </w:rPr>
            </w:pPr>
            <w:r w:rsidRPr="00965F72">
              <w:rPr>
                <w:color w:val="002060"/>
              </w:rPr>
              <w:t>11/01/2026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28FAB" w14:textId="77777777" w:rsidR="00387589" w:rsidRPr="00965F72" w:rsidRDefault="00387589" w:rsidP="00391F72">
            <w:pPr>
              <w:pStyle w:val="rowtabella0"/>
              <w:rPr>
                <w:color w:val="002060"/>
              </w:rPr>
            </w:pPr>
            <w:r w:rsidRPr="00965F72">
              <w:rPr>
                <w:color w:val="002060"/>
              </w:rPr>
              <w:t>5265 UNIVERS. "DRAGO E GENTILI"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E3C55" w14:textId="77777777" w:rsidR="00387589" w:rsidRPr="00965F72" w:rsidRDefault="00387589" w:rsidP="00391F72">
            <w:pPr>
              <w:pStyle w:val="rowtabella0"/>
              <w:rPr>
                <w:color w:val="002060"/>
              </w:rPr>
            </w:pPr>
            <w:r w:rsidRPr="00965F72">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D5EFA" w14:textId="77777777" w:rsidR="00387589" w:rsidRPr="00965F72" w:rsidRDefault="00387589" w:rsidP="00391F72">
            <w:pPr>
              <w:pStyle w:val="rowtabella0"/>
              <w:rPr>
                <w:color w:val="002060"/>
              </w:rPr>
            </w:pPr>
            <w:r w:rsidRPr="00965F72">
              <w:rPr>
                <w:color w:val="002060"/>
              </w:rPr>
              <w:t>LOCALITA' LE CALVIE</w:t>
            </w:r>
          </w:p>
        </w:tc>
      </w:tr>
    </w:tbl>
    <w:p w14:paraId="75C2B11A" w14:textId="77777777" w:rsidR="00387589" w:rsidRPr="00837E3A" w:rsidRDefault="00387589" w:rsidP="00387589">
      <w:pPr>
        <w:pStyle w:val="breakline"/>
        <w:rPr>
          <w:color w:val="002060"/>
        </w:rPr>
      </w:pPr>
    </w:p>
    <w:p w14:paraId="61375BAD" w14:textId="77777777" w:rsidR="0070449A" w:rsidRDefault="0070449A" w:rsidP="00695FC6">
      <w:pPr>
        <w:rPr>
          <w:rFonts w:ascii="Arial" w:hAnsi="Arial" w:cs="Arial"/>
          <w:color w:val="002060"/>
          <w:sz w:val="22"/>
          <w:szCs w:val="22"/>
        </w:rPr>
      </w:pPr>
    </w:p>
    <w:p w14:paraId="41AD89ED" w14:textId="77777777" w:rsidR="00695FC6" w:rsidRDefault="00695FC6" w:rsidP="000C149E">
      <w:pPr>
        <w:pStyle w:val="breakline"/>
        <w:jc w:val="center"/>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7C9DBB4F"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070CD2">
        <w:rPr>
          <w:rFonts w:ascii="Arial" w:hAnsi="Arial" w:cs="Arial"/>
          <w:b/>
          <w:bCs/>
          <w:color w:val="002060"/>
        </w:rPr>
        <w:t>1</w:t>
      </w:r>
      <w:r w:rsidR="00E15625">
        <w:rPr>
          <w:rFonts w:ascii="Arial" w:hAnsi="Arial" w:cs="Arial"/>
          <w:b/>
          <w:bCs/>
          <w:color w:val="002060"/>
        </w:rPr>
        <w:t>9</w:t>
      </w:r>
      <w:r w:rsidR="00C21FC0">
        <w:rPr>
          <w:rFonts w:ascii="Arial" w:hAnsi="Arial" w:cs="Arial"/>
          <w:b/>
          <w:bCs/>
          <w:color w:val="002060"/>
        </w:rPr>
        <w:t xml:space="preserve"> gennaio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bookmarkEnd w:id="12"/>
    </w:p>
    <w:p w14:paraId="1414DE70" w14:textId="77777777" w:rsidR="00143640" w:rsidRDefault="00143640"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7A4B2237" w14:textId="77777777" w:rsidR="00330FA8" w:rsidRPr="00330FA8" w:rsidRDefault="00330FA8" w:rsidP="00983A9C">
      <w:pPr>
        <w:pStyle w:val="LndNormale1"/>
        <w:rPr>
          <w:color w:val="002060"/>
          <w:szCs w:val="22"/>
        </w:rPr>
      </w:pP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7AD8F88B"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F3715D">
        <w:rPr>
          <w:b/>
          <w:color w:val="002060"/>
          <w:u w:val="single"/>
        </w:rPr>
        <w:t>0</w:t>
      </w:r>
      <w:r w:rsidR="00DA59D1">
        <w:rPr>
          <w:b/>
          <w:color w:val="002060"/>
          <w:u w:val="single"/>
        </w:rPr>
        <w:t>7</w:t>
      </w:r>
      <w:r w:rsidR="003D6BA1">
        <w:rPr>
          <w:b/>
          <w:color w:val="002060"/>
          <w:u w:val="single"/>
        </w:rPr>
        <w:t>/</w:t>
      </w:r>
      <w:r w:rsidR="00F3715D">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38942" w14:textId="77777777" w:rsidR="006C5514" w:rsidRDefault="006C5514">
      <w:r>
        <w:separator/>
      </w:r>
    </w:p>
  </w:endnote>
  <w:endnote w:type="continuationSeparator" w:id="0">
    <w:p w14:paraId="55591437" w14:textId="77777777" w:rsidR="006C5514" w:rsidRDefault="006C5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607DAF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3715D">
      <w:rPr>
        <w:rStyle w:val="Numeropagina"/>
        <w:rFonts w:ascii="Arial" w:hAnsi="Arial" w:cs="Arial"/>
        <w:color w:val="002060"/>
      </w:rPr>
      <w:t>6</w:t>
    </w:r>
    <w:r w:rsidR="00387589">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B539F" w14:textId="77777777" w:rsidR="006C5514" w:rsidRDefault="006C5514">
      <w:r>
        <w:separator/>
      </w:r>
    </w:p>
  </w:footnote>
  <w:footnote w:type="continuationSeparator" w:id="0">
    <w:p w14:paraId="4B2899C8" w14:textId="77777777" w:rsidR="006C5514" w:rsidRDefault="006C5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7"/>
  </w:num>
  <w:num w:numId="3" w16cid:durableId="57946484">
    <w:abstractNumId w:val="2"/>
  </w:num>
  <w:num w:numId="4" w16cid:durableId="564266614">
    <w:abstractNumId w:val="14"/>
  </w:num>
  <w:num w:numId="5" w16cid:durableId="1249315646">
    <w:abstractNumId w:val="11"/>
  </w:num>
  <w:num w:numId="6" w16cid:durableId="934754267">
    <w:abstractNumId w:val="3"/>
  </w:num>
  <w:num w:numId="7" w16cid:durableId="2088965195">
    <w:abstractNumId w:val="7"/>
  </w:num>
  <w:num w:numId="8" w16cid:durableId="1258707900">
    <w:abstractNumId w:val="18"/>
  </w:num>
  <w:num w:numId="9" w16cid:durableId="1178347381">
    <w:abstractNumId w:val="6"/>
  </w:num>
  <w:num w:numId="10" w16cid:durableId="898786278">
    <w:abstractNumId w:val="13"/>
  </w:num>
  <w:num w:numId="11" w16cid:durableId="494956249">
    <w:abstractNumId w:val="1"/>
  </w:num>
  <w:num w:numId="12" w16cid:durableId="42485999">
    <w:abstractNumId w:val="15"/>
  </w:num>
  <w:num w:numId="13" w16cid:durableId="719942284">
    <w:abstractNumId w:val="16"/>
  </w:num>
  <w:num w:numId="14" w16cid:durableId="441070817">
    <w:abstractNumId w:val="12"/>
  </w:num>
  <w:num w:numId="15" w16cid:durableId="185873864">
    <w:abstractNumId w:val="8"/>
  </w:num>
  <w:num w:numId="16" w16cid:durableId="2025663332">
    <w:abstractNumId w:val="5"/>
  </w:num>
  <w:num w:numId="17" w16cid:durableId="835270767">
    <w:abstractNumId w:val="10"/>
  </w:num>
  <w:num w:numId="18" w16cid:durableId="1125348853">
    <w:abstractNumId w:val="4"/>
  </w:num>
  <w:num w:numId="19" w16cid:durableId="120031619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9C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C0A"/>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247B"/>
    <w:rsid w:val="00A330C9"/>
    <w:rsid w:val="00A33384"/>
    <w:rsid w:val="00A333B7"/>
    <w:rsid w:val="00A336C4"/>
    <w:rsid w:val="00A33A74"/>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5AA9"/>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1F9"/>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15D"/>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TotalTime>
  <Pages>16</Pages>
  <Words>6322</Words>
  <Characters>36038</Characters>
  <Application>Microsoft Office Word</Application>
  <DocSecurity>0</DocSecurity>
  <Lines>300</Lines>
  <Paragraphs>84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42276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2026-01-07T10:09:00Z</cp:lastPrinted>
  <dcterms:created xsi:type="dcterms:W3CDTF">2026-01-07T13:32:00Z</dcterms:created>
  <dcterms:modified xsi:type="dcterms:W3CDTF">2026-01-07T13:34:00Z</dcterms:modified>
</cp:coreProperties>
</file>